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785AD7" w:rsidTr="0038303E">
        <w:tc>
          <w:tcPr>
            <w:tcW w:w="10089" w:type="dxa"/>
          </w:tcPr>
          <w:p w:rsidR="00276D21" w:rsidRPr="0038303E" w:rsidRDefault="00D73FBE" w:rsidP="0038303E">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6.8pt" o:ole="">
                  <v:imagedata r:id="rId7" o:title=""/>
                </v:shape>
                <o:OLEObject Type="Embed" ProgID="Equation.3" ShapeID="_x0000_i1025" DrawAspect="Content" ObjectID="_1487405204" r:id="rId8"/>
              </w:object>
            </w:r>
          </w:p>
          <w:p w:rsidR="00FE79FE" w:rsidRPr="0038303E" w:rsidRDefault="00FE79FE" w:rsidP="00785AD7">
            <w:pPr>
              <w:spacing w:before="380" w:line="280" w:lineRule="exact"/>
              <w:jc w:val="right"/>
              <w:rPr>
                <w:rFonts w:ascii="Tahoma" w:hAnsi="Tahoma" w:cs="Tahoma"/>
                <w:b/>
                <w:bCs/>
                <w:iCs/>
                <w:color w:val="509141"/>
                <w:sz w:val="36"/>
                <w:szCs w:val="36"/>
                <w:lang w:val="en-US"/>
              </w:rPr>
            </w:pPr>
            <w:bookmarkStart w:id="0" w:name="OLE_LINK33"/>
            <w:bookmarkStart w:id="1" w:name="OLE_LINK34"/>
            <w:r w:rsidRPr="0038303E">
              <w:rPr>
                <w:rFonts w:ascii="Tahoma" w:hAnsi="Tahoma" w:cs="Tahoma"/>
                <w:b/>
                <w:bCs/>
                <w:iCs/>
                <w:color w:val="509141"/>
                <w:sz w:val="36"/>
                <w:szCs w:val="36"/>
                <w:lang w:val="en-US"/>
              </w:rPr>
              <w:t xml:space="preserve">ITU-R  </w:t>
            </w:r>
            <w:r w:rsidR="003B4EE8" w:rsidRPr="0038303E">
              <w:rPr>
                <w:rFonts w:ascii="Tahoma" w:hAnsi="Tahoma" w:cs="Tahoma"/>
                <w:b/>
                <w:bCs/>
                <w:iCs/>
                <w:color w:val="509141"/>
                <w:sz w:val="36"/>
                <w:szCs w:val="36"/>
                <w:lang w:val="en-US"/>
              </w:rPr>
              <w:t>S</w:t>
            </w:r>
            <w:r w:rsidR="0006030B" w:rsidRPr="0038303E">
              <w:rPr>
                <w:rFonts w:ascii="Tahoma" w:hAnsi="Tahoma" w:cs="Tahoma"/>
                <w:b/>
                <w:bCs/>
                <w:iCs/>
                <w:color w:val="509141"/>
                <w:sz w:val="36"/>
                <w:szCs w:val="36"/>
                <w:lang w:val="en-US"/>
              </w:rPr>
              <w:t>M</w:t>
            </w:r>
            <w:r w:rsidRPr="0038303E">
              <w:rPr>
                <w:rFonts w:ascii="Tahoma" w:hAnsi="Tahoma" w:cs="Tahoma"/>
                <w:b/>
                <w:bCs/>
                <w:iCs/>
                <w:color w:val="509141"/>
                <w:sz w:val="36"/>
                <w:szCs w:val="36"/>
                <w:lang w:val="en-US"/>
              </w:rPr>
              <w:t>.</w:t>
            </w:r>
            <w:r w:rsidR="00785AD7">
              <w:rPr>
                <w:rFonts w:ascii="Tahoma" w:hAnsi="Tahoma" w:cs="Tahoma"/>
                <w:b/>
                <w:bCs/>
                <w:iCs/>
                <w:color w:val="509141"/>
                <w:sz w:val="36"/>
                <w:szCs w:val="36"/>
                <w:lang w:val="en-US"/>
              </w:rPr>
              <w:t>2056-1</w:t>
            </w:r>
            <w:r w:rsidR="00B84F6A">
              <w:rPr>
                <w:rFonts w:ascii="Tahoma" w:hAnsi="Tahoma" w:cs="Tahoma"/>
                <w:b/>
                <w:bCs/>
                <w:iCs/>
                <w:color w:val="509141"/>
                <w:sz w:val="36"/>
                <w:szCs w:val="36"/>
                <w:lang w:val="en-US"/>
              </w:rPr>
              <w:t xml:space="preserve"> </w:t>
            </w:r>
            <w:r w:rsidR="00766961" w:rsidRPr="00661FDA">
              <w:rPr>
                <w:rFonts w:ascii="SimHei" w:eastAsia="SimHei" w:hAnsi="SimHei" w:cs="Tahoma"/>
                <w:b/>
                <w:bCs/>
                <w:iCs/>
                <w:color w:val="509141"/>
                <w:sz w:val="36"/>
                <w:szCs w:val="36"/>
                <w:lang w:val="en-US"/>
              </w:rPr>
              <w:t>报告</w:t>
            </w:r>
            <w:bookmarkEnd w:id="0"/>
            <w:bookmarkEnd w:id="1"/>
          </w:p>
          <w:p w:rsidR="00FE79FE" w:rsidRPr="0038303E" w:rsidRDefault="00FE79FE" w:rsidP="00785AD7">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sidR="00CB60A4" w:rsidRPr="0038303E">
              <w:rPr>
                <w:rFonts w:ascii="Tahoma" w:hAnsi="Tahoma" w:cs="Tahoma"/>
                <w:b/>
                <w:bCs/>
                <w:iCs/>
                <w:color w:val="509141"/>
                <w:szCs w:val="24"/>
                <w:lang w:val="en-US"/>
              </w:rPr>
              <w:t>0</w:t>
            </w:r>
            <w:r w:rsidR="00785AD7">
              <w:rPr>
                <w:rFonts w:ascii="Tahoma" w:hAnsi="Tahoma" w:cs="Tahoma"/>
                <w:b/>
                <w:bCs/>
                <w:iCs/>
                <w:color w:val="509141"/>
                <w:szCs w:val="24"/>
                <w:lang w:val="en-US"/>
              </w:rPr>
              <w:t>6</w:t>
            </w:r>
            <w:r w:rsidRPr="0038303E">
              <w:rPr>
                <w:rFonts w:ascii="Tahoma" w:hAnsi="Tahoma" w:cs="Tahoma"/>
                <w:b/>
                <w:bCs/>
                <w:iCs/>
                <w:color w:val="509141"/>
                <w:szCs w:val="24"/>
                <w:lang w:val="en-US"/>
              </w:rPr>
              <w:t>/</w:t>
            </w:r>
            <w:r w:rsidR="00785AD7">
              <w:rPr>
                <w:rFonts w:ascii="Tahoma" w:hAnsi="Tahoma" w:cs="Tahoma"/>
                <w:b/>
                <w:bCs/>
                <w:iCs/>
                <w:color w:val="509141"/>
                <w:szCs w:val="24"/>
                <w:lang w:val="en-US"/>
              </w:rPr>
              <w:t>2014</w:t>
            </w:r>
            <w:r w:rsidRPr="0038303E">
              <w:rPr>
                <w:rFonts w:ascii="Tahoma" w:hAnsi="Tahoma" w:cs="Tahoma"/>
                <w:b/>
                <w:bCs/>
                <w:iCs/>
                <w:color w:val="509141"/>
                <w:szCs w:val="24"/>
                <w:lang w:val="en-US"/>
              </w:rPr>
              <w:t>)</w:t>
            </w:r>
          </w:p>
        </w:tc>
      </w:tr>
      <w:tr w:rsidR="00FE79FE" w:rsidRPr="00137693" w:rsidTr="0038303E">
        <w:tc>
          <w:tcPr>
            <w:tcW w:w="10089" w:type="dxa"/>
          </w:tcPr>
          <w:p w:rsidR="00013002" w:rsidRPr="00B21000" w:rsidRDefault="00013002" w:rsidP="0038303E">
            <w:pPr>
              <w:spacing w:before="80" w:line="500" w:lineRule="exact"/>
              <w:jc w:val="right"/>
              <w:rPr>
                <w:rFonts w:ascii="Tahoma" w:hAnsi="Tahoma" w:cs="Tahoma"/>
                <w:b/>
                <w:bCs/>
                <w:iCs/>
                <w:color w:val="509141"/>
                <w:sz w:val="44"/>
                <w:szCs w:val="44"/>
                <w:lang w:val="en-US" w:eastAsia="zh-CN"/>
              </w:rPr>
            </w:pPr>
          </w:p>
          <w:p w:rsidR="00D8150A" w:rsidRPr="00661FDA" w:rsidRDefault="00D039A0" w:rsidP="00785AD7">
            <w:pPr>
              <w:spacing w:before="80" w:line="500" w:lineRule="exact"/>
              <w:jc w:val="right"/>
              <w:rPr>
                <w:rFonts w:ascii="SimHei" w:eastAsia="SimHei" w:hAnsi="SimHei" w:cs="Tahoma"/>
                <w:b/>
                <w:bCs/>
                <w:iCs/>
                <w:color w:val="509141"/>
                <w:sz w:val="44"/>
                <w:szCs w:val="44"/>
                <w:lang w:val="en-US" w:eastAsia="zh-CN"/>
              </w:rPr>
            </w:pPr>
            <w:bookmarkStart w:id="2" w:name="OLE_LINK35"/>
            <w:bookmarkStart w:id="3" w:name="OLE_LINK36"/>
            <w:r w:rsidRPr="00661FDA">
              <w:rPr>
                <w:rFonts w:ascii="SimHei" w:eastAsia="SimHei" w:hAnsi="SimHei" w:cs="Tahoma"/>
                <w:b/>
                <w:bCs/>
                <w:iCs/>
                <w:color w:val="509141"/>
                <w:sz w:val="44"/>
                <w:szCs w:val="44"/>
                <w:lang w:val="en-US" w:eastAsia="zh-CN"/>
              </w:rPr>
              <w:t>广播电台</w:t>
            </w:r>
            <w:r w:rsidR="00766961" w:rsidRPr="00661FDA">
              <w:rPr>
                <w:rFonts w:ascii="SimHei" w:eastAsia="SimHei" w:hAnsi="SimHei" w:cs="Tahoma"/>
                <w:b/>
                <w:bCs/>
                <w:iCs/>
                <w:color w:val="509141"/>
                <w:sz w:val="44"/>
                <w:szCs w:val="44"/>
                <w:lang w:val="en-US" w:eastAsia="zh-CN"/>
              </w:rPr>
              <w:t>天线方向图的机载验证</w:t>
            </w:r>
            <w:bookmarkEnd w:id="2"/>
            <w:bookmarkEnd w:id="3"/>
          </w:p>
          <w:p w:rsidR="00FE79FE" w:rsidRPr="00B21000" w:rsidRDefault="00AD26B8" w:rsidP="0038303E">
            <w:pPr>
              <w:spacing w:before="80" w:line="500" w:lineRule="exact"/>
              <w:jc w:val="right"/>
              <w:rPr>
                <w:rFonts w:ascii="Tahoma" w:hAnsi="Tahoma" w:cs="Tahoma"/>
                <w:b/>
                <w:bCs/>
                <w:iCs/>
                <w:color w:val="509141"/>
                <w:sz w:val="44"/>
                <w:szCs w:val="44"/>
                <w:lang w:val="en-US" w:eastAsia="zh-CN"/>
              </w:rPr>
            </w:pPr>
            <w:r w:rsidRPr="00B21000">
              <w:rPr>
                <w:rFonts w:ascii="Tahoma" w:hAnsi="Tahoma" w:cs="Tahoma"/>
                <w:b/>
                <w:bCs/>
                <w:iCs/>
                <w:color w:val="509141"/>
                <w:sz w:val="44"/>
                <w:szCs w:val="44"/>
                <w:lang w:val="en-US" w:eastAsia="zh-CN"/>
              </w:rPr>
              <w:t xml:space="preserve">  </w:t>
            </w:r>
          </w:p>
        </w:tc>
      </w:tr>
      <w:tr w:rsidR="00FE79FE" w:rsidRPr="0038303E" w:rsidTr="0038303E">
        <w:tc>
          <w:tcPr>
            <w:tcW w:w="10089" w:type="dxa"/>
          </w:tcPr>
          <w:p w:rsidR="007B203C" w:rsidRPr="0038303E" w:rsidRDefault="007B203C" w:rsidP="0038303E">
            <w:pPr>
              <w:spacing w:before="80" w:line="280" w:lineRule="exact"/>
              <w:ind w:right="640"/>
              <w:rPr>
                <w:rFonts w:ascii="Tahoma" w:hAnsi="Tahoma" w:cs="Tahoma"/>
                <w:b/>
                <w:bCs/>
                <w:iCs/>
                <w:color w:val="243285"/>
                <w:sz w:val="32"/>
                <w:szCs w:val="32"/>
                <w:lang w:val="en-US" w:eastAsia="zh-CN"/>
              </w:rPr>
            </w:pPr>
          </w:p>
          <w:p w:rsidR="007B203C" w:rsidRPr="0038303E" w:rsidRDefault="007B203C" w:rsidP="0038303E">
            <w:pPr>
              <w:spacing w:before="80" w:line="280" w:lineRule="exact"/>
              <w:ind w:right="640"/>
              <w:rPr>
                <w:rFonts w:ascii="Tahoma" w:hAnsi="Tahoma" w:cs="Tahoma"/>
                <w:b/>
                <w:bCs/>
                <w:iCs/>
                <w:color w:val="243285"/>
                <w:sz w:val="32"/>
                <w:szCs w:val="32"/>
                <w:lang w:val="en-US" w:eastAsia="zh-CN"/>
              </w:rPr>
            </w:pPr>
          </w:p>
          <w:p w:rsidR="007B203C" w:rsidRPr="0038303E" w:rsidRDefault="007B203C" w:rsidP="0038303E">
            <w:pPr>
              <w:spacing w:before="80" w:line="280" w:lineRule="exact"/>
              <w:ind w:right="640"/>
              <w:rPr>
                <w:rFonts w:ascii="Tahoma" w:hAnsi="Tahoma" w:cs="Tahoma"/>
                <w:b/>
                <w:bCs/>
                <w:iCs/>
                <w:color w:val="243285"/>
                <w:sz w:val="32"/>
                <w:szCs w:val="32"/>
                <w:lang w:val="en-US" w:eastAsia="zh-CN"/>
              </w:rPr>
            </w:pPr>
          </w:p>
          <w:p w:rsidR="007B203C" w:rsidRPr="0038303E" w:rsidRDefault="007B203C" w:rsidP="0038303E">
            <w:pPr>
              <w:spacing w:before="80" w:after="180" w:line="360" w:lineRule="exact"/>
              <w:jc w:val="right"/>
              <w:rPr>
                <w:rFonts w:ascii="Tahoma" w:hAnsi="Tahoma" w:cs="Tahoma"/>
                <w:b/>
                <w:bCs/>
                <w:iCs/>
                <w:color w:val="243285"/>
                <w:sz w:val="36"/>
                <w:szCs w:val="36"/>
                <w:lang w:val="en-US" w:eastAsia="zh-CN"/>
              </w:rPr>
            </w:pPr>
          </w:p>
          <w:p w:rsidR="00013002" w:rsidRPr="00661FDA" w:rsidRDefault="003B4EE8" w:rsidP="00D039A0">
            <w:pPr>
              <w:spacing w:before="80" w:line="500" w:lineRule="exact"/>
              <w:jc w:val="right"/>
              <w:rPr>
                <w:rFonts w:ascii="SimHei" w:eastAsia="SimHei" w:hAnsi="SimHei" w:cs="Tahoma"/>
                <w:b/>
                <w:bCs/>
                <w:iCs/>
                <w:color w:val="509141"/>
                <w:sz w:val="36"/>
                <w:szCs w:val="36"/>
                <w:lang w:val="en-US" w:eastAsia="zh-CN"/>
              </w:rPr>
            </w:pPr>
            <w:r w:rsidRPr="00D039A0">
              <w:rPr>
                <w:rFonts w:ascii="Tahoma" w:hAnsi="Tahoma" w:cs="Tahoma"/>
                <w:b/>
                <w:bCs/>
                <w:iCs/>
                <w:color w:val="509141"/>
                <w:sz w:val="36"/>
                <w:szCs w:val="36"/>
                <w:lang w:val="en-US" w:eastAsia="zh-CN"/>
              </w:rPr>
              <w:t>S</w:t>
            </w:r>
            <w:r w:rsidR="0006030B" w:rsidRPr="00D039A0">
              <w:rPr>
                <w:rFonts w:ascii="Tahoma" w:hAnsi="Tahoma" w:cs="Tahoma"/>
                <w:b/>
                <w:bCs/>
                <w:iCs/>
                <w:color w:val="509141"/>
                <w:sz w:val="36"/>
                <w:szCs w:val="36"/>
                <w:lang w:val="en-US" w:eastAsia="zh-CN"/>
              </w:rPr>
              <w:t>M</w:t>
            </w:r>
            <w:r w:rsidR="00766961" w:rsidRPr="00661FDA">
              <w:rPr>
                <w:rFonts w:ascii="SimHei" w:eastAsia="SimHei" w:hAnsi="SimHei" w:cs="Tahoma"/>
                <w:b/>
                <w:bCs/>
                <w:iCs/>
                <w:color w:val="509141"/>
                <w:sz w:val="36"/>
                <w:szCs w:val="36"/>
                <w:lang w:val="en-US" w:eastAsia="zh-CN"/>
              </w:rPr>
              <w:t>系列</w:t>
            </w:r>
          </w:p>
          <w:p w:rsidR="00FE79FE" w:rsidRPr="0038303E" w:rsidRDefault="00766961" w:rsidP="00D039A0">
            <w:pPr>
              <w:spacing w:before="80" w:line="500" w:lineRule="exact"/>
              <w:jc w:val="right"/>
              <w:rPr>
                <w:rFonts w:ascii="Tahoma" w:hAnsi="Tahoma" w:cs="Tahoma"/>
                <w:b/>
                <w:bCs/>
                <w:iCs/>
                <w:color w:val="509141"/>
                <w:sz w:val="36"/>
                <w:szCs w:val="36"/>
                <w:lang w:val="en-US"/>
              </w:rPr>
            </w:pPr>
            <w:r w:rsidRPr="00661FDA">
              <w:rPr>
                <w:rFonts w:ascii="SimHei" w:eastAsia="SimHei" w:hAnsi="SimHei" w:cs="Tahoma" w:hint="eastAsia"/>
                <w:b/>
                <w:bCs/>
                <w:iCs/>
                <w:color w:val="509141"/>
                <w:sz w:val="36"/>
                <w:szCs w:val="36"/>
                <w:lang w:val="en-US" w:eastAsia="zh-CN"/>
              </w:rPr>
              <w:t>频谱管</w:t>
            </w:r>
            <w:r w:rsidRPr="00661FDA">
              <w:rPr>
                <w:rFonts w:ascii="SimHei" w:eastAsia="SimHei" w:hAnsi="SimHei" w:cs="Tahoma"/>
                <w:b/>
                <w:bCs/>
                <w:iCs/>
                <w:color w:val="509141"/>
                <w:sz w:val="36"/>
                <w:szCs w:val="36"/>
                <w:lang w:val="en-US" w:eastAsia="zh-CN"/>
              </w:rPr>
              <w:t>理</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9"/>
          <w:headerReference w:type="default" r:id="rId10"/>
          <w:footerReference w:type="default" r:id="rId11"/>
          <w:pgSz w:w="11907" w:h="16840" w:code="9"/>
          <w:pgMar w:top="1089" w:right="1089" w:bottom="284" w:left="1089" w:header="567" w:footer="284" w:gutter="0"/>
          <w:pgNumType w:start="1"/>
          <w:cols w:space="720"/>
        </w:sectPr>
      </w:pPr>
    </w:p>
    <w:p w:rsidR="008B3E86" w:rsidRDefault="008B3E86" w:rsidP="008B3E86">
      <w:pPr>
        <w:pStyle w:val="Heading1"/>
        <w:spacing w:before="240"/>
        <w:jc w:val="center"/>
        <w:rPr>
          <w:lang w:val="en-US" w:eastAsia="zh-CN"/>
        </w:rPr>
      </w:pPr>
      <w:bookmarkStart w:id="4" w:name="c2tope"/>
      <w:bookmarkStart w:id="5" w:name="irecnoe"/>
      <w:bookmarkEnd w:id="4"/>
      <w:bookmarkEnd w:id="5"/>
      <w:r>
        <w:rPr>
          <w:rFonts w:hint="eastAsia"/>
          <w:lang w:val="en-US" w:eastAsia="zh-CN"/>
        </w:rPr>
        <w:lastRenderedPageBreak/>
        <w:t>前言</w:t>
      </w:r>
    </w:p>
    <w:p w:rsidR="008B3E86" w:rsidRDefault="008B3E86" w:rsidP="008B3E86">
      <w:pPr>
        <w:widowControl w:val="0"/>
        <w:spacing w:before="240"/>
        <w:ind w:firstLineChars="200" w:firstLine="400"/>
        <w:rPr>
          <w:sz w:val="20"/>
          <w:lang w:val="en-US" w:eastAsia="zh-CN"/>
        </w:rPr>
      </w:pPr>
      <w:r>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rsidR="008B3E86" w:rsidRDefault="008B3E86" w:rsidP="008B3E86">
      <w:pPr>
        <w:widowControl w:val="0"/>
        <w:spacing w:before="240"/>
        <w:ind w:firstLineChars="200" w:firstLine="400"/>
        <w:rPr>
          <w:sz w:val="20"/>
          <w:lang w:val="en-US" w:eastAsia="zh-CN"/>
        </w:rPr>
      </w:pPr>
      <w:r>
        <w:rPr>
          <w:rFonts w:cs="SimSun" w:hint="eastAsia"/>
          <w:sz w:val="20"/>
          <w:lang w:val="en-US" w:eastAsia="zh-CN"/>
        </w:rPr>
        <w:t>无线电通信部门制定规章制度和政策的职能由世界和区域无线电通信大会以及无线电通信全会完成，并得到各研究组的支持。</w:t>
      </w:r>
    </w:p>
    <w:p w:rsidR="008B3E86" w:rsidRDefault="008B3E86" w:rsidP="008B3E86">
      <w:pPr>
        <w:widowControl w:val="0"/>
        <w:ind w:firstLine="200"/>
        <w:rPr>
          <w:sz w:val="20"/>
          <w:lang w:eastAsia="zh-CN"/>
        </w:rPr>
      </w:pPr>
    </w:p>
    <w:p w:rsidR="008B3E86" w:rsidRDefault="008B3E86" w:rsidP="008B3E86">
      <w:pPr>
        <w:widowControl w:val="0"/>
        <w:ind w:firstLine="200"/>
        <w:rPr>
          <w:sz w:val="20"/>
          <w:lang w:eastAsia="zh-CN"/>
        </w:rPr>
      </w:pPr>
    </w:p>
    <w:p w:rsidR="008B3E86" w:rsidRDefault="008B3E86" w:rsidP="008B3E86">
      <w:pPr>
        <w:widowControl w:val="0"/>
        <w:ind w:firstLine="200"/>
        <w:rPr>
          <w:sz w:val="20"/>
          <w:lang w:eastAsia="zh-CN"/>
        </w:rPr>
      </w:pPr>
    </w:p>
    <w:p w:rsidR="008B3E86" w:rsidRDefault="008B3E86" w:rsidP="008B3E86">
      <w:pPr>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8B3E86" w:rsidRDefault="008B3E86" w:rsidP="008B3E86">
      <w:pPr>
        <w:tabs>
          <w:tab w:val="left" w:pos="720"/>
        </w:tabs>
        <w:spacing w:before="240"/>
        <w:ind w:firstLineChars="200" w:firstLine="392"/>
        <w:rPr>
          <w:sz w:val="20"/>
          <w:lang w:val="en-US" w:eastAsia="zh-CN"/>
        </w:rPr>
      </w:pPr>
      <w:r>
        <w:rPr>
          <w:spacing w:val="-4"/>
          <w:sz w:val="20"/>
          <w:lang w:val="en-US"/>
        </w:rPr>
        <w:t>ITU-R</w:t>
      </w:r>
      <w:r>
        <w:rPr>
          <w:rFonts w:cs="SimSun" w:hint="eastAsia"/>
          <w:spacing w:val="-4"/>
          <w:sz w:val="20"/>
          <w:lang w:val="en-US"/>
        </w:rPr>
        <w:t>的知识产权政策在</w:t>
      </w:r>
      <w:r>
        <w:rPr>
          <w:spacing w:val="-4"/>
          <w:sz w:val="20"/>
          <w:lang w:val="en-US"/>
        </w:rPr>
        <w:t>ITU-R</w:t>
      </w:r>
      <w:r>
        <w:rPr>
          <w:rFonts w:cs="SimSun" w:hint="eastAsia"/>
          <w:spacing w:val="-4"/>
          <w:sz w:val="20"/>
          <w:lang w:val="en-US"/>
        </w:rPr>
        <w:t>第</w:t>
      </w:r>
      <w:r>
        <w:rPr>
          <w:spacing w:val="-4"/>
          <w:sz w:val="20"/>
          <w:lang w:val="en-US"/>
        </w:rPr>
        <w:t>1</w:t>
      </w:r>
      <w:r>
        <w:rPr>
          <w:rFonts w:cs="SimSun" w:hint="eastAsia"/>
          <w:spacing w:val="-4"/>
          <w:sz w:val="20"/>
          <w:lang w:val="en-US"/>
        </w:rPr>
        <w:t>号决议附件</w:t>
      </w:r>
      <w:r>
        <w:rPr>
          <w:spacing w:val="-4"/>
          <w:sz w:val="20"/>
          <w:lang w:val="en-US"/>
        </w:rPr>
        <w:t>1</w:t>
      </w:r>
      <w:r>
        <w:rPr>
          <w:rFonts w:cs="SimSun" w:hint="eastAsia"/>
          <w:spacing w:val="-4"/>
          <w:sz w:val="20"/>
          <w:lang w:val="en-US"/>
        </w:rPr>
        <w:t>引用的</w:t>
      </w:r>
      <w:r>
        <w:rPr>
          <w:rFonts w:ascii="SimSun" w:hAnsi="SimSun" w:hint="eastAsia"/>
          <w:spacing w:val="-4"/>
          <w:sz w:val="20"/>
          <w:lang w:val="en-US"/>
        </w:rPr>
        <w:t>“</w:t>
      </w:r>
      <w:r>
        <w:rPr>
          <w:spacing w:val="-4"/>
          <w:sz w:val="20"/>
          <w:lang w:val="en-US"/>
        </w:rPr>
        <w:t>ITU-T/ITU-R/ISO/IEC</w:t>
      </w:r>
      <w:r>
        <w:rPr>
          <w:rFonts w:cs="SimSun" w:hint="eastAsia"/>
          <w:spacing w:val="-4"/>
          <w:sz w:val="20"/>
          <w:lang w:val="en-US"/>
        </w:rPr>
        <w:t>共同专利政策</w:t>
      </w:r>
      <w:r>
        <w:rPr>
          <w:rFonts w:ascii="SimSun" w:hAnsi="SimSun" w:hint="eastAsia"/>
          <w:spacing w:val="-4"/>
          <w:sz w:val="20"/>
          <w:lang w:val="en-US"/>
        </w:rPr>
        <w:t>”</w:t>
      </w:r>
      <w:r>
        <w:rPr>
          <w:rFonts w:cs="SimSun" w:hint="eastAsia"/>
          <w:spacing w:val="-4"/>
          <w:sz w:val="20"/>
          <w:lang w:val="en-US"/>
        </w:rPr>
        <w:t>中做了说明。</w:t>
      </w:r>
      <w:r>
        <w:rPr>
          <w:rFonts w:cs="SimSun" w:hint="eastAsia"/>
          <w:sz w:val="20"/>
          <w:lang w:val="en-US"/>
        </w:rPr>
        <w:t>专利持有者提交专利和许可声明</w:t>
      </w:r>
      <w:r>
        <w:rPr>
          <w:rFonts w:cs="SimSun" w:hint="eastAsia"/>
          <w:sz w:val="20"/>
          <w:lang w:val="en-US" w:eastAsia="zh-CN"/>
        </w:rPr>
        <w:t>所需</w:t>
      </w:r>
      <w:r>
        <w:rPr>
          <w:rFonts w:cs="SimSun" w:hint="eastAsia"/>
          <w:sz w:val="20"/>
          <w:lang w:val="en-US"/>
        </w:rPr>
        <w:t>表格可从</w:t>
      </w:r>
      <w:hyperlink r:id="rId12" w:history="1">
        <w:r>
          <w:rPr>
            <w:rStyle w:val="Hyperlink"/>
            <w:sz w:val="20"/>
            <w:lang w:val="en-US"/>
          </w:rPr>
          <w:t>http://www.itu.int/ITU-R/go/patents/en</w:t>
        </w:r>
      </w:hyperlink>
      <w:r>
        <w:rPr>
          <w:rFonts w:cs="SimSun" w:hint="eastAsia"/>
          <w:sz w:val="20"/>
          <w:lang w:val="en-US"/>
        </w:rPr>
        <w:t>获得，该网址也提供了</w:t>
      </w:r>
      <w:r>
        <w:rPr>
          <w:rFonts w:ascii="SimSun" w:hAnsi="SimSun" w:hint="eastAsia"/>
          <w:sz w:val="20"/>
          <w:lang w:val="en-US"/>
        </w:rPr>
        <w:t>“</w:t>
      </w:r>
      <w:r>
        <w:rPr>
          <w:sz w:val="20"/>
          <w:lang w:val="en-US"/>
        </w:rPr>
        <w:t>ITU-T/ITU-R/ISO/IEC</w:t>
      </w:r>
      <w:r>
        <w:rPr>
          <w:rFonts w:cs="SimSun" w:hint="eastAsia"/>
          <w:sz w:val="20"/>
          <w:lang w:val="en-US"/>
        </w:rPr>
        <w:t>共同专利政策实施指南</w:t>
      </w:r>
      <w:r>
        <w:rPr>
          <w:rFonts w:ascii="SimSun" w:hAnsi="SimSun" w:hint="eastAsia"/>
          <w:sz w:val="20"/>
          <w:lang w:val="en-US"/>
        </w:rPr>
        <w:t>”</w:t>
      </w:r>
      <w:r>
        <w:rPr>
          <w:rFonts w:cs="SimSun" w:hint="eastAsia"/>
          <w:sz w:val="20"/>
          <w:lang w:val="en-US"/>
        </w:rPr>
        <w:t>以及</w:t>
      </w:r>
      <w:r>
        <w:rPr>
          <w:sz w:val="20"/>
          <w:lang w:val="en-US"/>
        </w:rPr>
        <w:t>ITU-R</w:t>
      </w:r>
      <w:r>
        <w:rPr>
          <w:rFonts w:cs="SimSun" w:hint="eastAsia"/>
          <w:sz w:val="20"/>
          <w:lang w:val="en-US"/>
        </w:rPr>
        <w:t>专利信息数据库。</w:t>
      </w:r>
    </w:p>
    <w:p w:rsidR="008B3E86" w:rsidRDefault="008B3E86" w:rsidP="008B3E86">
      <w:pPr>
        <w:jc w:val="center"/>
        <w:rPr>
          <w:sz w:val="22"/>
          <w:szCs w:val="22"/>
          <w:lang w:val="en-US"/>
        </w:rPr>
      </w:pPr>
    </w:p>
    <w:p w:rsidR="008B3E86" w:rsidRDefault="008B3E86" w:rsidP="008B3E86">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140"/>
        <w:gridCol w:w="8220"/>
      </w:tblGrid>
      <w:tr w:rsidR="008B3E86" w:rsidTr="008B3E86">
        <w:trPr>
          <w:jc w:val="center"/>
        </w:trPr>
        <w:tc>
          <w:tcPr>
            <w:tcW w:w="9360" w:type="dxa"/>
            <w:gridSpan w:val="2"/>
            <w:tcBorders>
              <w:top w:val="single" w:sz="12" w:space="0" w:color="000080"/>
              <w:left w:val="single" w:sz="12" w:space="0" w:color="000080"/>
              <w:bottom w:val="nil"/>
              <w:right w:val="single" w:sz="12" w:space="0" w:color="000080"/>
            </w:tcBorders>
            <w:hideMark/>
          </w:tcPr>
          <w:p w:rsidR="008B3E86" w:rsidRDefault="008B3E86">
            <w:pPr>
              <w:keepNext/>
              <w:spacing w:after="40"/>
              <w:jc w:val="center"/>
              <w:rPr>
                <w:b/>
                <w:bCs/>
                <w:sz w:val="22"/>
                <w:szCs w:val="22"/>
                <w:lang w:val="fr-CH" w:eastAsia="zh-CN"/>
              </w:rPr>
            </w:pPr>
            <w:r>
              <w:rPr>
                <w:b/>
                <w:bCs/>
                <w:sz w:val="22"/>
                <w:szCs w:val="22"/>
                <w:lang w:val="fr-CH" w:eastAsia="zh-CN"/>
              </w:rPr>
              <w:t xml:space="preserve">ITU-R </w:t>
            </w:r>
            <w:r>
              <w:rPr>
                <w:rFonts w:cs="SimSun" w:hint="eastAsia"/>
                <w:b/>
                <w:bCs/>
                <w:sz w:val="22"/>
                <w:szCs w:val="22"/>
                <w:lang w:val="en-US" w:eastAsia="zh-CN"/>
              </w:rPr>
              <w:t>系列建</w:t>
            </w:r>
            <w:r>
              <w:rPr>
                <w:rFonts w:ascii="SimSun" w:hAnsi="SimSun" w:cs="SimSun" w:hint="eastAsia"/>
                <w:b/>
                <w:bCs/>
                <w:sz w:val="22"/>
                <w:szCs w:val="22"/>
                <w:lang w:val="en-US" w:eastAsia="zh-CN"/>
              </w:rPr>
              <w:t>议书</w:t>
            </w:r>
          </w:p>
          <w:p w:rsidR="008B3E86" w:rsidRDefault="008B3E8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fr-CH" w:eastAsia="zh-CN"/>
              </w:rPr>
            </w:pPr>
            <w:r>
              <w:rPr>
                <w:rFonts w:cs="SimSun" w:hint="eastAsia"/>
                <w:b w:val="0"/>
                <w:sz w:val="18"/>
                <w:szCs w:val="18"/>
                <w:lang w:val="fr-CH" w:eastAsia="zh-CN"/>
              </w:rPr>
              <w:t>（</w:t>
            </w:r>
            <w:r>
              <w:rPr>
                <w:rFonts w:cs="SimSun" w:hint="eastAsia"/>
                <w:b w:val="0"/>
                <w:sz w:val="18"/>
                <w:szCs w:val="18"/>
                <w:lang w:val="en-US"/>
              </w:rPr>
              <w:t>也可在以下网址获得</w:t>
            </w:r>
            <w:r>
              <w:rPr>
                <w:rFonts w:cs="SimSun" w:hint="eastAsia"/>
                <w:b w:val="0"/>
                <w:sz w:val="18"/>
                <w:szCs w:val="18"/>
                <w:lang w:val="fr-CH"/>
              </w:rPr>
              <w:t>：</w:t>
            </w:r>
            <w:hyperlink r:id="rId13" w:history="1">
              <w:r>
                <w:rPr>
                  <w:rStyle w:val="Hyperlink"/>
                  <w:b w:val="0"/>
                  <w:sz w:val="18"/>
                  <w:szCs w:val="18"/>
                  <w:lang w:val="fr-CH"/>
                </w:rPr>
                <w:t>http://www.itu.int/publ/R-REP/en</w:t>
              </w:r>
            </w:hyperlink>
            <w:r>
              <w:rPr>
                <w:rFonts w:cs="SimSun" w:hint="eastAsia"/>
                <w:b w:val="0"/>
                <w:sz w:val="18"/>
                <w:szCs w:val="18"/>
                <w:lang w:val="fr-CH" w:eastAsia="zh-CN"/>
              </w:rPr>
              <w:t>）</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200" w:after="100"/>
              <w:ind w:left="57"/>
              <w:rPr>
                <w:b/>
                <w:bCs/>
                <w:sz w:val="20"/>
                <w:lang w:val="en-US" w:eastAsia="zh-CN"/>
              </w:rPr>
            </w:pPr>
            <w:r>
              <w:rPr>
                <w:rFonts w:cs="SimSun" w:hint="eastAsia"/>
                <w:b/>
                <w:bCs/>
                <w:sz w:val="20"/>
                <w:lang w:val="en-US" w:eastAsia="zh-CN"/>
              </w:rPr>
              <w:t>系列</w:t>
            </w:r>
          </w:p>
        </w:tc>
        <w:tc>
          <w:tcPr>
            <w:tcW w:w="8220" w:type="dxa"/>
            <w:tcBorders>
              <w:top w:val="nil"/>
              <w:left w:val="nil"/>
              <w:bottom w:val="nil"/>
              <w:right w:val="single" w:sz="12" w:space="0" w:color="000080"/>
            </w:tcBorders>
            <w:hideMark/>
          </w:tcPr>
          <w:p w:rsidR="008B3E86" w:rsidRDefault="008B3E86">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cs="SimSun" w:hint="eastAsia"/>
                <w:sz w:val="20"/>
                <w:lang w:val="en-US" w:eastAsia="zh-CN"/>
              </w:rPr>
              <w:t>标题</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right w:val="single" w:sz="12" w:space="0" w:color="000080"/>
            </w:tcBorders>
            <w:hideMark/>
          </w:tcPr>
          <w:p w:rsidR="008B3E86" w:rsidRDefault="008B3E8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卫星传输</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right w:val="single" w:sz="12" w:space="0" w:color="000080"/>
            </w:tcBorders>
            <w:hideMark/>
          </w:tcPr>
          <w:p w:rsidR="008B3E86" w:rsidRDefault="008B3E8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用于制作、存档和播放的记录：用于电视的胶片</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right w:val="single" w:sz="12" w:space="0" w:color="000080"/>
            </w:tcBorders>
            <w:hideMark/>
          </w:tcPr>
          <w:p w:rsidR="008B3E86" w:rsidRDefault="008B3E8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广播业务（声音）</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right w:val="single" w:sz="12" w:space="0" w:color="000080"/>
            </w:tcBorders>
            <w:hideMark/>
          </w:tcPr>
          <w:p w:rsidR="008B3E86" w:rsidRDefault="008B3E8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广播业务（电视）</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right w:val="single" w:sz="12" w:space="0" w:color="000080"/>
            </w:tcBorders>
            <w:hideMark/>
          </w:tcPr>
          <w:p w:rsidR="008B3E86" w:rsidRDefault="008B3E8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固定业务</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right w:val="single" w:sz="12" w:space="0" w:color="000080"/>
            </w:tcBorders>
            <w:hideMark/>
          </w:tcPr>
          <w:p w:rsidR="008B3E86" w:rsidRDefault="008B3E8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移动、无线电测定、业余无线电以及相关卫星业务</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right w:val="single" w:sz="12" w:space="0" w:color="000080"/>
            </w:tcBorders>
            <w:hideMark/>
          </w:tcPr>
          <w:p w:rsidR="008B3E86" w:rsidRDefault="008B3E86">
            <w:pPr>
              <w:spacing w:before="30" w:after="30"/>
              <w:jc w:val="left"/>
              <w:rPr>
                <w:sz w:val="20"/>
                <w:lang w:val="en-US" w:eastAsia="zh-CN"/>
              </w:rPr>
            </w:pPr>
            <w:r>
              <w:rPr>
                <w:rFonts w:cs="SimSun" w:hint="eastAsia"/>
                <w:sz w:val="20"/>
                <w:lang w:val="en-US" w:eastAsia="zh-CN"/>
              </w:rPr>
              <w:t>无线电波传播</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right w:val="single" w:sz="12" w:space="0" w:color="000080"/>
            </w:tcBorders>
            <w:hideMark/>
          </w:tcPr>
          <w:p w:rsidR="008B3E86" w:rsidRDefault="008B3E8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射电天文</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right w:val="single" w:sz="12" w:space="0" w:color="000080"/>
            </w:tcBorders>
            <w:hideMark/>
          </w:tcPr>
          <w:p w:rsidR="008B3E86" w:rsidRDefault="008B3E8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遥感系统</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right w:val="single" w:sz="12" w:space="0" w:color="000080"/>
            </w:tcBorders>
            <w:hideMark/>
          </w:tcPr>
          <w:p w:rsidR="008B3E86" w:rsidRDefault="008B3E86">
            <w:pPr>
              <w:spacing w:before="30" w:after="30"/>
              <w:jc w:val="left"/>
              <w:rPr>
                <w:sz w:val="20"/>
                <w:lang w:val="en-US" w:eastAsia="zh-CN"/>
              </w:rPr>
            </w:pPr>
            <w:r>
              <w:rPr>
                <w:rFonts w:cs="SimSun" w:hint="eastAsia"/>
                <w:sz w:val="20"/>
                <w:lang w:val="en-US" w:eastAsia="zh-CN"/>
              </w:rPr>
              <w:t>卫星固定业务</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right w:val="single" w:sz="12" w:space="0" w:color="000080"/>
            </w:tcBorders>
            <w:hideMark/>
          </w:tcPr>
          <w:p w:rsidR="008B3E86" w:rsidRDefault="008B3E86">
            <w:pPr>
              <w:spacing w:before="30" w:after="30"/>
              <w:jc w:val="left"/>
              <w:rPr>
                <w:sz w:val="20"/>
                <w:lang w:val="en-US" w:eastAsia="zh-CN"/>
              </w:rPr>
            </w:pPr>
            <w:r>
              <w:rPr>
                <w:rFonts w:cs="SimSun" w:hint="eastAsia"/>
                <w:sz w:val="20"/>
                <w:lang w:val="en-US" w:eastAsia="zh-CN"/>
              </w:rPr>
              <w:t>空间应用和气象</w:t>
            </w:r>
          </w:p>
        </w:tc>
      </w:tr>
      <w:tr w:rsidR="008B3E86" w:rsidTr="008B3E86">
        <w:trPr>
          <w:jc w:val="center"/>
        </w:trPr>
        <w:tc>
          <w:tcPr>
            <w:tcW w:w="1140" w:type="dxa"/>
            <w:tcBorders>
              <w:top w:val="nil"/>
              <w:left w:val="single" w:sz="12" w:space="0" w:color="000080"/>
              <w:bottom w:val="nil"/>
              <w:right w:val="nil"/>
            </w:tcBorders>
            <w:hideMark/>
          </w:tcPr>
          <w:p w:rsidR="008B3E86" w:rsidRDefault="008B3E86">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right w:val="single" w:sz="12" w:space="0" w:color="000080"/>
            </w:tcBorders>
            <w:hideMark/>
          </w:tcPr>
          <w:p w:rsidR="008B3E86" w:rsidRDefault="008B3E86">
            <w:pPr>
              <w:spacing w:before="30" w:after="30"/>
              <w:jc w:val="left"/>
              <w:rPr>
                <w:sz w:val="20"/>
                <w:lang w:val="en-US" w:eastAsia="zh-CN"/>
              </w:rPr>
            </w:pPr>
            <w:r>
              <w:rPr>
                <w:rFonts w:cs="SimSun" w:hint="eastAsia"/>
                <w:sz w:val="20"/>
                <w:lang w:val="en-US" w:eastAsia="zh-CN"/>
              </w:rPr>
              <w:t>卫星固定和固定业务系统之间频率共用和协调</w:t>
            </w:r>
          </w:p>
        </w:tc>
      </w:tr>
      <w:tr w:rsidR="008B3E86" w:rsidTr="008B3E86">
        <w:trPr>
          <w:jc w:val="center"/>
        </w:trPr>
        <w:tc>
          <w:tcPr>
            <w:tcW w:w="1140" w:type="dxa"/>
            <w:tcBorders>
              <w:top w:val="nil"/>
              <w:left w:val="single" w:sz="12" w:space="0" w:color="000080"/>
              <w:bottom w:val="single" w:sz="12" w:space="0" w:color="000080"/>
              <w:right w:val="nil"/>
            </w:tcBorders>
            <w:shd w:val="clear" w:color="auto" w:fill="F3F3F3"/>
            <w:hideMark/>
          </w:tcPr>
          <w:p w:rsidR="008B3E86" w:rsidRDefault="008B3E86">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right w:val="single" w:sz="12" w:space="0" w:color="000080"/>
            </w:tcBorders>
            <w:shd w:val="clear" w:color="auto" w:fill="F3F3F3"/>
            <w:hideMark/>
          </w:tcPr>
          <w:p w:rsidR="008B3E86" w:rsidRDefault="008B3E86">
            <w:pPr>
              <w:spacing w:before="30" w:after="180"/>
              <w:jc w:val="left"/>
              <w:rPr>
                <w:b/>
                <w:bCs/>
                <w:color w:val="000080"/>
                <w:sz w:val="20"/>
                <w:lang w:val="en-US" w:eastAsia="zh-CN"/>
              </w:rPr>
            </w:pPr>
            <w:r>
              <w:rPr>
                <w:rFonts w:cs="SimSun" w:hint="eastAsia"/>
                <w:b/>
                <w:bCs/>
                <w:color w:val="000080"/>
                <w:sz w:val="20"/>
                <w:lang w:val="en-US" w:eastAsia="zh-CN"/>
              </w:rPr>
              <w:t>频谱管理</w:t>
            </w:r>
          </w:p>
        </w:tc>
      </w:tr>
    </w:tbl>
    <w:p w:rsidR="008B3E86" w:rsidRDefault="008B3E86" w:rsidP="008B3E86">
      <w:pPr>
        <w:spacing w:before="30" w:after="30"/>
        <w:jc w:val="center"/>
        <w:rPr>
          <w:sz w:val="20"/>
          <w:lang w:val="en-US" w:eastAsia="zh-CN"/>
        </w:rPr>
      </w:pPr>
    </w:p>
    <w:p w:rsidR="008B3E86" w:rsidRDefault="008B3E86" w:rsidP="008B3E86">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4A0" w:firstRow="1" w:lastRow="0" w:firstColumn="1" w:lastColumn="0" w:noHBand="0" w:noVBand="1"/>
      </w:tblPr>
      <w:tblGrid>
        <w:gridCol w:w="9360"/>
      </w:tblGrid>
      <w:tr w:rsidR="008B3E86" w:rsidTr="008B3E86">
        <w:trPr>
          <w:jc w:val="center"/>
        </w:trPr>
        <w:tc>
          <w:tcPr>
            <w:tcW w:w="9360" w:type="dxa"/>
            <w:tcBorders>
              <w:top w:val="single" w:sz="12" w:space="0" w:color="000080"/>
              <w:left w:val="single" w:sz="12" w:space="0" w:color="000080"/>
              <w:bottom w:val="single" w:sz="12" w:space="0" w:color="000080"/>
              <w:right w:val="single" w:sz="12" w:space="0" w:color="000080"/>
            </w:tcBorders>
            <w:hideMark/>
          </w:tcPr>
          <w:p w:rsidR="008B3E86" w:rsidRDefault="008B3E86">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本ITU-R报告英文版已由研究组按ITU-R第1号决议规定的程序批准。</w:t>
            </w:r>
          </w:p>
        </w:tc>
      </w:tr>
    </w:tbl>
    <w:p w:rsidR="008B3E86" w:rsidRDefault="008B3E86" w:rsidP="008B3E86">
      <w:pPr>
        <w:spacing w:before="0"/>
        <w:jc w:val="center"/>
        <w:rPr>
          <w:sz w:val="22"/>
          <w:szCs w:val="22"/>
          <w:lang w:val="en-US" w:eastAsia="zh-CN"/>
        </w:rPr>
      </w:pPr>
    </w:p>
    <w:p w:rsidR="008B3E86" w:rsidRDefault="008B3E86" w:rsidP="008B3E86">
      <w:pPr>
        <w:spacing w:before="0"/>
        <w:jc w:val="center"/>
        <w:rPr>
          <w:sz w:val="22"/>
          <w:szCs w:val="22"/>
          <w:lang w:val="en-US" w:eastAsia="zh-CN"/>
        </w:rPr>
      </w:pPr>
    </w:p>
    <w:p w:rsidR="008B3E86" w:rsidRDefault="008B3E86" w:rsidP="008B3E86">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rsidR="008B3E86" w:rsidRDefault="008B3E86" w:rsidP="008B3E86">
      <w:pPr>
        <w:spacing w:before="0"/>
        <w:jc w:val="right"/>
        <w:rPr>
          <w:rFonts w:cs="SimSun"/>
          <w:sz w:val="20"/>
          <w:lang w:val="en-US" w:eastAsia="zh-CN"/>
        </w:rPr>
      </w:pPr>
      <w:r>
        <w:rPr>
          <w:sz w:val="20"/>
          <w:lang w:val="en-US" w:eastAsia="zh-CN"/>
        </w:rPr>
        <w:t>2015</w:t>
      </w:r>
      <w:r>
        <w:rPr>
          <w:rFonts w:cs="SimSun" w:hint="eastAsia"/>
          <w:sz w:val="20"/>
          <w:lang w:val="en-US" w:eastAsia="zh-CN"/>
        </w:rPr>
        <w:t>年，日内瓦</w:t>
      </w:r>
    </w:p>
    <w:p w:rsidR="008B3E86" w:rsidRDefault="008B3E86" w:rsidP="008B3E86">
      <w:pPr>
        <w:spacing w:before="180"/>
        <w:jc w:val="center"/>
        <w:rPr>
          <w:sz w:val="20"/>
          <w:lang w:val="en-US" w:eastAsia="zh-CN"/>
        </w:rPr>
      </w:pPr>
      <w:r>
        <w:rPr>
          <w:sz w:val="20"/>
          <w:lang w:val="en-US" w:eastAsia="zh-CN"/>
        </w:rPr>
        <w:t xml:space="preserve">© </w:t>
      </w:r>
      <w:r>
        <w:rPr>
          <w:rFonts w:cs="SimSun" w:hint="eastAsia"/>
          <w:sz w:val="20"/>
          <w:lang w:val="en-US" w:eastAsia="zh-CN"/>
        </w:rPr>
        <w:t>国际电联</w:t>
      </w:r>
      <w:r>
        <w:rPr>
          <w:rFonts w:cs="SimSun" w:hint="eastAsia"/>
          <w:sz w:val="20"/>
          <w:lang w:val="en-US" w:eastAsia="zh-CN"/>
        </w:rPr>
        <w:t xml:space="preserve"> </w:t>
      </w:r>
      <w:r>
        <w:rPr>
          <w:sz w:val="20"/>
          <w:lang w:val="en-US" w:eastAsia="zh-CN"/>
        </w:rPr>
        <w:t>2015</w:t>
      </w:r>
    </w:p>
    <w:p w:rsidR="008B3E86" w:rsidRDefault="008B3E86" w:rsidP="008B3E86">
      <w:pPr>
        <w:ind w:firstLine="426"/>
        <w:rPr>
          <w:sz w:val="18"/>
          <w:szCs w:val="18"/>
          <w:lang w:val="en-GB" w:eastAsia="zh-CN"/>
        </w:rPr>
      </w:pPr>
      <w:r>
        <w:rPr>
          <w:rFonts w:cs="SimSun" w:hint="eastAsia"/>
          <w:sz w:val="18"/>
          <w:szCs w:val="18"/>
          <w:lang w:val="en-US" w:eastAsia="zh-CN"/>
        </w:rPr>
        <w:t>版权所有。未经国际电联书面许可，不得以任何手段翻印本出版物的任何部分。</w:t>
      </w:r>
    </w:p>
    <w:p w:rsidR="00814915" w:rsidRDefault="00814915" w:rsidP="00BE7F73">
      <w:pPr>
        <w:rPr>
          <w:sz w:val="18"/>
          <w:szCs w:val="18"/>
          <w:lang w:eastAsia="zh-CN"/>
        </w:rPr>
        <w:sectPr w:rsidR="00814915" w:rsidSect="00FC4D1D">
          <w:headerReference w:type="even" r:id="rId14"/>
          <w:headerReference w:type="default" r:id="rId15"/>
          <w:pgSz w:w="11907" w:h="16834" w:code="9"/>
          <w:pgMar w:top="1418" w:right="1134" w:bottom="1134" w:left="1134" w:header="720" w:footer="482" w:gutter="0"/>
          <w:pgNumType w:start="2"/>
          <w:cols w:space="720"/>
        </w:sectPr>
      </w:pPr>
    </w:p>
    <w:p w:rsidR="00934ED7" w:rsidRPr="00661FDA" w:rsidRDefault="00934ED7" w:rsidP="00661FDA">
      <w:pPr>
        <w:pStyle w:val="RepNoBR"/>
        <w:spacing w:before="0"/>
        <w:rPr>
          <w:lang w:eastAsia="zh-CN"/>
        </w:rPr>
      </w:pPr>
      <w:bookmarkStart w:id="8" w:name="OLE_LINK21"/>
      <w:bookmarkStart w:id="9" w:name="OLE_LINK22"/>
      <w:bookmarkStart w:id="10" w:name="OLE_LINK19"/>
      <w:bookmarkStart w:id="11" w:name="OLE_LINK20"/>
      <w:r w:rsidRPr="00661FDA">
        <w:rPr>
          <w:lang w:eastAsia="zh-CN"/>
        </w:rPr>
        <w:lastRenderedPageBreak/>
        <w:t xml:space="preserve">ITU-R  </w:t>
      </w:r>
      <w:r w:rsidR="003B4EE8" w:rsidRPr="00661FDA">
        <w:rPr>
          <w:lang w:eastAsia="zh-CN"/>
        </w:rPr>
        <w:t>S</w:t>
      </w:r>
      <w:r w:rsidR="0006030B" w:rsidRPr="00661FDA">
        <w:rPr>
          <w:lang w:eastAsia="zh-CN"/>
        </w:rPr>
        <w:t>M</w:t>
      </w:r>
      <w:r w:rsidR="008D3D8D" w:rsidRPr="00661FDA">
        <w:rPr>
          <w:lang w:eastAsia="zh-CN"/>
        </w:rPr>
        <w:t>.</w:t>
      </w:r>
      <w:r w:rsidR="00785AD7" w:rsidRPr="00661FDA">
        <w:rPr>
          <w:lang w:eastAsia="zh-CN"/>
        </w:rPr>
        <w:t>2056-1</w:t>
      </w:r>
      <w:r w:rsidR="00924920">
        <w:rPr>
          <w:lang w:eastAsia="zh-CN"/>
        </w:rPr>
        <w:t xml:space="preserve"> </w:t>
      </w:r>
      <w:r w:rsidR="00766961" w:rsidRPr="00661FDA">
        <w:rPr>
          <w:lang w:eastAsia="zh-CN"/>
        </w:rPr>
        <w:t>报告</w:t>
      </w:r>
      <w:bookmarkEnd w:id="8"/>
      <w:bookmarkEnd w:id="9"/>
    </w:p>
    <w:bookmarkEnd w:id="10"/>
    <w:bookmarkEnd w:id="11"/>
    <w:p w:rsidR="00785AD7" w:rsidRPr="00004CAC" w:rsidRDefault="00D039A0" w:rsidP="00661FDA">
      <w:pPr>
        <w:pStyle w:val="ReptitleBR"/>
        <w:rPr>
          <w:lang w:val="en-US" w:eastAsia="zh-CN"/>
        </w:rPr>
      </w:pPr>
      <w:r w:rsidRPr="00661FDA">
        <w:rPr>
          <w:lang w:eastAsia="zh-CN"/>
        </w:rPr>
        <w:t>广播电台</w:t>
      </w:r>
      <w:r w:rsidR="00766961" w:rsidRPr="00661FDA">
        <w:rPr>
          <w:lang w:eastAsia="zh-CN"/>
        </w:rPr>
        <w:t>天线方向图的机载验证</w:t>
      </w:r>
    </w:p>
    <w:p w:rsidR="00785AD7" w:rsidRPr="00004CAC" w:rsidRDefault="00785AD7" w:rsidP="00785AD7">
      <w:pPr>
        <w:pStyle w:val="Repdate"/>
        <w:rPr>
          <w:rFonts w:eastAsiaTheme="minorEastAsia"/>
          <w:lang w:val="en-US" w:eastAsia="zh-CN"/>
        </w:rPr>
      </w:pPr>
      <w:r w:rsidRPr="00004CAC">
        <w:rPr>
          <w:rFonts w:eastAsiaTheme="minorEastAsia"/>
          <w:lang w:val="en-US" w:eastAsia="zh-CN"/>
        </w:rPr>
        <w:t>(2005-2014</w:t>
      </w:r>
      <w:r w:rsidR="009F1167">
        <w:rPr>
          <w:rFonts w:eastAsiaTheme="minorEastAsia" w:hint="eastAsia"/>
          <w:lang w:val="en-US" w:eastAsia="zh-CN"/>
        </w:rPr>
        <w:t>年</w:t>
      </w:r>
      <w:r w:rsidRPr="00004CAC">
        <w:rPr>
          <w:rFonts w:eastAsiaTheme="minorEastAsia"/>
          <w:lang w:val="en-US" w:eastAsia="zh-CN"/>
        </w:rPr>
        <w:t>)</w:t>
      </w:r>
    </w:p>
    <w:p w:rsidR="00785AD7" w:rsidRPr="00004CAC" w:rsidRDefault="00785AD7" w:rsidP="00935FF1">
      <w:pPr>
        <w:pStyle w:val="Heading1"/>
        <w:rPr>
          <w:rFonts w:eastAsiaTheme="minorEastAsia"/>
          <w:lang w:val="en-US" w:eastAsia="zh-CN"/>
        </w:rPr>
      </w:pPr>
      <w:bookmarkStart w:id="12" w:name="_Toc112572513"/>
      <w:bookmarkStart w:id="13" w:name="_Toc115794799"/>
      <w:bookmarkStart w:id="14" w:name="_Toc115794884"/>
      <w:r w:rsidRPr="00004CAC">
        <w:rPr>
          <w:rFonts w:eastAsiaTheme="minorEastAsia"/>
          <w:lang w:val="en-US" w:eastAsia="zh-CN"/>
        </w:rPr>
        <w:t>1</w:t>
      </w:r>
      <w:r w:rsidRPr="00004CAC">
        <w:rPr>
          <w:rFonts w:eastAsiaTheme="minorEastAsia"/>
          <w:lang w:val="en-US" w:eastAsia="zh-CN"/>
        </w:rPr>
        <w:tab/>
      </w:r>
      <w:bookmarkEnd w:id="12"/>
      <w:bookmarkEnd w:id="13"/>
      <w:bookmarkEnd w:id="14"/>
      <w:r w:rsidR="00766961" w:rsidRPr="00004CAC">
        <w:rPr>
          <w:rFonts w:eastAsiaTheme="minorEastAsia"/>
          <w:lang w:val="en-US" w:eastAsia="zh-CN"/>
        </w:rPr>
        <w:t>内容概要</w:t>
      </w:r>
    </w:p>
    <w:p w:rsidR="00785AD7" w:rsidRPr="00004CAC" w:rsidRDefault="00766961" w:rsidP="0082115C">
      <w:pPr>
        <w:ind w:firstLineChars="200" w:firstLine="480"/>
        <w:rPr>
          <w:rFonts w:eastAsiaTheme="minorEastAsia"/>
          <w:lang w:val="en-US" w:eastAsia="zh-CN"/>
        </w:rPr>
      </w:pPr>
      <w:r w:rsidRPr="00004CAC">
        <w:rPr>
          <w:rFonts w:eastAsiaTheme="minorEastAsia"/>
          <w:lang w:val="en-US" w:eastAsia="zh-CN"/>
        </w:rPr>
        <w:t>本报告描述了</w:t>
      </w:r>
      <w:r w:rsidR="000E2726">
        <w:rPr>
          <w:rFonts w:eastAsiaTheme="minorEastAsia"/>
          <w:lang w:val="en-US" w:eastAsia="zh-CN"/>
        </w:rPr>
        <w:t>采用一个飞行器</w:t>
      </w:r>
      <w:r w:rsidR="00F82298" w:rsidRPr="00004CAC">
        <w:rPr>
          <w:rFonts w:eastAsiaTheme="minorEastAsia"/>
          <w:lang w:val="en-US" w:eastAsia="zh-CN"/>
        </w:rPr>
        <w:t>进行天线辐射方向图测量的</w:t>
      </w:r>
      <w:r w:rsidRPr="00004CAC">
        <w:rPr>
          <w:rFonts w:eastAsiaTheme="minorEastAsia"/>
          <w:lang w:val="en-US" w:eastAsia="zh-CN"/>
        </w:rPr>
        <w:t>测量步骤、所需的设备、和</w:t>
      </w:r>
      <w:r w:rsidR="00F82298" w:rsidRPr="00004CAC">
        <w:rPr>
          <w:rFonts w:eastAsiaTheme="minorEastAsia"/>
          <w:lang w:val="en-US" w:eastAsia="zh-CN"/>
        </w:rPr>
        <w:t>报告步骤。本报告与所选用的机载平台无关</w:t>
      </w:r>
      <w:r w:rsidR="00394760">
        <w:rPr>
          <w:rFonts w:eastAsiaTheme="minorEastAsia" w:hint="eastAsia"/>
          <w:lang w:val="en-US" w:eastAsia="zh-CN"/>
        </w:rPr>
        <w:t>，</w:t>
      </w:r>
      <w:r w:rsidR="00F82298" w:rsidRPr="00004CAC">
        <w:rPr>
          <w:rFonts w:eastAsiaTheme="minorEastAsia"/>
          <w:lang w:val="en-US" w:eastAsia="zh-CN"/>
        </w:rPr>
        <w:t>且使用时可以不考虑所用的广播系统。但是，</w:t>
      </w:r>
      <w:r w:rsidR="00004CAC" w:rsidRPr="00004CAC">
        <w:rPr>
          <w:rFonts w:eastAsiaTheme="minorEastAsia"/>
          <w:lang w:val="en-US" w:eastAsia="zh-CN"/>
        </w:rPr>
        <w:t>对</w:t>
      </w:r>
      <w:r w:rsidR="00D039A0">
        <w:rPr>
          <w:rFonts w:eastAsiaTheme="minorEastAsia"/>
          <w:lang w:val="en-US" w:eastAsia="zh-CN"/>
        </w:rPr>
        <w:t>特定机载平台和特定</w:t>
      </w:r>
      <w:r w:rsidR="00F00E19">
        <w:rPr>
          <w:rFonts w:eastAsiaTheme="minorEastAsia"/>
          <w:lang w:val="en-US" w:eastAsia="zh-CN"/>
        </w:rPr>
        <w:t>广播系统</w:t>
      </w:r>
      <w:r w:rsidR="00004CAC" w:rsidRPr="00004CAC">
        <w:rPr>
          <w:rFonts w:eastAsiaTheme="minorEastAsia"/>
          <w:lang w:val="en-US" w:eastAsia="zh-CN"/>
        </w:rPr>
        <w:t>给出</w:t>
      </w:r>
      <w:r w:rsidR="00F00E19">
        <w:rPr>
          <w:rFonts w:eastAsiaTheme="minorEastAsia"/>
          <w:lang w:val="en-US" w:eastAsia="zh-CN"/>
        </w:rPr>
        <w:t>了</w:t>
      </w:r>
      <w:r w:rsidR="00004CAC" w:rsidRPr="00004CAC">
        <w:rPr>
          <w:rFonts w:eastAsiaTheme="minorEastAsia"/>
          <w:lang w:val="en-US" w:eastAsia="zh-CN"/>
        </w:rPr>
        <w:t>补充</w:t>
      </w:r>
      <w:r w:rsidR="00F00E19">
        <w:rPr>
          <w:rFonts w:eastAsiaTheme="minorEastAsia"/>
          <w:lang w:val="en-US" w:eastAsia="zh-CN"/>
        </w:rPr>
        <w:t>建议，以使它</w:t>
      </w:r>
      <w:r w:rsidR="00F82298" w:rsidRPr="00004CAC">
        <w:rPr>
          <w:rFonts w:eastAsiaTheme="minorEastAsia"/>
          <w:lang w:val="en-US" w:eastAsia="zh-CN"/>
        </w:rPr>
        <w:t>可以适应任何人的特定需求。</w:t>
      </w:r>
    </w:p>
    <w:p w:rsidR="00785AD7" w:rsidRPr="00004CAC" w:rsidRDefault="00F82298" w:rsidP="00DF466E">
      <w:pPr>
        <w:ind w:firstLineChars="200" w:firstLine="480"/>
        <w:rPr>
          <w:rFonts w:eastAsiaTheme="minorEastAsia"/>
          <w:lang w:val="en-US" w:eastAsia="zh-CN"/>
        </w:rPr>
      </w:pPr>
      <w:r w:rsidRPr="00004CAC">
        <w:rPr>
          <w:rFonts w:eastAsiaTheme="minorEastAsia"/>
          <w:lang w:val="en-US" w:eastAsia="zh-CN"/>
        </w:rPr>
        <w:t>本报告分为三个附件</w:t>
      </w:r>
      <w:r w:rsidR="00DF466E">
        <w:rPr>
          <w:rFonts w:eastAsiaTheme="minorEastAsia" w:hint="eastAsia"/>
          <w:lang w:val="en-US" w:eastAsia="zh-CN"/>
        </w:rPr>
        <w:t>：</w:t>
      </w:r>
    </w:p>
    <w:p w:rsidR="00785AD7" w:rsidRPr="00004CAC" w:rsidRDefault="00785AD7" w:rsidP="00980549">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F82298" w:rsidRPr="00004CAC">
        <w:rPr>
          <w:rFonts w:eastAsiaTheme="minorEastAsia"/>
          <w:lang w:val="en-US" w:eastAsia="zh-CN"/>
        </w:rPr>
        <w:t>附件</w:t>
      </w:r>
      <w:r w:rsidRPr="00004CAC">
        <w:rPr>
          <w:rFonts w:eastAsiaTheme="minorEastAsia"/>
          <w:lang w:val="en-US" w:eastAsia="zh-CN"/>
        </w:rPr>
        <w:t>1</w:t>
      </w:r>
      <w:r w:rsidR="00F82298" w:rsidRPr="00004CAC">
        <w:rPr>
          <w:rFonts w:eastAsiaTheme="minorEastAsia"/>
          <w:lang w:val="en-US" w:eastAsia="zh-CN"/>
        </w:rPr>
        <w:t>介绍了可以区分的不同天线方向图类型以及测量这些类型的测量步骤。对进行这样测量所需要的设备进行了描述。</w:t>
      </w:r>
      <w:r w:rsidR="00E501E2" w:rsidRPr="00004CAC">
        <w:rPr>
          <w:rFonts w:eastAsiaTheme="minorEastAsia"/>
          <w:lang w:val="en-US" w:eastAsia="zh-CN"/>
        </w:rPr>
        <w:t>这个描述详尽到足以组成一个自己的系统</w:t>
      </w:r>
      <w:r w:rsidR="00D039A0">
        <w:rPr>
          <w:rFonts w:eastAsiaTheme="minorEastAsia" w:hint="eastAsia"/>
          <w:lang w:val="en-US" w:eastAsia="zh-CN"/>
        </w:rPr>
        <w:t>，</w:t>
      </w:r>
      <w:r w:rsidR="00E501E2" w:rsidRPr="00004CAC">
        <w:rPr>
          <w:rFonts w:eastAsiaTheme="minorEastAsia"/>
          <w:lang w:val="en-US" w:eastAsia="zh-CN"/>
        </w:rPr>
        <w:t>而不限制对设备的选择。对飞行后分析进行了描述，它对评估测量精度很重要，</w:t>
      </w:r>
      <w:r w:rsidR="003E493D" w:rsidRPr="00004CAC">
        <w:rPr>
          <w:rFonts w:eastAsiaTheme="minorEastAsia"/>
          <w:lang w:val="en-US" w:eastAsia="zh-CN"/>
        </w:rPr>
        <w:t>随后还有一个报告标准。</w:t>
      </w:r>
      <w:r w:rsidRPr="00004CAC">
        <w:rPr>
          <w:rFonts w:eastAsiaTheme="minorEastAsia"/>
          <w:lang w:val="en-US" w:eastAsia="zh-CN"/>
        </w:rPr>
        <w:t xml:space="preserve"> </w:t>
      </w:r>
    </w:p>
    <w:p w:rsidR="00785AD7" w:rsidRPr="00004CAC" w:rsidRDefault="00785AD7" w:rsidP="00980549">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C40E2E">
        <w:rPr>
          <w:rFonts w:eastAsiaTheme="minorEastAsia"/>
          <w:lang w:val="en-US" w:eastAsia="zh-CN"/>
        </w:rPr>
        <w:t>每种广播类型和每个频率范围</w:t>
      </w:r>
      <w:r w:rsidR="003E493D" w:rsidRPr="00004CAC">
        <w:rPr>
          <w:rFonts w:eastAsiaTheme="minorEastAsia"/>
          <w:lang w:val="en-US" w:eastAsia="zh-CN"/>
        </w:rPr>
        <w:t>要求其自己的设置并有其自己的注意事项。附件</w:t>
      </w:r>
      <w:r w:rsidRPr="00004CAC">
        <w:rPr>
          <w:rFonts w:eastAsiaTheme="minorEastAsia"/>
          <w:lang w:val="en-US" w:eastAsia="zh-CN"/>
        </w:rPr>
        <w:t>2</w:t>
      </w:r>
      <w:r w:rsidR="003E493D" w:rsidRPr="00004CAC">
        <w:rPr>
          <w:rFonts w:eastAsiaTheme="minorEastAsia"/>
          <w:lang w:val="en-US" w:eastAsia="zh-CN"/>
        </w:rPr>
        <w:t>专注于这些问题。</w:t>
      </w:r>
    </w:p>
    <w:p w:rsidR="00785AD7" w:rsidRPr="00004CAC" w:rsidRDefault="00785AD7" w:rsidP="00980549">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3E493D" w:rsidRPr="00004CAC">
        <w:rPr>
          <w:rFonts w:eastAsiaTheme="minorEastAsia"/>
          <w:lang w:val="en-US" w:eastAsia="zh-CN"/>
        </w:rPr>
        <w:t>附件</w:t>
      </w:r>
      <w:r w:rsidRPr="00004CAC">
        <w:rPr>
          <w:rFonts w:eastAsiaTheme="minorEastAsia"/>
          <w:lang w:val="en-US" w:eastAsia="zh-CN"/>
        </w:rPr>
        <w:t>3</w:t>
      </w:r>
      <w:r w:rsidR="00C40E2E">
        <w:rPr>
          <w:rFonts w:eastAsiaTheme="minorEastAsia"/>
          <w:lang w:val="en-US" w:eastAsia="zh-CN"/>
        </w:rPr>
        <w:t>描述了选择一个特定飞行器</w:t>
      </w:r>
      <w:r w:rsidR="003E493D" w:rsidRPr="00004CAC">
        <w:rPr>
          <w:rFonts w:eastAsiaTheme="minorEastAsia"/>
          <w:lang w:val="en-US" w:eastAsia="zh-CN"/>
        </w:rPr>
        <w:t>类型时所遇到的特定问题，并在可能时对解决方案提出建议。</w:t>
      </w:r>
    </w:p>
    <w:p w:rsidR="00935FF1" w:rsidRPr="00004CAC" w:rsidRDefault="00935FF1" w:rsidP="00935FF1">
      <w:pPr>
        <w:rPr>
          <w:rFonts w:eastAsiaTheme="minorEastAsia"/>
          <w:lang w:val="en-US" w:eastAsia="zh-CN"/>
        </w:rPr>
      </w:pPr>
      <w:bookmarkStart w:id="15" w:name="_Toc112572514"/>
      <w:bookmarkStart w:id="16" w:name="_Toc115794800"/>
      <w:bookmarkStart w:id="17" w:name="_Toc115794885"/>
    </w:p>
    <w:p w:rsidR="00935FF1" w:rsidRPr="00004CAC" w:rsidRDefault="00935FF1" w:rsidP="00935FF1">
      <w:pPr>
        <w:rPr>
          <w:rFonts w:eastAsiaTheme="minorEastAsia"/>
          <w:lang w:val="en-US" w:eastAsia="zh-CN"/>
        </w:rPr>
      </w:pPr>
    </w:p>
    <w:p w:rsidR="00785AD7" w:rsidRPr="00004CAC" w:rsidRDefault="003E493D" w:rsidP="00A420A4">
      <w:pPr>
        <w:pStyle w:val="AnnexNoTitle"/>
        <w:rPr>
          <w:lang w:val="en-US" w:eastAsia="zh-CN"/>
        </w:rPr>
      </w:pPr>
      <w:r w:rsidRPr="00004CAC">
        <w:rPr>
          <w:lang w:val="en-US" w:eastAsia="zh-CN"/>
        </w:rPr>
        <w:t>附件</w:t>
      </w:r>
      <w:r w:rsidR="00785AD7" w:rsidRPr="00004CAC">
        <w:rPr>
          <w:lang w:val="en-US" w:eastAsia="zh-CN"/>
        </w:rPr>
        <w:t xml:space="preserve"> 1</w:t>
      </w:r>
      <w:r w:rsidR="00935FF1" w:rsidRPr="00004CAC">
        <w:rPr>
          <w:lang w:val="en-US" w:eastAsia="zh-CN"/>
        </w:rPr>
        <w:br/>
      </w:r>
      <w:r w:rsidR="00935FF1" w:rsidRPr="00004CAC">
        <w:rPr>
          <w:lang w:val="en-US" w:eastAsia="zh-CN"/>
        </w:rPr>
        <w:br/>
      </w:r>
      <w:r w:rsidR="00FC4435">
        <w:rPr>
          <w:lang w:val="en-US" w:eastAsia="zh-CN"/>
        </w:rPr>
        <w:t>广播电台</w:t>
      </w:r>
      <w:r w:rsidRPr="00004CAC">
        <w:rPr>
          <w:lang w:val="en-US" w:eastAsia="zh-CN"/>
        </w:rPr>
        <w:t>天线方向图</w:t>
      </w:r>
      <w:r w:rsidR="00E97549" w:rsidRPr="00004CAC">
        <w:rPr>
          <w:lang w:val="en-US" w:eastAsia="zh-CN"/>
        </w:rPr>
        <w:t>的机载验证</w:t>
      </w:r>
      <w:bookmarkEnd w:id="15"/>
      <w:bookmarkEnd w:id="16"/>
      <w:bookmarkEnd w:id="17"/>
    </w:p>
    <w:p w:rsidR="00785AD7" w:rsidRPr="00004CAC" w:rsidRDefault="00785AD7" w:rsidP="00785AD7">
      <w:pPr>
        <w:pStyle w:val="Heading1"/>
        <w:rPr>
          <w:rFonts w:eastAsiaTheme="minorEastAsia"/>
          <w:lang w:val="en-US" w:eastAsia="zh-CN"/>
        </w:rPr>
      </w:pPr>
      <w:bookmarkStart w:id="18" w:name="_Toc112572515"/>
      <w:bookmarkStart w:id="19" w:name="_Toc115794801"/>
      <w:bookmarkStart w:id="20" w:name="_Toc115794886"/>
      <w:r w:rsidRPr="00004CAC">
        <w:rPr>
          <w:rFonts w:eastAsiaTheme="minorEastAsia"/>
          <w:lang w:val="en-US" w:eastAsia="zh-CN"/>
        </w:rPr>
        <w:t>1</w:t>
      </w:r>
      <w:r w:rsidRPr="00004CAC">
        <w:rPr>
          <w:rFonts w:eastAsiaTheme="minorEastAsia"/>
          <w:lang w:val="en-US" w:eastAsia="zh-CN"/>
        </w:rPr>
        <w:tab/>
      </w:r>
      <w:r w:rsidR="00E97549" w:rsidRPr="00004CAC">
        <w:rPr>
          <w:rFonts w:eastAsiaTheme="minorEastAsia"/>
          <w:lang w:val="en-US" w:eastAsia="zh-CN"/>
        </w:rPr>
        <w:t>引言</w:t>
      </w:r>
      <w:bookmarkEnd w:id="18"/>
      <w:bookmarkEnd w:id="19"/>
      <w:bookmarkEnd w:id="20"/>
    </w:p>
    <w:p w:rsidR="00785AD7" w:rsidRPr="00004CAC" w:rsidRDefault="000E2726" w:rsidP="0082115C">
      <w:pPr>
        <w:ind w:firstLineChars="200" w:firstLine="480"/>
        <w:rPr>
          <w:rFonts w:eastAsiaTheme="minorEastAsia"/>
          <w:lang w:val="en-US" w:eastAsia="zh-CN"/>
        </w:rPr>
      </w:pPr>
      <w:r>
        <w:rPr>
          <w:rFonts w:eastAsiaTheme="minorEastAsia"/>
          <w:lang w:val="en-US" w:eastAsia="zh-CN"/>
        </w:rPr>
        <w:t>本附件描述了采用一个飞行器</w:t>
      </w:r>
      <w:r w:rsidR="00BE31A7" w:rsidRPr="00004CAC">
        <w:rPr>
          <w:rFonts w:eastAsiaTheme="minorEastAsia"/>
          <w:lang w:val="en-US" w:eastAsia="zh-CN"/>
        </w:rPr>
        <w:t>对天线辐射方向图进行测量的测量步骤、所需要的设备及报告的步骤。本附件的结构如下：</w:t>
      </w:r>
    </w:p>
    <w:p w:rsidR="00785AD7" w:rsidRPr="00004CAC" w:rsidRDefault="00BE31A7" w:rsidP="0082115C">
      <w:pPr>
        <w:ind w:firstLineChars="200" w:firstLine="480"/>
        <w:rPr>
          <w:rFonts w:eastAsiaTheme="minorEastAsia"/>
          <w:lang w:val="en-US" w:eastAsia="zh-CN"/>
        </w:rPr>
      </w:pPr>
      <w:r w:rsidRPr="00004CAC">
        <w:rPr>
          <w:rFonts w:eastAsiaTheme="minorEastAsia"/>
          <w:lang w:val="en-US" w:eastAsia="zh-CN"/>
        </w:rPr>
        <w:t>第</w:t>
      </w:r>
      <w:r w:rsidRPr="00004CAC">
        <w:rPr>
          <w:rFonts w:eastAsiaTheme="minorEastAsia"/>
          <w:lang w:val="en-US" w:eastAsia="zh-CN"/>
        </w:rPr>
        <w:t>2</w:t>
      </w:r>
      <w:r w:rsidRPr="00004CAC">
        <w:rPr>
          <w:rFonts w:eastAsiaTheme="minorEastAsia"/>
          <w:lang w:val="en-US" w:eastAsia="zh-CN"/>
        </w:rPr>
        <w:t>节描述了可以区分的不同天线方向图类型。第</w:t>
      </w:r>
      <w:r w:rsidR="00785AD7" w:rsidRPr="00004CAC">
        <w:rPr>
          <w:rFonts w:eastAsiaTheme="minorEastAsia"/>
          <w:lang w:val="en-US" w:eastAsia="zh-CN"/>
        </w:rPr>
        <w:t>3</w:t>
      </w:r>
      <w:r w:rsidRPr="00004CAC">
        <w:rPr>
          <w:rFonts w:eastAsiaTheme="minorEastAsia"/>
          <w:lang w:val="en-US" w:eastAsia="zh-CN"/>
        </w:rPr>
        <w:t>节大体上介绍了测量方法。第</w:t>
      </w:r>
      <w:r w:rsidR="00785AD7" w:rsidRPr="00004CAC">
        <w:rPr>
          <w:rFonts w:eastAsiaTheme="minorEastAsia"/>
          <w:lang w:val="en-US" w:eastAsia="zh-CN"/>
        </w:rPr>
        <w:t>4</w:t>
      </w:r>
      <w:r w:rsidRPr="00004CAC">
        <w:rPr>
          <w:rFonts w:eastAsiaTheme="minorEastAsia"/>
          <w:lang w:val="en-US" w:eastAsia="zh-CN"/>
        </w:rPr>
        <w:t>节定义了不同的测量飞行类型。第</w:t>
      </w:r>
      <w:r w:rsidR="00785AD7" w:rsidRPr="00004CAC">
        <w:rPr>
          <w:rFonts w:eastAsiaTheme="minorEastAsia"/>
          <w:lang w:val="en-US" w:eastAsia="zh-CN"/>
        </w:rPr>
        <w:t>5</w:t>
      </w:r>
      <w:r w:rsidRPr="00004CAC">
        <w:rPr>
          <w:rFonts w:eastAsiaTheme="minorEastAsia"/>
          <w:lang w:val="en-US" w:eastAsia="zh-CN"/>
        </w:rPr>
        <w:t>节描述了执行这些测量所需要的设备。这个描述详尽到足以组成一个自己的系统</w:t>
      </w:r>
      <w:r w:rsidR="000E2726">
        <w:rPr>
          <w:rFonts w:eastAsiaTheme="minorEastAsia" w:hint="eastAsia"/>
          <w:lang w:val="en-US" w:eastAsia="zh-CN"/>
        </w:rPr>
        <w:t>，</w:t>
      </w:r>
      <w:r w:rsidRPr="00004CAC">
        <w:rPr>
          <w:rFonts w:eastAsiaTheme="minorEastAsia"/>
          <w:lang w:val="en-US" w:eastAsia="zh-CN"/>
        </w:rPr>
        <w:t>而</w:t>
      </w:r>
      <w:r w:rsidR="00872881" w:rsidRPr="00004CAC">
        <w:rPr>
          <w:rFonts w:eastAsiaTheme="minorEastAsia"/>
          <w:lang w:val="en-US" w:eastAsia="zh-CN"/>
        </w:rPr>
        <w:t>不限制对设备的选择。第</w:t>
      </w:r>
      <w:r w:rsidR="00785AD7" w:rsidRPr="00004CAC">
        <w:rPr>
          <w:rFonts w:eastAsiaTheme="minorEastAsia"/>
          <w:lang w:val="en-US" w:eastAsia="zh-CN"/>
        </w:rPr>
        <w:t>6</w:t>
      </w:r>
      <w:r w:rsidR="00872881" w:rsidRPr="00004CAC">
        <w:rPr>
          <w:rFonts w:eastAsiaTheme="minorEastAsia"/>
          <w:lang w:val="en-US" w:eastAsia="zh-CN"/>
        </w:rPr>
        <w:t>节描述了所涉及的测量步骤。第</w:t>
      </w:r>
      <w:r w:rsidR="00785AD7" w:rsidRPr="00004CAC">
        <w:rPr>
          <w:rFonts w:eastAsiaTheme="minorEastAsia"/>
          <w:lang w:val="en-US" w:eastAsia="zh-CN"/>
        </w:rPr>
        <w:t>7</w:t>
      </w:r>
      <w:r w:rsidR="00872881" w:rsidRPr="00004CAC">
        <w:rPr>
          <w:rFonts w:eastAsiaTheme="minorEastAsia"/>
          <w:lang w:val="en-US" w:eastAsia="zh-CN"/>
        </w:rPr>
        <w:t>至</w:t>
      </w:r>
      <w:r w:rsidR="00785AD7" w:rsidRPr="00004CAC">
        <w:rPr>
          <w:rFonts w:eastAsiaTheme="minorEastAsia"/>
          <w:lang w:val="en-US" w:eastAsia="zh-CN"/>
        </w:rPr>
        <w:t>9</w:t>
      </w:r>
      <w:r w:rsidR="00872881" w:rsidRPr="00004CAC">
        <w:rPr>
          <w:rFonts w:eastAsiaTheme="minorEastAsia"/>
          <w:lang w:val="en-US" w:eastAsia="zh-CN"/>
        </w:rPr>
        <w:t>节涉及了不同的数据处理概念、</w:t>
      </w:r>
      <w:r w:rsidR="000E2726">
        <w:rPr>
          <w:rFonts w:eastAsiaTheme="minorEastAsia"/>
          <w:lang w:val="en-US" w:eastAsia="zh-CN"/>
        </w:rPr>
        <w:t>对</w:t>
      </w:r>
      <w:r w:rsidR="00872881" w:rsidRPr="00004CAC">
        <w:rPr>
          <w:rFonts w:eastAsiaTheme="minorEastAsia"/>
          <w:lang w:val="en-US" w:eastAsia="zh-CN"/>
        </w:rPr>
        <w:t>测量不确定性</w:t>
      </w:r>
      <w:r w:rsidR="000E2726">
        <w:rPr>
          <w:rFonts w:eastAsiaTheme="minorEastAsia"/>
          <w:lang w:val="en-US" w:eastAsia="zh-CN"/>
        </w:rPr>
        <w:t>的计算与</w:t>
      </w:r>
      <w:r w:rsidR="00872881" w:rsidRPr="00004CAC">
        <w:rPr>
          <w:rFonts w:eastAsiaTheme="minorEastAsia"/>
          <w:lang w:val="en-US" w:eastAsia="zh-CN"/>
        </w:rPr>
        <w:t>报告。</w:t>
      </w:r>
    </w:p>
    <w:p w:rsidR="002D0C10" w:rsidRDefault="000E2726" w:rsidP="0082115C">
      <w:pPr>
        <w:ind w:firstLineChars="200" w:firstLine="480"/>
        <w:rPr>
          <w:rFonts w:eastAsiaTheme="minorEastAsia"/>
          <w:lang w:val="en-US" w:eastAsia="zh-CN"/>
        </w:rPr>
      </w:pPr>
      <w:r>
        <w:rPr>
          <w:rFonts w:eastAsiaTheme="minorEastAsia"/>
          <w:lang w:val="en-US" w:eastAsia="zh-CN"/>
        </w:rPr>
        <w:t>在本附件中的建议与所选择飞行器</w:t>
      </w:r>
      <w:r w:rsidR="00872881" w:rsidRPr="00004CAC">
        <w:rPr>
          <w:rFonts w:eastAsiaTheme="minorEastAsia"/>
          <w:lang w:val="en-US" w:eastAsia="zh-CN"/>
        </w:rPr>
        <w:t>的类型无关，</w:t>
      </w:r>
      <w:r w:rsidR="00004CAC" w:rsidRPr="00004CAC">
        <w:rPr>
          <w:rFonts w:eastAsiaTheme="minorEastAsia"/>
          <w:lang w:val="en-US" w:eastAsia="zh-CN"/>
        </w:rPr>
        <w:t>并且使用时可以不考虑所使用的广播系统。附件</w:t>
      </w:r>
      <w:r w:rsidR="00785AD7" w:rsidRPr="00004CAC">
        <w:rPr>
          <w:rFonts w:eastAsiaTheme="minorEastAsia"/>
          <w:lang w:val="en-US" w:eastAsia="zh-CN"/>
        </w:rPr>
        <w:t>2</w:t>
      </w:r>
      <w:r w:rsidR="00004CAC" w:rsidRPr="00004CAC">
        <w:rPr>
          <w:rFonts w:eastAsiaTheme="minorEastAsia"/>
          <w:lang w:val="en-US" w:eastAsia="zh-CN"/>
        </w:rPr>
        <w:t>和</w:t>
      </w:r>
      <w:r w:rsidR="00785AD7" w:rsidRPr="00004CAC">
        <w:rPr>
          <w:rFonts w:eastAsiaTheme="minorEastAsia"/>
          <w:lang w:val="en-US" w:eastAsia="zh-CN"/>
        </w:rPr>
        <w:t>3</w:t>
      </w:r>
      <w:r>
        <w:rPr>
          <w:rFonts w:eastAsiaTheme="minorEastAsia"/>
          <w:lang w:val="en-US" w:eastAsia="zh-CN"/>
        </w:rPr>
        <w:t>将对特定机载平台和特定广播系统给出</w:t>
      </w:r>
      <w:r w:rsidR="001A067B">
        <w:rPr>
          <w:rFonts w:eastAsiaTheme="minorEastAsia"/>
          <w:lang w:val="en-US" w:eastAsia="zh-CN"/>
        </w:rPr>
        <w:t>补充</w:t>
      </w:r>
      <w:r w:rsidR="00004CAC" w:rsidRPr="00004CAC">
        <w:rPr>
          <w:rFonts w:eastAsiaTheme="minorEastAsia"/>
          <w:lang w:val="en-US" w:eastAsia="zh-CN"/>
        </w:rPr>
        <w:t>建议。</w:t>
      </w:r>
    </w:p>
    <w:p w:rsidR="002D0C10" w:rsidRDefault="002D0C10">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85AD7" w:rsidRPr="00004CAC" w:rsidRDefault="00785AD7" w:rsidP="00785AD7">
      <w:pPr>
        <w:pStyle w:val="Heading1"/>
        <w:rPr>
          <w:rFonts w:eastAsiaTheme="minorEastAsia"/>
          <w:lang w:val="en-US" w:eastAsia="zh-CN"/>
        </w:rPr>
      </w:pPr>
      <w:bookmarkStart w:id="21" w:name="_Toc112572516"/>
      <w:bookmarkStart w:id="22" w:name="_Toc115794802"/>
      <w:bookmarkStart w:id="23" w:name="_Toc115794887"/>
      <w:r w:rsidRPr="00004CAC">
        <w:rPr>
          <w:rFonts w:eastAsiaTheme="minorEastAsia"/>
          <w:lang w:val="en-US" w:eastAsia="zh-CN"/>
        </w:rPr>
        <w:t>2</w:t>
      </w:r>
      <w:r w:rsidRPr="00004CAC">
        <w:rPr>
          <w:rFonts w:eastAsiaTheme="minorEastAsia"/>
          <w:lang w:val="en-US" w:eastAsia="zh-CN"/>
        </w:rPr>
        <w:tab/>
      </w:r>
      <w:r w:rsidR="00004CAC" w:rsidRPr="00004CAC">
        <w:rPr>
          <w:rFonts w:eastAsiaTheme="minorEastAsia"/>
          <w:lang w:val="en-US" w:eastAsia="zh-CN"/>
        </w:rPr>
        <w:t>天线方向图类型</w:t>
      </w:r>
      <w:bookmarkEnd w:id="21"/>
      <w:bookmarkEnd w:id="22"/>
      <w:bookmarkEnd w:id="23"/>
    </w:p>
    <w:p w:rsidR="00785AD7" w:rsidRPr="00004CAC" w:rsidRDefault="00004CAC" w:rsidP="0082115C">
      <w:pPr>
        <w:ind w:firstLineChars="200" w:firstLine="480"/>
        <w:rPr>
          <w:rFonts w:eastAsiaTheme="minorEastAsia"/>
          <w:lang w:val="en-US" w:eastAsia="zh-CN"/>
        </w:rPr>
      </w:pPr>
      <w:r>
        <w:rPr>
          <w:rFonts w:eastAsiaTheme="minorEastAsia"/>
          <w:lang w:val="en-US" w:eastAsia="zh-CN"/>
        </w:rPr>
        <w:t>任何天线的辐射方向图都是三维的</w:t>
      </w:r>
      <w:r>
        <w:rPr>
          <w:rFonts w:eastAsiaTheme="minorEastAsia" w:hint="eastAsia"/>
          <w:lang w:val="en-US" w:eastAsia="zh-CN"/>
        </w:rPr>
        <w:t>。</w:t>
      </w:r>
      <w:r>
        <w:rPr>
          <w:rFonts w:eastAsiaTheme="minorEastAsia"/>
          <w:lang w:val="en-US" w:eastAsia="zh-CN"/>
        </w:rPr>
        <w:t>测量出的天线方向图通常是三维方向图的二维截图</w:t>
      </w:r>
      <w:r>
        <w:rPr>
          <w:rFonts w:eastAsiaTheme="minorEastAsia" w:hint="eastAsia"/>
          <w:lang w:val="en-US" w:eastAsia="zh-CN"/>
        </w:rPr>
        <w:t>。</w:t>
      </w:r>
      <w:r w:rsidR="00AA284D">
        <w:rPr>
          <w:rFonts w:eastAsiaTheme="minorEastAsia"/>
          <w:lang w:val="en-US" w:eastAsia="zh-CN"/>
        </w:rPr>
        <w:t>通常的</w:t>
      </w:r>
      <w:r>
        <w:rPr>
          <w:rFonts w:eastAsiaTheme="minorEastAsia"/>
          <w:lang w:val="en-US" w:eastAsia="zh-CN"/>
        </w:rPr>
        <w:t>截图是</w:t>
      </w:r>
      <w:r>
        <w:rPr>
          <w:rFonts w:eastAsiaTheme="minorEastAsia" w:hint="eastAsia"/>
          <w:lang w:val="en-US" w:eastAsia="zh-CN"/>
        </w:rPr>
        <w:t>“</w:t>
      </w:r>
      <w:r>
        <w:rPr>
          <w:rFonts w:eastAsiaTheme="minorEastAsia"/>
          <w:lang w:val="en-US" w:eastAsia="zh-CN"/>
        </w:rPr>
        <w:t>垂直天线方向图</w:t>
      </w:r>
      <w:r>
        <w:rPr>
          <w:rFonts w:eastAsiaTheme="minorEastAsia" w:hint="eastAsia"/>
          <w:lang w:val="en-US" w:eastAsia="zh-CN"/>
        </w:rPr>
        <w:t>”和“水平天线方向图”。垂直天线方向图是天线方向图通过天线和一个特定方位</w:t>
      </w:r>
      <w:r w:rsidR="00AA284D">
        <w:rPr>
          <w:rFonts w:eastAsiaTheme="minorEastAsia" w:hint="eastAsia"/>
          <w:lang w:val="en-US" w:eastAsia="zh-CN"/>
        </w:rPr>
        <w:t>角</w:t>
      </w:r>
      <w:r>
        <w:rPr>
          <w:rFonts w:eastAsiaTheme="minorEastAsia" w:hint="eastAsia"/>
          <w:lang w:val="en-US" w:eastAsia="zh-CN"/>
        </w:rPr>
        <w:t>方向的垂直截图。</w:t>
      </w:r>
      <w:r>
        <w:rPr>
          <w:rFonts w:eastAsiaTheme="minorEastAsia"/>
          <w:lang w:val="en-US" w:eastAsia="zh-CN"/>
        </w:rPr>
        <w:t>水平天线方向图是</w:t>
      </w:r>
      <w:r w:rsidR="00CC1FBA">
        <w:rPr>
          <w:rFonts w:eastAsiaTheme="minorEastAsia"/>
          <w:lang w:val="en-US" w:eastAsia="zh-CN"/>
        </w:rPr>
        <w:t>天线方向图通过天线和一个特定</w:t>
      </w:r>
      <w:r w:rsidR="00AA284D">
        <w:rPr>
          <w:rFonts w:eastAsiaTheme="minorEastAsia"/>
          <w:lang w:val="en-US" w:eastAsia="zh-CN"/>
        </w:rPr>
        <w:t>仰角或下倾角的</w:t>
      </w:r>
      <w:r w:rsidR="00CC1FBA">
        <w:rPr>
          <w:rFonts w:eastAsiaTheme="minorEastAsia"/>
          <w:lang w:val="en-US" w:eastAsia="zh-CN"/>
        </w:rPr>
        <w:t>水平截图</w:t>
      </w:r>
      <w:r w:rsidR="00CC1FBA">
        <w:rPr>
          <w:rFonts w:eastAsiaTheme="minorEastAsia" w:hint="eastAsia"/>
          <w:lang w:val="en-US" w:eastAsia="zh-CN"/>
        </w:rPr>
        <w:t>。</w:t>
      </w:r>
      <w:r w:rsidR="00CC1FBA">
        <w:rPr>
          <w:rFonts w:eastAsiaTheme="minorEastAsia"/>
          <w:lang w:val="en-US" w:eastAsia="zh-CN"/>
        </w:rPr>
        <w:t>参见图</w:t>
      </w:r>
      <w:r w:rsidR="00785AD7" w:rsidRPr="00004CAC">
        <w:rPr>
          <w:rFonts w:eastAsiaTheme="minorEastAsia"/>
          <w:lang w:val="en-US" w:eastAsia="zh-CN"/>
        </w:rPr>
        <w:t>1</w:t>
      </w:r>
      <w:r w:rsidR="00CC1FBA">
        <w:rPr>
          <w:rFonts w:eastAsiaTheme="minorEastAsia"/>
          <w:lang w:val="en-US" w:eastAsia="zh-CN"/>
        </w:rPr>
        <w:t>和</w:t>
      </w:r>
      <w:r w:rsidR="00785AD7" w:rsidRPr="00004CAC">
        <w:rPr>
          <w:rFonts w:eastAsiaTheme="minorEastAsia"/>
          <w:lang w:val="en-US" w:eastAsia="zh-CN"/>
        </w:rPr>
        <w:t>2</w:t>
      </w:r>
      <w:r w:rsidR="00CC1FBA">
        <w:rPr>
          <w:rFonts w:eastAsiaTheme="minorEastAsia" w:hint="eastAsia"/>
          <w:lang w:val="en-US" w:eastAsia="zh-CN"/>
        </w:rPr>
        <w:t>。所采用的坐标系统在</w:t>
      </w:r>
      <w:r w:rsidR="00785AD7" w:rsidRPr="00004CAC">
        <w:rPr>
          <w:rFonts w:eastAsiaTheme="minorEastAsia"/>
          <w:lang w:val="en-US" w:eastAsia="zh-CN"/>
        </w:rPr>
        <w:t>ITU</w:t>
      </w:r>
      <w:r w:rsidR="00785AD7" w:rsidRPr="00004CAC">
        <w:rPr>
          <w:rFonts w:eastAsiaTheme="minorEastAsia"/>
          <w:lang w:val="en-US" w:eastAsia="zh-CN"/>
        </w:rPr>
        <w:noBreakHyphen/>
        <w:t>R BS.705</w:t>
      </w:r>
      <w:r w:rsidR="00CC1FBA">
        <w:rPr>
          <w:rFonts w:eastAsiaTheme="minorEastAsia"/>
          <w:lang w:val="en-US" w:eastAsia="zh-CN"/>
        </w:rPr>
        <w:t>建议书中描述</w:t>
      </w:r>
      <w:r w:rsidR="00CC1FBA">
        <w:rPr>
          <w:rFonts w:eastAsiaTheme="minorEastAsia" w:hint="eastAsia"/>
          <w:lang w:val="en-US" w:eastAsia="zh-CN"/>
        </w:rPr>
        <w:t>。</w:t>
      </w:r>
    </w:p>
    <w:tbl>
      <w:tblPr>
        <w:tblW w:w="9854" w:type="dxa"/>
        <w:tblLook w:val="01E0" w:firstRow="1" w:lastRow="1" w:firstColumn="1" w:lastColumn="1" w:noHBand="0" w:noVBand="0"/>
      </w:tblPr>
      <w:tblGrid>
        <w:gridCol w:w="4926"/>
        <w:gridCol w:w="4928"/>
      </w:tblGrid>
      <w:tr w:rsidR="00646290" w:rsidRPr="00004CAC" w:rsidTr="00646290">
        <w:tc>
          <w:tcPr>
            <w:tcW w:w="4926" w:type="dxa"/>
          </w:tcPr>
          <w:p w:rsidR="00646290" w:rsidRPr="005E3604" w:rsidRDefault="00646290" w:rsidP="00A420A4">
            <w:pPr>
              <w:pStyle w:val="FigureNo"/>
              <w:tabs>
                <w:tab w:val="clear" w:pos="794"/>
                <w:tab w:val="clear" w:pos="1191"/>
                <w:tab w:val="clear" w:pos="1588"/>
                <w:tab w:val="clear" w:pos="1985"/>
                <w:tab w:val="left" w:pos="2410"/>
              </w:tabs>
              <w:rPr>
                <w:lang w:val="en-US" w:eastAsia="zh-CN"/>
              </w:rPr>
            </w:pPr>
            <w:r w:rsidRPr="00032455">
              <w:rPr>
                <w:lang w:val="en-US"/>
              </w:rPr>
              <w:t>图</w:t>
            </w:r>
            <w:r w:rsidRPr="00032455">
              <w:rPr>
                <w:lang w:val="en-US"/>
              </w:rPr>
              <w:t xml:space="preserve"> 1</w:t>
            </w:r>
          </w:p>
        </w:tc>
        <w:tc>
          <w:tcPr>
            <w:tcW w:w="4928" w:type="dxa"/>
          </w:tcPr>
          <w:p w:rsidR="00646290" w:rsidRPr="005E3604" w:rsidRDefault="00646290" w:rsidP="00A420A4">
            <w:pPr>
              <w:pStyle w:val="FigureNo"/>
              <w:tabs>
                <w:tab w:val="clear" w:pos="794"/>
                <w:tab w:val="clear" w:pos="1191"/>
                <w:tab w:val="clear" w:pos="1985"/>
              </w:tabs>
              <w:rPr>
                <w:lang w:val="en-US" w:eastAsia="zh-CN"/>
              </w:rPr>
            </w:pPr>
            <w:r w:rsidRPr="00032455">
              <w:rPr>
                <w:lang w:val="en-US"/>
              </w:rPr>
              <w:t>图</w:t>
            </w:r>
            <w:r w:rsidRPr="00032455">
              <w:rPr>
                <w:lang w:val="en-US"/>
              </w:rPr>
              <w:t xml:space="preserve"> 2  </w:t>
            </w:r>
          </w:p>
        </w:tc>
      </w:tr>
      <w:tr w:rsidR="00646290" w:rsidRPr="00004CAC" w:rsidTr="00646290">
        <w:trPr>
          <w:trHeight w:val="331"/>
        </w:trPr>
        <w:tc>
          <w:tcPr>
            <w:tcW w:w="4926" w:type="dxa"/>
          </w:tcPr>
          <w:p w:rsidR="00646290" w:rsidRPr="002D0C10" w:rsidRDefault="00646290" w:rsidP="007C412F">
            <w:pPr>
              <w:pStyle w:val="Figure"/>
              <w:rPr>
                <w:b/>
                <w:lang w:val="en-US"/>
              </w:rPr>
            </w:pPr>
            <w:r w:rsidRPr="002D0C10">
              <w:rPr>
                <w:b/>
                <w:lang w:val="en-US"/>
              </w:rPr>
              <w:t>垂直天线方向图</w:t>
            </w:r>
          </w:p>
        </w:tc>
        <w:tc>
          <w:tcPr>
            <w:tcW w:w="4928" w:type="dxa"/>
          </w:tcPr>
          <w:p w:rsidR="00646290" w:rsidRPr="002D0C10" w:rsidRDefault="00646290" w:rsidP="00407950">
            <w:pPr>
              <w:pStyle w:val="Figure"/>
              <w:tabs>
                <w:tab w:val="clear" w:pos="794"/>
              </w:tabs>
              <w:ind w:left="2"/>
              <w:rPr>
                <w:b/>
                <w:lang w:val="en-US"/>
              </w:rPr>
            </w:pPr>
            <w:r w:rsidRPr="002D0C10">
              <w:rPr>
                <w:b/>
                <w:lang w:val="en-US"/>
              </w:rPr>
              <w:t>水平天线方向图</w:t>
            </w:r>
          </w:p>
        </w:tc>
      </w:tr>
      <w:tr w:rsidR="00646290" w:rsidRPr="00004CAC" w:rsidTr="00646290">
        <w:tc>
          <w:tcPr>
            <w:tcW w:w="9854" w:type="dxa"/>
            <w:gridSpan w:val="2"/>
          </w:tcPr>
          <w:p w:rsidR="00646290" w:rsidRDefault="00646290" w:rsidP="00CC1FBA">
            <w:pPr>
              <w:pStyle w:val="Figure"/>
            </w:pPr>
            <w:r>
              <w:rPr>
                <w:noProof/>
                <w:lang w:val="en-US" w:eastAsia="zh-CN"/>
              </w:rPr>
              <mc:AlternateContent>
                <mc:Choice Requires="wpc">
                  <w:drawing>
                    <wp:inline distT="0" distB="0" distL="0" distR="0" wp14:anchorId="083C34B3" wp14:editId="08BE6629">
                      <wp:extent cx="4228465" cy="1521120"/>
                      <wp:effectExtent l="0" t="0" r="635" b="3175"/>
                      <wp:docPr id="4884" name="画布 27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74" name="Rectangle 2786"/>
                              <wps:cNvSpPr>
                                <a:spLocks noChangeArrowheads="1"/>
                              </wps:cNvSpPr>
                              <wps:spPr bwMode="auto">
                                <a:xfrm>
                                  <a:off x="3508333" y="1402570"/>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290" w:rsidRDefault="00646290" w:rsidP="007F7A90">
                                    <w:pPr>
                                      <w:spacing w:before="0"/>
                                      <w:rPr>
                                        <w:lang w:eastAsia="zh-CN"/>
                                      </w:rPr>
                                    </w:pPr>
                                    <w:r>
                                      <w:rPr>
                                        <w:color w:val="24282B"/>
                                        <w:sz w:val="10"/>
                                        <w:szCs w:val="10"/>
                                      </w:rPr>
                                      <w:t>SM.2056-02</w:t>
                                    </w:r>
                                    <w:r>
                                      <w:rPr>
                                        <w:rFonts w:hint="eastAsia"/>
                                        <w:color w:val="24282B"/>
                                        <w:sz w:val="10"/>
                                        <w:szCs w:val="10"/>
                                        <w:lang w:eastAsia="zh-CN"/>
                                      </w:rPr>
                                      <w:t>报告</w:t>
                                    </w:r>
                                  </w:p>
                                </w:txbxContent>
                              </wps:txbx>
                              <wps:bodyPr rot="0" vert="horz" wrap="none" lIns="0" tIns="0" rIns="0" bIns="0" anchor="t" anchorCtr="0" upright="1">
                                <a:spAutoFit/>
                              </wps:bodyPr>
                            </wps:wsp>
                            <pic:pic xmlns:pic="http://schemas.openxmlformats.org/drawingml/2006/picture">
                              <pic:nvPicPr>
                                <pic:cNvPr id="4875" name="Picture 27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17194"/>
                                  <a:ext cx="1751927" cy="889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6" name="Picture 278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71357" y="0"/>
                                  <a:ext cx="1352621" cy="1358866"/>
                                </a:xfrm>
                                <a:prstGeom prst="rect">
                                  <a:avLst/>
                                </a:prstGeom>
                                <a:noFill/>
                                <a:extLst>
                                  <a:ext uri="{909E8E84-426E-40DD-AFC4-6F175D3DCCD1}">
                                    <a14:hiddenFill xmlns:a14="http://schemas.microsoft.com/office/drawing/2010/main">
                                      <a:solidFill>
                                        <a:srgbClr val="FFFFFF"/>
                                      </a:solidFill>
                                    </a14:hiddenFill>
                                  </a:ext>
                                </a:extLst>
                              </pic:spPr>
                            </pic:pic>
                            <wps:wsp>
                              <wps:cNvPr id="4877" name="Rectangle 2789"/>
                              <wps:cNvSpPr>
                                <a:spLocks noChangeArrowheads="1"/>
                              </wps:cNvSpPr>
                              <wps:spPr bwMode="auto">
                                <a:xfrm>
                                  <a:off x="1174518" y="325092"/>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290" w:rsidRDefault="00646290" w:rsidP="007F7A90">
                                    <w:pPr>
                                      <w:spacing w:before="0"/>
                                    </w:pPr>
                                    <w:r>
                                      <w:rPr>
                                        <w:color w:val="24211D"/>
                                        <w:sz w:val="14"/>
                                        <w:szCs w:val="14"/>
                                      </w:rPr>
                                      <w:t xml:space="preserve">1.03 </w:t>
                                    </w:r>
                                  </w:p>
                                </w:txbxContent>
                              </wps:txbx>
                              <wps:bodyPr rot="0" vert="horz" wrap="none" lIns="0" tIns="0" rIns="0" bIns="0" anchor="t" anchorCtr="0" upright="1">
                                <a:spAutoFit/>
                              </wps:bodyPr>
                            </wps:wsp>
                            <wps:wsp>
                              <wps:cNvPr id="4878" name="Rectangle 2790"/>
                              <wps:cNvSpPr>
                                <a:spLocks noChangeArrowheads="1"/>
                              </wps:cNvSpPr>
                              <wps:spPr bwMode="auto">
                                <a:xfrm>
                                  <a:off x="1346821" y="321992"/>
                                  <a:ext cx="457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290" w:rsidRDefault="00646290" w:rsidP="007F7A90">
                                    <w:pPr>
                                      <w:spacing w:before="0"/>
                                    </w:pPr>
                                    <w:r>
                                      <w:rPr>
                                        <w:i/>
                                        <w:iCs/>
                                        <w:color w:val="24211D"/>
                                        <w:sz w:val="14"/>
                                        <w:szCs w:val="14"/>
                                      </w:rPr>
                                      <w:t>f</w:t>
                                    </w:r>
                                  </w:p>
                                </w:txbxContent>
                              </wps:txbx>
                              <wps:bodyPr rot="0" vert="horz" wrap="none" lIns="0" tIns="0" rIns="0" bIns="0" anchor="t" anchorCtr="0" upright="1">
                                <a:spAutoFit/>
                              </wps:bodyPr>
                            </wps:wsp>
                            <wps:wsp>
                              <wps:cNvPr id="4879" name="Rectangle 2791"/>
                              <wps:cNvSpPr>
                                <a:spLocks noChangeArrowheads="1"/>
                              </wps:cNvSpPr>
                              <wps:spPr bwMode="auto">
                                <a:xfrm>
                                  <a:off x="1365021" y="373390"/>
                                  <a:ext cx="32400" cy="7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290" w:rsidRDefault="00646290" w:rsidP="007F7A90">
                                    <w:pPr>
                                      <w:spacing w:before="0"/>
                                    </w:pPr>
                                    <w:r>
                                      <w:rPr>
                                        <w:color w:val="24211D"/>
                                        <w:sz w:val="10"/>
                                        <w:szCs w:val="10"/>
                                      </w:rPr>
                                      <w:t>0</w:t>
                                    </w:r>
                                  </w:p>
                                </w:txbxContent>
                              </wps:txbx>
                              <wps:bodyPr rot="0" vert="horz" wrap="none" lIns="0" tIns="0" rIns="0" bIns="0" anchor="t" anchorCtr="0" upright="1">
                                <a:spAutoFit/>
                              </wps:bodyPr>
                            </wps:wsp>
                            <wps:wsp>
                              <wps:cNvPr id="4880" name="Rectangle 2792"/>
                              <wps:cNvSpPr>
                                <a:spLocks noChangeArrowheads="1"/>
                              </wps:cNvSpPr>
                              <wps:spPr bwMode="auto">
                                <a:xfrm>
                                  <a:off x="1079917" y="880078"/>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290" w:rsidRDefault="00646290" w:rsidP="007F7A90">
                                    <w:pPr>
                                      <w:spacing w:before="0"/>
                                    </w:pPr>
                                    <w:r>
                                      <w:rPr>
                                        <w:color w:val="24211D"/>
                                        <w:sz w:val="14"/>
                                        <w:szCs w:val="14"/>
                                      </w:rPr>
                                      <w:t xml:space="preserve">0.97 </w:t>
                                    </w:r>
                                  </w:p>
                                </w:txbxContent>
                              </wps:txbx>
                              <wps:bodyPr rot="0" vert="horz" wrap="none" lIns="0" tIns="0" rIns="0" bIns="0" anchor="t" anchorCtr="0" upright="1">
                                <a:spAutoFit/>
                              </wps:bodyPr>
                            </wps:wsp>
                            <wps:wsp>
                              <wps:cNvPr id="4881" name="Rectangle 2793"/>
                              <wps:cNvSpPr>
                                <a:spLocks noChangeArrowheads="1"/>
                              </wps:cNvSpPr>
                              <wps:spPr bwMode="auto">
                                <a:xfrm>
                                  <a:off x="1248419" y="882077"/>
                                  <a:ext cx="457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290" w:rsidRDefault="00646290" w:rsidP="007F7A90">
                                    <w:pPr>
                                      <w:spacing w:before="0"/>
                                    </w:pPr>
                                    <w:r>
                                      <w:rPr>
                                        <w:i/>
                                        <w:iCs/>
                                        <w:color w:val="24211D"/>
                                        <w:sz w:val="14"/>
                                        <w:szCs w:val="14"/>
                                      </w:rPr>
                                      <w:t>f</w:t>
                                    </w:r>
                                  </w:p>
                                </w:txbxContent>
                              </wps:txbx>
                              <wps:bodyPr rot="0" vert="horz" wrap="none" lIns="0" tIns="0" rIns="0" bIns="0" anchor="t" anchorCtr="0" upright="1">
                                <a:spAutoFit/>
                              </wps:bodyPr>
                            </wps:wsp>
                            <wps:wsp>
                              <wps:cNvPr id="4882" name="Rectangle 2794"/>
                              <wps:cNvSpPr>
                                <a:spLocks noChangeArrowheads="1"/>
                              </wps:cNvSpPr>
                              <wps:spPr bwMode="auto">
                                <a:xfrm>
                                  <a:off x="1269820" y="937876"/>
                                  <a:ext cx="32400" cy="72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6290" w:rsidRDefault="00646290" w:rsidP="007F7A90">
                                    <w:pPr>
                                      <w:spacing w:before="0"/>
                                    </w:pPr>
                                    <w:r>
                                      <w:rPr>
                                        <w:color w:val="24211D"/>
                                        <w:sz w:val="10"/>
                                        <w:szCs w:val="10"/>
                                      </w:rPr>
                                      <w:t>0</w:t>
                                    </w:r>
                                  </w:p>
                                </w:txbxContent>
                              </wps:txbx>
                              <wps:bodyPr rot="0" vert="horz" wrap="none" lIns="0" tIns="0" rIns="0" bIns="0" anchor="t" anchorCtr="0" upright="1">
                                <a:spAutoFit/>
                              </wps:bodyPr>
                            </wps:wsp>
                          </wpc:wpc>
                        </a:graphicData>
                      </a:graphic>
                    </wp:inline>
                  </w:drawing>
                </mc:Choice>
                <mc:Fallback>
                  <w:pict>
                    <v:group w14:anchorId="083C34B3" id="画布 2742" o:spid="_x0000_s1026" editas="canvas" style="width:332.95pt;height:119.75pt;mso-position-horizontal-relative:char;mso-position-vertical-relative:line" coordsize="42284,15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">
                      <v:shape id="_x0000_s1027" type="#_x0000_t75" style="position:absolute;width:42284;height:15208;visibility:visible;mso-wrap-style:square">
                        <v:fill o:detectmouseclick="t"/>
                        <v:path o:connecttype="none"/>
                      </v:shape>
                      <v:rect id="Rectangle 2786" o:spid="_x0000_s1028" style="position:absolute;left:35083;top:14025;width:4464;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MXv8MA&#10;AADdAAAADwAAAGRycy9kb3ducmV2LnhtbESP3WoCMRSE7wXfIRyhd5pVpC6rUYog2NIbVx/gsDn7&#10;Q5OTJUnd7ds3guDlMDPfMLvDaI24kw+dYwXLRQaCuHK640bB7Xqa5yBCRNZoHJOCPwpw2E8nOyy0&#10;G/hC9zI2IkE4FKigjbEvpAxVSxbDwvXEyaudtxiT9I3UHocEt0ausuxdWuw4LbTY07Gl6qf8tQrk&#10;tTwNeWl85r5W9bf5PF9qckq9zcaPLYhIY3yFn+2zVrDON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MXv8MAAADdAAAADwAAAAAAAAAAAAAAAACYAgAAZHJzL2Rv&#10;d25yZXYueG1sUEsFBgAAAAAEAAQA9QAAAIgDAAAAAA==&#10;" filled="f" stroked="f">
                        <v:textbox style="mso-fit-shape-to-text:t" inset="0,0,0,0">
                          <w:txbxContent>
                            <w:p w:rsidR="00646290" w:rsidRDefault="00646290" w:rsidP="007F7A90">
                              <w:pPr>
                                <w:spacing w:before="0"/>
                                <w:rPr>
                                  <w:lang w:eastAsia="zh-CN"/>
                                </w:rPr>
                              </w:pPr>
                              <w:r>
                                <w:rPr>
                                  <w:color w:val="24282B"/>
                                  <w:sz w:val="10"/>
                                  <w:szCs w:val="10"/>
                                </w:rPr>
                                <w:t>SM.2056-02</w:t>
                              </w:r>
                              <w:r>
                                <w:rPr>
                                  <w:rFonts w:hint="eastAsia"/>
                                  <w:color w:val="24282B"/>
                                  <w:sz w:val="10"/>
                                  <w:szCs w:val="10"/>
                                  <w:lang w:eastAsia="zh-CN"/>
                                </w:rPr>
                                <w:t>报告</w:t>
                              </w:r>
                            </w:p>
                          </w:txbxContent>
                        </v:textbox>
                      </v:rect>
                      <v:shape id="Picture 2787" o:spid="_x0000_s1029" type="#_x0000_t75" style="position:absolute;top:2171;width:17519;height:8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WIPbEAAAA3QAAAA8AAABkcnMvZG93bnJldi54bWxEj0uLwjAUhfcD/odwBXdjqjiOVKNoQZDZ&#10;iI+Fy2tzbYvNTU2i1n8/GRBmeTiPjzNbtKYWD3K+sqxg0E9AEOdWV1woOB7WnxMQPiBrrC2Tghd5&#10;WMw7HzNMtX3yjh77UIg4wj5FBWUITSqlz0sy6Pu2IY7exTqDIUpXSO3wGcdNLYdJMpYGK46EEhvK&#10;Ssqv+7uJ3POP49vh6rOV3AafbeTu9Noq1eu2yymIQG34D7/bG61gNPn+gr838QnI+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WIPbEAAAA3QAAAA8AAAAAAAAAAAAAAAAA&#10;nwIAAGRycy9kb3ducmV2LnhtbFBLBQYAAAAABAAEAPcAAACQAwAAAAA=&#10;">
                        <v:imagedata r:id="rId18" o:title=""/>
                      </v:shape>
                      <v:shape id="Picture 2788" o:spid="_x0000_s1030" type="#_x0000_t75" style="position:absolute;left:28713;width:13526;height:1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pbHAAAA3QAAAA8AAABkcnMvZG93bnJldi54bWxEj09rAjEUxO+FfofwCt5q1mJdXY1SpQV7&#10;EP8ePD43r7tLNy9Lkur67Y1Q8DjMzG+Yyaw1tTiT85VlBb1uAoI4t7riQsFh//U6BOEDssbaMim4&#10;kofZ9Plpgpm2F97SeRcKESHsM1RQhtBkUvq8JIO+axvi6P1YZzBE6QqpHV4i3NTyLUkG0mDFcaHE&#10;hhYl5b+7P6MgOY1Wn/SOh3V/c5wvtt8u9NJUqc5L+zEGEagNj/B/e6kV9IfpAO5v4hO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DpbHAAAA3QAAAA8AAAAAAAAAAAAA&#10;AAAAnwIAAGRycy9kb3ducmV2LnhtbFBLBQYAAAAABAAEAPcAAACTAwAAAAA=&#10;">
                        <v:imagedata r:id="rId19" o:title=""/>
                      </v:shape>
                      <v:rect id="Rectangle 2789" o:spid="_x0000_s1031" style="position:absolute;left:11745;top:3250;width:156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JyMMA&#10;AADdAAAADwAAAGRycy9kb3ducmV2LnhtbESP3WoCMRSE7wXfIRzBO80qRZetUYogWOmNax/gsDn7&#10;Q5OTJUnd7dsboeDlMDPfMLvDaI24kw+dYwWrZQaCuHK640bB9+20yEGEiKzROCYFfxTgsJ9Odlho&#10;N/CV7mVsRIJwKFBBG2NfSBmqliyGpeuJk1c7bzEm6RupPQ4Jbo1cZ9lGWuw4LbTY07Gl6qf8tQrk&#10;rTwNeWl85i7r+st8nq81OaXms/HjHUSkMb7C/+2zVvCWb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JyMMAAADdAAAADwAAAAAAAAAAAAAAAACYAgAAZHJzL2Rv&#10;d25yZXYueG1sUEsFBgAAAAAEAAQA9QAAAIgDAAAAAA==&#10;" filled="f" stroked="f">
                        <v:textbox style="mso-fit-shape-to-text:t" inset="0,0,0,0">
                          <w:txbxContent>
                            <w:p w:rsidR="00646290" w:rsidRDefault="00646290" w:rsidP="007F7A90">
                              <w:pPr>
                                <w:spacing w:before="0"/>
                              </w:pPr>
                              <w:r>
                                <w:rPr>
                                  <w:color w:val="24211D"/>
                                  <w:sz w:val="14"/>
                                  <w:szCs w:val="14"/>
                                </w:rPr>
                                <w:t xml:space="preserve">1.03 </w:t>
                              </w:r>
                            </w:p>
                          </w:txbxContent>
                        </v:textbox>
                      </v:rect>
                      <v:rect id="Rectangle 2790" o:spid="_x0000_s1032" style="position:absolute;left:13468;top:3219;width:45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4dusAA&#10;AADdAAAADwAAAGRycy9kb3ducmV2LnhtbERPy4rCMBTdD/gP4QruxlSRmVKNIoKgMhurH3Bpbh+Y&#10;3JQkYzt/bxbCLA/nvdmN1ogn+dA5VrCYZyCIK6c7bhTcb8fPHESIyBqNY1LwRwF228nHBgvtBr7S&#10;s4yNSCEcClTQxtgXUoaqJYth7nrixNXOW4wJ+kZqj0MKt0Yus+xLWuw4NbTY06Gl6lH+WgXyVh6H&#10;vDQ+c5dl/WPOp2tNTqnZdNyvQUQa47/47T5pBav8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4dusAAAADdAAAADwAAAAAAAAAAAAAAAACYAgAAZHJzL2Rvd25y&#10;ZXYueG1sUEsFBgAAAAAEAAQA9QAAAIUDAAAAAA==&#10;" filled="f" stroked="f">
                        <v:textbox style="mso-fit-shape-to-text:t" inset="0,0,0,0">
                          <w:txbxContent>
                            <w:p w:rsidR="00646290" w:rsidRDefault="00646290" w:rsidP="007F7A90">
                              <w:pPr>
                                <w:spacing w:before="0"/>
                              </w:pPr>
                              <w:r>
                                <w:rPr>
                                  <w:i/>
                                  <w:iCs/>
                                  <w:color w:val="24211D"/>
                                  <w:sz w:val="14"/>
                                  <w:szCs w:val="14"/>
                                </w:rPr>
                                <w:t>f</w:t>
                              </w:r>
                            </w:p>
                          </w:txbxContent>
                        </v:textbox>
                      </v:rect>
                      <v:rect id="Rectangle 2791" o:spid="_x0000_s1033" style="position:absolute;left:13650;top:3733;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4IcMA&#10;AADdAAAADwAAAGRycy9kb3ducmV2LnhtbESP3WoCMRSE7wu+QzgF72q2IrpujSIFwYo3rj7AYXP2&#10;hyYnS5K669ubQqGXw8x8w2x2ozXiTj50jhW8zzIQxJXTHTcKbtfDWw4iRGSNxjEpeFCA3XbyssFC&#10;u4EvdC9jIxKEQ4EK2hj7QspQtWQxzFxPnLzaeYsxSd9I7XFIcGvkPMuW0mLHaaHFnj5bqr7LH6tA&#10;XsvDkJfGZ+40r8/m63ipySk1fR33HyAijfE//Nc+agWLfLW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K4IcMAAADdAAAADwAAAAAAAAAAAAAAAACYAgAAZHJzL2Rv&#10;d25yZXYueG1sUEsFBgAAAAAEAAQA9QAAAIgDAAAAAA==&#10;" filled="f" stroked="f">
                        <v:textbox style="mso-fit-shape-to-text:t" inset="0,0,0,0">
                          <w:txbxContent>
                            <w:p w:rsidR="00646290" w:rsidRDefault="00646290" w:rsidP="007F7A90">
                              <w:pPr>
                                <w:spacing w:before="0"/>
                              </w:pPr>
                              <w:r>
                                <w:rPr>
                                  <w:color w:val="24211D"/>
                                  <w:sz w:val="10"/>
                                  <w:szCs w:val="10"/>
                                </w:rPr>
                                <w:t>0</w:t>
                              </w:r>
                            </w:p>
                          </w:txbxContent>
                        </v:textbox>
                      </v:rect>
                      <v:rect id="Rectangle 2792" o:spid="_x0000_s1034" style="position:absolute;left:10799;top:8800;width:1562;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hm78A&#10;AADdAAAADwAAAGRycy9kb3ducmV2LnhtbERPy4rCMBTdD/gP4QruxlSRoVSjiCA44sbqB1ya2wcm&#10;NyWJtvP3ZiHM8nDem91ojXiRD51jBYt5BoK4crrjRsH9dvzOQYSIrNE4JgV/FGC3nXxtsNBu4Cu9&#10;ytiIFMKhQAVtjH0hZahashjmridOXO28xZigb6T2OKRwa+Qyy36kxY5TQ4s9HVqqHuXTKpC38jjk&#10;pfGZOy/ri/k9XWtySs2m434NItIY/8Uf90krWOV52p/epCc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vWGbvwAAAN0AAAAPAAAAAAAAAAAAAAAAAJgCAABkcnMvZG93bnJl&#10;di54bWxQSwUGAAAAAAQABAD1AAAAhAMAAAAA&#10;" filled="f" stroked="f">
                        <v:textbox style="mso-fit-shape-to-text:t" inset="0,0,0,0">
                          <w:txbxContent>
                            <w:p w:rsidR="00646290" w:rsidRDefault="00646290" w:rsidP="007F7A90">
                              <w:pPr>
                                <w:spacing w:before="0"/>
                              </w:pPr>
                              <w:r>
                                <w:rPr>
                                  <w:color w:val="24211D"/>
                                  <w:sz w:val="14"/>
                                  <w:szCs w:val="14"/>
                                </w:rPr>
                                <w:t xml:space="preserve">0.97 </w:t>
                              </w:r>
                            </w:p>
                          </w:txbxContent>
                        </v:textbox>
                      </v:rect>
                      <v:rect id="Rectangle 2793" o:spid="_x0000_s1035" style="position:absolute;left:12484;top:8820;width:45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EAMIA&#10;AADdAAAADwAAAGRycy9kb3ducmV2LnhtbESP3YrCMBSE7xd8h3CEvVtTZVlKNYoIgi7eWH2AQ3P6&#10;g8lJSaKtb28WhL0cZuYbZrUZrREP8qFzrGA+y0AQV0533Ci4XvZfOYgQkTUax6TgSQE268nHCgvt&#10;Bj7To4yNSBAOBSpoY+wLKUPVksUwcz1x8mrnLcYkfSO1xyHBrZGLLPuRFjtOCy32tGupupV3q0Be&#10;yv2Ql8Zn7ndRn8zxcK7JKfU5HbdLEJHG+B9+tw9awXeez+Hv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8cQAwgAAAN0AAAAPAAAAAAAAAAAAAAAAAJgCAABkcnMvZG93&#10;bnJldi54bWxQSwUGAAAAAAQABAD1AAAAhwMAAAAA&#10;" filled="f" stroked="f">
                        <v:textbox style="mso-fit-shape-to-text:t" inset="0,0,0,0">
                          <w:txbxContent>
                            <w:p w:rsidR="00646290" w:rsidRDefault="00646290" w:rsidP="007F7A90">
                              <w:pPr>
                                <w:spacing w:before="0"/>
                              </w:pPr>
                              <w:r>
                                <w:rPr>
                                  <w:i/>
                                  <w:iCs/>
                                  <w:color w:val="24211D"/>
                                  <w:sz w:val="14"/>
                                  <w:szCs w:val="14"/>
                                </w:rPr>
                                <w:t>f</w:t>
                              </w:r>
                            </w:p>
                          </w:txbxContent>
                        </v:textbox>
                      </v:rect>
                      <v:rect id="Rectangle 2794" o:spid="_x0000_s1036" style="position:absolute;left:12698;top:9378;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ad8MA&#10;AADdAAAADwAAAGRycy9kb3ducmV2LnhtbESP3WoCMRSE7wu+QziCdzXbRcqyNUopCCreuPYBDpuz&#10;PzQ5WZLorm9vBKGXw8x8w6y3kzXiRj70jhV8LDMQxLXTPbcKfi+79wJEiMgajWNScKcA283sbY2l&#10;diOf6VbFViQIhxIVdDEOpZSh7shiWLqBOHmN8xZjkr6V2uOY4NbIPMs+pcWe00KHA/10VP9VV6tA&#10;XqrdWFTGZ+6YNydz2J8bckot5tP3F4hIU/wPv9p7rWBVFDk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Nad8MAAADdAAAADwAAAAAAAAAAAAAAAACYAgAAZHJzL2Rv&#10;d25yZXYueG1sUEsFBgAAAAAEAAQA9QAAAIgDAAAAAA==&#10;" filled="f" stroked="f">
                        <v:textbox style="mso-fit-shape-to-text:t" inset="0,0,0,0">
                          <w:txbxContent>
                            <w:p w:rsidR="00646290" w:rsidRDefault="00646290" w:rsidP="007F7A90">
                              <w:pPr>
                                <w:spacing w:before="0"/>
                              </w:pPr>
                              <w:r>
                                <w:rPr>
                                  <w:color w:val="24211D"/>
                                  <w:sz w:val="10"/>
                                  <w:szCs w:val="10"/>
                                </w:rPr>
                                <w:t>0</w:t>
                              </w:r>
                            </w:p>
                          </w:txbxContent>
                        </v:textbox>
                      </v:rect>
                      <w10:anchorlock/>
                    </v:group>
                  </w:pict>
                </mc:Fallback>
              </mc:AlternateContent>
            </w:r>
          </w:p>
          <w:p w:rsidR="00646290" w:rsidRPr="00F2673B" w:rsidRDefault="00646290" w:rsidP="002D0C10">
            <w:pPr>
              <w:rPr>
                <w:rFonts w:eastAsia="MS Mincho"/>
              </w:rPr>
            </w:pPr>
          </w:p>
        </w:tc>
      </w:tr>
    </w:tbl>
    <w:p w:rsidR="00785AD7" w:rsidRPr="00004CAC" w:rsidRDefault="00CC1FBA" w:rsidP="0082115C">
      <w:pPr>
        <w:pStyle w:val="Normalaftertitle"/>
        <w:ind w:firstLineChars="200" w:firstLine="480"/>
        <w:rPr>
          <w:rFonts w:eastAsiaTheme="minorEastAsia"/>
          <w:lang w:val="en-US" w:eastAsia="zh-CN"/>
        </w:rPr>
      </w:pPr>
      <w:r>
        <w:rPr>
          <w:rFonts w:eastAsiaTheme="minorEastAsia"/>
          <w:lang w:val="en-US" w:eastAsia="zh-CN"/>
        </w:rPr>
        <w:t>在一定情况下</w:t>
      </w:r>
      <w:r>
        <w:rPr>
          <w:rFonts w:eastAsiaTheme="minorEastAsia" w:hint="eastAsia"/>
          <w:lang w:val="en-US" w:eastAsia="zh-CN"/>
        </w:rPr>
        <w:t>，</w:t>
      </w:r>
      <w:r w:rsidR="002172B0">
        <w:rPr>
          <w:rFonts w:eastAsiaTheme="minorEastAsia" w:hint="eastAsia"/>
          <w:lang w:val="en-US" w:eastAsia="zh-CN"/>
        </w:rPr>
        <w:t>更多关注集中在天线的一个特定扇区</w:t>
      </w:r>
      <w:r w:rsidR="00AA284D">
        <w:rPr>
          <w:rFonts w:eastAsiaTheme="minorEastAsia" w:hint="eastAsia"/>
          <w:lang w:val="en-US" w:eastAsia="zh-CN"/>
        </w:rPr>
        <w:t>上</w:t>
      </w:r>
      <w:r w:rsidR="002172B0">
        <w:rPr>
          <w:rFonts w:eastAsiaTheme="minorEastAsia" w:hint="eastAsia"/>
          <w:lang w:val="en-US" w:eastAsia="zh-CN"/>
        </w:rPr>
        <w:t>。</w:t>
      </w:r>
      <w:r w:rsidR="002172B0">
        <w:rPr>
          <w:rFonts w:eastAsiaTheme="minorEastAsia"/>
          <w:lang w:val="en-US" w:eastAsia="zh-CN"/>
        </w:rPr>
        <w:t>对于高方向性</w:t>
      </w:r>
      <w:r w:rsidR="00785AD7" w:rsidRPr="00004CAC">
        <w:rPr>
          <w:rFonts w:eastAsiaTheme="minorEastAsia"/>
          <w:lang w:val="en-US" w:eastAsia="zh-CN"/>
        </w:rPr>
        <w:t>HF</w:t>
      </w:r>
      <w:r w:rsidR="002172B0">
        <w:rPr>
          <w:rFonts w:eastAsiaTheme="minorEastAsia"/>
          <w:lang w:val="en-US" w:eastAsia="zh-CN"/>
        </w:rPr>
        <w:t>广播天线</w:t>
      </w:r>
      <w:r w:rsidR="002172B0">
        <w:rPr>
          <w:rFonts w:eastAsiaTheme="minorEastAsia" w:hint="eastAsia"/>
          <w:lang w:val="en-US" w:eastAsia="zh-CN"/>
        </w:rPr>
        <w:t>，主瓣的</w:t>
      </w:r>
      <w:r w:rsidR="002172B0">
        <w:rPr>
          <w:rFonts w:eastAsiaTheme="minorEastAsia"/>
          <w:lang w:val="en-US" w:eastAsia="zh-CN"/>
        </w:rPr>
        <w:t>具体形状和位置</w:t>
      </w:r>
      <w:r w:rsidR="00AA284D">
        <w:rPr>
          <w:rFonts w:eastAsiaTheme="minorEastAsia" w:hint="eastAsia"/>
          <w:lang w:val="en-US" w:eastAsia="zh-CN"/>
        </w:rPr>
        <w:t>，</w:t>
      </w:r>
      <w:r w:rsidR="002172B0">
        <w:rPr>
          <w:rFonts w:eastAsiaTheme="minorEastAsia"/>
          <w:lang w:val="en-US" w:eastAsia="zh-CN"/>
        </w:rPr>
        <w:t>以及在该主瓣</w:t>
      </w:r>
      <w:r w:rsidR="00AA284D">
        <w:rPr>
          <w:rFonts w:eastAsiaTheme="minorEastAsia"/>
          <w:lang w:val="en-US" w:eastAsia="zh-CN"/>
        </w:rPr>
        <w:t>中</w:t>
      </w:r>
      <w:r w:rsidR="002172B0">
        <w:rPr>
          <w:rFonts w:eastAsiaTheme="minorEastAsia"/>
          <w:lang w:val="en-US" w:eastAsia="zh-CN"/>
        </w:rPr>
        <w:t>的有效辐射功率（</w:t>
      </w:r>
      <w:r w:rsidR="00785AD7" w:rsidRPr="00004CAC">
        <w:rPr>
          <w:rFonts w:eastAsiaTheme="minorEastAsia"/>
          <w:lang w:val="en-US" w:eastAsia="zh-CN"/>
        </w:rPr>
        <w:t>ERP</w:t>
      </w:r>
      <w:r w:rsidR="002172B0">
        <w:rPr>
          <w:rFonts w:eastAsiaTheme="minorEastAsia"/>
          <w:lang w:val="en-US" w:eastAsia="zh-CN"/>
        </w:rPr>
        <w:t>）决定了在目标区域上的覆盖</w:t>
      </w:r>
      <w:r w:rsidR="002172B0">
        <w:rPr>
          <w:rFonts w:eastAsiaTheme="minorEastAsia" w:hint="eastAsia"/>
          <w:lang w:val="en-US" w:eastAsia="zh-CN"/>
        </w:rPr>
        <w:t>，</w:t>
      </w:r>
      <w:r w:rsidR="002172B0">
        <w:rPr>
          <w:rFonts w:eastAsiaTheme="minorEastAsia"/>
          <w:lang w:val="en-US" w:eastAsia="zh-CN"/>
        </w:rPr>
        <w:t>并且因此是非常重要的</w:t>
      </w:r>
      <w:r w:rsidR="002172B0">
        <w:rPr>
          <w:rFonts w:eastAsiaTheme="minorEastAsia" w:hint="eastAsia"/>
          <w:lang w:val="en-US" w:eastAsia="zh-CN"/>
        </w:rPr>
        <w:t>。</w:t>
      </w:r>
      <w:r w:rsidR="0058385F">
        <w:rPr>
          <w:rFonts w:eastAsiaTheme="minorEastAsia"/>
          <w:lang w:val="en-US" w:eastAsia="zh-CN"/>
        </w:rPr>
        <w:t>一个特定天线方向图测量可以对天线方向图的那个部分进行绘图</w:t>
      </w:r>
      <w:r w:rsidR="0058385F">
        <w:rPr>
          <w:rFonts w:eastAsiaTheme="minorEastAsia" w:hint="eastAsia"/>
          <w:lang w:val="en-US" w:eastAsia="zh-CN"/>
        </w:rPr>
        <w:t>。</w:t>
      </w:r>
      <w:r w:rsidR="0058385F">
        <w:rPr>
          <w:rFonts w:eastAsiaTheme="minorEastAsia"/>
          <w:lang w:val="en-US" w:eastAsia="zh-CN"/>
        </w:rPr>
        <w:t>这样一个天线方向图的实例</w:t>
      </w:r>
      <w:r w:rsidR="0058385F">
        <w:rPr>
          <w:rFonts w:eastAsiaTheme="minorEastAsia" w:hint="eastAsia"/>
          <w:lang w:val="en-US" w:eastAsia="zh-CN"/>
        </w:rPr>
        <w:t>是</w:t>
      </w:r>
      <w:r w:rsidR="0058385F" w:rsidRPr="0058385F">
        <w:rPr>
          <w:rFonts w:eastAsiaTheme="minorEastAsia" w:hint="eastAsia"/>
          <w:lang w:val="en-US" w:eastAsia="zh-CN"/>
        </w:rPr>
        <w:t>桑逊</w:t>
      </w:r>
      <w:r w:rsidR="00DF466E">
        <w:rPr>
          <w:rFonts w:eastAsiaTheme="minorEastAsia" w:hint="eastAsia"/>
          <w:lang w:val="en-US" w:eastAsia="zh-CN"/>
        </w:rPr>
        <w:t>—</w:t>
      </w:r>
      <w:r w:rsidR="0058385F" w:rsidRPr="0058385F">
        <w:rPr>
          <w:rFonts w:eastAsiaTheme="minorEastAsia" w:hint="eastAsia"/>
          <w:lang w:val="en-US" w:eastAsia="zh-CN"/>
        </w:rPr>
        <w:t>弗兰斯蒂德</w:t>
      </w:r>
      <w:r w:rsidR="0058385F">
        <w:rPr>
          <w:rFonts w:eastAsiaTheme="minorEastAsia" w:hint="eastAsia"/>
          <w:lang w:val="en-US" w:eastAsia="zh-CN"/>
        </w:rPr>
        <w:t>投影，显示在图</w:t>
      </w:r>
      <w:r w:rsidR="0058385F">
        <w:rPr>
          <w:rFonts w:eastAsiaTheme="minorEastAsia" w:hint="eastAsia"/>
          <w:lang w:val="en-US" w:eastAsia="zh-CN"/>
        </w:rPr>
        <w:t>3</w:t>
      </w:r>
      <w:r w:rsidR="0058385F">
        <w:rPr>
          <w:rFonts w:eastAsiaTheme="minorEastAsia" w:hint="eastAsia"/>
          <w:lang w:val="en-US" w:eastAsia="zh-CN"/>
        </w:rPr>
        <w:t>中。</w:t>
      </w:r>
      <w:r w:rsidR="00785AD7" w:rsidRPr="00004CAC">
        <w:rPr>
          <w:rFonts w:eastAsiaTheme="minorEastAsia"/>
          <w:lang w:val="en-US" w:eastAsia="zh-CN"/>
        </w:rPr>
        <w:t xml:space="preserve"> </w:t>
      </w:r>
    </w:p>
    <w:p w:rsidR="00462C32" w:rsidRDefault="00462C32" w:rsidP="0058385F">
      <w:pPr>
        <w:pStyle w:val="Figure"/>
        <w:rPr>
          <w:lang w:val="en-US" w:eastAsia="zh-CN"/>
        </w:rPr>
      </w:pPr>
    </w:p>
    <w:p w:rsidR="00A420A4" w:rsidRDefault="0058385F" w:rsidP="00A420A4">
      <w:pPr>
        <w:pStyle w:val="FigureNo"/>
        <w:rPr>
          <w:lang w:val="en-US" w:eastAsia="zh-CN"/>
        </w:rPr>
      </w:pPr>
      <w:r w:rsidRPr="009B4E7B">
        <w:rPr>
          <w:lang w:val="en-US" w:eastAsia="zh-CN"/>
        </w:rPr>
        <w:t>图</w:t>
      </w:r>
      <w:r w:rsidRPr="009B4E7B">
        <w:rPr>
          <w:rFonts w:hint="eastAsia"/>
          <w:lang w:val="en-US" w:eastAsia="zh-CN"/>
        </w:rPr>
        <w:t xml:space="preserve"> 3</w:t>
      </w:r>
    </w:p>
    <w:p w:rsidR="0058385F" w:rsidRPr="002D0C10" w:rsidRDefault="0058385F" w:rsidP="00A420A4">
      <w:pPr>
        <w:pStyle w:val="Figuretitle"/>
        <w:rPr>
          <w:lang w:val="en-US" w:eastAsia="zh-CN"/>
        </w:rPr>
      </w:pPr>
      <w:r w:rsidRPr="002D0C10">
        <w:rPr>
          <w:rFonts w:hint="eastAsia"/>
          <w:lang w:val="en-US" w:eastAsia="zh-CN"/>
        </w:rPr>
        <w:t>主瓣天线方向图</w:t>
      </w:r>
    </w:p>
    <w:p w:rsidR="0058385F" w:rsidRDefault="00D462DF" w:rsidP="0058385F">
      <w:pPr>
        <w:pStyle w:val="Figure"/>
        <w:rPr>
          <w:rFonts w:eastAsia="MS Mincho"/>
          <w:b/>
          <w:bCs/>
          <w:lang w:eastAsia="zh-CN"/>
        </w:rPr>
      </w:pPr>
      <w:r>
        <w:rPr>
          <w:rFonts w:eastAsia="MS Mincho"/>
          <w:b/>
          <w:bCs/>
          <w:noProof/>
          <w:lang w:val="en-US" w:eastAsia="zh-CN"/>
        </w:rPr>
        <mc:AlternateContent>
          <mc:Choice Requires="wpc">
            <w:drawing>
              <wp:inline distT="0" distB="0" distL="0" distR="0">
                <wp:extent cx="3340735" cy="1922780"/>
                <wp:effectExtent l="3810" t="0" r="0" b="3810"/>
                <wp:docPr id="4873" name="画布 27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71" name="Rectangle 2781"/>
                        <wps:cNvSpPr>
                          <a:spLocks noChangeArrowheads="1"/>
                        </wps:cNvSpPr>
                        <wps:spPr bwMode="auto">
                          <a:xfrm>
                            <a:off x="2680928" y="1773574"/>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SM.2056-03</w:t>
                              </w:r>
                              <w:r>
                                <w:rPr>
                                  <w:rFonts w:hint="eastAsia"/>
                                  <w:color w:val="24282B"/>
                                  <w:sz w:val="10"/>
                                  <w:szCs w:val="10"/>
                                  <w:lang w:eastAsia="zh-CN"/>
                                </w:rPr>
                                <w:t>报告</w:t>
                              </w:r>
                            </w:p>
                          </w:txbxContent>
                        </wps:txbx>
                        <wps:bodyPr rot="0" vert="horz" wrap="none" lIns="0" tIns="0" rIns="0" bIns="0" anchor="t" anchorCtr="0" upright="1">
                          <a:spAutoFit/>
                        </wps:bodyPr>
                      </wps:wsp>
                      <pic:pic xmlns:pic="http://schemas.openxmlformats.org/drawingml/2006/picture">
                        <pic:nvPicPr>
                          <pic:cNvPr id="4872" name="Picture 27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500" y="9500"/>
                            <a:ext cx="3320435" cy="1725972"/>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画布 2732" o:spid="_x0000_s1037" editas="canvas" style="width:263.05pt;height:151.4pt;mso-position-horizontal-relative:char;mso-position-vertical-relative:line" coordsize="33407,1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">
                <v:shape id="_x0000_s1038" type="#_x0000_t75" style="position:absolute;width:33407;height:19227;visibility:visible;mso-wrap-style:square">
                  <v:fill o:detectmouseclick="t"/>
                  <v:path o:connecttype="none"/>
                </v:shape>
                <v:rect id="Rectangle 2781" o:spid="_x0000_s1039" style="position:absolute;left:26809;top:17735;width:4464;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0J8MA&#10;AADdAAAADwAAAGRycy9kb3ducmV2LnhtbESP3WoCMRSE7wu+QziCdzWrSLusRimCoNIbVx/gsDn7&#10;Q5OTJYnu+vamUOjlMDPfMJvdaI14kA+dYwWLeQaCuHK640bB7Xp4z0GEiKzROCYFTwqw207eNlho&#10;N/CFHmVsRIJwKFBBG2NfSBmqliyGueuJk1c7bzEm6RupPQ4Jbo1cZtmHtNhxWmixp31L1U95twrk&#10;tTwMeWl85s7L+tucjpeanFKz6fi1BhFpjP/hv/ZRK1jl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0J8MAAADdAAAADwAAAAAAAAAAAAAAAACYAgAAZHJzL2Rv&#10;d25yZXYueG1sUEsFBgAAAAAEAAQA9QAAAIgDAAAAAA==&#10;" filled="f" stroked="f">
                  <v:textbox style="mso-fit-shape-to-text:t" inset="0,0,0,0">
                    <w:txbxContent>
                      <w:p w:rsidR="003E6074" w:rsidRDefault="003E6074" w:rsidP="007F7A90">
                        <w:pPr>
                          <w:spacing w:before="0"/>
                          <w:rPr>
                            <w:lang w:eastAsia="zh-CN"/>
                          </w:rPr>
                        </w:pPr>
                        <w:r>
                          <w:rPr>
                            <w:color w:val="24282B"/>
                            <w:sz w:val="10"/>
                            <w:szCs w:val="10"/>
                          </w:rPr>
                          <w:t>SM.2056-03</w:t>
                        </w:r>
                        <w:r>
                          <w:rPr>
                            <w:rFonts w:hint="eastAsia"/>
                            <w:color w:val="24282B"/>
                            <w:sz w:val="10"/>
                            <w:szCs w:val="10"/>
                            <w:lang w:eastAsia="zh-CN"/>
                          </w:rPr>
                          <w:t>报告</w:t>
                        </w:r>
                      </w:p>
                    </w:txbxContent>
                  </v:textbox>
                </v:rect>
                <v:shape id="Picture 2782" o:spid="_x0000_s1040" type="#_x0000_t75" style="position:absolute;left:95;top:95;width:33204;height:17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4T+XGAAAA3QAAAA8AAABkcnMvZG93bnJldi54bWxEj0+LwjAUxO+C3yG8hb1pqq5/6BplWRDc&#10;m1Yv3t42z7Zs81KTaLvf3giCx2FmfsMs152pxY2crywrGA0TEMS51RUXCo6HzWABwgdkjbVlUvBP&#10;Htarfm+JqbYt7+mWhUJECPsUFZQhNKmUPi/JoB/ahjh6Z+sMhihdIbXDNsJNLcdJMpMGK44LJTb0&#10;XVL+l12NAvf7M/L787aYt9Pd6SR3k+Mlmyj1/tZ9fYII1IVX+NneagUfi/kYHm/iE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hP5cYAAADdAAAADwAAAAAAAAAAAAAA&#10;AACfAgAAZHJzL2Rvd25yZXYueG1sUEsFBgAAAAAEAAQA9wAAAJIDAAAAAA==&#10;">
                  <v:imagedata r:id="rId21" o:title=""/>
                </v:shape>
                <w10:anchorlock/>
              </v:group>
            </w:pict>
          </mc:Fallback>
        </mc:AlternateContent>
      </w:r>
    </w:p>
    <w:p w:rsidR="002D0C10" w:rsidRDefault="0058385F" w:rsidP="0082115C">
      <w:pPr>
        <w:pStyle w:val="Normalaftertitle"/>
        <w:ind w:firstLineChars="200" w:firstLine="480"/>
        <w:rPr>
          <w:rFonts w:eastAsiaTheme="minorEastAsia"/>
          <w:lang w:val="en-US" w:eastAsia="zh-CN"/>
        </w:rPr>
      </w:pPr>
      <w:r>
        <w:rPr>
          <w:rFonts w:eastAsiaTheme="minorEastAsia"/>
          <w:lang w:eastAsia="zh-CN"/>
        </w:rPr>
        <w:t>可以对不同方位角或不同仰角重复天线方向图测量</w:t>
      </w:r>
      <w:r>
        <w:rPr>
          <w:rFonts w:eastAsiaTheme="minorEastAsia" w:hint="eastAsia"/>
          <w:lang w:eastAsia="zh-CN"/>
        </w:rPr>
        <w:t>，</w:t>
      </w:r>
      <w:r>
        <w:rPr>
          <w:rFonts w:eastAsiaTheme="minorEastAsia"/>
          <w:lang w:eastAsia="zh-CN"/>
        </w:rPr>
        <w:t>来得到对于完整三维天线方向图的更多信息</w:t>
      </w:r>
      <w:r>
        <w:rPr>
          <w:rFonts w:eastAsiaTheme="minorEastAsia" w:hint="eastAsia"/>
          <w:lang w:eastAsia="zh-CN"/>
        </w:rPr>
        <w:t>。</w:t>
      </w:r>
      <w:r>
        <w:rPr>
          <w:rFonts w:eastAsiaTheme="minorEastAsia"/>
          <w:lang w:eastAsia="zh-CN"/>
        </w:rPr>
        <w:t>可以根据天线的几何形状</w:t>
      </w:r>
      <w:r>
        <w:rPr>
          <w:rFonts w:eastAsiaTheme="minorEastAsia" w:hint="eastAsia"/>
          <w:lang w:eastAsia="zh-CN"/>
        </w:rPr>
        <w:t>、</w:t>
      </w:r>
      <w:r>
        <w:rPr>
          <w:rFonts w:eastAsiaTheme="minorEastAsia"/>
          <w:lang w:eastAsia="zh-CN"/>
        </w:rPr>
        <w:t>模拟和</w:t>
      </w:r>
      <w:r w:rsidR="0071606D">
        <w:rPr>
          <w:rFonts w:eastAsiaTheme="minorEastAsia"/>
          <w:lang w:eastAsia="zh-CN"/>
        </w:rPr>
        <w:t>来自以前测量行动</w:t>
      </w:r>
      <w:r>
        <w:rPr>
          <w:rFonts w:eastAsiaTheme="minorEastAsia"/>
          <w:lang w:eastAsia="zh-CN"/>
        </w:rPr>
        <w:t>的经验策略性地选定这些方位角或仰角</w:t>
      </w:r>
      <w:r>
        <w:rPr>
          <w:rFonts w:eastAsiaTheme="minorEastAsia" w:hint="eastAsia"/>
          <w:lang w:val="en-US" w:eastAsia="zh-CN"/>
        </w:rPr>
        <w:t>。</w:t>
      </w:r>
    </w:p>
    <w:p w:rsidR="00604E2B" w:rsidRDefault="00604E2B">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85AD7" w:rsidRPr="00004CAC" w:rsidRDefault="0058385F" w:rsidP="0082115C">
      <w:pPr>
        <w:ind w:firstLineChars="200" w:firstLine="480"/>
        <w:rPr>
          <w:rFonts w:eastAsiaTheme="minorEastAsia"/>
          <w:lang w:val="en-US" w:eastAsia="zh-CN"/>
        </w:rPr>
      </w:pPr>
      <w:bookmarkStart w:id="24" w:name="_GoBack"/>
      <w:bookmarkEnd w:id="24"/>
      <w:r>
        <w:rPr>
          <w:rFonts w:eastAsiaTheme="minorEastAsia"/>
          <w:lang w:val="en-US" w:eastAsia="zh-CN"/>
        </w:rPr>
        <w:t>对这些天线方向图类型的任何一些进行测量要求其自己的测量飞行集</w:t>
      </w:r>
      <w:r>
        <w:rPr>
          <w:rFonts w:eastAsiaTheme="minorEastAsia" w:hint="eastAsia"/>
          <w:lang w:val="en-US" w:eastAsia="zh-CN"/>
        </w:rPr>
        <w:t>，</w:t>
      </w:r>
      <w:r>
        <w:rPr>
          <w:rFonts w:eastAsiaTheme="minorEastAsia"/>
          <w:lang w:val="en-US" w:eastAsia="zh-CN"/>
        </w:rPr>
        <w:t>但是测量步骤即使不相同也是非常类似的</w:t>
      </w:r>
      <w:r>
        <w:rPr>
          <w:rFonts w:eastAsiaTheme="minorEastAsia" w:hint="eastAsia"/>
          <w:lang w:val="en-US" w:eastAsia="zh-CN"/>
        </w:rPr>
        <w:t>。</w:t>
      </w:r>
    </w:p>
    <w:p w:rsidR="00785AD7" w:rsidRPr="00004CAC" w:rsidRDefault="00785AD7" w:rsidP="005E3604">
      <w:pPr>
        <w:pStyle w:val="Heading1"/>
        <w:rPr>
          <w:rFonts w:eastAsiaTheme="minorEastAsia"/>
          <w:lang w:val="en-US" w:eastAsia="zh-CN"/>
        </w:rPr>
      </w:pPr>
      <w:bookmarkStart w:id="25" w:name="_Toc112572517"/>
      <w:bookmarkStart w:id="26" w:name="_Toc115794803"/>
      <w:bookmarkStart w:id="27" w:name="_Toc115794888"/>
      <w:r w:rsidRPr="00004CAC">
        <w:rPr>
          <w:rFonts w:eastAsiaTheme="minorEastAsia"/>
          <w:lang w:val="en-US" w:eastAsia="zh-CN"/>
        </w:rPr>
        <w:t>3</w:t>
      </w:r>
      <w:r w:rsidRPr="00004CAC">
        <w:rPr>
          <w:rFonts w:eastAsiaTheme="minorEastAsia"/>
          <w:lang w:val="en-US" w:eastAsia="zh-CN"/>
        </w:rPr>
        <w:tab/>
      </w:r>
      <w:r w:rsidR="0058385F">
        <w:rPr>
          <w:rFonts w:eastAsiaTheme="minorEastAsia"/>
          <w:lang w:val="en-US" w:eastAsia="zh-CN"/>
        </w:rPr>
        <w:t>测量方法</w:t>
      </w:r>
      <w:bookmarkEnd w:id="25"/>
      <w:bookmarkEnd w:id="26"/>
      <w:bookmarkEnd w:id="27"/>
    </w:p>
    <w:p w:rsidR="00785AD7" w:rsidRPr="00004CAC" w:rsidRDefault="00791C17" w:rsidP="0082115C">
      <w:pPr>
        <w:ind w:firstLineChars="200" w:firstLine="480"/>
        <w:rPr>
          <w:rFonts w:eastAsiaTheme="minorEastAsia"/>
          <w:lang w:val="en-US" w:eastAsia="zh-CN"/>
        </w:rPr>
      </w:pPr>
      <w:r>
        <w:rPr>
          <w:rFonts w:eastAsiaTheme="minorEastAsia"/>
          <w:lang w:val="en-US" w:eastAsia="zh-CN"/>
        </w:rPr>
        <w:t>对天线方向图的一个测量从根本上说</w:t>
      </w:r>
      <w:r w:rsidR="00965D37">
        <w:rPr>
          <w:rFonts w:eastAsiaTheme="minorEastAsia"/>
          <w:lang w:val="en-US" w:eastAsia="zh-CN"/>
        </w:rPr>
        <w:t>是一系列的场强测量</w:t>
      </w:r>
      <w:r w:rsidR="00965D37">
        <w:rPr>
          <w:rFonts w:eastAsiaTheme="minorEastAsia" w:hint="eastAsia"/>
          <w:lang w:val="en-US" w:eastAsia="zh-CN"/>
        </w:rPr>
        <w:t>，每个测量在距离被测天线一个确切已知的距离上进行。</w:t>
      </w:r>
      <w:r w:rsidR="00965D37">
        <w:rPr>
          <w:rFonts w:eastAsiaTheme="minorEastAsia"/>
          <w:lang w:val="en-US" w:eastAsia="zh-CN"/>
        </w:rPr>
        <w:t>有了这二个值</w:t>
      </w:r>
      <w:r w:rsidR="00965D37">
        <w:rPr>
          <w:rFonts w:eastAsiaTheme="minorEastAsia" w:hint="eastAsia"/>
          <w:lang w:val="en-US" w:eastAsia="zh-CN"/>
        </w:rPr>
        <w:t>，可以计算出</w:t>
      </w:r>
      <w:r w:rsidR="00965D37">
        <w:rPr>
          <w:rFonts w:eastAsiaTheme="minorEastAsia"/>
          <w:lang w:val="en-US" w:eastAsia="zh-CN"/>
        </w:rPr>
        <w:t>在该点处的绝对</w:t>
      </w:r>
      <w:r w:rsidR="00965D37">
        <w:rPr>
          <w:rFonts w:eastAsiaTheme="minorEastAsia"/>
          <w:lang w:val="en-US" w:eastAsia="zh-CN"/>
        </w:rPr>
        <w:t>EIRP</w:t>
      </w:r>
      <w:r w:rsidR="00965D37">
        <w:rPr>
          <w:rFonts w:eastAsiaTheme="minorEastAsia" w:hint="eastAsia"/>
          <w:lang w:val="en-US" w:eastAsia="zh-CN"/>
        </w:rPr>
        <w:t>。</w:t>
      </w:r>
      <w:r w:rsidR="00965D37">
        <w:rPr>
          <w:rFonts w:eastAsiaTheme="minorEastAsia"/>
          <w:lang w:val="en-US" w:eastAsia="zh-CN"/>
        </w:rPr>
        <w:t>如果我们在定位于围绕该天线的一个圆上的一系列点上测量</w:t>
      </w:r>
      <w:r w:rsidR="00785AD7" w:rsidRPr="00004CAC">
        <w:rPr>
          <w:rFonts w:eastAsiaTheme="minorEastAsia"/>
          <w:lang w:val="en-US" w:eastAsia="zh-CN"/>
        </w:rPr>
        <w:t>EIRP</w:t>
      </w:r>
      <w:r w:rsidR="00965D37">
        <w:rPr>
          <w:rFonts w:eastAsiaTheme="minorEastAsia" w:hint="eastAsia"/>
          <w:lang w:val="en-US" w:eastAsia="zh-CN"/>
        </w:rPr>
        <w:t>，</w:t>
      </w:r>
      <w:r w:rsidR="00965D37">
        <w:rPr>
          <w:rFonts w:eastAsiaTheme="minorEastAsia"/>
          <w:lang w:val="en-US" w:eastAsia="zh-CN"/>
        </w:rPr>
        <w:t>就产生出水平天线方向图</w:t>
      </w:r>
      <w:r w:rsidR="00965D37">
        <w:rPr>
          <w:rFonts w:eastAsiaTheme="minorEastAsia" w:hint="eastAsia"/>
          <w:lang w:val="en-US" w:eastAsia="zh-CN"/>
        </w:rPr>
        <w:t>。可以根据意愿测量</w:t>
      </w:r>
      <w:r w:rsidR="001C20AD">
        <w:rPr>
          <w:rFonts w:eastAsiaTheme="minorEastAsia"/>
          <w:lang w:val="en-US" w:eastAsia="zh-CN"/>
        </w:rPr>
        <w:t>其他的图形截面</w:t>
      </w:r>
      <w:r w:rsidR="001C20AD">
        <w:rPr>
          <w:rFonts w:eastAsiaTheme="minorEastAsia" w:hint="eastAsia"/>
          <w:lang w:val="en-US" w:eastAsia="zh-CN"/>
        </w:rPr>
        <w:t>。计算绝对</w:t>
      </w:r>
      <w:r w:rsidR="001C20AD">
        <w:rPr>
          <w:rFonts w:eastAsiaTheme="minorEastAsia" w:hint="eastAsia"/>
          <w:lang w:val="en-US" w:eastAsia="zh-CN"/>
        </w:rPr>
        <w:t>EIRP</w:t>
      </w:r>
      <w:r>
        <w:rPr>
          <w:rFonts w:eastAsiaTheme="minorEastAsia" w:hint="eastAsia"/>
          <w:lang w:val="en-US" w:eastAsia="zh-CN"/>
        </w:rPr>
        <w:t>的公式如下，为</w:t>
      </w:r>
      <w:r w:rsidR="001C20AD">
        <w:rPr>
          <w:rFonts w:eastAsiaTheme="minorEastAsia" w:hint="eastAsia"/>
          <w:lang w:val="en-US" w:eastAsia="zh-CN"/>
        </w:rPr>
        <w:t>线性形式：</w:t>
      </w:r>
    </w:p>
    <w:p w:rsidR="00785AD7" w:rsidRPr="00004CAC" w:rsidRDefault="00785AD7" w:rsidP="00A420A4">
      <w:pPr>
        <w:pStyle w:val="Equation"/>
        <w:rPr>
          <w:rFonts w:eastAsiaTheme="minorEastAsia"/>
          <w:lang w:val="en-US" w:eastAsia="zh-CN"/>
        </w:rPr>
      </w:pPr>
      <w:r w:rsidRPr="00004CAC">
        <w:rPr>
          <w:rFonts w:eastAsiaTheme="minorEastAsia"/>
          <w:lang w:val="en-US" w:eastAsia="zh-CN"/>
        </w:rPr>
        <w:tab/>
      </w:r>
      <w:r w:rsidRPr="00004CAC">
        <w:rPr>
          <w:rFonts w:eastAsiaTheme="minorEastAsia"/>
          <w:lang w:val="en-US" w:eastAsia="zh-CN"/>
        </w:rPr>
        <w:tab/>
      </w:r>
      <w:r w:rsidR="0078356E" w:rsidRPr="00004CAC">
        <w:rPr>
          <w:rFonts w:eastAsiaTheme="minorEastAsia"/>
          <w:position w:val="-30"/>
        </w:rPr>
        <w:object w:dxaOrig="2580" w:dyaOrig="760">
          <v:shape id="_x0000_i1026" type="#_x0000_t75" style="width:123.6pt;height:38.4pt" o:ole="">
            <v:imagedata r:id="rId22" o:title=""/>
          </v:shape>
          <o:OLEObject Type="Embed" ProgID="Equation.3" ShapeID="_x0000_i1026" DrawAspect="Content" ObjectID="_1487405205" r:id="rId23"/>
        </w:object>
      </w:r>
      <w:r w:rsidRPr="00004CAC">
        <w:rPr>
          <w:rFonts w:eastAsiaTheme="minorEastAsia"/>
          <w:lang w:val="en-US" w:eastAsia="zh-CN"/>
        </w:rPr>
        <w:tab/>
      </w:r>
      <w:r w:rsidR="00A420A4">
        <w:rPr>
          <w:lang w:val="en-US" w:eastAsia="zh-CN"/>
        </w:rPr>
        <w:t>(1)</w:t>
      </w:r>
    </w:p>
    <w:p w:rsidR="00785AD7" w:rsidRPr="00004CAC" w:rsidRDefault="001C20AD" w:rsidP="00785AD7">
      <w:pPr>
        <w:rPr>
          <w:rFonts w:eastAsiaTheme="minorEastAsia"/>
          <w:lang w:val="en-US" w:eastAsia="zh-CN"/>
        </w:rPr>
      </w:pPr>
      <w:r>
        <w:rPr>
          <w:rFonts w:eastAsiaTheme="minorEastAsia"/>
          <w:lang w:val="en-US" w:eastAsia="zh-CN"/>
        </w:rPr>
        <w:t>此处</w:t>
      </w:r>
      <w:r>
        <w:rPr>
          <w:rFonts w:eastAsiaTheme="minorEastAsia" w:hint="eastAsia"/>
          <w:lang w:val="en-US"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p</w:t>
      </w:r>
      <w:r w:rsidRPr="00004CAC">
        <w:rPr>
          <w:rFonts w:eastAsiaTheme="minorEastAsia"/>
          <w:i/>
          <w:vertAlign w:val="subscript"/>
          <w:lang w:eastAsia="zh-CN"/>
        </w:rPr>
        <w:t>EIRP</w:t>
      </w:r>
      <w:r w:rsidRPr="00004CAC">
        <w:rPr>
          <w:rFonts w:eastAsiaTheme="minorEastAsia"/>
          <w:lang w:eastAsia="zh-CN"/>
        </w:rPr>
        <w:t>:</w:t>
      </w:r>
      <w:r w:rsidRPr="00004CAC">
        <w:rPr>
          <w:rFonts w:eastAsiaTheme="minorEastAsia"/>
          <w:lang w:eastAsia="zh-CN"/>
        </w:rPr>
        <w:tab/>
      </w:r>
      <w:r w:rsidR="003320FB">
        <w:rPr>
          <w:rFonts w:eastAsiaTheme="minorEastAsia"/>
          <w:lang w:eastAsia="zh-CN"/>
        </w:rPr>
        <w:t>相对于一个各向同性</w:t>
      </w:r>
      <w:r w:rsidR="001C20AD">
        <w:rPr>
          <w:rFonts w:eastAsiaTheme="minorEastAsia"/>
          <w:lang w:eastAsia="zh-CN"/>
        </w:rPr>
        <w:t>辐射体的功率</w:t>
      </w:r>
      <w:r w:rsidR="002172B0">
        <w:rPr>
          <w:rFonts w:eastAsiaTheme="minorEastAsia"/>
          <w:lang w:eastAsia="zh-CN"/>
        </w:rPr>
        <w:t>（</w:t>
      </w:r>
      <w:r w:rsidRPr="00004CAC">
        <w:rPr>
          <w:rFonts w:eastAsiaTheme="minorEastAsia"/>
          <w:lang w:eastAsia="zh-CN"/>
        </w:rPr>
        <w:t>W</w:t>
      </w:r>
      <w:r w:rsidR="002172B0">
        <w:rPr>
          <w:rFonts w:eastAsiaTheme="minorEastAsia"/>
          <w:lang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p</w:t>
      </w:r>
      <w:r w:rsidRPr="00004CAC">
        <w:rPr>
          <w:rFonts w:eastAsiaTheme="minorEastAsia"/>
          <w:i/>
          <w:vertAlign w:val="subscript"/>
          <w:lang w:eastAsia="zh-CN"/>
        </w:rPr>
        <w:t>RX</w:t>
      </w:r>
      <w:r w:rsidRPr="00004CAC">
        <w:rPr>
          <w:rFonts w:eastAsiaTheme="minorEastAsia"/>
          <w:szCs w:val="24"/>
          <w:lang w:eastAsia="zh-CN"/>
        </w:rPr>
        <w:t>:</w:t>
      </w:r>
      <w:r w:rsidRPr="00004CAC">
        <w:rPr>
          <w:rFonts w:eastAsiaTheme="minorEastAsia"/>
          <w:vertAlign w:val="subscript"/>
          <w:lang w:eastAsia="zh-CN"/>
        </w:rPr>
        <w:t xml:space="preserve"> </w:t>
      </w:r>
      <w:r w:rsidRPr="00004CAC">
        <w:rPr>
          <w:rFonts w:eastAsiaTheme="minorEastAsia"/>
          <w:lang w:eastAsia="zh-CN"/>
        </w:rPr>
        <w:tab/>
      </w:r>
      <w:r w:rsidR="001C20AD">
        <w:rPr>
          <w:rFonts w:eastAsiaTheme="minorEastAsia"/>
          <w:lang w:eastAsia="zh-CN"/>
        </w:rPr>
        <w:t>在接收机输入终端的功率</w:t>
      </w:r>
      <w:r w:rsidR="002172B0">
        <w:rPr>
          <w:rFonts w:eastAsiaTheme="minorEastAsia"/>
          <w:lang w:eastAsia="zh-CN"/>
        </w:rPr>
        <w:t>（</w:t>
      </w:r>
      <w:r w:rsidRPr="00004CAC">
        <w:rPr>
          <w:rFonts w:eastAsiaTheme="minorEastAsia"/>
          <w:lang w:eastAsia="zh-CN"/>
        </w:rPr>
        <w:t>W</w:t>
      </w:r>
      <w:r w:rsidR="002172B0">
        <w:rPr>
          <w:rFonts w:eastAsiaTheme="minorEastAsia"/>
          <w:lang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R</w:t>
      </w:r>
      <w:r w:rsidRPr="00004CAC">
        <w:rPr>
          <w:rFonts w:eastAsiaTheme="minorEastAsia"/>
          <w:lang w:eastAsia="zh-CN"/>
        </w:rPr>
        <w:t>:</w:t>
      </w:r>
      <w:r w:rsidRPr="00004CAC">
        <w:rPr>
          <w:rFonts w:eastAsiaTheme="minorEastAsia"/>
          <w:lang w:eastAsia="zh-CN"/>
        </w:rPr>
        <w:tab/>
      </w:r>
      <w:r w:rsidR="003320FB">
        <w:rPr>
          <w:rFonts w:eastAsiaTheme="minorEastAsia"/>
          <w:lang w:eastAsia="zh-CN"/>
        </w:rPr>
        <w:t>接收</w:t>
      </w:r>
      <w:r w:rsidR="001C20AD">
        <w:rPr>
          <w:rFonts w:eastAsiaTheme="minorEastAsia"/>
          <w:lang w:eastAsia="zh-CN"/>
        </w:rPr>
        <w:t>和发射天线之间的距离</w:t>
      </w:r>
      <w:r w:rsidR="002172B0">
        <w:rPr>
          <w:rFonts w:eastAsiaTheme="minorEastAsia"/>
          <w:lang w:eastAsia="zh-CN"/>
        </w:rPr>
        <w:t>（</w:t>
      </w:r>
      <w:r w:rsidRPr="00004CAC">
        <w:rPr>
          <w:rFonts w:eastAsiaTheme="minorEastAsia"/>
          <w:lang w:eastAsia="zh-CN"/>
        </w:rPr>
        <w:t>m</w:t>
      </w:r>
      <w:r w:rsidR="002172B0">
        <w:rPr>
          <w:rFonts w:eastAsiaTheme="minorEastAsia"/>
          <w:lang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g</w:t>
      </w:r>
      <w:r w:rsidRPr="00004CAC">
        <w:rPr>
          <w:rFonts w:eastAsiaTheme="minorEastAsia"/>
          <w:i/>
          <w:vertAlign w:val="subscript"/>
          <w:lang w:eastAsia="zh-CN"/>
        </w:rPr>
        <w:t>RX</w:t>
      </w:r>
      <w:r w:rsidRPr="00004CAC">
        <w:rPr>
          <w:rFonts w:eastAsiaTheme="minorEastAsia"/>
          <w:szCs w:val="24"/>
          <w:lang w:eastAsia="zh-CN"/>
        </w:rPr>
        <w:t>:</w:t>
      </w:r>
      <w:r w:rsidRPr="00004CAC">
        <w:rPr>
          <w:rFonts w:eastAsiaTheme="minorEastAsia"/>
          <w:lang w:eastAsia="zh-CN"/>
        </w:rPr>
        <w:tab/>
      </w:r>
      <w:r w:rsidR="003320FB">
        <w:rPr>
          <w:rFonts w:eastAsiaTheme="minorEastAsia"/>
          <w:lang w:eastAsia="zh-CN"/>
        </w:rPr>
        <w:t>相对于各向同性</w:t>
      </w:r>
      <w:r w:rsidR="001C20AD">
        <w:rPr>
          <w:rFonts w:eastAsiaTheme="minorEastAsia"/>
          <w:lang w:eastAsia="zh-CN"/>
        </w:rPr>
        <w:t>辐射体的接收机天线增益</w:t>
      </w:r>
      <w:r w:rsidR="002172B0">
        <w:rPr>
          <w:rFonts w:eastAsiaTheme="minorEastAsia"/>
          <w:lang w:eastAsia="zh-CN"/>
        </w:rPr>
        <w:t>（</w:t>
      </w:r>
      <w:r w:rsidR="001C20AD">
        <w:rPr>
          <w:rFonts w:eastAsiaTheme="minorEastAsia"/>
          <w:lang w:eastAsia="zh-CN"/>
        </w:rPr>
        <w:t>线性值</w:t>
      </w:r>
      <w:r w:rsidR="002172B0">
        <w:rPr>
          <w:rFonts w:eastAsiaTheme="minorEastAsia"/>
          <w:lang w:eastAsia="zh-CN"/>
        </w:rPr>
        <w:t>）</w:t>
      </w:r>
      <w:r w:rsidRPr="00004CAC">
        <w:rPr>
          <w:rFonts w:eastAsiaTheme="minorEastAsia"/>
          <w:lang w:eastAsia="zh-CN"/>
        </w:rPr>
        <w:t xml:space="preserve"> </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f</w:t>
      </w:r>
      <w:r w:rsidRPr="00004CAC">
        <w:rPr>
          <w:rFonts w:eastAsiaTheme="minorEastAsia"/>
          <w:lang w:eastAsia="zh-CN"/>
        </w:rPr>
        <w:t>:</w:t>
      </w:r>
      <w:r w:rsidRPr="00004CAC">
        <w:rPr>
          <w:rFonts w:eastAsiaTheme="minorEastAsia"/>
          <w:lang w:eastAsia="zh-CN"/>
        </w:rPr>
        <w:tab/>
      </w:r>
      <w:r w:rsidR="001C20AD">
        <w:rPr>
          <w:rFonts w:eastAsiaTheme="minorEastAsia"/>
          <w:lang w:eastAsia="zh-CN"/>
        </w:rPr>
        <w:t>频率</w:t>
      </w:r>
      <w:r w:rsidR="002172B0">
        <w:rPr>
          <w:rFonts w:eastAsiaTheme="minorEastAsia"/>
          <w:lang w:eastAsia="zh-CN"/>
        </w:rPr>
        <w:t>（</w:t>
      </w:r>
      <w:r w:rsidRPr="00004CAC">
        <w:rPr>
          <w:rFonts w:eastAsiaTheme="minorEastAsia"/>
          <w:lang w:eastAsia="zh-CN"/>
        </w:rPr>
        <w:t>Hz</w:t>
      </w:r>
      <w:r w:rsidR="002172B0">
        <w:rPr>
          <w:rFonts w:eastAsiaTheme="minorEastAsia"/>
          <w:lang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c</w:t>
      </w:r>
      <w:r w:rsidRPr="00004CAC">
        <w:rPr>
          <w:rFonts w:eastAsiaTheme="minorEastAsia"/>
          <w:lang w:eastAsia="zh-CN"/>
        </w:rPr>
        <w:t>:</w:t>
      </w:r>
      <w:r w:rsidRPr="00004CAC">
        <w:rPr>
          <w:rFonts w:eastAsiaTheme="minorEastAsia"/>
          <w:lang w:eastAsia="zh-CN"/>
        </w:rPr>
        <w:tab/>
      </w:r>
      <w:r w:rsidR="001C20AD">
        <w:rPr>
          <w:rFonts w:eastAsiaTheme="minorEastAsia"/>
          <w:lang w:eastAsia="zh-CN"/>
        </w:rPr>
        <w:t>光速</w:t>
      </w:r>
      <w:r w:rsidR="002172B0">
        <w:rPr>
          <w:rFonts w:eastAsiaTheme="minorEastAsia"/>
          <w:lang w:eastAsia="zh-CN"/>
        </w:rPr>
        <w:t>（</w:t>
      </w:r>
      <w:r w:rsidRPr="00004CAC">
        <w:rPr>
          <w:rFonts w:eastAsiaTheme="minorEastAsia"/>
          <w:lang w:eastAsia="zh-CN"/>
        </w:rPr>
        <w:t>m/s</w:t>
      </w:r>
      <w:r w:rsidR="002172B0">
        <w:rPr>
          <w:rFonts w:eastAsiaTheme="minorEastAsia"/>
          <w:lang w:eastAsia="zh-CN"/>
        </w:rPr>
        <w:t>）</w:t>
      </w:r>
    </w:p>
    <w:p w:rsidR="00785AD7" w:rsidRPr="00004CAC" w:rsidRDefault="00C114A4" w:rsidP="0082115C">
      <w:pPr>
        <w:ind w:firstLineChars="200" w:firstLine="480"/>
        <w:rPr>
          <w:rFonts w:eastAsiaTheme="minorEastAsia"/>
          <w:lang w:val="en-US" w:eastAsia="zh-CN"/>
        </w:rPr>
      </w:pPr>
      <w:r>
        <w:rPr>
          <w:rFonts w:eastAsiaTheme="minorEastAsia"/>
          <w:lang w:val="en-US" w:eastAsia="zh-CN"/>
        </w:rPr>
        <w:t>要注意精确地在相同时刻测量位置和</w:t>
      </w:r>
      <w:r w:rsidR="00785AD7" w:rsidRPr="00004CAC">
        <w:rPr>
          <w:rFonts w:eastAsiaTheme="minorEastAsia"/>
          <w:i/>
          <w:lang w:val="en-US" w:eastAsia="zh-CN"/>
        </w:rPr>
        <w:t>p</w:t>
      </w:r>
      <w:r w:rsidR="00785AD7" w:rsidRPr="00004CAC">
        <w:rPr>
          <w:rFonts w:eastAsiaTheme="minorEastAsia"/>
          <w:i/>
          <w:vertAlign w:val="subscript"/>
          <w:lang w:val="en-US" w:eastAsia="zh-CN"/>
        </w:rPr>
        <w:t>RX</w:t>
      </w:r>
      <w:r>
        <w:rPr>
          <w:rFonts w:eastAsiaTheme="minorEastAsia" w:hint="eastAsia"/>
          <w:lang w:val="en-US" w:eastAsia="zh-CN"/>
        </w:rPr>
        <w:t>。</w:t>
      </w:r>
      <w:r>
        <w:rPr>
          <w:rFonts w:eastAsiaTheme="minorEastAsia"/>
          <w:lang w:val="en-US" w:eastAsia="zh-CN"/>
        </w:rPr>
        <w:t>如果不满足这个条件</w:t>
      </w:r>
      <w:r>
        <w:rPr>
          <w:rFonts w:eastAsiaTheme="minorEastAsia" w:hint="eastAsia"/>
          <w:lang w:val="en-US" w:eastAsia="zh-CN"/>
        </w:rPr>
        <w:t>，</w:t>
      </w:r>
      <w:r w:rsidR="00004218">
        <w:rPr>
          <w:rFonts w:eastAsiaTheme="minorEastAsia"/>
          <w:lang w:val="en-US" w:eastAsia="zh-CN"/>
        </w:rPr>
        <w:t>得到的</w:t>
      </w:r>
      <w:r w:rsidR="00785AD7" w:rsidRPr="00004CAC">
        <w:rPr>
          <w:rFonts w:eastAsiaTheme="minorEastAsia"/>
          <w:lang w:val="en-US" w:eastAsia="zh-CN"/>
        </w:rPr>
        <w:t>EIRP</w:t>
      </w:r>
      <w:r w:rsidR="00004218">
        <w:rPr>
          <w:rFonts w:eastAsiaTheme="minorEastAsia"/>
          <w:lang w:val="en-US" w:eastAsia="zh-CN"/>
        </w:rPr>
        <w:t>值将不正确</w:t>
      </w:r>
      <w:r w:rsidR="00004218">
        <w:rPr>
          <w:rFonts w:eastAsiaTheme="minorEastAsia" w:hint="eastAsia"/>
          <w:lang w:val="en-US" w:eastAsia="zh-CN"/>
        </w:rPr>
        <w:t>。在此公式中，</w:t>
      </w:r>
      <w:r w:rsidR="00785AD7" w:rsidRPr="00004CAC">
        <w:rPr>
          <w:rFonts w:eastAsiaTheme="minorEastAsia"/>
          <w:i/>
          <w:iCs/>
          <w:lang w:val="en-US" w:eastAsia="zh-CN"/>
        </w:rPr>
        <w:t>p</w:t>
      </w:r>
      <w:r w:rsidR="00785AD7" w:rsidRPr="00004CAC">
        <w:rPr>
          <w:rFonts w:eastAsiaTheme="minorEastAsia"/>
          <w:i/>
          <w:vertAlign w:val="subscript"/>
          <w:lang w:val="en-US" w:eastAsia="zh-CN"/>
        </w:rPr>
        <w:t>EIRP</w:t>
      </w:r>
      <w:r w:rsidR="00004218">
        <w:rPr>
          <w:rFonts w:eastAsiaTheme="minorEastAsia"/>
          <w:lang w:val="en-US" w:eastAsia="zh-CN"/>
        </w:rPr>
        <w:t>和</w:t>
      </w:r>
      <w:r w:rsidR="00785AD7" w:rsidRPr="00004CAC">
        <w:rPr>
          <w:rFonts w:eastAsiaTheme="minorEastAsia"/>
          <w:i/>
          <w:lang w:val="en-US" w:eastAsia="zh-CN"/>
        </w:rPr>
        <w:t>g</w:t>
      </w:r>
      <w:r w:rsidR="00785AD7" w:rsidRPr="00004CAC">
        <w:rPr>
          <w:rFonts w:eastAsiaTheme="minorEastAsia"/>
          <w:i/>
          <w:vertAlign w:val="subscript"/>
          <w:lang w:val="en-US" w:eastAsia="zh-CN"/>
        </w:rPr>
        <w:t>RX</w:t>
      </w:r>
      <w:r w:rsidR="008D6936">
        <w:rPr>
          <w:rFonts w:eastAsiaTheme="minorEastAsia"/>
          <w:lang w:val="en-US" w:eastAsia="zh-CN"/>
        </w:rPr>
        <w:t>是相对于一个各向同性</w:t>
      </w:r>
      <w:r w:rsidR="00004218">
        <w:rPr>
          <w:rFonts w:eastAsiaTheme="minorEastAsia"/>
          <w:lang w:val="en-US" w:eastAsia="zh-CN"/>
        </w:rPr>
        <w:t>辐射体来表示的</w:t>
      </w:r>
      <w:r w:rsidR="00004218">
        <w:rPr>
          <w:rFonts w:eastAsiaTheme="minorEastAsia" w:hint="eastAsia"/>
          <w:lang w:val="en-US" w:eastAsia="zh-CN"/>
        </w:rPr>
        <w:t>。</w:t>
      </w:r>
      <w:r w:rsidR="00004218">
        <w:rPr>
          <w:rFonts w:eastAsiaTheme="minorEastAsia"/>
          <w:lang w:val="en-US" w:eastAsia="zh-CN"/>
        </w:rPr>
        <w:t>附加损耗应包括在</w:t>
      </w:r>
      <w:r w:rsidR="00004218" w:rsidRPr="00004CAC">
        <w:rPr>
          <w:rFonts w:eastAsiaTheme="minorEastAsia"/>
          <w:i/>
          <w:lang w:val="en-US" w:eastAsia="zh-CN"/>
        </w:rPr>
        <w:t>G</w:t>
      </w:r>
      <w:r w:rsidR="00004218" w:rsidRPr="00004CAC">
        <w:rPr>
          <w:rFonts w:eastAsiaTheme="minorEastAsia"/>
          <w:i/>
          <w:vertAlign w:val="subscript"/>
          <w:lang w:val="en-US" w:eastAsia="zh-CN"/>
        </w:rPr>
        <w:t>RX</w:t>
      </w:r>
      <w:r w:rsidR="00004218">
        <w:rPr>
          <w:rFonts w:eastAsiaTheme="minorEastAsia"/>
          <w:lang w:val="en-US" w:eastAsia="zh-CN"/>
        </w:rPr>
        <w:t>值中</w:t>
      </w:r>
      <w:r w:rsidR="00004218">
        <w:rPr>
          <w:rFonts w:eastAsiaTheme="minorEastAsia" w:hint="eastAsia"/>
          <w:lang w:val="en-US" w:eastAsia="zh-CN"/>
        </w:rPr>
        <w:t>，</w:t>
      </w:r>
      <w:r w:rsidR="00004218">
        <w:rPr>
          <w:rFonts w:eastAsiaTheme="minorEastAsia"/>
          <w:lang w:val="en-US" w:eastAsia="zh-CN"/>
        </w:rPr>
        <w:t>例如线缆损耗</w:t>
      </w:r>
      <w:r w:rsidR="00004218">
        <w:rPr>
          <w:rFonts w:eastAsiaTheme="minorEastAsia" w:hint="eastAsia"/>
          <w:lang w:val="en-US" w:eastAsia="zh-CN"/>
        </w:rPr>
        <w:t>、</w:t>
      </w:r>
      <w:r w:rsidR="00004218">
        <w:rPr>
          <w:rFonts w:eastAsiaTheme="minorEastAsia"/>
          <w:lang w:val="en-US" w:eastAsia="zh-CN"/>
        </w:rPr>
        <w:t>天线对准损耗或极化损耗</w:t>
      </w:r>
      <w:r w:rsidR="00004218">
        <w:rPr>
          <w:rFonts w:eastAsiaTheme="minorEastAsia" w:hint="eastAsia"/>
          <w:lang w:val="en-US" w:eastAsia="zh-CN"/>
        </w:rPr>
        <w:t>。</w:t>
      </w:r>
      <w:r w:rsidR="00004218">
        <w:rPr>
          <w:rFonts w:eastAsiaTheme="minorEastAsia"/>
          <w:lang w:val="en-US" w:eastAsia="zh-CN"/>
        </w:rPr>
        <w:t>通常</w:t>
      </w:r>
      <w:r w:rsidR="00004218">
        <w:rPr>
          <w:rFonts w:eastAsiaTheme="minorEastAsia" w:hint="eastAsia"/>
          <w:lang w:val="en-US" w:eastAsia="zh-CN"/>
        </w:rPr>
        <w:t>，</w:t>
      </w:r>
      <w:r w:rsidR="00004218">
        <w:rPr>
          <w:rFonts w:eastAsiaTheme="minorEastAsia"/>
          <w:lang w:val="en-US" w:eastAsia="zh-CN"/>
        </w:rPr>
        <w:t>采用一个相同公式的对数</w:t>
      </w:r>
      <w:r w:rsidR="00004218">
        <w:rPr>
          <w:rFonts w:eastAsiaTheme="minorEastAsia" w:hint="eastAsia"/>
          <w:lang w:val="en-US" w:eastAsia="zh-CN"/>
        </w:rPr>
        <w:t>形式更加</w:t>
      </w:r>
      <w:r w:rsidR="00004218">
        <w:rPr>
          <w:rFonts w:eastAsiaTheme="minorEastAsia"/>
          <w:lang w:val="en-US" w:eastAsia="zh-CN"/>
        </w:rPr>
        <w:t>实用</w:t>
      </w:r>
      <w:r w:rsidR="00004218">
        <w:rPr>
          <w:rFonts w:eastAsiaTheme="minorEastAsia" w:hint="eastAsia"/>
          <w:lang w:val="en-US" w:eastAsia="zh-CN"/>
        </w:rPr>
        <w:t>：</w:t>
      </w:r>
    </w:p>
    <w:p w:rsidR="00785AD7" w:rsidRPr="00004CAC" w:rsidRDefault="00785AD7" w:rsidP="00A420A4">
      <w:pPr>
        <w:pStyle w:val="Equation"/>
        <w:rPr>
          <w:rFonts w:eastAsiaTheme="minorEastAsia"/>
          <w:lang w:val="en-US" w:eastAsia="zh-CN"/>
        </w:rPr>
      </w:pPr>
      <w:r w:rsidRPr="00004CAC">
        <w:rPr>
          <w:rFonts w:eastAsiaTheme="minorEastAsia"/>
          <w:lang w:val="en-US" w:eastAsia="zh-CN"/>
        </w:rPr>
        <w:tab/>
      </w:r>
      <w:r w:rsidRPr="00004CAC">
        <w:rPr>
          <w:rFonts w:eastAsiaTheme="minorEastAsia"/>
          <w:lang w:val="en-US" w:eastAsia="zh-CN"/>
        </w:rPr>
        <w:tab/>
      </w:r>
      <w:r w:rsidR="00E871A5" w:rsidRPr="00004CAC">
        <w:rPr>
          <w:rFonts w:eastAsiaTheme="minorEastAsia"/>
          <w:position w:val="-10"/>
        </w:rPr>
        <w:object w:dxaOrig="5679" w:dyaOrig="340">
          <v:shape id="_x0000_i1027" type="#_x0000_t75" style="width:273.6pt;height:16.8pt" o:ole="">
            <v:imagedata r:id="rId24" o:title=""/>
          </v:shape>
          <o:OLEObject Type="Embed" ProgID="Equation.3" ShapeID="_x0000_i1027" DrawAspect="Content" ObjectID="_1487405206" r:id="rId25"/>
        </w:object>
      </w:r>
      <w:r w:rsidRPr="00004CAC">
        <w:rPr>
          <w:rFonts w:eastAsiaTheme="minorEastAsia"/>
          <w:lang w:val="en-US" w:eastAsia="zh-CN"/>
        </w:rPr>
        <w:tab/>
      </w:r>
      <w:r w:rsidR="00A420A4">
        <w:rPr>
          <w:lang w:val="en-US" w:eastAsia="zh-CN"/>
        </w:rPr>
        <w:t>(2)</w:t>
      </w:r>
    </w:p>
    <w:p w:rsidR="00785AD7" w:rsidRPr="00004CAC" w:rsidRDefault="00004218" w:rsidP="00B84F6A">
      <w:pPr>
        <w:ind w:firstLineChars="200" w:firstLine="480"/>
        <w:rPr>
          <w:rFonts w:eastAsiaTheme="minorEastAsia"/>
          <w:lang w:val="en-US" w:eastAsia="zh-CN"/>
        </w:rPr>
      </w:pPr>
      <w:r>
        <w:rPr>
          <w:rFonts w:eastAsiaTheme="minorEastAsia"/>
          <w:lang w:val="en-US" w:eastAsia="zh-CN"/>
        </w:rPr>
        <w:t>在公式</w:t>
      </w:r>
      <w:r w:rsidR="002172B0">
        <w:rPr>
          <w:rFonts w:eastAsiaTheme="minorEastAsia"/>
          <w:lang w:val="en-US" w:eastAsia="zh-CN"/>
        </w:rPr>
        <w:t>（</w:t>
      </w:r>
      <w:r w:rsidR="00785AD7" w:rsidRPr="00004CAC">
        <w:rPr>
          <w:rFonts w:eastAsiaTheme="minorEastAsia"/>
          <w:lang w:val="en-US" w:eastAsia="zh-CN"/>
        </w:rPr>
        <w:t>2</w:t>
      </w:r>
      <w:r w:rsidR="002172B0">
        <w:rPr>
          <w:rFonts w:eastAsiaTheme="minorEastAsia"/>
          <w:lang w:val="en-US" w:eastAsia="zh-CN"/>
        </w:rPr>
        <w:t>）</w:t>
      </w:r>
      <w:r>
        <w:rPr>
          <w:rFonts w:eastAsiaTheme="minorEastAsia"/>
          <w:lang w:val="en-US" w:eastAsia="zh-CN"/>
        </w:rPr>
        <w:t>中</w:t>
      </w:r>
      <w:r>
        <w:rPr>
          <w:rFonts w:eastAsiaTheme="minorEastAsia" w:hint="eastAsia"/>
          <w:lang w:val="en-US" w:eastAsia="zh-CN"/>
        </w:rPr>
        <w:t>，</w:t>
      </w:r>
      <w:r w:rsidR="00785AD7" w:rsidRPr="00004CAC">
        <w:rPr>
          <w:rFonts w:eastAsiaTheme="minorEastAsia"/>
          <w:i/>
          <w:lang w:val="en-US" w:eastAsia="zh-CN"/>
        </w:rPr>
        <w:t>P</w:t>
      </w:r>
      <w:r w:rsidR="00785AD7" w:rsidRPr="00004CAC">
        <w:rPr>
          <w:rFonts w:eastAsiaTheme="minorEastAsia"/>
          <w:i/>
          <w:vertAlign w:val="subscript"/>
          <w:lang w:val="en-US" w:eastAsia="zh-CN"/>
        </w:rPr>
        <w:t>EIRP</w:t>
      </w:r>
      <w:r>
        <w:rPr>
          <w:rFonts w:eastAsiaTheme="minorEastAsia"/>
          <w:lang w:val="en-US" w:eastAsia="zh-CN"/>
        </w:rPr>
        <w:t>和</w:t>
      </w:r>
      <w:r w:rsidR="00785AD7" w:rsidRPr="00004CAC">
        <w:rPr>
          <w:rFonts w:eastAsiaTheme="minorEastAsia"/>
          <w:i/>
          <w:lang w:val="en-US" w:eastAsia="zh-CN"/>
        </w:rPr>
        <w:t>P</w:t>
      </w:r>
      <w:r w:rsidR="00785AD7" w:rsidRPr="00004CAC">
        <w:rPr>
          <w:rFonts w:eastAsiaTheme="minorEastAsia"/>
          <w:i/>
          <w:vertAlign w:val="subscript"/>
          <w:lang w:val="en-US" w:eastAsia="zh-CN"/>
        </w:rPr>
        <w:t>RX</w:t>
      </w:r>
      <w:r>
        <w:rPr>
          <w:rFonts w:eastAsiaTheme="minorEastAsia"/>
          <w:lang w:val="en-US" w:eastAsia="zh-CN"/>
        </w:rPr>
        <w:t>以</w:t>
      </w:r>
      <w:r w:rsidR="00785AD7" w:rsidRPr="00004CAC">
        <w:rPr>
          <w:rFonts w:eastAsiaTheme="minorEastAsia"/>
          <w:lang w:val="en-US" w:eastAsia="zh-CN"/>
        </w:rPr>
        <w:t>dBW</w:t>
      </w:r>
      <w:r>
        <w:rPr>
          <w:rFonts w:eastAsiaTheme="minorEastAsia"/>
          <w:lang w:val="en-US" w:eastAsia="zh-CN"/>
        </w:rPr>
        <w:t>为单位来表示</w:t>
      </w:r>
      <w:r>
        <w:rPr>
          <w:rFonts w:eastAsiaTheme="minorEastAsia" w:hint="eastAsia"/>
          <w:lang w:val="en-US" w:eastAsia="zh-CN"/>
        </w:rPr>
        <w:t>，</w:t>
      </w:r>
      <w:r w:rsidR="00785AD7" w:rsidRPr="00004CAC">
        <w:rPr>
          <w:rFonts w:eastAsiaTheme="minorEastAsia"/>
          <w:i/>
          <w:lang w:val="en-US" w:eastAsia="zh-CN"/>
        </w:rPr>
        <w:t>G</w:t>
      </w:r>
      <w:r w:rsidR="00785AD7" w:rsidRPr="00004CAC">
        <w:rPr>
          <w:rFonts w:eastAsiaTheme="minorEastAsia"/>
          <w:i/>
          <w:vertAlign w:val="subscript"/>
          <w:lang w:val="en-US" w:eastAsia="zh-CN"/>
        </w:rPr>
        <w:t>RX</w:t>
      </w:r>
      <w:r w:rsidR="00785AD7" w:rsidRPr="00004CAC">
        <w:rPr>
          <w:rFonts w:eastAsiaTheme="minorEastAsia"/>
          <w:lang w:val="en-US" w:eastAsia="zh-CN"/>
        </w:rPr>
        <w:t xml:space="preserve"> </w:t>
      </w:r>
      <w:r>
        <w:rPr>
          <w:rFonts w:eastAsiaTheme="minorEastAsia"/>
          <w:lang w:val="en-US" w:eastAsia="zh-CN"/>
        </w:rPr>
        <w:t>以</w:t>
      </w:r>
      <w:r w:rsidR="00785AD7" w:rsidRPr="00004CAC">
        <w:rPr>
          <w:rFonts w:eastAsiaTheme="minorEastAsia"/>
          <w:lang w:val="en-US" w:eastAsia="zh-CN"/>
        </w:rPr>
        <w:t>dBi</w:t>
      </w:r>
      <w:r>
        <w:rPr>
          <w:rFonts w:eastAsiaTheme="minorEastAsia"/>
          <w:lang w:val="en-US" w:eastAsia="zh-CN"/>
        </w:rPr>
        <w:t>为单位</w:t>
      </w:r>
      <w:r>
        <w:rPr>
          <w:rFonts w:eastAsiaTheme="minorEastAsia" w:hint="eastAsia"/>
          <w:lang w:val="en-US" w:eastAsia="zh-CN"/>
        </w:rPr>
        <w:t>。</w:t>
      </w:r>
    </w:p>
    <w:p w:rsidR="00785AD7" w:rsidRPr="00004CAC" w:rsidRDefault="008D6936" w:rsidP="0082115C">
      <w:pPr>
        <w:tabs>
          <w:tab w:val="center" w:pos="4820"/>
          <w:tab w:val="right" w:pos="9639"/>
        </w:tabs>
        <w:ind w:firstLineChars="200" w:firstLine="480"/>
        <w:rPr>
          <w:rFonts w:eastAsiaTheme="minorEastAsia"/>
          <w:lang w:val="en-US" w:eastAsia="zh-CN"/>
        </w:rPr>
      </w:pPr>
      <w:r>
        <w:rPr>
          <w:rFonts w:eastAsiaTheme="minorEastAsia"/>
          <w:lang w:val="en-US" w:eastAsia="zh-CN"/>
        </w:rPr>
        <w:t>取决于广播应</w:t>
      </w:r>
      <w:r w:rsidR="00004218">
        <w:rPr>
          <w:rFonts w:eastAsiaTheme="minorEastAsia"/>
          <w:lang w:val="en-US" w:eastAsia="zh-CN"/>
        </w:rPr>
        <w:t>用和所用的广播频段</w:t>
      </w:r>
      <w:r w:rsidR="00004218">
        <w:rPr>
          <w:rFonts w:eastAsiaTheme="minorEastAsia" w:hint="eastAsia"/>
          <w:lang w:val="en-US" w:eastAsia="zh-CN"/>
        </w:rPr>
        <w:t>，</w:t>
      </w:r>
      <w:r>
        <w:rPr>
          <w:rFonts w:eastAsiaTheme="minorEastAsia"/>
          <w:lang w:val="en-US" w:eastAsia="zh-CN"/>
        </w:rPr>
        <w:t>标准化的参考天线可以不同于各向同性</w:t>
      </w:r>
      <w:r w:rsidR="00004218">
        <w:rPr>
          <w:rFonts w:eastAsiaTheme="minorEastAsia"/>
          <w:lang w:val="en-US" w:eastAsia="zh-CN"/>
        </w:rPr>
        <w:t>辐射体</w:t>
      </w:r>
      <w:r w:rsidR="00004218">
        <w:rPr>
          <w:rFonts w:eastAsiaTheme="minorEastAsia" w:hint="eastAsia"/>
          <w:lang w:val="en-US" w:eastAsia="zh-CN"/>
        </w:rPr>
        <w:t>，</w:t>
      </w:r>
      <w:r w:rsidR="00004218">
        <w:rPr>
          <w:rFonts w:eastAsiaTheme="minorEastAsia"/>
          <w:lang w:val="en-US" w:eastAsia="zh-CN"/>
        </w:rPr>
        <w:t>例如</w:t>
      </w:r>
      <w:r w:rsidR="00004218">
        <w:rPr>
          <w:rFonts w:eastAsiaTheme="minorEastAsia" w:hint="eastAsia"/>
          <w:lang w:val="en-US" w:eastAsia="zh-CN"/>
        </w:rPr>
        <w:t>，</w:t>
      </w:r>
      <w:r w:rsidR="00004218">
        <w:rPr>
          <w:rFonts w:eastAsiaTheme="minorEastAsia"/>
          <w:lang w:val="en-US" w:eastAsia="zh-CN"/>
        </w:rPr>
        <w:t>一个半波偶极子或</w:t>
      </w:r>
      <w:r w:rsidR="00C15B88">
        <w:rPr>
          <w:rFonts w:eastAsiaTheme="minorEastAsia"/>
          <w:lang w:val="en-US" w:eastAsia="zh-CN"/>
        </w:rPr>
        <w:t>一个</w:t>
      </w:r>
      <w:r w:rsidR="00004218">
        <w:rPr>
          <w:rFonts w:eastAsiaTheme="minorEastAsia" w:hint="eastAsia"/>
          <w:lang w:val="en-US" w:eastAsia="zh-CN"/>
        </w:rPr>
        <w:t>短</w:t>
      </w:r>
      <w:r w:rsidR="00004218">
        <w:rPr>
          <w:rFonts w:eastAsiaTheme="minorEastAsia"/>
          <w:lang w:val="en-US" w:eastAsia="zh-CN"/>
        </w:rPr>
        <w:t>无损单级天线</w:t>
      </w:r>
      <w:r w:rsidR="00004218">
        <w:rPr>
          <w:rFonts w:eastAsiaTheme="minorEastAsia" w:hint="eastAsia"/>
          <w:lang w:val="en-US" w:eastAsia="zh-CN"/>
        </w:rPr>
        <w:t>。</w:t>
      </w:r>
      <w:r w:rsidR="009E5AAF">
        <w:rPr>
          <w:rFonts w:eastAsiaTheme="minorEastAsia"/>
          <w:lang w:val="en-US" w:eastAsia="zh-CN"/>
        </w:rPr>
        <w:t>要</w:t>
      </w:r>
      <w:r w:rsidR="00004218">
        <w:rPr>
          <w:rFonts w:eastAsiaTheme="minorEastAsia"/>
          <w:lang w:val="en-US" w:eastAsia="zh-CN"/>
        </w:rPr>
        <w:t>计算</w:t>
      </w:r>
      <w:r w:rsidR="00004218">
        <w:rPr>
          <w:rFonts w:eastAsiaTheme="minorEastAsia"/>
          <w:lang w:val="en-US" w:eastAsia="zh-CN"/>
        </w:rPr>
        <w:t>ERP</w:t>
      </w:r>
      <w:r w:rsidR="002172B0">
        <w:rPr>
          <w:rFonts w:eastAsiaTheme="minorEastAsia"/>
          <w:lang w:val="en-US" w:eastAsia="zh-CN"/>
        </w:rPr>
        <w:t>（</w:t>
      </w:r>
      <w:r w:rsidR="009E5AAF">
        <w:rPr>
          <w:rFonts w:eastAsiaTheme="minorEastAsia"/>
          <w:lang w:val="en-US" w:eastAsia="zh-CN"/>
        </w:rPr>
        <w:t>半波偶极子参考</w:t>
      </w:r>
      <w:r w:rsidR="002172B0">
        <w:rPr>
          <w:rFonts w:eastAsiaTheme="minorEastAsia"/>
          <w:lang w:val="en-US" w:eastAsia="zh-CN"/>
        </w:rPr>
        <w:t>）</w:t>
      </w:r>
      <w:r w:rsidR="009E5AAF">
        <w:rPr>
          <w:rFonts w:eastAsiaTheme="minorEastAsia" w:hint="eastAsia"/>
          <w:lang w:val="en-US" w:eastAsia="zh-CN"/>
        </w:rPr>
        <w:t>，</w:t>
      </w:r>
      <w:r w:rsidR="009E5AAF">
        <w:rPr>
          <w:rFonts w:eastAsiaTheme="minorEastAsia"/>
          <w:lang w:val="en-US" w:eastAsia="zh-CN"/>
        </w:rPr>
        <w:t>可以采用以下公式</w:t>
      </w:r>
      <w:r w:rsidR="009E5AAF">
        <w:rPr>
          <w:rFonts w:eastAsiaTheme="minorEastAsia" w:hint="eastAsia"/>
          <w:lang w:val="en-US" w:eastAsia="zh-CN"/>
        </w:rPr>
        <w:t>：</w:t>
      </w:r>
    </w:p>
    <w:p w:rsidR="00785AD7" w:rsidRPr="00004CAC" w:rsidRDefault="00785AD7" w:rsidP="00A420A4">
      <w:pPr>
        <w:pStyle w:val="Equation"/>
        <w:rPr>
          <w:rFonts w:eastAsiaTheme="minorEastAsia"/>
          <w:lang w:val="en-US" w:eastAsia="zh-CN"/>
        </w:rPr>
      </w:pPr>
      <w:r w:rsidRPr="00004CAC">
        <w:rPr>
          <w:rFonts w:eastAsiaTheme="minorEastAsia"/>
          <w:lang w:val="en-US" w:eastAsia="zh-CN"/>
        </w:rPr>
        <w:tab/>
      </w:r>
      <w:r w:rsidRPr="00004CAC">
        <w:rPr>
          <w:rFonts w:eastAsiaTheme="minorEastAsia"/>
          <w:lang w:val="en-US" w:eastAsia="zh-CN"/>
        </w:rPr>
        <w:tab/>
      </w:r>
      <w:r w:rsidR="00E871A5" w:rsidRPr="00004CAC">
        <w:rPr>
          <w:rFonts w:eastAsiaTheme="minorEastAsia"/>
          <w:position w:val="-10"/>
        </w:rPr>
        <w:object w:dxaOrig="2140" w:dyaOrig="340">
          <v:shape id="_x0000_i1028" type="#_x0000_t75" style="width:102.6pt;height:16.8pt" o:ole="">
            <v:imagedata r:id="rId26" o:title=""/>
          </v:shape>
          <o:OLEObject Type="Embed" ProgID="Equation.3" ShapeID="_x0000_i1028" DrawAspect="Content" ObjectID="_1487405207" r:id="rId27"/>
        </w:object>
      </w:r>
      <w:r w:rsidRPr="00004CAC">
        <w:rPr>
          <w:rFonts w:eastAsiaTheme="minorEastAsia"/>
          <w:lang w:val="en-US" w:eastAsia="zh-CN"/>
        </w:rPr>
        <w:t>,</w:t>
      </w:r>
      <w:r w:rsidRPr="00004CAC">
        <w:rPr>
          <w:rFonts w:eastAsiaTheme="minorEastAsia"/>
          <w:lang w:val="en-US" w:eastAsia="zh-CN"/>
        </w:rPr>
        <w:tab/>
      </w:r>
      <w:r w:rsidR="00A420A4">
        <w:rPr>
          <w:lang w:val="en-US" w:eastAsia="zh-CN"/>
        </w:rPr>
        <w:t>(3)</w:t>
      </w:r>
    </w:p>
    <w:p w:rsidR="00785AD7" w:rsidRPr="00004CAC" w:rsidRDefault="009E5AAF" w:rsidP="00B84F6A">
      <w:pPr>
        <w:tabs>
          <w:tab w:val="center" w:pos="4820"/>
          <w:tab w:val="right" w:pos="9639"/>
        </w:tabs>
        <w:ind w:firstLineChars="200" w:firstLine="480"/>
        <w:rPr>
          <w:rFonts w:eastAsiaTheme="minorEastAsia"/>
          <w:lang w:val="en-US" w:eastAsia="zh-CN"/>
        </w:rPr>
      </w:pPr>
      <w:r>
        <w:rPr>
          <w:rFonts w:eastAsiaTheme="minorEastAsia"/>
          <w:lang w:val="en-US" w:eastAsia="zh-CN"/>
        </w:rPr>
        <w:t>因为一个半波偶极子的天线增益是</w:t>
      </w:r>
      <w:r>
        <w:rPr>
          <w:rFonts w:eastAsiaTheme="minorEastAsia"/>
          <w:lang w:val="en-US" w:eastAsia="zh-CN"/>
        </w:rPr>
        <w:t>2.15 dBi</w:t>
      </w:r>
      <w:r>
        <w:rPr>
          <w:rFonts w:eastAsiaTheme="minorEastAsia" w:hint="eastAsia"/>
          <w:lang w:val="en-US" w:eastAsia="zh-CN"/>
        </w:rPr>
        <w:t>。</w:t>
      </w:r>
    </w:p>
    <w:p w:rsidR="00785AD7" w:rsidRPr="00004CAC" w:rsidRDefault="00785AD7" w:rsidP="005E3604">
      <w:pPr>
        <w:pStyle w:val="Heading1"/>
        <w:rPr>
          <w:rFonts w:eastAsiaTheme="minorEastAsia"/>
          <w:lang w:val="en-US" w:eastAsia="zh-CN"/>
        </w:rPr>
      </w:pPr>
      <w:bookmarkStart w:id="28" w:name="_Toc112572518"/>
      <w:bookmarkStart w:id="29" w:name="_Toc115794804"/>
      <w:bookmarkStart w:id="30" w:name="_Toc115794889"/>
      <w:r w:rsidRPr="00004CAC">
        <w:rPr>
          <w:rFonts w:eastAsiaTheme="minorEastAsia"/>
          <w:lang w:val="en-US" w:eastAsia="zh-CN"/>
        </w:rPr>
        <w:t>4</w:t>
      </w:r>
      <w:r w:rsidRPr="00004CAC">
        <w:rPr>
          <w:rFonts w:eastAsiaTheme="minorEastAsia"/>
          <w:lang w:val="en-US" w:eastAsia="zh-CN"/>
        </w:rPr>
        <w:tab/>
      </w:r>
      <w:r w:rsidR="009E5AAF">
        <w:rPr>
          <w:rFonts w:eastAsiaTheme="minorEastAsia"/>
          <w:lang w:val="en-US" w:eastAsia="zh-CN"/>
        </w:rPr>
        <w:t>测量飞行的类型</w:t>
      </w:r>
      <w:bookmarkEnd w:id="28"/>
      <w:bookmarkEnd w:id="29"/>
      <w:bookmarkEnd w:id="30"/>
    </w:p>
    <w:p w:rsidR="00785AD7" w:rsidRPr="00004CAC" w:rsidRDefault="00367EC9" w:rsidP="0082115C">
      <w:pPr>
        <w:ind w:firstLineChars="200" w:firstLine="480"/>
        <w:rPr>
          <w:rFonts w:eastAsiaTheme="minorEastAsia"/>
          <w:lang w:val="en-US" w:eastAsia="zh-CN"/>
        </w:rPr>
      </w:pPr>
      <w:r>
        <w:rPr>
          <w:rFonts w:eastAsiaTheme="minorEastAsia"/>
          <w:lang w:val="en-US" w:eastAsia="zh-CN"/>
        </w:rPr>
        <w:t>所实施测量飞行的类型完全取决于天线情况和所用的飞行器</w:t>
      </w:r>
      <w:r>
        <w:rPr>
          <w:rFonts w:eastAsiaTheme="minorEastAsia" w:hint="eastAsia"/>
          <w:lang w:val="en-US" w:eastAsia="zh-CN"/>
        </w:rPr>
        <w:t>。</w:t>
      </w:r>
      <w:r>
        <w:rPr>
          <w:rFonts w:eastAsiaTheme="minorEastAsia"/>
          <w:lang w:val="en-US" w:eastAsia="zh-CN"/>
        </w:rPr>
        <w:t>例如</w:t>
      </w:r>
      <w:r>
        <w:rPr>
          <w:rFonts w:eastAsiaTheme="minorEastAsia" w:hint="eastAsia"/>
          <w:lang w:val="en-US" w:eastAsia="zh-CN"/>
        </w:rPr>
        <w:t>，对采用一架直升飞机进行的一个</w:t>
      </w:r>
      <w:r>
        <w:rPr>
          <w:rFonts w:eastAsiaTheme="minorEastAsia" w:hint="eastAsia"/>
          <w:lang w:val="en-US" w:eastAsia="zh-CN"/>
        </w:rPr>
        <w:t>VHF</w:t>
      </w:r>
      <w:r>
        <w:rPr>
          <w:rFonts w:eastAsiaTheme="minorEastAsia" w:hint="eastAsia"/>
          <w:lang w:val="en-US" w:eastAsia="zh-CN"/>
        </w:rPr>
        <w:t>广播天线图形测量，需要一种</w:t>
      </w:r>
      <w:r w:rsidR="008D6936">
        <w:rPr>
          <w:rFonts w:eastAsiaTheme="minorEastAsia" w:hint="eastAsia"/>
          <w:lang w:val="en-US" w:eastAsia="zh-CN"/>
        </w:rPr>
        <w:t>与采用飞机</w:t>
      </w:r>
      <w:r>
        <w:rPr>
          <w:rFonts w:eastAsiaTheme="minorEastAsia" w:hint="eastAsia"/>
          <w:lang w:val="en-US" w:eastAsia="zh-CN"/>
        </w:rPr>
        <w:t>进行中波阵列测量</w:t>
      </w:r>
      <w:r w:rsidR="008D6936">
        <w:rPr>
          <w:rFonts w:eastAsiaTheme="minorEastAsia" w:hint="eastAsia"/>
          <w:lang w:val="en-US" w:eastAsia="zh-CN"/>
        </w:rPr>
        <w:t>不同</w:t>
      </w:r>
      <w:r>
        <w:rPr>
          <w:rFonts w:eastAsiaTheme="minorEastAsia" w:hint="eastAsia"/>
          <w:lang w:val="en-US" w:eastAsia="zh-CN"/>
        </w:rPr>
        <w:t>的方式。在本节中描述了不同测量飞行类型及其</w:t>
      </w:r>
      <w:r w:rsidR="008D6936">
        <w:rPr>
          <w:rFonts w:eastAsiaTheme="minorEastAsia" w:hint="eastAsia"/>
          <w:lang w:val="en-US" w:eastAsia="zh-CN"/>
        </w:rPr>
        <w:t>它们的</w:t>
      </w:r>
      <w:r>
        <w:rPr>
          <w:rFonts w:eastAsiaTheme="minorEastAsia" w:hint="eastAsia"/>
          <w:lang w:val="en-US" w:eastAsia="zh-CN"/>
        </w:rPr>
        <w:t>应用。</w:t>
      </w:r>
    </w:p>
    <w:p w:rsidR="00785AD7" w:rsidRPr="00004CAC" w:rsidRDefault="00785AD7" w:rsidP="005E3604">
      <w:pPr>
        <w:pStyle w:val="Heading2"/>
        <w:rPr>
          <w:rFonts w:eastAsiaTheme="minorEastAsia"/>
          <w:lang w:val="en-US" w:eastAsia="zh-CN"/>
        </w:rPr>
      </w:pPr>
      <w:bookmarkStart w:id="31" w:name="_Toc112572519"/>
      <w:bookmarkStart w:id="32" w:name="_Toc115794805"/>
      <w:bookmarkStart w:id="33" w:name="_Toc115794890"/>
      <w:r w:rsidRPr="00004CAC">
        <w:rPr>
          <w:rFonts w:eastAsiaTheme="minorEastAsia"/>
          <w:lang w:val="en-US" w:eastAsia="zh-CN"/>
        </w:rPr>
        <w:t>4.1</w:t>
      </w:r>
      <w:r w:rsidRPr="00004CAC">
        <w:rPr>
          <w:rFonts w:eastAsiaTheme="minorEastAsia"/>
          <w:lang w:val="en-US" w:eastAsia="zh-CN"/>
        </w:rPr>
        <w:tab/>
      </w:r>
      <w:r w:rsidR="00367EC9">
        <w:rPr>
          <w:rFonts w:eastAsiaTheme="minorEastAsia"/>
          <w:lang w:val="en-US" w:eastAsia="zh-CN"/>
        </w:rPr>
        <w:t>传播飞行</w:t>
      </w:r>
      <w:bookmarkEnd w:id="31"/>
      <w:bookmarkEnd w:id="32"/>
      <w:bookmarkEnd w:id="33"/>
    </w:p>
    <w:p w:rsidR="00785AD7" w:rsidRPr="00004CAC" w:rsidRDefault="00367EC9" w:rsidP="0082115C">
      <w:pPr>
        <w:ind w:firstLineChars="200" w:firstLine="480"/>
        <w:rPr>
          <w:rFonts w:eastAsiaTheme="minorEastAsia"/>
          <w:lang w:val="en-US" w:eastAsia="zh-CN"/>
        </w:rPr>
      </w:pPr>
      <w:r>
        <w:rPr>
          <w:rFonts w:eastAsiaTheme="minorEastAsia"/>
          <w:lang w:val="en-US" w:eastAsia="zh-CN"/>
        </w:rPr>
        <w:t>为了确定最佳测量距离</w:t>
      </w:r>
      <w:r>
        <w:rPr>
          <w:rFonts w:eastAsiaTheme="minorEastAsia" w:hint="eastAsia"/>
          <w:lang w:val="en-US" w:eastAsia="zh-CN"/>
        </w:rPr>
        <w:t>，</w:t>
      </w:r>
      <w:r>
        <w:rPr>
          <w:rFonts w:eastAsiaTheme="minorEastAsia"/>
          <w:lang w:val="en-US" w:eastAsia="zh-CN"/>
        </w:rPr>
        <w:t>可以进行一个传播飞行</w:t>
      </w:r>
      <w:r>
        <w:rPr>
          <w:rFonts w:eastAsiaTheme="minorEastAsia" w:hint="eastAsia"/>
          <w:lang w:val="en-US" w:eastAsia="zh-CN"/>
        </w:rPr>
        <w:t>。</w:t>
      </w:r>
      <w:r>
        <w:rPr>
          <w:rFonts w:eastAsiaTheme="minorEastAsia"/>
          <w:lang w:val="en-US" w:eastAsia="zh-CN"/>
        </w:rPr>
        <w:t>这是</w:t>
      </w:r>
      <w:r w:rsidR="00DA70A6">
        <w:rPr>
          <w:rFonts w:eastAsiaTheme="minorEastAsia"/>
          <w:lang w:val="en-US" w:eastAsia="zh-CN"/>
        </w:rPr>
        <w:t>沿着朝向发射天线的一条直线的飞行</w:t>
      </w:r>
      <w:r w:rsidR="00DA70A6">
        <w:rPr>
          <w:rFonts w:eastAsiaTheme="minorEastAsia" w:hint="eastAsia"/>
          <w:lang w:val="en-US" w:eastAsia="zh-CN"/>
        </w:rPr>
        <w:t>，</w:t>
      </w:r>
      <w:r w:rsidR="00DA70A6">
        <w:rPr>
          <w:rFonts w:eastAsiaTheme="minorEastAsia"/>
          <w:lang w:val="en-US" w:eastAsia="zh-CN"/>
        </w:rPr>
        <w:t>确切地在发射天线的高度</w:t>
      </w:r>
      <w:r w:rsidR="00DA70A6">
        <w:rPr>
          <w:rFonts w:eastAsiaTheme="minorEastAsia" w:hint="eastAsia"/>
          <w:lang w:val="en-US" w:eastAsia="zh-CN"/>
        </w:rPr>
        <w:t>。</w:t>
      </w:r>
      <w:r w:rsidR="00DA70A6">
        <w:rPr>
          <w:rFonts w:eastAsiaTheme="minorEastAsia"/>
          <w:lang w:val="en-US" w:eastAsia="zh-CN"/>
        </w:rPr>
        <w:t>在这种方式下</w:t>
      </w:r>
      <w:r w:rsidR="00DA70A6">
        <w:rPr>
          <w:rFonts w:eastAsiaTheme="minorEastAsia" w:hint="eastAsia"/>
          <w:lang w:val="en-US" w:eastAsia="zh-CN"/>
        </w:rPr>
        <w:t>，</w:t>
      </w:r>
      <w:r w:rsidR="00DA70A6">
        <w:rPr>
          <w:rFonts w:eastAsiaTheme="minorEastAsia"/>
          <w:lang w:val="en-US" w:eastAsia="zh-CN"/>
        </w:rPr>
        <w:t>从发射天线所看到的测量天线的角位置是恒定的</w:t>
      </w:r>
      <w:r w:rsidR="00DA70A6">
        <w:rPr>
          <w:rFonts w:eastAsiaTheme="minorEastAsia" w:hint="eastAsia"/>
          <w:lang w:val="en-US" w:eastAsia="zh-CN"/>
        </w:rPr>
        <w:t>，</w:t>
      </w:r>
      <w:r w:rsidR="00DA70A6">
        <w:rPr>
          <w:rFonts w:eastAsiaTheme="minorEastAsia"/>
          <w:lang w:val="en-US" w:eastAsia="zh-CN"/>
        </w:rPr>
        <w:t>并且在该方向上发射的</w:t>
      </w:r>
      <w:r w:rsidR="00DA70A6">
        <w:rPr>
          <w:rFonts w:eastAsiaTheme="minorEastAsia"/>
          <w:lang w:val="en-US" w:eastAsia="zh-CN"/>
        </w:rPr>
        <w:t>ERP</w:t>
      </w:r>
      <w:r w:rsidR="00DA70A6">
        <w:rPr>
          <w:rFonts w:eastAsiaTheme="minorEastAsia"/>
          <w:lang w:val="en-US" w:eastAsia="zh-CN"/>
        </w:rPr>
        <w:t>也因此恒定</w:t>
      </w:r>
      <w:r w:rsidR="00DA70A6">
        <w:rPr>
          <w:rFonts w:eastAsiaTheme="minorEastAsia" w:hint="eastAsia"/>
          <w:lang w:val="en-US" w:eastAsia="zh-CN"/>
        </w:rPr>
        <w:t>。</w:t>
      </w:r>
      <w:r w:rsidR="00C15B88">
        <w:rPr>
          <w:rFonts w:eastAsiaTheme="minorEastAsia"/>
          <w:lang w:val="en-US" w:eastAsia="zh-CN"/>
        </w:rPr>
        <w:t>如果不存在</w:t>
      </w:r>
      <w:r w:rsidR="00DA70A6">
        <w:rPr>
          <w:rFonts w:eastAsiaTheme="minorEastAsia"/>
          <w:lang w:val="en-US" w:eastAsia="zh-CN"/>
        </w:rPr>
        <w:t>反射</w:t>
      </w:r>
      <w:r w:rsidR="00DA70A6">
        <w:rPr>
          <w:rFonts w:eastAsiaTheme="minorEastAsia" w:hint="eastAsia"/>
          <w:lang w:val="en-US" w:eastAsia="zh-CN"/>
        </w:rPr>
        <w:t>，在传播飞行期间测量</w:t>
      </w:r>
      <w:r w:rsidR="008D6936">
        <w:rPr>
          <w:rFonts w:eastAsiaTheme="minorEastAsia" w:hint="eastAsia"/>
          <w:lang w:val="en-US" w:eastAsia="zh-CN"/>
        </w:rPr>
        <w:t>到</w:t>
      </w:r>
      <w:r w:rsidR="00DA70A6">
        <w:rPr>
          <w:rFonts w:eastAsiaTheme="minorEastAsia" w:hint="eastAsia"/>
          <w:lang w:val="en-US" w:eastAsia="zh-CN"/>
        </w:rPr>
        <w:t>的</w:t>
      </w:r>
      <w:r w:rsidR="00785AD7" w:rsidRPr="00004CAC">
        <w:rPr>
          <w:rFonts w:eastAsiaTheme="minorEastAsia"/>
          <w:lang w:val="en-US" w:eastAsia="zh-CN"/>
        </w:rPr>
        <w:t>ERP</w:t>
      </w:r>
      <w:r w:rsidR="00DA70A6">
        <w:rPr>
          <w:rFonts w:eastAsiaTheme="minorEastAsia"/>
          <w:lang w:val="en-US" w:eastAsia="zh-CN"/>
        </w:rPr>
        <w:t>也将是恒定的</w:t>
      </w:r>
      <w:r w:rsidR="00DA70A6">
        <w:rPr>
          <w:rFonts w:eastAsiaTheme="minorEastAsia" w:hint="eastAsia"/>
          <w:lang w:val="en-US" w:eastAsia="zh-CN"/>
        </w:rPr>
        <w:t>。</w:t>
      </w:r>
      <w:r w:rsidR="00DA70A6">
        <w:rPr>
          <w:rFonts w:eastAsiaTheme="minorEastAsia"/>
          <w:lang w:val="en-US" w:eastAsia="zh-CN"/>
        </w:rPr>
        <w:t>如果存在地面反射或建筑物散射</w:t>
      </w:r>
      <w:r w:rsidR="00DA70A6">
        <w:rPr>
          <w:rFonts w:eastAsiaTheme="minorEastAsia" w:hint="eastAsia"/>
          <w:lang w:val="en-US" w:eastAsia="zh-CN"/>
        </w:rPr>
        <w:t>，</w:t>
      </w:r>
      <w:r w:rsidR="00DA70A6">
        <w:rPr>
          <w:rFonts w:eastAsiaTheme="minorEastAsia"/>
          <w:lang w:val="en-US" w:eastAsia="zh-CN"/>
        </w:rPr>
        <w:t>它们的影响将显示为</w:t>
      </w:r>
      <w:r w:rsidR="004C124F">
        <w:rPr>
          <w:rFonts w:eastAsiaTheme="minorEastAsia"/>
          <w:lang w:val="en-US" w:eastAsia="zh-CN"/>
        </w:rPr>
        <w:t>相</w:t>
      </w:r>
      <w:r w:rsidR="00DA70A6">
        <w:rPr>
          <w:rFonts w:eastAsiaTheme="minorEastAsia"/>
          <w:lang w:val="en-US" w:eastAsia="zh-CN"/>
        </w:rPr>
        <w:t>对</w:t>
      </w:r>
      <w:r w:rsidR="004C124F">
        <w:rPr>
          <w:rFonts w:eastAsiaTheme="minorEastAsia"/>
          <w:lang w:val="en-US" w:eastAsia="zh-CN"/>
        </w:rPr>
        <w:t>于该直线的偏差</w:t>
      </w:r>
      <w:r w:rsidR="00DA70A6">
        <w:rPr>
          <w:rFonts w:eastAsiaTheme="minorEastAsia" w:hint="eastAsia"/>
          <w:lang w:val="en-US" w:eastAsia="zh-CN"/>
        </w:rPr>
        <w:t>，</w:t>
      </w:r>
      <w:r w:rsidR="00DA70A6">
        <w:rPr>
          <w:rFonts w:eastAsiaTheme="minorEastAsia"/>
          <w:lang w:val="en-US" w:eastAsia="zh-CN"/>
        </w:rPr>
        <w:t>如图</w:t>
      </w:r>
      <w:r w:rsidR="00DA70A6">
        <w:rPr>
          <w:rFonts w:eastAsiaTheme="minorEastAsia" w:hint="eastAsia"/>
          <w:lang w:val="en-US" w:eastAsia="zh-CN"/>
        </w:rPr>
        <w:t>4</w:t>
      </w:r>
      <w:r w:rsidR="00DA70A6">
        <w:rPr>
          <w:rFonts w:eastAsiaTheme="minorEastAsia" w:hint="eastAsia"/>
          <w:lang w:val="en-US" w:eastAsia="zh-CN"/>
        </w:rPr>
        <w:t>中所示。</w:t>
      </w:r>
    </w:p>
    <w:p w:rsidR="00A420A4" w:rsidRDefault="00DA70A6" w:rsidP="00A420A4">
      <w:pPr>
        <w:pStyle w:val="FigureNo"/>
        <w:rPr>
          <w:lang w:val="en-US" w:eastAsia="zh-CN"/>
        </w:rPr>
      </w:pPr>
      <w:r w:rsidRPr="009B4E7B">
        <w:rPr>
          <w:lang w:val="en-US" w:eastAsia="zh-CN"/>
        </w:rPr>
        <w:t>图</w:t>
      </w:r>
      <w:r w:rsidR="00924920">
        <w:rPr>
          <w:rFonts w:hint="eastAsia"/>
          <w:lang w:val="en-US" w:eastAsia="zh-CN"/>
        </w:rPr>
        <w:t xml:space="preserve"> 4</w:t>
      </w:r>
    </w:p>
    <w:p w:rsidR="00DA70A6" w:rsidRPr="002D0C10" w:rsidRDefault="00DA70A6" w:rsidP="00A420A4">
      <w:pPr>
        <w:pStyle w:val="Figuretitle"/>
        <w:rPr>
          <w:lang w:val="en-US" w:eastAsia="zh-CN"/>
        </w:rPr>
      </w:pPr>
      <w:r w:rsidRPr="002D0C10">
        <w:rPr>
          <w:rFonts w:hint="eastAsia"/>
          <w:lang w:val="en-US" w:eastAsia="zh-CN"/>
        </w:rPr>
        <w:t>传播飞行</w:t>
      </w:r>
    </w:p>
    <w:p w:rsidR="00DA70A6" w:rsidRDefault="00D462DF" w:rsidP="00DA70A6">
      <w:pPr>
        <w:pStyle w:val="Figure"/>
        <w:rPr>
          <w:rFonts w:eastAsia="MS Mincho"/>
          <w:lang w:val="en-US" w:eastAsia="zh-CN"/>
        </w:rPr>
      </w:pPr>
      <w:r>
        <w:rPr>
          <w:rFonts w:eastAsia="MS Mincho"/>
          <w:noProof/>
          <w:lang w:val="en-US" w:eastAsia="zh-CN"/>
        </w:rPr>
        <mc:AlternateContent>
          <mc:Choice Requires="wpc">
            <w:drawing>
              <wp:inline distT="0" distB="0" distL="0" distR="0">
                <wp:extent cx="3900805" cy="1614170"/>
                <wp:effectExtent l="0" t="1270" r="0" b="3810"/>
                <wp:docPr id="4870" name="画布 27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2712"/>
                        <wps:cNvSpPr>
                          <a:spLocks noChangeArrowheads="1"/>
                        </wps:cNvSpPr>
                        <wps:spPr bwMode="auto">
                          <a:xfrm>
                            <a:off x="3241004" y="1464964"/>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SM.2056-04</w:t>
                              </w:r>
                              <w:r>
                                <w:rPr>
                                  <w:rFonts w:hint="eastAsia"/>
                                  <w:color w:val="24282B"/>
                                  <w:sz w:val="10"/>
                                  <w:szCs w:val="10"/>
                                  <w:lang w:eastAsia="zh-CN"/>
                                </w:rPr>
                                <w:t>报告</w:t>
                              </w:r>
                            </w:p>
                          </w:txbxContent>
                        </wps:txbx>
                        <wps:bodyPr rot="0" vert="horz" wrap="none" lIns="0" tIns="0" rIns="0" bIns="0" anchor="t" anchorCtr="0" upright="1">
                          <a:spAutoFit/>
                        </wps:bodyPr>
                      </wps:wsp>
                      <wps:wsp>
                        <wps:cNvPr id="100" name="Freeform 2713"/>
                        <wps:cNvSpPr>
                          <a:spLocks/>
                        </wps:cNvSpPr>
                        <wps:spPr bwMode="auto">
                          <a:xfrm>
                            <a:off x="19000" y="19001"/>
                            <a:ext cx="1054701" cy="437519"/>
                          </a:xfrm>
                          <a:custGeom>
                            <a:avLst/>
                            <a:gdLst>
                              <a:gd name="T0" fmla="*/ 1035731 w 111"/>
                              <a:gd name="T1" fmla="*/ 342403 h 46"/>
                              <a:gd name="T2" fmla="*/ 1054735 w 111"/>
                              <a:gd name="T3" fmla="*/ 313869 h 46"/>
                              <a:gd name="T4" fmla="*/ 1054735 w 111"/>
                              <a:gd name="T5" fmla="*/ 285336 h 46"/>
                              <a:gd name="T6" fmla="*/ 1026229 w 111"/>
                              <a:gd name="T7" fmla="*/ 247291 h 46"/>
                              <a:gd name="T8" fmla="*/ 959714 w 111"/>
                              <a:gd name="T9" fmla="*/ 199735 h 46"/>
                              <a:gd name="T10" fmla="*/ 845688 w 111"/>
                              <a:gd name="T11" fmla="*/ 161690 h 46"/>
                              <a:gd name="T12" fmla="*/ 703157 w 111"/>
                              <a:gd name="T13" fmla="*/ 133157 h 46"/>
                              <a:gd name="T14" fmla="*/ 560625 w 111"/>
                              <a:gd name="T15" fmla="*/ 123646 h 46"/>
                              <a:gd name="T16" fmla="*/ 456102 w 111"/>
                              <a:gd name="T17" fmla="*/ 133157 h 46"/>
                              <a:gd name="T18" fmla="*/ 418093 w 111"/>
                              <a:gd name="T19" fmla="*/ 133157 h 46"/>
                              <a:gd name="T20" fmla="*/ 418093 w 111"/>
                              <a:gd name="T21" fmla="*/ 123646 h 46"/>
                              <a:gd name="T22" fmla="*/ 465604 w 111"/>
                              <a:gd name="T23" fmla="*/ 95112 h 46"/>
                              <a:gd name="T24" fmla="*/ 465604 w 111"/>
                              <a:gd name="T25" fmla="*/ 85601 h 46"/>
                              <a:gd name="T26" fmla="*/ 437097 w 111"/>
                              <a:gd name="T27" fmla="*/ 66578 h 46"/>
                              <a:gd name="T28" fmla="*/ 389587 w 111"/>
                              <a:gd name="T29" fmla="*/ 66578 h 46"/>
                              <a:gd name="T30" fmla="*/ 332574 w 111"/>
                              <a:gd name="T31" fmla="*/ 95112 h 46"/>
                              <a:gd name="T32" fmla="*/ 323072 w 111"/>
                              <a:gd name="T33" fmla="*/ 95112 h 46"/>
                              <a:gd name="T34" fmla="*/ 332574 w 111"/>
                              <a:gd name="T35" fmla="*/ 57067 h 46"/>
                              <a:gd name="T36" fmla="*/ 342076 w 111"/>
                              <a:gd name="T37" fmla="*/ 19022 h 46"/>
                              <a:gd name="T38" fmla="*/ 313570 w 111"/>
                              <a:gd name="T39" fmla="*/ 0 h 46"/>
                              <a:gd name="T40" fmla="*/ 275561 w 111"/>
                              <a:gd name="T41" fmla="*/ 9511 h 46"/>
                              <a:gd name="T42" fmla="*/ 209047 w 111"/>
                              <a:gd name="T43" fmla="*/ 66578 h 46"/>
                              <a:gd name="T44" fmla="*/ 180540 w 111"/>
                              <a:gd name="T45" fmla="*/ 85601 h 46"/>
                              <a:gd name="T46" fmla="*/ 171038 w 111"/>
                              <a:gd name="T47" fmla="*/ 66578 h 46"/>
                              <a:gd name="T48" fmla="*/ 161536 w 111"/>
                              <a:gd name="T49" fmla="*/ 38045 h 46"/>
                              <a:gd name="T50" fmla="*/ 152034 w 111"/>
                              <a:gd name="T51" fmla="*/ 47556 h 46"/>
                              <a:gd name="T52" fmla="*/ 142532 w 111"/>
                              <a:gd name="T53" fmla="*/ 66578 h 46"/>
                              <a:gd name="T54" fmla="*/ 114025 w 111"/>
                              <a:gd name="T55" fmla="*/ 38045 h 46"/>
                              <a:gd name="T56" fmla="*/ 95021 w 111"/>
                              <a:gd name="T57" fmla="*/ 38045 h 46"/>
                              <a:gd name="T58" fmla="*/ 85519 w 111"/>
                              <a:gd name="T59" fmla="*/ 66578 h 46"/>
                              <a:gd name="T60" fmla="*/ 85519 w 111"/>
                              <a:gd name="T61" fmla="*/ 95112 h 46"/>
                              <a:gd name="T62" fmla="*/ 66515 w 111"/>
                              <a:gd name="T63" fmla="*/ 123646 h 46"/>
                              <a:gd name="T64" fmla="*/ 38008 w 111"/>
                              <a:gd name="T65" fmla="*/ 152179 h 46"/>
                              <a:gd name="T66" fmla="*/ 47511 w 111"/>
                              <a:gd name="T67" fmla="*/ 171202 h 46"/>
                              <a:gd name="T68" fmla="*/ 85519 w 111"/>
                              <a:gd name="T69" fmla="*/ 199735 h 46"/>
                              <a:gd name="T70" fmla="*/ 95021 w 111"/>
                              <a:gd name="T71" fmla="*/ 218758 h 46"/>
                              <a:gd name="T72" fmla="*/ 57013 w 111"/>
                              <a:gd name="T73" fmla="*/ 247291 h 46"/>
                              <a:gd name="T74" fmla="*/ 9502 w 111"/>
                              <a:gd name="T75" fmla="*/ 266313 h 46"/>
                              <a:gd name="T76" fmla="*/ 0 w 111"/>
                              <a:gd name="T77" fmla="*/ 304358 h 46"/>
                              <a:gd name="T78" fmla="*/ 9502 w 111"/>
                              <a:gd name="T79" fmla="*/ 342403 h 46"/>
                              <a:gd name="T80" fmla="*/ 47511 w 111"/>
                              <a:gd name="T81" fmla="*/ 332892 h 46"/>
                              <a:gd name="T82" fmla="*/ 66515 w 111"/>
                              <a:gd name="T83" fmla="*/ 342403 h 46"/>
                              <a:gd name="T84" fmla="*/ 85519 w 111"/>
                              <a:gd name="T85" fmla="*/ 380448 h 46"/>
                              <a:gd name="T86" fmla="*/ 142532 w 111"/>
                              <a:gd name="T87" fmla="*/ 370937 h 46"/>
                              <a:gd name="T88" fmla="*/ 190042 w 111"/>
                              <a:gd name="T89" fmla="*/ 380448 h 46"/>
                              <a:gd name="T90" fmla="*/ 247055 w 111"/>
                              <a:gd name="T91" fmla="*/ 418493 h 46"/>
                              <a:gd name="T92" fmla="*/ 275561 w 111"/>
                              <a:gd name="T93" fmla="*/ 437515 h 46"/>
                              <a:gd name="T94" fmla="*/ 294566 w 111"/>
                              <a:gd name="T95" fmla="*/ 418493 h 46"/>
                              <a:gd name="T96" fmla="*/ 323072 w 111"/>
                              <a:gd name="T97" fmla="*/ 370937 h 46"/>
                              <a:gd name="T98" fmla="*/ 351578 w 111"/>
                              <a:gd name="T99" fmla="*/ 370937 h 46"/>
                              <a:gd name="T100" fmla="*/ 427595 w 111"/>
                              <a:gd name="T101" fmla="*/ 399470 h 46"/>
                              <a:gd name="T102" fmla="*/ 465604 w 111"/>
                              <a:gd name="T103" fmla="*/ 399470 h 46"/>
                              <a:gd name="T104" fmla="*/ 484608 w 111"/>
                              <a:gd name="T105" fmla="*/ 380448 h 46"/>
                              <a:gd name="T106" fmla="*/ 465604 w 111"/>
                              <a:gd name="T107" fmla="*/ 361425 h 46"/>
                              <a:gd name="T108" fmla="*/ 408591 w 111"/>
                              <a:gd name="T109" fmla="*/ 332892 h 46"/>
                              <a:gd name="T110" fmla="*/ 399089 w 111"/>
                              <a:gd name="T111" fmla="*/ 323381 h 46"/>
                              <a:gd name="T112" fmla="*/ 437097 w 111"/>
                              <a:gd name="T113" fmla="*/ 332892 h 46"/>
                              <a:gd name="T114" fmla="*/ 541621 w 111"/>
                              <a:gd name="T115" fmla="*/ 351914 h 46"/>
                              <a:gd name="T116" fmla="*/ 617638 w 111"/>
                              <a:gd name="T117" fmla="*/ 370937 h 46"/>
                              <a:gd name="T118" fmla="*/ 722161 w 111"/>
                              <a:gd name="T119" fmla="*/ 380448 h 46"/>
                              <a:gd name="T120" fmla="*/ 788676 w 111"/>
                              <a:gd name="T121" fmla="*/ 380448 h 46"/>
                              <a:gd name="T122" fmla="*/ 921705 w 111"/>
                              <a:gd name="T123" fmla="*/ 370937 h 4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11" h="46">
                                <a:moveTo>
                                  <a:pt x="101" y="38"/>
                                </a:moveTo>
                                <a:lnTo>
                                  <a:pt x="102" y="38"/>
                                </a:lnTo>
                                <a:lnTo>
                                  <a:pt x="103" y="38"/>
                                </a:lnTo>
                                <a:lnTo>
                                  <a:pt x="104" y="38"/>
                                </a:lnTo>
                                <a:lnTo>
                                  <a:pt x="105" y="37"/>
                                </a:lnTo>
                                <a:lnTo>
                                  <a:pt x="106" y="37"/>
                                </a:lnTo>
                                <a:lnTo>
                                  <a:pt x="107" y="37"/>
                                </a:lnTo>
                                <a:lnTo>
                                  <a:pt x="107" y="36"/>
                                </a:lnTo>
                                <a:lnTo>
                                  <a:pt x="108" y="36"/>
                                </a:lnTo>
                                <a:lnTo>
                                  <a:pt x="109" y="36"/>
                                </a:lnTo>
                                <a:lnTo>
                                  <a:pt x="109" y="35"/>
                                </a:lnTo>
                                <a:lnTo>
                                  <a:pt x="110" y="35"/>
                                </a:lnTo>
                                <a:lnTo>
                                  <a:pt x="110" y="34"/>
                                </a:lnTo>
                                <a:lnTo>
                                  <a:pt x="111" y="34"/>
                                </a:lnTo>
                                <a:lnTo>
                                  <a:pt x="111" y="33"/>
                                </a:lnTo>
                                <a:lnTo>
                                  <a:pt x="111" y="32"/>
                                </a:lnTo>
                                <a:lnTo>
                                  <a:pt x="111" y="31"/>
                                </a:lnTo>
                                <a:lnTo>
                                  <a:pt x="111" y="30"/>
                                </a:lnTo>
                                <a:lnTo>
                                  <a:pt x="110" y="29"/>
                                </a:lnTo>
                                <a:lnTo>
                                  <a:pt x="110" y="28"/>
                                </a:lnTo>
                                <a:lnTo>
                                  <a:pt x="109" y="28"/>
                                </a:lnTo>
                                <a:lnTo>
                                  <a:pt x="109" y="27"/>
                                </a:lnTo>
                                <a:lnTo>
                                  <a:pt x="108" y="27"/>
                                </a:lnTo>
                                <a:lnTo>
                                  <a:pt x="108" y="26"/>
                                </a:lnTo>
                                <a:lnTo>
                                  <a:pt x="107" y="25"/>
                                </a:lnTo>
                                <a:lnTo>
                                  <a:pt x="106" y="24"/>
                                </a:lnTo>
                                <a:lnTo>
                                  <a:pt x="105" y="23"/>
                                </a:lnTo>
                                <a:lnTo>
                                  <a:pt x="104" y="23"/>
                                </a:lnTo>
                                <a:lnTo>
                                  <a:pt x="103" y="22"/>
                                </a:lnTo>
                                <a:lnTo>
                                  <a:pt x="102" y="22"/>
                                </a:lnTo>
                                <a:lnTo>
                                  <a:pt x="101" y="21"/>
                                </a:lnTo>
                                <a:lnTo>
                                  <a:pt x="100" y="21"/>
                                </a:lnTo>
                                <a:lnTo>
                                  <a:pt x="99" y="21"/>
                                </a:lnTo>
                                <a:lnTo>
                                  <a:pt x="99" y="20"/>
                                </a:lnTo>
                                <a:lnTo>
                                  <a:pt x="98" y="20"/>
                                </a:lnTo>
                                <a:lnTo>
                                  <a:pt x="96" y="19"/>
                                </a:lnTo>
                                <a:lnTo>
                                  <a:pt x="95" y="19"/>
                                </a:lnTo>
                                <a:lnTo>
                                  <a:pt x="94" y="19"/>
                                </a:lnTo>
                                <a:lnTo>
                                  <a:pt x="92" y="18"/>
                                </a:lnTo>
                                <a:lnTo>
                                  <a:pt x="91" y="18"/>
                                </a:lnTo>
                                <a:lnTo>
                                  <a:pt x="89" y="17"/>
                                </a:lnTo>
                                <a:lnTo>
                                  <a:pt x="88" y="17"/>
                                </a:lnTo>
                                <a:lnTo>
                                  <a:pt x="87" y="17"/>
                                </a:lnTo>
                                <a:lnTo>
                                  <a:pt x="85" y="16"/>
                                </a:lnTo>
                                <a:lnTo>
                                  <a:pt x="84" y="16"/>
                                </a:lnTo>
                                <a:lnTo>
                                  <a:pt x="82" y="16"/>
                                </a:lnTo>
                                <a:lnTo>
                                  <a:pt x="81" y="15"/>
                                </a:lnTo>
                                <a:lnTo>
                                  <a:pt x="80" y="15"/>
                                </a:lnTo>
                                <a:lnTo>
                                  <a:pt x="78" y="15"/>
                                </a:lnTo>
                                <a:lnTo>
                                  <a:pt x="77" y="15"/>
                                </a:lnTo>
                                <a:lnTo>
                                  <a:pt x="76" y="15"/>
                                </a:lnTo>
                                <a:lnTo>
                                  <a:pt x="74" y="14"/>
                                </a:lnTo>
                                <a:lnTo>
                                  <a:pt x="73" y="14"/>
                                </a:lnTo>
                                <a:lnTo>
                                  <a:pt x="70" y="14"/>
                                </a:lnTo>
                                <a:lnTo>
                                  <a:pt x="69" y="14"/>
                                </a:lnTo>
                                <a:lnTo>
                                  <a:pt x="67" y="14"/>
                                </a:lnTo>
                                <a:lnTo>
                                  <a:pt x="66" y="13"/>
                                </a:lnTo>
                                <a:lnTo>
                                  <a:pt x="64" y="13"/>
                                </a:lnTo>
                                <a:lnTo>
                                  <a:pt x="63" y="13"/>
                                </a:lnTo>
                                <a:lnTo>
                                  <a:pt x="62" y="13"/>
                                </a:lnTo>
                                <a:lnTo>
                                  <a:pt x="61" y="13"/>
                                </a:lnTo>
                                <a:lnTo>
                                  <a:pt x="59" y="13"/>
                                </a:lnTo>
                                <a:lnTo>
                                  <a:pt x="58" y="13"/>
                                </a:lnTo>
                                <a:lnTo>
                                  <a:pt x="56" y="13"/>
                                </a:lnTo>
                                <a:lnTo>
                                  <a:pt x="55" y="13"/>
                                </a:lnTo>
                                <a:lnTo>
                                  <a:pt x="54" y="14"/>
                                </a:lnTo>
                                <a:lnTo>
                                  <a:pt x="52" y="14"/>
                                </a:lnTo>
                                <a:lnTo>
                                  <a:pt x="51" y="14"/>
                                </a:lnTo>
                                <a:lnTo>
                                  <a:pt x="50" y="14"/>
                                </a:lnTo>
                                <a:lnTo>
                                  <a:pt x="49" y="14"/>
                                </a:lnTo>
                                <a:lnTo>
                                  <a:pt x="48" y="14"/>
                                </a:lnTo>
                                <a:lnTo>
                                  <a:pt x="47" y="14"/>
                                </a:lnTo>
                                <a:lnTo>
                                  <a:pt x="46" y="14"/>
                                </a:lnTo>
                                <a:lnTo>
                                  <a:pt x="45" y="14"/>
                                </a:lnTo>
                                <a:lnTo>
                                  <a:pt x="44" y="14"/>
                                </a:lnTo>
                                <a:lnTo>
                                  <a:pt x="43" y="14"/>
                                </a:lnTo>
                                <a:lnTo>
                                  <a:pt x="43" y="13"/>
                                </a:lnTo>
                                <a:lnTo>
                                  <a:pt x="44" y="13"/>
                                </a:lnTo>
                                <a:lnTo>
                                  <a:pt x="45" y="13"/>
                                </a:lnTo>
                                <a:lnTo>
                                  <a:pt x="45" y="12"/>
                                </a:lnTo>
                                <a:lnTo>
                                  <a:pt x="46" y="12"/>
                                </a:lnTo>
                                <a:lnTo>
                                  <a:pt x="47" y="11"/>
                                </a:lnTo>
                                <a:lnTo>
                                  <a:pt x="48" y="11"/>
                                </a:lnTo>
                                <a:lnTo>
                                  <a:pt x="49" y="10"/>
                                </a:lnTo>
                                <a:lnTo>
                                  <a:pt x="50" y="9"/>
                                </a:lnTo>
                                <a:lnTo>
                                  <a:pt x="49" y="9"/>
                                </a:lnTo>
                                <a:lnTo>
                                  <a:pt x="49" y="8"/>
                                </a:lnTo>
                                <a:lnTo>
                                  <a:pt x="48" y="8"/>
                                </a:lnTo>
                                <a:lnTo>
                                  <a:pt x="47" y="8"/>
                                </a:lnTo>
                                <a:lnTo>
                                  <a:pt x="47" y="7"/>
                                </a:lnTo>
                                <a:lnTo>
                                  <a:pt x="46" y="7"/>
                                </a:lnTo>
                                <a:lnTo>
                                  <a:pt x="45" y="7"/>
                                </a:lnTo>
                                <a:lnTo>
                                  <a:pt x="44" y="7"/>
                                </a:lnTo>
                                <a:lnTo>
                                  <a:pt x="43" y="7"/>
                                </a:lnTo>
                                <a:lnTo>
                                  <a:pt x="42" y="7"/>
                                </a:lnTo>
                                <a:lnTo>
                                  <a:pt x="41" y="7"/>
                                </a:lnTo>
                                <a:lnTo>
                                  <a:pt x="40" y="7"/>
                                </a:lnTo>
                                <a:lnTo>
                                  <a:pt x="39" y="8"/>
                                </a:lnTo>
                                <a:lnTo>
                                  <a:pt x="38" y="8"/>
                                </a:lnTo>
                                <a:lnTo>
                                  <a:pt x="37" y="9"/>
                                </a:lnTo>
                                <a:lnTo>
                                  <a:pt x="36" y="9"/>
                                </a:lnTo>
                                <a:lnTo>
                                  <a:pt x="36" y="10"/>
                                </a:lnTo>
                                <a:lnTo>
                                  <a:pt x="35" y="10"/>
                                </a:lnTo>
                                <a:lnTo>
                                  <a:pt x="34" y="10"/>
                                </a:lnTo>
                                <a:lnTo>
                                  <a:pt x="34" y="9"/>
                                </a:lnTo>
                                <a:lnTo>
                                  <a:pt x="34" y="8"/>
                                </a:lnTo>
                                <a:lnTo>
                                  <a:pt x="34" y="7"/>
                                </a:lnTo>
                                <a:lnTo>
                                  <a:pt x="35" y="6"/>
                                </a:lnTo>
                                <a:lnTo>
                                  <a:pt x="35" y="5"/>
                                </a:lnTo>
                                <a:lnTo>
                                  <a:pt x="35" y="4"/>
                                </a:lnTo>
                                <a:lnTo>
                                  <a:pt x="36" y="4"/>
                                </a:lnTo>
                                <a:lnTo>
                                  <a:pt x="36" y="3"/>
                                </a:lnTo>
                                <a:lnTo>
                                  <a:pt x="36" y="2"/>
                                </a:lnTo>
                                <a:lnTo>
                                  <a:pt x="36" y="1"/>
                                </a:lnTo>
                                <a:lnTo>
                                  <a:pt x="35" y="1"/>
                                </a:lnTo>
                                <a:lnTo>
                                  <a:pt x="35" y="0"/>
                                </a:lnTo>
                                <a:lnTo>
                                  <a:pt x="34" y="0"/>
                                </a:lnTo>
                                <a:lnTo>
                                  <a:pt x="33" y="0"/>
                                </a:lnTo>
                                <a:lnTo>
                                  <a:pt x="32" y="0"/>
                                </a:lnTo>
                                <a:lnTo>
                                  <a:pt x="31" y="0"/>
                                </a:lnTo>
                                <a:lnTo>
                                  <a:pt x="30" y="1"/>
                                </a:lnTo>
                                <a:lnTo>
                                  <a:pt x="29" y="1"/>
                                </a:lnTo>
                                <a:lnTo>
                                  <a:pt x="29" y="2"/>
                                </a:lnTo>
                                <a:lnTo>
                                  <a:pt x="28" y="2"/>
                                </a:lnTo>
                                <a:lnTo>
                                  <a:pt x="27" y="3"/>
                                </a:lnTo>
                                <a:lnTo>
                                  <a:pt x="26" y="4"/>
                                </a:lnTo>
                                <a:lnTo>
                                  <a:pt x="25" y="5"/>
                                </a:lnTo>
                                <a:lnTo>
                                  <a:pt x="24" y="5"/>
                                </a:lnTo>
                                <a:lnTo>
                                  <a:pt x="23" y="6"/>
                                </a:lnTo>
                                <a:lnTo>
                                  <a:pt x="22" y="7"/>
                                </a:lnTo>
                                <a:lnTo>
                                  <a:pt x="21" y="8"/>
                                </a:lnTo>
                                <a:lnTo>
                                  <a:pt x="20" y="8"/>
                                </a:lnTo>
                                <a:lnTo>
                                  <a:pt x="20" y="9"/>
                                </a:lnTo>
                                <a:lnTo>
                                  <a:pt x="19" y="9"/>
                                </a:lnTo>
                                <a:lnTo>
                                  <a:pt x="18" y="9"/>
                                </a:lnTo>
                                <a:lnTo>
                                  <a:pt x="18" y="8"/>
                                </a:lnTo>
                                <a:lnTo>
                                  <a:pt x="18" y="7"/>
                                </a:lnTo>
                                <a:lnTo>
                                  <a:pt x="17" y="6"/>
                                </a:lnTo>
                                <a:lnTo>
                                  <a:pt x="17" y="5"/>
                                </a:lnTo>
                                <a:lnTo>
                                  <a:pt x="17" y="4"/>
                                </a:lnTo>
                                <a:lnTo>
                                  <a:pt x="17" y="5"/>
                                </a:lnTo>
                                <a:lnTo>
                                  <a:pt x="16" y="5"/>
                                </a:lnTo>
                                <a:lnTo>
                                  <a:pt x="16" y="6"/>
                                </a:lnTo>
                                <a:lnTo>
                                  <a:pt x="15" y="6"/>
                                </a:lnTo>
                                <a:lnTo>
                                  <a:pt x="15" y="7"/>
                                </a:lnTo>
                                <a:lnTo>
                                  <a:pt x="14" y="7"/>
                                </a:lnTo>
                                <a:lnTo>
                                  <a:pt x="14" y="6"/>
                                </a:lnTo>
                                <a:lnTo>
                                  <a:pt x="13" y="6"/>
                                </a:lnTo>
                                <a:lnTo>
                                  <a:pt x="13" y="5"/>
                                </a:lnTo>
                                <a:lnTo>
                                  <a:pt x="12" y="5"/>
                                </a:lnTo>
                                <a:lnTo>
                                  <a:pt x="12" y="4"/>
                                </a:lnTo>
                                <a:lnTo>
                                  <a:pt x="11" y="4"/>
                                </a:lnTo>
                                <a:lnTo>
                                  <a:pt x="10" y="4"/>
                                </a:lnTo>
                                <a:lnTo>
                                  <a:pt x="9" y="5"/>
                                </a:lnTo>
                                <a:lnTo>
                                  <a:pt x="9" y="6"/>
                                </a:lnTo>
                                <a:lnTo>
                                  <a:pt x="9" y="7"/>
                                </a:lnTo>
                                <a:lnTo>
                                  <a:pt x="9" y="8"/>
                                </a:lnTo>
                                <a:lnTo>
                                  <a:pt x="9" y="9"/>
                                </a:lnTo>
                                <a:lnTo>
                                  <a:pt x="9" y="10"/>
                                </a:lnTo>
                                <a:lnTo>
                                  <a:pt x="9" y="11"/>
                                </a:lnTo>
                                <a:lnTo>
                                  <a:pt x="9" y="12"/>
                                </a:lnTo>
                                <a:lnTo>
                                  <a:pt x="8" y="12"/>
                                </a:lnTo>
                                <a:lnTo>
                                  <a:pt x="7" y="13"/>
                                </a:lnTo>
                                <a:lnTo>
                                  <a:pt x="6" y="14"/>
                                </a:lnTo>
                                <a:lnTo>
                                  <a:pt x="5" y="14"/>
                                </a:lnTo>
                                <a:lnTo>
                                  <a:pt x="5" y="15"/>
                                </a:lnTo>
                                <a:lnTo>
                                  <a:pt x="4" y="15"/>
                                </a:lnTo>
                                <a:lnTo>
                                  <a:pt x="4" y="16"/>
                                </a:lnTo>
                                <a:lnTo>
                                  <a:pt x="4" y="17"/>
                                </a:lnTo>
                                <a:lnTo>
                                  <a:pt x="4" y="18"/>
                                </a:lnTo>
                                <a:lnTo>
                                  <a:pt x="5" y="18"/>
                                </a:lnTo>
                                <a:lnTo>
                                  <a:pt x="6" y="19"/>
                                </a:lnTo>
                                <a:lnTo>
                                  <a:pt x="7" y="19"/>
                                </a:lnTo>
                                <a:lnTo>
                                  <a:pt x="7" y="20"/>
                                </a:lnTo>
                                <a:lnTo>
                                  <a:pt x="8" y="20"/>
                                </a:lnTo>
                                <a:lnTo>
                                  <a:pt x="9" y="21"/>
                                </a:lnTo>
                                <a:lnTo>
                                  <a:pt x="10" y="21"/>
                                </a:lnTo>
                                <a:lnTo>
                                  <a:pt x="10" y="22"/>
                                </a:lnTo>
                                <a:lnTo>
                                  <a:pt x="10" y="23"/>
                                </a:lnTo>
                                <a:lnTo>
                                  <a:pt x="9" y="24"/>
                                </a:lnTo>
                                <a:lnTo>
                                  <a:pt x="8" y="24"/>
                                </a:lnTo>
                                <a:lnTo>
                                  <a:pt x="8" y="25"/>
                                </a:lnTo>
                                <a:lnTo>
                                  <a:pt x="7" y="25"/>
                                </a:lnTo>
                                <a:lnTo>
                                  <a:pt x="6" y="25"/>
                                </a:lnTo>
                                <a:lnTo>
                                  <a:pt x="6" y="26"/>
                                </a:lnTo>
                                <a:lnTo>
                                  <a:pt x="5" y="26"/>
                                </a:lnTo>
                                <a:lnTo>
                                  <a:pt x="4" y="26"/>
                                </a:lnTo>
                                <a:lnTo>
                                  <a:pt x="3" y="27"/>
                                </a:lnTo>
                                <a:lnTo>
                                  <a:pt x="2" y="27"/>
                                </a:lnTo>
                                <a:lnTo>
                                  <a:pt x="2" y="28"/>
                                </a:lnTo>
                                <a:lnTo>
                                  <a:pt x="1" y="28"/>
                                </a:lnTo>
                                <a:lnTo>
                                  <a:pt x="0" y="29"/>
                                </a:lnTo>
                                <a:lnTo>
                                  <a:pt x="0" y="30"/>
                                </a:lnTo>
                                <a:lnTo>
                                  <a:pt x="0" y="31"/>
                                </a:lnTo>
                                <a:lnTo>
                                  <a:pt x="0" y="32"/>
                                </a:lnTo>
                                <a:lnTo>
                                  <a:pt x="0" y="33"/>
                                </a:lnTo>
                                <a:lnTo>
                                  <a:pt x="0" y="34"/>
                                </a:lnTo>
                                <a:lnTo>
                                  <a:pt x="1" y="34"/>
                                </a:lnTo>
                                <a:lnTo>
                                  <a:pt x="1" y="35"/>
                                </a:lnTo>
                                <a:lnTo>
                                  <a:pt x="1" y="36"/>
                                </a:lnTo>
                                <a:lnTo>
                                  <a:pt x="2" y="36"/>
                                </a:lnTo>
                                <a:lnTo>
                                  <a:pt x="3" y="36"/>
                                </a:lnTo>
                                <a:lnTo>
                                  <a:pt x="4" y="35"/>
                                </a:lnTo>
                                <a:lnTo>
                                  <a:pt x="5" y="35"/>
                                </a:lnTo>
                                <a:lnTo>
                                  <a:pt x="6" y="35"/>
                                </a:lnTo>
                                <a:lnTo>
                                  <a:pt x="7" y="35"/>
                                </a:lnTo>
                                <a:lnTo>
                                  <a:pt x="7" y="36"/>
                                </a:lnTo>
                                <a:lnTo>
                                  <a:pt x="7" y="37"/>
                                </a:lnTo>
                                <a:lnTo>
                                  <a:pt x="8" y="37"/>
                                </a:lnTo>
                                <a:lnTo>
                                  <a:pt x="8" y="38"/>
                                </a:lnTo>
                                <a:lnTo>
                                  <a:pt x="8" y="39"/>
                                </a:lnTo>
                                <a:lnTo>
                                  <a:pt x="9" y="39"/>
                                </a:lnTo>
                                <a:lnTo>
                                  <a:pt x="9" y="40"/>
                                </a:lnTo>
                                <a:lnTo>
                                  <a:pt x="10" y="40"/>
                                </a:lnTo>
                                <a:lnTo>
                                  <a:pt x="11" y="40"/>
                                </a:lnTo>
                                <a:lnTo>
                                  <a:pt x="12" y="40"/>
                                </a:lnTo>
                                <a:lnTo>
                                  <a:pt x="13" y="40"/>
                                </a:lnTo>
                                <a:lnTo>
                                  <a:pt x="14" y="39"/>
                                </a:lnTo>
                                <a:lnTo>
                                  <a:pt x="15" y="39"/>
                                </a:lnTo>
                                <a:lnTo>
                                  <a:pt x="16" y="39"/>
                                </a:lnTo>
                                <a:lnTo>
                                  <a:pt x="17" y="39"/>
                                </a:lnTo>
                                <a:lnTo>
                                  <a:pt x="18" y="39"/>
                                </a:lnTo>
                                <a:lnTo>
                                  <a:pt x="19" y="39"/>
                                </a:lnTo>
                                <a:lnTo>
                                  <a:pt x="19" y="40"/>
                                </a:lnTo>
                                <a:lnTo>
                                  <a:pt x="20" y="40"/>
                                </a:lnTo>
                                <a:lnTo>
                                  <a:pt x="21" y="40"/>
                                </a:lnTo>
                                <a:lnTo>
                                  <a:pt x="21" y="41"/>
                                </a:lnTo>
                                <a:lnTo>
                                  <a:pt x="22" y="41"/>
                                </a:lnTo>
                                <a:lnTo>
                                  <a:pt x="22" y="42"/>
                                </a:lnTo>
                                <a:lnTo>
                                  <a:pt x="23" y="42"/>
                                </a:lnTo>
                                <a:lnTo>
                                  <a:pt x="24" y="43"/>
                                </a:lnTo>
                                <a:lnTo>
                                  <a:pt x="25" y="44"/>
                                </a:lnTo>
                                <a:lnTo>
                                  <a:pt x="26" y="44"/>
                                </a:lnTo>
                                <a:lnTo>
                                  <a:pt x="26" y="45"/>
                                </a:lnTo>
                                <a:lnTo>
                                  <a:pt x="27" y="45"/>
                                </a:lnTo>
                                <a:lnTo>
                                  <a:pt x="27" y="46"/>
                                </a:lnTo>
                                <a:lnTo>
                                  <a:pt x="28" y="46"/>
                                </a:lnTo>
                                <a:lnTo>
                                  <a:pt x="29" y="46"/>
                                </a:lnTo>
                                <a:lnTo>
                                  <a:pt x="30" y="46"/>
                                </a:lnTo>
                                <a:lnTo>
                                  <a:pt x="30" y="45"/>
                                </a:lnTo>
                                <a:lnTo>
                                  <a:pt x="31" y="45"/>
                                </a:lnTo>
                                <a:lnTo>
                                  <a:pt x="31" y="44"/>
                                </a:lnTo>
                                <a:lnTo>
                                  <a:pt x="31" y="43"/>
                                </a:lnTo>
                                <a:lnTo>
                                  <a:pt x="32" y="43"/>
                                </a:lnTo>
                                <a:lnTo>
                                  <a:pt x="32" y="42"/>
                                </a:lnTo>
                                <a:lnTo>
                                  <a:pt x="32" y="41"/>
                                </a:lnTo>
                                <a:lnTo>
                                  <a:pt x="33" y="40"/>
                                </a:lnTo>
                                <a:lnTo>
                                  <a:pt x="33" y="39"/>
                                </a:lnTo>
                                <a:lnTo>
                                  <a:pt x="34" y="39"/>
                                </a:lnTo>
                                <a:lnTo>
                                  <a:pt x="35" y="39"/>
                                </a:lnTo>
                                <a:lnTo>
                                  <a:pt x="36" y="39"/>
                                </a:lnTo>
                                <a:lnTo>
                                  <a:pt x="37" y="39"/>
                                </a:lnTo>
                                <a:lnTo>
                                  <a:pt x="38" y="39"/>
                                </a:lnTo>
                                <a:lnTo>
                                  <a:pt x="39" y="39"/>
                                </a:lnTo>
                                <a:lnTo>
                                  <a:pt x="40" y="40"/>
                                </a:lnTo>
                                <a:lnTo>
                                  <a:pt x="41" y="40"/>
                                </a:lnTo>
                                <a:lnTo>
                                  <a:pt x="42" y="40"/>
                                </a:lnTo>
                                <a:lnTo>
                                  <a:pt x="43" y="41"/>
                                </a:lnTo>
                                <a:lnTo>
                                  <a:pt x="44" y="41"/>
                                </a:lnTo>
                                <a:lnTo>
                                  <a:pt x="45" y="42"/>
                                </a:lnTo>
                                <a:lnTo>
                                  <a:pt x="46" y="42"/>
                                </a:lnTo>
                                <a:lnTo>
                                  <a:pt x="47" y="42"/>
                                </a:lnTo>
                                <a:lnTo>
                                  <a:pt x="48" y="42"/>
                                </a:lnTo>
                                <a:lnTo>
                                  <a:pt x="49" y="42"/>
                                </a:lnTo>
                                <a:lnTo>
                                  <a:pt x="50" y="42"/>
                                </a:lnTo>
                                <a:lnTo>
                                  <a:pt x="50" y="41"/>
                                </a:lnTo>
                                <a:lnTo>
                                  <a:pt x="51" y="41"/>
                                </a:lnTo>
                                <a:lnTo>
                                  <a:pt x="51" y="40"/>
                                </a:lnTo>
                                <a:lnTo>
                                  <a:pt x="50" y="40"/>
                                </a:lnTo>
                                <a:lnTo>
                                  <a:pt x="50" y="39"/>
                                </a:lnTo>
                                <a:lnTo>
                                  <a:pt x="49" y="39"/>
                                </a:lnTo>
                                <a:lnTo>
                                  <a:pt x="49" y="38"/>
                                </a:lnTo>
                                <a:lnTo>
                                  <a:pt x="48" y="38"/>
                                </a:lnTo>
                                <a:lnTo>
                                  <a:pt x="47" y="38"/>
                                </a:lnTo>
                                <a:lnTo>
                                  <a:pt x="46" y="37"/>
                                </a:lnTo>
                                <a:lnTo>
                                  <a:pt x="45" y="36"/>
                                </a:lnTo>
                                <a:lnTo>
                                  <a:pt x="44" y="36"/>
                                </a:lnTo>
                                <a:lnTo>
                                  <a:pt x="43" y="35"/>
                                </a:lnTo>
                                <a:lnTo>
                                  <a:pt x="42" y="35"/>
                                </a:lnTo>
                                <a:lnTo>
                                  <a:pt x="42" y="34"/>
                                </a:lnTo>
                                <a:lnTo>
                                  <a:pt x="43" y="34"/>
                                </a:lnTo>
                                <a:lnTo>
                                  <a:pt x="44" y="34"/>
                                </a:lnTo>
                                <a:lnTo>
                                  <a:pt x="45" y="35"/>
                                </a:lnTo>
                                <a:lnTo>
                                  <a:pt x="46" y="35"/>
                                </a:lnTo>
                                <a:lnTo>
                                  <a:pt x="47" y="35"/>
                                </a:lnTo>
                                <a:lnTo>
                                  <a:pt x="48" y="35"/>
                                </a:lnTo>
                                <a:lnTo>
                                  <a:pt x="49" y="35"/>
                                </a:lnTo>
                                <a:lnTo>
                                  <a:pt x="50" y="36"/>
                                </a:lnTo>
                                <a:lnTo>
                                  <a:pt x="51" y="36"/>
                                </a:lnTo>
                                <a:lnTo>
                                  <a:pt x="53" y="36"/>
                                </a:lnTo>
                                <a:lnTo>
                                  <a:pt x="54" y="37"/>
                                </a:lnTo>
                                <a:lnTo>
                                  <a:pt x="56" y="37"/>
                                </a:lnTo>
                                <a:lnTo>
                                  <a:pt x="57" y="37"/>
                                </a:lnTo>
                                <a:lnTo>
                                  <a:pt x="58" y="37"/>
                                </a:lnTo>
                                <a:lnTo>
                                  <a:pt x="59" y="38"/>
                                </a:lnTo>
                                <a:lnTo>
                                  <a:pt x="60" y="38"/>
                                </a:lnTo>
                                <a:lnTo>
                                  <a:pt x="61" y="38"/>
                                </a:lnTo>
                                <a:lnTo>
                                  <a:pt x="62" y="38"/>
                                </a:lnTo>
                                <a:lnTo>
                                  <a:pt x="63" y="38"/>
                                </a:lnTo>
                                <a:lnTo>
                                  <a:pt x="64" y="38"/>
                                </a:lnTo>
                                <a:lnTo>
                                  <a:pt x="65" y="39"/>
                                </a:lnTo>
                                <a:lnTo>
                                  <a:pt x="66" y="39"/>
                                </a:lnTo>
                                <a:lnTo>
                                  <a:pt x="67" y="39"/>
                                </a:lnTo>
                                <a:lnTo>
                                  <a:pt x="68" y="39"/>
                                </a:lnTo>
                                <a:lnTo>
                                  <a:pt x="69" y="39"/>
                                </a:lnTo>
                                <a:lnTo>
                                  <a:pt x="70" y="40"/>
                                </a:lnTo>
                                <a:lnTo>
                                  <a:pt x="71" y="40"/>
                                </a:lnTo>
                                <a:lnTo>
                                  <a:pt x="72" y="40"/>
                                </a:lnTo>
                                <a:lnTo>
                                  <a:pt x="73" y="40"/>
                                </a:lnTo>
                                <a:lnTo>
                                  <a:pt x="74" y="40"/>
                                </a:lnTo>
                                <a:lnTo>
                                  <a:pt x="75" y="40"/>
                                </a:lnTo>
                                <a:lnTo>
                                  <a:pt x="76" y="40"/>
                                </a:lnTo>
                                <a:lnTo>
                                  <a:pt x="77" y="40"/>
                                </a:lnTo>
                                <a:lnTo>
                                  <a:pt x="78" y="40"/>
                                </a:lnTo>
                                <a:lnTo>
                                  <a:pt x="79" y="40"/>
                                </a:lnTo>
                                <a:lnTo>
                                  <a:pt x="80" y="40"/>
                                </a:lnTo>
                                <a:lnTo>
                                  <a:pt x="81" y="40"/>
                                </a:lnTo>
                                <a:lnTo>
                                  <a:pt x="82" y="40"/>
                                </a:lnTo>
                                <a:lnTo>
                                  <a:pt x="83" y="40"/>
                                </a:lnTo>
                                <a:lnTo>
                                  <a:pt x="84" y="40"/>
                                </a:lnTo>
                                <a:lnTo>
                                  <a:pt x="86" y="40"/>
                                </a:lnTo>
                                <a:lnTo>
                                  <a:pt x="87" y="40"/>
                                </a:lnTo>
                                <a:lnTo>
                                  <a:pt x="89" y="40"/>
                                </a:lnTo>
                                <a:lnTo>
                                  <a:pt x="90" y="40"/>
                                </a:lnTo>
                                <a:lnTo>
                                  <a:pt x="92" y="40"/>
                                </a:lnTo>
                                <a:lnTo>
                                  <a:pt x="93" y="39"/>
                                </a:lnTo>
                                <a:lnTo>
                                  <a:pt x="95" y="39"/>
                                </a:lnTo>
                                <a:lnTo>
                                  <a:pt x="96" y="39"/>
                                </a:lnTo>
                                <a:lnTo>
                                  <a:pt x="97" y="39"/>
                                </a:lnTo>
                                <a:lnTo>
                                  <a:pt x="98" y="39"/>
                                </a:lnTo>
                                <a:lnTo>
                                  <a:pt x="99" y="39"/>
                                </a:lnTo>
                                <a:lnTo>
                                  <a:pt x="100" y="39"/>
                                </a:lnTo>
                                <a:lnTo>
                                  <a:pt x="101" y="38"/>
                                </a:lnTo>
                              </a:path>
                            </a:pathLst>
                          </a:custGeom>
                          <a:noFill/>
                          <a:ln w="9525">
                            <a:solidFill>
                              <a:srgbClr val="E542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2714"/>
                        <wps:cNvSpPr>
                          <a:spLocks/>
                        </wps:cNvSpPr>
                        <wps:spPr bwMode="auto">
                          <a:xfrm>
                            <a:off x="1872602" y="133306"/>
                            <a:ext cx="285100" cy="170807"/>
                          </a:xfrm>
                          <a:custGeom>
                            <a:avLst/>
                            <a:gdLst>
                              <a:gd name="T0" fmla="*/ 133054 w 30"/>
                              <a:gd name="T1" fmla="*/ 0 h 18"/>
                              <a:gd name="T2" fmla="*/ 114046 w 30"/>
                              <a:gd name="T3" fmla="*/ 0 h 18"/>
                              <a:gd name="T4" fmla="*/ 85535 w 30"/>
                              <a:gd name="T5" fmla="*/ 9490 h 18"/>
                              <a:gd name="T6" fmla="*/ 76031 w 30"/>
                              <a:gd name="T7" fmla="*/ 9490 h 18"/>
                              <a:gd name="T8" fmla="*/ 57023 w 30"/>
                              <a:gd name="T9" fmla="*/ 18979 h 18"/>
                              <a:gd name="T10" fmla="*/ 38015 w 30"/>
                              <a:gd name="T11" fmla="*/ 28469 h 18"/>
                              <a:gd name="T12" fmla="*/ 28512 w 30"/>
                              <a:gd name="T13" fmla="*/ 37959 h 18"/>
                              <a:gd name="T14" fmla="*/ 19008 w 30"/>
                              <a:gd name="T15" fmla="*/ 47449 h 18"/>
                              <a:gd name="T16" fmla="*/ 9504 w 30"/>
                              <a:gd name="T17" fmla="*/ 56938 h 18"/>
                              <a:gd name="T18" fmla="*/ 9504 w 30"/>
                              <a:gd name="T19" fmla="*/ 75918 h 18"/>
                              <a:gd name="T20" fmla="*/ 0 w 30"/>
                              <a:gd name="T21" fmla="*/ 85408 h 18"/>
                              <a:gd name="T22" fmla="*/ 9504 w 30"/>
                              <a:gd name="T23" fmla="*/ 94897 h 18"/>
                              <a:gd name="T24" fmla="*/ 9504 w 30"/>
                              <a:gd name="T25" fmla="*/ 113877 h 18"/>
                              <a:gd name="T26" fmla="*/ 19008 w 30"/>
                              <a:gd name="T27" fmla="*/ 123366 h 18"/>
                              <a:gd name="T28" fmla="*/ 28512 w 30"/>
                              <a:gd name="T29" fmla="*/ 132856 h 18"/>
                              <a:gd name="T30" fmla="*/ 38015 w 30"/>
                              <a:gd name="T31" fmla="*/ 142346 h 18"/>
                              <a:gd name="T32" fmla="*/ 57023 w 30"/>
                              <a:gd name="T33" fmla="*/ 151836 h 18"/>
                              <a:gd name="T34" fmla="*/ 76031 w 30"/>
                              <a:gd name="T35" fmla="*/ 161325 h 18"/>
                              <a:gd name="T36" fmla="*/ 85535 w 30"/>
                              <a:gd name="T37" fmla="*/ 161325 h 18"/>
                              <a:gd name="T38" fmla="*/ 114046 w 30"/>
                              <a:gd name="T39" fmla="*/ 170815 h 18"/>
                              <a:gd name="T40" fmla="*/ 133054 w 30"/>
                              <a:gd name="T41" fmla="*/ 170815 h 18"/>
                              <a:gd name="T42" fmla="*/ 152061 w 30"/>
                              <a:gd name="T43" fmla="*/ 170815 h 18"/>
                              <a:gd name="T44" fmla="*/ 171069 w 30"/>
                              <a:gd name="T45" fmla="*/ 170815 h 18"/>
                              <a:gd name="T46" fmla="*/ 190077 w 30"/>
                              <a:gd name="T47" fmla="*/ 161325 h 18"/>
                              <a:gd name="T48" fmla="*/ 209084 w 30"/>
                              <a:gd name="T49" fmla="*/ 161325 h 18"/>
                              <a:gd name="T50" fmla="*/ 228092 w 30"/>
                              <a:gd name="T51" fmla="*/ 151836 h 18"/>
                              <a:gd name="T52" fmla="*/ 247100 w 30"/>
                              <a:gd name="T53" fmla="*/ 142346 h 18"/>
                              <a:gd name="T54" fmla="*/ 256604 w 30"/>
                              <a:gd name="T55" fmla="*/ 132856 h 18"/>
                              <a:gd name="T56" fmla="*/ 266107 w 30"/>
                              <a:gd name="T57" fmla="*/ 123366 h 18"/>
                              <a:gd name="T58" fmla="*/ 275611 w 30"/>
                              <a:gd name="T59" fmla="*/ 113877 h 18"/>
                              <a:gd name="T60" fmla="*/ 285115 w 30"/>
                              <a:gd name="T61" fmla="*/ 104387 h 18"/>
                              <a:gd name="T62" fmla="*/ 285115 w 30"/>
                              <a:gd name="T63" fmla="*/ 94897 h 18"/>
                              <a:gd name="T64" fmla="*/ 285115 w 30"/>
                              <a:gd name="T65" fmla="*/ 75918 h 18"/>
                              <a:gd name="T66" fmla="*/ 275611 w 30"/>
                              <a:gd name="T67" fmla="*/ 66428 h 18"/>
                              <a:gd name="T68" fmla="*/ 275611 w 30"/>
                              <a:gd name="T69" fmla="*/ 56938 h 18"/>
                              <a:gd name="T70" fmla="*/ 266107 w 30"/>
                              <a:gd name="T71" fmla="*/ 37959 h 18"/>
                              <a:gd name="T72" fmla="*/ 256604 w 30"/>
                              <a:gd name="T73" fmla="*/ 28469 h 18"/>
                              <a:gd name="T74" fmla="*/ 237596 w 30"/>
                              <a:gd name="T75" fmla="*/ 18979 h 18"/>
                              <a:gd name="T76" fmla="*/ 218588 w 30"/>
                              <a:gd name="T77" fmla="*/ 18979 h 18"/>
                              <a:gd name="T78" fmla="*/ 209084 w 30"/>
                              <a:gd name="T79" fmla="*/ 9490 h 18"/>
                              <a:gd name="T80" fmla="*/ 190077 w 30"/>
                              <a:gd name="T81" fmla="*/ 9490 h 18"/>
                              <a:gd name="T82" fmla="*/ 161565 w 30"/>
                              <a:gd name="T83" fmla="*/ 0 h 18"/>
                              <a:gd name="T84" fmla="*/ 142558 w 30"/>
                              <a:gd name="T85" fmla="*/ 0 h 1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0" h="18">
                                <a:moveTo>
                                  <a:pt x="15" y="0"/>
                                </a:moveTo>
                                <a:lnTo>
                                  <a:pt x="14" y="0"/>
                                </a:lnTo>
                                <a:lnTo>
                                  <a:pt x="13" y="0"/>
                                </a:lnTo>
                                <a:lnTo>
                                  <a:pt x="12" y="0"/>
                                </a:lnTo>
                                <a:lnTo>
                                  <a:pt x="11" y="1"/>
                                </a:lnTo>
                                <a:lnTo>
                                  <a:pt x="10" y="1"/>
                                </a:lnTo>
                                <a:lnTo>
                                  <a:pt x="9" y="1"/>
                                </a:lnTo>
                                <a:lnTo>
                                  <a:pt x="8" y="1"/>
                                </a:lnTo>
                                <a:lnTo>
                                  <a:pt x="7" y="2"/>
                                </a:lnTo>
                                <a:lnTo>
                                  <a:pt x="6" y="2"/>
                                </a:lnTo>
                                <a:lnTo>
                                  <a:pt x="5" y="2"/>
                                </a:lnTo>
                                <a:lnTo>
                                  <a:pt x="5" y="3"/>
                                </a:lnTo>
                                <a:lnTo>
                                  <a:pt x="4" y="3"/>
                                </a:lnTo>
                                <a:lnTo>
                                  <a:pt x="3" y="4"/>
                                </a:lnTo>
                                <a:lnTo>
                                  <a:pt x="2" y="5"/>
                                </a:lnTo>
                                <a:lnTo>
                                  <a:pt x="2" y="6"/>
                                </a:lnTo>
                                <a:lnTo>
                                  <a:pt x="1" y="6"/>
                                </a:lnTo>
                                <a:lnTo>
                                  <a:pt x="1" y="7"/>
                                </a:lnTo>
                                <a:lnTo>
                                  <a:pt x="1" y="8"/>
                                </a:lnTo>
                                <a:lnTo>
                                  <a:pt x="0" y="9"/>
                                </a:lnTo>
                                <a:lnTo>
                                  <a:pt x="0" y="10"/>
                                </a:lnTo>
                                <a:lnTo>
                                  <a:pt x="1" y="10"/>
                                </a:lnTo>
                                <a:lnTo>
                                  <a:pt x="1" y="11"/>
                                </a:lnTo>
                                <a:lnTo>
                                  <a:pt x="1" y="12"/>
                                </a:lnTo>
                                <a:lnTo>
                                  <a:pt x="2" y="13"/>
                                </a:lnTo>
                                <a:lnTo>
                                  <a:pt x="3" y="14"/>
                                </a:lnTo>
                                <a:lnTo>
                                  <a:pt x="4" y="15"/>
                                </a:lnTo>
                                <a:lnTo>
                                  <a:pt x="5" y="15"/>
                                </a:lnTo>
                                <a:lnTo>
                                  <a:pt x="5" y="16"/>
                                </a:lnTo>
                                <a:lnTo>
                                  <a:pt x="6" y="16"/>
                                </a:lnTo>
                                <a:lnTo>
                                  <a:pt x="7" y="16"/>
                                </a:lnTo>
                                <a:lnTo>
                                  <a:pt x="8" y="17"/>
                                </a:lnTo>
                                <a:lnTo>
                                  <a:pt x="9" y="17"/>
                                </a:lnTo>
                                <a:lnTo>
                                  <a:pt x="10" y="17"/>
                                </a:lnTo>
                                <a:lnTo>
                                  <a:pt x="11" y="18"/>
                                </a:lnTo>
                                <a:lnTo>
                                  <a:pt x="12" y="18"/>
                                </a:lnTo>
                                <a:lnTo>
                                  <a:pt x="13" y="18"/>
                                </a:lnTo>
                                <a:lnTo>
                                  <a:pt x="14" y="18"/>
                                </a:lnTo>
                                <a:lnTo>
                                  <a:pt x="15" y="18"/>
                                </a:lnTo>
                                <a:lnTo>
                                  <a:pt x="16" y="18"/>
                                </a:lnTo>
                                <a:lnTo>
                                  <a:pt x="17" y="18"/>
                                </a:lnTo>
                                <a:lnTo>
                                  <a:pt x="18" y="18"/>
                                </a:lnTo>
                                <a:lnTo>
                                  <a:pt x="19" y="18"/>
                                </a:lnTo>
                                <a:lnTo>
                                  <a:pt x="20" y="18"/>
                                </a:lnTo>
                                <a:lnTo>
                                  <a:pt x="20" y="17"/>
                                </a:lnTo>
                                <a:lnTo>
                                  <a:pt x="21" y="17"/>
                                </a:lnTo>
                                <a:lnTo>
                                  <a:pt x="22" y="17"/>
                                </a:lnTo>
                                <a:lnTo>
                                  <a:pt x="23" y="17"/>
                                </a:lnTo>
                                <a:lnTo>
                                  <a:pt x="23" y="16"/>
                                </a:lnTo>
                                <a:lnTo>
                                  <a:pt x="24" y="16"/>
                                </a:lnTo>
                                <a:lnTo>
                                  <a:pt x="25" y="16"/>
                                </a:lnTo>
                                <a:lnTo>
                                  <a:pt x="26" y="15"/>
                                </a:lnTo>
                                <a:lnTo>
                                  <a:pt x="27" y="15"/>
                                </a:lnTo>
                                <a:lnTo>
                                  <a:pt x="27" y="14"/>
                                </a:lnTo>
                                <a:lnTo>
                                  <a:pt x="28" y="14"/>
                                </a:lnTo>
                                <a:lnTo>
                                  <a:pt x="28" y="13"/>
                                </a:lnTo>
                                <a:lnTo>
                                  <a:pt x="29" y="13"/>
                                </a:lnTo>
                                <a:lnTo>
                                  <a:pt x="29" y="12"/>
                                </a:lnTo>
                                <a:lnTo>
                                  <a:pt x="29" y="11"/>
                                </a:lnTo>
                                <a:lnTo>
                                  <a:pt x="30" y="11"/>
                                </a:lnTo>
                                <a:lnTo>
                                  <a:pt x="30" y="10"/>
                                </a:lnTo>
                                <a:lnTo>
                                  <a:pt x="30" y="9"/>
                                </a:lnTo>
                                <a:lnTo>
                                  <a:pt x="30" y="8"/>
                                </a:lnTo>
                                <a:lnTo>
                                  <a:pt x="30" y="7"/>
                                </a:lnTo>
                                <a:lnTo>
                                  <a:pt x="29" y="7"/>
                                </a:lnTo>
                                <a:lnTo>
                                  <a:pt x="29" y="6"/>
                                </a:lnTo>
                                <a:lnTo>
                                  <a:pt x="29" y="5"/>
                                </a:lnTo>
                                <a:lnTo>
                                  <a:pt x="28" y="5"/>
                                </a:lnTo>
                                <a:lnTo>
                                  <a:pt x="28" y="4"/>
                                </a:lnTo>
                                <a:lnTo>
                                  <a:pt x="27" y="4"/>
                                </a:lnTo>
                                <a:lnTo>
                                  <a:pt x="27" y="3"/>
                                </a:lnTo>
                                <a:lnTo>
                                  <a:pt x="26" y="3"/>
                                </a:lnTo>
                                <a:lnTo>
                                  <a:pt x="25" y="2"/>
                                </a:lnTo>
                                <a:lnTo>
                                  <a:pt x="24" y="2"/>
                                </a:lnTo>
                                <a:lnTo>
                                  <a:pt x="23" y="2"/>
                                </a:lnTo>
                                <a:lnTo>
                                  <a:pt x="23" y="1"/>
                                </a:lnTo>
                                <a:lnTo>
                                  <a:pt x="22" y="1"/>
                                </a:lnTo>
                                <a:lnTo>
                                  <a:pt x="21" y="1"/>
                                </a:lnTo>
                                <a:lnTo>
                                  <a:pt x="20" y="1"/>
                                </a:lnTo>
                                <a:lnTo>
                                  <a:pt x="19" y="0"/>
                                </a:lnTo>
                                <a:lnTo>
                                  <a:pt x="18" y="0"/>
                                </a:lnTo>
                                <a:lnTo>
                                  <a:pt x="17" y="0"/>
                                </a:lnTo>
                                <a:lnTo>
                                  <a:pt x="16" y="0"/>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715"/>
                        <wps:cNvSpPr>
                          <a:spLocks/>
                        </wps:cNvSpPr>
                        <wps:spPr bwMode="auto">
                          <a:xfrm>
                            <a:off x="2100503" y="95204"/>
                            <a:ext cx="161300" cy="38102"/>
                          </a:xfrm>
                          <a:custGeom>
                            <a:avLst/>
                            <a:gdLst>
                              <a:gd name="T0" fmla="*/ 9488 w 17"/>
                              <a:gd name="T1" fmla="*/ 38100 h 4"/>
                              <a:gd name="T2" fmla="*/ 161290 w 17"/>
                              <a:gd name="T3" fmla="*/ 19050 h 4"/>
                              <a:gd name="T4" fmla="*/ 151802 w 17"/>
                              <a:gd name="T5" fmla="*/ 0 h 4"/>
                              <a:gd name="T6" fmla="*/ 0 w 17"/>
                              <a:gd name="T7" fmla="*/ 9525 h 4"/>
                              <a:gd name="T8" fmla="*/ 9488 w 17"/>
                              <a:gd name="T9" fmla="*/ 3810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 h="4">
                                <a:moveTo>
                                  <a:pt x="1" y="4"/>
                                </a:moveTo>
                                <a:lnTo>
                                  <a:pt x="17" y="2"/>
                                </a:lnTo>
                                <a:lnTo>
                                  <a:pt x="16" y="0"/>
                                </a:lnTo>
                                <a:lnTo>
                                  <a:pt x="0" y="1"/>
                                </a:lnTo>
                                <a:lnTo>
                                  <a:pt x="1"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Line 2716"/>
                        <wps:cNvCnPr>
                          <a:cxnSpLocks noChangeShapeType="1"/>
                        </wps:cNvCnPr>
                        <wps:spPr bwMode="auto">
                          <a:xfrm flipH="1">
                            <a:off x="2157703" y="114305"/>
                            <a:ext cx="113600" cy="9500"/>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104" name="Line 2717"/>
                        <wps:cNvCnPr>
                          <a:cxnSpLocks noChangeShapeType="1"/>
                        </wps:cNvCnPr>
                        <wps:spPr bwMode="auto">
                          <a:xfrm flipV="1">
                            <a:off x="2052903" y="66603"/>
                            <a:ext cx="0" cy="28601"/>
                          </a:xfrm>
                          <a:prstGeom prst="line">
                            <a:avLst/>
                          </a:prstGeom>
                          <a:noFill/>
                          <a:ln w="19050">
                            <a:solidFill>
                              <a:srgbClr val="24282B"/>
                            </a:solidFill>
                            <a:miter lim="800000"/>
                            <a:headEnd/>
                            <a:tailEnd/>
                          </a:ln>
                          <a:extLst>
                            <a:ext uri="{909E8E84-426E-40DD-AFC4-6F175D3DCCD1}">
                              <a14:hiddenFill xmlns:a14="http://schemas.microsoft.com/office/drawing/2010/main">
                                <a:noFill/>
                              </a14:hiddenFill>
                            </a:ext>
                          </a:extLst>
                        </wps:spPr>
                        <wps:bodyPr/>
                      </wps:wsp>
                      <wps:wsp>
                        <wps:cNvPr id="106" name="Freeform 2718"/>
                        <wps:cNvSpPr>
                          <a:spLocks/>
                        </wps:cNvSpPr>
                        <wps:spPr bwMode="auto">
                          <a:xfrm>
                            <a:off x="1901102" y="38102"/>
                            <a:ext cx="304200" cy="57102"/>
                          </a:xfrm>
                          <a:custGeom>
                            <a:avLst/>
                            <a:gdLst>
                              <a:gd name="T0" fmla="*/ 133072 w 32"/>
                              <a:gd name="T1" fmla="*/ 0 h 6"/>
                              <a:gd name="T2" fmla="*/ 114062 w 32"/>
                              <a:gd name="T3" fmla="*/ 0 h 6"/>
                              <a:gd name="T4" fmla="*/ 95052 w 32"/>
                              <a:gd name="T5" fmla="*/ 0 h 6"/>
                              <a:gd name="T6" fmla="*/ 85546 w 32"/>
                              <a:gd name="T7" fmla="*/ 0 h 6"/>
                              <a:gd name="T8" fmla="*/ 66536 w 32"/>
                              <a:gd name="T9" fmla="*/ 0 h 6"/>
                              <a:gd name="T10" fmla="*/ 57031 w 32"/>
                              <a:gd name="T11" fmla="*/ 0 h 6"/>
                              <a:gd name="T12" fmla="*/ 47526 w 32"/>
                              <a:gd name="T13" fmla="*/ 9525 h 6"/>
                              <a:gd name="T14" fmla="*/ 38021 w 32"/>
                              <a:gd name="T15" fmla="*/ 9525 h 6"/>
                              <a:gd name="T16" fmla="*/ 28515 w 32"/>
                              <a:gd name="T17" fmla="*/ 9525 h 6"/>
                              <a:gd name="T18" fmla="*/ 19010 w 32"/>
                              <a:gd name="T19" fmla="*/ 9525 h 6"/>
                              <a:gd name="T20" fmla="*/ 9505 w 32"/>
                              <a:gd name="T21" fmla="*/ 9525 h 6"/>
                              <a:gd name="T22" fmla="*/ 0 w 32"/>
                              <a:gd name="T23" fmla="*/ 19050 h 6"/>
                              <a:gd name="T24" fmla="*/ 0 w 32"/>
                              <a:gd name="T25" fmla="*/ 19050 h 6"/>
                              <a:gd name="T26" fmla="*/ 0 w 32"/>
                              <a:gd name="T27" fmla="*/ 19050 h 6"/>
                              <a:gd name="T28" fmla="*/ 0 w 32"/>
                              <a:gd name="T29" fmla="*/ 28575 h 6"/>
                              <a:gd name="T30" fmla="*/ 0 w 32"/>
                              <a:gd name="T31" fmla="*/ 28575 h 6"/>
                              <a:gd name="T32" fmla="*/ 0 w 32"/>
                              <a:gd name="T33" fmla="*/ 28575 h 6"/>
                              <a:gd name="T34" fmla="*/ 0 w 32"/>
                              <a:gd name="T35" fmla="*/ 28575 h 6"/>
                              <a:gd name="T36" fmla="*/ 0 w 32"/>
                              <a:gd name="T37" fmla="*/ 38100 h 6"/>
                              <a:gd name="T38" fmla="*/ 9505 w 32"/>
                              <a:gd name="T39" fmla="*/ 38100 h 6"/>
                              <a:gd name="T40" fmla="*/ 19010 w 32"/>
                              <a:gd name="T41" fmla="*/ 38100 h 6"/>
                              <a:gd name="T42" fmla="*/ 28515 w 32"/>
                              <a:gd name="T43" fmla="*/ 38100 h 6"/>
                              <a:gd name="T44" fmla="*/ 38021 w 32"/>
                              <a:gd name="T45" fmla="*/ 47625 h 6"/>
                              <a:gd name="T46" fmla="*/ 47526 w 32"/>
                              <a:gd name="T47" fmla="*/ 47625 h 6"/>
                              <a:gd name="T48" fmla="*/ 57031 w 32"/>
                              <a:gd name="T49" fmla="*/ 47625 h 6"/>
                              <a:gd name="T50" fmla="*/ 66536 w 32"/>
                              <a:gd name="T51" fmla="*/ 47625 h 6"/>
                              <a:gd name="T52" fmla="*/ 85546 w 32"/>
                              <a:gd name="T53" fmla="*/ 47625 h 6"/>
                              <a:gd name="T54" fmla="*/ 95052 w 32"/>
                              <a:gd name="T55" fmla="*/ 57150 h 6"/>
                              <a:gd name="T56" fmla="*/ 114062 w 32"/>
                              <a:gd name="T57" fmla="*/ 57150 h 6"/>
                              <a:gd name="T58" fmla="*/ 133072 w 32"/>
                              <a:gd name="T59" fmla="*/ 57150 h 6"/>
                              <a:gd name="T60" fmla="*/ 161588 w 32"/>
                              <a:gd name="T61" fmla="*/ 57150 h 6"/>
                              <a:gd name="T62" fmla="*/ 190103 w 32"/>
                              <a:gd name="T63" fmla="*/ 57150 h 6"/>
                              <a:gd name="T64" fmla="*/ 199608 w 32"/>
                              <a:gd name="T65" fmla="*/ 57150 h 6"/>
                              <a:gd name="T66" fmla="*/ 218619 w 32"/>
                              <a:gd name="T67" fmla="*/ 47625 h 6"/>
                              <a:gd name="T68" fmla="*/ 228124 w 32"/>
                              <a:gd name="T69" fmla="*/ 47625 h 6"/>
                              <a:gd name="T70" fmla="*/ 237629 w 32"/>
                              <a:gd name="T71" fmla="*/ 47625 h 6"/>
                              <a:gd name="T72" fmla="*/ 247134 w 32"/>
                              <a:gd name="T73" fmla="*/ 47625 h 6"/>
                              <a:gd name="T74" fmla="*/ 266144 w 32"/>
                              <a:gd name="T75" fmla="*/ 47625 h 6"/>
                              <a:gd name="T76" fmla="*/ 275650 w 32"/>
                              <a:gd name="T77" fmla="*/ 38100 h 6"/>
                              <a:gd name="T78" fmla="*/ 275650 w 32"/>
                              <a:gd name="T79" fmla="*/ 38100 h 6"/>
                              <a:gd name="T80" fmla="*/ 285155 w 32"/>
                              <a:gd name="T81" fmla="*/ 38100 h 6"/>
                              <a:gd name="T82" fmla="*/ 294660 w 32"/>
                              <a:gd name="T83" fmla="*/ 38100 h 6"/>
                              <a:gd name="T84" fmla="*/ 294660 w 32"/>
                              <a:gd name="T85" fmla="*/ 28575 h 6"/>
                              <a:gd name="T86" fmla="*/ 304165 w 32"/>
                              <a:gd name="T87" fmla="*/ 28575 h 6"/>
                              <a:gd name="T88" fmla="*/ 304165 w 32"/>
                              <a:gd name="T89" fmla="*/ 28575 h 6"/>
                              <a:gd name="T90" fmla="*/ 304165 w 32"/>
                              <a:gd name="T91" fmla="*/ 28575 h 6"/>
                              <a:gd name="T92" fmla="*/ 304165 w 32"/>
                              <a:gd name="T93" fmla="*/ 19050 h 6"/>
                              <a:gd name="T94" fmla="*/ 294660 w 32"/>
                              <a:gd name="T95" fmla="*/ 19050 h 6"/>
                              <a:gd name="T96" fmla="*/ 294660 w 32"/>
                              <a:gd name="T97" fmla="*/ 19050 h 6"/>
                              <a:gd name="T98" fmla="*/ 285155 w 32"/>
                              <a:gd name="T99" fmla="*/ 9525 h 6"/>
                              <a:gd name="T100" fmla="*/ 275650 w 32"/>
                              <a:gd name="T101" fmla="*/ 9525 h 6"/>
                              <a:gd name="T102" fmla="*/ 275650 w 32"/>
                              <a:gd name="T103" fmla="*/ 9525 h 6"/>
                              <a:gd name="T104" fmla="*/ 266144 w 32"/>
                              <a:gd name="T105" fmla="*/ 9525 h 6"/>
                              <a:gd name="T106" fmla="*/ 247134 w 32"/>
                              <a:gd name="T107" fmla="*/ 9525 h 6"/>
                              <a:gd name="T108" fmla="*/ 237629 w 32"/>
                              <a:gd name="T109" fmla="*/ 0 h 6"/>
                              <a:gd name="T110" fmla="*/ 228124 w 32"/>
                              <a:gd name="T111" fmla="*/ 0 h 6"/>
                              <a:gd name="T112" fmla="*/ 218619 w 32"/>
                              <a:gd name="T113" fmla="*/ 0 h 6"/>
                              <a:gd name="T114" fmla="*/ 199608 w 32"/>
                              <a:gd name="T115" fmla="*/ 0 h 6"/>
                              <a:gd name="T116" fmla="*/ 190103 w 32"/>
                              <a:gd name="T117" fmla="*/ 0 h 6"/>
                              <a:gd name="T118" fmla="*/ 161588 w 32"/>
                              <a:gd name="T119" fmla="*/ 0 h 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2" h="6">
                                <a:moveTo>
                                  <a:pt x="16" y="0"/>
                                </a:moveTo>
                                <a:lnTo>
                                  <a:pt x="14" y="0"/>
                                </a:lnTo>
                                <a:lnTo>
                                  <a:pt x="12" y="0"/>
                                </a:lnTo>
                                <a:lnTo>
                                  <a:pt x="11" y="0"/>
                                </a:lnTo>
                                <a:lnTo>
                                  <a:pt x="10" y="0"/>
                                </a:lnTo>
                                <a:lnTo>
                                  <a:pt x="9" y="0"/>
                                </a:lnTo>
                                <a:lnTo>
                                  <a:pt x="8" y="0"/>
                                </a:lnTo>
                                <a:lnTo>
                                  <a:pt x="7" y="0"/>
                                </a:lnTo>
                                <a:lnTo>
                                  <a:pt x="6" y="0"/>
                                </a:lnTo>
                                <a:lnTo>
                                  <a:pt x="5" y="0"/>
                                </a:lnTo>
                                <a:lnTo>
                                  <a:pt x="5" y="1"/>
                                </a:lnTo>
                                <a:lnTo>
                                  <a:pt x="4" y="1"/>
                                </a:lnTo>
                                <a:lnTo>
                                  <a:pt x="3" y="1"/>
                                </a:lnTo>
                                <a:lnTo>
                                  <a:pt x="2" y="1"/>
                                </a:lnTo>
                                <a:lnTo>
                                  <a:pt x="1" y="1"/>
                                </a:lnTo>
                                <a:lnTo>
                                  <a:pt x="1" y="2"/>
                                </a:lnTo>
                                <a:lnTo>
                                  <a:pt x="0" y="2"/>
                                </a:lnTo>
                                <a:lnTo>
                                  <a:pt x="0" y="3"/>
                                </a:lnTo>
                                <a:lnTo>
                                  <a:pt x="0" y="4"/>
                                </a:lnTo>
                                <a:lnTo>
                                  <a:pt x="1" y="4"/>
                                </a:lnTo>
                                <a:lnTo>
                                  <a:pt x="2" y="4"/>
                                </a:lnTo>
                                <a:lnTo>
                                  <a:pt x="3" y="4"/>
                                </a:lnTo>
                                <a:lnTo>
                                  <a:pt x="3" y="5"/>
                                </a:lnTo>
                                <a:lnTo>
                                  <a:pt x="4" y="5"/>
                                </a:lnTo>
                                <a:lnTo>
                                  <a:pt x="5" y="5"/>
                                </a:lnTo>
                                <a:lnTo>
                                  <a:pt x="6" y="5"/>
                                </a:lnTo>
                                <a:lnTo>
                                  <a:pt x="7" y="5"/>
                                </a:lnTo>
                                <a:lnTo>
                                  <a:pt x="8" y="5"/>
                                </a:lnTo>
                                <a:lnTo>
                                  <a:pt x="9" y="5"/>
                                </a:lnTo>
                                <a:lnTo>
                                  <a:pt x="10" y="6"/>
                                </a:lnTo>
                                <a:lnTo>
                                  <a:pt x="11" y="6"/>
                                </a:lnTo>
                                <a:lnTo>
                                  <a:pt x="12" y="6"/>
                                </a:lnTo>
                                <a:lnTo>
                                  <a:pt x="14" y="6"/>
                                </a:lnTo>
                                <a:lnTo>
                                  <a:pt x="16" y="6"/>
                                </a:lnTo>
                                <a:lnTo>
                                  <a:pt x="17" y="6"/>
                                </a:lnTo>
                                <a:lnTo>
                                  <a:pt x="19" y="6"/>
                                </a:lnTo>
                                <a:lnTo>
                                  <a:pt x="20" y="6"/>
                                </a:lnTo>
                                <a:lnTo>
                                  <a:pt x="21" y="6"/>
                                </a:lnTo>
                                <a:lnTo>
                                  <a:pt x="22" y="5"/>
                                </a:lnTo>
                                <a:lnTo>
                                  <a:pt x="23" y="5"/>
                                </a:lnTo>
                                <a:lnTo>
                                  <a:pt x="24" y="5"/>
                                </a:lnTo>
                                <a:lnTo>
                                  <a:pt x="25" y="5"/>
                                </a:lnTo>
                                <a:lnTo>
                                  <a:pt x="26" y="5"/>
                                </a:lnTo>
                                <a:lnTo>
                                  <a:pt x="27" y="5"/>
                                </a:lnTo>
                                <a:lnTo>
                                  <a:pt x="28" y="5"/>
                                </a:lnTo>
                                <a:lnTo>
                                  <a:pt x="29" y="4"/>
                                </a:lnTo>
                                <a:lnTo>
                                  <a:pt x="30" y="4"/>
                                </a:lnTo>
                                <a:lnTo>
                                  <a:pt x="31" y="4"/>
                                </a:lnTo>
                                <a:lnTo>
                                  <a:pt x="31" y="3"/>
                                </a:lnTo>
                                <a:lnTo>
                                  <a:pt x="32" y="3"/>
                                </a:lnTo>
                                <a:lnTo>
                                  <a:pt x="32" y="2"/>
                                </a:lnTo>
                                <a:lnTo>
                                  <a:pt x="31" y="2"/>
                                </a:lnTo>
                                <a:lnTo>
                                  <a:pt x="30" y="2"/>
                                </a:lnTo>
                                <a:lnTo>
                                  <a:pt x="30" y="1"/>
                                </a:lnTo>
                                <a:lnTo>
                                  <a:pt x="29" y="1"/>
                                </a:lnTo>
                                <a:lnTo>
                                  <a:pt x="28" y="1"/>
                                </a:lnTo>
                                <a:lnTo>
                                  <a:pt x="27" y="1"/>
                                </a:lnTo>
                                <a:lnTo>
                                  <a:pt x="26" y="1"/>
                                </a:lnTo>
                                <a:lnTo>
                                  <a:pt x="26" y="0"/>
                                </a:lnTo>
                                <a:lnTo>
                                  <a:pt x="25" y="0"/>
                                </a:lnTo>
                                <a:lnTo>
                                  <a:pt x="24" y="0"/>
                                </a:lnTo>
                                <a:lnTo>
                                  <a:pt x="23" y="0"/>
                                </a:lnTo>
                                <a:lnTo>
                                  <a:pt x="22" y="0"/>
                                </a:lnTo>
                                <a:lnTo>
                                  <a:pt x="21" y="0"/>
                                </a:lnTo>
                                <a:lnTo>
                                  <a:pt x="20" y="0"/>
                                </a:lnTo>
                                <a:lnTo>
                                  <a:pt x="19" y="0"/>
                                </a:lnTo>
                                <a:lnTo>
                                  <a:pt x="17" y="0"/>
                                </a:lnTo>
                                <a:lnTo>
                                  <a:pt x="16" y="0"/>
                                </a:lnTo>
                              </a:path>
                            </a:pathLst>
                          </a:custGeom>
                          <a:noFill/>
                          <a:ln w="952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2719"/>
                        <wps:cNvCnPr>
                          <a:cxnSpLocks noChangeShapeType="1"/>
                        </wps:cNvCnPr>
                        <wps:spPr bwMode="auto">
                          <a:xfrm>
                            <a:off x="2081503" y="104705"/>
                            <a:ext cx="208900" cy="0"/>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108" name="Freeform 2720"/>
                        <wps:cNvSpPr>
                          <a:spLocks/>
                        </wps:cNvSpPr>
                        <wps:spPr bwMode="auto">
                          <a:xfrm>
                            <a:off x="2252303" y="76203"/>
                            <a:ext cx="76200" cy="57102"/>
                          </a:xfrm>
                          <a:custGeom>
                            <a:avLst/>
                            <a:gdLst>
                              <a:gd name="T0" fmla="*/ 38100 w 8"/>
                              <a:gd name="T1" fmla="*/ 0 h 6"/>
                              <a:gd name="T2" fmla="*/ 28575 w 8"/>
                              <a:gd name="T3" fmla="*/ 0 h 6"/>
                              <a:gd name="T4" fmla="*/ 19050 w 8"/>
                              <a:gd name="T5" fmla="*/ 0 h 6"/>
                              <a:gd name="T6" fmla="*/ 19050 w 8"/>
                              <a:gd name="T7" fmla="*/ 0 h 6"/>
                              <a:gd name="T8" fmla="*/ 9525 w 8"/>
                              <a:gd name="T9" fmla="*/ 9525 h 6"/>
                              <a:gd name="T10" fmla="*/ 9525 w 8"/>
                              <a:gd name="T11" fmla="*/ 9525 h 6"/>
                              <a:gd name="T12" fmla="*/ 9525 w 8"/>
                              <a:gd name="T13" fmla="*/ 19050 h 6"/>
                              <a:gd name="T14" fmla="*/ 0 w 8"/>
                              <a:gd name="T15" fmla="*/ 19050 h 6"/>
                              <a:gd name="T16" fmla="*/ 0 w 8"/>
                              <a:gd name="T17" fmla="*/ 28575 h 6"/>
                              <a:gd name="T18" fmla="*/ 9525 w 8"/>
                              <a:gd name="T19" fmla="*/ 38100 h 6"/>
                              <a:gd name="T20" fmla="*/ 9525 w 8"/>
                              <a:gd name="T21" fmla="*/ 38100 h 6"/>
                              <a:gd name="T22" fmla="*/ 9525 w 8"/>
                              <a:gd name="T23" fmla="*/ 47625 h 6"/>
                              <a:gd name="T24" fmla="*/ 19050 w 8"/>
                              <a:gd name="T25" fmla="*/ 47625 h 6"/>
                              <a:gd name="T26" fmla="*/ 19050 w 8"/>
                              <a:gd name="T27" fmla="*/ 47625 h 6"/>
                              <a:gd name="T28" fmla="*/ 28575 w 8"/>
                              <a:gd name="T29" fmla="*/ 47625 h 6"/>
                              <a:gd name="T30" fmla="*/ 38100 w 8"/>
                              <a:gd name="T31" fmla="*/ 57150 h 6"/>
                              <a:gd name="T32" fmla="*/ 47625 w 8"/>
                              <a:gd name="T33" fmla="*/ 57150 h 6"/>
                              <a:gd name="T34" fmla="*/ 47625 w 8"/>
                              <a:gd name="T35" fmla="*/ 47625 h 6"/>
                              <a:gd name="T36" fmla="*/ 57150 w 8"/>
                              <a:gd name="T37" fmla="*/ 47625 h 6"/>
                              <a:gd name="T38" fmla="*/ 66675 w 8"/>
                              <a:gd name="T39" fmla="*/ 47625 h 6"/>
                              <a:gd name="T40" fmla="*/ 66675 w 8"/>
                              <a:gd name="T41" fmla="*/ 47625 h 6"/>
                              <a:gd name="T42" fmla="*/ 76200 w 8"/>
                              <a:gd name="T43" fmla="*/ 38100 h 6"/>
                              <a:gd name="T44" fmla="*/ 76200 w 8"/>
                              <a:gd name="T45" fmla="*/ 38100 h 6"/>
                              <a:gd name="T46" fmla="*/ 76200 w 8"/>
                              <a:gd name="T47" fmla="*/ 28575 h 6"/>
                              <a:gd name="T48" fmla="*/ 76200 w 8"/>
                              <a:gd name="T49" fmla="*/ 19050 h 6"/>
                              <a:gd name="T50" fmla="*/ 76200 w 8"/>
                              <a:gd name="T51" fmla="*/ 19050 h 6"/>
                              <a:gd name="T52" fmla="*/ 76200 w 8"/>
                              <a:gd name="T53" fmla="*/ 9525 h 6"/>
                              <a:gd name="T54" fmla="*/ 66675 w 8"/>
                              <a:gd name="T55" fmla="*/ 9525 h 6"/>
                              <a:gd name="T56" fmla="*/ 66675 w 8"/>
                              <a:gd name="T57" fmla="*/ 0 h 6"/>
                              <a:gd name="T58" fmla="*/ 57150 w 8"/>
                              <a:gd name="T59" fmla="*/ 0 h 6"/>
                              <a:gd name="T60" fmla="*/ 47625 w 8"/>
                              <a:gd name="T61" fmla="*/ 0 h 6"/>
                              <a:gd name="T62" fmla="*/ 47625 w 8"/>
                              <a:gd name="T63" fmla="*/ 0 h 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8" h="6">
                                <a:moveTo>
                                  <a:pt x="4" y="0"/>
                                </a:moveTo>
                                <a:lnTo>
                                  <a:pt x="4" y="0"/>
                                </a:lnTo>
                                <a:lnTo>
                                  <a:pt x="3" y="0"/>
                                </a:lnTo>
                                <a:lnTo>
                                  <a:pt x="2" y="0"/>
                                </a:lnTo>
                                <a:lnTo>
                                  <a:pt x="2" y="1"/>
                                </a:lnTo>
                                <a:lnTo>
                                  <a:pt x="1" y="1"/>
                                </a:lnTo>
                                <a:lnTo>
                                  <a:pt x="1" y="2"/>
                                </a:lnTo>
                                <a:lnTo>
                                  <a:pt x="0" y="2"/>
                                </a:lnTo>
                                <a:lnTo>
                                  <a:pt x="0" y="3"/>
                                </a:lnTo>
                                <a:lnTo>
                                  <a:pt x="1" y="3"/>
                                </a:lnTo>
                                <a:lnTo>
                                  <a:pt x="1" y="4"/>
                                </a:lnTo>
                                <a:lnTo>
                                  <a:pt x="1" y="5"/>
                                </a:lnTo>
                                <a:lnTo>
                                  <a:pt x="2" y="5"/>
                                </a:lnTo>
                                <a:lnTo>
                                  <a:pt x="3" y="5"/>
                                </a:lnTo>
                                <a:lnTo>
                                  <a:pt x="4" y="6"/>
                                </a:lnTo>
                                <a:lnTo>
                                  <a:pt x="5" y="6"/>
                                </a:lnTo>
                                <a:lnTo>
                                  <a:pt x="5" y="5"/>
                                </a:lnTo>
                                <a:lnTo>
                                  <a:pt x="6" y="5"/>
                                </a:lnTo>
                                <a:lnTo>
                                  <a:pt x="7" y="5"/>
                                </a:lnTo>
                                <a:lnTo>
                                  <a:pt x="7" y="4"/>
                                </a:lnTo>
                                <a:lnTo>
                                  <a:pt x="8" y="4"/>
                                </a:lnTo>
                                <a:lnTo>
                                  <a:pt x="8" y="3"/>
                                </a:lnTo>
                                <a:lnTo>
                                  <a:pt x="8" y="2"/>
                                </a:lnTo>
                                <a:lnTo>
                                  <a:pt x="8" y="1"/>
                                </a:lnTo>
                                <a:lnTo>
                                  <a:pt x="7" y="1"/>
                                </a:lnTo>
                                <a:lnTo>
                                  <a:pt x="7" y="0"/>
                                </a:lnTo>
                                <a:lnTo>
                                  <a:pt x="6" y="0"/>
                                </a:lnTo>
                                <a:lnTo>
                                  <a:pt x="5" y="0"/>
                                </a:lnTo>
                                <a:lnTo>
                                  <a:pt x="4" y="0"/>
                                </a:lnTo>
                              </a:path>
                            </a:pathLst>
                          </a:custGeom>
                          <a:noFill/>
                          <a:ln w="952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721"/>
                        <wps:cNvSpPr>
                          <a:spLocks/>
                        </wps:cNvSpPr>
                        <wps:spPr bwMode="auto">
                          <a:xfrm>
                            <a:off x="1939202" y="95204"/>
                            <a:ext cx="228000" cy="85704"/>
                          </a:xfrm>
                          <a:custGeom>
                            <a:avLst/>
                            <a:gdLst>
                              <a:gd name="T0" fmla="*/ 94985 w 24"/>
                              <a:gd name="T1" fmla="*/ 0 h 9"/>
                              <a:gd name="T2" fmla="*/ 75988 w 24"/>
                              <a:gd name="T3" fmla="*/ 0 h 9"/>
                              <a:gd name="T4" fmla="*/ 56991 w 24"/>
                              <a:gd name="T5" fmla="*/ 9525 h 9"/>
                              <a:gd name="T6" fmla="*/ 47493 w 24"/>
                              <a:gd name="T7" fmla="*/ 9525 h 9"/>
                              <a:gd name="T8" fmla="*/ 37994 w 24"/>
                              <a:gd name="T9" fmla="*/ 9525 h 9"/>
                              <a:gd name="T10" fmla="*/ 28496 w 24"/>
                              <a:gd name="T11" fmla="*/ 19050 h 9"/>
                              <a:gd name="T12" fmla="*/ 18997 w 24"/>
                              <a:gd name="T13" fmla="*/ 19050 h 9"/>
                              <a:gd name="T14" fmla="*/ 18997 w 24"/>
                              <a:gd name="T15" fmla="*/ 19050 h 9"/>
                              <a:gd name="T16" fmla="*/ 9499 w 24"/>
                              <a:gd name="T17" fmla="*/ 28575 h 9"/>
                              <a:gd name="T18" fmla="*/ 9499 w 24"/>
                              <a:gd name="T19" fmla="*/ 28575 h 9"/>
                              <a:gd name="T20" fmla="*/ 0 w 24"/>
                              <a:gd name="T21" fmla="*/ 28575 h 9"/>
                              <a:gd name="T22" fmla="*/ 0 w 24"/>
                              <a:gd name="T23" fmla="*/ 38100 h 9"/>
                              <a:gd name="T24" fmla="*/ 0 w 24"/>
                              <a:gd name="T25" fmla="*/ 38100 h 9"/>
                              <a:gd name="T26" fmla="*/ 0 w 24"/>
                              <a:gd name="T27" fmla="*/ 47625 h 9"/>
                              <a:gd name="T28" fmla="*/ 0 w 24"/>
                              <a:gd name="T29" fmla="*/ 47625 h 9"/>
                              <a:gd name="T30" fmla="*/ 0 w 24"/>
                              <a:gd name="T31" fmla="*/ 57150 h 9"/>
                              <a:gd name="T32" fmla="*/ 0 w 24"/>
                              <a:gd name="T33" fmla="*/ 57150 h 9"/>
                              <a:gd name="T34" fmla="*/ 9499 w 24"/>
                              <a:gd name="T35" fmla="*/ 66675 h 9"/>
                              <a:gd name="T36" fmla="*/ 9499 w 24"/>
                              <a:gd name="T37" fmla="*/ 66675 h 9"/>
                              <a:gd name="T38" fmla="*/ 18997 w 24"/>
                              <a:gd name="T39" fmla="*/ 66675 h 9"/>
                              <a:gd name="T40" fmla="*/ 18997 w 24"/>
                              <a:gd name="T41" fmla="*/ 76200 h 9"/>
                              <a:gd name="T42" fmla="*/ 28496 w 24"/>
                              <a:gd name="T43" fmla="*/ 76200 h 9"/>
                              <a:gd name="T44" fmla="*/ 37994 w 24"/>
                              <a:gd name="T45" fmla="*/ 76200 h 9"/>
                              <a:gd name="T46" fmla="*/ 47493 w 24"/>
                              <a:gd name="T47" fmla="*/ 85725 h 9"/>
                              <a:gd name="T48" fmla="*/ 56991 w 24"/>
                              <a:gd name="T49" fmla="*/ 85725 h 9"/>
                              <a:gd name="T50" fmla="*/ 75988 w 24"/>
                              <a:gd name="T51" fmla="*/ 85725 h 9"/>
                              <a:gd name="T52" fmla="*/ 94985 w 24"/>
                              <a:gd name="T53" fmla="*/ 85725 h 9"/>
                              <a:gd name="T54" fmla="*/ 123481 w 24"/>
                              <a:gd name="T55" fmla="*/ 85725 h 9"/>
                              <a:gd name="T56" fmla="*/ 142478 w 24"/>
                              <a:gd name="T57" fmla="*/ 85725 h 9"/>
                              <a:gd name="T58" fmla="*/ 161475 w 24"/>
                              <a:gd name="T59" fmla="*/ 85725 h 9"/>
                              <a:gd name="T60" fmla="*/ 170974 w 24"/>
                              <a:gd name="T61" fmla="*/ 85725 h 9"/>
                              <a:gd name="T62" fmla="*/ 180472 w 24"/>
                              <a:gd name="T63" fmla="*/ 76200 h 9"/>
                              <a:gd name="T64" fmla="*/ 189971 w 24"/>
                              <a:gd name="T65" fmla="*/ 76200 h 9"/>
                              <a:gd name="T66" fmla="*/ 199469 w 24"/>
                              <a:gd name="T67" fmla="*/ 76200 h 9"/>
                              <a:gd name="T68" fmla="*/ 208968 w 24"/>
                              <a:gd name="T69" fmla="*/ 66675 h 9"/>
                              <a:gd name="T70" fmla="*/ 208968 w 24"/>
                              <a:gd name="T71" fmla="*/ 66675 h 9"/>
                              <a:gd name="T72" fmla="*/ 218466 w 24"/>
                              <a:gd name="T73" fmla="*/ 66675 h 9"/>
                              <a:gd name="T74" fmla="*/ 218466 w 24"/>
                              <a:gd name="T75" fmla="*/ 57150 h 9"/>
                              <a:gd name="T76" fmla="*/ 218466 w 24"/>
                              <a:gd name="T77" fmla="*/ 57150 h 9"/>
                              <a:gd name="T78" fmla="*/ 227965 w 24"/>
                              <a:gd name="T79" fmla="*/ 47625 h 9"/>
                              <a:gd name="T80" fmla="*/ 227965 w 24"/>
                              <a:gd name="T81" fmla="*/ 47625 h 9"/>
                              <a:gd name="T82" fmla="*/ 227965 w 24"/>
                              <a:gd name="T83" fmla="*/ 38100 h 9"/>
                              <a:gd name="T84" fmla="*/ 218466 w 24"/>
                              <a:gd name="T85" fmla="*/ 38100 h 9"/>
                              <a:gd name="T86" fmla="*/ 218466 w 24"/>
                              <a:gd name="T87" fmla="*/ 28575 h 9"/>
                              <a:gd name="T88" fmla="*/ 218466 w 24"/>
                              <a:gd name="T89" fmla="*/ 28575 h 9"/>
                              <a:gd name="T90" fmla="*/ 208968 w 24"/>
                              <a:gd name="T91" fmla="*/ 28575 h 9"/>
                              <a:gd name="T92" fmla="*/ 208968 w 24"/>
                              <a:gd name="T93" fmla="*/ 19050 h 9"/>
                              <a:gd name="T94" fmla="*/ 199469 w 24"/>
                              <a:gd name="T95" fmla="*/ 19050 h 9"/>
                              <a:gd name="T96" fmla="*/ 189971 w 24"/>
                              <a:gd name="T97" fmla="*/ 19050 h 9"/>
                              <a:gd name="T98" fmla="*/ 180472 w 24"/>
                              <a:gd name="T99" fmla="*/ 9525 h 9"/>
                              <a:gd name="T100" fmla="*/ 170974 w 24"/>
                              <a:gd name="T101" fmla="*/ 9525 h 9"/>
                              <a:gd name="T102" fmla="*/ 161475 w 24"/>
                              <a:gd name="T103" fmla="*/ 9525 h 9"/>
                              <a:gd name="T104" fmla="*/ 142478 w 24"/>
                              <a:gd name="T105" fmla="*/ 0 h 9"/>
                              <a:gd name="T106" fmla="*/ 123481 w 24"/>
                              <a:gd name="T107" fmla="*/ 0 h 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4" h="9">
                                <a:moveTo>
                                  <a:pt x="12" y="0"/>
                                </a:moveTo>
                                <a:lnTo>
                                  <a:pt x="10" y="0"/>
                                </a:lnTo>
                                <a:lnTo>
                                  <a:pt x="9" y="0"/>
                                </a:lnTo>
                                <a:lnTo>
                                  <a:pt x="8" y="0"/>
                                </a:lnTo>
                                <a:lnTo>
                                  <a:pt x="7" y="1"/>
                                </a:lnTo>
                                <a:lnTo>
                                  <a:pt x="6" y="1"/>
                                </a:lnTo>
                                <a:lnTo>
                                  <a:pt x="5" y="1"/>
                                </a:lnTo>
                                <a:lnTo>
                                  <a:pt x="4" y="1"/>
                                </a:lnTo>
                                <a:lnTo>
                                  <a:pt x="3" y="2"/>
                                </a:lnTo>
                                <a:lnTo>
                                  <a:pt x="2" y="2"/>
                                </a:lnTo>
                                <a:lnTo>
                                  <a:pt x="1" y="2"/>
                                </a:lnTo>
                                <a:lnTo>
                                  <a:pt x="1" y="3"/>
                                </a:lnTo>
                                <a:lnTo>
                                  <a:pt x="0" y="3"/>
                                </a:lnTo>
                                <a:lnTo>
                                  <a:pt x="0" y="4"/>
                                </a:lnTo>
                                <a:lnTo>
                                  <a:pt x="0" y="5"/>
                                </a:lnTo>
                                <a:lnTo>
                                  <a:pt x="0" y="6"/>
                                </a:lnTo>
                                <a:lnTo>
                                  <a:pt x="1" y="7"/>
                                </a:lnTo>
                                <a:lnTo>
                                  <a:pt x="2" y="7"/>
                                </a:lnTo>
                                <a:lnTo>
                                  <a:pt x="2" y="8"/>
                                </a:lnTo>
                                <a:lnTo>
                                  <a:pt x="3" y="8"/>
                                </a:lnTo>
                                <a:lnTo>
                                  <a:pt x="4" y="8"/>
                                </a:lnTo>
                                <a:lnTo>
                                  <a:pt x="5" y="9"/>
                                </a:lnTo>
                                <a:lnTo>
                                  <a:pt x="6" y="9"/>
                                </a:lnTo>
                                <a:lnTo>
                                  <a:pt x="7" y="9"/>
                                </a:lnTo>
                                <a:lnTo>
                                  <a:pt x="8" y="9"/>
                                </a:lnTo>
                                <a:lnTo>
                                  <a:pt x="9" y="9"/>
                                </a:lnTo>
                                <a:lnTo>
                                  <a:pt x="10" y="9"/>
                                </a:lnTo>
                                <a:lnTo>
                                  <a:pt x="12" y="9"/>
                                </a:lnTo>
                                <a:lnTo>
                                  <a:pt x="13" y="9"/>
                                </a:lnTo>
                                <a:lnTo>
                                  <a:pt x="14" y="9"/>
                                </a:lnTo>
                                <a:lnTo>
                                  <a:pt x="15" y="9"/>
                                </a:lnTo>
                                <a:lnTo>
                                  <a:pt x="16" y="9"/>
                                </a:lnTo>
                                <a:lnTo>
                                  <a:pt x="17" y="9"/>
                                </a:lnTo>
                                <a:lnTo>
                                  <a:pt x="18" y="9"/>
                                </a:lnTo>
                                <a:lnTo>
                                  <a:pt x="19" y="8"/>
                                </a:lnTo>
                                <a:lnTo>
                                  <a:pt x="20" y="8"/>
                                </a:lnTo>
                                <a:lnTo>
                                  <a:pt x="21" y="8"/>
                                </a:lnTo>
                                <a:lnTo>
                                  <a:pt x="21" y="7"/>
                                </a:lnTo>
                                <a:lnTo>
                                  <a:pt x="22" y="7"/>
                                </a:lnTo>
                                <a:lnTo>
                                  <a:pt x="23" y="7"/>
                                </a:lnTo>
                                <a:lnTo>
                                  <a:pt x="23" y="6"/>
                                </a:lnTo>
                                <a:lnTo>
                                  <a:pt x="23" y="5"/>
                                </a:lnTo>
                                <a:lnTo>
                                  <a:pt x="24" y="5"/>
                                </a:lnTo>
                                <a:lnTo>
                                  <a:pt x="24" y="4"/>
                                </a:lnTo>
                                <a:lnTo>
                                  <a:pt x="23" y="4"/>
                                </a:lnTo>
                                <a:lnTo>
                                  <a:pt x="23" y="3"/>
                                </a:lnTo>
                                <a:lnTo>
                                  <a:pt x="22" y="3"/>
                                </a:lnTo>
                                <a:lnTo>
                                  <a:pt x="22" y="2"/>
                                </a:lnTo>
                                <a:lnTo>
                                  <a:pt x="21" y="2"/>
                                </a:lnTo>
                                <a:lnTo>
                                  <a:pt x="20" y="2"/>
                                </a:lnTo>
                                <a:lnTo>
                                  <a:pt x="20" y="1"/>
                                </a:lnTo>
                                <a:lnTo>
                                  <a:pt x="19" y="1"/>
                                </a:lnTo>
                                <a:lnTo>
                                  <a:pt x="18" y="1"/>
                                </a:lnTo>
                                <a:lnTo>
                                  <a:pt x="17" y="1"/>
                                </a:lnTo>
                                <a:lnTo>
                                  <a:pt x="16" y="1"/>
                                </a:lnTo>
                                <a:lnTo>
                                  <a:pt x="15" y="0"/>
                                </a:lnTo>
                                <a:lnTo>
                                  <a:pt x="14" y="0"/>
                                </a:lnTo>
                                <a:lnTo>
                                  <a:pt x="13" y="0"/>
                                </a:lnTo>
                                <a:lnTo>
                                  <a:pt x="12"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2722"/>
                        <wps:cNvSpPr>
                          <a:spLocks/>
                        </wps:cNvSpPr>
                        <wps:spPr bwMode="auto">
                          <a:xfrm>
                            <a:off x="1939202" y="95204"/>
                            <a:ext cx="228000" cy="85704"/>
                          </a:xfrm>
                          <a:custGeom>
                            <a:avLst/>
                            <a:gdLst>
                              <a:gd name="T0" fmla="*/ 94985 w 24"/>
                              <a:gd name="T1" fmla="*/ 0 h 9"/>
                              <a:gd name="T2" fmla="*/ 75988 w 24"/>
                              <a:gd name="T3" fmla="*/ 0 h 9"/>
                              <a:gd name="T4" fmla="*/ 56991 w 24"/>
                              <a:gd name="T5" fmla="*/ 9525 h 9"/>
                              <a:gd name="T6" fmla="*/ 47493 w 24"/>
                              <a:gd name="T7" fmla="*/ 9525 h 9"/>
                              <a:gd name="T8" fmla="*/ 37994 w 24"/>
                              <a:gd name="T9" fmla="*/ 9525 h 9"/>
                              <a:gd name="T10" fmla="*/ 28496 w 24"/>
                              <a:gd name="T11" fmla="*/ 19050 h 9"/>
                              <a:gd name="T12" fmla="*/ 18997 w 24"/>
                              <a:gd name="T13" fmla="*/ 19050 h 9"/>
                              <a:gd name="T14" fmla="*/ 18997 w 24"/>
                              <a:gd name="T15" fmla="*/ 19050 h 9"/>
                              <a:gd name="T16" fmla="*/ 9499 w 24"/>
                              <a:gd name="T17" fmla="*/ 28575 h 9"/>
                              <a:gd name="T18" fmla="*/ 9499 w 24"/>
                              <a:gd name="T19" fmla="*/ 28575 h 9"/>
                              <a:gd name="T20" fmla="*/ 0 w 24"/>
                              <a:gd name="T21" fmla="*/ 28575 h 9"/>
                              <a:gd name="T22" fmla="*/ 0 w 24"/>
                              <a:gd name="T23" fmla="*/ 38100 h 9"/>
                              <a:gd name="T24" fmla="*/ 0 w 24"/>
                              <a:gd name="T25" fmla="*/ 38100 h 9"/>
                              <a:gd name="T26" fmla="*/ 0 w 24"/>
                              <a:gd name="T27" fmla="*/ 47625 h 9"/>
                              <a:gd name="T28" fmla="*/ 0 w 24"/>
                              <a:gd name="T29" fmla="*/ 47625 h 9"/>
                              <a:gd name="T30" fmla="*/ 0 w 24"/>
                              <a:gd name="T31" fmla="*/ 57150 h 9"/>
                              <a:gd name="T32" fmla="*/ 0 w 24"/>
                              <a:gd name="T33" fmla="*/ 57150 h 9"/>
                              <a:gd name="T34" fmla="*/ 9499 w 24"/>
                              <a:gd name="T35" fmla="*/ 66675 h 9"/>
                              <a:gd name="T36" fmla="*/ 9499 w 24"/>
                              <a:gd name="T37" fmla="*/ 66675 h 9"/>
                              <a:gd name="T38" fmla="*/ 18997 w 24"/>
                              <a:gd name="T39" fmla="*/ 66675 h 9"/>
                              <a:gd name="T40" fmla="*/ 18997 w 24"/>
                              <a:gd name="T41" fmla="*/ 76200 h 9"/>
                              <a:gd name="T42" fmla="*/ 28496 w 24"/>
                              <a:gd name="T43" fmla="*/ 76200 h 9"/>
                              <a:gd name="T44" fmla="*/ 37994 w 24"/>
                              <a:gd name="T45" fmla="*/ 76200 h 9"/>
                              <a:gd name="T46" fmla="*/ 47493 w 24"/>
                              <a:gd name="T47" fmla="*/ 85725 h 9"/>
                              <a:gd name="T48" fmla="*/ 56991 w 24"/>
                              <a:gd name="T49" fmla="*/ 85725 h 9"/>
                              <a:gd name="T50" fmla="*/ 75988 w 24"/>
                              <a:gd name="T51" fmla="*/ 85725 h 9"/>
                              <a:gd name="T52" fmla="*/ 94985 w 24"/>
                              <a:gd name="T53" fmla="*/ 85725 h 9"/>
                              <a:gd name="T54" fmla="*/ 123481 w 24"/>
                              <a:gd name="T55" fmla="*/ 85725 h 9"/>
                              <a:gd name="T56" fmla="*/ 142478 w 24"/>
                              <a:gd name="T57" fmla="*/ 85725 h 9"/>
                              <a:gd name="T58" fmla="*/ 161475 w 24"/>
                              <a:gd name="T59" fmla="*/ 85725 h 9"/>
                              <a:gd name="T60" fmla="*/ 170974 w 24"/>
                              <a:gd name="T61" fmla="*/ 85725 h 9"/>
                              <a:gd name="T62" fmla="*/ 180472 w 24"/>
                              <a:gd name="T63" fmla="*/ 76200 h 9"/>
                              <a:gd name="T64" fmla="*/ 189971 w 24"/>
                              <a:gd name="T65" fmla="*/ 76200 h 9"/>
                              <a:gd name="T66" fmla="*/ 199469 w 24"/>
                              <a:gd name="T67" fmla="*/ 76200 h 9"/>
                              <a:gd name="T68" fmla="*/ 208968 w 24"/>
                              <a:gd name="T69" fmla="*/ 66675 h 9"/>
                              <a:gd name="T70" fmla="*/ 208968 w 24"/>
                              <a:gd name="T71" fmla="*/ 66675 h 9"/>
                              <a:gd name="T72" fmla="*/ 218466 w 24"/>
                              <a:gd name="T73" fmla="*/ 66675 h 9"/>
                              <a:gd name="T74" fmla="*/ 218466 w 24"/>
                              <a:gd name="T75" fmla="*/ 57150 h 9"/>
                              <a:gd name="T76" fmla="*/ 218466 w 24"/>
                              <a:gd name="T77" fmla="*/ 57150 h 9"/>
                              <a:gd name="T78" fmla="*/ 227965 w 24"/>
                              <a:gd name="T79" fmla="*/ 47625 h 9"/>
                              <a:gd name="T80" fmla="*/ 227965 w 24"/>
                              <a:gd name="T81" fmla="*/ 47625 h 9"/>
                              <a:gd name="T82" fmla="*/ 227965 w 24"/>
                              <a:gd name="T83" fmla="*/ 38100 h 9"/>
                              <a:gd name="T84" fmla="*/ 218466 w 24"/>
                              <a:gd name="T85" fmla="*/ 38100 h 9"/>
                              <a:gd name="T86" fmla="*/ 218466 w 24"/>
                              <a:gd name="T87" fmla="*/ 28575 h 9"/>
                              <a:gd name="T88" fmla="*/ 218466 w 24"/>
                              <a:gd name="T89" fmla="*/ 28575 h 9"/>
                              <a:gd name="T90" fmla="*/ 208968 w 24"/>
                              <a:gd name="T91" fmla="*/ 28575 h 9"/>
                              <a:gd name="T92" fmla="*/ 208968 w 24"/>
                              <a:gd name="T93" fmla="*/ 19050 h 9"/>
                              <a:gd name="T94" fmla="*/ 199469 w 24"/>
                              <a:gd name="T95" fmla="*/ 19050 h 9"/>
                              <a:gd name="T96" fmla="*/ 189971 w 24"/>
                              <a:gd name="T97" fmla="*/ 19050 h 9"/>
                              <a:gd name="T98" fmla="*/ 180472 w 24"/>
                              <a:gd name="T99" fmla="*/ 9525 h 9"/>
                              <a:gd name="T100" fmla="*/ 170974 w 24"/>
                              <a:gd name="T101" fmla="*/ 9525 h 9"/>
                              <a:gd name="T102" fmla="*/ 161475 w 24"/>
                              <a:gd name="T103" fmla="*/ 9525 h 9"/>
                              <a:gd name="T104" fmla="*/ 142478 w 24"/>
                              <a:gd name="T105" fmla="*/ 0 h 9"/>
                              <a:gd name="T106" fmla="*/ 123481 w 24"/>
                              <a:gd name="T107" fmla="*/ 0 h 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4" h="9">
                                <a:moveTo>
                                  <a:pt x="12" y="0"/>
                                </a:moveTo>
                                <a:lnTo>
                                  <a:pt x="10" y="0"/>
                                </a:lnTo>
                                <a:lnTo>
                                  <a:pt x="9" y="0"/>
                                </a:lnTo>
                                <a:lnTo>
                                  <a:pt x="8" y="0"/>
                                </a:lnTo>
                                <a:lnTo>
                                  <a:pt x="7" y="1"/>
                                </a:lnTo>
                                <a:lnTo>
                                  <a:pt x="6" y="1"/>
                                </a:lnTo>
                                <a:lnTo>
                                  <a:pt x="5" y="1"/>
                                </a:lnTo>
                                <a:lnTo>
                                  <a:pt x="4" y="1"/>
                                </a:lnTo>
                                <a:lnTo>
                                  <a:pt x="3" y="2"/>
                                </a:lnTo>
                                <a:lnTo>
                                  <a:pt x="2" y="2"/>
                                </a:lnTo>
                                <a:lnTo>
                                  <a:pt x="1" y="2"/>
                                </a:lnTo>
                                <a:lnTo>
                                  <a:pt x="1" y="3"/>
                                </a:lnTo>
                                <a:lnTo>
                                  <a:pt x="0" y="3"/>
                                </a:lnTo>
                                <a:lnTo>
                                  <a:pt x="0" y="4"/>
                                </a:lnTo>
                                <a:lnTo>
                                  <a:pt x="0" y="5"/>
                                </a:lnTo>
                                <a:lnTo>
                                  <a:pt x="0" y="6"/>
                                </a:lnTo>
                                <a:lnTo>
                                  <a:pt x="1" y="7"/>
                                </a:lnTo>
                                <a:lnTo>
                                  <a:pt x="2" y="7"/>
                                </a:lnTo>
                                <a:lnTo>
                                  <a:pt x="2" y="8"/>
                                </a:lnTo>
                                <a:lnTo>
                                  <a:pt x="3" y="8"/>
                                </a:lnTo>
                                <a:lnTo>
                                  <a:pt x="4" y="8"/>
                                </a:lnTo>
                                <a:lnTo>
                                  <a:pt x="5" y="9"/>
                                </a:lnTo>
                                <a:lnTo>
                                  <a:pt x="6" y="9"/>
                                </a:lnTo>
                                <a:lnTo>
                                  <a:pt x="7" y="9"/>
                                </a:lnTo>
                                <a:lnTo>
                                  <a:pt x="8" y="9"/>
                                </a:lnTo>
                                <a:lnTo>
                                  <a:pt x="9" y="9"/>
                                </a:lnTo>
                                <a:lnTo>
                                  <a:pt x="10" y="9"/>
                                </a:lnTo>
                                <a:lnTo>
                                  <a:pt x="12" y="9"/>
                                </a:lnTo>
                                <a:lnTo>
                                  <a:pt x="13" y="9"/>
                                </a:lnTo>
                                <a:lnTo>
                                  <a:pt x="14" y="9"/>
                                </a:lnTo>
                                <a:lnTo>
                                  <a:pt x="15" y="9"/>
                                </a:lnTo>
                                <a:lnTo>
                                  <a:pt x="16" y="9"/>
                                </a:lnTo>
                                <a:lnTo>
                                  <a:pt x="17" y="9"/>
                                </a:lnTo>
                                <a:lnTo>
                                  <a:pt x="18" y="9"/>
                                </a:lnTo>
                                <a:lnTo>
                                  <a:pt x="19" y="8"/>
                                </a:lnTo>
                                <a:lnTo>
                                  <a:pt x="20" y="8"/>
                                </a:lnTo>
                                <a:lnTo>
                                  <a:pt x="21" y="8"/>
                                </a:lnTo>
                                <a:lnTo>
                                  <a:pt x="21" y="7"/>
                                </a:lnTo>
                                <a:lnTo>
                                  <a:pt x="22" y="7"/>
                                </a:lnTo>
                                <a:lnTo>
                                  <a:pt x="23" y="7"/>
                                </a:lnTo>
                                <a:lnTo>
                                  <a:pt x="23" y="6"/>
                                </a:lnTo>
                                <a:lnTo>
                                  <a:pt x="23" y="5"/>
                                </a:lnTo>
                                <a:lnTo>
                                  <a:pt x="24" y="5"/>
                                </a:lnTo>
                                <a:lnTo>
                                  <a:pt x="24" y="4"/>
                                </a:lnTo>
                                <a:lnTo>
                                  <a:pt x="23" y="4"/>
                                </a:lnTo>
                                <a:lnTo>
                                  <a:pt x="23" y="3"/>
                                </a:lnTo>
                                <a:lnTo>
                                  <a:pt x="22" y="3"/>
                                </a:lnTo>
                                <a:lnTo>
                                  <a:pt x="22" y="2"/>
                                </a:lnTo>
                                <a:lnTo>
                                  <a:pt x="21" y="2"/>
                                </a:lnTo>
                                <a:lnTo>
                                  <a:pt x="20" y="2"/>
                                </a:lnTo>
                                <a:lnTo>
                                  <a:pt x="20" y="1"/>
                                </a:lnTo>
                                <a:lnTo>
                                  <a:pt x="19" y="1"/>
                                </a:lnTo>
                                <a:lnTo>
                                  <a:pt x="18" y="1"/>
                                </a:lnTo>
                                <a:lnTo>
                                  <a:pt x="17" y="1"/>
                                </a:lnTo>
                                <a:lnTo>
                                  <a:pt x="16" y="1"/>
                                </a:lnTo>
                                <a:lnTo>
                                  <a:pt x="15" y="0"/>
                                </a:lnTo>
                                <a:lnTo>
                                  <a:pt x="14" y="0"/>
                                </a:lnTo>
                                <a:lnTo>
                                  <a:pt x="13" y="0"/>
                                </a:lnTo>
                                <a:lnTo>
                                  <a:pt x="12" y="0"/>
                                </a:lnTo>
                              </a:path>
                            </a:pathLst>
                          </a:custGeom>
                          <a:noFill/>
                          <a:ln w="952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723"/>
                        <wps:cNvSpPr>
                          <a:spLocks noEditPoints="1"/>
                        </wps:cNvSpPr>
                        <wps:spPr bwMode="auto">
                          <a:xfrm>
                            <a:off x="2014803" y="180908"/>
                            <a:ext cx="28600" cy="75603"/>
                          </a:xfrm>
                          <a:custGeom>
                            <a:avLst/>
                            <a:gdLst>
                              <a:gd name="T0" fmla="*/ 28575 w 3"/>
                              <a:gd name="T1" fmla="*/ 0 h 8"/>
                              <a:gd name="T2" fmla="*/ 28575 w 3"/>
                              <a:gd name="T3" fmla="*/ 75565 h 8"/>
                              <a:gd name="T4" fmla="*/ 19050 w 3"/>
                              <a:gd name="T5" fmla="*/ 75565 h 8"/>
                              <a:gd name="T6" fmla="*/ 19050 w 3"/>
                              <a:gd name="T7" fmla="*/ 0 h 8"/>
                              <a:gd name="T8" fmla="*/ 28575 w 3"/>
                              <a:gd name="T9" fmla="*/ 0 h 8"/>
                              <a:gd name="T10" fmla="*/ 9525 w 3"/>
                              <a:gd name="T11" fmla="*/ 0 h 8"/>
                              <a:gd name="T12" fmla="*/ 9525 w 3"/>
                              <a:gd name="T13" fmla="*/ 75565 h 8"/>
                              <a:gd name="T14" fmla="*/ 0 w 3"/>
                              <a:gd name="T15" fmla="*/ 75565 h 8"/>
                              <a:gd name="T16" fmla="*/ 0 w 3"/>
                              <a:gd name="T17" fmla="*/ 0 h 8"/>
                              <a:gd name="T18" fmla="*/ 9525 w 3"/>
                              <a:gd name="T19" fmla="*/ 0 h 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 h="8">
                                <a:moveTo>
                                  <a:pt x="3" y="0"/>
                                </a:moveTo>
                                <a:lnTo>
                                  <a:pt x="3" y="8"/>
                                </a:lnTo>
                                <a:lnTo>
                                  <a:pt x="2" y="8"/>
                                </a:lnTo>
                                <a:lnTo>
                                  <a:pt x="2" y="0"/>
                                </a:lnTo>
                                <a:lnTo>
                                  <a:pt x="3" y="0"/>
                                </a:lnTo>
                                <a:close/>
                                <a:moveTo>
                                  <a:pt x="1" y="0"/>
                                </a:moveTo>
                                <a:lnTo>
                                  <a:pt x="1" y="8"/>
                                </a:lnTo>
                                <a:lnTo>
                                  <a:pt x="0" y="8"/>
                                </a:lnTo>
                                <a:lnTo>
                                  <a:pt x="0" y="0"/>
                                </a:lnTo>
                                <a:lnTo>
                                  <a:pt x="1"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112" name="Freeform 2724"/>
                        <wps:cNvSpPr>
                          <a:spLocks/>
                        </wps:cNvSpPr>
                        <wps:spPr bwMode="auto">
                          <a:xfrm>
                            <a:off x="1986203" y="228610"/>
                            <a:ext cx="47700" cy="8800"/>
                          </a:xfrm>
                          <a:custGeom>
                            <a:avLst/>
                            <a:gdLst>
                              <a:gd name="T0" fmla="*/ 19050 w 5"/>
                              <a:gd name="T1" fmla="*/ 0 h 1"/>
                              <a:gd name="T2" fmla="*/ 0 w 5"/>
                              <a:gd name="T3" fmla="*/ 8890 h 1"/>
                              <a:gd name="T4" fmla="*/ 19050 w 5"/>
                              <a:gd name="T5" fmla="*/ 8890 h 1"/>
                              <a:gd name="T6" fmla="*/ 47625 w 5"/>
                              <a:gd name="T7" fmla="*/ 8890 h 1"/>
                              <a:gd name="T8" fmla="*/ 19050 w 5"/>
                              <a:gd name="T9" fmla="*/ 0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1">
                                <a:moveTo>
                                  <a:pt x="2" y="0"/>
                                </a:moveTo>
                                <a:lnTo>
                                  <a:pt x="0" y="1"/>
                                </a:lnTo>
                                <a:lnTo>
                                  <a:pt x="2" y="1"/>
                                </a:lnTo>
                                <a:lnTo>
                                  <a:pt x="5" y="1"/>
                                </a:lnTo>
                                <a:lnTo>
                                  <a:pt x="2" y="0"/>
                                </a:lnTo>
                                <a:close/>
                              </a:path>
                            </a:pathLst>
                          </a:custGeom>
                          <a:noFill/>
                          <a:ln w="952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725"/>
                        <wps:cNvSpPr>
                          <a:spLocks/>
                        </wps:cNvSpPr>
                        <wps:spPr bwMode="auto">
                          <a:xfrm>
                            <a:off x="1986203" y="256511"/>
                            <a:ext cx="47700" cy="9500"/>
                          </a:xfrm>
                          <a:custGeom>
                            <a:avLst/>
                            <a:gdLst>
                              <a:gd name="T0" fmla="*/ 19050 w 5"/>
                              <a:gd name="T1" fmla="*/ 0 h 1"/>
                              <a:gd name="T2" fmla="*/ 0 w 5"/>
                              <a:gd name="T3" fmla="*/ 0 h 1"/>
                              <a:gd name="T4" fmla="*/ 19050 w 5"/>
                              <a:gd name="T5" fmla="*/ 9525 h 1"/>
                              <a:gd name="T6" fmla="*/ 47625 w 5"/>
                              <a:gd name="T7" fmla="*/ 0 h 1"/>
                              <a:gd name="T8" fmla="*/ 19050 w 5"/>
                              <a:gd name="T9" fmla="*/ 0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 h="1">
                                <a:moveTo>
                                  <a:pt x="2" y="0"/>
                                </a:moveTo>
                                <a:lnTo>
                                  <a:pt x="0" y="0"/>
                                </a:lnTo>
                                <a:lnTo>
                                  <a:pt x="2" y="1"/>
                                </a:lnTo>
                                <a:lnTo>
                                  <a:pt x="5" y="0"/>
                                </a:lnTo>
                                <a:lnTo>
                                  <a:pt x="2" y="0"/>
                                </a:lnTo>
                                <a:close/>
                              </a:path>
                            </a:pathLst>
                          </a:custGeom>
                          <a:noFill/>
                          <a:ln w="952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2726"/>
                        <wps:cNvCnPr>
                          <a:cxnSpLocks noChangeShapeType="1"/>
                        </wps:cNvCnPr>
                        <wps:spPr bwMode="auto">
                          <a:xfrm>
                            <a:off x="2052903" y="85704"/>
                            <a:ext cx="0" cy="9500"/>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115" name="Freeform 2727"/>
                        <wps:cNvSpPr>
                          <a:spLocks noEditPoints="1"/>
                        </wps:cNvSpPr>
                        <wps:spPr bwMode="auto">
                          <a:xfrm>
                            <a:off x="418401" y="228610"/>
                            <a:ext cx="3174404" cy="37402"/>
                          </a:xfrm>
                          <a:custGeom>
                            <a:avLst/>
                            <a:gdLst>
                              <a:gd name="T0" fmla="*/ 85537 w 334"/>
                              <a:gd name="T1" fmla="*/ 28099 h 4"/>
                              <a:gd name="T2" fmla="*/ 199586 w 334"/>
                              <a:gd name="T3" fmla="*/ 28099 h 4"/>
                              <a:gd name="T4" fmla="*/ 294627 w 334"/>
                              <a:gd name="T5" fmla="*/ 9366 h 4"/>
                              <a:gd name="T6" fmla="*/ 342147 w 334"/>
                              <a:gd name="T7" fmla="*/ 9366 h 4"/>
                              <a:gd name="T8" fmla="*/ 342147 w 334"/>
                              <a:gd name="T9" fmla="*/ 9366 h 4"/>
                              <a:gd name="T10" fmla="*/ 399172 w 334"/>
                              <a:gd name="T11" fmla="*/ 28099 h 4"/>
                              <a:gd name="T12" fmla="*/ 513221 w 334"/>
                              <a:gd name="T13" fmla="*/ 28099 h 4"/>
                              <a:gd name="T14" fmla="*/ 608262 w 334"/>
                              <a:gd name="T15" fmla="*/ 9366 h 4"/>
                              <a:gd name="T16" fmla="*/ 655782 w 334"/>
                              <a:gd name="T17" fmla="*/ 9366 h 4"/>
                              <a:gd name="T18" fmla="*/ 655782 w 334"/>
                              <a:gd name="T19" fmla="*/ 9366 h 4"/>
                              <a:gd name="T20" fmla="*/ 712807 w 334"/>
                              <a:gd name="T21" fmla="*/ 28099 h 4"/>
                              <a:gd name="T22" fmla="*/ 826856 w 334"/>
                              <a:gd name="T23" fmla="*/ 28099 h 4"/>
                              <a:gd name="T24" fmla="*/ 921896 w 334"/>
                              <a:gd name="T25" fmla="*/ 18733 h 4"/>
                              <a:gd name="T26" fmla="*/ 969417 w 334"/>
                              <a:gd name="T27" fmla="*/ 18733 h 4"/>
                              <a:gd name="T28" fmla="*/ 969417 w 334"/>
                              <a:gd name="T29" fmla="*/ 18733 h 4"/>
                              <a:gd name="T30" fmla="*/ 1026441 w 334"/>
                              <a:gd name="T31" fmla="*/ 28099 h 4"/>
                              <a:gd name="T32" fmla="*/ 1140490 w 334"/>
                              <a:gd name="T33" fmla="*/ 28099 h 4"/>
                              <a:gd name="T34" fmla="*/ 1235531 w 334"/>
                              <a:gd name="T35" fmla="*/ 18733 h 4"/>
                              <a:gd name="T36" fmla="*/ 1283052 w 334"/>
                              <a:gd name="T37" fmla="*/ 18733 h 4"/>
                              <a:gd name="T38" fmla="*/ 1283052 w 334"/>
                              <a:gd name="T39" fmla="*/ 18733 h 4"/>
                              <a:gd name="T40" fmla="*/ 1340076 w 334"/>
                              <a:gd name="T41" fmla="*/ 28099 h 4"/>
                              <a:gd name="T42" fmla="*/ 1454125 w 334"/>
                              <a:gd name="T43" fmla="*/ 28099 h 4"/>
                              <a:gd name="T44" fmla="*/ 1549166 w 334"/>
                              <a:gd name="T45" fmla="*/ 18733 h 4"/>
                              <a:gd name="T46" fmla="*/ 1596687 w 334"/>
                              <a:gd name="T47" fmla="*/ 18733 h 4"/>
                              <a:gd name="T48" fmla="*/ 1596687 w 334"/>
                              <a:gd name="T49" fmla="*/ 18733 h 4"/>
                              <a:gd name="T50" fmla="*/ 1653711 w 334"/>
                              <a:gd name="T51" fmla="*/ 28099 h 4"/>
                              <a:gd name="T52" fmla="*/ 1758256 w 334"/>
                              <a:gd name="T53" fmla="*/ 28099 h 4"/>
                              <a:gd name="T54" fmla="*/ 1862801 w 334"/>
                              <a:gd name="T55" fmla="*/ 18733 h 4"/>
                              <a:gd name="T56" fmla="*/ 1900817 w 334"/>
                              <a:gd name="T57" fmla="*/ 18733 h 4"/>
                              <a:gd name="T58" fmla="*/ 1900817 w 334"/>
                              <a:gd name="T59" fmla="*/ 18733 h 4"/>
                              <a:gd name="T60" fmla="*/ 1957842 w 334"/>
                              <a:gd name="T61" fmla="*/ 28099 h 4"/>
                              <a:gd name="T62" fmla="*/ 2071891 w 334"/>
                              <a:gd name="T63" fmla="*/ 28099 h 4"/>
                              <a:gd name="T64" fmla="*/ 2176436 w 334"/>
                              <a:gd name="T65" fmla="*/ 18733 h 4"/>
                              <a:gd name="T66" fmla="*/ 2214452 w 334"/>
                              <a:gd name="T67" fmla="*/ 18733 h 4"/>
                              <a:gd name="T68" fmla="*/ 2214452 w 334"/>
                              <a:gd name="T69" fmla="*/ 18733 h 4"/>
                              <a:gd name="T70" fmla="*/ 2271477 w 334"/>
                              <a:gd name="T71" fmla="*/ 28099 h 4"/>
                              <a:gd name="T72" fmla="*/ 2385526 w 334"/>
                              <a:gd name="T73" fmla="*/ 28099 h 4"/>
                              <a:gd name="T74" fmla="*/ 2490071 w 334"/>
                              <a:gd name="T75" fmla="*/ 18733 h 4"/>
                              <a:gd name="T76" fmla="*/ 2528087 w 334"/>
                              <a:gd name="T77" fmla="*/ 18733 h 4"/>
                              <a:gd name="T78" fmla="*/ 2528087 w 334"/>
                              <a:gd name="T79" fmla="*/ 18733 h 4"/>
                              <a:gd name="T80" fmla="*/ 2585112 w 334"/>
                              <a:gd name="T81" fmla="*/ 28099 h 4"/>
                              <a:gd name="T82" fmla="*/ 2699161 w 334"/>
                              <a:gd name="T83" fmla="*/ 28099 h 4"/>
                              <a:gd name="T84" fmla="*/ 2803706 w 334"/>
                              <a:gd name="T85" fmla="*/ 18733 h 4"/>
                              <a:gd name="T86" fmla="*/ 2841722 w 334"/>
                              <a:gd name="T87" fmla="*/ 18733 h 4"/>
                              <a:gd name="T88" fmla="*/ 2841722 w 334"/>
                              <a:gd name="T89" fmla="*/ 18733 h 4"/>
                              <a:gd name="T90" fmla="*/ 2898746 w 334"/>
                              <a:gd name="T91" fmla="*/ 28099 h 4"/>
                              <a:gd name="T92" fmla="*/ 3012796 w 334"/>
                              <a:gd name="T93" fmla="*/ 28099 h 4"/>
                              <a:gd name="T94" fmla="*/ 3117340 w 334"/>
                              <a:gd name="T95" fmla="*/ 18733 h 4"/>
                              <a:gd name="T96" fmla="*/ 3155357 w 334"/>
                              <a:gd name="T97" fmla="*/ 18733 h 4"/>
                              <a:gd name="T98" fmla="*/ 3155357 w 334"/>
                              <a:gd name="T99" fmla="*/ 18733 h 4"/>
                              <a:gd name="T100" fmla="*/ 95041 w 334"/>
                              <a:gd name="T101" fmla="*/ 37465 h 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34" h="4">
                                <a:moveTo>
                                  <a:pt x="9" y="1"/>
                                </a:moveTo>
                                <a:lnTo>
                                  <a:pt x="15" y="1"/>
                                </a:lnTo>
                                <a:lnTo>
                                  <a:pt x="15" y="3"/>
                                </a:lnTo>
                                <a:lnTo>
                                  <a:pt x="9" y="3"/>
                                </a:lnTo>
                                <a:lnTo>
                                  <a:pt x="9" y="1"/>
                                </a:lnTo>
                                <a:close/>
                                <a:moveTo>
                                  <a:pt x="19" y="1"/>
                                </a:moveTo>
                                <a:lnTo>
                                  <a:pt x="21" y="1"/>
                                </a:lnTo>
                                <a:lnTo>
                                  <a:pt x="21" y="3"/>
                                </a:lnTo>
                                <a:lnTo>
                                  <a:pt x="19" y="3"/>
                                </a:lnTo>
                                <a:lnTo>
                                  <a:pt x="19" y="1"/>
                                </a:lnTo>
                                <a:close/>
                                <a:moveTo>
                                  <a:pt x="25" y="1"/>
                                </a:moveTo>
                                <a:lnTo>
                                  <a:pt x="31" y="1"/>
                                </a:lnTo>
                                <a:lnTo>
                                  <a:pt x="31" y="3"/>
                                </a:lnTo>
                                <a:lnTo>
                                  <a:pt x="25" y="3"/>
                                </a:lnTo>
                                <a:lnTo>
                                  <a:pt x="25" y="1"/>
                                </a:lnTo>
                                <a:close/>
                                <a:moveTo>
                                  <a:pt x="36" y="1"/>
                                </a:moveTo>
                                <a:lnTo>
                                  <a:pt x="37" y="1"/>
                                </a:lnTo>
                                <a:lnTo>
                                  <a:pt x="37" y="3"/>
                                </a:lnTo>
                                <a:lnTo>
                                  <a:pt x="36" y="3"/>
                                </a:lnTo>
                                <a:lnTo>
                                  <a:pt x="36" y="1"/>
                                </a:lnTo>
                                <a:close/>
                                <a:moveTo>
                                  <a:pt x="42" y="1"/>
                                </a:moveTo>
                                <a:lnTo>
                                  <a:pt x="48" y="1"/>
                                </a:lnTo>
                                <a:lnTo>
                                  <a:pt x="48" y="3"/>
                                </a:lnTo>
                                <a:lnTo>
                                  <a:pt x="42" y="3"/>
                                </a:lnTo>
                                <a:lnTo>
                                  <a:pt x="42" y="1"/>
                                </a:lnTo>
                                <a:close/>
                                <a:moveTo>
                                  <a:pt x="52" y="1"/>
                                </a:moveTo>
                                <a:lnTo>
                                  <a:pt x="54" y="1"/>
                                </a:lnTo>
                                <a:lnTo>
                                  <a:pt x="54" y="3"/>
                                </a:lnTo>
                                <a:lnTo>
                                  <a:pt x="52" y="3"/>
                                </a:lnTo>
                                <a:lnTo>
                                  <a:pt x="52" y="1"/>
                                </a:lnTo>
                                <a:close/>
                                <a:moveTo>
                                  <a:pt x="58" y="1"/>
                                </a:moveTo>
                                <a:lnTo>
                                  <a:pt x="64" y="1"/>
                                </a:lnTo>
                                <a:lnTo>
                                  <a:pt x="64" y="3"/>
                                </a:lnTo>
                                <a:lnTo>
                                  <a:pt x="58" y="3"/>
                                </a:lnTo>
                                <a:lnTo>
                                  <a:pt x="58" y="1"/>
                                </a:lnTo>
                                <a:close/>
                                <a:moveTo>
                                  <a:pt x="69" y="1"/>
                                </a:moveTo>
                                <a:lnTo>
                                  <a:pt x="70" y="1"/>
                                </a:lnTo>
                                <a:lnTo>
                                  <a:pt x="70" y="3"/>
                                </a:lnTo>
                                <a:lnTo>
                                  <a:pt x="69" y="3"/>
                                </a:lnTo>
                                <a:lnTo>
                                  <a:pt x="69" y="1"/>
                                </a:lnTo>
                                <a:close/>
                                <a:moveTo>
                                  <a:pt x="75" y="1"/>
                                </a:moveTo>
                                <a:lnTo>
                                  <a:pt x="81" y="1"/>
                                </a:lnTo>
                                <a:lnTo>
                                  <a:pt x="81" y="3"/>
                                </a:lnTo>
                                <a:lnTo>
                                  <a:pt x="75" y="3"/>
                                </a:lnTo>
                                <a:lnTo>
                                  <a:pt x="75" y="1"/>
                                </a:lnTo>
                                <a:close/>
                                <a:moveTo>
                                  <a:pt x="85" y="1"/>
                                </a:moveTo>
                                <a:lnTo>
                                  <a:pt x="87" y="1"/>
                                </a:lnTo>
                                <a:lnTo>
                                  <a:pt x="87" y="3"/>
                                </a:lnTo>
                                <a:lnTo>
                                  <a:pt x="85" y="3"/>
                                </a:lnTo>
                                <a:lnTo>
                                  <a:pt x="85" y="1"/>
                                </a:lnTo>
                                <a:close/>
                                <a:moveTo>
                                  <a:pt x="91" y="1"/>
                                </a:moveTo>
                                <a:lnTo>
                                  <a:pt x="97" y="2"/>
                                </a:lnTo>
                                <a:lnTo>
                                  <a:pt x="97" y="3"/>
                                </a:lnTo>
                                <a:lnTo>
                                  <a:pt x="91" y="3"/>
                                </a:lnTo>
                                <a:lnTo>
                                  <a:pt x="91" y="1"/>
                                </a:lnTo>
                                <a:close/>
                                <a:moveTo>
                                  <a:pt x="102" y="2"/>
                                </a:moveTo>
                                <a:lnTo>
                                  <a:pt x="103" y="2"/>
                                </a:lnTo>
                                <a:lnTo>
                                  <a:pt x="103" y="3"/>
                                </a:lnTo>
                                <a:lnTo>
                                  <a:pt x="102" y="3"/>
                                </a:lnTo>
                                <a:lnTo>
                                  <a:pt x="102" y="2"/>
                                </a:lnTo>
                                <a:close/>
                                <a:moveTo>
                                  <a:pt x="108" y="2"/>
                                </a:moveTo>
                                <a:lnTo>
                                  <a:pt x="114" y="2"/>
                                </a:lnTo>
                                <a:lnTo>
                                  <a:pt x="114" y="3"/>
                                </a:lnTo>
                                <a:lnTo>
                                  <a:pt x="108" y="3"/>
                                </a:lnTo>
                                <a:lnTo>
                                  <a:pt x="108" y="2"/>
                                </a:lnTo>
                                <a:close/>
                                <a:moveTo>
                                  <a:pt x="118" y="2"/>
                                </a:moveTo>
                                <a:lnTo>
                                  <a:pt x="120" y="2"/>
                                </a:lnTo>
                                <a:lnTo>
                                  <a:pt x="120" y="3"/>
                                </a:lnTo>
                                <a:lnTo>
                                  <a:pt x="118" y="3"/>
                                </a:lnTo>
                                <a:lnTo>
                                  <a:pt x="118" y="2"/>
                                </a:lnTo>
                                <a:close/>
                                <a:moveTo>
                                  <a:pt x="124" y="2"/>
                                </a:moveTo>
                                <a:lnTo>
                                  <a:pt x="130" y="2"/>
                                </a:lnTo>
                                <a:lnTo>
                                  <a:pt x="130" y="3"/>
                                </a:lnTo>
                                <a:lnTo>
                                  <a:pt x="124" y="3"/>
                                </a:lnTo>
                                <a:lnTo>
                                  <a:pt x="124" y="2"/>
                                </a:lnTo>
                                <a:close/>
                                <a:moveTo>
                                  <a:pt x="135" y="2"/>
                                </a:moveTo>
                                <a:lnTo>
                                  <a:pt x="136" y="2"/>
                                </a:lnTo>
                                <a:lnTo>
                                  <a:pt x="136" y="3"/>
                                </a:lnTo>
                                <a:lnTo>
                                  <a:pt x="135" y="3"/>
                                </a:lnTo>
                                <a:lnTo>
                                  <a:pt x="135" y="2"/>
                                </a:lnTo>
                                <a:close/>
                                <a:moveTo>
                                  <a:pt x="141" y="2"/>
                                </a:moveTo>
                                <a:lnTo>
                                  <a:pt x="147" y="2"/>
                                </a:lnTo>
                                <a:lnTo>
                                  <a:pt x="147" y="3"/>
                                </a:lnTo>
                                <a:lnTo>
                                  <a:pt x="141" y="3"/>
                                </a:lnTo>
                                <a:lnTo>
                                  <a:pt x="141" y="2"/>
                                </a:lnTo>
                                <a:close/>
                                <a:moveTo>
                                  <a:pt x="151" y="2"/>
                                </a:moveTo>
                                <a:lnTo>
                                  <a:pt x="153" y="2"/>
                                </a:lnTo>
                                <a:lnTo>
                                  <a:pt x="153" y="3"/>
                                </a:lnTo>
                                <a:lnTo>
                                  <a:pt x="151" y="3"/>
                                </a:lnTo>
                                <a:lnTo>
                                  <a:pt x="151" y="2"/>
                                </a:lnTo>
                                <a:close/>
                                <a:moveTo>
                                  <a:pt x="157" y="2"/>
                                </a:moveTo>
                                <a:lnTo>
                                  <a:pt x="163" y="2"/>
                                </a:lnTo>
                                <a:lnTo>
                                  <a:pt x="163" y="3"/>
                                </a:lnTo>
                                <a:lnTo>
                                  <a:pt x="157" y="3"/>
                                </a:lnTo>
                                <a:lnTo>
                                  <a:pt x="157" y="2"/>
                                </a:lnTo>
                                <a:close/>
                                <a:moveTo>
                                  <a:pt x="168" y="2"/>
                                </a:moveTo>
                                <a:lnTo>
                                  <a:pt x="169" y="2"/>
                                </a:lnTo>
                                <a:lnTo>
                                  <a:pt x="169" y="3"/>
                                </a:lnTo>
                                <a:lnTo>
                                  <a:pt x="168" y="3"/>
                                </a:lnTo>
                                <a:lnTo>
                                  <a:pt x="168" y="2"/>
                                </a:lnTo>
                                <a:close/>
                                <a:moveTo>
                                  <a:pt x="174" y="2"/>
                                </a:moveTo>
                                <a:lnTo>
                                  <a:pt x="179" y="2"/>
                                </a:lnTo>
                                <a:lnTo>
                                  <a:pt x="179" y="3"/>
                                </a:lnTo>
                                <a:lnTo>
                                  <a:pt x="174" y="3"/>
                                </a:lnTo>
                                <a:lnTo>
                                  <a:pt x="174" y="2"/>
                                </a:lnTo>
                                <a:close/>
                                <a:moveTo>
                                  <a:pt x="184" y="2"/>
                                </a:moveTo>
                                <a:lnTo>
                                  <a:pt x="185" y="2"/>
                                </a:lnTo>
                                <a:lnTo>
                                  <a:pt x="185" y="3"/>
                                </a:lnTo>
                                <a:lnTo>
                                  <a:pt x="184" y="3"/>
                                </a:lnTo>
                                <a:lnTo>
                                  <a:pt x="184" y="2"/>
                                </a:lnTo>
                                <a:close/>
                                <a:moveTo>
                                  <a:pt x="190" y="2"/>
                                </a:moveTo>
                                <a:lnTo>
                                  <a:pt x="196" y="2"/>
                                </a:lnTo>
                                <a:lnTo>
                                  <a:pt x="196" y="3"/>
                                </a:lnTo>
                                <a:lnTo>
                                  <a:pt x="190" y="3"/>
                                </a:lnTo>
                                <a:lnTo>
                                  <a:pt x="190" y="2"/>
                                </a:lnTo>
                                <a:close/>
                                <a:moveTo>
                                  <a:pt x="200" y="2"/>
                                </a:moveTo>
                                <a:lnTo>
                                  <a:pt x="202" y="2"/>
                                </a:lnTo>
                                <a:lnTo>
                                  <a:pt x="202" y="3"/>
                                </a:lnTo>
                                <a:lnTo>
                                  <a:pt x="200" y="3"/>
                                </a:lnTo>
                                <a:lnTo>
                                  <a:pt x="200" y="2"/>
                                </a:lnTo>
                                <a:close/>
                                <a:moveTo>
                                  <a:pt x="206" y="2"/>
                                </a:moveTo>
                                <a:lnTo>
                                  <a:pt x="212" y="2"/>
                                </a:lnTo>
                                <a:lnTo>
                                  <a:pt x="212" y="3"/>
                                </a:lnTo>
                                <a:lnTo>
                                  <a:pt x="206" y="3"/>
                                </a:lnTo>
                                <a:lnTo>
                                  <a:pt x="206" y="2"/>
                                </a:lnTo>
                                <a:close/>
                                <a:moveTo>
                                  <a:pt x="217" y="2"/>
                                </a:moveTo>
                                <a:lnTo>
                                  <a:pt x="218" y="2"/>
                                </a:lnTo>
                                <a:lnTo>
                                  <a:pt x="218" y="3"/>
                                </a:lnTo>
                                <a:lnTo>
                                  <a:pt x="217" y="3"/>
                                </a:lnTo>
                                <a:lnTo>
                                  <a:pt x="217" y="2"/>
                                </a:lnTo>
                                <a:close/>
                                <a:moveTo>
                                  <a:pt x="223" y="2"/>
                                </a:moveTo>
                                <a:lnTo>
                                  <a:pt x="229" y="2"/>
                                </a:lnTo>
                                <a:lnTo>
                                  <a:pt x="229" y="3"/>
                                </a:lnTo>
                                <a:lnTo>
                                  <a:pt x="223" y="3"/>
                                </a:lnTo>
                                <a:lnTo>
                                  <a:pt x="223" y="2"/>
                                </a:lnTo>
                                <a:close/>
                                <a:moveTo>
                                  <a:pt x="233" y="2"/>
                                </a:moveTo>
                                <a:lnTo>
                                  <a:pt x="235" y="2"/>
                                </a:lnTo>
                                <a:lnTo>
                                  <a:pt x="235" y="3"/>
                                </a:lnTo>
                                <a:lnTo>
                                  <a:pt x="233" y="3"/>
                                </a:lnTo>
                                <a:lnTo>
                                  <a:pt x="233" y="2"/>
                                </a:lnTo>
                                <a:close/>
                                <a:moveTo>
                                  <a:pt x="239" y="2"/>
                                </a:moveTo>
                                <a:lnTo>
                                  <a:pt x="245" y="2"/>
                                </a:lnTo>
                                <a:lnTo>
                                  <a:pt x="245" y="3"/>
                                </a:lnTo>
                                <a:lnTo>
                                  <a:pt x="239" y="3"/>
                                </a:lnTo>
                                <a:lnTo>
                                  <a:pt x="239" y="2"/>
                                </a:lnTo>
                                <a:close/>
                                <a:moveTo>
                                  <a:pt x="250" y="2"/>
                                </a:moveTo>
                                <a:lnTo>
                                  <a:pt x="251" y="2"/>
                                </a:lnTo>
                                <a:lnTo>
                                  <a:pt x="251" y="3"/>
                                </a:lnTo>
                                <a:lnTo>
                                  <a:pt x="250" y="3"/>
                                </a:lnTo>
                                <a:lnTo>
                                  <a:pt x="250" y="2"/>
                                </a:lnTo>
                                <a:close/>
                                <a:moveTo>
                                  <a:pt x="256" y="2"/>
                                </a:moveTo>
                                <a:lnTo>
                                  <a:pt x="262" y="2"/>
                                </a:lnTo>
                                <a:lnTo>
                                  <a:pt x="262" y="3"/>
                                </a:lnTo>
                                <a:lnTo>
                                  <a:pt x="256" y="3"/>
                                </a:lnTo>
                                <a:lnTo>
                                  <a:pt x="256" y="2"/>
                                </a:lnTo>
                                <a:close/>
                                <a:moveTo>
                                  <a:pt x="266" y="2"/>
                                </a:moveTo>
                                <a:lnTo>
                                  <a:pt x="268" y="2"/>
                                </a:lnTo>
                                <a:lnTo>
                                  <a:pt x="268" y="3"/>
                                </a:lnTo>
                                <a:lnTo>
                                  <a:pt x="266" y="3"/>
                                </a:lnTo>
                                <a:lnTo>
                                  <a:pt x="266" y="2"/>
                                </a:lnTo>
                                <a:close/>
                                <a:moveTo>
                                  <a:pt x="272" y="2"/>
                                </a:moveTo>
                                <a:lnTo>
                                  <a:pt x="278" y="2"/>
                                </a:lnTo>
                                <a:lnTo>
                                  <a:pt x="278" y="3"/>
                                </a:lnTo>
                                <a:lnTo>
                                  <a:pt x="272" y="3"/>
                                </a:lnTo>
                                <a:lnTo>
                                  <a:pt x="272" y="2"/>
                                </a:lnTo>
                                <a:close/>
                                <a:moveTo>
                                  <a:pt x="283" y="2"/>
                                </a:moveTo>
                                <a:lnTo>
                                  <a:pt x="284" y="2"/>
                                </a:lnTo>
                                <a:lnTo>
                                  <a:pt x="284" y="3"/>
                                </a:lnTo>
                                <a:lnTo>
                                  <a:pt x="283" y="3"/>
                                </a:lnTo>
                                <a:lnTo>
                                  <a:pt x="283" y="2"/>
                                </a:lnTo>
                                <a:close/>
                                <a:moveTo>
                                  <a:pt x="289" y="2"/>
                                </a:moveTo>
                                <a:lnTo>
                                  <a:pt x="295" y="2"/>
                                </a:lnTo>
                                <a:lnTo>
                                  <a:pt x="295" y="3"/>
                                </a:lnTo>
                                <a:lnTo>
                                  <a:pt x="289" y="3"/>
                                </a:lnTo>
                                <a:lnTo>
                                  <a:pt x="289" y="2"/>
                                </a:lnTo>
                                <a:close/>
                                <a:moveTo>
                                  <a:pt x="299" y="2"/>
                                </a:moveTo>
                                <a:lnTo>
                                  <a:pt x="301" y="2"/>
                                </a:lnTo>
                                <a:lnTo>
                                  <a:pt x="301" y="3"/>
                                </a:lnTo>
                                <a:lnTo>
                                  <a:pt x="299" y="3"/>
                                </a:lnTo>
                                <a:lnTo>
                                  <a:pt x="299" y="2"/>
                                </a:lnTo>
                                <a:close/>
                                <a:moveTo>
                                  <a:pt x="305" y="2"/>
                                </a:moveTo>
                                <a:lnTo>
                                  <a:pt x="311" y="2"/>
                                </a:lnTo>
                                <a:lnTo>
                                  <a:pt x="311" y="3"/>
                                </a:lnTo>
                                <a:lnTo>
                                  <a:pt x="305" y="3"/>
                                </a:lnTo>
                                <a:lnTo>
                                  <a:pt x="305" y="2"/>
                                </a:lnTo>
                                <a:close/>
                                <a:moveTo>
                                  <a:pt x="316" y="2"/>
                                </a:moveTo>
                                <a:lnTo>
                                  <a:pt x="317" y="2"/>
                                </a:lnTo>
                                <a:lnTo>
                                  <a:pt x="317" y="3"/>
                                </a:lnTo>
                                <a:lnTo>
                                  <a:pt x="316" y="3"/>
                                </a:lnTo>
                                <a:lnTo>
                                  <a:pt x="316" y="2"/>
                                </a:lnTo>
                                <a:close/>
                                <a:moveTo>
                                  <a:pt x="322" y="2"/>
                                </a:moveTo>
                                <a:lnTo>
                                  <a:pt x="328" y="2"/>
                                </a:lnTo>
                                <a:lnTo>
                                  <a:pt x="328" y="3"/>
                                </a:lnTo>
                                <a:lnTo>
                                  <a:pt x="322" y="3"/>
                                </a:lnTo>
                                <a:lnTo>
                                  <a:pt x="322" y="2"/>
                                </a:lnTo>
                                <a:close/>
                                <a:moveTo>
                                  <a:pt x="332" y="2"/>
                                </a:moveTo>
                                <a:lnTo>
                                  <a:pt x="334" y="2"/>
                                </a:lnTo>
                                <a:lnTo>
                                  <a:pt x="334" y="3"/>
                                </a:lnTo>
                                <a:lnTo>
                                  <a:pt x="332" y="3"/>
                                </a:lnTo>
                                <a:lnTo>
                                  <a:pt x="332" y="2"/>
                                </a:lnTo>
                                <a:close/>
                                <a:moveTo>
                                  <a:pt x="10" y="4"/>
                                </a:moveTo>
                                <a:lnTo>
                                  <a:pt x="0" y="2"/>
                                </a:lnTo>
                                <a:lnTo>
                                  <a:pt x="10" y="0"/>
                                </a:lnTo>
                                <a:lnTo>
                                  <a:pt x="10" y="4"/>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116" name="Line 2728"/>
                        <wps:cNvCnPr>
                          <a:cxnSpLocks noChangeShapeType="1"/>
                        </wps:cNvCnPr>
                        <wps:spPr bwMode="auto">
                          <a:xfrm flipV="1">
                            <a:off x="237400" y="294613"/>
                            <a:ext cx="0" cy="123805"/>
                          </a:xfrm>
                          <a:prstGeom prst="line">
                            <a:avLst/>
                          </a:prstGeom>
                          <a:noFill/>
                          <a:ln w="19050">
                            <a:solidFill>
                              <a:srgbClr val="24282B"/>
                            </a:solidFill>
                            <a:miter lim="800000"/>
                            <a:headEnd/>
                            <a:tailEnd/>
                          </a:ln>
                          <a:extLst>
                            <a:ext uri="{909E8E84-426E-40DD-AFC4-6F175D3DCCD1}">
                              <a14:hiddenFill xmlns:a14="http://schemas.microsoft.com/office/drawing/2010/main">
                                <a:noFill/>
                              </a14:hiddenFill>
                            </a:ext>
                          </a:extLst>
                        </wps:spPr>
                        <wps:bodyPr/>
                      </wps:wsp>
                      <wps:wsp>
                        <wps:cNvPr id="117" name="Line 2729"/>
                        <wps:cNvCnPr>
                          <a:cxnSpLocks noChangeShapeType="1"/>
                        </wps:cNvCnPr>
                        <wps:spPr bwMode="auto">
                          <a:xfrm>
                            <a:off x="266000" y="266012"/>
                            <a:ext cx="0" cy="476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118" name="Line 2730"/>
                        <wps:cNvCnPr>
                          <a:cxnSpLocks noChangeShapeType="1"/>
                        </wps:cNvCnPr>
                        <wps:spPr bwMode="auto">
                          <a:xfrm>
                            <a:off x="285100" y="247011"/>
                            <a:ext cx="0" cy="476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119" name="Line 2731"/>
                        <wps:cNvCnPr>
                          <a:cxnSpLocks noChangeShapeType="1"/>
                        </wps:cNvCnPr>
                        <wps:spPr bwMode="auto">
                          <a:xfrm flipH="1">
                            <a:off x="237400" y="370816"/>
                            <a:ext cx="47700" cy="476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120" name="Line 2732"/>
                        <wps:cNvCnPr>
                          <a:cxnSpLocks noChangeShapeType="1"/>
                        </wps:cNvCnPr>
                        <wps:spPr bwMode="auto">
                          <a:xfrm>
                            <a:off x="266000" y="342215"/>
                            <a:ext cx="0" cy="572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121" name="Line 2733"/>
                        <wps:cNvCnPr>
                          <a:cxnSpLocks noChangeShapeType="1"/>
                        </wps:cNvCnPr>
                        <wps:spPr bwMode="auto">
                          <a:xfrm>
                            <a:off x="266000" y="389817"/>
                            <a:ext cx="0" cy="572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122" name="Line 2734"/>
                        <wps:cNvCnPr>
                          <a:cxnSpLocks noChangeShapeType="1"/>
                        </wps:cNvCnPr>
                        <wps:spPr bwMode="auto">
                          <a:xfrm>
                            <a:off x="285100" y="323214"/>
                            <a:ext cx="0" cy="476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123" name="Line 2735"/>
                        <wps:cNvCnPr>
                          <a:cxnSpLocks noChangeShapeType="1"/>
                        </wps:cNvCnPr>
                        <wps:spPr bwMode="auto">
                          <a:xfrm>
                            <a:off x="285100" y="370816"/>
                            <a:ext cx="0" cy="571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124" name="Rectangle 2736"/>
                        <wps:cNvSpPr>
                          <a:spLocks noChangeArrowheads="1"/>
                        </wps:cNvSpPr>
                        <wps:spPr bwMode="auto">
                          <a:xfrm>
                            <a:off x="189800" y="485121"/>
                            <a:ext cx="9500" cy="875038"/>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2737"/>
                        <wps:cNvSpPr>
                          <a:spLocks noChangeArrowheads="1"/>
                        </wps:cNvSpPr>
                        <wps:spPr bwMode="auto">
                          <a:xfrm>
                            <a:off x="199300" y="485121"/>
                            <a:ext cx="9600" cy="875038"/>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2738"/>
                        <wps:cNvSpPr>
                          <a:spLocks noChangeArrowheads="1"/>
                        </wps:cNvSpPr>
                        <wps:spPr bwMode="auto">
                          <a:xfrm>
                            <a:off x="208900" y="485121"/>
                            <a:ext cx="600" cy="875038"/>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Rectangle 2739"/>
                        <wps:cNvSpPr>
                          <a:spLocks noChangeArrowheads="1"/>
                        </wps:cNvSpPr>
                        <wps:spPr bwMode="auto">
                          <a:xfrm>
                            <a:off x="208900" y="485121"/>
                            <a:ext cx="600" cy="875038"/>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2" name="Rectangle 2740"/>
                        <wps:cNvSpPr>
                          <a:spLocks noChangeArrowheads="1"/>
                        </wps:cNvSpPr>
                        <wps:spPr bwMode="auto">
                          <a:xfrm>
                            <a:off x="208900" y="485121"/>
                            <a:ext cx="600" cy="875038"/>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3" name="Rectangle 2741"/>
                        <wps:cNvSpPr>
                          <a:spLocks noChangeArrowheads="1"/>
                        </wps:cNvSpPr>
                        <wps:spPr bwMode="auto">
                          <a:xfrm>
                            <a:off x="208900" y="485121"/>
                            <a:ext cx="600" cy="875038"/>
                          </a:xfrm>
                          <a:prstGeom prst="rect">
                            <a:avLst/>
                          </a:prstGeom>
                          <a:solidFill>
                            <a:srgbClr val="ACA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4" name="Rectangle 2742"/>
                        <wps:cNvSpPr>
                          <a:spLocks noChangeArrowheads="1"/>
                        </wps:cNvSpPr>
                        <wps:spPr bwMode="auto">
                          <a:xfrm>
                            <a:off x="208900" y="485121"/>
                            <a:ext cx="9500" cy="875038"/>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5" name="Rectangle 2743"/>
                        <wps:cNvSpPr>
                          <a:spLocks noChangeArrowheads="1"/>
                        </wps:cNvSpPr>
                        <wps:spPr bwMode="auto">
                          <a:xfrm>
                            <a:off x="218400" y="485121"/>
                            <a:ext cx="600" cy="875038"/>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6" name="Rectangle 2744"/>
                        <wps:cNvSpPr>
                          <a:spLocks noChangeArrowheads="1"/>
                        </wps:cNvSpPr>
                        <wps:spPr bwMode="auto">
                          <a:xfrm>
                            <a:off x="218400" y="485121"/>
                            <a:ext cx="600" cy="875038"/>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7" name="Rectangle 2745"/>
                        <wps:cNvSpPr>
                          <a:spLocks noChangeArrowheads="1"/>
                        </wps:cNvSpPr>
                        <wps:spPr bwMode="auto">
                          <a:xfrm>
                            <a:off x="218400" y="485121"/>
                            <a:ext cx="600" cy="875038"/>
                          </a:xfrm>
                          <a:prstGeom prst="rect">
                            <a:avLst/>
                          </a:prstGeom>
                          <a:solidFill>
                            <a:srgbClr val="B3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8" name="Rectangle 2746"/>
                        <wps:cNvSpPr>
                          <a:spLocks noChangeArrowheads="1"/>
                        </wps:cNvSpPr>
                        <wps:spPr bwMode="auto">
                          <a:xfrm>
                            <a:off x="218400" y="485121"/>
                            <a:ext cx="9500" cy="875038"/>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9" name="Rectangle 2747"/>
                        <wps:cNvSpPr>
                          <a:spLocks noChangeArrowheads="1"/>
                        </wps:cNvSpPr>
                        <wps:spPr bwMode="auto">
                          <a:xfrm>
                            <a:off x="227900" y="485121"/>
                            <a:ext cx="700" cy="875038"/>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 name="Rectangle 2748"/>
                        <wps:cNvSpPr>
                          <a:spLocks noChangeArrowheads="1"/>
                        </wps:cNvSpPr>
                        <wps:spPr bwMode="auto">
                          <a:xfrm>
                            <a:off x="227900" y="485121"/>
                            <a:ext cx="700" cy="875038"/>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1" name="Rectangle 2749"/>
                        <wps:cNvSpPr>
                          <a:spLocks noChangeArrowheads="1"/>
                        </wps:cNvSpPr>
                        <wps:spPr bwMode="auto">
                          <a:xfrm>
                            <a:off x="227900" y="485121"/>
                            <a:ext cx="9500" cy="875038"/>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2" name="Rectangle 2750"/>
                        <wps:cNvSpPr>
                          <a:spLocks noChangeArrowheads="1"/>
                        </wps:cNvSpPr>
                        <wps:spPr bwMode="auto">
                          <a:xfrm>
                            <a:off x="237400" y="485121"/>
                            <a:ext cx="9600" cy="875038"/>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3" name="Rectangle 2751"/>
                        <wps:cNvSpPr>
                          <a:spLocks noChangeArrowheads="1"/>
                        </wps:cNvSpPr>
                        <wps:spPr bwMode="auto">
                          <a:xfrm>
                            <a:off x="247000" y="485121"/>
                            <a:ext cx="600" cy="875038"/>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4" name="Rectangle 2752"/>
                        <wps:cNvSpPr>
                          <a:spLocks noChangeArrowheads="1"/>
                        </wps:cNvSpPr>
                        <wps:spPr bwMode="auto">
                          <a:xfrm>
                            <a:off x="247000" y="485121"/>
                            <a:ext cx="9500" cy="875038"/>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5" name="Rectangle 2753"/>
                        <wps:cNvSpPr>
                          <a:spLocks noChangeArrowheads="1"/>
                        </wps:cNvSpPr>
                        <wps:spPr bwMode="auto">
                          <a:xfrm>
                            <a:off x="256500" y="485121"/>
                            <a:ext cx="600" cy="875038"/>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6" name="Rectangle 2754"/>
                        <wps:cNvSpPr>
                          <a:spLocks noChangeArrowheads="1"/>
                        </wps:cNvSpPr>
                        <wps:spPr bwMode="auto">
                          <a:xfrm>
                            <a:off x="256500" y="485121"/>
                            <a:ext cx="600" cy="875038"/>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7" name="Rectangle 2755"/>
                        <wps:cNvSpPr>
                          <a:spLocks noChangeArrowheads="1"/>
                        </wps:cNvSpPr>
                        <wps:spPr bwMode="auto">
                          <a:xfrm>
                            <a:off x="256500" y="485121"/>
                            <a:ext cx="600" cy="875038"/>
                          </a:xfrm>
                          <a:prstGeom prst="rect">
                            <a:avLst/>
                          </a:prstGeom>
                          <a:solidFill>
                            <a:srgbClr val="B3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8" name="Rectangle 2756"/>
                        <wps:cNvSpPr>
                          <a:spLocks noChangeArrowheads="1"/>
                        </wps:cNvSpPr>
                        <wps:spPr bwMode="auto">
                          <a:xfrm>
                            <a:off x="256500" y="485121"/>
                            <a:ext cx="9500" cy="875038"/>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9" name="Rectangle 2757"/>
                        <wps:cNvSpPr>
                          <a:spLocks noChangeArrowheads="1"/>
                        </wps:cNvSpPr>
                        <wps:spPr bwMode="auto">
                          <a:xfrm>
                            <a:off x="266000" y="485121"/>
                            <a:ext cx="700" cy="875038"/>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0" name="Rectangle 2758"/>
                        <wps:cNvSpPr>
                          <a:spLocks noChangeArrowheads="1"/>
                        </wps:cNvSpPr>
                        <wps:spPr bwMode="auto">
                          <a:xfrm>
                            <a:off x="266000" y="485121"/>
                            <a:ext cx="700" cy="875038"/>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1" name="Rectangle 2759"/>
                        <wps:cNvSpPr>
                          <a:spLocks noChangeArrowheads="1"/>
                        </wps:cNvSpPr>
                        <wps:spPr bwMode="auto">
                          <a:xfrm>
                            <a:off x="266000" y="485121"/>
                            <a:ext cx="700" cy="875038"/>
                          </a:xfrm>
                          <a:prstGeom prst="rect">
                            <a:avLst/>
                          </a:prstGeom>
                          <a:solidFill>
                            <a:srgbClr val="ACA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2" name="Rectangle 2760"/>
                        <wps:cNvSpPr>
                          <a:spLocks noChangeArrowheads="1"/>
                        </wps:cNvSpPr>
                        <wps:spPr bwMode="auto">
                          <a:xfrm>
                            <a:off x="266000" y="485121"/>
                            <a:ext cx="9500" cy="875038"/>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3" name="Rectangle 2761"/>
                        <wps:cNvSpPr>
                          <a:spLocks noChangeArrowheads="1"/>
                        </wps:cNvSpPr>
                        <wps:spPr bwMode="auto">
                          <a:xfrm>
                            <a:off x="275500" y="485121"/>
                            <a:ext cx="700" cy="875038"/>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4" name="Rectangle 2762"/>
                        <wps:cNvSpPr>
                          <a:spLocks noChangeArrowheads="1"/>
                        </wps:cNvSpPr>
                        <wps:spPr bwMode="auto">
                          <a:xfrm>
                            <a:off x="275500" y="485121"/>
                            <a:ext cx="700" cy="875038"/>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5" name="Rectangle 2763"/>
                        <wps:cNvSpPr>
                          <a:spLocks noChangeArrowheads="1"/>
                        </wps:cNvSpPr>
                        <wps:spPr bwMode="auto">
                          <a:xfrm>
                            <a:off x="275500" y="485121"/>
                            <a:ext cx="9600" cy="875038"/>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6" name="Rectangle 2764"/>
                        <wps:cNvSpPr>
                          <a:spLocks noChangeArrowheads="1"/>
                        </wps:cNvSpPr>
                        <wps:spPr bwMode="auto">
                          <a:xfrm>
                            <a:off x="285100" y="485121"/>
                            <a:ext cx="600" cy="875038"/>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7" name="Rectangle 2765"/>
                        <wps:cNvSpPr>
                          <a:spLocks noChangeArrowheads="1"/>
                        </wps:cNvSpPr>
                        <wps:spPr bwMode="auto">
                          <a:xfrm>
                            <a:off x="189800" y="485121"/>
                            <a:ext cx="95300" cy="875038"/>
                          </a:xfrm>
                          <a:prstGeom prst="rect">
                            <a:avLst/>
                          </a:prstGeom>
                          <a:noFill/>
                          <a:ln w="952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8" name="Line 2766"/>
                        <wps:cNvCnPr>
                          <a:cxnSpLocks noChangeShapeType="1"/>
                        </wps:cNvCnPr>
                        <wps:spPr bwMode="auto">
                          <a:xfrm flipV="1">
                            <a:off x="237400" y="418418"/>
                            <a:ext cx="0" cy="66703"/>
                          </a:xfrm>
                          <a:prstGeom prst="line">
                            <a:avLst/>
                          </a:prstGeom>
                          <a:noFill/>
                          <a:ln w="19050">
                            <a:solidFill>
                              <a:srgbClr val="24282B"/>
                            </a:solidFill>
                            <a:miter lim="800000"/>
                            <a:headEnd/>
                            <a:tailEnd/>
                          </a:ln>
                          <a:extLst>
                            <a:ext uri="{909E8E84-426E-40DD-AFC4-6F175D3DCCD1}">
                              <a14:hiddenFill xmlns:a14="http://schemas.microsoft.com/office/drawing/2010/main">
                                <a:noFill/>
                              </a14:hiddenFill>
                            </a:ext>
                          </a:extLst>
                        </wps:spPr>
                        <wps:bodyPr/>
                      </wps:wsp>
                      <wps:wsp>
                        <wps:cNvPr id="4859" name="Line 2767"/>
                        <wps:cNvCnPr>
                          <a:cxnSpLocks noChangeShapeType="1"/>
                        </wps:cNvCnPr>
                        <wps:spPr bwMode="auto">
                          <a:xfrm>
                            <a:off x="285100" y="76203"/>
                            <a:ext cx="0" cy="10470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4860" name="Line 2768"/>
                        <wps:cNvCnPr>
                          <a:cxnSpLocks noChangeShapeType="1"/>
                        </wps:cNvCnPr>
                        <wps:spPr bwMode="auto">
                          <a:xfrm>
                            <a:off x="266000" y="104705"/>
                            <a:ext cx="0" cy="95304"/>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4861" name="Line 2769"/>
                        <wps:cNvCnPr>
                          <a:cxnSpLocks noChangeShapeType="1"/>
                        </wps:cNvCnPr>
                        <wps:spPr bwMode="auto">
                          <a:xfrm flipH="1">
                            <a:off x="237400" y="123805"/>
                            <a:ext cx="47700" cy="476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4862" name="Line 2770"/>
                        <wps:cNvCnPr>
                          <a:cxnSpLocks noChangeShapeType="1"/>
                        </wps:cNvCnPr>
                        <wps:spPr bwMode="auto">
                          <a:xfrm flipV="1">
                            <a:off x="237400" y="171407"/>
                            <a:ext cx="0" cy="123205"/>
                          </a:xfrm>
                          <a:prstGeom prst="line">
                            <a:avLst/>
                          </a:prstGeom>
                          <a:noFill/>
                          <a:ln w="19050">
                            <a:solidFill>
                              <a:srgbClr val="24282B"/>
                            </a:solidFill>
                            <a:miter lim="800000"/>
                            <a:headEnd/>
                            <a:tailEnd/>
                          </a:ln>
                          <a:extLst>
                            <a:ext uri="{909E8E84-426E-40DD-AFC4-6F175D3DCCD1}">
                              <a14:hiddenFill xmlns:a14="http://schemas.microsoft.com/office/drawing/2010/main">
                                <a:noFill/>
                              </a14:hiddenFill>
                            </a:ext>
                          </a:extLst>
                        </wps:spPr>
                        <wps:bodyPr/>
                      </wps:wsp>
                      <wps:wsp>
                        <wps:cNvPr id="4863" name="Line 2771"/>
                        <wps:cNvCnPr>
                          <a:cxnSpLocks noChangeShapeType="1"/>
                        </wps:cNvCnPr>
                        <wps:spPr bwMode="auto">
                          <a:xfrm flipH="1">
                            <a:off x="237400" y="247011"/>
                            <a:ext cx="47700" cy="476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4864" name="Line 2772"/>
                        <wps:cNvCnPr>
                          <a:cxnSpLocks noChangeShapeType="1"/>
                        </wps:cNvCnPr>
                        <wps:spPr bwMode="auto">
                          <a:xfrm>
                            <a:off x="266000" y="219009"/>
                            <a:ext cx="0" cy="565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4865" name="Line 2773"/>
                        <wps:cNvCnPr>
                          <a:cxnSpLocks noChangeShapeType="1"/>
                        </wps:cNvCnPr>
                        <wps:spPr bwMode="auto">
                          <a:xfrm>
                            <a:off x="285100" y="200009"/>
                            <a:ext cx="0" cy="56502"/>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66" name="Picture 27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045801" y="855937"/>
                            <a:ext cx="2670803" cy="466120"/>
                          </a:xfrm>
                          <a:prstGeom prst="rect">
                            <a:avLst/>
                          </a:prstGeom>
                          <a:noFill/>
                          <a:extLst>
                            <a:ext uri="{909E8E84-426E-40DD-AFC4-6F175D3DCCD1}">
                              <a14:hiddenFill xmlns:a14="http://schemas.microsoft.com/office/drawing/2010/main">
                                <a:solidFill>
                                  <a:srgbClr val="FFFFFF"/>
                                </a:solidFill>
                              </a14:hiddenFill>
                            </a:ext>
                          </a:extLst>
                        </pic:spPr>
                      </pic:pic>
                      <wps:wsp>
                        <wps:cNvPr id="4867" name="Line 2775"/>
                        <wps:cNvCnPr>
                          <a:cxnSpLocks noChangeShapeType="1"/>
                        </wps:cNvCnPr>
                        <wps:spPr bwMode="auto">
                          <a:xfrm>
                            <a:off x="104700" y="1369659"/>
                            <a:ext cx="3763705" cy="0"/>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4868" name="Line 2776"/>
                        <wps:cNvCnPr>
                          <a:cxnSpLocks noChangeShapeType="1"/>
                        </wps:cNvCnPr>
                        <wps:spPr bwMode="auto">
                          <a:xfrm>
                            <a:off x="104700" y="1398261"/>
                            <a:ext cx="3763705" cy="0"/>
                          </a:xfrm>
                          <a:prstGeom prst="line">
                            <a:avLst/>
                          </a:prstGeom>
                          <a:noFill/>
                          <a:ln w="38100">
                            <a:solidFill>
                              <a:srgbClr val="79848D"/>
                            </a:solidFill>
                            <a:miter lim="800000"/>
                            <a:headEnd/>
                            <a:tailEnd/>
                          </a:ln>
                          <a:extLst>
                            <a:ext uri="{909E8E84-426E-40DD-AFC4-6F175D3DCCD1}">
                              <a14:hiddenFill xmlns:a14="http://schemas.microsoft.com/office/drawing/2010/main">
                                <a:noFill/>
                              </a14:hiddenFill>
                            </a:ext>
                          </a:extLst>
                        </wps:spPr>
                        <wps:bodyPr/>
                      </wps:wsp>
                      <wps:wsp>
                        <wps:cNvPr id="4869" name="Freeform 2777"/>
                        <wps:cNvSpPr>
                          <a:spLocks noEditPoints="1"/>
                        </wps:cNvSpPr>
                        <wps:spPr bwMode="auto">
                          <a:xfrm>
                            <a:off x="960101" y="1075047"/>
                            <a:ext cx="2718403" cy="9500"/>
                          </a:xfrm>
                          <a:custGeom>
                            <a:avLst/>
                            <a:gdLst>
                              <a:gd name="T0" fmla="*/ 0 w 286"/>
                              <a:gd name="T1" fmla="*/ 0 h 1"/>
                              <a:gd name="T2" fmla="*/ 47525 w 286"/>
                              <a:gd name="T3" fmla="*/ 0 h 1"/>
                              <a:gd name="T4" fmla="*/ 95050 w 286"/>
                              <a:gd name="T5" fmla="*/ 0 h 1"/>
                              <a:gd name="T6" fmla="*/ 152080 w 286"/>
                              <a:gd name="T7" fmla="*/ 9525 h 1"/>
                              <a:gd name="T8" fmla="*/ 228120 w 286"/>
                              <a:gd name="T9" fmla="*/ 9525 h 1"/>
                              <a:gd name="T10" fmla="*/ 275646 w 286"/>
                              <a:gd name="T11" fmla="*/ 0 h 1"/>
                              <a:gd name="T12" fmla="*/ 323171 w 286"/>
                              <a:gd name="T13" fmla="*/ 0 h 1"/>
                              <a:gd name="T14" fmla="*/ 370696 w 286"/>
                              <a:gd name="T15" fmla="*/ 0 h 1"/>
                              <a:gd name="T16" fmla="*/ 351686 w 286"/>
                              <a:gd name="T17" fmla="*/ 0 h 1"/>
                              <a:gd name="T18" fmla="*/ 399211 w 286"/>
                              <a:gd name="T19" fmla="*/ 0 h 1"/>
                              <a:gd name="T20" fmla="*/ 446736 w 286"/>
                              <a:gd name="T21" fmla="*/ 0 h 1"/>
                              <a:gd name="T22" fmla="*/ 494261 w 286"/>
                              <a:gd name="T23" fmla="*/ 0 h 1"/>
                              <a:gd name="T24" fmla="*/ 551291 w 286"/>
                              <a:gd name="T25" fmla="*/ 9525 h 1"/>
                              <a:gd name="T26" fmla="*/ 617826 w 286"/>
                              <a:gd name="T27" fmla="*/ 9525 h 1"/>
                              <a:gd name="T28" fmla="*/ 674856 w 286"/>
                              <a:gd name="T29" fmla="*/ 0 h 1"/>
                              <a:gd name="T30" fmla="*/ 722381 w 286"/>
                              <a:gd name="T31" fmla="*/ 0 h 1"/>
                              <a:gd name="T32" fmla="*/ 769906 w 286"/>
                              <a:gd name="T33" fmla="*/ 0 h 1"/>
                              <a:gd name="T34" fmla="*/ 750896 w 286"/>
                              <a:gd name="T35" fmla="*/ 0 h 1"/>
                              <a:gd name="T36" fmla="*/ 798421 w 286"/>
                              <a:gd name="T37" fmla="*/ 0 h 1"/>
                              <a:gd name="T38" fmla="*/ 845947 w 286"/>
                              <a:gd name="T39" fmla="*/ 0 h 1"/>
                              <a:gd name="T40" fmla="*/ 893472 w 286"/>
                              <a:gd name="T41" fmla="*/ 0 h 1"/>
                              <a:gd name="T42" fmla="*/ 950502 w 286"/>
                              <a:gd name="T43" fmla="*/ 9525 h 1"/>
                              <a:gd name="T44" fmla="*/ 1017037 w 286"/>
                              <a:gd name="T45" fmla="*/ 9525 h 1"/>
                              <a:gd name="T46" fmla="*/ 1074067 w 286"/>
                              <a:gd name="T47" fmla="*/ 0 h 1"/>
                              <a:gd name="T48" fmla="*/ 1121592 w 286"/>
                              <a:gd name="T49" fmla="*/ 0 h 1"/>
                              <a:gd name="T50" fmla="*/ 1169117 w 286"/>
                              <a:gd name="T51" fmla="*/ 0 h 1"/>
                              <a:gd name="T52" fmla="*/ 1150107 w 286"/>
                              <a:gd name="T53" fmla="*/ 0 h 1"/>
                              <a:gd name="T54" fmla="*/ 1197632 w 286"/>
                              <a:gd name="T55" fmla="*/ 0 h 1"/>
                              <a:gd name="T56" fmla="*/ 1245157 w 286"/>
                              <a:gd name="T57" fmla="*/ 0 h 1"/>
                              <a:gd name="T58" fmla="*/ 1292682 w 286"/>
                              <a:gd name="T59" fmla="*/ 0 h 1"/>
                              <a:gd name="T60" fmla="*/ 1349712 w 286"/>
                              <a:gd name="T61" fmla="*/ 9525 h 1"/>
                              <a:gd name="T62" fmla="*/ 1416248 w 286"/>
                              <a:gd name="T63" fmla="*/ 9525 h 1"/>
                              <a:gd name="T64" fmla="*/ 1473278 w 286"/>
                              <a:gd name="T65" fmla="*/ 0 h 1"/>
                              <a:gd name="T66" fmla="*/ 1520803 w 286"/>
                              <a:gd name="T67" fmla="*/ 0 h 1"/>
                              <a:gd name="T68" fmla="*/ 1568328 w 286"/>
                              <a:gd name="T69" fmla="*/ 0 h 1"/>
                              <a:gd name="T70" fmla="*/ 1549318 w 286"/>
                              <a:gd name="T71" fmla="*/ 0 h 1"/>
                              <a:gd name="T72" fmla="*/ 1596843 w 286"/>
                              <a:gd name="T73" fmla="*/ 0 h 1"/>
                              <a:gd name="T74" fmla="*/ 1644368 w 286"/>
                              <a:gd name="T75" fmla="*/ 0 h 1"/>
                              <a:gd name="T76" fmla="*/ 1691893 w 286"/>
                              <a:gd name="T77" fmla="*/ 0 h 1"/>
                              <a:gd name="T78" fmla="*/ 1748923 w 286"/>
                              <a:gd name="T79" fmla="*/ 9525 h 1"/>
                              <a:gd name="T80" fmla="*/ 1815458 w 286"/>
                              <a:gd name="T81" fmla="*/ 9525 h 1"/>
                              <a:gd name="T82" fmla="*/ 1872488 w 286"/>
                              <a:gd name="T83" fmla="*/ 0 h 1"/>
                              <a:gd name="T84" fmla="*/ 1920014 w 286"/>
                              <a:gd name="T85" fmla="*/ 0 h 1"/>
                              <a:gd name="T86" fmla="*/ 1967539 w 286"/>
                              <a:gd name="T87" fmla="*/ 0 h 1"/>
                              <a:gd name="T88" fmla="*/ 1948529 w 286"/>
                              <a:gd name="T89" fmla="*/ 0 h 1"/>
                              <a:gd name="T90" fmla="*/ 1996054 w 286"/>
                              <a:gd name="T91" fmla="*/ 0 h 1"/>
                              <a:gd name="T92" fmla="*/ 2043579 w 286"/>
                              <a:gd name="T93" fmla="*/ 0 h 1"/>
                              <a:gd name="T94" fmla="*/ 2091104 w 286"/>
                              <a:gd name="T95" fmla="*/ 0 h 1"/>
                              <a:gd name="T96" fmla="*/ 2148134 w 286"/>
                              <a:gd name="T97" fmla="*/ 9525 h 1"/>
                              <a:gd name="T98" fmla="*/ 2214669 w 286"/>
                              <a:gd name="T99" fmla="*/ 9525 h 1"/>
                              <a:gd name="T100" fmla="*/ 2271699 w 286"/>
                              <a:gd name="T101" fmla="*/ 0 h 1"/>
                              <a:gd name="T102" fmla="*/ 2319224 w 286"/>
                              <a:gd name="T103" fmla="*/ 0 h 1"/>
                              <a:gd name="T104" fmla="*/ 2366749 w 286"/>
                              <a:gd name="T105" fmla="*/ 0 h 1"/>
                              <a:gd name="T106" fmla="*/ 2347739 w 286"/>
                              <a:gd name="T107" fmla="*/ 0 h 1"/>
                              <a:gd name="T108" fmla="*/ 2395264 w 286"/>
                              <a:gd name="T109" fmla="*/ 0 h 1"/>
                              <a:gd name="T110" fmla="*/ 2442789 w 286"/>
                              <a:gd name="T111" fmla="*/ 0 h 1"/>
                              <a:gd name="T112" fmla="*/ 2490315 w 286"/>
                              <a:gd name="T113" fmla="*/ 0 h 1"/>
                              <a:gd name="T114" fmla="*/ 2537840 w 286"/>
                              <a:gd name="T115" fmla="*/ 9525 h 1"/>
                              <a:gd name="T116" fmla="*/ 2613880 w 286"/>
                              <a:gd name="T117" fmla="*/ 9525 h 1"/>
                              <a:gd name="T118" fmla="*/ 2670910 w 286"/>
                              <a:gd name="T119" fmla="*/ 0 h 1"/>
                              <a:gd name="T120" fmla="*/ 2718435 w 286"/>
                              <a:gd name="T121" fmla="*/ 0 h 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86" h="1">
                                <a:moveTo>
                                  <a:pt x="0" y="0"/>
                                </a:moveTo>
                                <a:lnTo>
                                  <a:pt x="2" y="0"/>
                                </a:lnTo>
                                <a:lnTo>
                                  <a:pt x="3" y="0"/>
                                </a:lnTo>
                                <a:lnTo>
                                  <a:pt x="3" y="1"/>
                                </a:lnTo>
                                <a:lnTo>
                                  <a:pt x="2" y="1"/>
                                </a:lnTo>
                                <a:lnTo>
                                  <a:pt x="0" y="1"/>
                                </a:lnTo>
                                <a:lnTo>
                                  <a:pt x="0" y="0"/>
                                </a:lnTo>
                                <a:close/>
                                <a:moveTo>
                                  <a:pt x="5" y="0"/>
                                </a:moveTo>
                                <a:lnTo>
                                  <a:pt x="8" y="0"/>
                                </a:lnTo>
                                <a:lnTo>
                                  <a:pt x="8" y="1"/>
                                </a:lnTo>
                                <a:lnTo>
                                  <a:pt x="5" y="1"/>
                                </a:lnTo>
                                <a:lnTo>
                                  <a:pt x="5" y="0"/>
                                </a:lnTo>
                                <a:close/>
                                <a:moveTo>
                                  <a:pt x="11" y="0"/>
                                </a:moveTo>
                                <a:lnTo>
                                  <a:pt x="13" y="0"/>
                                </a:lnTo>
                                <a:lnTo>
                                  <a:pt x="13" y="1"/>
                                </a:lnTo>
                                <a:lnTo>
                                  <a:pt x="11" y="1"/>
                                </a:lnTo>
                                <a:lnTo>
                                  <a:pt x="10" y="0"/>
                                </a:lnTo>
                                <a:lnTo>
                                  <a:pt x="11" y="0"/>
                                </a:lnTo>
                                <a:close/>
                                <a:moveTo>
                                  <a:pt x="16" y="0"/>
                                </a:moveTo>
                                <a:lnTo>
                                  <a:pt x="18" y="0"/>
                                </a:lnTo>
                                <a:lnTo>
                                  <a:pt x="19" y="0"/>
                                </a:lnTo>
                                <a:lnTo>
                                  <a:pt x="18" y="0"/>
                                </a:lnTo>
                                <a:lnTo>
                                  <a:pt x="18" y="1"/>
                                </a:lnTo>
                                <a:lnTo>
                                  <a:pt x="16" y="1"/>
                                </a:lnTo>
                                <a:lnTo>
                                  <a:pt x="16" y="0"/>
                                </a:lnTo>
                                <a:close/>
                                <a:moveTo>
                                  <a:pt x="21" y="0"/>
                                </a:moveTo>
                                <a:lnTo>
                                  <a:pt x="23" y="0"/>
                                </a:lnTo>
                                <a:lnTo>
                                  <a:pt x="24" y="0"/>
                                </a:lnTo>
                                <a:lnTo>
                                  <a:pt x="24" y="1"/>
                                </a:lnTo>
                                <a:lnTo>
                                  <a:pt x="23" y="1"/>
                                </a:lnTo>
                                <a:lnTo>
                                  <a:pt x="21" y="1"/>
                                </a:lnTo>
                                <a:lnTo>
                                  <a:pt x="21" y="0"/>
                                </a:lnTo>
                                <a:close/>
                                <a:moveTo>
                                  <a:pt x="26" y="0"/>
                                </a:moveTo>
                                <a:lnTo>
                                  <a:pt x="29" y="0"/>
                                </a:lnTo>
                                <a:lnTo>
                                  <a:pt x="29" y="1"/>
                                </a:lnTo>
                                <a:lnTo>
                                  <a:pt x="26" y="1"/>
                                </a:lnTo>
                                <a:lnTo>
                                  <a:pt x="26" y="0"/>
                                </a:lnTo>
                                <a:close/>
                                <a:moveTo>
                                  <a:pt x="32" y="0"/>
                                </a:moveTo>
                                <a:lnTo>
                                  <a:pt x="34" y="0"/>
                                </a:lnTo>
                                <a:lnTo>
                                  <a:pt x="34" y="1"/>
                                </a:lnTo>
                                <a:lnTo>
                                  <a:pt x="32" y="1"/>
                                </a:lnTo>
                                <a:lnTo>
                                  <a:pt x="31" y="0"/>
                                </a:lnTo>
                                <a:lnTo>
                                  <a:pt x="32" y="0"/>
                                </a:lnTo>
                                <a:close/>
                                <a:moveTo>
                                  <a:pt x="37" y="0"/>
                                </a:moveTo>
                                <a:lnTo>
                                  <a:pt x="39" y="0"/>
                                </a:lnTo>
                                <a:lnTo>
                                  <a:pt x="40" y="0"/>
                                </a:lnTo>
                                <a:lnTo>
                                  <a:pt x="39" y="0"/>
                                </a:lnTo>
                                <a:lnTo>
                                  <a:pt x="39" y="1"/>
                                </a:lnTo>
                                <a:lnTo>
                                  <a:pt x="37" y="1"/>
                                </a:lnTo>
                                <a:lnTo>
                                  <a:pt x="37" y="0"/>
                                </a:lnTo>
                                <a:close/>
                                <a:moveTo>
                                  <a:pt x="42" y="0"/>
                                </a:moveTo>
                                <a:lnTo>
                                  <a:pt x="44" y="0"/>
                                </a:lnTo>
                                <a:lnTo>
                                  <a:pt x="45" y="0"/>
                                </a:lnTo>
                                <a:lnTo>
                                  <a:pt x="45" y="1"/>
                                </a:lnTo>
                                <a:lnTo>
                                  <a:pt x="44" y="1"/>
                                </a:lnTo>
                                <a:lnTo>
                                  <a:pt x="42" y="1"/>
                                </a:lnTo>
                                <a:lnTo>
                                  <a:pt x="42" y="0"/>
                                </a:lnTo>
                                <a:close/>
                                <a:moveTo>
                                  <a:pt x="47" y="0"/>
                                </a:moveTo>
                                <a:lnTo>
                                  <a:pt x="50" y="0"/>
                                </a:lnTo>
                                <a:lnTo>
                                  <a:pt x="50" y="1"/>
                                </a:lnTo>
                                <a:lnTo>
                                  <a:pt x="47" y="1"/>
                                </a:lnTo>
                                <a:lnTo>
                                  <a:pt x="47" y="0"/>
                                </a:lnTo>
                                <a:close/>
                                <a:moveTo>
                                  <a:pt x="53" y="0"/>
                                </a:moveTo>
                                <a:lnTo>
                                  <a:pt x="55" y="0"/>
                                </a:lnTo>
                                <a:lnTo>
                                  <a:pt x="55" y="1"/>
                                </a:lnTo>
                                <a:lnTo>
                                  <a:pt x="53" y="1"/>
                                </a:lnTo>
                                <a:lnTo>
                                  <a:pt x="52" y="1"/>
                                </a:lnTo>
                                <a:lnTo>
                                  <a:pt x="52" y="0"/>
                                </a:lnTo>
                                <a:lnTo>
                                  <a:pt x="53" y="0"/>
                                </a:lnTo>
                                <a:close/>
                                <a:moveTo>
                                  <a:pt x="58" y="0"/>
                                </a:moveTo>
                                <a:lnTo>
                                  <a:pt x="60" y="0"/>
                                </a:lnTo>
                                <a:lnTo>
                                  <a:pt x="61" y="0"/>
                                </a:lnTo>
                                <a:lnTo>
                                  <a:pt x="60" y="0"/>
                                </a:lnTo>
                                <a:lnTo>
                                  <a:pt x="60" y="1"/>
                                </a:lnTo>
                                <a:lnTo>
                                  <a:pt x="58" y="1"/>
                                </a:lnTo>
                                <a:lnTo>
                                  <a:pt x="58" y="0"/>
                                </a:lnTo>
                                <a:close/>
                                <a:moveTo>
                                  <a:pt x="63" y="0"/>
                                </a:moveTo>
                                <a:lnTo>
                                  <a:pt x="65" y="0"/>
                                </a:lnTo>
                                <a:lnTo>
                                  <a:pt x="66" y="0"/>
                                </a:lnTo>
                                <a:lnTo>
                                  <a:pt x="65" y="1"/>
                                </a:lnTo>
                                <a:lnTo>
                                  <a:pt x="63" y="1"/>
                                </a:lnTo>
                                <a:lnTo>
                                  <a:pt x="63" y="0"/>
                                </a:lnTo>
                                <a:close/>
                                <a:moveTo>
                                  <a:pt x="68" y="0"/>
                                </a:moveTo>
                                <a:lnTo>
                                  <a:pt x="71" y="0"/>
                                </a:lnTo>
                                <a:lnTo>
                                  <a:pt x="71" y="1"/>
                                </a:lnTo>
                                <a:lnTo>
                                  <a:pt x="68" y="1"/>
                                </a:lnTo>
                                <a:lnTo>
                                  <a:pt x="68" y="0"/>
                                </a:lnTo>
                                <a:close/>
                                <a:moveTo>
                                  <a:pt x="74" y="0"/>
                                </a:moveTo>
                                <a:lnTo>
                                  <a:pt x="76" y="0"/>
                                </a:lnTo>
                                <a:lnTo>
                                  <a:pt x="76" y="1"/>
                                </a:lnTo>
                                <a:lnTo>
                                  <a:pt x="74" y="1"/>
                                </a:lnTo>
                                <a:lnTo>
                                  <a:pt x="73" y="1"/>
                                </a:lnTo>
                                <a:lnTo>
                                  <a:pt x="73" y="0"/>
                                </a:lnTo>
                                <a:lnTo>
                                  <a:pt x="74" y="0"/>
                                </a:lnTo>
                                <a:close/>
                                <a:moveTo>
                                  <a:pt x="79" y="0"/>
                                </a:moveTo>
                                <a:lnTo>
                                  <a:pt x="81" y="0"/>
                                </a:lnTo>
                                <a:lnTo>
                                  <a:pt x="81" y="1"/>
                                </a:lnTo>
                                <a:lnTo>
                                  <a:pt x="79" y="1"/>
                                </a:lnTo>
                                <a:lnTo>
                                  <a:pt x="79" y="0"/>
                                </a:lnTo>
                                <a:lnTo>
                                  <a:pt x="78" y="0"/>
                                </a:lnTo>
                                <a:lnTo>
                                  <a:pt x="79" y="0"/>
                                </a:lnTo>
                                <a:close/>
                                <a:moveTo>
                                  <a:pt x="84" y="0"/>
                                </a:moveTo>
                                <a:lnTo>
                                  <a:pt x="86" y="0"/>
                                </a:lnTo>
                                <a:lnTo>
                                  <a:pt x="87" y="0"/>
                                </a:lnTo>
                                <a:lnTo>
                                  <a:pt x="86" y="1"/>
                                </a:lnTo>
                                <a:lnTo>
                                  <a:pt x="84" y="1"/>
                                </a:lnTo>
                                <a:lnTo>
                                  <a:pt x="84" y="0"/>
                                </a:lnTo>
                                <a:close/>
                                <a:moveTo>
                                  <a:pt x="89" y="0"/>
                                </a:moveTo>
                                <a:lnTo>
                                  <a:pt x="92" y="0"/>
                                </a:lnTo>
                                <a:lnTo>
                                  <a:pt x="92" y="1"/>
                                </a:lnTo>
                                <a:lnTo>
                                  <a:pt x="89" y="1"/>
                                </a:lnTo>
                                <a:lnTo>
                                  <a:pt x="89" y="0"/>
                                </a:lnTo>
                                <a:close/>
                                <a:moveTo>
                                  <a:pt x="95" y="0"/>
                                </a:moveTo>
                                <a:lnTo>
                                  <a:pt x="97" y="0"/>
                                </a:lnTo>
                                <a:lnTo>
                                  <a:pt x="97" y="1"/>
                                </a:lnTo>
                                <a:lnTo>
                                  <a:pt x="95" y="1"/>
                                </a:lnTo>
                                <a:lnTo>
                                  <a:pt x="94" y="1"/>
                                </a:lnTo>
                                <a:lnTo>
                                  <a:pt x="94" y="0"/>
                                </a:lnTo>
                                <a:lnTo>
                                  <a:pt x="95" y="0"/>
                                </a:lnTo>
                                <a:close/>
                                <a:moveTo>
                                  <a:pt x="100" y="0"/>
                                </a:moveTo>
                                <a:lnTo>
                                  <a:pt x="102" y="0"/>
                                </a:lnTo>
                                <a:lnTo>
                                  <a:pt x="102" y="1"/>
                                </a:lnTo>
                                <a:lnTo>
                                  <a:pt x="100" y="1"/>
                                </a:lnTo>
                                <a:lnTo>
                                  <a:pt x="100" y="0"/>
                                </a:lnTo>
                                <a:lnTo>
                                  <a:pt x="99" y="0"/>
                                </a:lnTo>
                                <a:lnTo>
                                  <a:pt x="100" y="0"/>
                                </a:lnTo>
                                <a:close/>
                                <a:moveTo>
                                  <a:pt x="105" y="0"/>
                                </a:moveTo>
                                <a:lnTo>
                                  <a:pt x="107" y="0"/>
                                </a:lnTo>
                                <a:lnTo>
                                  <a:pt x="108" y="0"/>
                                </a:lnTo>
                                <a:lnTo>
                                  <a:pt x="107" y="1"/>
                                </a:lnTo>
                                <a:lnTo>
                                  <a:pt x="105" y="1"/>
                                </a:lnTo>
                                <a:lnTo>
                                  <a:pt x="105" y="0"/>
                                </a:lnTo>
                                <a:close/>
                                <a:moveTo>
                                  <a:pt x="110" y="0"/>
                                </a:moveTo>
                                <a:lnTo>
                                  <a:pt x="113" y="0"/>
                                </a:lnTo>
                                <a:lnTo>
                                  <a:pt x="113" y="1"/>
                                </a:lnTo>
                                <a:lnTo>
                                  <a:pt x="110" y="1"/>
                                </a:lnTo>
                                <a:lnTo>
                                  <a:pt x="110" y="0"/>
                                </a:lnTo>
                                <a:close/>
                                <a:moveTo>
                                  <a:pt x="116" y="0"/>
                                </a:moveTo>
                                <a:lnTo>
                                  <a:pt x="118" y="0"/>
                                </a:lnTo>
                                <a:lnTo>
                                  <a:pt x="118" y="1"/>
                                </a:lnTo>
                                <a:lnTo>
                                  <a:pt x="116" y="1"/>
                                </a:lnTo>
                                <a:lnTo>
                                  <a:pt x="115" y="1"/>
                                </a:lnTo>
                                <a:lnTo>
                                  <a:pt x="115" y="0"/>
                                </a:lnTo>
                                <a:lnTo>
                                  <a:pt x="116" y="0"/>
                                </a:lnTo>
                                <a:close/>
                                <a:moveTo>
                                  <a:pt x="121" y="0"/>
                                </a:moveTo>
                                <a:lnTo>
                                  <a:pt x="123" y="0"/>
                                </a:lnTo>
                                <a:lnTo>
                                  <a:pt x="123" y="1"/>
                                </a:lnTo>
                                <a:lnTo>
                                  <a:pt x="121" y="1"/>
                                </a:lnTo>
                                <a:lnTo>
                                  <a:pt x="121" y="0"/>
                                </a:lnTo>
                                <a:lnTo>
                                  <a:pt x="120" y="0"/>
                                </a:lnTo>
                                <a:lnTo>
                                  <a:pt x="121" y="0"/>
                                </a:lnTo>
                                <a:close/>
                                <a:moveTo>
                                  <a:pt x="126" y="0"/>
                                </a:moveTo>
                                <a:lnTo>
                                  <a:pt x="128" y="0"/>
                                </a:lnTo>
                                <a:lnTo>
                                  <a:pt x="129" y="0"/>
                                </a:lnTo>
                                <a:lnTo>
                                  <a:pt x="128" y="0"/>
                                </a:lnTo>
                                <a:lnTo>
                                  <a:pt x="128" y="1"/>
                                </a:lnTo>
                                <a:lnTo>
                                  <a:pt x="126" y="1"/>
                                </a:lnTo>
                                <a:lnTo>
                                  <a:pt x="126" y="0"/>
                                </a:lnTo>
                                <a:close/>
                                <a:moveTo>
                                  <a:pt x="131" y="0"/>
                                </a:moveTo>
                                <a:lnTo>
                                  <a:pt x="134" y="0"/>
                                </a:lnTo>
                                <a:lnTo>
                                  <a:pt x="134" y="1"/>
                                </a:lnTo>
                                <a:lnTo>
                                  <a:pt x="131" y="1"/>
                                </a:lnTo>
                                <a:lnTo>
                                  <a:pt x="131" y="0"/>
                                </a:lnTo>
                                <a:close/>
                                <a:moveTo>
                                  <a:pt x="137" y="0"/>
                                </a:moveTo>
                                <a:lnTo>
                                  <a:pt x="139" y="0"/>
                                </a:lnTo>
                                <a:lnTo>
                                  <a:pt x="139" y="1"/>
                                </a:lnTo>
                                <a:lnTo>
                                  <a:pt x="137" y="1"/>
                                </a:lnTo>
                                <a:lnTo>
                                  <a:pt x="136" y="1"/>
                                </a:lnTo>
                                <a:lnTo>
                                  <a:pt x="136" y="0"/>
                                </a:lnTo>
                                <a:lnTo>
                                  <a:pt x="137" y="0"/>
                                </a:lnTo>
                                <a:close/>
                                <a:moveTo>
                                  <a:pt x="142" y="0"/>
                                </a:moveTo>
                                <a:lnTo>
                                  <a:pt x="144" y="0"/>
                                </a:lnTo>
                                <a:lnTo>
                                  <a:pt x="144" y="1"/>
                                </a:lnTo>
                                <a:lnTo>
                                  <a:pt x="142" y="1"/>
                                </a:lnTo>
                                <a:lnTo>
                                  <a:pt x="141" y="0"/>
                                </a:lnTo>
                                <a:lnTo>
                                  <a:pt x="142" y="0"/>
                                </a:lnTo>
                                <a:close/>
                                <a:moveTo>
                                  <a:pt x="147" y="0"/>
                                </a:moveTo>
                                <a:lnTo>
                                  <a:pt x="149" y="0"/>
                                </a:lnTo>
                                <a:lnTo>
                                  <a:pt x="150" y="0"/>
                                </a:lnTo>
                                <a:lnTo>
                                  <a:pt x="149" y="0"/>
                                </a:lnTo>
                                <a:lnTo>
                                  <a:pt x="149" y="1"/>
                                </a:lnTo>
                                <a:lnTo>
                                  <a:pt x="147" y="1"/>
                                </a:lnTo>
                                <a:lnTo>
                                  <a:pt x="147" y="0"/>
                                </a:lnTo>
                                <a:close/>
                                <a:moveTo>
                                  <a:pt x="152" y="0"/>
                                </a:moveTo>
                                <a:lnTo>
                                  <a:pt x="154" y="0"/>
                                </a:lnTo>
                                <a:lnTo>
                                  <a:pt x="155" y="0"/>
                                </a:lnTo>
                                <a:lnTo>
                                  <a:pt x="155" y="1"/>
                                </a:lnTo>
                                <a:lnTo>
                                  <a:pt x="154" y="1"/>
                                </a:lnTo>
                                <a:lnTo>
                                  <a:pt x="152" y="1"/>
                                </a:lnTo>
                                <a:lnTo>
                                  <a:pt x="152" y="0"/>
                                </a:lnTo>
                                <a:close/>
                                <a:moveTo>
                                  <a:pt x="157" y="0"/>
                                </a:moveTo>
                                <a:lnTo>
                                  <a:pt x="160" y="0"/>
                                </a:lnTo>
                                <a:lnTo>
                                  <a:pt x="160" y="1"/>
                                </a:lnTo>
                                <a:lnTo>
                                  <a:pt x="157" y="1"/>
                                </a:lnTo>
                                <a:lnTo>
                                  <a:pt x="157" y="0"/>
                                </a:lnTo>
                                <a:close/>
                                <a:moveTo>
                                  <a:pt x="163" y="0"/>
                                </a:moveTo>
                                <a:lnTo>
                                  <a:pt x="165" y="0"/>
                                </a:lnTo>
                                <a:lnTo>
                                  <a:pt x="165" y="1"/>
                                </a:lnTo>
                                <a:lnTo>
                                  <a:pt x="163" y="1"/>
                                </a:lnTo>
                                <a:lnTo>
                                  <a:pt x="162" y="0"/>
                                </a:lnTo>
                                <a:lnTo>
                                  <a:pt x="163" y="0"/>
                                </a:lnTo>
                                <a:close/>
                                <a:moveTo>
                                  <a:pt x="168" y="0"/>
                                </a:moveTo>
                                <a:lnTo>
                                  <a:pt x="170" y="0"/>
                                </a:lnTo>
                                <a:lnTo>
                                  <a:pt x="171" y="0"/>
                                </a:lnTo>
                                <a:lnTo>
                                  <a:pt x="170" y="0"/>
                                </a:lnTo>
                                <a:lnTo>
                                  <a:pt x="170" y="1"/>
                                </a:lnTo>
                                <a:lnTo>
                                  <a:pt x="168" y="1"/>
                                </a:lnTo>
                                <a:lnTo>
                                  <a:pt x="168" y="0"/>
                                </a:lnTo>
                                <a:close/>
                                <a:moveTo>
                                  <a:pt x="173" y="0"/>
                                </a:moveTo>
                                <a:lnTo>
                                  <a:pt x="175" y="0"/>
                                </a:lnTo>
                                <a:lnTo>
                                  <a:pt x="176" y="0"/>
                                </a:lnTo>
                                <a:lnTo>
                                  <a:pt x="176" y="1"/>
                                </a:lnTo>
                                <a:lnTo>
                                  <a:pt x="175" y="1"/>
                                </a:lnTo>
                                <a:lnTo>
                                  <a:pt x="173" y="1"/>
                                </a:lnTo>
                                <a:lnTo>
                                  <a:pt x="173" y="0"/>
                                </a:lnTo>
                                <a:close/>
                                <a:moveTo>
                                  <a:pt x="178" y="0"/>
                                </a:moveTo>
                                <a:lnTo>
                                  <a:pt x="181" y="0"/>
                                </a:lnTo>
                                <a:lnTo>
                                  <a:pt x="181" y="1"/>
                                </a:lnTo>
                                <a:lnTo>
                                  <a:pt x="178" y="1"/>
                                </a:lnTo>
                                <a:lnTo>
                                  <a:pt x="178" y="0"/>
                                </a:lnTo>
                                <a:close/>
                                <a:moveTo>
                                  <a:pt x="184" y="0"/>
                                </a:moveTo>
                                <a:lnTo>
                                  <a:pt x="186" y="0"/>
                                </a:lnTo>
                                <a:lnTo>
                                  <a:pt x="186" y="1"/>
                                </a:lnTo>
                                <a:lnTo>
                                  <a:pt x="184" y="1"/>
                                </a:lnTo>
                                <a:lnTo>
                                  <a:pt x="183" y="0"/>
                                </a:lnTo>
                                <a:lnTo>
                                  <a:pt x="184" y="0"/>
                                </a:lnTo>
                                <a:close/>
                                <a:moveTo>
                                  <a:pt x="189" y="0"/>
                                </a:moveTo>
                                <a:lnTo>
                                  <a:pt x="191" y="0"/>
                                </a:lnTo>
                                <a:lnTo>
                                  <a:pt x="191" y="1"/>
                                </a:lnTo>
                                <a:lnTo>
                                  <a:pt x="189" y="1"/>
                                </a:lnTo>
                                <a:lnTo>
                                  <a:pt x="189" y="0"/>
                                </a:lnTo>
                                <a:lnTo>
                                  <a:pt x="188" y="0"/>
                                </a:lnTo>
                                <a:lnTo>
                                  <a:pt x="189" y="0"/>
                                </a:lnTo>
                                <a:close/>
                                <a:moveTo>
                                  <a:pt x="194" y="0"/>
                                </a:moveTo>
                                <a:lnTo>
                                  <a:pt x="196" y="0"/>
                                </a:lnTo>
                                <a:lnTo>
                                  <a:pt x="197" y="0"/>
                                </a:lnTo>
                                <a:lnTo>
                                  <a:pt x="197" y="1"/>
                                </a:lnTo>
                                <a:lnTo>
                                  <a:pt x="196" y="1"/>
                                </a:lnTo>
                                <a:lnTo>
                                  <a:pt x="194" y="1"/>
                                </a:lnTo>
                                <a:lnTo>
                                  <a:pt x="194" y="0"/>
                                </a:lnTo>
                                <a:close/>
                                <a:moveTo>
                                  <a:pt x="199" y="0"/>
                                </a:moveTo>
                                <a:lnTo>
                                  <a:pt x="202" y="0"/>
                                </a:lnTo>
                                <a:lnTo>
                                  <a:pt x="202" y="1"/>
                                </a:lnTo>
                                <a:lnTo>
                                  <a:pt x="199" y="1"/>
                                </a:lnTo>
                                <a:lnTo>
                                  <a:pt x="199" y="0"/>
                                </a:lnTo>
                                <a:close/>
                                <a:moveTo>
                                  <a:pt x="205" y="0"/>
                                </a:moveTo>
                                <a:lnTo>
                                  <a:pt x="207" y="0"/>
                                </a:lnTo>
                                <a:lnTo>
                                  <a:pt x="207" y="1"/>
                                </a:lnTo>
                                <a:lnTo>
                                  <a:pt x="205" y="1"/>
                                </a:lnTo>
                                <a:lnTo>
                                  <a:pt x="204" y="1"/>
                                </a:lnTo>
                                <a:lnTo>
                                  <a:pt x="204" y="0"/>
                                </a:lnTo>
                                <a:lnTo>
                                  <a:pt x="205" y="0"/>
                                </a:lnTo>
                                <a:close/>
                                <a:moveTo>
                                  <a:pt x="210" y="0"/>
                                </a:moveTo>
                                <a:lnTo>
                                  <a:pt x="212" y="0"/>
                                </a:lnTo>
                                <a:lnTo>
                                  <a:pt x="212" y="1"/>
                                </a:lnTo>
                                <a:lnTo>
                                  <a:pt x="210" y="1"/>
                                </a:lnTo>
                                <a:lnTo>
                                  <a:pt x="210" y="0"/>
                                </a:lnTo>
                                <a:lnTo>
                                  <a:pt x="209" y="0"/>
                                </a:lnTo>
                                <a:lnTo>
                                  <a:pt x="210" y="0"/>
                                </a:lnTo>
                                <a:close/>
                                <a:moveTo>
                                  <a:pt x="215" y="0"/>
                                </a:moveTo>
                                <a:lnTo>
                                  <a:pt x="217" y="0"/>
                                </a:lnTo>
                                <a:lnTo>
                                  <a:pt x="218" y="0"/>
                                </a:lnTo>
                                <a:lnTo>
                                  <a:pt x="217" y="1"/>
                                </a:lnTo>
                                <a:lnTo>
                                  <a:pt x="215" y="1"/>
                                </a:lnTo>
                                <a:lnTo>
                                  <a:pt x="215" y="0"/>
                                </a:lnTo>
                                <a:close/>
                                <a:moveTo>
                                  <a:pt x="220" y="0"/>
                                </a:moveTo>
                                <a:lnTo>
                                  <a:pt x="223" y="0"/>
                                </a:lnTo>
                                <a:lnTo>
                                  <a:pt x="223" y="1"/>
                                </a:lnTo>
                                <a:lnTo>
                                  <a:pt x="220" y="1"/>
                                </a:lnTo>
                                <a:lnTo>
                                  <a:pt x="220" y="0"/>
                                </a:lnTo>
                                <a:close/>
                                <a:moveTo>
                                  <a:pt x="226" y="0"/>
                                </a:moveTo>
                                <a:lnTo>
                                  <a:pt x="228" y="0"/>
                                </a:lnTo>
                                <a:lnTo>
                                  <a:pt x="228" y="1"/>
                                </a:lnTo>
                                <a:lnTo>
                                  <a:pt x="226" y="1"/>
                                </a:lnTo>
                                <a:lnTo>
                                  <a:pt x="225" y="1"/>
                                </a:lnTo>
                                <a:lnTo>
                                  <a:pt x="225" y="0"/>
                                </a:lnTo>
                                <a:lnTo>
                                  <a:pt x="226" y="0"/>
                                </a:lnTo>
                                <a:close/>
                                <a:moveTo>
                                  <a:pt x="231" y="0"/>
                                </a:moveTo>
                                <a:lnTo>
                                  <a:pt x="233" y="0"/>
                                </a:lnTo>
                                <a:lnTo>
                                  <a:pt x="233" y="1"/>
                                </a:lnTo>
                                <a:lnTo>
                                  <a:pt x="231" y="1"/>
                                </a:lnTo>
                                <a:lnTo>
                                  <a:pt x="231" y="0"/>
                                </a:lnTo>
                                <a:lnTo>
                                  <a:pt x="230" y="0"/>
                                </a:lnTo>
                                <a:lnTo>
                                  <a:pt x="231" y="0"/>
                                </a:lnTo>
                                <a:close/>
                                <a:moveTo>
                                  <a:pt x="236" y="0"/>
                                </a:moveTo>
                                <a:lnTo>
                                  <a:pt x="238" y="0"/>
                                </a:lnTo>
                                <a:lnTo>
                                  <a:pt x="239" y="0"/>
                                </a:lnTo>
                                <a:lnTo>
                                  <a:pt x="238" y="1"/>
                                </a:lnTo>
                                <a:lnTo>
                                  <a:pt x="236" y="1"/>
                                </a:lnTo>
                                <a:lnTo>
                                  <a:pt x="236" y="0"/>
                                </a:lnTo>
                                <a:close/>
                                <a:moveTo>
                                  <a:pt x="241" y="0"/>
                                </a:moveTo>
                                <a:lnTo>
                                  <a:pt x="244" y="0"/>
                                </a:lnTo>
                                <a:lnTo>
                                  <a:pt x="244" y="1"/>
                                </a:lnTo>
                                <a:lnTo>
                                  <a:pt x="241" y="1"/>
                                </a:lnTo>
                                <a:lnTo>
                                  <a:pt x="241" y="0"/>
                                </a:lnTo>
                                <a:close/>
                                <a:moveTo>
                                  <a:pt x="247" y="0"/>
                                </a:moveTo>
                                <a:lnTo>
                                  <a:pt x="249" y="0"/>
                                </a:lnTo>
                                <a:lnTo>
                                  <a:pt x="249" y="1"/>
                                </a:lnTo>
                                <a:lnTo>
                                  <a:pt x="247" y="1"/>
                                </a:lnTo>
                                <a:lnTo>
                                  <a:pt x="246" y="1"/>
                                </a:lnTo>
                                <a:lnTo>
                                  <a:pt x="246" y="0"/>
                                </a:lnTo>
                                <a:lnTo>
                                  <a:pt x="247" y="0"/>
                                </a:lnTo>
                                <a:close/>
                                <a:moveTo>
                                  <a:pt x="252" y="0"/>
                                </a:moveTo>
                                <a:lnTo>
                                  <a:pt x="254" y="0"/>
                                </a:lnTo>
                                <a:lnTo>
                                  <a:pt x="254" y="1"/>
                                </a:lnTo>
                                <a:lnTo>
                                  <a:pt x="252" y="1"/>
                                </a:lnTo>
                                <a:lnTo>
                                  <a:pt x="252" y="0"/>
                                </a:lnTo>
                                <a:lnTo>
                                  <a:pt x="251" y="0"/>
                                </a:lnTo>
                                <a:lnTo>
                                  <a:pt x="252" y="0"/>
                                </a:lnTo>
                                <a:close/>
                                <a:moveTo>
                                  <a:pt x="257" y="0"/>
                                </a:moveTo>
                                <a:lnTo>
                                  <a:pt x="259" y="0"/>
                                </a:lnTo>
                                <a:lnTo>
                                  <a:pt x="260" y="0"/>
                                </a:lnTo>
                                <a:lnTo>
                                  <a:pt x="259" y="1"/>
                                </a:lnTo>
                                <a:lnTo>
                                  <a:pt x="257" y="1"/>
                                </a:lnTo>
                                <a:lnTo>
                                  <a:pt x="257" y="0"/>
                                </a:lnTo>
                                <a:close/>
                                <a:moveTo>
                                  <a:pt x="262" y="0"/>
                                </a:moveTo>
                                <a:lnTo>
                                  <a:pt x="264" y="0"/>
                                </a:lnTo>
                                <a:lnTo>
                                  <a:pt x="265" y="0"/>
                                </a:lnTo>
                                <a:lnTo>
                                  <a:pt x="265" y="1"/>
                                </a:lnTo>
                                <a:lnTo>
                                  <a:pt x="264" y="1"/>
                                </a:lnTo>
                                <a:lnTo>
                                  <a:pt x="262" y="1"/>
                                </a:lnTo>
                                <a:lnTo>
                                  <a:pt x="262" y="0"/>
                                </a:lnTo>
                                <a:close/>
                                <a:moveTo>
                                  <a:pt x="267" y="0"/>
                                </a:moveTo>
                                <a:lnTo>
                                  <a:pt x="270" y="0"/>
                                </a:lnTo>
                                <a:lnTo>
                                  <a:pt x="270" y="1"/>
                                </a:lnTo>
                                <a:lnTo>
                                  <a:pt x="267" y="1"/>
                                </a:lnTo>
                                <a:lnTo>
                                  <a:pt x="267" y="0"/>
                                </a:lnTo>
                                <a:close/>
                                <a:moveTo>
                                  <a:pt x="273" y="0"/>
                                </a:moveTo>
                                <a:lnTo>
                                  <a:pt x="275" y="0"/>
                                </a:lnTo>
                                <a:lnTo>
                                  <a:pt x="275" y="1"/>
                                </a:lnTo>
                                <a:lnTo>
                                  <a:pt x="273" y="1"/>
                                </a:lnTo>
                                <a:lnTo>
                                  <a:pt x="272" y="0"/>
                                </a:lnTo>
                                <a:lnTo>
                                  <a:pt x="273" y="0"/>
                                </a:lnTo>
                                <a:close/>
                                <a:moveTo>
                                  <a:pt x="278" y="0"/>
                                </a:moveTo>
                                <a:lnTo>
                                  <a:pt x="280" y="0"/>
                                </a:lnTo>
                                <a:lnTo>
                                  <a:pt x="281" y="0"/>
                                </a:lnTo>
                                <a:lnTo>
                                  <a:pt x="280" y="0"/>
                                </a:lnTo>
                                <a:lnTo>
                                  <a:pt x="280" y="1"/>
                                </a:lnTo>
                                <a:lnTo>
                                  <a:pt x="278" y="1"/>
                                </a:lnTo>
                                <a:lnTo>
                                  <a:pt x="278" y="0"/>
                                </a:lnTo>
                                <a:close/>
                                <a:moveTo>
                                  <a:pt x="283" y="0"/>
                                </a:moveTo>
                                <a:lnTo>
                                  <a:pt x="285" y="0"/>
                                </a:lnTo>
                                <a:lnTo>
                                  <a:pt x="286" y="0"/>
                                </a:lnTo>
                                <a:lnTo>
                                  <a:pt x="286" y="1"/>
                                </a:lnTo>
                                <a:lnTo>
                                  <a:pt x="285" y="1"/>
                                </a:lnTo>
                                <a:lnTo>
                                  <a:pt x="283" y="1"/>
                                </a:lnTo>
                                <a:lnTo>
                                  <a:pt x="28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c:wpc>
                  </a:graphicData>
                </a:graphic>
              </wp:inline>
            </w:drawing>
          </mc:Choice>
          <mc:Fallback>
            <w:pict>
              <v:group id="画布 2729" o:spid="_x0000_s1041" editas="canvas" style="width:307.15pt;height:127.1pt;mso-position-horizontal-relative:char;mso-position-vertical-relative:line" coordsize="39008,1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">
                <v:shape id="_x0000_s1042" type="#_x0000_t75" style="position:absolute;width:39008;height:16141;visibility:visible;mso-wrap-style:square">
                  <v:fill o:detectmouseclick="t"/>
                  <v:path o:connecttype="none"/>
                </v:shape>
                <v:rect id="Rectangle 2712" o:spid="_x0000_s1043" style="position:absolute;left:32410;top:14649;width:4464;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3E6074" w:rsidRDefault="003E6074" w:rsidP="007F7A90">
                        <w:pPr>
                          <w:spacing w:before="0"/>
                          <w:rPr>
                            <w:lang w:eastAsia="zh-CN"/>
                          </w:rPr>
                        </w:pPr>
                        <w:r>
                          <w:rPr>
                            <w:color w:val="24282B"/>
                            <w:sz w:val="10"/>
                            <w:szCs w:val="10"/>
                          </w:rPr>
                          <w:t>SM.2056-04</w:t>
                        </w:r>
                        <w:r>
                          <w:rPr>
                            <w:rFonts w:hint="eastAsia"/>
                            <w:color w:val="24282B"/>
                            <w:sz w:val="10"/>
                            <w:szCs w:val="10"/>
                            <w:lang w:eastAsia="zh-CN"/>
                          </w:rPr>
                          <w:t>报告</w:t>
                        </w:r>
                      </w:p>
                    </w:txbxContent>
                  </v:textbox>
                </v:rect>
                <v:shape id="Freeform 2713" o:spid="_x0000_s1044" style="position:absolute;left:190;top:190;width:10547;height:4375;visibility:visible;mso-wrap-style:square;v-text-anchor:top" coordsize="11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plsQA&#10;AADcAAAADwAAAGRycy9kb3ducmV2LnhtbESPQYvCQAyF7wv+hyGCF9GpIkupjiKCsLAH2bqHPYZO&#10;bKudTOmMtv57c1jwlvBe3vuy2Q2uUQ/qQu3ZwGKegCIuvK25NPB7Ps5SUCEiW2w8k4EnBdhtRx8b&#10;zKzv+YceeSyVhHDI0EAVY5tpHYqKHIa5b4lFu/jOYZS1K7XtsJdw1+hlknxqhzVLQ4UtHSoqbvnd&#10;Gfh+7u9p7k4LP12F/jJM/646XRkzGQ/7NahIQ3yb/6+/rOAngi/PyAR6+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gKZbEAAAA3AAAAA8AAAAAAAAAAAAAAAAAmAIAAGRycy9k&#10;b3ducmV2LnhtbFBLBQYAAAAABAAEAPUAAACJAwAAAAA=&#10;" path="m101,38r1,l103,38r1,l105,37r1,l107,37r,-1l108,36r1,l109,35r1,l110,34r1,l111,33r,-1l111,31r,-1l110,29r,-1l109,28r,-1l108,27r,-1l107,25r-1,-1l105,23r-1,l103,22r-1,l101,21r-1,l99,21r,-1l98,20,96,19r-1,l94,19,92,18r-1,l89,17r-1,l87,17,85,16r-1,l82,16,81,15r-1,l78,15r-1,l76,15,74,14r-1,l70,14r-1,l67,14,66,13r-2,l63,13r-1,l61,13r-2,l58,13r-2,l55,13r-1,1l52,14r-1,l50,14r-1,l48,14r-1,l46,14r-1,l44,14r-1,l43,13r1,l45,13r,-1l46,12r1,-1l48,11r1,-1l50,9r-1,l49,8r-1,l47,8r,-1l46,7r-1,l44,7r-1,l42,7r-1,l40,7,39,8r-1,l37,9r-1,l36,10r-1,l34,10r,-1l34,8r,-1l35,6r,-1l35,4r1,l36,3r,-1l36,1r-1,l35,,34,,33,,32,,31,,30,1r-1,l29,2r-1,l27,3,26,4,25,5r-1,l23,6,22,7,21,8r-1,l20,9r-1,l18,9r,-1l18,7,17,6r,-1l17,4r,1l16,5r,1l15,6r,1l14,7r,-1l13,6r,-1l12,5r,-1l11,4r-1,l9,5r,1l9,7r,1l9,9r,1l9,11r,1l8,12,7,13,6,14r-1,l5,15r-1,l4,16r,1l4,18r1,l6,19r1,l7,20r1,l9,21r1,l10,22r,1l9,24r-1,l8,25r-1,l6,25r,1l5,26r-1,l3,27r-1,l2,28r-1,l,29r,1l,31r,1l,33r,1l1,34r,1l1,36r1,l3,36,4,35r1,l6,35r1,l7,36r,1l8,37r,1l8,39r1,l9,40r1,l11,40r1,l13,40r1,-1l15,39r1,l17,39r1,l19,39r,1l20,40r1,l21,41r1,l22,42r1,l24,43r1,1l26,44r,1l27,45r,1l28,46r1,l30,46r,-1l31,45r,-1l31,43r1,l32,42r,-1l33,40r,-1l34,39r1,l36,39r1,l38,39r1,l40,40r1,l42,40r1,1l44,41r1,1l46,42r1,l48,42r1,l50,42r,-1l51,41r,-1l50,40r,-1l49,39r,-1l48,38r-1,l46,37,45,36r-1,l43,35r-1,l42,34r1,l44,34r1,1l46,35r1,l48,35r1,l50,36r1,l53,36r1,1l56,37r1,l58,37r1,1l60,38r1,l62,38r1,l64,38r1,1l66,39r1,l68,39r1,l70,40r1,l72,40r1,l74,40r1,l76,40r1,l78,40r1,l80,40r1,l82,40r1,l84,40r2,l87,40r2,l90,40r2,l93,39r2,l96,39r1,l98,39r1,l100,39r1,-1e" filled="f" strokecolor="#e54200">
                  <v:stroke joinstyle="miter"/>
                  <v:path arrowok="t" o:connecttype="custom" o:connectlocs="2147483646,2147483646;2147483646,2147483646;2147483646,2147483646;2147483646,2147483646;2147483646,1899736032;2147483646,1537879285;2147483646,1266493858;2147483646,1176032049;2147483646,1266493858;2147483646,1266493858;2147483646,1176032049;2147483646,904637111;2147483646,814175303;2147483646,633242174;2147483646,633242174;2147483646,904637111;2147483646,904637111;2147483646,542780365;2147483646,180923618;2147483646,0;2147483646,90461809;1986325045,633242174;1715456924,814175303;1625170717,633242174;1534884511,361856747;1444598305,452318556;1354312098,633242174;1083443978,361856747;902871565,361856747;812585359,633242174;812585359,904637111;632012946,1176032049;361144825,1447417476;451440533,1628350605;812585359,1899736032;902871565,2080669161;541726740,2147483646;90286206,2147483646;0,2147483646;90286206,2147483646;451440533,2147483646;632012946,2147483646;812585359,2147483646;1354312098,2147483646;180574313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v:shape>
                <v:shape id="Freeform 2714" o:spid="_x0000_s1045" style="position:absolute;left:18726;top:1333;width:2851;height:1708;visibility:visible;mso-wrap-style:square;v-text-anchor:top" coordsize="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4Cb8A&#10;AADcAAAADwAAAGRycy9kb3ducmV2LnhtbERPS4vCMBC+C/6HMMLebFpZRKpRVFhYvG314HFopg/a&#10;TEoSa/33ZmFhb/PxPWd3mEwvRnK+tawgS1IQxKXVLdcKbtev5QaED8gae8uk4EUeDvv5bIe5tk/+&#10;obEItYgh7HNU0IQw5FL6siGDPrEDceQq6wyGCF0ttcNnDDe9XKXpWhpsOTY0ONC5obIrHkbBJauq&#10;Ebt7gZfOrLXLps/r6qTUx2I6bkEEmsK/+M/9reP8NIPfZ+IFcv8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3OvgJvwAAANwAAAAPAAAAAAAAAAAAAAAAAJgCAABkcnMvZG93bnJl&#10;di54bWxQSwUGAAAAAAQABAD1AAAAhAMAAAAA&#10;" path="m15,l14,,13,,12,,11,1r-1,l9,1,8,1,7,2,6,2,5,2r,1l4,3,3,4,2,5r,1l1,6r,1l1,8,,9r,1l1,10r,1l1,12r1,1l3,14r1,1l5,15r,1l6,16r1,l8,17r1,l10,17r1,1l12,18r1,l14,18r1,l16,18r1,l18,18r1,l20,18r,-1l21,17r1,l23,17r,-1l24,16r1,l26,15r1,l27,14r1,l28,13r1,l29,12r,-1l30,11r,-1l30,9r,-1l30,7r-1,l29,6r,-1l28,5r,-1l27,4r,-1l26,3,25,2r-1,l23,2r,-1l22,1r-1,l20,1,19,,18,,17,,16,,15,xe" stroked="f">
                  <v:path arrowok="t" o:connecttype="custom" o:connectlocs="1264456513,0;1083817153,0;812867617,90053246;722547937,90053246;541908577,180097003;361269217,270150249;270959040,360203495;180639360,450256741;90319680,540300498;90319680,720406990;0,810460236;90319680,900503993;90319680,1080610486;180639360,1170654242;270959040,1260707488;361269217,1350760735;541908577,1440813981;722547937,1530857738;812867617,1530857738;1083817153,1620910984;1264456513,1620910984;1445086370,1620910984;1625725730,1620910984;1806365090,1530857738;1986994947,1530857738;2147483646,1440813981;2147483646,1350760735;2147483646,1260707488;2147483646,1170654242;2147483646,1080610486;2147483646,990557239;2147483646,900503993;2147483646,720406990;2147483646,630353744;2147483646,540300498;2147483646,360203495;2147483646,270150249;2147483646,180097003;2077314627,180097003;1986994947,90053246;1806365090,90053246;1535406050,0;1354776193,0" o:connectangles="0,0,0,0,0,0,0,0,0,0,0,0,0,0,0,0,0,0,0,0,0,0,0,0,0,0,0,0,0,0,0,0,0,0,0,0,0,0,0,0,0,0,0"/>
                </v:shape>
                <v:shape id="Freeform 2715" o:spid="_x0000_s1046" style="position:absolute;left:21005;top:952;width:1613;height:381;visibility:visible;mso-wrap-style:square;v-text-anchor:top" coordsize="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JacIA&#10;AADcAAAADwAAAGRycy9kb3ducmV2LnhtbERPTWvCQBC9F/oflin0VjcNtEh0laqIpTetor0N2TEJ&#10;zc6G7BhTf70rCL3N433OeNq7WnXUhsqzgddBAoo497biwsD2e/kyBBUE2WLtmQz8UYDp5PFhjJn1&#10;Z15Tt5FCxRAOGRooRZpM65CX5DAMfEMcuaNvHUqEbaFti+cY7mqdJsm7dlhxbCixoXlJ+e/m5Ax8&#10;FbOZLPr9zyrIbpteDnzs3lbGPD/1HyNQQr38i+/uTxvnJyncnokX6M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YlpwgAAANwAAAAPAAAAAAAAAAAAAAAAAJgCAABkcnMvZG93&#10;bnJldi54bWxQSwUGAAAAAAQABAD1AAAAhwMAAAAA&#10;" path="m1,4l17,2,16,,,1,1,4xe" fillcolor="#e54200" stroked="f">
                  <v:path arrowok="t" o:connecttype="custom" o:connectlocs="90024376,362921550;1530357471,181460775;1440333094,0;0,90730388;90024376,362921550" o:connectangles="0,0,0,0,0"/>
                </v:shape>
                <v:line id="Line 2716" o:spid="_x0000_s1047" style="position:absolute;flip:x;visibility:visible;mso-wrap-style:square" from="21577,1143" to="22713,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M48MEAAADcAAAADwAAAGRycy9kb3ducmV2LnhtbERP20oDMRB9F/yHMIJvNlFRytq0iHRL&#10;BRG69gOGzXSz7WayJGmb/n0jCL7N4VxntshuECcKsfes4XGiQBC33vTcadj+1A9TEDEhGxw8k4YL&#10;RVjMb29mWBl/5g2dmtSJEsKxQg02pbGSMraWHMaJH4kLt/PBYSowdNIEPJdwN8gnpV6lw55Lg8WR&#10;Piy1h+boNHT79denC7s612RfvtWwXK7yVuv7u/z+BiJRTv/iP/falPnqGX6fKRfI+R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szjwwQAAANwAAAAPAAAAAAAAAAAAAAAA&#10;AKECAABkcnMvZG93bnJldi54bWxQSwUGAAAAAAQABAD5AAAAjwMAAAAA&#10;" strokecolor="#24282b">
                  <v:stroke joinstyle="miter"/>
                </v:line>
                <v:line id="Line 2717" o:spid="_x0000_s1048" style="position:absolute;flip:y;visibility:visible;mso-wrap-style:square" from="20529,666" to="2052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qg8AAAADcAAAADwAAAGRycy9kb3ducmV2LnhtbERP22oCMRB9L/gPYQq+1aRWatkaRQuC&#10;UKF4+YBhM24WN5NlE934940g+DaHc53ZIrlGXKkLtWcN7yMFgrj0puZKw/GwfvsCESKywcYzabhR&#10;gMV88DLDwvied3Tdx0rkEA4FarAxtoWUobTkMIx8S5y5k+8cxgy7SpoO+xzuGjlW6lM6rDk3WGzp&#10;x1J53l+cBq+in6blB/W/a7v9W21Tcpud1sPXtPwGESnFp/jh3pg8X03g/ky+QM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O6oPAAAAA3AAAAA8AAAAAAAAAAAAAAAAA&#10;oQIAAGRycy9kb3ducmV2LnhtbFBLBQYAAAAABAAEAPkAAACOAwAAAAA=&#10;" strokecolor="#24282b" strokeweight="1.5pt">
                  <v:stroke joinstyle="miter"/>
                </v:line>
                <v:shape id="Freeform 2718" o:spid="_x0000_s1049" style="position:absolute;left:19011;top:381;width:3042;height:571;visibility:visible;mso-wrap-style:square;v-text-anchor:top" coordsize="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urcIA&#10;AADcAAAADwAAAGRycy9kb3ducmV2LnhtbERP32vCMBB+F/Y/hBv4pumEFemMUoZjfSqsbuz1aG5t&#10;sbmEJGr1rzeDwd7u4/t5m91kRnEmHwbLCp6WGQji1uqBOwWfh7fFGkSIyBpHy6TgSgF224fZBgtt&#10;L/xB5yZ2IoVwKFBBH6MrpAxtTwbD0jrixP1YbzAm6DupPV5SuBnlKstyaXDg1NCjo9ee2mNzMgqG&#10;r+/9s393vqrb0t7q7uhKvVdq/jiVLyAiTfFf/OeudJqf5fD7TLp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Ku6twgAAANwAAAAPAAAAAAAAAAAAAAAAAJgCAABkcnMvZG93&#10;bnJldi54bWxQSwUGAAAAAAQABAD1AAAAhwMAAAAA&#10;" path="m16,l14,,12,,11,,10,,9,,8,,7,,6,,5,r,1l4,1,3,1,2,1,1,1r,1l,2,,3,,4r1,l2,4r1,l3,5r1,l5,5r1,l7,5r1,l9,5r1,1l11,6r1,l14,6r2,l17,6r2,l20,6r1,l22,5r1,l24,5r1,l26,5r1,l28,5,29,4r1,l31,4r,-1l32,3r,-1l31,2r-1,l30,1r-1,l28,1r-1,l26,1,26,,25,,24,,23,,22,,21,,20,,19,,17,,16,e" filled="f" strokecolor="#24282b">
                  <v:stroke joinstyle="miter"/>
                  <v:path arrowok="t" o:connecttype="custom" o:connectlocs="1265015700,0;1084301888,0;903588075,0;813221663,0;632507850,0;542150944,0;451794038,90649425;361437131,90649425;271070719,90649425;180713813,90649425;90356906,90649425;0,181298850;0,181298850;0,181298850;0,271948275;0,271948275;0,271948275;0,271948275;0,362597700;90356906,362597700;180713813,362597700;271070719,362597700;361437131,453247125;451794038,453247125;542150944,453247125;632507850,453247125;813221663,453247125;903588075,543896550;1084301888,543896550;1265015700,543896550;1536095925,543896550;1807166644,543896550;1897523550,543896550;2078246869,453247125;2147483646,453247125;2147483646,453247125;2147483646,453247125;2147483646,453247125;2147483646,362597700;2147483646,362597700;2147483646,362597700;2147483646,362597700;2147483646,271948275;2147483646,271948275;2147483646,271948275;2147483646,271948275;2147483646,181298850;2147483646,181298850;2147483646,181298850;2147483646,90649425;2147483646,90649425;2147483646,90649425;2147483646,90649425;2147483646,90649425;2147483646,0;2147483646,0;2078246869,0;1897523550,0;1807166644,0;1536095925,0" o:connectangles="0,0,0,0,0,0,0,0,0,0,0,0,0,0,0,0,0,0,0,0,0,0,0,0,0,0,0,0,0,0,0,0,0,0,0,0,0,0,0,0,0,0,0,0,0,0,0,0,0,0,0,0,0,0,0,0,0,0,0,0"/>
                </v:shape>
                <v:line id="Line 2719" o:spid="_x0000_s1050" style="position:absolute;visibility:visible;mso-wrap-style:square" from="20815,1047" to="22904,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qt/MMAAADcAAAADwAAAGRycy9kb3ducmV2LnhtbERP24rCMBB9X/Afwizsi2ii4IWuUYog&#10;uKgsWxf2dWjGtthMShO1/r0RhH2bw7nOYtXZWlyp9ZVjDaOhAkGcO1NxoeH3uBnMQfiAbLB2TBru&#10;5GG17L0tMDHuxj90zUIhYgj7BDWUITSJlD4vyaIfuoY4cifXWgwRtoU0Ld5iuK3lWKmptFhxbCix&#10;oXVJ+Tm7WA1f+/s0nacnmR13h/Of4sv3RPW1/njv0k8QgbrwL365tybOVzN4PhMv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6rfzDAAAA3AAAAA8AAAAAAAAAAAAA&#10;AAAAoQIAAGRycy9kb3ducmV2LnhtbFBLBQYAAAAABAAEAPkAAACRAwAAAAA=&#10;" strokecolor="#24282b">
                  <v:stroke joinstyle="miter"/>
                </v:line>
                <v:shape id="Freeform 2720" o:spid="_x0000_s1051" style="position:absolute;left:22523;top:762;width:762;height:571;visibility:visible;mso-wrap-style:square;v-text-anchor:top" coordsize="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HJ8UA&#10;AADcAAAADwAAAGRycy9kb3ducmV2LnhtbESPQWvCQBCF7wX/wzKFXopuakEkukqxBEpvVQ8ex+yY&#10;RLOzcXdr0n/fOQjeZnhv3vtmuR5cq24UYuPZwNskA0VcettwZWC/K8ZzUDEhW2w9k4E/irBejZ6W&#10;mFvf8w/dtqlSEsIxRwN1Sl2udSxrchgnviMW7eSDwyRrqLQN2Eu4a/U0y2baYcPSUGNHm5rKy/bX&#10;GXg99+17+g5V0X0eD+5SXKf7cDXm5Xn4WIBKNKSH+X79ZQU/E1p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ocnxQAAANwAAAAPAAAAAAAAAAAAAAAAAJgCAABkcnMv&#10;ZG93bnJldi54bWxQSwUGAAAAAAQABAD1AAAAigMAAAAA&#10;" path="m4,r,l3,,2,r,1l1,1r,1l,2,,3r1,l1,4r,1l2,5r1,l4,6r1,l5,5r1,l7,5,7,4r1,l8,3,8,2,8,1,7,1,7,,6,,5,,4,e" filled="f" strokecolor="#24282b">
                  <v:stroke joinstyle="miter"/>
                  <v:path arrowok="t" o:connecttype="custom" o:connectlocs="362902500,0;272176875,0;181451250,0;181451250,0;90725625,90649425;90725625,90649425;90725625,181298850;0,181298850;0,271948275;90725625,362597700;90725625,362597700;90725625,453247125;181451250,453247125;181451250,453247125;272176875,453247125;362902500,543896550;453628125,543896550;453628125,453247125;544353750,453247125;635079375,453247125;635079375,453247125;725805000,362597700;725805000,362597700;725805000,271948275;725805000,181298850;725805000,181298850;725805000,90649425;635079375,90649425;635079375,0;544353750,0;453628125,0;453628125,0" o:connectangles="0,0,0,0,0,0,0,0,0,0,0,0,0,0,0,0,0,0,0,0,0,0,0,0,0,0,0,0,0,0,0,0"/>
                </v:shape>
                <v:shape id="Freeform 2721" o:spid="_x0000_s1052" style="position:absolute;left:19392;top:952;width:2280;height:857;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j7cIA&#10;AADcAAAADwAAAGRycy9kb3ducmV2LnhtbERPTWsCMRC9F/wPYQRvmqht0a1RpNAi2EtXKT0Om3Gz&#10;dTNZNlHXf28Eobd5vM9ZrDpXizO1ofKsYTxSIIgLbyouNex3H8MZiBCRDdaeScOVAqyWvacFZsZf&#10;+JvOeSxFCuGQoQYbY5NJGQpLDsPIN8SJO/jWYUywLaVp8ZLCXS0nSr1KhxWnBosNvVsqjvnJaTjY&#10;Ta3m+We+/VPydzp9nsmfly+tB/1u/QYiUhf/xQ/3xqT5ag73Z9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OPtwgAAANwAAAAPAAAAAAAAAAAAAAAAAJgCAABkcnMvZG93&#10;bnJldi54bWxQSwUGAAAAAAQABAD1AAAAhwMAAAAA&#10;" path="m12,l10,,9,,8,,7,1,6,1,5,1,4,1,3,2,2,2,1,2r,1l,3,,4,,5,,6,1,7r1,l2,8r1,l4,8,5,9r1,l7,9r1,l9,9r1,l12,9r1,l14,9r1,l16,9r1,l18,9,19,8r1,l21,8r,-1l22,7r1,l23,6r,-1l24,5r,-1l23,4r,-1l22,3r,-1l21,2r-1,l20,1r-1,l18,1r-1,l16,1,15,,14,,13,,12,xe" fillcolor="#e54200" stroked="f">
                  <v:path arrowok="t" o:connecttype="custom" o:connectlocs="902357500,0;721886000,0;541414500,90703400;451183500,90703400;360943000,90703400;270712000,181406800;180471500,181406800;180471500,181406800;90240500,272110200;90240500,272110200;0,272110200;0,362813600;0,362813600;0,453517000;0,453517000;0,544220400;0,544220400;90240500,634923800;90240500,634923800;180471500,634923800;180471500,725627200;270712000,725627200;360943000,725627200;451183500,816330600;541414500,816330600;721886000,816330600;902357500,816330600;1173069500,816330600;1353541000,816330600;1534012500,816330600;1624253000,816330600;1714484000,725627200;1804724500,725627200;1894955500,725627200;1985196000,634923800;1985196000,634923800;2075427000,634923800;2075427000,544220400;2075427000,544220400;2147483646,453517000;2147483646,453517000;2147483646,362813600;2075427000,362813600;2075427000,272110200;2075427000,272110200;1985196000,272110200;1985196000,181406800;1894955500,181406800;1804724500,181406800;1714484000,90703400;1624253000,90703400;1534012500,90703400;1353541000,0;1173069500,0" o:connectangles="0,0,0,0,0,0,0,0,0,0,0,0,0,0,0,0,0,0,0,0,0,0,0,0,0,0,0,0,0,0,0,0,0,0,0,0,0,0,0,0,0,0,0,0,0,0,0,0,0,0,0,0,0,0"/>
                </v:shape>
                <v:shape id="Freeform 2722" o:spid="_x0000_s1053" style="position:absolute;left:19392;top:952;width:2280;height:857;visibility:visible;mso-wrap-style:square;v-text-anchor:top" coordsize="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0hsQA&#10;AADcAAAADwAAAGRycy9kb3ducmV2LnhtbESPQWvCQBCF74X+h2UEb3WTgqWkrqKFiBehSfoDhuyY&#10;RLOzaXbV+O87h0JvM7w3732z2kyuVzcaQ+fZQLpIQBHX3nbcGPiu8pd3UCEiW+w9k4EHBdisn59W&#10;mFl/54JuZWyUhHDI0EAb45BpHeqWHIaFH4hFO/nRYZR1bLQd8S7hrtevSfKmHXYsDS0O9NlSfSmv&#10;zkBe2WTfF9X5cfxZ5l9lU1DKO2Pms2n7ASrSFP/Nf9cHK/ip4Ms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kdIbEAAAA3AAAAA8AAAAAAAAAAAAAAAAAmAIAAGRycy9k&#10;b3ducmV2LnhtbFBLBQYAAAAABAAEAPUAAACJAwAAAAA=&#10;" path="m12,l10,,9,,8,,7,1,6,1,5,1,4,1,3,2,2,2,1,2r,1l,3,,4,,5,,6,1,7r1,l2,8r1,l4,8,5,9r1,l7,9r1,l9,9r1,l12,9r1,l14,9r1,l16,9r1,l18,9,19,8r1,l21,8r,-1l22,7r1,l23,6r,-1l24,5r,-1l23,4r,-1l22,3r,-1l21,2r-1,l20,1r-1,l18,1r-1,l16,1,15,,14,,13,,12,e" filled="f" strokecolor="#24282b">
                  <v:stroke joinstyle="miter"/>
                  <v:path arrowok="t" o:connecttype="custom" o:connectlocs="902357500,0;721886000,0;541414500,90703400;451183500,90703400;360943000,90703400;270712000,181406800;180471500,181406800;180471500,181406800;90240500,272110200;90240500,272110200;0,272110200;0,362813600;0,362813600;0,453517000;0,453517000;0,544220400;0,544220400;90240500,634923800;90240500,634923800;180471500,634923800;180471500,725627200;270712000,725627200;360943000,725627200;451183500,816330600;541414500,816330600;721886000,816330600;902357500,816330600;1173069500,816330600;1353541000,816330600;1534012500,816330600;1624253000,816330600;1714484000,725627200;1804724500,725627200;1894955500,725627200;1985196000,634923800;1985196000,634923800;2075427000,634923800;2075427000,544220400;2075427000,544220400;2147483646,453517000;2147483646,453517000;2147483646,362813600;2075427000,362813600;2075427000,272110200;2075427000,272110200;1985196000,272110200;1985196000,181406800;1894955500,181406800;1804724500,181406800;1714484000,90703400;1624253000,90703400;1534012500,90703400;1353541000,0;1173069500,0" o:connectangles="0,0,0,0,0,0,0,0,0,0,0,0,0,0,0,0,0,0,0,0,0,0,0,0,0,0,0,0,0,0,0,0,0,0,0,0,0,0,0,0,0,0,0,0,0,0,0,0,0,0,0,0,0,0"/>
                </v:shape>
                <v:shape id="Freeform 2723" o:spid="_x0000_s1054" style="position:absolute;left:20148;top:1809;width:286;height:756;visibility:visible;mso-wrap-style:square;v-text-anchor:top" coordsize="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HgcMA&#10;AADcAAAADwAAAGRycy9kb3ducmV2LnhtbESPQYvCMBCF74L/IYywN00rq7hdo4godA8KVmGvQzPb&#10;FptJaaK2/34jCN5meO9782a57kwt7tS6yrKCeBKBIM6trrhQcDnvxwsQziNrrC2Tgp4crFfDwRIT&#10;bR98onvmCxFC2CWooPS+SaR0eUkG3cQ2xEH7s61BH9a2kLrFRwg3tZxG0VwarDhcKLGhbUn5NbuZ&#10;UOPraP2uT38zrg+9naezT7n9Uepj1G2+QXjq/Nv8olMduDiG5zNh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sHgcMAAADcAAAADwAAAAAAAAAAAAAAAACYAgAAZHJzL2Rv&#10;d25yZXYueG1sUEsFBgAAAAAEAAQA9QAAAIgDAAAAAA==&#10;" path="m3,r,8l2,8,2,,3,xm1,r,8l,8,,,1,xe" fillcolor="#24282b" strokecolor="#24282b" strokeweight="0">
                  <v:path arrowok="t" o:connecttype="custom" o:connectlocs="272415000,0;272415000,714117587;181610000,714117587;181610000,0;272415000,0;90805000,0;90805000,714117587;0,714117587;0,0;90805000,0" o:connectangles="0,0,0,0,0,0,0,0,0,0"/>
                  <o:lock v:ext="edit" verticies="t"/>
                </v:shape>
                <v:shape id="Freeform 2724" o:spid="_x0000_s1055" style="position:absolute;left:19862;top:2286;width:477;height:88;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ntcMA&#10;AADcAAAADwAAAGRycy9kb3ducmV2LnhtbERPzWrCQBC+F3yHZYReim4MqCG6ShBa68VS9QGG7JgE&#10;s7MhuyZpn94VCr3Nx/c76+1gatFR6yrLCmbTCARxbnXFhYLL+X2SgHAeWWNtmRT8kIPtZvSyxlTb&#10;nr+pO/lChBB2KSoovW9SKV1ekkE3tQ1x4K62NegDbAupW+xDuKllHEULabDi0FBiQ7uS8tvpbhQk&#10;3X2ZHPaxPH68ZcfFnPvfr32m1Ot4yFYgPA3+X/zn/tRh/iyG5zPhAr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ZntcMAAADcAAAADwAAAAAAAAAAAAAAAACYAgAAZHJzL2Rv&#10;d25yZXYueG1sUEsFBgAAAAAEAAQA9QAAAIgDAAAAAA==&#10;" path="m2,l,1r2,l5,1,2,xe" filled="f" strokecolor="#24282b">
                  <v:stroke joinstyle="miter"/>
                  <v:path arrowok="t" o:connecttype="custom" o:connectlocs="181737000,0;0,78232000;181737000,78232000;454342500,78232000;181737000,0" o:connectangles="0,0,0,0,0"/>
                </v:shape>
                <v:shape id="Freeform 2725" o:spid="_x0000_s1056" style="position:absolute;left:19862;top:2565;width:477;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CLsQA&#10;AADcAAAADwAAAGRycy9kb3ducmV2LnhtbERP22rCQBB9F/yHZQq+SN2o1IbUVYJgrS+Klw8YstMk&#10;NDsbsmuS+vVdoeDbHM51luveVKKlxpWWFUwnEQjizOqScwXXy/Y1BuE8ssbKMin4JQfr1XCwxETb&#10;jk/Unn0uQgi7BBUU3teJlC4ryKCb2Jo4cN+2MegDbHKpG+xCuKnkLIoW0mDJoaHAmjYFZT/nm1EQ&#10;t7f3eL+bycPnOD0s3ri7H3epUqOXPv0A4an3T/G/+0uH+dM5PJ4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6wi7EAAAA3AAAAA8AAAAAAAAAAAAAAAAAmAIAAGRycy9k&#10;b3ducmV2LnhtbFBLBQYAAAAABAAEAPUAAACJAwAAAAA=&#10;" path="m2,l,,2,1,5,,2,xe" filled="f" strokecolor="#24282b">
                  <v:stroke joinstyle="miter"/>
                  <v:path arrowok="t" o:connecttype="custom" o:connectlocs="181737000,0;0,0;181737000,90487500;454342500,0;181737000,0" o:connectangles="0,0,0,0,0"/>
                </v:shape>
                <v:line id="Line 2726" o:spid="_x0000_s1057" style="position:absolute;visibility:visible;mso-wrap-style:square" from="20529,857" to="2052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GlVsQAAADcAAAADwAAAGRycy9kb3ducmV2LnhtbERP32vCMBB+H+x/CCfsZWjS4YpUo5TB&#10;YGMTsQ72ejRnW2wupUm1/vdmIOztPr6ft9qMthVn6n3jWEMyUyCIS2carjT8HN6nCxA+IBtsHZOG&#10;K3nYrB8fVpgZd+E9nYtQiRjCPkMNdQhdJqUva7LoZ64jjtzR9RZDhH0lTY+XGG5b+aJUKi02HBtq&#10;7OitpvJUDFbD5/c1zRf5URaHr+3pV/Gwe1XPWj9NxnwJItAY/sV394eJ85M5/D0TL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saVWxAAAANwAAAAPAAAAAAAAAAAA&#10;AAAAAKECAABkcnMvZG93bnJldi54bWxQSwUGAAAAAAQABAD5AAAAkgMAAAAA&#10;" strokecolor="#24282b">
                  <v:stroke joinstyle="miter"/>
                </v:line>
                <v:shape id="Freeform 2727" o:spid="_x0000_s1058" style="position:absolute;left:4184;top:2286;width:31744;height:374;visibility:visible;mso-wrap-style:square;v-text-anchor:top" coordsize="3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KM7wA&#10;AADcAAAADwAAAGRycy9kb3ducmV2LnhtbERPyQrCMBC9C/5DGMGbpgouVKOIO3hy+YChmS7YTEoT&#10;tf69EQRv83jrzJeNKcWTaldYVjDoRyCIE6sLzhTcrrveFITzyBpLy6TgTQ6Wi3ZrjrG2Lz7T8+Iz&#10;EULYxagg976KpXRJTgZd31bEgUttbdAHWGdS1/gK4aaUwygaS4MFh4YcK1rnlNwvD6MgteNyM3zs&#10;2W0mfrpt0u0pOtyV6naa1QyEp8b/xT/3UYf5gxF8nwkX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xUozvAAAANwAAAAPAAAAAAAAAAAAAAAAAJgCAABkcnMvZG93bnJldi54&#10;bWxQSwUGAAAAAAQABAD1AAAAgQMAAAAA&#10;" path="m9,1r6,l15,3,9,3,9,1xm19,1r2,l21,3r-2,l19,1xm25,1r6,l31,3r-6,l25,1xm36,1r1,l37,3r-1,l36,1xm42,1r6,l48,3r-6,l42,1xm52,1r2,l54,3r-2,l52,1xm58,1r6,l64,3r-6,l58,1xm69,1r1,l70,3r-1,l69,1xm75,1r6,l81,3r-6,l75,1xm85,1r2,l87,3r-2,l85,1xm91,1r6,1l97,3r-6,l91,1xm102,2r1,l103,3r-1,l102,2xm108,2r6,l114,3r-6,l108,2xm118,2r2,l120,3r-2,l118,2xm124,2r6,l130,3r-6,l124,2xm135,2r1,l136,3r-1,l135,2xm141,2r6,l147,3r-6,l141,2xm151,2r2,l153,3r-2,l151,2xm157,2r6,l163,3r-6,l157,2xm168,2r1,l169,3r-1,l168,2xm174,2r5,l179,3r-5,l174,2xm184,2r1,l185,3r-1,l184,2xm190,2r6,l196,3r-6,l190,2xm200,2r2,l202,3r-2,l200,2xm206,2r6,l212,3r-6,l206,2xm217,2r1,l218,3r-1,l217,2xm223,2r6,l229,3r-6,l223,2xm233,2r2,l235,3r-2,l233,2xm239,2r6,l245,3r-6,l239,2xm250,2r1,l251,3r-1,l250,2xm256,2r6,l262,3r-6,l256,2xm266,2r2,l268,3r-2,l266,2xm272,2r6,l278,3r-6,l272,2xm283,2r1,l284,3r-1,l283,2xm289,2r6,l295,3r-6,l289,2xm299,2r2,l301,3r-2,l299,2xm305,2r6,l311,3r-6,l305,2xm316,2r1,l317,3r-1,l316,2xm322,2r6,l328,3r-6,l322,2xm332,2r2,l334,3r-2,l332,2xm10,4l,2,10,r,4xe" fillcolor="#24282b" strokecolor="#24282b" strokeweight="0">
                  <v:path arrowok="t" o:connecttype="custom" o:connectlocs="812961063,262739700;1896905978,262739700;2147483646,87576783;2147483646,87576783;2147483646,87576783;2147483646,262739700;2147483646,262739700;2147483646,87576783;2147483646,87576783;2147483646,87576783;2147483646,262739700;2147483646,262739700;2147483646,175162917;2147483646,175162917;2147483646,175162917;2147483646,262739700;2147483646,262739700;2147483646,175162917;2147483646,175162917;2147483646,175162917;2147483646,262739700;2147483646,262739700;2147483646,175162917;2147483646,175162917;2147483646,175162917;2147483646,262739700;2147483646,262739700;2147483646,175162917;2147483646,175162917;2147483646,175162917;2147483646,262739700;2147483646,262739700;2147483646,175162917;2147483646,175162917;2147483646,175162917;2147483646,262739700;2147483646,262739700;2147483646,175162917;2147483646,175162917;2147483646,175162917;2147483646,262739700;2147483646,262739700;2147483646,175162917;2147483646,175162917;2147483646,175162917;2147483646,262739700;2147483646,262739700;2147483646,175162917;2147483646,175162917;2147483646,175162917;903289014,350316483" o:connectangles="0,0,0,0,0,0,0,0,0,0,0,0,0,0,0,0,0,0,0,0,0,0,0,0,0,0,0,0,0,0,0,0,0,0,0,0,0,0,0,0,0,0,0,0,0,0,0,0,0,0,0"/>
                  <o:lock v:ext="edit" verticies="t"/>
                </v:shape>
                <v:line id="Line 2728" o:spid="_x0000_s1059" style="position:absolute;flip:y;visibility:visible;mso-wrap-style:square" from="2374,2946" to="2374,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lHssEAAADcAAAADwAAAGRycy9kb3ducmV2LnhtbERP3WrCMBS+H+wdwhl4N1Mn1FGNokJB&#10;mCB1PsChOTbF5qQ0WZu9/TIY7O58fL9ns4u2EyMNvnWsYDHPQBDXTrfcKLh9lq/vIHxA1tg5JgXf&#10;5GG3fX7aYKHdxBWN19CIFMK+QAUmhL6Q0teGLPq564kTd3eDxZDg0Eg94JTCbSffsiyXFltODQZ7&#10;OhqqH9cvq8Blwa3ifknTR2nOl8M5RnuqlJq9xP0aRKAY/sV/7pNO8xc5/D6TLp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SUeywQAAANwAAAAPAAAAAAAAAAAAAAAA&#10;AKECAABkcnMvZG93bnJldi54bWxQSwUGAAAAAAQABAD5AAAAjwMAAAAA&#10;" strokecolor="#24282b" strokeweight="1.5pt">
                  <v:stroke joinstyle="miter"/>
                </v:line>
                <v:line id="Line 2729" o:spid="_x0000_s1060" style="position:absolute;visibility:visible;mso-wrap-style:square" from="2660,2660" to="2660,3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7IcIAAADcAAAADwAAAGRycy9kb3ducmV2LnhtbERP32vCMBB+H+x/CDfwRWaiMCfVKEUQ&#10;lCmyOvD1aM622FxKE7X+90YQ9nYf38+bLTpbiyu1vnKsYThQIIhzZyouNPwdVp8TED4gG6wdk4Y7&#10;eVjM399mmBh341+6ZqEQMYR9ghrKEJpESp+XZNEPXEMcuZNrLYYI20KaFm8x3NZypNRYWqw4NpTY&#10;0LKk/JxdrIbN9j5OJ+lJZoef3fmo+LL/Un2tex9dOgURqAv/4pd7beL84Tc8n4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M7IcIAAADcAAAADwAAAAAAAAAAAAAA&#10;AAChAgAAZHJzL2Rvd25yZXYueG1sUEsFBgAAAAAEAAQA+QAAAJADAAAAAA==&#10;" strokecolor="#24282b">
                  <v:stroke joinstyle="miter"/>
                </v:line>
                <v:line id="Line 2730" o:spid="_x0000_s1061" style="position:absolute;visibility:visible;mso-wrap-style:square" from="2851,2470" to="285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vU8YAAADcAAAADwAAAGRycy9kb3ducmV2LnhtbESPQWvCQBCF7wX/wzJCL6XuWlBCdJVQ&#10;KLTUUowFr0N2TILZ2ZBdNf77zqHQ2wzvzXvfrLej79SVhtgGtjCfGVDEVXAt1xZ+Dm/PGaiYkB12&#10;gcnCnSJsN5OHNeYu3HhP1zLVSkI45mihSanPtY5VQx7jLPTEop3C4DHJOtTaDXiTcN/pF2OW2mPL&#10;0tBgT68NVefy4i187O7LIitOujx8fp2Phi/fC/Nk7eN0LFagEo3p3/x3/e4Efy6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8r1PGAAAA3AAAAA8AAAAAAAAA&#10;AAAAAAAAoQIAAGRycy9kb3ducmV2LnhtbFBLBQYAAAAABAAEAPkAAACUAwAAAAA=&#10;" strokecolor="#24282b">
                  <v:stroke joinstyle="miter"/>
                </v:line>
                <v:line id="Line 2731" o:spid="_x0000_s1062" style="position:absolute;flip:x;visibility:visible;mso-wrap-style:square" from="2374,3708" to="285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KZx8EAAADcAAAADwAAAGRycy9kb3ducmV2LnhtbERP22oCMRB9L/gPYYS+1axCi12NIuIW&#10;CyJo/YBhM25WN5MlSTX9+0Yo9G0O5zrzZbKduJEPrWMF41EBgrh2uuVGwemrepmCCBFZY+eYFPxQ&#10;gOVi8DTHUrs7H+h2jI3IIRxKVGBi7EspQ23IYhi5njhzZ+ctxgx9I7XHew63nZwUxZu02HJuMNjT&#10;2lB9PX5bBc1lu/u0/lyliszrvug2m490Uup5mFYzEJFS/Bf/ubc6zx+/w+OZfIF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gpnHwQAAANwAAAAPAAAAAAAAAAAAAAAA&#10;AKECAABkcnMvZG93bnJldi54bWxQSwUGAAAAAAQABAD5AAAAjwMAAAAA&#10;" strokecolor="#24282b">
                  <v:stroke joinstyle="miter"/>
                </v:line>
                <v:line id="Line 2732" o:spid="_x0000_s1063" style="position:absolute;visibility:visible;mso-wrap-style:square" from="2660,3422" to="2660,3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6MUAAADcAAAADwAAAGRycy9kb3ducmV2LnhtbESPQWvCQBCF70L/wzKFXqTuVqhI6iqh&#10;UGixIsZCr0N2TILZ2ZBdNf575yB4m+G9ee+bxWrwrTpTH5vAFt4mBhRxGVzDlYW//dfrHFRMyA7b&#10;wGThShFWy6fRAjMXLryjc5EqJSEcM7RQp9RlWseyJo9xEjpi0Q6h95hk7SvterxIuG/11JiZ9tiw&#10;NNTY0WdN5bE4eQs/v9dZPs8PutivN8d/w6ftuxlb+/I85B+gEg3pYb5ffzvBnwq+PCMT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p6MUAAADcAAAADwAAAAAAAAAA&#10;AAAAAAChAgAAZHJzL2Rvd25yZXYueG1sUEsFBgAAAAAEAAQA+QAAAJMDAAAAAA==&#10;" strokecolor="#24282b">
                  <v:stroke joinstyle="miter"/>
                </v:line>
                <v:line id="Line 2733" o:spid="_x0000_s1064" style="position:absolute;visibility:visible;mso-wrap-style:square" from="2660,3898" to="2660,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rMc8IAAADcAAAADwAAAGRycy9kb3ducmV2LnhtbERPTYvCMBC9C/6HMIIX0URhRapRysKC&#10;4i5iFbwOzdgWm0lpotZ/v1lY8DaP9zmrTWdr8aDWV441TCcKBHHuTMWFhvPpa7wA4QOywdoxaXiR&#10;h82631thYtyTj/TIQiFiCPsENZQhNImUPi/Jop+4hjhyV9daDBG2hTQtPmO4reVMqbm0WHFsKLGh&#10;z5LyW3a3Gnbfr3m6SK8yO+1/bhfF98OHGmk9HHTpEkSgLrzF/+6tifNnU/h7Jl4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rMc8IAAADcAAAADwAAAAAAAAAAAAAA&#10;AAChAgAAZHJzL2Rvd25yZXYueG1sUEsFBgAAAAAEAAQA+QAAAJADAAAAAA==&#10;" strokecolor="#24282b">
                  <v:stroke joinstyle="miter"/>
                </v:line>
                <v:line id="Line 2734" o:spid="_x0000_s1065" style="position:absolute;visibility:visible;mso-wrap-style:square" from="2851,3232" to="2851,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hSBMMAAADcAAAADwAAAGRycy9kb3ducmV2LnhtbERP32vCMBB+H+x/CCf4MmaywqRUo5TB&#10;QFGR1cFej+Zsi82lNFHrf28Ggm/38f28+XKwrbhQ7xvHGj4mCgRx6UzDlYbfw/d7CsIHZIOtY9Jw&#10;Iw/LxevLHDPjrvxDlyJUIoawz1BDHUKXSenLmiz6ieuII3d0vcUQYV9J0+M1httWJkpNpcWGY0ON&#10;HX3VVJ6Ks9Ww3t6meZofZXHY7E5/is/7T/Wm9Xg05DMQgYbwFD/cKxPnJwn8PxMv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4UgTDAAAA3AAAAA8AAAAAAAAAAAAA&#10;AAAAoQIAAGRycy9kb3ducmV2LnhtbFBLBQYAAAAABAAEAPkAAACRAwAAAAA=&#10;" strokecolor="#24282b">
                  <v:stroke joinstyle="miter"/>
                </v:line>
                <v:line id="Line 2735" o:spid="_x0000_s1066" style="position:absolute;visibility:visible;mso-wrap-style:square" from="2851,3708" to="285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3n8MAAADcAAAADwAAAGRycy9kb3ducmV2LnhtbERP32vCMBB+F/Y/hBP2IprMYZFqlDIY&#10;TJyIdbDXoznbYnMpTdT63y8Dwbf7+H7ect3bRlyp87VjDW8TBYK4cKbmUsPP8XM8B+EDssHGMWm4&#10;k4f16mWwxNS4Gx/omodSxBD2KWqoQmhTKX1RkUU/cS1x5E6usxgi7EppOrzFcNvIqVKJtFhzbKiw&#10;pY+KinN+sRo23/ckm2cnmR+3u/Ov4st+pkZavw77bAEiUB+e4of7y8T503f4fyZ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095/DAAAA3AAAAA8AAAAAAAAAAAAA&#10;AAAAoQIAAGRycy9kb3ducmV2LnhtbFBLBQYAAAAABAAEAPkAAACRAwAAAAA=&#10;" strokecolor="#24282b">
                  <v:stroke joinstyle="miter"/>
                </v:line>
                <v:rect id="Rectangle 2736" o:spid="_x0000_s1067" style="position:absolute;left:1898;top:4851;width:95;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yEMQA&#10;AADcAAAADwAAAGRycy9kb3ducmV2LnhtbERPTWvCQBC9C/6HZQQvUjcNWiR1lSJVAtVDrUKPQ3ZM&#10;otnZNLtq+u9dQfA2j/c503lrKnGhxpWWFbwOIxDEmdUl5wp2P8uXCQjnkTVWlknBPzmYz7qdKSba&#10;XvmbLlufixDCLkEFhfd1IqXLCjLohrYmDtzBNgZ9gE0udYPXEG4qGUfRmzRYcmgosKZFQdlpezYK&#10;5Jjj9m9x2qyj1Vc6+Twuf9PBXql+r/14B+Gp9U/xw53qMD8ewf2ZcIG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jMhDEAAAA3AAAAA8AAAAAAAAAAAAAAAAAmAIAAGRycy9k&#10;b3ducmV2LnhtbFBLBQYAAAAABAAEAPUAAACJAwAAAAA=&#10;" fillcolor="#a0a6ad" stroked="f"/>
                <v:rect id="Rectangle 2737" o:spid="_x0000_s1068" style="position:absolute;left:1993;top:4851;width:9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WL8MA&#10;AADcAAAADwAAAGRycy9kb3ducmV2LnhtbERPTWvCQBC9C/0Pywi91Y0pKTG6Sim09NKDsfQ8Zsck&#10;JDubZrdJ6q93BcHbPN7nbHaTacVAvastK1guIhDEhdU1lwq+D+9PKQjnkTW2lknBPznYbR9mG8y0&#10;HXlPQ+5LEULYZaig8r7LpHRFRQbdwnbEgTvZ3qAPsC+l7nEM4aaVcRS9SIM1h4YKO3qrqGjyP6NA&#10;/+izb37PH2M6fR2bKO9Wz3Gi1ON8el2D8DT5u/jm/tRhfpzA9Zlwgd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JWL8MAAADcAAAADwAAAAAAAAAAAAAAAACYAgAAZHJzL2Rv&#10;d25yZXYueG1sUEsFBgAAAAAEAAQA9QAAAIgDAAAAAA==&#10;" fillcolor="#a1a7af" stroked="f"/>
                <v:rect id="Rectangle 2738" o:spid="_x0000_s1069" style="position:absolute;left:2089;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gsMA&#10;AADcAAAADwAAAGRycy9kb3ducmV2LnhtbERPS2vCQBC+F/wPywje6sYcVKKrFMEHHpSkLV6H7JjE&#10;ZmdDdtXor3cLhd7m43vOfNmZWtyodZVlBaNhBII4t7riQsHX5/p9CsJ5ZI21ZVLwIAfLRe9tjom2&#10;d07plvlChBB2CSoovW8SKV1ekkE3tA1x4M62NegDbAupW7yHcFPLOIrG0mDFoaHEhlYl5T/Z1Si4&#10;fsf1PnvaUzrdTqLDsXKXdJMrNeh3HzMQnjr/L/5z73SYH4/h95lwgV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szgsMAAADcAAAADwAAAAAAAAAAAAAAAACYAgAAZHJzL2Rv&#10;d25yZXYueG1sUEsFBgAAAAAEAAQA9QAAAIgDAAAAAA==&#10;" fillcolor="#a4a9b0" stroked="f"/>
                <v:rect id="Rectangle 2739" o:spid="_x0000_s1070" style="position:absolute;left:2089;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dvF8IA&#10;AADcAAAADwAAAGRycy9kb3ducmV2LnhtbERP3WrCMBS+H/gO4Qi7GZpOYZPaVEQ2UMYEnQ9waI5N&#10;aXMSmqjd2y8Dwbvz8f2eYjXYTlypD41jBa/TDARx5XTDtYLTz+dkASJEZI2dY1LwSwFW5eipwFy7&#10;Gx/oeoy1SCEcclRgYvS5lKEyZDFMnSdO3Nn1FmOCfS11j7cUbjs5y7I3abHh1GDQ08ZQ1R4vVsGh&#10;3X51L749zX37vb987P3gzU6p5/GwXoKINMSH+O7e6jR/9g7/z6QL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28XwgAAANwAAAAPAAAAAAAAAAAAAAAAAJgCAABkcnMvZG93&#10;bnJldi54bWxQSwUGAAAAAAQABAD1AAAAhwMAAAAA&#10;" fillcolor="#a6abb2" stroked="f"/>
                <v:rect id="Rectangle 2740" o:spid="_x0000_s1071" style="position:absolute;left:2089;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1d8YA&#10;AADdAAAADwAAAGRycy9kb3ducmV2LnhtbESPzWrDMBCE74W+g9hCb41cN7TBjRJMoeBDLnFz6HGx&#10;NpZba2Us+Sd5+igQyHGYmW+Y9Xa2rRip941jBa+LBARx5XTDtYLDz/fLCoQPyBpbx6TgRB62m8eH&#10;NWbaTbynsQy1iBD2GSowIXSZlL4yZNEvXEccvaPrLYYo+1rqHqcIt61Mk+RdWmw4Lhjs6MtQ9V8O&#10;VsH8dyqKyqSt/Dj/5o0td8MRvVLPT3P+CSLQHO7hW7vQCpartxSub+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d1d8YAAADdAAAADwAAAAAAAAAAAAAAAACYAgAAZHJz&#10;L2Rvd25yZXYueG1sUEsFBgAAAAAEAAQA9QAAAIsDAAAAAA==&#10;" fillcolor="#aaaeb4" stroked="f"/>
                <v:rect id="Rectangle 2741" o:spid="_x0000_s1072" style="position:absolute;left:2089;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EtcUA&#10;AADdAAAADwAAAGRycy9kb3ducmV2LnhtbESPzWrDMBCE74G+g9hCb4ncOgTjRjalUOix+SEkt0Xa&#10;2k6tlbFU28nTR4FCj8PMfMOsy8m2YqDeN44VPC8SEMTamYYrBfvdxzwD4QOywdYxKbiQh7J4mK0x&#10;N27kDQ3bUIkIYZ+jgjqELpfS65os+oXriKP37XqLIcq+kqbHMcJtK1+SZCUtNhwXauzovSb9s/21&#10;CrLxehiqQ5Y2dNRn/Dr73WnSSj09Tm+vIAJN4T/81/40CpZZmsL9TXwC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YS1xQAAAN0AAAAPAAAAAAAAAAAAAAAAAJgCAABkcnMv&#10;ZG93bnJldi54bWxQSwUGAAAAAAQABAD1AAAAigMAAAAA&#10;" fillcolor="#acafb6" stroked="f"/>
                <v:rect id="Rectangle 2742" o:spid="_x0000_s1073" style="position:absolute;left:2089;top:4851;width:95;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joC8UA&#10;AADdAAAADwAAAGRycy9kb3ducmV2LnhtbESP0WrCQBRE3wv+w3KFvtWNViREV1FR8KGUGv2Aa/aa&#10;DWbvhuyapH/fLRT6OMzMGWa1GWwtOmp95VjBdJKAIC6crrhUcL0c31IQPiBrrB2Tgm/ysFmPXlaY&#10;adfzmbo8lCJC2GeowITQZFL6wpBFP3ENcfTurrUYomxLqVvsI9zWcpYkC2mx4rhgsKG9oeKRP62C&#10;1FLIF7Ov066rP2+9/DjvDhej1Ot42C5BBBrCf/ivfdIK5un7HH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OgLxQAAAN0AAAAPAAAAAAAAAAAAAAAAAJgCAABkcnMv&#10;ZG93bnJldi54bWxQSwUGAAAAAAQABAD1AAAAigMAAAAA&#10;" fillcolor="#adb1b8" stroked="f"/>
                <v:rect id="Rectangle 2743" o:spid="_x0000_s1074" style="position:absolute;left:2184;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VccA&#10;AADdAAAADwAAAGRycy9kb3ducmV2LnhtbESPQWvCQBSE74L/YXmCN91Y0yLRVVqhbaon0yI9PrPP&#10;JJh9G7LbmP77bkHwOMzMN8xq05tadNS6yrKC2TQCQZxbXXGh4OvzdbIA4TyyxtoyKfglB5v1cLDC&#10;RNsrH6jLfCEChF2CCkrvm0RKl5dk0E1tQxy8s20N+iDbQuoWrwFuavkQRU/SYMVhocSGtiXll+zH&#10;KNjv3uT+kB67c7z9iF+Op7R4z76VGo/65yUIT72/h2/tVCuIF/NH+H8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v21XHAAAA3QAAAA8AAAAAAAAAAAAAAAAAmAIAAGRy&#10;cy9kb3ducmV2LnhtbFBLBQYAAAAABAAEAPUAAACMAwAAAAA=&#10;" fillcolor="#afb3b9" stroked="f"/>
                <v:rect id="Rectangle 2744" o:spid="_x0000_s1075" style="position:absolute;left:2184;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PIMUA&#10;AADdAAAADwAAAGRycy9kb3ducmV2LnhtbESP3WrCQBSE7wu+w3IE7+rGHyREVymiWJBeGH2Ak+wx&#10;Cc2eDbtrjG/fLRR6OczMN8xmN5hW9OR8Y1nBbJqAIC6tbrhScLse31MQPiBrbC2Tghd52G1HbxvM&#10;tH3yhfo8VCJC2GeooA6hy6T0ZU0G/dR2xNG7W2cwROkqqR0+I9y0cp4kK2mw4bhQY0f7msrv/GEU&#10;lLPeXe7FgZtCn9Li/PWyy3Ou1GQ8fKxBBBrCf/iv/akVLNPFCn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k8gxQAAAN0AAAAPAAAAAAAAAAAAAAAAAJgCAABkcnMv&#10;ZG93bnJldi54bWxQSwUGAAAAAAQABAD1AAAAigMAAAAA&#10;" fillcolor="#b1b5bb" stroked="f"/>
                <v:rect id="Rectangle 2745" o:spid="_x0000_s1076" style="position:absolute;left:2184;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XC8YA&#10;AADdAAAADwAAAGRycy9kb3ducmV2LnhtbESPQWvCQBSE70L/w/IKvemmTVFJXaWIQqQXE3vo8ZF9&#10;zYZm34bsmqT/3i0UPA4z8w2z2U22FQP1vnGs4HmRgCCunG64VvB5Oc7XIHxA1tg6JgW/5GG3fZht&#10;MNNu5IKGMtQiQthnqMCE0GVS+sqQRb9wHXH0vl1vMUTZ11L3OEa4beVLkiylxYbjgsGO9oaqn/Jq&#10;FXiHy4+9M2dZDEm+Sg9fp+6QK/X0OL2/gQg0hXv4v51rBa/rdAV/b+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2XC8YAAADdAAAADwAAAAAAAAAAAAAAAACYAgAAZHJz&#10;L2Rvd25yZXYueG1sUEsFBgAAAAAEAAQA9QAAAIsDAAAAAA==&#10;" fillcolor="#b3b7bd" stroked="f"/>
                <v:rect id="Rectangle 2746" o:spid="_x0000_s1077" style="position:absolute;left:2184;top:4851;width:95;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62sEA&#10;AADdAAAADwAAAGRycy9kb3ducmV2LnhtbERPy4rCMBTdD/gP4QruxtTRKVKNIsKIggPWx/7SXNti&#10;c1OaWOvfm4Xg8nDe82VnKtFS40rLCkbDCARxZnXJuYLz6e97CsJ5ZI2VZVLwJAfLRe9rjom2D06p&#10;PfpchBB2CSoovK8TKV1WkEE3tDVx4K62MegDbHKpG3yEcFPJnyiKpcGSQ0OBNa0Lym7Hu1Hwexnt&#10;b5tVSzr+P7jLTqb+EKdKDfrdagbCU+c/4rd7qxVMpuMwN7wJT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POtrBAAAA3QAAAA8AAAAAAAAAAAAAAAAAmAIAAGRycy9kb3du&#10;cmV2LnhtbFBLBQYAAAAABAAEAPUAAACGAwAAAAA=&#10;" fillcolor="#b4b7be" stroked="f"/>
                <v:rect id="Rectangle 2747" o:spid="_x0000_s1078" style="position:absolute;left:2279;top:4851;width:7;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LzsUA&#10;AADdAAAADwAAAGRycy9kb3ducmV2LnhtbESPQWsCMRSE7wX/Q3hCbzVrK0VXo4hS6KWHtVWvj81z&#10;N7p5WZJ03f57Iwg9DjPzDbNY9bYRHflgHCsYjzIQxKXThisFP98fL1MQISJrbByTgj8KsFoOnhaY&#10;a3flgrpdrESCcMhRQR1jm0sZyposhpFriZN3ct5iTNJXUnu8Jrht5GuWvUuLhtNCjS1taiovu1+r&#10;YG9kcz7qtjh0ZVF5sz13X9lWqedhv56DiNTH//Cj/akVTKZvM7i/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4vOxQAAAN0AAAAPAAAAAAAAAAAAAAAAAJgCAABkcnMv&#10;ZG93bnJldi54bWxQSwUGAAAAAAQABAD1AAAAigMAAAAA&#10;" fillcolor="#b6b9c0" stroked="f"/>
                <v:rect id="Rectangle 2748" o:spid="_x0000_s1079" style="position:absolute;left:2279;top:4851;width:7;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bL8MA&#10;AADdAAAADwAAAGRycy9kb3ducmV2LnhtbERPy4rCMBTdC/5DuIIb0VRxBqlGEUXQceVjobtrc22r&#10;zU1pYu38vVkMzPJw3rNFYwpRU+VyywqGgwgEcWJ1zqmC82nTn4BwHlljYZkU/JKDxbzdmmGs7ZsP&#10;VB99KkIIuxgVZN6XsZQuycigG9iSOHB3Wxn0AVap1BW+Q7gp5CiKvqXBnENDhiWtMkqex5dRsN/c&#10;ftavS3p4IO7Oy+tX73KvSalup1lOQXhq/L/4z73VCsaTcdgf3oQn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0bL8MAAADdAAAADwAAAAAAAAAAAAAAAACYAgAAZHJzL2Rv&#10;d25yZXYueG1sUEsFBgAAAAAEAAQA9QAAAIgDAAAAAA==&#10;" fillcolor="#b8bbc1" stroked="f"/>
                <v:rect id="Rectangle 2749" o:spid="_x0000_s1080" style="position:absolute;left:2279;top:4851;width:95;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QkBsYA&#10;AADdAAAADwAAAGRycy9kb3ducmV2LnhtbESPQYvCMBSE7wv7H8ITvCyaVuoi1ShSETx4UHdBj4/m&#10;2Rabl9JktfrrjSDscZiZb5jZojO1uFLrKssK4mEEgji3uuJCwe/PejAB4TyyxtoyKbiTg8X882OG&#10;qbY33tP14AsRIOxSVFB636RSurwkg25oG+LgnW1r0AfZFlK3eAtwU8tRFH1LgxWHhRIbykrKL4c/&#10;o2A8bs6Z3a5P8VflV9ljtdktj4lS/V63nILw1Pn/8Lu90QqSSRLD6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QkBsYAAADdAAAADwAAAAAAAAAAAAAAAACYAgAAZHJz&#10;L2Rvd25yZXYueG1sUEsFBgAAAAAEAAQA9QAAAIsDAAAAAA==&#10;" fillcolor="#bbbdc4" stroked="f"/>
                <v:rect id="Rectangle 2750" o:spid="_x0000_s1081" style="position:absolute;left:2374;top:4851;width:9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aaMYA&#10;AADdAAAADwAAAGRycy9kb3ducmV2LnhtbESPQWvCQBSE7wX/w/KE3upGq0Wiq4jY1oMgUXt/Zl+T&#10;0OzbmN2a5N+7guBxmJlvmPmyNaW4Uu0KywqGgwgEcWp1wZmC0/HzbQrCeWSNpWVS0JGD5aL3MsdY&#10;24YTuh58JgKEXYwKcu+rWEqX5mTQDWxFHLxfWxv0QdaZ1DU2AW5KOYqiD2mw4LCQY0XrnNK/w79R&#10;sJo0+5+vXecumyQ5Hel7fX7fdEq99tvVDISn1j/Dj/ZWKxhPxyO4vw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OaaMYAAADdAAAADwAAAAAAAAAAAAAAAACYAgAAZHJz&#10;L2Rvd25yZXYueG1sUEsFBgAAAAAEAAQA9QAAAIsDAAAAAA==&#10;" fillcolor="#bdbfc6" stroked="f"/>
                <v:rect id="Rectangle 2751" o:spid="_x0000_s1082" style="position:absolute;left:2470;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f6sgA&#10;AADdAAAADwAAAGRycy9kb3ducmV2LnhtbESPQWvCQBSE7wX/w/KEXkrdWGOR1E2QSCCHHqoW2uMj&#10;+0yC2bchu2rsr+8WCh6HmfmGWWej6cSFBtdaVjCfRSCIK6tbrhV8HornFQjnkTV2lknBjRxk6eRh&#10;jYm2V97RZe9rESDsElTQeN8nUrqqIYNuZnvi4B3tYNAHOdRSD3gNcNPJlyh6lQZbDgsN9pQ3VJ32&#10;Z6NgueyPuX0vvudPrd/mP9vyY/MVK/U4HTdvIDyN/h7+b5daQbyKF/D3Jj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h/qyAAAAN0AAAAPAAAAAAAAAAAAAAAAAJgCAABk&#10;cnMvZG93bnJldi54bWxQSwUGAAAAAAQABAD1AAAAjQMAAAAA&#10;" fillcolor="#bbbdc4" stroked="f"/>
                <v:rect id="Rectangle 2752" o:spid="_x0000_s1083" style="position:absolute;left:2470;top:4851;width:95;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dLMcA&#10;AADdAAAADwAAAGRycy9kb3ducmV2LnhtbESPQWvCQBSE74L/YXlCL9JsLGmRmFWkIqg9aT3Y22v2&#10;mcRm34bsGuO/7xaEHoeZ+YbJFr2pRUetqywrmEQxCOLc6ooLBcfP9fMUhPPIGmvLpOBODhbz4SDD&#10;VNsb76k7+EIECLsUFZTeN6mULi/JoItsQxy8s20N+iDbQuoWbwFuavkSx2/SYMVhocSG3kvKfw5X&#10;o+Bj/b1bXU/F/oK4PS6/Xsenc0dKPY365QyEp97/hx/tjVaQTJME/t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2HSzHAAAA3QAAAA8AAAAAAAAAAAAAAAAAmAIAAGRy&#10;cy9kb3ducmV2LnhtbFBLBQYAAAAABAAEAPUAAACMAwAAAAA=&#10;" fillcolor="#b8bbc1" stroked="f"/>
                <v:rect id="Rectangle 2753" o:spid="_x0000_s1084" style="position:absolute;left:2565;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ytsUA&#10;AADdAAAADwAAAGRycy9kb3ducmV2LnhtbESPQWvCQBSE7wX/w/IEb3VjsUVS11CUghcPsa1eH9nX&#10;ZNPs27C7xvjv3UKhx2FmvmHWxWg7MZAPxrGCxTwDQVw5bbhW8Pnx/rgCESKyxs4xKbhRgGIzeVhj&#10;rt2VSxqOsRYJwiFHBU2MfS5lqBqyGOauJ07et/MWY5K+ltrjNcFtJ5+y7EVaNJwWGuxp21D1c7xY&#10;BV9Gdu1Z9+VpqMram107HLKdUrPp+PYKItIY/8N/7b1WsFwtn+H3TXo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PK2xQAAAN0AAAAPAAAAAAAAAAAAAAAAAJgCAABkcnMv&#10;ZG93bnJldi54bWxQSwUGAAAAAAQABAD1AAAAigMAAAAA&#10;" fillcolor="#b6b9c0" stroked="f"/>
                <v:rect id="Rectangle 2754" o:spid="_x0000_s1085" style="position:absolute;left:2565;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4TsUA&#10;AADdAAAADwAAAGRycy9kb3ducmV2LnhtbESPQWvCQBSE7wX/w/KE3pqNxYYQXUUEi4UWElvvj+wz&#10;CWbfhuyaxH/vFgo9DjPzDbPeTqYVA/WusaxgEcUgiEurG64U/HwfXlIQziNrbC2Tgjs52G5mT2vM&#10;tB25oOHkKxEg7DJUUHvfZVK6siaDLrIdcfAutjfog+wrqXscA9y08jWOE2mw4bBQY0f7msrr6WYU&#10;vJ0Xn9f33UA6+crd+UMWPk8KpZ7n024FwtPk/8N/7aNWsEyXCfy+C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nhOxQAAAN0AAAAPAAAAAAAAAAAAAAAAAJgCAABkcnMv&#10;ZG93bnJldi54bWxQSwUGAAAAAAQABAD1AAAAigMAAAAA&#10;" fillcolor="#b4b7be" stroked="f"/>
                <v:rect id="Rectangle 2755" o:spid="_x0000_s1086" style="position:absolute;left:2565;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kdsUA&#10;AADdAAAADwAAAGRycy9kb3ducmV2LnhtbESPzYvCMBTE74L/Q3iCN039QKUaRcSFLl7Wj4PHR/Ns&#10;is1LabK1+99vFoQ9DjPzG2az62wlWmp86VjBZJyAIM6dLrlQcLt+jFYgfEDWWDkmBT/kYbft9zaY&#10;avfiM7WXUIgIYZ+iAhNCnUrpc0MW/djVxNF7uMZiiLIppG7wFeG2ktMkWUiLJccFgzUdDOXPy7dV&#10;4B0uTgdnvuS5TbLl7Hj/rI+ZUsNBt1+DCNSF//C7nWkF89V8CX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R2xQAAAN0AAAAPAAAAAAAAAAAAAAAAAJgCAABkcnMv&#10;ZG93bnJldi54bWxQSwUGAAAAAAQABAD1AAAAigMAAAAA&#10;" fillcolor="#b3b7bd" stroked="f"/>
                <v:rect id="Rectangle 2756" o:spid="_x0000_s1087" style="position:absolute;left:2565;top:4851;width:95;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NtMEA&#10;AADdAAAADwAAAGRycy9kb3ducmV2LnhtbERPzYrCMBC+L/gOYQRva6qUpVSjiCgKsge7+wDTZmyL&#10;zaQksda3N4eFPX58/+vtaDoxkPOtZQWLeQKCuLK65VrB78/xMwPhA7LGzjIpeJGH7WbyscZc2ydf&#10;aShCLWII+xwVNCH0uZS+asign9ueOHI36wyGCF0ttcNnDDedXCbJlzTYcmxosKd9Q9W9eBgF1WJw&#10;11t54LbUp6y8fL9seimUmk3H3QpEoDH8i//cZ60gzdI4N76JT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XDbTBAAAA3QAAAA8AAAAAAAAAAAAAAAAAmAIAAGRycy9kb3du&#10;cmV2LnhtbFBLBQYAAAAABAAEAPUAAACGAwAAAAA=&#10;" fillcolor="#b1b5bb" stroked="f"/>
                <v:rect id="Rectangle 2757" o:spid="_x0000_s1088" style="position:absolute;left:2660;top:4851;width:7;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iLcYA&#10;AADdAAAADwAAAGRycy9kb3ducmV2LnhtbESPQWvCQBSE70L/w/IKvenGEkSjq1ihbawno4jHZ/aZ&#10;hGbfhuw2xn/fFQo9DjPzDbNY9aYWHbWusqxgPIpAEOdWV1woOB7eh1MQziNrrC2Tgjs5WC2fBgtM&#10;tL3xnrrMFyJA2CWooPS+SaR0eUkG3cg2xMG72tagD7ItpG7xFuCmlq9RNJEGKw4LJTa0KSn/zn6M&#10;gt3Xh9zt01N3jTfb+O10SYvP7KzUy3O/noPw1Pv/8F871QriaTyDx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SiLcYAAADdAAAADwAAAAAAAAAAAAAAAACYAgAAZHJz&#10;L2Rvd25yZXYueG1sUEsFBgAAAAAEAAQA9QAAAIsDAAAAAA==&#10;" fillcolor="#afb3b9" stroked="f"/>
                <v:rect id="Rectangle 2758" o:spid="_x0000_s1089" style="position:absolute;left:2660;top:4851;width:7;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LqMIA&#10;AADdAAAADwAAAGRycy9kb3ducmV2LnhtbERP3WrCMBS+H/gO4Qi7m6mySalGUVHwYoxZfYBjc2yK&#10;zUlpYlvf3lwMdvnx/S/Xg61FR62vHCuYThIQxIXTFZcKLufDRwrCB2SNtWNS8CQP69XobYmZdj2f&#10;qMtDKWII+wwVmBCaTEpfGLLoJ64hjtzNtRZDhG0pdYt9DLe1nCXJXFqsODYYbGhnqLjnD6sgtRTy&#10;+ez3uO3qn2svv0/b/dko9T4eNgsQgYbwL/5zH7WCz/Qr7o9v4hOQq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uowgAAAN0AAAAPAAAAAAAAAAAAAAAAAJgCAABkcnMvZG93&#10;bnJldi54bWxQSwUGAAAAAAQABAD1AAAAhwMAAAAA&#10;" fillcolor="#adb1b8" stroked="f"/>
                <v:rect id="Rectangle 2759" o:spid="_x0000_s1090" style="position:absolute;left:2660;top:4851;width:7;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a+cUA&#10;AADdAAAADwAAAGRycy9kb3ducmV2LnhtbESPS2vDMBCE74X+B7GF3Bo5jxbjWAmlEOgxTUJobou0&#10;8SPWyliq7fTXR4VCj8PMfMPkm9E2oqfOV44VzKYJCGLtTMWFguNh+5yC8AHZYOOYFNzIw2b9+JBj&#10;ZtzAn9TvQyEihH2GCsoQ2kxKr0uy6KeuJY7exXUWQ5RdIU2HQ4TbRs6T5FVarDgulNjSe0n6uv+2&#10;CtLh59QXp3RR0ZeucVf7w3nUSk2exrcViEBj+A//tT+MgmX6MoP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Fr5xQAAAN0AAAAPAAAAAAAAAAAAAAAAAJgCAABkcnMv&#10;ZG93bnJldi54bWxQSwUGAAAAAAQABAD1AAAAigMAAAAA&#10;" fillcolor="#acafb6" stroked="f"/>
                <v:rect id="Rectangle 2760" o:spid="_x0000_s1091" style="position:absolute;left:2660;top:4851;width:95;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Q18YA&#10;AADdAAAADwAAAGRycy9kb3ducmV2LnhtbESPzWrDMBCE74W+g9hCb41c07TBjRJMoeBDLnFz6HGx&#10;NpZba2Us+Sd5+igQyHGYmW+Y9Xa2rRip941jBa+LBARx5XTDtYLDz/fLCoQPyBpbx6TgRB62m8eH&#10;NWbaTbynsQy1iBD2GSowIXSZlL4yZNEvXEccvaPrLYYo+1rqHqcIt61Mk+RdWmw4Lhjs6MtQ9V8O&#10;VsH8dyqKyqSt/Dj/5o0td8MRvVLPT3P+CSLQHO7hW7vQCt5WyxSub+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Q18YAAADdAAAADwAAAAAAAAAAAAAAAACYAgAAZHJz&#10;L2Rvd25yZXYueG1sUEsFBgAAAAAEAAQA9QAAAIsDAAAAAA==&#10;" fillcolor="#aaaeb4" stroked="f"/>
                <v:rect id="Rectangle 2761" o:spid="_x0000_s1092" style="position:absolute;left:2755;top:4851;width:7;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dQsYA&#10;AADdAAAADwAAAGRycy9kb3ducmV2LnhtbESP3WoCMRSE7wu+QzgFb6RmrVpkNYpIBaUo+PMAh83p&#10;ZtnNSdhE3b59IxR6OczMN8xi1dlG3KkNlWMFo2EGgrhwuuJSwfWyfZuBCBFZY+OYFPxQgNWy97LA&#10;XLsHn+h+jqVIEA45KjAx+lzKUBiyGIbOEyfv27UWY5JtKXWLjwS3jXzPsg9pseK0YNDTxlBRn29W&#10;wanefTUDX1/Hvj4cb59H33mzV6r/2q3nICJ18T/8195pBZPZdAzPN+k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5dQsYAAADdAAAADwAAAAAAAAAAAAAAAACYAgAAZHJz&#10;L2Rvd25yZXYueG1sUEsFBgAAAAAEAAQA9QAAAIsDAAAAAA==&#10;" fillcolor="#a6abb2" stroked="f"/>
                <v:rect id="Rectangle 2762" o:spid="_x0000_s1093" style="position:absolute;left:2755;top:4851;width:7;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e08gA&#10;AADdAAAADwAAAGRycy9kb3ducmV2LnhtbESPW2vCQBSE3wv9D8sp+FY3FS8huooIXuhDS6Li6yF7&#10;mqTNng3ZVVN/vVsQ+jjMzDfMbNGZWlyodZVlBW/9CARxbnXFhYLDfv0ag3AeWWNtmRT8koPF/Plp&#10;hom2V07pkvlCBAi7BBWU3jeJlC4vyaDr24Y4eF+2NeiDbAupW7wGuKnlIIrG0mDFYaHEhlYl5T/Z&#10;2Sg4Hwf1e3azpzTeTqKPz8p9p5tcqd5Lt5yC8NT5//CjvdMKhvFoCH9vwhO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EB7TyAAAAN0AAAAPAAAAAAAAAAAAAAAAAJgCAABk&#10;cnMvZG93bnJldi54bWxQSwUGAAAAAAQABAD1AAAAjQMAAAAA&#10;" fillcolor="#a4a9b0" stroked="f"/>
                <v:rect id="Rectangle 2763" o:spid="_x0000_s1094" style="position:absolute;left:2755;top:4851;width:9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gXMYA&#10;AADdAAAADwAAAGRycy9kb3ducmV2LnhtbESPQWvCQBSE7wX/w/IEb81G20gaXUUKFS89NErPr9nX&#10;JCT7Nma3Jvrru4WCx2FmvmHW29G04kK9qy0rmEcxCOLC6ppLBafj22MKwnlkja1lUnAlB9vN5GGN&#10;mbYDf9Al96UIEHYZKqi87zIpXVGRQRfZjjh437Y36IPsS6l7HALctHIRx0tpsOawUGFHrxUVTf5j&#10;FOhPffPN+bYf0vH9q4nz7uVpkSg1m467FQhPo7+H/9sHreA5TR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tgXMYAAADdAAAADwAAAAAAAAAAAAAAAACYAgAAZHJz&#10;L2Rvd25yZXYueG1sUEsFBgAAAAAEAAQA9QAAAIsDAAAAAA==&#10;" fillcolor="#a1a7af" stroked="f"/>
                <v:rect id="Rectangle 2764" o:spid="_x0000_s1095" style="position:absolute;left:2851;top:4851;width:6;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1DsgA&#10;AADdAAAADwAAAGRycy9kb3ducmV2LnhtbESPQWvCQBSE70L/w/IKvUjdVKqEmI0U0RJQD7UKHh/Z&#10;1yQ1+zZmtxr/fbcg9DjMzDdMOu9NIy7UudqygpdRBIK4sLrmUsH+c/Ucg3AeWWNjmRTcyME8exik&#10;mGh75Q+67HwpAoRdggoq79tESldUZNCNbEscvC/bGfRBdqXUHV4D3DRyHEVTabDmsFBhS4uKitPu&#10;xyiQEx7358Vpu4ne13m8/F4d8+FBqafH/m0GwlPv/8P3dq4VvMaTKfy9CU9AZ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OjUOyAAAAN0AAAAPAAAAAAAAAAAAAAAAAJgCAABk&#10;cnMvZG93bnJldi54bWxQSwUGAAAAAAQABAD1AAAAjQMAAAAA&#10;" fillcolor="#a0a6ad" stroked="f"/>
                <v:rect id="Rectangle 2765" o:spid="_x0000_s1096" style="position:absolute;left:1898;top:4851;width:953;height:8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F2McA&#10;AADdAAAADwAAAGRycy9kb3ducmV2LnhtbESPQWvCQBCF7wX/wzKCl1I3LbamqauUguAxWintbZqd&#10;JtHsbNhdk/jvXUHo8fHmfW/eYjWYRnTkfG1ZweM0AUFcWF1zqWD/uX5IQfiArLGxTArO5GG1HN0t&#10;MNO25y11u1CKCGGfoYIqhDaT0hcVGfRT2xJH7886gyFKV0rtsI9w08inJHmRBmuODRW29FFRcdyd&#10;THzjkOavs36f/86/zL37/imx73KlJuPh/Q1EoCH8H9/SG61glj7P4bomIk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LRdjHAAAA3QAAAA8AAAAAAAAAAAAAAAAAmAIAAGRy&#10;cy9kb3ducmV2LnhtbFBLBQYAAAAABAAEAPUAAACMAwAAAAA=&#10;" filled="f" strokecolor="#24282b"/>
                <v:line id="Line 2766" o:spid="_x0000_s1097" style="position:absolute;flip:y;visibility:visible;mso-wrap-style:square" from="2374,4184" to="2374,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ZB68AAAADdAAAADwAAAGRycy9kb3ducmV2LnhtbERPy4rCMBTdC/MP4Q7MTtOZ8UU1ig4I&#10;goL4+IBLc22KzU1pos38vVkILg/nPV9GW4sHtb5yrOB7kIEgLpyuuFRwOW/6UxA+IGusHZOCf/Kw&#10;XHz05phr1/GRHqdQihTCPkcFJoQml9IXhiz6gWuIE3d1rcWQYFtK3WKXwm0tf7JsLC1WnBoMNvRn&#10;qLid7laBy4KbxNUvdbuN2R/W+xjt9qjU12dczUAEiuEtfrm3WsFwOkpz05v0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2QevAAAAA3QAAAA8AAAAAAAAAAAAAAAAA&#10;oQIAAGRycy9kb3ducmV2LnhtbFBLBQYAAAAABAAEAPkAAACOAwAAAAA=&#10;" strokecolor="#24282b" strokeweight="1.5pt">
                  <v:stroke joinstyle="miter"/>
                </v:line>
                <v:line id="Line 2767" o:spid="_x0000_s1098" style="position:absolute;visibility:visible;mso-wrap-style:square" from="2851,762" to="285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vl5sYAAADdAAAADwAAAGRycy9kb3ducmV2LnhtbESPQWvCQBSE70L/w/IKvZS6q1SJ0VWC&#10;ILTYUhoFr4/sMwlm34bsqvHfu4WCx2FmvmEWq9424kKdrx1rGA0VCOLCmZpLDfvd5i0B4QOywcYx&#10;abiRh9XyabDA1Lgr/9IlD6WIEPYpaqhCaFMpfVGRRT90LXH0jq6zGKLsSmk6vEa4beRYqam0WHNc&#10;qLCldUXFKT9bDZ9ft2mWZEeZ77bfp4Pi889EvWr98txncxCB+vAI/7c/jIb3ZDKDvzfxCc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L5ebGAAAA3QAAAA8AAAAAAAAA&#10;AAAAAAAAoQIAAGRycy9kb3ducmV2LnhtbFBLBQYAAAAABAAEAPkAAACUAwAAAAA=&#10;" strokecolor="#24282b">
                  <v:stroke joinstyle="miter"/>
                </v:line>
                <v:line id="Line 2768" o:spid="_x0000_s1099" style="position:absolute;visibility:visible;mso-wrap-style:square" from="2660,1047" to="2660,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2GxsMAAADdAAAADwAAAGRycy9kb3ducmV2LnhtbERPXWvCMBR9H/gfwh34MjSZuFI6oxRh&#10;oLgh1sFeL821LTY3pYla//3yIPh4ON+L1WBbcaXeN441vE8VCOLSmYYrDb/Hr0kKwgdkg61j0nAn&#10;D6vl6GWBmXE3PtC1CJWIIewz1FCH0GVS+rImi37qOuLInVxvMUTYV9L0eIvhtpUzpRJpseHYUGNH&#10;65rKc3GxGrbf9yRP85Msjruf85/iy/5DvWk9fh3yTxCBhvAUP9wbo2GeJnF/fBOf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dhsbDAAAA3QAAAA8AAAAAAAAAAAAA&#10;AAAAoQIAAGRycy9kb3ducmV2LnhtbFBLBQYAAAAABAAEAPkAAACRAwAAAAA=&#10;" strokecolor="#24282b">
                  <v:stroke joinstyle="miter"/>
                </v:line>
                <v:line id="Line 2769" o:spid="_x0000_s1100" style="position:absolute;flip:x;visibility:visible;mso-wrap-style:square" from="2374,1238" to="285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5IzMUAAADdAAAADwAAAGRycy9kb3ducmV2LnhtbESP0WoCMRRE3wv9h3ALfatZpcqyNUop&#10;brFQBK0fcNlcN6ubmyWJmv59IxR8HGbmDDNfJtuLC/nQOVYwHhUgiBunO24V7H/qlxJEiMgae8ek&#10;4JcCLBePD3OstLvyli672IoM4VChAhPjUEkZGkMWw8gNxNk7OG8xZulbqT1eM9z2clIUM2mx47xg&#10;cKAPQ81pd7YK2uP6+8v6Q51qMtNN0a9Wn2mv1PNTen8DESnFe/i/vdYKXsvZGG5v8hO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5IzMUAAADdAAAADwAAAAAAAAAA&#10;AAAAAAChAgAAZHJzL2Rvd25yZXYueG1sUEsFBgAAAAAEAAQA+QAAAJMDAAAAAA==&#10;" strokecolor="#24282b">
                  <v:stroke joinstyle="miter"/>
                </v:line>
                <v:line id="Line 2770" o:spid="_x0000_s1101" style="position:absolute;flip:y;visibility:visible;mso-wrap-style:square" from="2374,1714" to="2374,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vMMAAADdAAAADwAAAGRycy9kb3ducmV2LnhtbESP0YrCMBRE3xf8h3AF39ZUXVypRtEF&#10;QVhBdP2AS3Ntis1NabI2/r0RBB+HmTnDLFbR1uJGra8cKxgNMxDEhdMVlwrOf9vPGQgfkDXWjknB&#10;nTyslr2PBebadXyk2ymUIkHY56jAhNDkUvrCkEU/dA1x8i6utRiSbEupW+wS3NZynGVTabHitGCw&#10;oR9DxfX0bxW4LLjvuJ5Q97s1+8NmH6PdHZUa9ON6DiJQDO/wq73TCr5m0zE836Qn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vLzDAAAA3QAAAA8AAAAAAAAAAAAA&#10;AAAAoQIAAGRycy9kb3ducmV2LnhtbFBLBQYAAAAABAAEAPkAAACRAwAAAAA=&#10;" strokecolor="#24282b" strokeweight="1.5pt">
                  <v:stroke joinstyle="miter"/>
                </v:line>
                <v:line id="Line 2771" o:spid="_x0000_s1102" style="position:absolute;flip:x;visibility:visible;mso-wrap-style:square" from="2374,2470" to="285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BzIMUAAADdAAAADwAAAGRycy9kb3ducmV2LnhtbESP3WoCMRSE7wt9h3AK3mnW+oNsjVKK&#10;WxSKUOsDHDbHzdbNyZKkmr69EQq9HGbmG2a5TrYTF/KhdaxgPCpAENdOt9woOH5VwwWIEJE1do5J&#10;wS8FWK8eH5ZYanflT7ocYiMyhEOJCkyMfSllqA1ZDCPXE2fv5LzFmKVvpPZ4zXDbyeeimEuLLecF&#10;gz29GarPhx+roPnefuysP1WpIjPbF91m856OSg2e0usLiEgp/of/2lutYLqYT+D+Jj8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BzIMUAAADdAAAADwAAAAAAAAAA&#10;AAAAAAChAgAAZHJzL2Rvd25yZXYueG1sUEsFBgAAAAAEAAQA+QAAAJMDAAAAAA==&#10;" strokecolor="#24282b">
                  <v:stroke joinstyle="miter"/>
                </v:line>
                <v:line id="Line 2772" o:spid="_x0000_s1103" style="position:absolute;visibility:visible;mso-wrap-style:square" from="2660,2190" to="2660,2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AxcYAAADdAAAADwAAAGRycy9kb3ducmV2LnhtbESPQWvCQBSE7wX/w/IEL6XuttgQoqsE&#10;oVCpRRoFr4/sMwlm34bsqvHfd4VCj8PMfMMsVoNtxZV63zjW8DpVIIhLZxquNBz2Hy8pCB+QDbaO&#10;ScOdPKyWo6cFZsbd+IeuRahEhLDPUEMdQpdJ6cuaLPqp64ijd3K9xRBlX0nT4y3CbSvflEqkxYbj&#10;Qo0drWsqz8XFaths70me5idZ7L++z0fFl927etZ6Mh7yOYhAQ/gP/7U/jYZZmszg8S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mgMXGAAAA3QAAAA8AAAAAAAAA&#10;AAAAAAAAoQIAAGRycy9kb3ducmV2LnhtbFBLBQYAAAAABAAEAPkAAACUAwAAAAA=&#10;" strokecolor="#24282b">
                  <v:stroke joinstyle="miter"/>
                </v:line>
                <v:line id="Line 2773" o:spid="_x0000_s1104" style="position:absolute;visibility:visible;mso-wrap-style:square" from="2851,2000" to="2851,2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olXsYAAADdAAAADwAAAGRycy9kb3ducmV2LnhtbESPQWvCQBSE7wX/w/IEL6XutmgI0VWC&#10;UKjYIo2C10f2mQSzb0N21fjvu4VCj8PMfMMs14NtxY163zjW8DpVIIhLZxquNBwP7y8pCB+QDbaO&#10;ScODPKxXo6clZsbd+ZtuRahEhLDPUEMdQpdJ6cuaLPqp64ijd3a9xRBlX0nT4z3CbSvflEqkxYbj&#10;Qo0dbWoqL8XVath+PpI8zc+yOOy+LifF1/1cPWs9GQ/5AkSgIfyH/9ofRsMsTebw+yY+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qJV7GAAAA3QAAAA8AAAAAAAAA&#10;AAAAAAAAoQIAAGRycy9kb3ducmV2LnhtbFBLBQYAAAAABAAEAPkAAACUAwAAAAA=&#10;" strokecolor="#24282b">
                  <v:stroke joinstyle="miter"/>
                </v:line>
                <v:shape id="Picture 2774" o:spid="_x0000_s1105" type="#_x0000_t75" style="position:absolute;left:10458;top:8559;width:26708;height:4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rF57FAAAA3QAAAA8AAABkcnMvZG93bnJldi54bWxEj0FrwkAUhO+F/oflFbyUurFokDQbEcEq&#10;3qqh50f2NYlm3y7ZNcZ/7xYKPQ4z8w2Tr0bTiYF631pWMJsmIIgrq1uuFZSn7dsShA/IGjvLpOBO&#10;HlbF81OOmbY3/qLhGGoRIewzVNCE4DIpfdWQQT+1jjh6P7Y3GKLsa6l7vEW46eR7kqTSYMtxoUFH&#10;m4aqy/FqFLzyujwcdrvP74Vf6LMfSjd3iVKTl3H9ASLQGP7Df+29VjBfpin8volPQB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qxeexQAAAN0AAAAPAAAAAAAAAAAAAAAA&#10;AJ8CAABkcnMvZG93bnJldi54bWxQSwUGAAAAAAQABAD3AAAAkQMAAAAA&#10;">
                  <v:imagedata r:id="rId29" o:title=""/>
                </v:shape>
                <v:line id="Line 2775" o:spid="_x0000_s1106" style="position:absolute;visibility:visible;mso-wrap-style:square" from="1047,13696" to="38684,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QesscAAADdAAAADwAAAGRycy9kb3ducmV2LnhtbESPQWvCQBSE74X+h+UJXoruVtoYoquE&#10;QkFppTQKXh/ZZxLMvg3ZVeO/7xYKPQ4z8w2zXA+2FVfqfeNYw/NUgSAunWm40nDYv09SED4gG2wd&#10;k4Y7eVivHh+WmBl342+6FqESEcI+Qw11CF0mpS9rsuinriOO3sn1FkOUfSVNj7cIt62cKZVIiw3H&#10;hRo7equpPBcXq2H7eU/yND/JYv+xOx8VX75e1ZPW49GQL0AEGsJ/+K+9MRpe0mQO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9B6yxwAAAN0AAAAPAAAAAAAA&#10;AAAAAAAAAKECAABkcnMvZG93bnJldi54bWxQSwUGAAAAAAQABAD5AAAAlQMAAAAA&#10;" strokecolor="#24282b">
                  <v:stroke joinstyle="miter"/>
                </v:line>
                <v:line id="Line 2776" o:spid="_x0000_s1107" style="position:absolute;visibility:visible;mso-wrap-style:square" from="1047,13982" to="38684,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Z5XcMAAADdAAAADwAAAGRycy9kb3ducmV2LnhtbERPW0vDMBR+F/YfwhF8c6laS6nLxhCE&#10;ir7sAmNvh+bYdGtOQhK3+u/Ng+Djx3dfrCY7iguFODhW8DAvQBB3Tg/cK9jv3u5rEDEhaxwdk4If&#10;irBazm4W2Gh35Q1dtqkXOYRjgwpMSr6RMnaGLMa588SZ+3LBYsow9FIHvOZwO8rHoqikxYFzg0FP&#10;r4a68/bbKnj3/vP4VJcHU7YnXW2eQ1seP5S6u53WLyASTelf/OdutYKyrvLc/CY/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WeV3DAAAA3QAAAA8AAAAAAAAAAAAA&#10;AAAAoQIAAGRycy9kb3ducmV2LnhtbFBLBQYAAAAABAAEAPkAAACRAwAAAAA=&#10;" strokecolor="#79848d" strokeweight="3pt">
                  <v:stroke joinstyle="miter"/>
                </v:line>
                <v:shape id="Freeform 2777" o:spid="_x0000_s1108" style="position:absolute;left:9601;top:10750;width:27184;height:95;visibility:visible;mso-wrap-style:square;v-text-anchor:top" coordsize="2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f9sYA&#10;AADdAAAADwAAAGRycy9kb3ducmV2LnhtbESPT4vCMBTE78J+h/AWvGnqKv7pGkUExYOIaz3o7dG8&#10;bcs2L7WJWr+9EYQ9DjPzG2Y6b0wpblS7wrKCXjcCQZxaXXCm4JisOmMQziNrLC2Tggc5mM8+WlOM&#10;tb3zD90OPhMBwi5GBbn3VSylS3My6Lq2Ig7er60N+iDrTOoa7wFuSvkVRUNpsOCwkGNFy5zSv8PV&#10;KMg2/cVlm6x3Mh2t95z0+Hg+9ZVqfzaLbxCeGv8ffrc3WsFgPJzA6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Cf9sYAAADdAAAADwAAAAAAAAAAAAAAAACYAgAAZHJz&#10;L2Rvd25yZXYueG1sUEsFBgAAAAAEAAQA9QAAAIsDAAAAAA==&#10;" path="m,l2,,3,r,1l2,1,,1,,xm5,l8,r,1l5,1,5,xm11,r2,l13,1r-2,l10,r1,xm16,r2,l19,,18,r,1l16,1,16,xm21,r2,l24,r,1l23,1r-2,l21,xm26,r3,l29,1r-3,l26,xm32,r2,l34,1r-2,l31,r1,xm37,r2,l40,,39,r,1l37,1,37,xm42,r2,l45,r,1l44,1r-2,l42,xm47,r3,l50,1r-3,l47,xm53,r2,l55,1r-2,l52,1,52,r1,xm58,r2,l61,,60,r,1l58,1,58,xm63,r2,l66,,65,1r-2,l63,xm68,r3,l71,1r-3,l68,xm74,r2,l76,1r-2,l73,1,73,r1,xm79,r2,l81,1r-2,l79,,78,r1,xm84,r2,l87,,86,1r-2,l84,xm89,r3,l92,1r-3,l89,xm95,r2,l97,1r-2,l94,1,94,r1,xm100,r2,l102,1r-2,l100,,99,r1,xm105,r2,l108,r-1,1l105,1r,-1xm110,r3,l113,1r-3,l110,xm116,r2,l118,1r-2,l115,1r,-1l116,xm121,r2,l123,1r-2,l121,r-1,l121,xm126,r2,l129,r-1,l128,1r-2,l126,xm131,r3,l134,1r-3,l131,xm137,r2,l139,1r-2,l136,1r,-1l137,xm142,r2,l144,1r-2,l141,r1,xm147,r2,l150,r-1,l149,1r-2,l147,xm152,r2,l155,r,1l154,1r-2,l152,xm157,r3,l160,1r-3,l157,xm163,r2,l165,1r-2,l162,r1,xm168,r2,l171,r-1,l170,1r-2,l168,xm173,r2,l176,r,1l175,1r-2,l173,xm178,r3,l181,1r-3,l178,xm184,r2,l186,1r-2,l183,r1,xm189,r2,l191,1r-2,l189,r-1,l189,xm194,r2,l197,r,1l196,1r-2,l194,xm199,r3,l202,1r-3,l199,xm205,r2,l207,1r-2,l204,1r,-1l205,xm210,r2,l212,1r-2,l210,r-1,l210,xm215,r2,l218,r-1,1l215,1r,-1xm220,r3,l223,1r-3,l220,xm226,r2,l228,1r-2,l225,1r,-1l226,xm231,r2,l233,1r-2,l231,r-1,l231,xm236,r2,l239,r-1,1l236,1r,-1xm241,r3,l244,1r-3,l241,xm247,r2,l249,1r-2,l246,1r,-1l247,xm252,r2,l254,1r-2,l252,r-1,l252,xm257,r2,l260,r-1,1l257,1r,-1xm262,r2,l265,r,1l264,1r-2,l262,xm267,r3,l270,1r-3,l267,xm273,r2,l275,1r-2,l272,r1,xm278,r2,l281,r-1,l280,1r-2,l278,xm283,r2,l286,r,1l285,1r-2,l283,xe" fillcolor="#24282b" strokecolor="#24282b" strokeweight="0">
                  <v:path arrowok="t" o:connecttype="custom" o:connectlocs="0,0;451720638,0;903441277,0;1445506043,90487500;2147483646,90487500;2147483646,0;2147483646,0;2147483646,0;2147483646,0;2147483646,0;2147483646,0;2147483646,0;2147483646,90487500;2147483646,90487500;2147483646,0;2147483646,0;2147483646,0;2147483646,0;2147483646,0;2147483646,0;2147483646,0;2147483646,90487500;2147483646,90487500;2147483646,0;2147483646,0;2147483646,0;2147483646,0;2147483646,0;2147483646,0;2147483646,0;2147483646,90487500;2147483646,90487500;2147483646,0;2147483646,0;2147483646,0;2147483646,0;2147483646,0;2147483646,0;2147483646,0;2147483646,90487500;2147483646,90487500;2147483646,0;2147483646,0;2147483646,0;2147483646,0;2147483646,0;2147483646,0;2147483646,0;2147483646,90487500;2147483646,90487500;2147483646,0;2147483646,0;2147483646,0;2147483646,0;2147483646,0;2147483646,0;2147483646,0;2147483646,90487500;2147483646,90487500;2147483646,0;2147483646,0" o:connectangles="0,0,0,0,0,0,0,0,0,0,0,0,0,0,0,0,0,0,0,0,0,0,0,0,0,0,0,0,0,0,0,0,0,0,0,0,0,0,0,0,0,0,0,0,0,0,0,0,0,0,0,0,0,0,0,0,0,0,0,0,0"/>
                  <o:lock v:ext="edit" verticies="t"/>
                </v:shape>
                <w10:anchorlock/>
              </v:group>
            </w:pict>
          </mc:Fallback>
        </mc:AlternateContent>
      </w:r>
    </w:p>
    <w:p w:rsidR="00785AD7" w:rsidRPr="00004CAC" w:rsidRDefault="00FB4912" w:rsidP="0082115C">
      <w:pPr>
        <w:pStyle w:val="Normalaftertitle"/>
        <w:ind w:firstLineChars="200" w:firstLine="480"/>
        <w:rPr>
          <w:rFonts w:eastAsiaTheme="minorEastAsia"/>
          <w:lang w:val="en-US" w:eastAsia="zh-CN"/>
        </w:rPr>
      </w:pPr>
      <w:r>
        <w:rPr>
          <w:rFonts w:eastAsiaTheme="minorEastAsia"/>
          <w:lang w:val="en-US" w:eastAsia="zh-CN"/>
        </w:rPr>
        <w:t>对一个传播飞行建议的测量方向是在天线方向图中的主瓣方向</w:t>
      </w:r>
      <w:r>
        <w:rPr>
          <w:rFonts w:eastAsiaTheme="minorEastAsia" w:hint="eastAsia"/>
          <w:lang w:val="en-US" w:eastAsia="zh-CN"/>
        </w:rPr>
        <w:t>。对具有多个辐射方向的天线</w:t>
      </w:r>
      <w:r w:rsidR="004C124F">
        <w:rPr>
          <w:rFonts w:eastAsiaTheme="minorEastAsia"/>
          <w:lang w:val="en-US" w:eastAsia="zh-CN"/>
        </w:rPr>
        <w:t>和在地面条件不同并且因此地面反射也不同的情况下</w:t>
      </w:r>
      <w:r>
        <w:rPr>
          <w:rFonts w:eastAsiaTheme="minorEastAsia" w:hint="eastAsia"/>
          <w:lang w:val="en-US" w:eastAsia="zh-CN"/>
        </w:rPr>
        <w:t>建议</w:t>
      </w:r>
      <w:r>
        <w:rPr>
          <w:rFonts w:eastAsiaTheme="minorEastAsia"/>
          <w:lang w:val="en-US" w:eastAsia="zh-CN"/>
        </w:rPr>
        <w:t>多个传播飞行</w:t>
      </w:r>
      <w:r>
        <w:rPr>
          <w:rFonts w:eastAsiaTheme="minorEastAsia" w:hint="eastAsia"/>
          <w:lang w:val="en-US" w:eastAsia="zh-CN"/>
        </w:rPr>
        <w:t>。</w:t>
      </w:r>
    </w:p>
    <w:p w:rsidR="00785AD7" w:rsidRPr="00004CAC" w:rsidRDefault="00C15B88" w:rsidP="0082115C">
      <w:pPr>
        <w:ind w:firstLineChars="200" w:firstLine="480"/>
        <w:rPr>
          <w:rFonts w:eastAsiaTheme="minorEastAsia"/>
          <w:lang w:val="en-US" w:eastAsia="zh-CN"/>
        </w:rPr>
      </w:pPr>
      <w:r>
        <w:rPr>
          <w:rFonts w:eastAsiaTheme="minorEastAsia"/>
          <w:lang w:val="en-US" w:eastAsia="zh-CN"/>
        </w:rPr>
        <w:t>在</w:t>
      </w:r>
      <w:r w:rsidR="00FB4912">
        <w:rPr>
          <w:rFonts w:eastAsiaTheme="minorEastAsia"/>
          <w:lang w:val="en-US" w:eastAsia="zh-CN"/>
        </w:rPr>
        <w:t>图</w:t>
      </w:r>
      <w:r w:rsidR="00FB4912">
        <w:rPr>
          <w:rFonts w:eastAsiaTheme="minorEastAsia" w:hint="eastAsia"/>
          <w:lang w:val="en-US" w:eastAsia="zh-CN"/>
        </w:rPr>
        <w:t>4</w:t>
      </w:r>
      <w:r w:rsidR="00FB4912">
        <w:rPr>
          <w:rFonts w:eastAsiaTheme="minorEastAsia" w:hint="eastAsia"/>
          <w:lang w:val="en-US" w:eastAsia="zh-CN"/>
        </w:rPr>
        <w:t>的</w:t>
      </w:r>
      <w:r w:rsidR="00FB4912">
        <w:rPr>
          <w:rFonts w:eastAsiaTheme="minorEastAsia"/>
          <w:lang w:val="en-US" w:eastAsia="zh-CN"/>
        </w:rPr>
        <w:t>理论图形</w:t>
      </w:r>
      <w:r>
        <w:rPr>
          <w:rFonts w:eastAsiaTheme="minorEastAsia"/>
          <w:lang w:val="en-US" w:eastAsia="zh-CN"/>
        </w:rPr>
        <w:t>之</w:t>
      </w:r>
      <w:r w:rsidR="00FB4912">
        <w:rPr>
          <w:rFonts w:eastAsiaTheme="minorEastAsia"/>
          <w:lang w:val="en-US" w:eastAsia="zh-CN"/>
        </w:rPr>
        <w:t>外</w:t>
      </w:r>
      <w:r w:rsidR="00FB4912">
        <w:rPr>
          <w:rFonts w:eastAsiaTheme="minorEastAsia" w:hint="eastAsia"/>
          <w:lang w:val="en-US" w:eastAsia="zh-CN"/>
        </w:rPr>
        <w:t>，在图</w:t>
      </w:r>
      <w:r w:rsidR="00FB4912">
        <w:rPr>
          <w:rFonts w:eastAsiaTheme="minorEastAsia" w:hint="eastAsia"/>
          <w:lang w:val="en-US" w:eastAsia="zh-CN"/>
        </w:rPr>
        <w:t>5</w:t>
      </w:r>
      <w:r w:rsidR="00FB4912">
        <w:rPr>
          <w:rFonts w:eastAsiaTheme="minorEastAsia" w:hint="eastAsia"/>
          <w:lang w:val="en-US" w:eastAsia="zh-CN"/>
        </w:rPr>
        <w:t>中给出了</w:t>
      </w:r>
      <w:r w:rsidR="00FB4912">
        <w:rPr>
          <w:rFonts w:eastAsiaTheme="minorEastAsia"/>
          <w:lang w:val="en-US" w:eastAsia="zh-CN"/>
        </w:rPr>
        <w:t>一个实际的测量结果</w:t>
      </w:r>
      <w:r w:rsidR="00FB4912">
        <w:rPr>
          <w:rFonts w:eastAsiaTheme="minorEastAsia" w:hint="eastAsia"/>
          <w:lang w:val="en-US" w:eastAsia="zh-CN"/>
        </w:rPr>
        <w:t>。</w:t>
      </w:r>
      <w:r w:rsidR="00D05B9F">
        <w:rPr>
          <w:rFonts w:eastAsiaTheme="minorEastAsia"/>
          <w:lang w:val="en-US" w:eastAsia="zh-CN"/>
        </w:rPr>
        <w:t>此图产生于一个</w:t>
      </w:r>
      <w:r w:rsidR="00785AD7" w:rsidRPr="00004CAC">
        <w:rPr>
          <w:rFonts w:eastAsiaTheme="minorEastAsia"/>
          <w:lang w:val="en-US" w:eastAsia="zh-CN"/>
        </w:rPr>
        <w:t>50 kW VHF FM</w:t>
      </w:r>
      <w:r w:rsidR="00D05B9F">
        <w:rPr>
          <w:rFonts w:eastAsiaTheme="minorEastAsia"/>
          <w:lang w:val="en-US" w:eastAsia="zh-CN"/>
        </w:rPr>
        <w:t>广播发射机</w:t>
      </w:r>
      <w:r w:rsidR="00D05B9F">
        <w:rPr>
          <w:rFonts w:eastAsiaTheme="minorEastAsia" w:hint="eastAsia"/>
          <w:lang w:val="en-US" w:eastAsia="zh-CN"/>
        </w:rPr>
        <w:t>。</w:t>
      </w:r>
      <w:r w:rsidR="00D05B9F">
        <w:rPr>
          <w:rFonts w:eastAsiaTheme="minorEastAsia"/>
          <w:lang w:val="en-US" w:eastAsia="zh-CN"/>
        </w:rPr>
        <w:t>发射天线由安装在地面以上大约</w:t>
      </w:r>
      <w:r w:rsidR="00D05B9F">
        <w:rPr>
          <w:rFonts w:eastAsiaTheme="minorEastAsia" w:hint="eastAsia"/>
          <w:lang w:val="en-US" w:eastAsia="zh-CN"/>
        </w:rPr>
        <w:t>150</w:t>
      </w:r>
      <w:r w:rsidR="00D05B9F">
        <w:rPr>
          <w:rFonts w:eastAsiaTheme="minorEastAsia" w:hint="eastAsia"/>
          <w:lang w:val="en-US" w:eastAsia="zh-CN"/>
        </w:rPr>
        <w:t>米的塔上的一个</w:t>
      </w:r>
      <w:r w:rsidR="00D05B9F">
        <w:rPr>
          <w:rFonts w:eastAsiaTheme="minorEastAsia"/>
          <w:lang w:val="en-US" w:eastAsia="zh-CN"/>
        </w:rPr>
        <w:t>垂直极化对数周期</w:t>
      </w:r>
      <w:r w:rsidR="00CA5636">
        <w:rPr>
          <w:rFonts w:eastAsiaTheme="minorEastAsia"/>
          <w:lang w:val="en-US" w:eastAsia="zh-CN"/>
        </w:rPr>
        <w:t>偶极子</w:t>
      </w:r>
      <w:r w:rsidR="00D05B9F">
        <w:rPr>
          <w:rFonts w:eastAsiaTheme="minorEastAsia"/>
          <w:lang w:val="en-US" w:eastAsia="zh-CN"/>
        </w:rPr>
        <w:t>天线阵列构成</w:t>
      </w:r>
      <w:r w:rsidR="00D05B9F">
        <w:rPr>
          <w:rFonts w:eastAsiaTheme="minorEastAsia" w:hint="eastAsia"/>
          <w:lang w:val="en-US" w:eastAsia="zh-CN"/>
        </w:rPr>
        <w:t>。</w:t>
      </w:r>
      <w:r w:rsidR="00C95C35">
        <w:rPr>
          <w:rFonts w:eastAsiaTheme="minorEastAsia"/>
          <w:lang w:val="en-US" w:eastAsia="zh-CN"/>
        </w:rPr>
        <w:t>周期</w:t>
      </w:r>
      <w:r w:rsidR="00D05B9F">
        <w:rPr>
          <w:rFonts w:eastAsiaTheme="minorEastAsia"/>
          <w:lang w:val="en-US" w:eastAsia="zh-CN"/>
        </w:rPr>
        <w:t>指示了对随后的环形飞行所选定的距离</w:t>
      </w:r>
      <w:r w:rsidR="000119B4">
        <w:rPr>
          <w:rFonts w:eastAsiaTheme="minorEastAsia" w:hint="eastAsia"/>
          <w:lang w:val="en-US" w:eastAsia="zh-CN"/>
        </w:rPr>
        <w:t>。</w:t>
      </w:r>
    </w:p>
    <w:p w:rsidR="000119B4" w:rsidRDefault="000119B4" w:rsidP="000119B4">
      <w:pPr>
        <w:pStyle w:val="Figure"/>
        <w:rPr>
          <w:lang w:val="en-US" w:eastAsia="zh-CN"/>
        </w:rPr>
      </w:pPr>
    </w:p>
    <w:p w:rsidR="00A420A4" w:rsidRDefault="000119B4" w:rsidP="00A420A4">
      <w:pPr>
        <w:pStyle w:val="FigureNo"/>
        <w:rPr>
          <w:lang w:val="en-US" w:eastAsia="zh-CN"/>
        </w:rPr>
      </w:pPr>
      <w:r w:rsidRPr="009B4E7B">
        <w:rPr>
          <w:lang w:val="en-US" w:eastAsia="zh-CN"/>
        </w:rPr>
        <w:t>图</w:t>
      </w:r>
      <w:r w:rsidRPr="009B4E7B">
        <w:rPr>
          <w:rFonts w:hint="eastAsia"/>
          <w:lang w:val="en-US" w:eastAsia="zh-CN"/>
        </w:rPr>
        <w:t xml:space="preserve"> 5 </w:t>
      </w:r>
      <w:r w:rsidR="002D0C10" w:rsidRPr="009B4E7B">
        <w:rPr>
          <w:lang w:val="en-US" w:eastAsia="zh-CN"/>
        </w:rPr>
        <w:t xml:space="preserve"> </w:t>
      </w:r>
    </w:p>
    <w:p w:rsidR="000119B4" w:rsidRPr="002D0C10" w:rsidRDefault="000119B4" w:rsidP="00A420A4">
      <w:pPr>
        <w:pStyle w:val="Figuretitle"/>
        <w:rPr>
          <w:lang w:val="en-US" w:eastAsia="zh-CN"/>
        </w:rPr>
      </w:pPr>
      <w:r w:rsidRPr="002D0C10">
        <w:rPr>
          <w:rFonts w:hint="eastAsia"/>
          <w:lang w:val="en-US" w:eastAsia="zh-CN"/>
        </w:rPr>
        <w:t>实际传播飞行结果</w:t>
      </w:r>
    </w:p>
    <w:p w:rsidR="000119B4" w:rsidRDefault="00D462DF" w:rsidP="000119B4">
      <w:pPr>
        <w:pStyle w:val="Figure"/>
        <w:rPr>
          <w:rFonts w:eastAsia="MS Mincho"/>
          <w:lang w:val="en-US"/>
        </w:rPr>
      </w:pPr>
      <w:r>
        <w:rPr>
          <w:rFonts w:eastAsia="MS Mincho"/>
          <w:noProof/>
          <w:lang w:val="en-US" w:eastAsia="zh-CN"/>
        </w:rPr>
        <mc:AlternateContent>
          <mc:Choice Requires="wpc">
            <w:drawing>
              <wp:inline distT="0" distB="0" distL="0" distR="0">
                <wp:extent cx="4473575" cy="1505585"/>
                <wp:effectExtent l="0" t="0" r="4445" b="3175"/>
                <wp:docPr id="98" name="画布 26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817" name="Rectangle 2692"/>
                        <wps:cNvSpPr>
                          <a:spLocks noChangeArrowheads="1"/>
                        </wps:cNvSpPr>
                        <wps:spPr bwMode="auto">
                          <a:xfrm>
                            <a:off x="3835364" y="1356377"/>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SM.2056-05</w:t>
                              </w:r>
                              <w:r>
                                <w:rPr>
                                  <w:rFonts w:hint="eastAsia"/>
                                  <w:color w:val="24282B"/>
                                  <w:sz w:val="10"/>
                                  <w:szCs w:val="10"/>
                                  <w:lang w:eastAsia="zh-CN"/>
                                </w:rPr>
                                <w:t>报告</w:t>
                              </w:r>
                            </w:p>
                          </w:txbxContent>
                        </wps:txbx>
                        <wps:bodyPr rot="0" vert="horz" wrap="none" lIns="0" tIns="0" rIns="0" bIns="0" anchor="t" anchorCtr="0" upright="1">
                          <a:spAutoFit/>
                        </wps:bodyPr>
                      </wps:wsp>
                      <pic:pic xmlns:pic="http://schemas.openxmlformats.org/drawingml/2006/picture">
                        <pic:nvPicPr>
                          <pic:cNvPr id="4818" name="Picture 26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37706" y="9501"/>
                            <a:ext cx="4050068" cy="1079561"/>
                          </a:xfrm>
                          <a:prstGeom prst="rect">
                            <a:avLst/>
                          </a:prstGeom>
                          <a:noFill/>
                          <a:extLst>
                            <a:ext uri="{909E8E84-426E-40DD-AFC4-6F175D3DCCD1}">
                              <a14:hiddenFill xmlns:a14="http://schemas.microsoft.com/office/drawing/2010/main">
                                <a:solidFill>
                                  <a:srgbClr val="FFFFFF"/>
                                </a:solidFill>
                              </a14:hiddenFill>
                            </a:ext>
                          </a:extLst>
                        </pic:spPr>
                      </pic:pic>
                      <wps:wsp>
                        <wps:cNvPr id="4819" name="Rectangle 2694"/>
                        <wps:cNvSpPr>
                          <a:spLocks noChangeArrowheads="1"/>
                        </wps:cNvSpPr>
                        <wps:spPr bwMode="auto">
                          <a:xfrm>
                            <a:off x="175803" y="907451"/>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50.0</w:t>
                              </w:r>
                            </w:p>
                          </w:txbxContent>
                        </wps:txbx>
                        <wps:bodyPr rot="0" vert="horz" wrap="none" lIns="0" tIns="0" rIns="0" bIns="0" anchor="t" anchorCtr="0" upright="1">
                          <a:spAutoFit/>
                        </wps:bodyPr>
                      </wps:wsp>
                      <wps:wsp>
                        <wps:cNvPr id="4820" name="Rectangle 2695"/>
                        <wps:cNvSpPr>
                          <a:spLocks noChangeArrowheads="1"/>
                        </wps:cNvSpPr>
                        <wps:spPr bwMode="auto">
                          <a:xfrm>
                            <a:off x="175803" y="649637"/>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50.5</w:t>
                              </w:r>
                            </w:p>
                          </w:txbxContent>
                        </wps:txbx>
                        <wps:bodyPr rot="0" vert="horz" wrap="none" lIns="0" tIns="0" rIns="0" bIns="0" anchor="t" anchorCtr="0" upright="1">
                          <a:spAutoFit/>
                        </wps:bodyPr>
                      </wps:wsp>
                      <wps:wsp>
                        <wps:cNvPr id="4821" name="Rectangle 2696"/>
                        <wps:cNvSpPr>
                          <a:spLocks noChangeArrowheads="1"/>
                        </wps:cNvSpPr>
                        <wps:spPr bwMode="auto">
                          <a:xfrm>
                            <a:off x="175803" y="382222"/>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51.0</w:t>
                              </w:r>
                            </w:p>
                          </w:txbxContent>
                        </wps:txbx>
                        <wps:bodyPr rot="0" vert="horz" wrap="none" lIns="0" tIns="0" rIns="0" bIns="0" anchor="t" anchorCtr="0" upright="1">
                          <a:spAutoFit/>
                        </wps:bodyPr>
                      </wps:wsp>
                      <wps:wsp>
                        <wps:cNvPr id="4822" name="Rectangle 2697"/>
                        <wps:cNvSpPr>
                          <a:spLocks noChangeArrowheads="1"/>
                        </wps:cNvSpPr>
                        <wps:spPr bwMode="auto">
                          <a:xfrm>
                            <a:off x="175803" y="124407"/>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51.5</w:t>
                              </w:r>
                            </w:p>
                          </w:txbxContent>
                        </wps:txbx>
                        <wps:bodyPr rot="0" vert="horz" wrap="none" lIns="0" tIns="0" rIns="0" bIns="0" anchor="t" anchorCtr="0" upright="1">
                          <a:spAutoFit/>
                        </wps:bodyPr>
                      </wps:wsp>
                      <wps:wsp>
                        <wps:cNvPr id="4823" name="Rectangle 2698"/>
                        <wps:cNvSpPr>
                          <a:spLocks noChangeArrowheads="1"/>
                        </wps:cNvSpPr>
                        <wps:spPr bwMode="auto">
                          <a:xfrm>
                            <a:off x="728212" y="1098562"/>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500</w:t>
                              </w:r>
                            </w:p>
                          </w:txbxContent>
                        </wps:txbx>
                        <wps:bodyPr rot="0" vert="horz" wrap="none" lIns="0" tIns="0" rIns="0" bIns="0" anchor="t" anchorCtr="0" upright="1">
                          <a:spAutoFit/>
                        </wps:bodyPr>
                      </wps:wsp>
                      <wps:wsp>
                        <wps:cNvPr id="4824" name="Rectangle 2699"/>
                        <wps:cNvSpPr>
                          <a:spLocks noChangeArrowheads="1"/>
                        </wps:cNvSpPr>
                        <wps:spPr bwMode="auto">
                          <a:xfrm>
                            <a:off x="1538526" y="1098562"/>
                            <a:ext cx="200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1 000</w:t>
                              </w:r>
                            </w:p>
                          </w:txbxContent>
                        </wps:txbx>
                        <wps:bodyPr rot="0" vert="horz" wrap="none" lIns="0" tIns="0" rIns="0" bIns="0" anchor="t" anchorCtr="0" upright="1">
                          <a:spAutoFit/>
                        </wps:bodyPr>
                      </wps:wsp>
                      <wps:wsp>
                        <wps:cNvPr id="4825" name="Rectangle 2700"/>
                        <wps:cNvSpPr>
                          <a:spLocks noChangeArrowheads="1"/>
                        </wps:cNvSpPr>
                        <wps:spPr bwMode="auto">
                          <a:xfrm>
                            <a:off x="2386840" y="1098562"/>
                            <a:ext cx="200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1 500</w:t>
                              </w:r>
                            </w:p>
                          </w:txbxContent>
                        </wps:txbx>
                        <wps:bodyPr rot="0" vert="horz" wrap="none" lIns="0" tIns="0" rIns="0" bIns="0" anchor="t" anchorCtr="0" upright="1">
                          <a:spAutoFit/>
                        </wps:bodyPr>
                      </wps:wsp>
                      <wps:wsp>
                        <wps:cNvPr id="4826" name="Rectangle 2701"/>
                        <wps:cNvSpPr>
                          <a:spLocks noChangeArrowheads="1"/>
                        </wps:cNvSpPr>
                        <wps:spPr bwMode="auto">
                          <a:xfrm>
                            <a:off x="3234654" y="1098562"/>
                            <a:ext cx="200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2 000</w:t>
                              </w:r>
                            </w:p>
                          </w:txbxContent>
                        </wps:txbx>
                        <wps:bodyPr rot="0" vert="horz" wrap="none" lIns="0" tIns="0" rIns="0" bIns="0" anchor="t" anchorCtr="0" upright="1">
                          <a:spAutoFit/>
                        </wps:bodyPr>
                      </wps:wsp>
                      <wps:wsp>
                        <wps:cNvPr id="4827" name="Rectangle 2702"/>
                        <wps:cNvSpPr>
                          <a:spLocks noChangeArrowheads="1"/>
                        </wps:cNvSpPr>
                        <wps:spPr bwMode="auto">
                          <a:xfrm>
                            <a:off x="4082968" y="1098562"/>
                            <a:ext cx="200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2 500</w:t>
                              </w:r>
                            </w:p>
                          </w:txbxContent>
                        </wps:txbx>
                        <wps:bodyPr rot="0" vert="horz" wrap="none" lIns="0" tIns="0" rIns="0" bIns="0" anchor="t" anchorCtr="0" upright="1">
                          <a:spAutoFit/>
                        </wps:bodyPr>
                      </wps:wsp>
                      <wps:wsp>
                        <wps:cNvPr id="4828" name="Rectangle 2703"/>
                        <wps:cNvSpPr>
                          <a:spLocks noChangeArrowheads="1"/>
                        </wps:cNvSpPr>
                        <wps:spPr bwMode="auto">
                          <a:xfrm>
                            <a:off x="2424941" y="1232570"/>
                            <a:ext cx="1289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(m)</w:t>
                              </w:r>
                            </w:p>
                          </w:txbxContent>
                        </wps:txbx>
                        <wps:bodyPr rot="0" vert="horz" wrap="none" lIns="0" tIns="0" rIns="0" bIns="0" anchor="t" anchorCtr="0" upright="1">
                          <a:spAutoFit/>
                        </wps:bodyPr>
                      </wps:wsp>
                      <wps:wsp>
                        <wps:cNvPr id="4829" name="Rectangle 2704"/>
                        <wps:cNvSpPr>
                          <a:spLocks noChangeArrowheads="1"/>
                        </wps:cNvSpPr>
                        <wps:spPr bwMode="auto">
                          <a:xfrm rot="16200000">
                            <a:off x="39400" y="575935"/>
                            <a:ext cx="102235" cy="2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t>
                              </w:r>
                            </w:p>
                          </w:txbxContent>
                        </wps:txbx>
                        <wps:bodyPr rot="0" vert="vert270" wrap="none" lIns="0" tIns="0" rIns="0" bIns="0" anchor="t" anchorCtr="0" upright="1">
                          <a:spAutoFit/>
                        </wps:bodyPr>
                      </wps:wsp>
                      <wps:wsp>
                        <wps:cNvPr id="4830" name="Rectangle 2705"/>
                        <wps:cNvSpPr>
                          <a:spLocks noChangeArrowheads="1"/>
                        </wps:cNvSpPr>
                        <wps:spPr bwMode="auto">
                          <a:xfrm rot="16200000">
                            <a:off x="29900" y="537832"/>
                            <a:ext cx="10223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d</w:t>
                              </w:r>
                            </w:p>
                          </w:txbxContent>
                        </wps:txbx>
                        <wps:bodyPr rot="0" vert="vert270" wrap="none" lIns="0" tIns="0" rIns="0" bIns="0" anchor="t" anchorCtr="0" upright="1">
                          <a:spAutoFit/>
                        </wps:bodyPr>
                      </wps:wsp>
                      <wps:wsp>
                        <wps:cNvPr id="4831" name="Rectangle 2706"/>
                        <wps:cNvSpPr>
                          <a:spLocks noChangeArrowheads="1"/>
                        </wps:cNvSpPr>
                        <wps:spPr bwMode="auto">
                          <a:xfrm rot="16200000">
                            <a:off x="24399" y="495030"/>
                            <a:ext cx="102235"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B</w:t>
                              </w:r>
                            </w:p>
                          </w:txbxContent>
                        </wps:txbx>
                        <wps:bodyPr rot="0" vert="vert270" wrap="none" lIns="0" tIns="0" rIns="0" bIns="0" anchor="t" anchorCtr="0" upright="1">
                          <a:spAutoFit/>
                        </wps:bodyPr>
                      </wps:wsp>
                      <wps:wsp>
                        <wps:cNvPr id="96" name="Rectangle 2707"/>
                        <wps:cNvSpPr>
                          <a:spLocks noChangeArrowheads="1"/>
                        </wps:cNvSpPr>
                        <wps:spPr bwMode="auto">
                          <a:xfrm rot="16200000">
                            <a:off x="15899" y="428626"/>
                            <a:ext cx="10223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w:t>
                              </w:r>
                            </w:p>
                          </w:txbxContent>
                        </wps:txbx>
                        <wps:bodyPr rot="0" vert="vert270" wrap="none" lIns="0" tIns="0" rIns="0" bIns="0" anchor="t" anchorCtr="0" upright="1">
                          <a:spAutoFit/>
                        </wps:bodyPr>
                      </wps:wsp>
                      <wps:wsp>
                        <wps:cNvPr id="97" name="Rectangle 2708"/>
                        <wps:cNvSpPr>
                          <a:spLocks noChangeArrowheads="1"/>
                        </wps:cNvSpPr>
                        <wps:spPr bwMode="auto">
                          <a:xfrm rot="16200000">
                            <a:off x="39400" y="365723"/>
                            <a:ext cx="102235" cy="2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t>
                              </w:r>
                            </w:p>
                          </w:txbxContent>
                        </wps:txbx>
                        <wps:bodyPr rot="0" vert="vert270" wrap="none" lIns="0" tIns="0" rIns="0" bIns="0" anchor="t" anchorCtr="0" upright="1">
                          <a:spAutoFit/>
                        </wps:bodyPr>
                      </wps:wsp>
                    </wpc:wpc>
                  </a:graphicData>
                </a:graphic>
              </wp:inline>
            </w:drawing>
          </mc:Choice>
          <mc:Fallback>
            <w:pict>
              <v:group id="画布 2662" o:spid="_x0000_s1109" editas="canvas" style="width:352.25pt;height:118.55pt;mso-position-horizontal-relative:char;mso-position-vertical-relative:line" coordsize="44735,15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">
                <v:shape id="_x0000_s1110" type="#_x0000_t75" style="position:absolute;width:44735;height:15055;visibility:visible;mso-wrap-style:square">
                  <v:fill o:detectmouseclick="t"/>
                  <v:path o:connecttype="none"/>
                </v:shape>
                <v:rect id="Rectangle 2692" o:spid="_x0000_s1111" style="position:absolute;left:38353;top:13563;width:4464;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saMMA&#10;AADdAAAADwAAAGRycy9kb3ducmV2LnhtbESP3WoCMRSE7wu+QziCdzWrSLusRimCoNIbVx/gsDn7&#10;Q5OTJYnu+vamUOjlMDPfMJvdaI14kA+dYwWLeQaCuHK640bB7Xp4z0GEiKzROCYFTwqw207eNlho&#10;N/CFHmVsRIJwKFBBG2NfSBmqliyGueuJk1c7bzEm6RupPQ4Jbo1cZtmHtNhxWmixp31L1U95twrk&#10;tTwMeWl85s7L+tucjpeanFKz6fi1BhFpjP/hv/ZRK1jl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5saMMAAADdAAAADwAAAAAAAAAAAAAAAACYAgAAZHJzL2Rv&#10;d25yZXYueG1sUEsFBgAAAAAEAAQA9QAAAIgDAAAAAA==&#10;" filled="f" stroked="f">
                  <v:textbox style="mso-fit-shape-to-text:t" inset="0,0,0,0">
                    <w:txbxContent>
                      <w:p w:rsidR="003E6074" w:rsidRDefault="003E6074" w:rsidP="007F7A90">
                        <w:pPr>
                          <w:spacing w:before="0"/>
                          <w:rPr>
                            <w:lang w:eastAsia="zh-CN"/>
                          </w:rPr>
                        </w:pPr>
                        <w:r>
                          <w:rPr>
                            <w:color w:val="24282B"/>
                            <w:sz w:val="10"/>
                            <w:szCs w:val="10"/>
                          </w:rPr>
                          <w:t>SM.2056-05</w:t>
                        </w:r>
                        <w:r>
                          <w:rPr>
                            <w:rFonts w:hint="eastAsia"/>
                            <w:color w:val="24282B"/>
                            <w:sz w:val="10"/>
                            <w:szCs w:val="10"/>
                            <w:lang w:eastAsia="zh-CN"/>
                          </w:rPr>
                          <w:t>报告</w:t>
                        </w:r>
                      </w:p>
                    </w:txbxContent>
                  </v:textbox>
                </v:rect>
                <v:shape id="Picture 2693" o:spid="_x0000_s1112" type="#_x0000_t75" style="position:absolute;left:3377;top:95;width:40500;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TwTTEAAAA3QAAAA8AAABkcnMvZG93bnJldi54bWxET11rwjAUfRf2H8Id7G2mdeKkNpVtMBAG&#10;ijpE3+6au7bY3JQk1u7fm4eBj4fznS8H04qenG8sK0jHCQji0uqGKwXf+8/nOQgfkDW2lknBH3lY&#10;Fg+jHDNtr7ylfhcqEUPYZ6igDqHLpPRlTQb92HbEkfu1zmCI0FVSO7zGcNPKSZLMpMGGY0ONHX3U&#10;VJ53F6PgJ5025Dbrfvjan97Pk8PxlV+sUk+Pw9sCRKAh3MX/7pVWMJ2ncW58E5+AL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TwTTEAAAA3QAAAA8AAAAAAAAAAAAAAAAA&#10;nwIAAGRycy9kb3ducmV2LnhtbFBLBQYAAAAABAAEAPcAAACQAwAAAAA=&#10;">
                  <v:imagedata r:id="rId31" o:title=""/>
                </v:shape>
                <v:rect id="Rectangle 2694" o:spid="_x0000_s1113" style="position:absolute;left:1758;top:9074;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1dgcMA&#10;AADdAAAADwAAAGRycy9kb3ducmV2LnhtbESP3WoCMRSE7wu+QzgF72pWKbKuRimCYKU3rj7AYXP2&#10;B5OTJUnd7dsboeDlMDPfMJvdaI24kw+dYwXzWQaCuHK640bB9XL4yEGEiKzROCYFfxRgt528bbDQ&#10;buAz3cvYiAThUKCCNsa+kDJULVkMM9cTJ6923mJM0jdSexwS3Bq5yLKltNhxWmixp31L1a38tQrk&#10;pTwMeWl85k6L+sd8H881OaWm7+PXGkSkMb7C/+2jVvCZ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1dg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50.0</w:t>
                        </w:r>
                      </w:p>
                    </w:txbxContent>
                  </v:textbox>
                </v:rect>
                <v:rect id="Rectangle 2695" o:spid="_x0000_s1114" style="position:absolute;left:1758;top:6496;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ob8A&#10;AADdAAAADwAAAGRycy9kb3ducmV2LnhtbERPy4rCMBTdC/5DuAPuNJ0iQ6lGGQYER9xY/YBLc/vA&#10;5KYk0Xb+3iyEWR7Oe7ufrBFP8qF3rOBzlYEgrp3uuVVwux6WBYgQkTUax6TgjwLsd/PZFkvtRr7Q&#10;s4qtSCEcSlTQxTiUUoa6I4th5QbixDXOW4wJ+lZqj2MKt0bmWfYlLfacGjoc6Kej+l49rAJ5rQ5j&#10;URmfuVPenM3v8dKQU2rxMX1vQESa4r/47T5qBesiT/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2z6h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4"/>
                            <w:szCs w:val="14"/>
                          </w:rPr>
                          <w:t>50.5</w:t>
                        </w:r>
                      </w:p>
                    </w:txbxContent>
                  </v:textbox>
                </v:rect>
                <v:rect id="Rectangle 2696" o:spid="_x0000_s1115" style="position:absolute;left:1758;top:3822;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bOsMA&#10;AADdAAAADwAAAGRycy9kb3ducmV2LnhtbESPzWrDMBCE74G+g9hCb7EcE4Jxo4QQCKShlzh5gMVa&#10;/1BpZSQ1dt++KhRyHGbmG2a7n60RD/JhcKxgleUgiBunB+4U3G+nZQkiRGSNxjEp+KEA+93LYouV&#10;dhNf6VHHTiQIhwoV9DGOlZSh6cliyNxInLzWeYsxSd9J7XFKcGtkkecbaXHgtNDjSMeemq/62yqQ&#10;t/o0lbXxubsU7af5OF9bckq9vc6HdxCR5vgM/7fPWsG6LF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ebO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51.0</w:t>
                        </w:r>
                      </w:p>
                    </w:txbxContent>
                  </v:textbox>
                </v:rect>
                <v:rect id="Rectangle 2697" o:spid="_x0000_s1116" style="position:absolute;left:1758;top:1244;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FTcMA&#10;AADdAAAADwAAAGRycy9kb3ducmV2LnhtbESPzWrDMBCE74G8g9hAb7FcU4JxooRSCCSllzh5gMVa&#10;/1BpZSQldt++KhRyHGbmG2Z3mK0RD/JhcKzgNctBEDdOD9wpuF2P6xJEiMgajWNS8EMBDvvlYoeV&#10;dhNf6FHHTiQIhwoV9DGOlZSh6cliyNxInLzWeYsxSd9J7XFKcGtkkecbaXHgtNDjSB89Nd/13SqQ&#10;1/o4lbXxufss2i9zPl1ackq9rOb3LYhIc3yG/9snreCtLA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FT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51.5</w:t>
                        </w:r>
                      </w:p>
                    </w:txbxContent>
                  </v:textbox>
                </v:rect>
                <v:rect id="Rectangle 2698" o:spid="_x0000_s1117" style="position:absolute;left:7282;top:10985;width:133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g1sMA&#10;AADdAAAADwAAAGRycy9kb3ducmV2LnhtbESP3WoCMRSE7wu+QzhC72rWrZRlNYoUBCveuPoAh83Z&#10;H0xOliR1t29vCoVeDjPzDbPZTdaIB/nQO1awXGQgiGune24V3K6HtwJEiMgajWNS8EMBdtvZywZL&#10;7Ua+0KOKrUgQDiUq6GIcSilD3ZHFsHADcfIa5y3GJH0rtccxwa2ReZZ9SIs9p4UOB/rsqL5X31aB&#10;vFaHsaiMz9wpb87m63hpyCn1Op/2axCRpvgf/msftYJVkb/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g1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500</w:t>
                        </w:r>
                      </w:p>
                    </w:txbxContent>
                  </v:textbox>
                </v:rect>
                <v:rect id="Rectangle 2699" o:spid="_x0000_s1118" style="position:absolute;left:15385;top:10985;width:200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4osMA&#10;AADdAAAADwAAAGRycy9kb3ducmV2LnhtbESP3WoCMRSE74W+QzhC7zTrIrJsjSKCYKU3rj7AYXP2&#10;hyYnS5K627c3hYKXw8x8w2z3kzXiQT70jhWslhkI4trpnlsF99tpUYAIEVmjcUwKfinAfvc222Kp&#10;3chXelSxFQnCoUQFXYxDKWWoO7IYlm4gTl7jvMWYpG+l9jgmuDUyz7KNtNhzWuhwoGNH9Xf1YxXI&#10;W3Uai8r4zF3y5st8nq8NOaXe59PhA0SkKb7C/+2zVrAu8j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4o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1 000</w:t>
                        </w:r>
                      </w:p>
                    </w:txbxContent>
                  </v:textbox>
                </v:rect>
                <v:rect id="Rectangle 2700" o:spid="_x0000_s1119" style="position:absolute;left:23868;top:10985;width:200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dOcMA&#10;AADdAAAADwAAAGRycy9kb3ducmV2LnhtbESP3WoCMRSE7wu+QzhC72rWpZZlNYoUBCveuPoAh83Z&#10;H0xOliR1t29vCoVeDjPzDbPZTdaIB/nQO1awXGQgiGune24V3K6HtwJEiMgajWNS8EMBdtvZywZL&#10;7Ua+0KOKrUgQDiUq6GIcSilD3ZHFsHADcfIa5y3GJH0rtccxwa2ReZZ9SIs9p4UOB/rsqL5X31aB&#10;vFaHsaiMz9wpb87m63hpyCn1Op/2axCRpvgf/msftYL3Il/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dO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1 500</w:t>
                        </w:r>
                      </w:p>
                    </w:txbxContent>
                  </v:textbox>
                </v:rect>
                <v:rect id="Rectangle 2701" o:spid="_x0000_s1120" style="position:absolute;left:32346;top:10985;width:200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4DTsMA&#10;AADdAAAADwAAAGRycy9kb3ducmV2LnhtbESP3WoCMRSE74W+QzgF7zTbRWTZGkUEQYs3rj7AYXP2&#10;hyYnS5K669s3QqGXw8x8w2x2kzXiQT70jhV8LDMQxLXTPbcK7rfjogARIrJG45gUPCnAbvs222Cp&#10;3chXelSxFQnCoUQFXYxDKWWoO7IYlm4gTl7jvMWYpG+l9jgmuDUyz7K1tNhzWuhwoENH9Xf1YxXI&#10;W3Uci8r4zH3lzcWcT9eGnFLz92n/CSLSFP/Df+2TVrAq8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4DT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2 000</w:t>
                        </w:r>
                      </w:p>
                    </w:txbxContent>
                  </v:textbox>
                </v:rect>
                <v:rect id="Rectangle 2702" o:spid="_x0000_s1121" style="position:absolute;left:40829;top:10985;width:200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m1cMA&#10;AADdAAAADwAAAGRycy9kb3ducmV2LnhtbESP3WoCMRSE7wu+QzhC72rWpdhlNYoUBCveuPoAh83Z&#10;H0xOliR1t29vCoVeDjPzDbPZTdaIB/nQO1awXGQgiGune24V3K6HtwJEiMgajWNS8EMBdtvZywZL&#10;7Ua+0KOKrUgQDiUq6GIcSilD3ZHFsHADcfIa5y3GJH0rtccxwa2ReZatpMWe00KHA312VN+rb6tA&#10;XqvDWFTGZ+6UN2fzdbw05JR6nU/7NYhIU/wP/7WPWsF7kX/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m1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2 500</w:t>
                        </w:r>
                      </w:p>
                    </w:txbxContent>
                  </v:textbox>
                </v:rect>
                <v:rect id="Rectangle 2703" o:spid="_x0000_s1122" style="position:absolute;left:24249;top:12325;width:1289;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yp78A&#10;AADdAAAADwAAAGRycy9kb3ducmV2LnhtbERPy4rCMBTdC/5DuAPuNJ0iQ6lGGQYER9xY/YBLc/vA&#10;5KYk0Xb+3iyEWR7Oe7ufrBFP8qF3rOBzlYEgrp3uuVVwux6WBYgQkTUax6TgjwLsd/PZFkvtRr7Q&#10;s4qtSCEcSlTQxTiUUoa6I4th5QbixDXOW4wJ+lZqj2MKt0bmWfYlLfacGjoc6Kej+l49rAJ5rQ5j&#10;URmfuVPenM3v8dKQU2rxMX1vQESa4r/47T5qBesiT3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rTKn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4"/>
                            <w:szCs w:val="14"/>
                          </w:rPr>
                          <w:t>(m)</w:t>
                        </w:r>
                      </w:p>
                    </w:txbxContent>
                  </v:textbox>
                </v:rect>
                <v:rect id="Rectangle 2704" o:spid="_x0000_s1123" style="position:absolute;left:394;top:5758;width:1022;height:2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Bn8cA&#10;AADdAAAADwAAAGRycy9kb3ducmV2LnhtbESPQWvCQBSE74L/YXmCN90oabHRVaLVUm+tLYXeHtln&#10;Esy+TbNrjP31bkHocZiZb5jFqjOVaKlxpWUFk3EEgjizuuRcwefHbjQD4TyyxsoyKbiSg9Wy31tg&#10;ou2F36k9+FwECLsEFRTe14mULivIoBvbmjh4R9sY9EE2udQNXgLcVHIaRY/SYMlhocCaNgVlp8PZ&#10;KLDty1vcnr+/yt/nrf2Jr+n+YZ0qNRx06RyEp87/h+/tV60gnk2f4O9Ne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wZ/HAAAA3QAAAA8AAAAAAAAAAAAAAAAAmAIAAGRy&#10;cy9kb3ducmV2LnhtbFBLBQYAAAAABAAEAPUAAACMAwAAAAA=&#10;" filled="f" stroked="f">
                  <v:textbox style="layout-flow:vertical;mso-layout-flow-alt:bottom-to-top;mso-fit-shape-to-text:t" inset="0,0,0,0">
                    <w:txbxContent>
                      <w:p w:rsidR="003E6074" w:rsidRDefault="003E6074" w:rsidP="007F7A90">
                        <w:pPr>
                          <w:spacing w:before="0"/>
                        </w:pPr>
                        <w:r>
                          <w:rPr>
                            <w:color w:val="24211D"/>
                            <w:sz w:val="14"/>
                            <w:szCs w:val="14"/>
                          </w:rPr>
                          <w:t>(</w:t>
                        </w:r>
                      </w:p>
                    </w:txbxContent>
                  </v:textbox>
                </v:rect>
                <v:rect id="Rectangle 2705" o:spid="_x0000_s1124" style="position:absolute;left:299;top:5377;width:1022;height:45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38UA&#10;AADdAAAADwAAAGRycy9kb3ducmV2LnhtbERPTWvCQBC9C/0PyxS86aY2LSF1lWhtqTdri+BtyE6T&#10;0OxszK4x+uvdg+Dx8b6n897UoqPWVZYVPI0jEMS51RUXCn5/PkYJCOeRNdaWScGZHMxnD4Mpptqe&#10;+Ju6rS9ECGGXooLS+yaV0uUlGXRj2xAH7s+2Bn2AbSF1i6cQbmo5iaJXabDi0FBiQ8uS8v/t0Siw&#10;3ecm7o77XXV5X9lDfM7WL4tMqeFjn72B8NT7u/jm/tIK4uQ57A9vwhO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v7fxQAAAN0AAAAPAAAAAAAAAAAAAAAAAJgCAABkcnMv&#10;ZG93bnJldi54bWxQSwUGAAAAAAQABAD1AAAAigMAAAAA&#10;" filled="f" stroked="f">
                  <v:textbox style="layout-flow:vertical;mso-layout-flow-alt:bottom-to-top;mso-fit-shape-to-text:t" inset="0,0,0,0">
                    <w:txbxContent>
                      <w:p w:rsidR="003E6074" w:rsidRDefault="003E6074" w:rsidP="007F7A90">
                        <w:pPr>
                          <w:spacing w:before="0"/>
                        </w:pPr>
                        <w:r>
                          <w:rPr>
                            <w:color w:val="24211D"/>
                            <w:sz w:val="14"/>
                            <w:szCs w:val="14"/>
                          </w:rPr>
                          <w:t>d</w:t>
                        </w:r>
                      </w:p>
                    </w:txbxContent>
                  </v:textbox>
                </v:rect>
                <v:rect id="Rectangle 2706" o:spid="_x0000_s1125" style="position:absolute;left:244;top:4949;width:1022;height:59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bRMgA&#10;AADdAAAADwAAAGRycy9kb3ducmV2LnhtbESPT2vCQBTE7wW/w/IEb3VjTUWiq6T+Ke2ttaXg7ZF9&#10;JsHs25hdY+yndwsFj8PM/IaZLztTiZYaV1pWMBpGIIgzq0vOFXx/bR+nIJxH1lhZJgVXcrBc9B7m&#10;mGh74U9qdz4XAcIuQQWF93UipcsKMuiGtiYO3sE2Bn2QTS51g5cAN5V8iqKJNFhyWCiwplVB2XF3&#10;Ngps+/oRt+f9T/m73thTfE3fn19SpQb9Lp2B8NT5e/i//aYVxNPxCP7ehCc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CltEyAAAAN0AAAAPAAAAAAAAAAAAAAAAAJgCAABk&#10;cnMvZG93bnJldi54bWxQSwUGAAAAAAQABAD1AAAAjQMAAAAA&#10;" filled="f" stroked="f">
                  <v:textbox style="layout-flow:vertical;mso-layout-flow-alt:bottom-to-top;mso-fit-shape-to-text:t" inset="0,0,0,0">
                    <w:txbxContent>
                      <w:p w:rsidR="003E6074" w:rsidRDefault="003E6074" w:rsidP="007F7A90">
                        <w:pPr>
                          <w:spacing w:before="0"/>
                        </w:pPr>
                        <w:r>
                          <w:rPr>
                            <w:color w:val="24211D"/>
                            <w:sz w:val="14"/>
                            <w:szCs w:val="14"/>
                          </w:rPr>
                          <w:t>B</w:t>
                        </w:r>
                      </w:p>
                    </w:txbxContent>
                  </v:textbox>
                </v:rect>
                <v:rect id="Rectangle 2707" o:spid="_x0000_s1126" style="position:absolute;left:159;top:4285;width:1022;height:8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IpsUA&#10;AADbAAAADwAAAGRycy9kb3ducmV2LnhtbESPT2vCQBTE7wW/w/KE3urGYkWjq8S2lnrzH4K3R/aZ&#10;BLNv0+waYz+9Wyh4HGbmN8x03ppSNFS7wrKCfi8CQZxaXXCmYL9bvoxAOI+ssbRMCm7kYD7rPE0x&#10;1vbKG2q2PhMBwi5GBbn3VSylS3My6Hq2Ig7eydYGfZB1JnWN1wA3pXyNoqE0WHBYyLGi95zS8/Zi&#10;FNjmaz1oLsdD8fvxaX8Gt2T1tkiUeu62yQSEp9Y/wv/tb61gPIS/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0imxQAAANsAAAAPAAAAAAAAAAAAAAAAAJgCAABkcnMv&#10;ZG93bnJldi54bWxQSwUGAAAAAAQABAD1AAAAigMAAAAA&#10;" filled="f" stroked="f">
                  <v:textbox style="layout-flow:vertical;mso-layout-flow-alt:bottom-to-top;mso-fit-shape-to-text:t" inset="0,0,0,0">
                    <w:txbxContent>
                      <w:p w:rsidR="003E6074" w:rsidRDefault="003E6074" w:rsidP="007F7A90">
                        <w:pPr>
                          <w:spacing w:before="0"/>
                        </w:pPr>
                        <w:r>
                          <w:rPr>
                            <w:color w:val="24211D"/>
                            <w:sz w:val="14"/>
                            <w:szCs w:val="14"/>
                          </w:rPr>
                          <w:t>W</w:t>
                        </w:r>
                      </w:p>
                    </w:txbxContent>
                  </v:textbox>
                </v:rect>
                <v:rect id="Rectangle 2708" o:spid="_x0000_s1127" style="position:absolute;left:394;top:3656;width:1022;height:2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tPcYA&#10;AADbAAAADwAAAGRycy9kb3ducmV2LnhtbESPT2vCQBTE74V+h+UJvdWNxb+pq6Stit5aFcHbI/ua&#10;hGbfptk1Rj+9KxR6HGbmN8x03ppSNFS7wrKCXjcCQZxaXXCmYL9bPo9BOI+ssbRMCi7kYD57fJhi&#10;rO2Zv6jZ+kwECLsYFeTeV7GULs3JoOvaijh437Y26IOsM6lrPAe4KeVLFA2lwYLDQo4VveeU/mxP&#10;RoFtVp/95nQ8FNePhf3tX5LN4C1R6qnTJq8gPLX+P/zXXmsFkxHcv4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ftPcYAAADbAAAADwAAAAAAAAAAAAAAAACYAgAAZHJz&#10;L2Rvd25yZXYueG1sUEsFBgAAAAAEAAQA9QAAAIsDAAAAAA==&#10;" filled="f" stroked="f">
                  <v:textbox style="layout-flow:vertical;mso-layout-flow-alt:bottom-to-top;mso-fit-shape-to-text:t" inset="0,0,0,0">
                    <w:txbxContent>
                      <w:p w:rsidR="003E6074" w:rsidRDefault="003E6074" w:rsidP="007F7A90">
                        <w:pPr>
                          <w:spacing w:before="0"/>
                        </w:pPr>
                        <w:r>
                          <w:rPr>
                            <w:color w:val="24211D"/>
                            <w:sz w:val="14"/>
                            <w:szCs w:val="14"/>
                          </w:rPr>
                          <w:t>)</w:t>
                        </w:r>
                      </w:p>
                    </w:txbxContent>
                  </v:textbox>
                </v:rect>
                <w10:anchorlock/>
              </v:group>
            </w:pict>
          </mc:Fallback>
        </mc:AlternateContent>
      </w:r>
    </w:p>
    <w:p w:rsidR="00785AD7" w:rsidRPr="00004CAC" w:rsidRDefault="000F1FC8" w:rsidP="0082115C">
      <w:pPr>
        <w:pStyle w:val="Normalaftertitle"/>
        <w:keepNext/>
        <w:ind w:firstLineChars="200" w:firstLine="480"/>
        <w:rPr>
          <w:rFonts w:eastAsiaTheme="minorEastAsia"/>
          <w:lang w:val="en-US" w:eastAsia="zh-CN"/>
        </w:rPr>
      </w:pPr>
      <w:r>
        <w:rPr>
          <w:rFonts w:eastAsiaTheme="minorEastAsia"/>
          <w:lang w:val="en-US" w:eastAsia="zh-CN"/>
        </w:rPr>
        <w:t>从传播飞行的结果为后续的测量选定了一个最佳距离</w:t>
      </w:r>
      <w:r>
        <w:rPr>
          <w:rFonts w:eastAsiaTheme="minorEastAsia" w:hint="eastAsia"/>
          <w:lang w:val="en-US" w:eastAsia="zh-CN"/>
        </w:rPr>
        <w:t>。</w:t>
      </w:r>
      <w:r>
        <w:rPr>
          <w:rFonts w:eastAsiaTheme="minorEastAsia"/>
          <w:lang w:val="en-US" w:eastAsia="zh-CN"/>
        </w:rPr>
        <w:t>最佳距离是这样的距离</w:t>
      </w:r>
      <w:r>
        <w:rPr>
          <w:rFonts w:eastAsiaTheme="minorEastAsia" w:hint="eastAsia"/>
          <w:lang w:val="en-US" w:eastAsia="zh-CN"/>
        </w:rPr>
        <w:t>：</w:t>
      </w:r>
    </w:p>
    <w:p w:rsidR="00785AD7" w:rsidRPr="00004CAC" w:rsidRDefault="00785AD7" w:rsidP="006E3BF6">
      <w:pPr>
        <w:pStyle w:val="enumlev1"/>
        <w:keepNext/>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0F1FC8">
        <w:rPr>
          <w:rFonts w:eastAsiaTheme="minorEastAsia"/>
          <w:lang w:val="en-US" w:eastAsia="zh-CN"/>
        </w:rPr>
        <w:t>反射幅度最小</w:t>
      </w:r>
      <w:r w:rsidR="000F1FC8">
        <w:rPr>
          <w:rFonts w:eastAsiaTheme="minorEastAsia" w:hint="eastAsia"/>
          <w:lang w:val="en-US" w:eastAsia="zh-CN"/>
        </w:rPr>
        <w:t>，</w:t>
      </w:r>
      <w:r w:rsidR="000F1FC8">
        <w:rPr>
          <w:rFonts w:eastAsiaTheme="minorEastAsia"/>
          <w:lang w:val="en-US" w:eastAsia="zh-CN"/>
        </w:rPr>
        <w:t>且</w:t>
      </w:r>
    </w:p>
    <w:p w:rsidR="00785AD7" w:rsidRPr="00004CAC" w:rsidRDefault="00785AD7" w:rsidP="006E3BF6">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0F1FC8">
        <w:rPr>
          <w:rFonts w:eastAsiaTheme="minorEastAsia"/>
          <w:lang w:val="en-US" w:eastAsia="zh-CN"/>
        </w:rPr>
        <w:t>最小值和最大值最接近</w:t>
      </w:r>
      <w:r w:rsidR="000F1FC8">
        <w:rPr>
          <w:rFonts w:eastAsiaTheme="minorEastAsia" w:hint="eastAsia"/>
          <w:lang w:val="en-US" w:eastAsia="zh-CN"/>
        </w:rPr>
        <w:t>。</w:t>
      </w:r>
    </w:p>
    <w:p w:rsidR="002D0C10" w:rsidRDefault="000F1FC8" w:rsidP="0082115C">
      <w:pPr>
        <w:ind w:firstLineChars="200" w:firstLine="480"/>
        <w:rPr>
          <w:rFonts w:eastAsiaTheme="minorEastAsia"/>
          <w:lang w:val="en-US" w:eastAsia="zh-CN"/>
        </w:rPr>
      </w:pPr>
      <w:r>
        <w:rPr>
          <w:rFonts w:eastAsiaTheme="minorEastAsia"/>
          <w:lang w:val="en-US" w:eastAsia="zh-CN"/>
        </w:rPr>
        <w:t>第一个标准是显而易见的</w:t>
      </w:r>
      <w:r>
        <w:rPr>
          <w:rFonts w:eastAsiaTheme="minorEastAsia" w:hint="eastAsia"/>
          <w:lang w:val="en-US" w:eastAsia="zh-CN"/>
        </w:rPr>
        <w:t>，</w:t>
      </w:r>
      <w:r>
        <w:rPr>
          <w:rFonts w:eastAsiaTheme="minorEastAsia"/>
          <w:lang w:val="en-US" w:eastAsia="zh-CN"/>
        </w:rPr>
        <w:t>第二个</w:t>
      </w:r>
      <w:r w:rsidR="00CA5636">
        <w:rPr>
          <w:rFonts w:eastAsiaTheme="minorEastAsia"/>
          <w:lang w:val="en-US" w:eastAsia="zh-CN"/>
        </w:rPr>
        <w:t>可能</w:t>
      </w:r>
      <w:r>
        <w:rPr>
          <w:rFonts w:eastAsiaTheme="minorEastAsia"/>
          <w:lang w:val="en-US" w:eastAsia="zh-CN"/>
        </w:rPr>
        <w:t>需要解释</w:t>
      </w:r>
      <w:r>
        <w:rPr>
          <w:rFonts w:eastAsiaTheme="minorEastAsia" w:hint="eastAsia"/>
          <w:lang w:val="en-US" w:eastAsia="zh-CN"/>
        </w:rPr>
        <w:t>。</w:t>
      </w:r>
      <w:r w:rsidR="00CA5636">
        <w:rPr>
          <w:rFonts w:eastAsiaTheme="minorEastAsia" w:hint="eastAsia"/>
          <w:lang w:val="en-US" w:eastAsia="zh-CN"/>
        </w:rPr>
        <w:t>例如，</w:t>
      </w:r>
      <w:r>
        <w:rPr>
          <w:rFonts w:eastAsiaTheme="minorEastAsia"/>
          <w:lang w:val="en-US" w:eastAsia="zh-CN"/>
        </w:rPr>
        <w:t>如果由地面反射所引起的最小值和最大值</w:t>
      </w:r>
      <w:r w:rsidR="00CA5636">
        <w:rPr>
          <w:rFonts w:eastAsiaTheme="minorEastAsia" w:hint="eastAsia"/>
          <w:lang w:val="en-US" w:eastAsia="zh-CN"/>
        </w:rPr>
        <w:t>相距很远</w:t>
      </w:r>
      <w:r>
        <w:rPr>
          <w:rFonts w:eastAsiaTheme="minorEastAsia" w:hint="eastAsia"/>
          <w:lang w:val="en-US" w:eastAsia="zh-CN"/>
        </w:rPr>
        <w:t>，并</w:t>
      </w:r>
      <w:r>
        <w:rPr>
          <w:rFonts w:eastAsiaTheme="minorEastAsia"/>
          <w:lang w:val="en-US" w:eastAsia="zh-CN"/>
        </w:rPr>
        <w:t>且地面</w:t>
      </w:r>
      <w:r w:rsidR="002B070B">
        <w:rPr>
          <w:rFonts w:eastAsiaTheme="minorEastAsia"/>
          <w:lang w:val="en-US" w:eastAsia="zh-CN"/>
        </w:rPr>
        <w:t>是</w:t>
      </w:r>
      <w:r>
        <w:rPr>
          <w:rFonts w:eastAsiaTheme="minorEastAsia"/>
          <w:lang w:val="en-US" w:eastAsia="zh-CN"/>
        </w:rPr>
        <w:t>平坦</w:t>
      </w:r>
      <w:r w:rsidR="002B070B">
        <w:rPr>
          <w:rFonts w:eastAsiaTheme="minorEastAsia"/>
          <w:lang w:val="en-US" w:eastAsia="zh-CN"/>
        </w:rPr>
        <w:t>和</w:t>
      </w:r>
      <w:r>
        <w:rPr>
          <w:rFonts w:eastAsiaTheme="minorEastAsia"/>
          <w:lang w:val="en-US" w:eastAsia="zh-CN"/>
        </w:rPr>
        <w:t>均匀</w:t>
      </w:r>
      <w:r w:rsidR="002B070B">
        <w:rPr>
          <w:rFonts w:eastAsiaTheme="minorEastAsia"/>
          <w:lang w:val="en-US" w:eastAsia="zh-CN"/>
        </w:rPr>
        <w:t>的</w:t>
      </w:r>
      <w:r>
        <w:rPr>
          <w:rFonts w:eastAsiaTheme="minorEastAsia" w:hint="eastAsia"/>
          <w:lang w:val="en-US" w:eastAsia="zh-CN"/>
        </w:rPr>
        <w:t>，</w:t>
      </w:r>
      <w:r w:rsidR="00CA5636">
        <w:rPr>
          <w:rFonts w:eastAsiaTheme="minorEastAsia" w:hint="eastAsia"/>
          <w:lang w:val="en-US" w:eastAsia="zh-CN"/>
        </w:rPr>
        <w:t>一个完整的环形飞行可以在发生</w:t>
      </w:r>
      <w:r>
        <w:rPr>
          <w:rFonts w:eastAsiaTheme="minorEastAsia" w:hint="eastAsia"/>
          <w:lang w:val="en-US" w:eastAsia="zh-CN"/>
        </w:rPr>
        <w:t>最小值或最大值的</w:t>
      </w:r>
      <w:r w:rsidR="00CA5636">
        <w:rPr>
          <w:rFonts w:eastAsiaTheme="minorEastAsia" w:hint="eastAsia"/>
          <w:lang w:val="en-US" w:eastAsia="zh-CN"/>
        </w:rPr>
        <w:t>一个</w:t>
      </w:r>
      <w:r>
        <w:rPr>
          <w:rFonts w:eastAsiaTheme="minorEastAsia" w:hint="eastAsia"/>
          <w:lang w:val="en-US" w:eastAsia="zh-CN"/>
        </w:rPr>
        <w:t>距离上进行。这可以导致能够得到的最大测量误差，</w:t>
      </w:r>
      <w:r>
        <w:rPr>
          <w:rFonts w:eastAsiaTheme="minorEastAsia"/>
          <w:lang w:val="en-US" w:eastAsia="zh-CN"/>
        </w:rPr>
        <w:t>而问题将显示出测量结果中</w:t>
      </w:r>
      <w:r w:rsidR="00CA5636">
        <w:rPr>
          <w:rFonts w:eastAsiaTheme="minorEastAsia"/>
          <w:lang w:val="en-US" w:eastAsia="zh-CN"/>
        </w:rPr>
        <w:t>最小的</w:t>
      </w:r>
      <w:r w:rsidR="0082187D">
        <w:rPr>
          <w:rFonts w:eastAsiaTheme="minorEastAsia"/>
          <w:lang w:val="en-US" w:eastAsia="zh-CN"/>
        </w:rPr>
        <w:t>变化</w:t>
      </w:r>
      <w:r w:rsidR="0082187D">
        <w:rPr>
          <w:rFonts w:eastAsiaTheme="minorEastAsia" w:hint="eastAsia"/>
          <w:lang w:val="en-US" w:eastAsia="zh-CN"/>
        </w:rPr>
        <w:t>。</w:t>
      </w:r>
      <w:r w:rsidR="0082187D">
        <w:rPr>
          <w:rFonts w:eastAsiaTheme="minorEastAsia"/>
          <w:lang w:val="en-US" w:eastAsia="zh-CN"/>
        </w:rPr>
        <w:t>所以应该避免这种情形</w:t>
      </w:r>
      <w:r w:rsidR="0082187D">
        <w:rPr>
          <w:rFonts w:eastAsiaTheme="minorEastAsia" w:hint="eastAsia"/>
          <w:lang w:val="en-US" w:eastAsia="zh-CN"/>
        </w:rPr>
        <w:t>。</w:t>
      </w:r>
      <w:r w:rsidR="0082187D">
        <w:rPr>
          <w:rFonts w:eastAsiaTheme="minorEastAsia"/>
          <w:lang w:val="en-US" w:eastAsia="zh-CN"/>
        </w:rPr>
        <w:t>对于所显示的实例</w:t>
      </w:r>
      <w:r w:rsidR="0082187D">
        <w:rPr>
          <w:rFonts w:eastAsiaTheme="minorEastAsia" w:hint="eastAsia"/>
          <w:lang w:val="en-US" w:eastAsia="zh-CN"/>
        </w:rPr>
        <w:t>，</w:t>
      </w:r>
      <w:r w:rsidR="0082187D">
        <w:rPr>
          <w:rFonts w:eastAsiaTheme="minorEastAsia"/>
          <w:lang w:val="en-US" w:eastAsia="zh-CN"/>
        </w:rPr>
        <w:t>最佳测量距离将大约是</w:t>
      </w:r>
      <w:r w:rsidR="00785AD7" w:rsidRPr="00004CAC">
        <w:rPr>
          <w:rFonts w:eastAsiaTheme="minorEastAsia"/>
          <w:lang w:val="en-US" w:eastAsia="zh-CN"/>
        </w:rPr>
        <w:t>1 300 m</w:t>
      </w:r>
      <w:r w:rsidR="0082187D">
        <w:rPr>
          <w:rFonts w:eastAsiaTheme="minorEastAsia" w:hint="eastAsia"/>
          <w:lang w:val="en-US" w:eastAsia="zh-CN"/>
        </w:rPr>
        <w:t>。在图</w:t>
      </w:r>
      <w:r w:rsidR="0082187D">
        <w:rPr>
          <w:rFonts w:eastAsiaTheme="minorEastAsia" w:hint="eastAsia"/>
          <w:lang w:val="en-US" w:eastAsia="zh-CN"/>
        </w:rPr>
        <w:t>5</w:t>
      </w:r>
      <w:r w:rsidR="00CA5636">
        <w:rPr>
          <w:rFonts w:eastAsiaTheme="minorEastAsia" w:hint="eastAsia"/>
          <w:lang w:val="en-US" w:eastAsia="zh-CN"/>
        </w:rPr>
        <w:t>中采用</w:t>
      </w:r>
      <w:r w:rsidR="002B070B">
        <w:rPr>
          <w:rFonts w:eastAsiaTheme="minorEastAsia" w:hint="eastAsia"/>
          <w:lang w:val="en-US" w:eastAsia="zh-CN"/>
        </w:rPr>
        <w:t>一个周期</w:t>
      </w:r>
      <w:r w:rsidR="0082187D">
        <w:rPr>
          <w:rFonts w:eastAsiaTheme="minorEastAsia" w:hint="eastAsia"/>
          <w:lang w:val="en-US" w:eastAsia="zh-CN"/>
        </w:rPr>
        <w:t>来标记这个距离。</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85AD7" w:rsidRDefault="0082187D" w:rsidP="0082115C">
      <w:pPr>
        <w:ind w:firstLineChars="200" w:firstLine="480"/>
        <w:rPr>
          <w:rFonts w:eastAsiaTheme="minorEastAsia"/>
          <w:lang w:val="en-US" w:eastAsia="zh-CN"/>
        </w:rPr>
      </w:pPr>
      <w:r>
        <w:rPr>
          <w:rFonts w:eastAsiaTheme="minorEastAsia"/>
          <w:lang w:val="en-US" w:eastAsia="zh-CN"/>
        </w:rPr>
        <w:t>如果进行传播飞行的高度不同于天线的实际高度</w:t>
      </w:r>
      <w:r>
        <w:rPr>
          <w:rFonts w:eastAsiaTheme="minorEastAsia" w:hint="eastAsia"/>
          <w:lang w:val="en-US" w:eastAsia="zh-CN"/>
        </w:rPr>
        <w:t>，当飞行器接近该天线时</w:t>
      </w:r>
      <w:r>
        <w:rPr>
          <w:rFonts w:eastAsiaTheme="minorEastAsia"/>
          <w:lang w:val="en-US" w:eastAsia="zh-CN"/>
        </w:rPr>
        <w:t>该图形将下降</w:t>
      </w:r>
      <w:r>
        <w:rPr>
          <w:rFonts w:eastAsiaTheme="minorEastAsia" w:hint="eastAsia"/>
          <w:lang w:val="en-US" w:eastAsia="zh-CN"/>
        </w:rPr>
        <w:t>。</w:t>
      </w:r>
      <w:r w:rsidR="00572336">
        <w:rPr>
          <w:rFonts w:eastAsiaTheme="minorEastAsia"/>
          <w:lang w:val="en-US" w:eastAsia="zh-CN"/>
        </w:rPr>
        <w:t>当飞</w:t>
      </w:r>
      <w:r>
        <w:rPr>
          <w:rFonts w:eastAsiaTheme="minorEastAsia"/>
          <w:lang w:val="en-US" w:eastAsia="zh-CN"/>
        </w:rPr>
        <w:t>得太低</w:t>
      </w:r>
      <w:r w:rsidR="00572336">
        <w:rPr>
          <w:rFonts w:eastAsiaTheme="minorEastAsia"/>
          <w:lang w:val="en-US" w:eastAsia="zh-CN"/>
        </w:rPr>
        <w:t>并</w:t>
      </w:r>
      <w:r>
        <w:rPr>
          <w:rFonts w:eastAsiaTheme="minorEastAsia"/>
          <w:lang w:val="en-US" w:eastAsia="zh-CN"/>
        </w:rPr>
        <w:t>且测量一个具有下倾角的发射天线时</w:t>
      </w:r>
      <w:r w:rsidR="00572336">
        <w:rPr>
          <w:rFonts w:eastAsiaTheme="minorEastAsia" w:hint="eastAsia"/>
          <w:lang w:val="en-US" w:eastAsia="zh-CN"/>
        </w:rPr>
        <w:t>，这些</w:t>
      </w:r>
      <w:r>
        <w:rPr>
          <w:rFonts w:eastAsiaTheme="minorEastAsia" w:hint="eastAsia"/>
          <w:lang w:val="en-US" w:eastAsia="zh-CN"/>
        </w:rPr>
        <w:t>图形可能在此数值下降发生之前显示出一个短暂的上升。</w:t>
      </w:r>
      <w:r>
        <w:rPr>
          <w:rFonts w:eastAsiaTheme="minorEastAsia"/>
          <w:lang w:val="en-US" w:eastAsia="zh-CN"/>
        </w:rPr>
        <w:t>此效应显示在图</w:t>
      </w:r>
      <w:r>
        <w:rPr>
          <w:rFonts w:eastAsiaTheme="minorEastAsia" w:hint="eastAsia"/>
          <w:lang w:val="en-US" w:eastAsia="zh-CN"/>
        </w:rPr>
        <w:t>6</w:t>
      </w:r>
      <w:r>
        <w:rPr>
          <w:rFonts w:eastAsiaTheme="minorEastAsia" w:hint="eastAsia"/>
          <w:lang w:val="en-US" w:eastAsia="zh-CN"/>
        </w:rPr>
        <w:t>中。</w:t>
      </w:r>
    </w:p>
    <w:p w:rsidR="00A420A4" w:rsidRDefault="0098364A" w:rsidP="00A420A4">
      <w:pPr>
        <w:pStyle w:val="FigureNo"/>
        <w:rPr>
          <w:lang w:val="en-US" w:eastAsia="zh-CN"/>
        </w:rPr>
      </w:pPr>
      <w:r w:rsidRPr="009B4E7B">
        <w:rPr>
          <w:lang w:val="en-US" w:eastAsia="zh-CN"/>
        </w:rPr>
        <w:t>图</w:t>
      </w:r>
      <w:r w:rsidR="00924920">
        <w:rPr>
          <w:rFonts w:hint="eastAsia"/>
          <w:lang w:val="en-US" w:eastAsia="zh-CN"/>
        </w:rPr>
        <w:t xml:space="preserve"> 6</w:t>
      </w:r>
    </w:p>
    <w:p w:rsidR="0098364A" w:rsidRPr="002D0C10" w:rsidRDefault="0098364A" w:rsidP="00A420A4">
      <w:pPr>
        <w:pStyle w:val="Figuretitle"/>
        <w:rPr>
          <w:lang w:val="en-US" w:eastAsia="zh-CN"/>
        </w:rPr>
      </w:pPr>
      <w:r w:rsidRPr="002D0C10">
        <w:rPr>
          <w:rFonts w:hint="eastAsia"/>
          <w:lang w:val="en-US" w:eastAsia="zh-CN"/>
        </w:rPr>
        <w:t>传播飞行中不正确高度的影响</w:t>
      </w:r>
    </w:p>
    <w:p w:rsidR="0098364A" w:rsidRDefault="00D462DF" w:rsidP="0098364A">
      <w:pPr>
        <w:pStyle w:val="Figure"/>
        <w:rPr>
          <w:rFonts w:eastAsia="MS Mincho"/>
        </w:rPr>
      </w:pPr>
      <w:r>
        <w:rPr>
          <w:rFonts w:eastAsia="MS Mincho"/>
          <w:noProof/>
          <w:lang w:val="en-US" w:eastAsia="zh-CN"/>
        </w:rPr>
        <mc:AlternateContent>
          <mc:Choice Requires="wpc">
            <w:drawing>
              <wp:inline distT="0" distB="0" distL="0" distR="0">
                <wp:extent cx="2997200" cy="1779905"/>
                <wp:effectExtent l="3810" t="3175" r="0" b="0"/>
                <wp:docPr id="105" name="画布 26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938" name="Group 1979"/>
                        <wpg:cNvGrpSpPr>
                          <a:grpSpLocks/>
                        </wpg:cNvGrpSpPr>
                        <wpg:grpSpPr bwMode="auto">
                          <a:xfrm>
                            <a:off x="304100" y="123800"/>
                            <a:ext cx="2540000" cy="1589404"/>
                            <a:chOff x="479" y="195"/>
                            <a:chExt cx="4000" cy="2503"/>
                          </a:xfrm>
                        </wpg:grpSpPr>
                        <wps:wsp>
                          <wps:cNvPr id="3939" name="Rectangle 1779"/>
                          <wps:cNvSpPr>
                            <a:spLocks noChangeArrowheads="1"/>
                          </wps:cNvSpPr>
                          <wps:spPr bwMode="auto">
                            <a:xfrm>
                              <a:off x="3641" y="2568"/>
                              <a:ext cx="703"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SM.2056-06</w:t>
                                </w:r>
                                <w:r>
                                  <w:rPr>
                                    <w:rFonts w:hint="eastAsia"/>
                                    <w:color w:val="24282B"/>
                                    <w:sz w:val="10"/>
                                    <w:szCs w:val="10"/>
                                    <w:lang w:eastAsia="zh-CN"/>
                                  </w:rPr>
                                  <w:t>报告</w:t>
                                </w:r>
                              </w:p>
                            </w:txbxContent>
                          </wps:txbx>
                          <wps:bodyPr rot="0" vert="horz" wrap="none" lIns="0" tIns="0" rIns="0" bIns="0" anchor="t" anchorCtr="0" upright="1">
                            <a:spAutoFit/>
                          </wps:bodyPr>
                        </wps:wsp>
                        <wps:wsp>
                          <wps:cNvPr id="3940" name="Rectangle 1780"/>
                          <wps:cNvSpPr>
                            <a:spLocks noChangeArrowheads="1"/>
                          </wps:cNvSpPr>
                          <wps:spPr bwMode="auto">
                            <a:xfrm>
                              <a:off x="1034"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1" name="Rectangle 1781"/>
                          <wps:cNvSpPr>
                            <a:spLocks noChangeArrowheads="1"/>
                          </wps:cNvSpPr>
                          <wps:spPr bwMode="auto">
                            <a:xfrm>
                              <a:off x="1109"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2" name="Rectangle 1782"/>
                          <wps:cNvSpPr>
                            <a:spLocks noChangeArrowheads="1"/>
                          </wps:cNvSpPr>
                          <wps:spPr bwMode="auto">
                            <a:xfrm>
                              <a:off x="1199" y="541"/>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3" name="Rectangle 1783"/>
                          <wps:cNvSpPr>
                            <a:spLocks noChangeArrowheads="1"/>
                          </wps:cNvSpPr>
                          <wps:spPr bwMode="auto">
                            <a:xfrm>
                              <a:off x="127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4" name="Rectangle 1784"/>
                          <wps:cNvSpPr>
                            <a:spLocks noChangeArrowheads="1"/>
                          </wps:cNvSpPr>
                          <wps:spPr bwMode="auto">
                            <a:xfrm>
                              <a:off x="134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5" name="Rectangle 1785"/>
                          <wps:cNvSpPr>
                            <a:spLocks noChangeArrowheads="1"/>
                          </wps:cNvSpPr>
                          <wps:spPr bwMode="auto">
                            <a:xfrm>
                              <a:off x="142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6" name="Rectangle 1786"/>
                          <wps:cNvSpPr>
                            <a:spLocks noChangeArrowheads="1"/>
                          </wps:cNvSpPr>
                          <wps:spPr bwMode="auto">
                            <a:xfrm>
                              <a:off x="151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7" name="Rectangle 1787"/>
                          <wps:cNvSpPr>
                            <a:spLocks noChangeArrowheads="1"/>
                          </wps:cNvSpPr>
                          <wps:spPr bwMode="auto">
                            <a:xfrm>
                              <a:off x="158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8" name="Rectangle 1788"/>
                          <wps:cNvSpPr>
                            <a:spLocks noChangeArrowheads="1"/>
                          </wps:cNvSpPr>
                          <wps:spPr bwMode="auto">
                            <a:xfrm>
                              <a:off x="166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9" name="Rectangle 1789"/>
                          <wps:cNvSpPr>
                            <a:spLocks noChangeArrowheads="1"/>
                          </wps:cNvSpPr>
                          <wps:spPr bwMode="auto">
                            <a:xfrm>
                              <a:off x="173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0" name="Rectangle 1790"/>
                          <wps:cNvSpPr>
                            <a:spLocks noChangeArrowheads="1"/>
                          </wps:cNvSpPr>
                          <wps:spPr bwMode="auto">
                            <a:xfrm>
                              <a:off x="182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1" name="Rectangle 1791"/>
                          <wps:cNvSpPr>
                            <a:spLocks noChangeArrowheads="1"/>
                          </wps:cNvSpPr>
                          <wps:spPr bwMode="auto">
                            <a:xfrm>
                              <a:off x="190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2" name="Rectangle 1792"/>
                          <wps:cNvSpPr>
                            <a:spLocks noChangeArrowheads="1"/>
                          </wps:cNvSpPr>
                          <wps:spPr bwMode="auto">
                            <a:xfrm>
                              <a:off x="197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3" name="Rectangle 1793"/>
                          <wps:cNvSpPr>
                            <a:spLocks noChangeArrowheads="1"/>
                          </wps:cNvSpPr>
                          <wps:spPr bwMode="auto">
                            <a:xfrm>
                              <a:off x="205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4" name="Rectangle 1794"/>
                          <wps:cNvSpPr>
                            <a:spLocks noChangeArrowheads="1"/>
                          </wps:cNvSpPr>
                          <wps:spPr bwMode="auto">
                            <a:xfrm>
                              <a:off x="214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5" name="Rectangle 1795"/>
                          <wps:cNvSpPr>
                            <a:spLocks noChangeArrowheads="1"/>
                          </wps:cNvSpPr>
                          <wps:spPr bwMode="auto">
                            <a:xfrm>
                              <a:off x="221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6" name="Rectangle 1796"/>
                          <wps:cNvSpPr>
                            <a:spLocks noChangeArrowheads="1"/>
                          </wps:cNvSpPr>
                          <wps:spPr bwMode="auto">
                            <a:xfrm>
                              <a:off x="229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7" name="Rectangle 1797"/>
                          <wps:cNvSpPr>
                            <a:spLocks noChangeArrowheads="1"/>
                          </wps:cNvSpPr>
                          <wps:spPr bwMode="auto">
                            <a:xfrm>
                              <a:off x="236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8" name="Rectangle 1798"/>
                          <wps:cNvSpPr>
                            <a:spLocks noChangeArrowheads="1"/>
                          </wps:cNvSpPr>
                          <wps:spPr bwMode="auto">
                            <a:xfrm>
                              <a:off x="245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9" name="Rectangle 1799"/>
                          <wps:cNvSpPr>
                            <a:spLocks noChangeArrowheads="1"/>
                          </wps:cNvSpPr>
                          <wps:spPr bwMode="auto">
                            <a:xfrm>
                              <a:off x="253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 name="Rectangle 1800"/>
                          <wps:cNvSpPr>
                            <a:spLocks noChangeArrowheads="1"/>
                          </wps:cNvSpPr>
                          <wps:spPr bwMode="auto">
                            <a:xfrm>
                              <a:off x="260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1" name="Rectangle 1801"/>
                          <wps:cNvSpPr>
                            <a:spLocks noChangeArrowheads="1"/>
                          </wps:cNvSpPr>
                          <wps:spPr bwMode="auto">
                            <a:xfrm>
                              <a:off x="268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2" name="Rectangle 1802"/>
                          <wps:cNvSpPr>
                            <a:spLocks noChangeArrowheads="1"/>
                          </wps:cNvSpPr>
                          <wps:spPr bwMode="auto">
                            <a:xfrm>
                              <a:off x="277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3" name="Rectangle 1803"/>
                          <wps:cNvSpPr>
                            <a:spLocks noChangeArrowheads="1"/>
                          </wps:cNvSpPr>
                          <wps:spPr bwMode="auto">
                            <a:xfrm>
                              <a:off x="2847" y="541"/>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4" name="Rectangle 1804"/>
                          <wps:cNvSpPr>
                            <a:spLocks noChangeArrowheads="1"/>
                          </wps:cNvSpPr>
                          <wps:spPr bwMode="auto">
                            <a:xfrm>
                              <a:off x="292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5" name="Rectangle 1805"/>
                          <wps:cNvSpPr>
                            <a:spLocks noChangeArrowheads="1"/>
                          </wps:cNvSpPr>
                          <wps:spPr bwMode="auto">
                            <a:xfrm>
                              <a:off x="301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6" name="Rectangle 1806"/>
                          <wps:cNvSpPr>
                            <a:spLocks noChangeArrowheads="1"/>
                          </wps:cNvSpPr>
                          <wps:spPr bwMode="auto">
                            <a:xfrm>
                              <a:off x="3086"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7" name="Rectangle 1807"/>
                          <wps:cNvSpPr>
                            <a:spLocks noChangeArrowheads="1"/>
                          </wps:cNvSpPr>
                          <wps:spPr bwMode="auto">
                            <a:xfrm>
                              <a:off x="316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1808"/>
                          <wps:cNvSpPr>
                            <a:spLocks noChangeArrowheads="1"/>
                          </wps:cNvSpPr>
                          <wps:spPr bwMode="auto">
                            <a:xfrm>
                              <a:off x="3236"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Rectangle 1809"/>
                          <wps:cNvSpPr>
                            <a:spLocks noChangeArrowheads="1"/>
                          </wps:cNvSpPr>
                          <wps:spPr bwMode="auto">
                            <a:xfrm>
                              <a:off x="331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1810"/>
                          <wps:cNvSpPr>
                            <a:spLocks noChangeArrowheads="1"/>
                          </wps:cNvSpPr>
                          <wps:spPr bwMode="auto">
                            <a:xfrm>
                              <a:off x="340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Rectangle 1811"/>
                          <wps:cNvSpPr>
                            <a:spLocks noChangeArrowheads="1"/>
                          </wps:cNvSpPr>
                          <wps:spPr bwMode="auto">
                            <a:xfrm>
                              <a:off x="3476"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Rectangle 1812"/>
                          <wps:cNvSpPr>
                            <a:spLocks noChangeArrowheads="1"/>
                          </wps:cNvSpPr>
                          <wps:spPr bwMode="auto">
                            <a:xfrm>
                              <a:off x="355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 name="Rectangle 1813"/>
                          <wps:cNvSpPr>
                            <a:spLocks noChangeArrowheads="1"/>
                          </wps:cNvSpPr>
                          <wps:spPr bwMode="auto">
                            <a:xfrm>
                              <a:off x="3641" y="541"/>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1814"/>
                          <wps:cNvSpPr>
                            <a:spLocks noChangeArrowheads="1"/>
                          </wps:cNvSpPr>
                          <wps:spPr bwMode="auto">
                            <a:xfrm>
                              <a:off x="3715"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 name="Rectangle 1815"/>
                          <wps:cNvSpPr>
                            <a:spLocks noChangeArrowheads="1"/>
                          </wps:cNvSpPr>
                          <wps:spPr bwMode="auto">
                            <a:xfrm>
                              <a:off x="3790"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1816"/>
                          <wps:cNvSpPr>
                            <a:spLocks noChangeArrowheads="1"/>
                          </wps:cNvSpPr>
                          <wps:spPr bwMode="auto">
                            <a:xfrm>
                              <a:off x="3865"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1" name="Rectangle 1817"/>
                          <wps:cNvSpPr>
                            <a:spLocks noChangeArrowheads="1"/>
                          </wps:cNvSpPr>
                          <wps:spPr bwMode="auto">
                            <a:xfrm>
                              <a:off x="3955"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Rectangle 1818"/>
                          <wps:cNvSpPr>
                            <a:spLocks noChangeArrowheads="1"/>
                          </wps:cNvSpPr>
                          <wps:spPr bwMode="auto">
                            <a:xfrm>
                              <a:off x="4030"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Rectangle 1819"/>
                          <wps:cNvSpPr>
                            <a:spLocks noChangeArrowheads="1"/>
                          </wps:cNvSpPr>
                          <wps:spPr bwMode="auto">
                            <a:xfrm>
                              <a:off x="4105" y="541"/>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1820"/>
                          <wps:cNvSpPr>
                            <a:spLocks noChangeArrowheads="1"/>
                          </wps:cNvSpPr>
                          <wps:spPr bwMode="auto">
                            <a:xfrm>
                              <a:off x="1034"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Rectangle 1821"/>
                          <wps:cNvSpPr>
                            <a:spLocks noChangeArrowheads="1"/>
                          </wps:cNvSpPr>
                          <wps:spPr bwMode="auto">
                            <a:xfrm>
                              <a:off x="1109"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1822"/>
                          <wps:cNvSpPr>
                            <a:spLocks noChangeArrowheads="1"/>
                          </wps:cNvSpPr>
                          <wps:spPr bwMode="auto">
                            <a:xfrm>
                              <a:off x="1199" y="195"/>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Rectangle 1823"/>
                          <wps:cNvSpPr>
                            <a:spLocks noChangeArrowheads="1"/>
                          </wps:cNvSpPr>
                          <wps:spPr bwMode="auto">
                            <a:xfrm>
                              <a:off x="127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1824"/>
                          <wps:cNvSpPr>
                            <a:spLocks noChangeArrowheads="1"/>
                          </wps:cNvSpPr>
                          <wps:spPr bwMode="auto">
                            <a:xfrm>
                              <a:off x="134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Rectangle 1825"/>
                          <wps:cNvSpPr>
                            <a:spLocks noChangeArrowheads="1"/>
                          </wps:cNvSpPr>
                          <wps:spPr bwMode="auto">
                            <a:xfrm>
                              <a:off x="142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 name="Rectangle 1826"/>
                          <wps:cNvSpPr>
                            <a:spLocks noChangeArrowheads="1"/>
                          </wps:cNvSpPr>
                          <wps:spPr bwMode="auto">
                            <a:xfrm>
                              <a:off x="151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Rectangle 1827"/>
                          <wps:cNvSpPr>
                            <a:spLocks noChangeArrowheads="1"/>
                          </wps:cNvSpPr>
                          <wps:spPr bwMode="auto">
                            <a:xfrm>
                              <a:off x="158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 name="Rectangle 1828"/>
                          <wps:cNvSpPr>
                            <a:spLocks noChangeArrowheads="1"/>
                          </wps:cNvSpPr>
                          <wps:spPr bwMode="auto">
                            <a:xfrm>
                              <a:off x="166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Rectangle 1829"/>
                          <wps:cNvSpPr>
                            <a:spLocks noChangeArrowheads="1"/>
                          </wps:cNvSpPr>
                          <wps:spPr bwMode="auto">
                            <a:xfrm>
                              <a:off x="173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 name="Rectangle 1830"/>
                          <wps:cNvSpPr>
                            <a:spLocks noChangeArrowheads="1"/>
                          </wps:cNvSpPr>
                          <wps:spPr bwMode="auto">
                            <a:xfrm>
                              <a:off x="182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Rectangle 1831"/>
                          <wps:cNvSpPr>
                            <a:spLocks noChangeArrowheads="1"/>
                          </wps:cNvSpPr>
                          <wps:spPr bwMode="auto">
                            <a:xfrm>
                              <a:off x="190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1832"/>
                          <wps:cNvSpPr>
                            <a:spLocks noChangeArrowheads="1"/>
                          </wps:cNvSpPr>
                          <wps:spPr bwMode="auto">
                            <a:xfrm>
                              <a:off x="197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1833"/>
                          <wps:cNvSpPr>
                            <a:spLocks noChangeArrowheads="1"/>
                          </wps:cNvSpPr>
                          <wps:spPr bwMode="auto">
                            <a:xfrm>
                              <a:off x="205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1834"/>
                          <wps:cNvSpPr>
                            <a:spLocks noChangeArrowheads="1"/>
                          </wps:cNvSpPr>
                          <wps:spPr bwMode="auto">
                            <a:xfrm>
                              <a:off x="214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Rectangle 1835"/>
                          <wps:cNvSpPr>
                            <a:spLocks noChangeArrowheads="1"/>
                          </wps:cNvSpPr>
                          <wps:spPr bwMode="auto">
                            <a:xfrm>
                              <a:off x="221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1" name="Rectangle 1836"/>
                          <wps:cNvSpPr>
                            <a:spLocks noChangeArrowheads="1"/>
                          </wps:cNvSpPr>
                          <wps:spPr bwMode="auto">
                            <a:xfrm>
                              <a:off x="229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Rectangle 1837"/>
                          <wps:cNvSpPr>
                            <a:spLocks noChangeArrowheads="1"/>
                          </wps:cNvSpPr>
                          <wps:spPr bwMode="auto">
                            <a:xfrm>
                              <a:off x="236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3" name="Rectangle 1838"/>
                          <wps:cNvSpPr>
                            <a:spLocks noChangeArrowheads="1"/>
                          </wps:cNvSpPr>
                          <wps:spPr bwMode="auto">
                            <a:xfrm>
                              <a:off x="245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8" name="Rectangle 1839"/>
                          <wps:cNvSpPr>
                            <a:spLocks noChangeArrowheads="1"/>
                          </wps:cNvSpPr>
                          <wps:spPr bwMode="auto">
                            <a:xfrm>
                              <a:off x="253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9" name="Rectangle 1840"/>
                          <wps:cNvSpPr>
                            <a:spLocks noChangeArrowheads="1"/>
                          </wps:cNvSpPr>
                          <wps:spPr bwMode="auto">
                            <a:xfrm>
                              <a:off x="260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Rectangle 1841"/>
                          <wps:cNvSpPr>
                            <a:spLocks noChangeArrowheads="1"/>
                          </wps:cNvSpPr>
                          <wps:spPr bwMode="auto">
                            <a:xfrm>
                              <a:off x="268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1" name="Rectangle 1842"/>
                          <wps:cNvSpPr>
                            <a:spLocks noChangeArrowheads="1"/>
                          </wps:cNvSpPr>
                          <wps:spPr bwMode="auto">
                            <a:xfrm>
                              <a:off x="277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2" name="Rectangle 1843"/>
                          <wps:cNvSpPr>
                            <a:spLocks noChangeArrowheads="1"/>
                          </wps:cNvSpPr>
                          <wps:spPr bwMode="auto">
                            <a:xfrm>
                              <a:off x="2847" y="195"/>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3" name="Rectangle 1844"/>
                          <wps:cNvSpPr>
                            <a:spLocks noChangeArrowheads="1"/>
                          </wps:cNvSpPr>
                          <wps:spPr bwMode="auto">
                            <a:xfrm>
                              <a:off x="292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 name="Rectangle 1845"/>
                          <wps:cNvSpPr>
                            <a:spLocks noChangeArrowheads="1"/>
                          </wps:cNvSpPr>
                          <wps:spPr bwMode="auto">
                            <a:xfrm>
                              <a:off x="301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5" name="Rectangle 1846"/>
                          <wps:cNvSpPr>
                            <a:spLocks noChangeArrowheads="1"/>
                          </wps:cNvSpPr>
                          <wps:spPr bwMode="auto">
                            <a:xfrm>
                              <a:off x="3086"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6" name="Rectangle 1847"/>
                          <wps:cNvSpPr>
                            <a:spLocks noChangeArrowheads="1"/>
                          </wps:cNvSpPr>
                          <wps:spPr bwMode="auto">
                            <a:xfrm>
                              <a:off x="316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7" name="Rectangle 1848"/>
                          <wps:cNvSpPr>
                            <a:spLocks noChangeArrowheads="1"/>
                          </wps:cNvSpPr>
                          <wps:spPr bwMode="auto">
                            <a:xfrm>
                              <a:off x="3236"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8" name="Rectangle 1849"/>
                          <wps:cNvSpPr>
                            <a:spLocks noChangeArrowheads="1"/>
                          </wps:cNvSpPr>
                          <wps:spPr bwMode="auto">
                            <a:xfrm>
                              <a:off x="331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9" name="Rectangle 1850"/>
                          <wps:cNvSpPr>
                            <a:spLocks noChangeArrowheads="1"/>
                          </wps:cNvSpPr>
                          <wps:spPr bwMode="auto">
                            <a:xfrm>
                              <a:off x="340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0" name="Rectangle 1851"/>
                          <wps:cNvSpPr>
                            <a:spLocks noChangeArrowheads="1"/>
                          </wps:cNvSpPr>
                          <wps:spPr bwMode="auto">
                            <a:xfrm>
                              <a:off x="3476"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1" name="Rectangle 1852"/>
                          <wps:cNvSpPr>
                            <a:spLocks noChangeArrowheads="1"/>
                          </wps:cNvSpPr>
                          <wps:spPr bwMode="auto">
                            <a:xfrm>
                              <a:off x="355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2" name="Rectangle 1853"/>
                          <wps:cNvSpPr>
                            <a:spLocks noChangeArrowheads="1"/>
                          </wps:cNvSpPr>
                          <wps:spPr bwMode="auto">
                            <a:xfrm>
                              <a:off x="3641" y="195"/>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3" name="Rectangle 1854"/>
                          <wps:cNvSpPr>
                            <a:spLocks noChangeArrowheads="1"/>
                          </wps:cNvSpPr>
                          <wps:spPr bwMode="auto">
                            <a:xfrm>
                              <a:off x="3715"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4" name="Rectangle 1855"/>
                          <wps:cNvSpPr>
                            <a:spLocks noChangeArrowheads="1"/>
                          </wps:cNvSpPr>
                          <wps:spPr bwMode="auto">
                            <a:xfrm>
                              <a:off x="3790"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5" name="Rectangle 1856"/>
                          <wps:cNvSpPr>
                            <a:spLocks noChangeArrowheads="1"/>
                          </wps:cNvSpPr>
                          <wps:spPr bwMode="auto">
                            <a:xfrm>
                              <a:off x="3865"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6" name="Rectangle 1857"/>
                          <wps:cNvSpPr>
                            <a:spLocks noChangeArrowheads="1"/>
                          </wps:cNvSpPr>
                          <wps:spPr bwMode="auto">
                            <a:xfrm>
                              <a:off x="3955"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7" name="Rectangle 1858"/>
                          <wps:cNvSpPr>
                            <a:spLocks noChangeArrowheads="1"/>
                          </wps:cNvSpPr>
                          <wps:spPr bwMode="auto">
                            <a:xfrm>
                              <a:off x="4030"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8" name="Rectangle 1859"/>
                          <wps:cNvSpPr>
                            <a:spLocks noChangeArrowheads="1"/>
                          </wps:cNvSpPr>
                          <wps:spPr bwMode="auto">
                            <a:xfrm>
                              <a:off x="4105" y="195"/>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9" name="Rectangle 1860"/>
                          <wps:cNvSpPr>
                            <a:spLocks noChangeArrowheads="1"/>
                          </wps:cNvSpPr>
                          <wps:spPr bwMode="auto">
                            <a:xfrm>
                              <a:off x="1034"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0" name="Rectangle 1861"/>
                          <wps:cNvSpPr>
                            <a:spLocks noChangeArrowheads="1"/>
                          </wps:cNvSpPr>
                          <wps:spPr bwMode="auto">
                            <a:xfrm>
                              <a:off x="1109"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1" name="Rectangle 1862"/>
                          <wps:cNvSpPr>
                            <a:spLocks noChangeArrowheads="1"/>
                          </wps:cNvSpPr>
                          <wps:spPr bwMode="auto">
                            <a:xfrm>
                              <a:off x="1199" y="871"/>
                              <a:ext cx="44"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2" name="Rectangle 1863"/>
                          <wps:cNvSpPr>
                            <a:spLocks noChangeArrowheads="1"/>
                          </wps:cNvSpPr>
                          <wps:spPr bwMode="auto">
                            <a:xfrm>
                              <a:off x="127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3" name="Rectangle 1864"/>
                          <wps:cNvSpPr>
                            <a:spLocks noChangeArrowheads="1"/>
                          </wps:cNvSpPr>
                          <wps:spPr bwMode="auto">
                            <a:xfrm>
                              <a:off x="134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4" name="Rectangle 1865"/>
                          <wps:cNvSpPr>
                            <a:spLocks noChangeArrowheads="1"/>
                          </wps:cNvSpPr>
                          <wps:spPr bwMode="auto">
                            <a:xfrm>
                              <a:off x="142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5" name="Rectangle 1866"/>
                          <wps:cNvSpPr>
                            <a:spLocks noChangeArrowheads="1"/>
                          </wps:cNvSpPr>
                          <wps:spPr bwMode="auto">
                            <a:xfrm>
                              <a:off x="151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6" name="Rectangle 1867"/>
                          <wps:cNvSpPr>
                            <a:spLocks noChangeArrowheads="1"/>
                          </wps:cNvSpPr>
                          <wps:spPr bwMode="auto">
                            <a:xfrm>
                              <a:off x="158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7" name="Rectangle 1868"/>
                          <wps:cNvSpPr>
                            <a:spLocks noChangeArrowheads="1"/>
                          </wps:cNvSpPr>
                          <wps:spPr bwMode="auto">
                            <a:xfrm>
                              <a:off x="166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8" name="Rectangle 1869"/>
                          <wps:cNvSpPr>
                            <a:spLocks noChangeArrowheads="1"/>
                          </wps:cNvSpPr>
                          <wps:spPr bwMode="auto">
                            <a:xfrm>
                              <a:off x="173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9" name="Rectangle 1870"/>
                          <wps:cNvSpPr>
                            <a:spLocks noChangeArrowheads="1"/>
                          </wps:cNvSpPr>
                          <wps:spPr bwMode="auto">
                            <a:xfrm>
                              <a:off x="182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0" name="Rectangle 1871"/>
                          <wps:cNvSpPr>
                            <a:spLocks noChangeArrowheads="1"/>
                          </wps:cNvSpPr>
                          <wps:spPr bwMode="auto">
                            <a:xfrm>
                              <a:off x="190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1" name="Rectangle 1872"/>
                          <wps:cNvSpPr>
                            <a:spLocks noChangeArrowheads="1"/>
                          </wps:cNvSpPr>
                          <wps:spPr bwMode="auto">
                            <a:xfrm>
                              <a:off x="197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2" name="Rectangle 1873"/>
                          <wps:cNvSpPr>
                            <a:spLocks noChangeArrowheads="1"/>
                          </wps:cNvSpPr>
                          <wps:spPr bwMode="auto">
                            <a:xfrm>
                              <a:off x="205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3" name="Rectangle 1874"/>
                          <wps:cNvSpPr>
                            <a:spLocks noChangeArrowheads="1"/>
                          </wps:cNvSpPr>
                          <wps:spPr bwMode="auto">
                            <a:xfrm>
                              <a:off x="214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4" name="Rectangle 1875"/>
                          <wps:cNvSpPr>
                            <a:spLocks noChangeArrowheads="1"/>
                          </wps:cNvSpPr>
                          <wps:spPr bwMode="auto">
                            <a:xfrm>
                              <a:off x="221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5" name="Rectangle 1876"/>
                          <wps:cNvSpPr>
                            <a:spLocks noChangeArrowheads="1"/>
                          </wps:cNvSpPr>
                          <wps:spPr bwMode="auto">
                            <a:xfrm>
                              <a:off x="229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6" name="Rectangle 1877"/>
                          <wps:cNvSpPr>
                            <a:spLocks noChangeArrowheads="1"/>
                          </wps:cNvSpPr>
                          <wps:spPr bwMode="auto">
                            <a:xfrm>
                              <a:off x="236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7" name="Rectangle 1878"/>
                          <wps:cNvSpPr>
                            <a:spLocks noChangeArrowheads="1"/>
                          </wps:cNvSpPr>
                          <wps:spPr bwMode="auto">
                            <a:xfrm>
                              <a:off x="245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8" name="Rectangle 1879"/>
                          <wps:cNvSpPr>
                            <a:spLocks noChangeArrowheads="1"/>
                          </wps:cNvSpPr>
                          <wps:spPr bwMode="auto">
                            <a:xfrm>
                              <a:off x="253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9" name="Rectangle 1880"/>
                          <wps:cNvSpPr>
                            <a:spLocks noChangeArrowheads="1"/>
                          </wps:cNvSpPr>
                          <wps:spPr bwMode="auto">
                            <a:xfrm>
                              <a:off x="260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0" name="Rectangle 1881"/>
                          <wps:cNvSpPr>
                            <a:spLocks noChangeArrowheads="1"/>
                          </wps:cNvSpPr>
                          <wps:spPr bwMode="auto">
                            <a:xfrm>
                              <a:off x="268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1" name="Rectangle 1882"/>
                          <wps:cNvSpPr>
                            <a:spLocks noChangeArrowheads="1"/>
                          </wps:cNvSpPr>
                          <wps:spPr bwMode="auto">
                            <a:xfrm>
                              <a:off x="277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2" name="Rectangle 1883"/>
                          <wps:cNvSpPr>
                            <a:spLocks noChangeArrowheads="1"/>
                          </wps:cNvSpPr>
                          <wps:spPr bwMode="auto">
                            <a:xfrm>
                              <a:off x="2847" y="871"/>
                              <a:ext cx="44"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3" name="Rectangle 1884"/>
                          <wps:cNvSpPr>
                            <a:spLocks noChangeArrowheads="1"/>
                          </wps:cNvSpPr>
                          <wps:spPr bwMode="auto">
                            <a:xfrm>
                              <a:off x="292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4" name="Rectangle 1885"/>
                          <wps:cNvSpPr>
                            <a:spLocks noChangeArrowheads="1"/>
                          </wps:cNvSpPr>
                          <wps:spPr bwMode="auto">
                            <a:xfrm>
                              <a:off x="301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5" name="Rectangle 1886"/>
                          <wps:cNvSpPr>
                            <a:spLocks noChangeArrowheads="1"/>
                          </wps:cNvSpPr>
                          <wps:spPr bwMode="auto">
                            <a:xfrm>
                              <a:off x="3086"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6" name="Rectangle 1887"/>
                          <wps:cNvSpPr>
                            <a:spLocks noChangeArrowheads="1"/>
                          </wps:cNvSpPr>
                          <wps:spPr bwMode="auto">
                            <a:xfrm>
                              <a:off x="316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7" name="Rectangle 1888"/>
                          <wps:cNvSpPr>
                            <a:spLocks noChangeArrowheads="1"/>
                          </wps:cNvSpPr>
                          <wps:spPr bwMode="auto">
                            <a:xfrm>
                              <a:off x="3236"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8" name="Rectangle 1889"/>
                          <wps:cNvSpPr>
                            <a:spLocks noChangeArrowheads="1"/>
                          </wps:cNvSpPr>
                          <wps:spPr bwMode="auto">
                            <a:xfrm>
                              <a:off x="331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9" name="Rectangle 1890"/>
                          <wps:cNvSpPr>
                            <a:spLocks noChangeArrowheads="1"/>
                          </wps:cNvSpPr>
                          <wps:spPr bwMode="auto">
                            <a:xfrm>
                              <a:off x="340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0" name="Rectangle 1891"/>
                          <wps:cNvSpPr>
                            <a:spLocks noChangeArrowheads="1"/>
                          </wps:cNvSpPr>
                          <wps:spPr bwMode="auto">
                            <a:xfrm>
                              <a:off x="3476"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1" name="Rectangle 1892"/>
                          <wps:cNvSpPr>
                            <a:spLocks noChangeArrowheads="1"/>
                          </wps:cNvSpPr>
                          <wps:spPr bwMode="auto">
                            <a:xfrm>
                              <a:off x="355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2" name="Rectangle 1893"/>
                          <wps:cNvSpPr>
                            <a:spLocks noChangeArrowheads="1"/>
                          </wps:cNvSpPr>
                          <wps:spPr bwMode="auto">
                            <a:xfrm>
                              <a:off x="3641" y="871"/>
                              <a:ext cx="44"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3" name="Rectangle 1894"/>
                          <wps:cNvSpPr>
                            <a:spLocks noChangeArrowheads="1"/>
                          </wps:cNvSpPr>
                          <wps:spPr bwMode="auto">
                            <a:xfrm>
                              <a:off x="3715"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4" name="Rectangle 1895"/>
                          <wps:cNvSpPr>
                            <a:spLocks noChangeArrowheads="1"/>
                          </wps:cNvSpPr>
                          <wps:spPr bwMode="auto">
                            <a:xfrm>
                              <a:off x="3790"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5" name="Rectangle 1896"/>
                          <wps:cNvSpPr>
                            <a:spLocks noChangeArrowheads="1"/>
                          </wps:cNvSpPr>
                          <wps:spPr bwMode="auto">
                            <a:xfrm>
                              <a:off x="3865"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6" name="Rectangle 1897"/>
                          <wps:cNvSpPr>
                            <a:spLocks noChangeArrowheads="1"/>
                          </wps:cNvSpPr>
                          <wps:spPr bwMode="auto">
                            <a:xfrm>
                              <a:off x="3955"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7" name="Rectangle 1898"/>
                          <wps:cNvSpPr>
                            <a:spLocks noChangeArrowheads="1"/>
                          </wps:cNvSpPr>
                          <wps:spPr bwMode="auto">
                            <a:xfrm>
                              <a:off x="4030"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8" name="Rectangle 1899"/>
                          <wps:cNvSpPr>
                            <a:spLocks noChangeArrowheads="1"/>
                          </wps:cNvSpPr>
                          <wps:spPr bwMode="auto">
                            <a:xfrm>
                              <a:off x="4105" y="871"/>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9" name="Rectangle 1900"/>
                          <wps:cNvSpPr>
                            <a:spLocks noChangeArrowheads="1"/>
                          </wps:cNvSpPr>
                          <wps:spPr bwMode="auto">
                            <a:xfrm>
                              <a:off x="4465" y="1487"/>
                              <a:ext cx="14" cy="90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0" name="Rectangle 1901"/>
                          <wps:cNvSpPr>
                            <a:spLocks noChangeArrowheads="1"/>
                          </wps:cNvSpPr>
                          <wps:spPr bwMode="auto">
                            <a:xfrm>
                              <a:off x="1229" y="2373"/>
                              <a:ext cx="3250" cy="3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1" name="Rectangle 1902"/>
                          <wps:cNvSpPr>
                            <a:spLocks noChangeArrowheads="1"/>
                          </wps:cNvSpPr>
                          <wps:spPr bwMode="auto">
                            <a:xfrm>
                              <a:off x="1393" y="1637"/>
                              <a:ext cx="2967" cy="15"/>
                            </a:xfrm>
                            <a:prstGeom prst="rect">
                              <a:avLst/>
                            </a:prstGeom>
                            <a:solidFill>
                              <a:srgbClr val="E5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2" name="Freeform 1903"/>
                          <wps:cNvSpPr>
                            <a:spLocks/>
                          </wps:cNvSpPr>
                          <wps:spPr bwMode="auto">
                            <a:xfrm>
                              <a:off x="2052" y="1652"/>
                              <a:ext cx="2308" cy="630"/>
                            </a:xfrm>
                            <a:custGeom>
                              <a:avLst/>
                              <a:gdLst>
                                <a:gd name="T0" fmla="*/ 2308 w 154"/>
                                <a:gd name="T1" fmla="*/ 0 h 42"/>
                                <a:gd name="T2" fmla="*/ 2278 w 154"/>
                                <a:gd name="T3" fmla="*/ 0 h 42"/>
                                <a:gd name="T4" fmla="*/ 2233 w 154"/>
                                <a:gd name="T5" fmla="*/ 0 h 42"/>
                                <a:gd name="T6" fmla="*/ 2188 w 154"/>
                                <a:gd name="T7" fmla="*/ 0 h 42"/>
                                <a:gd name="T8" fmla="*/ 2143 w 154"/>
                                <a:gd name="T9" fmla="*/ 15 h 42"/>
                                <a:gd name="T10" fmla="*/ 2083 w 154"/>
                                <a:gd name="T11" fmla="*/ 15 h 42"/>
                                <a:gd name="T12" fmla="*/ 1963 w 154"/>
                                <a:gd name="T13" fmla="*/ 15 h 42"/>
                                <a:gd name="T14" fmla="*/ 1843 w 154"/>
                                <a:gd name="T15" fmla="*/ 30 h 42"/>
                                <a:gd name="T16" fmla="*/ 1709 w 154"/>
                                <a:gd name="T17" fmla="*/ 30 h 42"/>
                                <a:gd name="T18" fmla="*/ 1589 w 154"/>
                                <a:gd name="T19" fmla="*/ 45 h 42"/>
                                <a:gd name="T20" fmla="*/ 1499 w 154"/>
                                <a:gd name="T21" fmla="*/ 45 h 42"/>
                                <a:gd name="T22" fmla="*/ 1439 w 154"/>
                                <a:gd name="T23" fmla="*/ 60 h 42"/>
                                <a:gd name="T24" fmla="*/ 1379 w 154"/>
                                <a:gd name="T25" fmla="*/ 60 h 42"/>
                                <a:gd name="T26" fmla="*/ 1274 w 154"/>
                                <a:gd name="T27" fmla="*/ 60 h 42"/>
                                <a:gd name="T28" fmla="*/ 1199 w 154"/>
                                <a:gd name="T29" fmla="*/ 75 h 42"/>
                                <a:gd name="T30" fmla="*/ 1064 w 154"/>
                                <a:gd name="T31" fmla="*/ 75 h 42"/>
                                <a:gd name="T32" fmla="*/ 914 w 154"/>
                                <a:gd name="T33" fmla="*/ 105 h 42"/>
                                <a:gd name="T34" fmla="*/ 839 w 154"/>
                                <a:gd name="T35" fmla="*/ 105 h 42"/>
                                <a:gd name="T36" fmla="*/ 734 w 154"/>
                                <a:gd name="T37" fmla="*/ 135 h 42"/>
                                <a:gd name="T38" fmla="*/ 674 w 154"/>
                                <a:gd name="T39" fmla="*/ 150 h 42"/>
                                <a:gd name="T40" fmla="*/ 614 w 154"/>
                                <a:gd name="T41" fmla="*/ 165 h 42"/>
                                <a:gd name="T42" fmla="*/ 540 w 154"/>
                                <a:gd name="T43" fmla="*/ 195 h 42"/>
                                <a:gd name="T44" fmla="*/ 435 w 154"/>
                                <a:gd name="T45" fmla="*/ 255 h 42"/>
                                <a:gd name="T46" fmla="*/ 345 w 154"/>
                                <a:gd name="T47" fmla="*/ 315 h 42"/>
                                <a:gd name="T48" fmla="*/ 315 w 154"/>
                                <a:gd name="T49" fmla="*/ 330 h 42"/>
                                <a:gd name="T50" fmla="*/ 270 w 154"/>
                                <a:gd name="T51" fmla="*/ 360 h 42"/>
                                <a:gd name="T52" fmla="*/ 195 w 154"/>
                                <a:gd name="T53" fmla="*/ 420 h 42"/>
                                <a:gd name="T54" fmla="*/ 105 w 154"/>
                                <a:gd name="T55" fmla="*/ 510 h 42"/>
                                <a:gd name="T56" fmla="*/ 75 w 154"/>
                                <a:gd name="T57" fmla="*/ 555 h 42"/>
                                <a:gd name="T58" fmla="*/ 30 w 154"/>
                                <a:gd name="T59" fmla="*/ 585 h 42"/>
                                <a:gd name="T60" fmla="*/ 0 w 154"/>
                                <a:gd name="T61" fmla="*/ 615 h 42"/>
                                <a:gd name="T62" fmla="*/ 30 w 154"/>
                                <a:gd name="T63" fmla="*/ 615 h 42"/>
                                <a:gd name="T64" fmla="*/ 60 w 154"/>
                                <a:gd name="T65" fmla="*/ 585 h 42"/>
                                <a:gd name="T66" fmla="*/ 105 w 154"/>
                                <a:gd name="T67" fmla="*/ 540 h 42"/>
                                <a:gd name="T68" fmla="*/ 165 w 154"/>
                                <a:gd name="T69" fmla="*/ 480 h 42"/>
                                <a:gd name="T70" fmla="*/ 255 w 154"/>
                                <a:gd name="T71" fmla="*/ 390 h 42"/>
                                <a:gd name="T72" fmla="*/ 300 w 154"/>
                                <a:gd name="T73" fmla="*/ 360 h 42"/>
                                <a:gd name="T74" fmla="*/ 330 w 154"/>
                                <a:gd name="T75" fmla="*/ 330 h 42"/>
                                <a:gd name="T76" fmla="*/ 345 w 154"/>
                                <a:gd name="T77" fmla="*/ 330 h 42"/>
                                <a:gd name="T78" fmla="*/ 450 w 154"/>
                                <a:gd name="T79" fmla="*/ 270 h 42"/>
                                <a:gd name="T80" fmla="*/ 540 w 154"/>
                                <a:gd name="T81" fmla="*/ 210 h 42"/>
                                <a:gd name="T82" fmla="*/ 629 w 154"/>
                                <a:gd name="T83" fmla="*/ 180 h 42"/>
                                <a:gd name="T84" fmla="*/ 674 w 154"/>
                                <a:gd name="T85" fmla="*/ 165 h 42"/>
                                <a:gd name="T86" fmla="*/ 749 w 154"/>
                                <a:gd name="T87" fmla="*/ 150 h 42"/>
                                <a:gd name="T88" fmla="*/ 839 w 154"/>
                                <a:gd name="T89" fmla="*/ 120 h 42"/>
                                <a:gd name="T90" fmla="*/ 839 w 154"/>
                                <a:gd name="T91" fmla="*/ 120 h 42"/>
                                <a:gd name="T92" fmla="*/ 989 w 154"/>
                                <a:gd name="T93" fmla="*/ 105 h 42"/>
                                <a:gd name="T94" fmla="*/ 1154 w 154"/>
                                <a:gd name="T95" fmla="*/ 90 h 42"/>
                                <a:gd name="T96" fmla="*/ 1229 w 154"/>
                                <a:gd name="T97" fmla="*/ 90 h 42"/>
                                <a:gd name="T98" fmla="*/ 1319 w 154"/>
                                <a:gd name="T99" fmla="*/ 75 h 42"/>
                                <a:gd name="T100" fmla="*/ 1424 w 154"/>
                                <a:gd name="T101" fmla="*/ 75 h 42"/>
                                <a:gd name="T102" fmla="*/ 1469 w 154"/>
                                <a:gd name="T103" fmla="*/ 75 h 42"/>
                                <a:gd name="T104" fmla="*/ 1529 w 154"/>
                                <a:gd name="T105" fmla="*/ 60 h 42"/>
                                <a:gd name="T106" fmla="*/ 1649 w 154"/>
                                <a:gd name="T107" fmla="*/ 60 h 42"/>
                                <a:gd name="T108" fmla="*/ 1768 w 154"/>
                                <a:gd name="T109" fmla="*/ 45 h 42"/>
                                <a:gd name="T110" fmla="*/ 1903 w 154"/>
                                <a:gd name="T111" fmla="*/ 45 h 42"/>
                                <a:gd name="T112" fmla="*/ 2023 w 154"/>
                                <a:gd name="T113" fmla="*/ 30 h 42"/>
                                <a:gd name="T114" fmla="*/ 2113 w 154"/>
                                <a:gd name="T115" fmla="*/ 30 h 42"/>
                                <a:gd name="T116" fmla="*/ 2158 w 154"/>
                                <a:gd name="T117" fmla="*/ 30 h 42"/>
                                <a:gd name="T118" fmla="*/ 2218 w 154"/>
                                <a:gd name="T119" fmla="*/ 15 h 42"/>
                                <a:gd name="T120" fmla="*/ 2248 w 154"/>
                                <a:gd name="T121" fmla="*/ 15 h 42"/>
                                <a:gd name="T122" fmla="*/ 2293 w 154"/>
                                <a:gd name="T123" fmla="*/ 15 h 4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54" h="42">
                                  <a:moveTo>
                                    <a:pt x="154" y="1"/>
                                  </a:moveTo>
                                  <a:lnTo>
                                    <a:pt x="154" y="0"/>
                                  </a:lnTo>
                                  <a:lnTo>
                                    <a:pt x="153" y="0"/>
                                  </a:lnTo>
                                  <a:lnTo>
                                    <a:pt x="152" y="0"/>
                                  </a:lnTo>
                                  <a:lnTo>
                                    <a:pt x="150" y="0"/>
                                  </a:lnTo>
                                  <a:lnTo>
                                    <a:pt x="149" y="0"/>
                                  </a:lnTo>
                                  <a:lnTo>
                                    <a:pt x="148" y="0"/>
                                  </a:lnTo>
                                  <a:lnTo>
                                    <a:pt x="146" y="0"/>
                                  </a:lnTo>
                                  <a:lnTo>
                                    <a:pt x="144" y="0"/>
                                  </a:lnTo>
                                  <a:lnTo>
                                    <a:pt x="143" y="1"/>
                                  </a:lnTo>
                                  <a:lnTo>
                                    <a:pt x="141" y="1"/>
                                  </a:lnTo>
                                  <a:lnTo>
                                    <a:pt x="139" y="1"/>
                                  </a:lnTo>
                                  <a:lnTo>
                                    <a:pt x="135" y="1"/>
                                  </a:lnTo>
                                  <a:lnTo>
                                    <a:pt x="131" y="1"/>
                                  </a:lnTo>
                                  <a:lnTo>
                                    <a:pt x="127" y="1"/>
                                  </a:lnTo>
                                  <a:lnTo>
                                    <a:pt x="123" y="2"/>
                                  </a:lnTo>
                                  <a:lnTo>
                                    <a:pt x="118" y="2"/>
                                  </a:lnTo>
                                  <a:lnTo>
                                    <a:pt x="114" y="2"/>
                                  </a:lnTo>
                                  <a:lnTo>
                                    <a:pt x="110" y="3"/>
                                  </a:lnTo>
                                  <a:lnTo>
                                    <a:pt x="106" y="3"/>
                                  </a:lnTo>
                                  <a:lnTo>
                                    <a:pt x="102" y="3"/>
                                  </a:lnTo>
                                  <a:lnTo>
                                    <a:pt x="100" y="3"/>
                                  </a:lnTo>
                                  <a:lnTo>
                                    <a:pt x="98" y="3"/>
                                  </a:lnTo>
                                  <a:lnTo>
                                    <a:pt x="96" y="4"/>
                                  </a:lnTo>
                                  <a:lnTo>
                                    <a:pt x="95" y="4"/>
                                  </a:lnTo>
                                  <a:lnTo>
                                    <a:pt x="92" y="4"/>
                                  </a:lnTo>
                                  <a:lnTo>
                                    <a:pt x="88" y="4"/>
                                  </a:lnTo>
                                  <a:lnTo>
                                    <a:pt x="85" y="4"/>
                                  </a:lnTo>
                                  <a:lnTo>
                                    <a:pt x="82" y="5"/>
                                  </a:lnTo>
                                  <a:lnTo>
                                    <a:pt x="80" y="5"/>
                                  </a:lnTo>
                                  <a:lnTo>
                                    <a:pt x="77" y="5"/>
                                  </a:lnTo>
                                  <a:lnTo>
                                    <a:pt x="71" y="5"/>
                                  </a:lnTo>
                                  <a:lnTo>
                                    <a:pt x="66" y="6"/>
                                  </a:lnTo>
                                  <a:lnTo>
                                    <a:pt x="61" y="7"/>
                                  </a:lnTo>
                                  <a:lnTo>
                                    <a:pt x="56" y="7"/>
                                  </a:lnTo>
                                  <a:lnTo>
                                    <a:pt x="51" y="8"/>
                                  </a:lnTo>
                                  <a:lnTo>
                                    <a:pt x="49" y="9"/>
                                  </a:lnTo>
                                  <a:lnTo>
                                    <a:pt x="47" y="9"/>
                                  </a:lnTo>
                                  <a:lnTo>
                                    <a:pt x="45" y="10"/>
                                  </a:lnTo>
                                  <a:lnTo>
                                    <a:pt x="43" y="11"/>
                                  </a:lnTo>
                                  <a:lnTo>
                                    <a:pt x="41" y="11"/>
                                  </a:lnTo>
                                  <a:lnTo>
                                    <a:pt x="39" y="12"/>
                                  </a:lnTo>
                                  <a:lnTo>
                                    <a:pt x="36" y="13"/>
                                  </a:lnTo>
                                  <a:lnTo>
                                    <a:pt x="32" y="15"/>
                                  </a:lnTo>
                                  <a:lnTo>
                                    <a:pt x="29" y="17"/>
                                  </a:lnTo>
                                  <a:lnTo>
                                    <a:pt x="26" y="19"/>
                                  </a:lnTo>
                                  <a:lnTo>
                                    <a:pt x="23" y="21"/>
                                  </a:lnTo>
                                  <a:lnTo>
                                    <a:pt x="21" y="22"/>
                                  </a:lnTo>
                                  <a:lnTo>
                                    <a:pt x="20" y="23"/>
                                  </a:lnTo>
                                  <a:lnTo>
                                    <a:pt x="18" y="24"/>
                                  </a:lnTo>
                                  <a:lnTo>
                                    <a:pt x="16" y="26"/>
                                  </a:lnTo>
                                  <a:lnTo>
                                    <a:pt x="13" y="28"/>
                                  </a:lnTo>
                                  <a:lnTo>
                                    <a:pt x="10" y="31"/>
                                  </a:lnTo>
                                  <a:lnTo>
                                    <a:pt x="7" y="34"/>
                                  </a:lnTo>
                                  <a:lnTo>
                                    <a:pt x="6" y="36"/>
                                  </a:lnTo>
                                  <a:lnTo>
                                    <a:pt x="5" y="37"/>
                                  </a:lnTo>
                                  <a:lnTo>
                                    <a:pt x="3" y="38"/>
                                  </a:lnTo>
                                  <a:lnTo>
                                    <a:pt x="2" y="39"/>
                                  </a:lnTo>
                                  <a:lnTo>
                                    <a:pt x="1" y="40"/>
                                  </a:lnTo>
                                  <a:lnTo>
                                    <a:pt x="0" y="41"/>
                                  </a:lnTo>
                                  <a:lnTo>
                                    <a:pt x="1" y="42"/>
                                  </a:lnTo>
                                  <a:lnTo>
                                    <a:pt x="2" y="41"/>
                                  </a:lnTo>
                                  <a:lnTo>
                                    <a:pt x="3" y="40"/>
                                  </a:lnTo>
                                  <a:lnTo>
                                    <a:pt x="4" y="39"/>
                                  </a:lnTo>
                                  <a:lnTo>
                                    <a:pt x="5" y="38"/>
                                  </a:lnTo>
                                  <a:lnTo>
                                    <a:pt x="7" y="36"/>
                                  </a:lnTo>
                                  <a:lnTo>
                                    <a:pt x="8" y="35"/>
                                  </a:lnTo>
                                  <a:lnTo>
                                    <a:pt x="11" y="32"/>
                                  </a:lnTo>
                                  <a:lnTo>
                                    <a:pt x="14" y="29"/>
                                  </a:lnTo>
                                  <a:lnTo>
                                    <a:pt x="17" y="26"/>
                                  </a:lnTo>
                                  <a:lnTo>
                                    <a:pt x="19" y="25"/>
                                  </a:lnTo>
                                  <a:lnTo>
                                    <a:pt x="20" y="24"/>
                                  </a:lnTo>
                                  <a:lnTo>
                                    <a:pt x="22" y="23"/>
                                  </a:lnTo>
                                  <a:lnTo>
                                    <a:pt x="22" y="22"/>
                                  </a:lnTo>
                                  <a:lnTo>
                                    <a:pt x="22" y="23"/>
                                  </a:lnTo>
                                  <a:lnTo>
                                    <a:pt x="23" y="22"/>
                                  </a:lnTo>
                                  <a:lnTo>
                                    <a:pt x="26" y="20"/>
                                  </a:lnTo>
                                  <a:lnTo>
                                    <a:pt x="30" y="18"/>
                                  </a:lnTo>
                                  <a:lnTo>
                                    <a:pt x="33" y="16"/>
                                  </a:lnTo>
                                  <a:lnTo>
                                    <a:pt x="36" y="14"/>
                                  </a:lnTo>
                                  <a:lnTo>
                                    <a:pt x="40" y="13"/>
                                  </a:lnTo>
                                  <a:lnTo>
                                    <a:pt x="42" y="12"/>
                                  </a:lnTo>
                                  <a:lnTo>
                                    <a:pt x="43" y="12"/>
                                  </a:lnTo>
                                  <a:lnTo>
                                    <a:pt x="45" y="11"/>
                                  </a:lnTo>
                                  <a:lnTo>
                                    <a:pt x="47" y="10"/>
                                  </a:lnTo>
                                  <a:lnTo>
                                    <a:pt x="50" y="10"/>
                                  </a:lnTo>
                                  <a:lnTo>
                                    <a:pt x="52" y="9"/>
                                  </a:lnTo>
                                  <a:lnTo>
                                    <a:pt x="56" y="8"/>
                                  </a:lnTo>
                                  <a:lnTo>
                                    <a:pt x="61" y="8"/>
                                  </a:lnTo>
                                  <a:lnTo>
                                    <a:pt x="66" y="7"/>
                                  </a:lnTo>
                                  <a:lnTo>
                                    <a:pt x="71" y="7"/>
                                  </a:lnTo>
                                  <a:lnTo>
                                    <a:pt x="77" y="6"/>
                                  </a:lnTo>
                                  <a:lnTo>
                                    <a:pt x="80" y="6"/>
                                  </a:lnTo>
                                  <a:lnTo>
                                    <a:pt x="82" y="6"/>
                                  </a:lnTo>
                                  <a:lnTo>
                                    <a:pt x="85" y="5"/>
                                  </a:lnTo>
                                  <a:lnTo>
                                    <a:pt x="88" y="5"/>
                                  </a:lnTo>
                                  <a:lnTo>
                                    <a:pt x="92" y="5"/>
                                  </a:lnTo>
                                  <a:lnTo>
                                    <a:pt x="95" y="5"/>
                                  </a:lnTo>
                                  <a:lnTo>
                                    <a:pt x="96" y="5"/>
                                  </a:lnTo>
                                  <a:lnTo>
                                    <a:pt x="98" y="5"/>
                                  </a:lnTo>
                                  <a:lnTo>
                                    <a:pt x="100" y="4"/>
                                  </a:lnTo>
                                  <a:lnTo>
                                    <a:pt x="102" y="4"/>
                                  </a:lnTo>
                                  <a:lnTo>
                                    <a:pt x="106" y="4"/>
                                  </a:lnTo>
                                  <a:lnTo>
                                    <a:pt x="110" y="4"/>
                                  </a:lnTo>
                                  <a:lnTo>
                                    <a:pt x="114" y="3"/>
                                  </a:lnTo>
                                  <a:lnTo>
                                    <a:pt x="118" y="3"/>
                                  </a:lnTo>
                                  <a:lnTo>
                                    <a:pt x="123" y="3"/>
                                  </a:lnTo>
                                  <a:lnTo>
                                    <a:pt x="127" y="3"/>
                                  </a:lnTo>
                                  <a:lnTo>
                                    <a:pt x="131" y="2"/>
                                  </a:lnTo>
                                  <a:lnTo>
                                    <a:pt x="135" y="2"/>
                                  </a:lnTo>
                                  <a:lnTo>
                                    <a:pt x="139" y="2"/>
                                  </a:lnTo>
                                  <a:lnTo>
                                    <a:pt x="141" y="2"/>
                                  </a:lnTo>
                                  <a:lnTo>
                                    <a:pt x="143" y="2"/>
                                  </a:lnTo>
                                  <a:lnTo>
                                    <a:pt x="144" y="2"/>
                                  </a:lnTo>
                                  <a:lnTo>
                                    <a:pt x="146" y="1"/>
                                  </a:lnTo>
                                  <a:lnTo>
                                    <a:pt x="148" y="1"/>
                                  </a:lnTo>
                                  <a:lnTo>
                                    <a:pt x="149" y="1"/>
                                  </a:lnTo>
                                  <a:lnTo>
                                    <a:pt x="150" y="1"/>
                                  </a:lnTo>
                                  <a:lnTo>
                                    <a:pt x="152" y="1"/>
                                  </a:lnTo>
                                  <a:lnTo>
                                    <a:pt x="153" y="1"/>
                                  </a:lnTo>
                                  <a:lnTo>
                                    <a:pt x="15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3" name="Freeform 1904"/>
                          <wps:cNvSpPr>
                            <a:spLocks/>
                          </wps:cNvSpPr>
                          <wps:spPr bwMode="auto">
                            <a:xfrm>
                              <a:off x="1753" y="1427"/>
                              <a:ext cx="2577" cy="825"/>
                            </a:xfrm>
                            <a:custGeom>
                              <a:avLst/>
                              <a:gdLst>
                                <a:gd name="T0" fmla="*/ 2547 w 172"/>
                                <a:gd name="T1" fmla="*/ 195 h 55"/>
                                <a:gd name="T2" fmla="*/ 2472 w 172"/>
                                <a:gd name="T3" fmla="*/ 195 h 55"/>
                                <a:gd name="T4" fmla="*/ 2382 w 172"/>
                                <a:gd name="T5" fmla="*/ 195 h 55"/>
                                <a:gd name="T6" fmla="*/ 2143 w 172"/>
                                <a:gd name="T7" fmla="*/ 195 h 55"/>
                                <a:gd name="T8" fmla="*/ 1903 w 172"/>
                                <a:gd name="T9" fmla="*/ 180 h 55"/>
                                <a:gd name="T10" fmla="*/ 1798 w 172"/>
                                <a:gd name="T11" fmla="*/ 180 h 55"/>
                                <a:gd name="T12" fmla="*/ 1678 w 172"/>
                                <a:gd name="T13" fmla="*/ 165 h 55"/>
                                <a:gd name="T14" fmla="*/ 1603 w 172"/>
                                <a:gd name="T15" fmla="*/ 150 h 55"/>
                                <a:gd name="T16" fmla="*/ 1453 w 172"/>
                                <a:gd name="T17" fmla="*/ 105 h 55"/>
                                <a:gd name="T18" fmla="*/ 1318 w 172"/>
                                <a:gd name="T19" fmla="*/ 75 h 55"/>
                                <a:gd name="T20" fmla="*/ 1214 w 172"/>
                                <a:gd name="T21" fmla="*/ 45 h 55"/>
                                <a:gd name="T22" fmla="*/ 1124 w 172"/>
                                <a:gd name="T23" fmla="*/ 15 h 55"/>
                                <a:gd name="T24" fmla="*/ 1049 w 172"/>
                                <a:gd name="T25" fmla="*/ 15 h 55"/>
                                <a:gd name="T26" fmla="*/ 929 w 172"/>
                                <a:gd name="T27" fmla="*/ 0 h 55"/>
                                <a:gd name="T28" fmla="*/ 794 w 172"/>
                                <a:gd name="T29" fmla="*/ 15 h 55"/>
                                <a:gd name="T30" fmla="*/ 689 w 172"/>
                                <a:gd name="T31" fmla="*/ 45 h 55"/>
                                <a:gd name="T32" fmla="*/ 584 w 172"/>
                                <a:gd name="T33" fmla="*/ 105 h 55"/>
                                <a:gd name="T34" fmla="*/ 464 w 172"/>
                                <a:gd name="T35" fmla="*/ 180 h 55"/>
                                <a:gd name="T36" fmla="*/ 390 w 172"/>
                                <a:gd name="T37" fmla="*/ 240 h 55"/>
                                <a:gd name="T38" fmla="*/ 300 w 172"/>
                                <a:gd name="T39" fmla="*/ 330 h 55"/>
                                <a:gd name="T40" fmla="*/ 225 w 172"/>
                                <a:gd name="T41" fmla="*/ 435 h 55"/>
                                <a:gd name="T42" fmla="*/ 120 w 172"/>
                                <a:gd name="T43" fmla="*/ 615 h 55"/>
                                <a:gd name="T44" fmla="*/ 45 w 172"/>
                                <a:gd name="T45" fmla="*/ 750 h 55"/>
                                <a:gd name="T46" fmla="*/ 0 w 172"/>
                                <a:gd name="T47" fmla="*/ 810 h 55"/>
                                <a:gd name="T48" fmla="*/ 45 w 172"/>
                                <a:gd name="T49" fmla="*/ 780 h 55"/>
                                <a:gd name="T50" fmla="*/ 120 w 172"/>
                                <a:gd name="T51" fmla="*/ 645 h 55"/>
                                <a:gd name="T52" fmla="*/ 225 w 172"/>
                                <a:gd name="T53" fmla="*/ 465 h 55"/>
                                <a:gd name="T54" fmla="*/ 270 w 172"/>
                                <a:gd name="T55" fmla="*/ 405 h 55"/>
                                <a:gd name="T56" fmla="*/ 360 w 172"/>
                                <a:gd name="T57" fmla="*/ 300 h 55"/>
                                <a:gd name="T58" fmla="*/ 434 w 172"/>
                                <a:gd name="T59" fmla="*/ 225 h 55"/>
                                <a:gd name="T60" fmla="*/ 494 w 172"/>
                                <a:gd name="T61" fmla="*/ 165 h 55"/>
                                <a:gd name="T62" fmla="*/ 629 w 172"/>
                                <a:gd name="T63" fmla="*/ 105 h 55"/>
                                <a:gd name="T64" fmla="*/ 734 w 172"/>
                                <a:gd name="T65" fmla="*/ 60 h 55"/>
                                <a:gd name="T66" fmla="*/ 794 w 172"/>
                                <a:gd name="T67" fmla="*/ 30 h 55"/>
                                <a:gd name="T68" fmla="*/ 929 w 172"/>
                                <a:gd name="T69" fmla="*/ 15 h 55"/>
                                <a:gd name="T70" fmla="*/ 1049 w 172"/>
                                <a:gd name="T71" fmla="*/ 30 h 55"/>
                                <a:gd name="T72" fmla="*/ 1109 w 172"/>
                                <a:gd name="T73" fmla="*/ 30 h 55"/>
                                <a:gd name="T74" fmla="*/ 1184 w 172"/>
                                <a:gd name="T75" fmla="*/ 45 h 55"/>
                                <a:gd name="T76" fmla="*/ 1289 w 172"/>
                                <a:gd name="T77" fmla="*/ 75 h 55"/>
                                <a:gd name="T78" fmla="*/ 1408 w 172"/>
                                <a:gd name="T79" fmla="*/ 120 h 55"/>
                                <a:gd name="T80" fmla="*/ 1558 w 172"/>
                                <a:gd name="T81" fmla="*/ 150 h 55"/>
                                <a:gd name="T82" fmla="*/ 1678 w 172"/>
                                <a:gd name="T83" fmla="*/ 180 h 55"/>
                                <a:gd name="T84" fmla="*/ 1798 w 172"/>
                                <a:gd name="T85" fmla="*/ 195 h 55"/>
                                <a:gd name="T86" fmla="*/ 1903 w 172"/>
                                <a:gd name="T87" fmla="*/ 210 h 55"/>
                                <a:gd name="T88" fmla="*/ 2143 w 172"/>
                                <a:gd name="T89" fmla="*/ 210 h 55"/>
                                <a:gd name="T90" fmla="*/ 2382 w 172"/>
                                <a:gd name="T91" fmla="*/ 210 h 55"/>
                                <a:gd name="T92" fmla="*/ 2472 w 172"/>
                                <a:gd name="T93" fmla="*/ 225 h 55"/>
                                <a:gd name="T94" fmla="*/ 2547 w 172"/>
                                <a:gd name="T95" fmla="*/ 225 h 5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2" h="55">
                                  <a:moveTo>
                                    <a:pt x="172" y="15"/>
                                  </a:moveTo>
                                  <a:lnTo>
                                    <a:pt x="172" y="14"/>
                                  </a:lnTo>
                                  <a:lnTo>
                                    <a:pt x="171" y="14"/>
                                  </a:lnTo>
                                  <a:lnTo>
                                    <a:pt x="170" y="13"/>
                                  </a:lnTo>
                                  <a:lnTo>
                                    <a:pt x="169" y="13"/>
                                  </a:lnTo>
                                  <a:lnTo>
                                    <a:pt x="168" y="13"/>
                                  </a:lnTo>
                                  <a:lnTo>
                                    <a:pt x="167" y="13"/>
                                  </a:lnTo>
                                  <a:lnTo>
                                    <a:pt x="165" y="13"/>
                                  </a:lnTo>
                                  <a:lnTo>
                                    <a:pt x="164" y="13"/>
                                  </a:lnTo>
                                  <a:lnTo>
                                    <a:pt x="162" y="13"/>
                                  </a:lnTo>
                                  <a:lnTo>
                                    <a:pt x="160" y="13"/>
                                  </a:lnTo>
                                  <a:lnTo>
                                    <a:pt x="159" y="13"/>
                                  </a:lnTo>
                                  <a:lnTo>
                                    <a:pt x="155" y="13"/>
                                  </a:lnTo>
                                  <a:lnTo>
                                    <a:pt x="151" y="13"/>
                                  </a:lnTo>
                                  <a:lnTo>
                                    <a:pt x="147" y="13"/>
                                  </a:lnTo>
                                  <a:lnTo>
                                    <a:pt x="143" y="13"/>
                                  </a:lnTo>
                                  <a:lnTo>
                                    <a:pt x="139" y="13"/>
                                  </a:lnTo>
                                  <a:lnTo>
                                    <a:pt x="135" y="13"/>
                                  </a:lnTo>
                                  <a:lnTo>
                                    <a:pt x="131" y="13"/>
                                  </a:lnTo>
                                  <a:lnTo>
                                    <a:pt x="127" y="12"/>
                                  </a:lnTo>
                                  <a:lnTo>
                                    <a:pt x="125" y="12"/>
                                  </a:lnTo>
                                  <a:lnTo>
                                    <a:pt x="124" y="12"/>
                                  </a:lnTo>
                                  <a:lnTo>
                                    <a:pt x="122" y="12"/>
                                  </a:lnTo>
                                  <a:lnTo>
                                    <a:pt x="120" y="12"/>
                                  </a:lnTo>
                                  <a:lnTo>
                                    <a:pt x="119" y="12"/>
                                  </a:lnTo>
                                  <a:lnTo>
                                    <a:pt x="117" y="12"/>
                                  </a:lnTo>
                                  <a:lnTo>
                                    <a:pt x="114" y="11"/>
                                  </a:lnTo>
                                  <a:lnTo>
                                    <a:pt x="112" y="11"/>
                                  </a:lnTo>
                                  <a:lnTo>
                                    <a:pt x="109" y="10"/>
                                  </a:lnTo>
                                  <a:lnTo>
                                    <a:pt x="109" y="11"/>
                                  </a:lnTo>
                                  <a:lnTo>
                                    <a:pt x="109" y="10"/>
                                  </a:lnTo>
                                  <a:lnTo>
                                    <a:pt x="107" y="10"/>
                                  </a:lnTo>
                                  <a:lnTo>
                                    <a:pt x="104" y="9"/>
                                  </a:lnTo>
                                  <a:lnTo>
                                    <a:pt x="102" y="9"/>
                                  </a:lnTo>
                                  <a:lnTo>
                                    <a:pt x="99" y="8"/>
                                  </a:lnTo>
                                  <a:lnTo>
                                    <a:pt x="97" y="7"/>
                                  </a:lnTo>
                                  <a:lnTo>
                                    <a:pt x="95" y="6"/>
                                  </a:lnTo>
                                  <a:lnTo>
                                    <a:pt x="92" y="6"/>
                                  </a:lnTo>
                                  <a:lnTo>
                                    <a:pt x="90" y="5"/>
                                  </a:lnTo>
                                  <a:lnTo>
                                    <a:pt x="88" y="5"/>
                                  </a:lnTo>
                                  <a:lnTo>
                                    <a:pt x="86" y="4"/>
                                  </a:lnTo>
                                  <a:lnTo>
                                    <a:pt x="84" y="3"/>
                                  </a:lnTo>
                                  <a:lnTo>
                                    <a:pt x="82" y="3"/>
                                  </a:lnTo>
                                  <a:lnTo>
                                    <a:pt x="81" y="3"/>
                                  </a:lnTo>
                                  <a:lnTo>
                                    <a:pt x="79" y="2"/>
                                  </a:lnTo>
                                  <a:lnTo>
                                    <a:pt x="78" y="2"/>
                                  </a:lnTo>
                                  <a:lnTo>
                                    <a:pt x="76" y="2"/>
                                  </a:lnTo>
                                  <a:lnTo>
                                    <a:pt x="75" y="1"/>
                                  </a:lnTo>
                                  <a:lnTo>
                                    <a:pt x="74" y="1"/>
                                  </a:lnTo>
                                  <a:lnTo>
                                    <a:pt x="73" y="1"/>
                                  </a:lnTo>
                                  <a:lnTo>
                                    <a:pt x="72" y="1"/>
                                  </a:lnTo>
                                  <a:lnTo>
                                    <a:pt x="70" y="1"/>
                                  </a:lnTo>
                                  <a:lnTo>
                                    <a:pt x="68" y="0"/>
                                  </a:lnTo>
                                  <a:lnTo>
                                    <a:pt x="66" y="0"/>
                                  </a:lnTo>
                                  <a:lnTo>
                                    <a:pt x="64" y="0"/>
                                  </a:lnTo>
                                  <a:lnTo>
                                    <a:pt x="62" y="0"/>
                                  </a:lnTo>
                                  <a:lnTo>
                                    <a:pt x="59" y="0"/>
                                  </a:lnTo>
                                  <a:lnTo>
                                    <a:pt x="57" y="0"/>
                                  </a:lnTo>
                                  <a:lnTo>
                                    <a:pt x="55" y="1"/>
                                  </a:lnTo>
                                  <a:lnTo>
                                    <a:pt x="53" y="1"/>
                                  </a:lnTo>
                                  <a:lnTo>
                                    <a:pt x="51" y="2"/>
                                  </a:lnTo>
                                  <a:lnTo>
                                    <a:pt x="49" y="2"/>
                                  </a:lnTo>
                                  <a:lnTo>
                                    <a:pt x="46" y="3"/>
                                  </a:lnTo>
                                  <a:lnTo>
                                    <a:pt x="45" y="4"/>
                                  </a:lnTo>
                                  <a:lnTo>
                                    <a:pt x="44" y="5"/>
                                  </a:lnTo>
                                  <a:lnTo>
                                    <a:pt x="41" y="6"/>
                                  </a:lnTo>
                                  <a:lnTo>
                                    <a:pt x="39" y="7"/>
                                  </a:lnTo>
                                  <a:lnTo>
                                    <a:pt x="36" y="9"/>
                                  </a:lnTo>
                                  <a:lnTo>
                                    <a:pt x="33" y="11"/>
                                  </a:lnTo>
                                  <a:lnTo>
                                    <a:pt x="31" y="12"/>
                                  </a:lnTo>
                                  <a:lnTo>
                                    <a:pt x="30" y="13"/>
                                  </a:lnTo>
                                  <a:lnTo>
                                    <a:pt x="28" y="14"/>
                                  </a:lnTo>
                                  <a:lnTo>
                                    <a:pt x="27" y="15"/>
                                  </a:lnTo>
                                  <a:lnTo>
                                    <a:pt x="26" y="16"/>
                                  </a:lnTo>
                                  <a:lnTo>
                                    <a:pt x="24" y="18"/>
                                  </a:lnTo>
                                  <a:lnTo>
                                    <a:pt x="23" y="19"/>
                                  </a:lnTo>
                                  <a:lnTo>
                                    <a:pt x="21" y="21"/>
                                  </a:lnTo>
                                  <a:lnTo>
                                    <a:pt x="20" y="22"/>
                                  </a:lnTo>
                                  <a:lnTo>
                                    <a:pt x="19" y="24"/>
                                  </a:lnTo>
                                  <a:lnTo>
                                    <a:pt x="17" y="26"/>
                                  </a:lnTo>
                                  <a:lnTo>
                                    <a:pt x="16" y="28"/>
                                  </a:lnTo>
                                  <a:lnTo>
                                    <a:pt x="15" y="29"/>
                                  </a:lnTo>
                                  <a:lnTo>
                                    <a:pt x="14" y="31"/>
                                  </a:lnTo>
                                  <a:lnTo>
                                    <a:pt x="12" y="33"/>
                                  </a:lnTo>
                                  <a:lnTo>
                                    <a:pt x="9" y="38"/>
                                  </a:lnTo>
                                  <a:lnTo>
                                    <a:pt x="8" y="41"/>
                                  </a:lnTo>
                                  <a:lnTo>
                                    <a:pt x="7" y="43"/>
                                  </a:lnTo>
                                  <a:lnTo>
                                    <a:pt x="5" y="45"/>
                                  </a:lnTo>
                                  <a:lnTo>
                                    <a:pt x="4" y="47"/>
                                  </a:lnTo>
                                  <a:lnTo>
                                    <a:pt x="3" y="50"/>
                                  </a:lnTo>
                                  <a:lnTo>
                                    <a:pt x="2" y="51"/>
                                  </a:lnTo>
                                  <a:lnTo>
                                    <a:pt x="1" y="53"/>
                                  </a:lnTo>
                                  <a:lnTo>
                                    <a:pt x="0" y="54"/>
                                  </a:lnTo>
                                  <a:lnTo>
                                    <a:pt x="1" y="55"/>
                                  </a:lnTo>
                                  <a:lnTo>
                                    <a:pt x="1" y="54"/>
                                  </a:lnTo>
                                  <a:lnTo>
                                    <a:pt x="2" y="53"/>
                                  </a:lnTo>
                                  <a:lnTo>
                                    <a:pt x="3" y="52"/>
                                  </a:lnTo>
                                  <a:lnTo>
                                    <a:pt x="4" y="50"/>
                                  </a:lnTo>
                                  <a:lnTo>
                                    <a:pt x="5" y="48"/>
                                  </a:lnTo>
                                  <a:lnTo>
                                    <a:pt x="6" y="46"/>
                                  </a:lnTo>
                                  <a:lnTo>
                                    <a:pt x="8" y="43"/>
                                  </a:lnTo>
                                  <a:lnTo>
                                    <a:pt x="9" y="41"/>
                                  </a:lnTo>
                                  <a:lnTo>
                                    <a:pt x="10" y="39"/>
                                  </a:lnTo>
                                  <a:lnTo>
                                    <a:pt x="13" y="34"/>
                                  </a:lnTo>
                                  <a:lnTo>
                                    <a:pt x="15" y="31"/>
                                  </a:lnTo>
                                  <a:lnTo>
                                    <a:pt x="16" y="29"/>
                                  </a:lnTo>
                                  <a:lnTo>
                                    <a:pt x="18" y="27"/>
                                  </a:lnTo>
                                  <a:lnTo>
                                    <a:pt x="19" y="25"/>
                                  </a:lnTo>
                                  <a:lnTo>
                                    <a:pt x="21" y="23"/>
                                  </a:lnTo>
                                  <a:lnTo>
                                    <a:pt x="22" y="22"/>
                                  </a:lnTo>
                                  <a:lnTo>
                                    <a:pt x="24" y="20"/>
                                  </a:lnTo>
                                  <a:lnTo>
                                    <a:pt x="25" y="19"/>
                                  </a:lnTo>
                                  <a:lnTo>
                                    <a:pt x="26" y="17"/>
                                  </a:lnTo>
                                  <a:lnTo>
                                    <a:pt x="28" y="16"/>
                                  </a:lnTo>
                                  <a:lnTo>
                                    <a:pt x="29" y="15"/>
                                  </a:lnTo>
                                  <a:lnTo>
                                    <a:pt x="31" y="14"/>
                                  </a:lnTo>
                                  <a:lnTo>
                                    <a:pt x="32" y="13"/>
                                  </a:lnTo>
                                  <a:lnTo>
                                    <a:pt x="34" y="12"/>
                                  </a:lnTo>
                                  <a:lnTo>
                                    <a:pt x="33" y="11"/>
                                  </a:lnTo>
                                  <a:lnTo>
                                    <a:pt x="34" y="12"/>
                                  </a:lnTo>
                                  <a:lnTo>
                                    <a:pt x="36" y="10"/>
                                  </a:lnTo>
                                  <a:lnTo>
                                    <a:pt x="39" y="8"/>
                                  </a:lnTo>
                                  <a:lnTo>
                                    <a:pt x="42" y="7"/>
                                  </a:lnTo>
                                  <a:lnTo>
                                    <a:pt x="44" y="6"/>
                                  </a:lnTo>
                                  <a:lnTo>
                                    <a:pt x="46" y="5"/>
                                  </a:lnTo>
                                  <a:lnTo>
                                    <a:pt x="47" y="4"/>
                                  </a:lnTo>
                                  <a:lnTo>
                                    <a:pt x="49" y="4"/>
                                  </a:lnTo>
                                  <a:lnTo>
                                    <a:pt x="51" y="3"/>
                                  </a:lnTo>
                                  <a:lnTo>
                                    <a:pt x="53" y="2"/>
                                  </a:lnTo>
                                  <a:lnTo>
                                    <a:pt x="55" y="2"/>
                                  </a:lnTo>
                                  <a:lnTo>
                                    <a:pt x="57" y="2"/>
                                  </a:lnTo>
                                  <a:lnTo>
                                    <a:pt x="59" y="1"/>
                                  </a:lnTo>
                                  <a:lnTo>
                                    <a:pt x="62" y="1"/>
                                  </a:lnTo>
                                  <a:lnTo>
                                    <a:pt x="64" y="1"/>
                                  </a:lnTo>
                                  <a:lnTo>
                                    <a:pt x="66" y="1"/>
                                  </a:lnTo>
                                  <a:lnTo>
                                    <a:pt x="68" y="1"/>
                                  </a:lnTo>
                                  <a:lnTo>
                                    <a:pt x="70" y="2"/>
                                  </a:lnTo>
                                  <a:lnTo>
                                    <a:pt x="72" y="2"/>
                                  </a:lnTo>
                                  <a:lnTo>
                                    <a:pt x="73" y="2"/>
                                  </a:lnTo>
                                  <a:lnTo>
                                    <a:pt x="74" y="2"/>
                                  </a:lnTo>
                                  <a:lnTo>
                                    <a:pt x="76" y="3"/>
                                  </a:lnTo>
                                  <a:lnTo>
                                    <a:pt x="77" y="3"/>
                                  </a:lnTo>
                                  <a:lnTo>
                                    <a:pt x="79" y="3"/>
                                  </a:lnTo>
                                  <a:lnTo>
                                    <a:pt x="80" y="4"/>
                                  </a:lnTo>
                                  <a:lnTo>
                                    <a:pt x="82" y="4"/>
                                  </a:lnTo>
                                  <a:lnTo>
                                    <a:pt x="84" y="5"/>
                                  </a:lnTo>
                                  <a:lnTo>
                                    <a:pt x="86" y="5"/>
                                  </a:lnTo>
                                  <a:lnTo>
                                    <a:pt x="88" y="6"/>
                                  </a:lnTo>
                                  <a:lnTo>
                                    <a:pt x="90" y="6"/>
                                  </a:lnTo>
                                  <a:lnTo>
                                    <a:pt x="92" y="7"/>
                                  </a:lnTo>
                                  <a:lnTo>
                                    <a:pt x="94" y="8"/>
                                  </a:lnTo>
                                  <a:lnTo>
                                    <a:pt x="96" y="8"/>
                                  </a:lnTo>
                                  <a:lnTo>
                                    <a:pt x="99" y="9"/>
                                  </a:lnTo>
                                  <a:lnTo>
                                    <a:pt x="101" y="10"/>
                                  </a:lnTo>
                                  <a:lnTo>
                                    <a:pt x="104" y="10"/>
                                  </a:lnTo>
                                  <a:lnTo>
                                    <a:pt x="106" y="11"/>
                                  </a:lnTo>
                                  <a:lnTo>
                                    <a:pt x="109" y="11"/>
                                  </a:lnTo>
                                  <a:lnTo>
                                    <a:pt x="112" y="12"/>
                                  </a:lnTo>
                                  <a:lnTo>
                                    <a:pt x="114" y="12"/>
                                  </a:lnTo>
                                  <a:lnTo>
                                    <a:pt x="117" y="13"/>
                                  </a:lnTo>
                                  <a:lnTo>
                                    <a:pt x="119" y="13"/>
                                  </a:lnTo>
                                  <a:lnTo>
                                    <a:pt x="120" y="13"/>
                                  </a:lnTo>
                                  <a:lnTo>
                                    <a:pt x="122" y="13"/>
                                  </a:lnTo>
                                  <a:lnTo>
                                    <a:pt x="124" y="13"/>
                                  </a:lnTo>
                                  <a:lnTo>
                                    <a:pt x="125" y="13"/>
                                  </a:lnTo>
                                  <a:lnTo>
                                    <a:pt x="127" y="14"/>
                                  </a:lnTo>
                                  <a:lnTo>
                                    <a:pt x="131" y="14"/>
                                  </a:lnTo>
                                  <a:lnTo>
                                    <a:pt x="135" y="14"/>
                                  </a:lnTo>
                                  <a:lnTo>
                                    <a:pt x="139" y="14"/>
                                  </a:lnTo>
                                  <a:lnTo>
                                    <a:pt x="143" y="14"/>
                                  </a:lnTo>
                                  <a:lnTo>
                                    <a:pt x="147" y="14"/>
                                  </a:lnTo>
                                  <a:lnTo>
                                    <a:pt x="151" y="14"/>
                                  </a:lnTo>
                                  <a:lnTo>
                                    <a:pt x="155" y="14"/>
                                  </a:lnTo>
                                  <a:lnTo>
                                    <a:pt x="159" y="14"/>
                                  </a:lnTo>
                                  <a:lnTo>
                                    <a:pt x="160" y="15"/>
                                  </a:lnTo>
                                  <a:lnTo>
                                    <a:pt x="162" y="15"/>
                                  </a:lnTo>
                                  <a:lnTo>
                                    <a:pt x="164" y="15"/>
                                  </a:lnTo>
                                  <a:lnTo>
                                    <a:pt x="165" y="15"/>
                                  </a:lnTo>
                                  <a:lnTo>
                                    <a:pt x="167" y="15"/>
                                  </a:lnTo>
                                  <a:lnTo>
                                    <a:pt x="168" y="15"/>
                                  </a:lnTo>
                                  <a:lnTo>
                                    <a:pt x="169" y="15"/>
                                  </a:lnTo>
                                  <a:lnTo>
                                    <a:pt x="170" y="15"/>
                                  </a:lnTo>
                                  <a:lnTo>
                                    <a:pt x="171" y="15"/>
                                  </a:lnTo>
                                  <a:lnTo>
                                    <a:pt x="172" y="1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4" name="Rectangle 1905"/>
                          <wps:cNvSpPr>
                            <a:spLocks noChangeArrowheads="1"/>
                          </wps:cNvSpPr>
                          <wps:spPr bwMode="auto">
                            <a:xfrm>
                              <a:off x="539" y="571"/>
                              <a:ext cx="15" cy="21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5" name="Line 1906"/>
                          <wps:cNvCnPr>
                            <a:cxnSpLocks noChangeShapeType="1"/>
                          </wps:cNvCnPr>
                          <wps:spPr bwMode="auto">
                            <a:xfrm>
                              <a:off x="584" y="52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36" name="Line 1907"/>
                          <wps:cNvCnPr>
                            <a:cxnSpLocks noChangeShapeType="1"/>
                          </wps:cNvCnPr>
                          <wps:spPr bwMode="auto">
                            <a:xfrm>
                              <a:off x="614" y="49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37" name="Line 1908"/>
                          <wps:cNvCnPr>
                            <a:cxnSpLocks noChangeShapeType="1"/>
                          </wps:cNvCnPr>
                          <wps:spPr bwMode="auto">
                            <a:xfrm flipH="1">
                              <a:off x="554" y="706"/>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38" name="Line 1909"/>
                          <wps:cNvCnPr>
                            <a:cxnSpLocks noChangeShapeType="1"/>
                          </wps:cNvCnPr>
                          <wps:spPr bwMode="auto">
                            <a:xfrm>
                              <a:off x="584" y="66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39" name="Line 1910"/>
                          <wps:cNvCnPr>
                            <a:cxnSpLocks noChangeShapeType="1"/>
                          </wps:cNvCnPr>
                          <wps:spPr bwMode="auto">
                            <a:xfrm>
                              <a:off x="584" y="73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40" name="Line 1911"/>
                          <wps:cNvCnPr>
                            <a:cxnSpLocks noChangeShapeType="1"/>
                          </wps:cNvCnPr>
                          <wps:spPr bwMode="auto">
                            <a:xfrm>
                              <a:off x="614" y="63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41" name="Line 1912"/>
                          <wps:cNvCnPr>
                            <a:cxnSpLocks noChangeShapeType="1"/>
                          </wps:cNvCnPr>
                          <wps:spPr bwMode="auto">
                            <a:xfrm>
                              <a:off x="614" y="70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042" name="Rectangle 1913"/>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3" name="Rectangle 1914"/>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4" name="Rectangle 1915"/>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5" name="Rectangle 1916"/>
                          <wps:cNvSpPr>
                            <a:spLocks noChangeArrowheads="1"/>
                          </wps:cNvSpPr>
                          <wps:spPr bwMode="auto">
                            <a:xfrm>
                              <a:off x="479" y="886"/>
                              <a:ext cx="1"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6" name="Rectangle 1917"/>
                          <wps:cNvSpPr>
                            <a:spLocks noChangeArrowheads="1"/>
                          </wps:cNvSpPr>
                          <wps:spPr bwMode="auto">
                            <a:xfrm>
                              <a:off x="479" y="886"/>
                              <a:ext cx="15"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7" name="Rectangle 1918"/>
                          <wps:cNvSpPr>
                            <a:spLocks noChangeArrowheads="1"/>
                          </wps:cNvSpPr>
                          <wps:spPr bwMode="auto">
                            <a:xfrm>
                              <a:off x="494" y="886"/>
                              <a:ext cx="1" cy="1487"/>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8" name="Rectangle 1919"/>
                          <wps:cNvSpPr>
                            <a:spLocks noChangeArrowheads="1"/>
                          </wps:cNvSpPr>
                          <wps:spPr bwMode="auto">
                            <a:xfrm>
                              <a:off x="494" y="886"/>
                              <a:ext cx="1" cy="1487"/>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9" name="Rectangle 1920"/>
                          <wps:cNvSpPr>
                            <a:spLocks noChangeArrowheads="1"/>
                          </wps:cNvSpPr>
                          <wps:spPr bwMode="auto">
                            <a:xfrm>
                              <a:off x="494" y="886"/>
                              <a:ext cx="1" cy="1487"/>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0" name="Rectangle 1921"/>
                          <wps:cNvSpPr>
                            <a:spLocks noChangeArrowheads="1"/>
                          </wps:cNvSpPr>
                          <wps:spPr bwMode="auto">
                            <a:xfrm>
                              <a:off x="494" y="886"/>
                              <a:ext cx="1" cy="1487"/>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1" name="Rectangle 1922"/>
                          <wps:cNvSpPr>
                            <a:spLocks noChangeArrowheads="1"/>
                          </wps:cNvSpPr>
                          <wps:spPr bwMode="auto">
                            <a:xfrm>
                              <a:off x="494" y="886"/>
                              <a:ext cx="1" cy="1487"/>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2" name="Rectangle 1923"/>
                          <wps:cNvSpPr>
                            <a:spLocks noChangeArrowheads="1"/>
                          </wps:cNvSpPr>
                          <wps:spPr bwMode="auto">
                            <a:xfrm>
                              <a:off x="494" y="886"/>
                              <a:ext cx="15" cy="1487"/>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3" name="Rectangle 1924"/>
                          <wps:cNvSpPr>
                            <a:spLocks noChangeArrowheads="1"/>
                          </wps:cNvSpPr>
                          <wps:spPr bwMode="auto">
                            <a:xfrm>
                              <a:off x="509" y="886"/>
                              <a:ext cx="1" cy="1487"/>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4" name="Rectangle 1925"/>
                          <wps:cNvSpPr>
                            <a:spLocks noChangeArrowheads="1"/>
                          </wps:cNvSpPr>
                          <wps:spPr bwMode="auto">
                            <a:xfrm>
                              <a:off x="509" y="886"/>
                              <a:ext cx="1" cy="1487"/>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5" name="Rectangle 1926"/>
                          <wps:cNvSpPr>
                            <a:spLocks noChangeArrowheads="1"/>
                          </wps:cNvSpPr>
                          <wps:spPr bwMode="auto">
                            <a:xfrm>
                              <a:off x="509" y="886"/>
                              <a:ext cx="1" cy="1487"/>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6" name="Rectangle 1927"/>
                          <wps:cNvSpPr>
                            <a:spLocks noChangeArrowheads="1"/>
                          </wps:cNvSpPr>
                          <wps:spPr bwMode="auto">
                            <a:xfrm>
                              <a:off x="509" y="886"/>
                              <a:ext cx="1" cy="1487"/>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7" name="Rectangle 1928"/>
                          <wps:cNvSpPr>
                            <a:spLocks noChangeArrowheads="1"/>
                          </wps:cNvSpPr>
                          <wps:spPr bwMode="auto">
                            <a:xfrm>
                              <a:off x="509" y="886"/>
                              <a:ext cx="1" cy="1487"/>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8" name="Rectangle 1929"/>
                          <wps:cNvSpPr>
                            <a:spLocks noChangeArrowheads="1"/>
                          </wps:cNvSpPr>
                          <wps:spPr bwMode="auto">
                            <a:xfrm>
                              <a:off x="509" y="886"/>
                              <a:ext cx="15" cy="1487"/>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9" name="Rectangle 1930"/>
                          <wps:cNvSpPr>
                            <a:spLocks noChangeArrowheads="1"/>
                          </wps:cNvSpPr>
                          <wps:spPr bwMode="auto">
                            <a:xfrm>
                              <a:off x="524" y="886"/>
                              <a:ext cx="1" cy="1487"/>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0" name="Rectangle 1931"/>
                          <wps:cNvSpPr>
                            <a:spLocks noChangeArrowheads="1"/>
                          </wps:cNvSpPr>
                          <wps:spPr bwMode="auto">
                            <a:xfrm>
                              <a:off x="524" y="886"/>
                              <a:ext cx="1" cy="1487"/>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1" name="Rectangle 1932"/>
                          <wps:cNvSpPr>
                            <a:spLocks noChangeArrowheads="1"/>
                          </wps:cNvSpPr>
                          <wps:spPr bwMode="auto">
                            <a:xfrm>
                              <a:off x="524" y="886"/>
                              <a:ext cx="1" cy="1487"/>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2" name="Rectangle 1933"/>
                          <wps:cNvSpPr>
                            <a:spLocks noChangeArrowheads="1"/>
                          </wps:cNvSpPr>
                          <wps:spPr bwMode="auto">
                            <a:xfrm>
                              <a:off x="524" y="886"/>
                              <a:ext cx="1" cy="1487"/>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3" name="Rectangle 1934"/>
                          <wps:cNvSpPr>
                            <a:spLocks noChangeArrowheads="1"/>
                          </wps:cNvSpPr>
                          <wps:spPr bwMode="auto">
                            <a:xfrm>
                              <a:off x="524"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4" name="Rectangle 1935"/>
                          <wps:cNvSpPr>
                            <a:spLocks noChangeArrowheads="1"/>
                          </wps:cNvSpPr>
                          <wps:spPr bwMode="auto">
                            <a:xfrm>
                              <a:off x="524" y="886"/>
                              <a:ext cx="15"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5" name="Rectangle 1936"/>
                          <wps:cNvSpPr>
                            <a:spLocks noChangeArrowheads="1"/>
                          </wps:cNvSpPr>
                          <wps:spPr bwMode="auto">
                            <a:xfrm>
                              <a:off x="539" y="886"/>
                              <a:ext cx="1" cy="1487"/>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6" name="Rectangle 1937"/>
                          <wps:cNvSpPr>
                            <a:spLocks noChangeArrowheads="1"/>
                          </wps:cNvSpPr>
                          <wps:spPr bwMode="auto">
                            <a:xfrm>
                              <a:off x="539"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7" name="Rectangle 1938"/>
                          <wps:cNvSpPr>
                            <a:spLocks noChangeArrowheads="1"/>
                          </wps:cNvSpPr>
                          <wps:spPr bwMode="auto">
                            <a:xfrm>
                              <a:off x="539"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8" name="Rectangle 1939"/>
                          <wps:cNvSpPr>
                            <a:spLocks noChangeArrowheads="1"/>
                          </wps:cNvSpPr>
                          <wps:spPr bwMode="auto">
                            <a:xfrm>
                              <a:off x="539"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9" name="Rectangle 1940"/>
                          <wps:cNvSpPr>
                            <a:spLocks noChangeArrowheads="1"/>
                          </wps:cNvSpPr>
                          <wps:spPr bwMode="auto">
                            <a:xfrm>
                              <a:off x="539" y="886"/>
                              <a:ext cx="15"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0" name="Rectangle 1941"/>
                          <wps:cNvSpPr>
                            <a:spLocks noChangeArrowheads="1"/>
                          </wps:cNvSpPr>
                          <wps:spPr bwMode="auto">
                            <a:xfrm>
                              <a:off x="554" y="886"/>
                              <a:ext cx="1" cy="1487"/>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1" name="Rectangle 1942"/>
                          <wps:cNvSpPr>
                            <a:spLocks noChangeArrowheads="1"/>
                          </wps:cNvSpPr>
                          <wps:spPr bwMode="auto">
                            <a:xfrm>
                              <a:off x="554" y="886"/>
                              <a:ext cx="1" cy="1487"/>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2" name="Rectangle 1943"/>
                          <wps:cNvSpPr>
                            <a:spLocks noChangeArrowheads="1"/>
                          </wps:cNvSpPr>
                          <wps:spPr bwMode="auto">
                            <a:xfrm>
                              <a:off x="554"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3" name="Rectangle 1944"/>
                          <wps:cNvSpPr>
                            <a:spLocks noChangeArrowheads="1"/>
                          </wps:cNvSpPr>
                          <wps:spPr bwMode="auto">
                            <a:xfrm>
                              <a:off x="554"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4" name="Rectangle 1945"/>
                          <wps:cNvSpPr>
                            <a:spLocks noChangeArrowheads="1"/>
                          </wps:cNvSpPr>
                          <wps:spPr bwMode="auto">
                            <a:xfrm>
                              <a:off x="554"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5" name="Rectangle 1946"/>
                          <wps:cNvSpPr>
                            <a:spLocks noChangeArrowheads="1"/>
                          </wps:cNvSpPr>
                          <wps:spPr bwMode="auto">
                            <a:xfrm>
                              <a:off x="554"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6" name="Rectangle 1947"/>
                          <wps:cNvSpPr>
                            <a:spLocks noChangeArrowheads="1"/>
                          </wps:cNvSpPr>
                          <wps:spPr bwMode="auto">
                            <a:xfrm>
                              <a:off x="554" y="886"/>
                              <a:ext cx="15" cy="1487"/>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7" name="Rectangle 1948"/>
                          <wps:cNvSpPr>
                            <a:spLocks noChangeArrowheads="1"/>
                          </wps:cNvSpPr>
                          <wps:spPr bwMode="auto">
                            <a:xfrm>
                              <a:off x="569"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8" name="Rectangle 1949"/>
                          <wps:cNvSpPr>
                            <a:spLocks noChangeArrowheads="1"/>
                          </wps:cNvSpPr>
                          <wps:spPr bwMode="auto">
                            <a:xfrm>
                              <a:off x="569"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9" name="Rectangle 1950"/>
                          <wps:cNvSpPr>
                            <a:spLocks noChangeArrowheads="1"/>
                          </wps:cNvSpPr>
                          <wps:spPr bwMode="auto">
                            <a:xfrm>
                              <a:off x="569" y="886"/>
                              <a:ext cx="1" cy="1487"/>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0" name="Rectangle 1951"/>
                          <wps:cNvSpPr>
                            <a:spLocks noChangeArrowheads="1"/>
                          </wps:cNvSpPr>
                          <wps:spPr bwMode="auto">
                            <a:xfrm>
                              <a:off x="569" y="886"/>
                              <a:ext cx="1" cy="1487"/>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1" name="Rectangle 1952"/>
                          <wps:cNvSpPr>
                            <a:spLocks noChangeArrowheads="1"/>
                          </wps:cNvSpPr>
                          <wps:spPr bwMode="auto">
                            <a:xfrm>
                              <a:off x="569" y="886"/>
                              <a:ext cx="1" cy="1487"/>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2" name="Rectangle 1953"/>
                          <wps:cNvSpPr>
                            <a:spLocks noChangeArrowheads="1"/>
                          </wps:cNvSpPr>
                          <wps:spPr bwMode="auto">
                            <a:xfrm>
                              <a:off x="569" y="886"/>
                              <a:ext cx="15" cy="1487"/>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3" name="Rectangle 1954"/>
                          <wps:cNvSpPr>
                            <a:spLocks noChangeArrowheads="1"/>
                          </wps:cNvSpPr>
                          <wps:spPr bwMode="auto">
                            <a:xfrm>
                              <a:off x="584" y="886"/>
                              <a:ext cx="1" cy="1487"/>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4" name="Rectangle 1955"/>
                          <wps:cNvSpPr>
                            <a:spLocks noChangeArrowheads="1"/>
                          </wps:cNvSpPr>
                          <wps:spPr bwMode="auto">
                            <a:xfrm>
                              <a:off x="584" y="886"/>
                              <a:ext cx="1" cy="1487"/>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5" name="Rectangle 1956"/>
                          <wps:cNvSpPr>
                            <a:spLocks noChangeArrowheads="1"/>
                          </wps:cNvSpPr>
                          <wps:spPr bwMode="auto">
                            <a:xfrm>
                              <a:off x="584" y="886"/>
                              <a:ext cx="1" cy="1487"/>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6" name="Rectangle 1957"/>
                          <wps:cNvSpPr>
                            <a:spLocks noChangeArrowheads="1"/>
                          </wps:cNvSpPr>
                          <wps:spPr bwMode="auto">
                            <a:xfrm>
                              <a:off x="584" y="886"/>
                              <a:ext cx="1" cy="1487"/>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7" name="Rectangle 1958"/>
                          <wps:cNvSpPr>
                            <a:spLocks noChangeArrowheads="1"/>
                          </wps:cNvSpPr>
                          <wps:spPr bwMode="auto">
                            <a:xfrm>
                              <a:off x="584" y="886"/>
                              <a:ext cx="15" cy="1487"/>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8" name="Rectangle 1959"/>
                          <wps:cNvSpPr>
                            <a:spLocks noChangeArrowheads="1"/>
                          </wps:cNvSpPr>
                          <wps:spPr bwMode="auto">
                            <a:xfrm>
                              <a:off x="599" y="886"/>
                              <a:ext cx="1" cy="1487"/>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9" name="Rectangle 1960"/>
                          <wps:cNvSpPr>
                            <a:spLocks noChangeArrowheads="1"/>
                          </wps:cNvSpPr>
                          <wps:spPr bwMode="auto">
                            <a:xfrm>
                              <a:off x="599" y="886"/>
                              <a:ext cx="1" cy="1487"/>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0" name="Rectangle 1961"/>
                          <wps:cNvSpPr>
                            <a:spLocks noChangeArrowheads="1"/>
                          </wps:cNvSpPr>
                          <wps:spPr bwMode="auto">
                            <a:xfrm>
                              <a:off x="599" y="886"/>
                              <a:ext cx="1" cy="1487"/>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1" name="Rectangle 1962"/>
                          <wps:cNvSpPr>
                            <a:spLocks noChangeArrowheads="1"/>
                          </wps:cNvSpPr>
                          <wps:spPr bwMode="auto">
                            <a:xfrm>
                              <a:off x="599" y="886"/>
                              <a:ext cx="1" cy="1487"/>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2" name="Rectangle 1963"/>
                          <wps:cNvSpPr>
                            <a:spLocks noChangeArrowheads="1"/>
                          </wps:cNvSpPr>
                          <wps:spPr bwMode="auto">
                            <a:xfrm>
                              <a:off x="599" y="886"/>
                              <a:ext cx="1" cy="1487"/>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3" name="Rectangle 1964"/>
                          <wps:cNvSpPr>
                            <a:spLocks noChangeArrowheads="1"/>
                          </wps:cNvSpPr>
                          <wps:spPr bwMode="auto">
                            <a:xfrm>
                              <a:off x="599" y="886"/>
                              <a:ext cx="15" cy="1487"/>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4" name="Rectangle 1965"/>
                          <wps:cNvSpPr>
                            <a:spLocks noChangeArrowheads="1"/>
                          </wps:cNvSpPr>
                          <wps:spPr bwMode="auto">
                            <a:xfrm>
                              <a:off x="614" y="886"/>
                              <a:ext cx="1" cy="1487"/>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5" name="Rectangle 1966"/>
                          <wps:cNvSpPr>
                            <a:spLocks noChangeArrowheads="1"/>
                          </wps:cNvSpPr>
                          <wps:spPr bwMode="auto">
                            <a:xfrm>
                              <a:off x="614" y="886"/>
                              <a:ext cx="1"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 name="Rectangle 1967"/>
                          <wps:cNvSpPr>
                            <a:spLocks noChangeArrowheads="1"/>
                          </wps:cNvSpPr>
                          <wps:spPr bwMode="auto">
                            <a:xfrm>
                              <a:off x="614" y="886"/>
                              <a:ext cx="1"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7" name="Rectangle 1968"/>
                          <wps:cNvSpPr>
                            <a:spLocks noChangeArrowheads="1"/>
                          </wps:cNvSpPr>
                          <wps:spPr bwMode="auto">
                            <a:xfrm>
                              <a:off x="614"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8" name="Rectangle 1969"/>
                          <wps:cNvSpPr>
                            <a:spLocks noChangeArrowheads="1"/>
                          </wps:cNvSpPr>
                          <wps:spPr bwMode="auto">
                            <a:xfrm>
                              <a:off x="614"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9" name="Rectangle 1970"/>
                          <wps:cNvSpPr>
                            <a:spLocks noChangeArrowheads="1"/>
                          </wps:cNvSpPr>
                          <wps:spPr bwMode="auto">
                            <a:xfrm>
                              <a:off x="614" y="886"/>
                              <a:ext cx="15"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0" name="Rectangle 1971"/>
                          <wps:cNvSpPr>
                            <a:spLocks noChangeArrowheads="1"/>
                          </wps:cNvSpPr>
                          <wps:spPr bwMode="auto">
                            <a:xfrm>
                              <a:off x="479" y="886"/>
                              <a:ext cx="150" cy="1487"/>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1" name="Rectangle 1972"/>
                          <wps:cNvSpPr>
                            <a:spLocks noChangeArrowheads="1"/>
                          </wps:cNvSpPr>
                          <wps:spPr bwMode="auto">
                            <a:xfrm>
                              <a:off x="539" y="781"/>
                              <a:ext cx="15" cy="1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2" name="Line 1973"/>
                          <wps:cNvCnPr>
                            <a:cxnSpLocks noChangeShapeType="1"/>
                          </wps:cNvCnPr>
                          <wps:spPr bwMode="auto">
                            <a:xfrm>
                              <a:off x="629" y="210"/>
                              <a:ext cx="0" cy="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03" name="Line 1974"/>
                          <wps:cNvCnPr>
                            <a:cxnSpLocks noChangeShapeType="1"/>
                          </wps:cNvCnPr>
                          <wps:spPr bwMode="auto">
                            <a:xfrm>
                              <a:off x="584" y="255"/>
                              <a:ext cx="0" cy="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04" name="Line 1975"/>
                          <wps:cNvCnPr>
                            <a:cxnSpLocks noChangeShapeType="1"/>
                          </wps:cNvCnPr>
                          <wps:spPr bwMode="auto">
                            <a:xfrm flipH="1">
                              <a:off x="554" y="285"/>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05" name="Rectangle 1976"/>
                          <wps:cNvSpPr>
                            <a:spLocks noChangeArrowheads="1"/>
                          </wps:cNvSpPr>
                          <wps:spPr bwMode="auto">
                            <a:xfrm>
                              <a:off x="539" y="360"/>
                              <a:ext cx="15" cy="2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6" name="Line 1977"/>
                          <wps:cNvCnPr>
                            <a:cxnSpLocks noChangeShapeType="1"/>
                          </wps:cNvCnPr>
                          <wps:spPr bwMode="auto">
                            <a:xfrm flipH="1">
                              <a:off x="554" y="496"/>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07" name="Line 1978"/>
                          <wps:cNvCnPr>
                            <a:cxnSpLocks noChangeShapeType="1"/>
                          </wps:cNvCnPr>
                          <wps:spPr bwMode="auto">
                            <a:xfrm>
                              <a:off x="584" y="451"/>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g:wgp>
                      <wpg:wgp>
                        <wpg:cNvPr id="4108" name="Group 2180"/>
                        <wpg:cNvGrpSpPr>
                          <a:grpSpLocks/>
                        </wpg:cNvGrpSpPr>
                        <wpg:grpSpPr bwMode="auto">
                          <a:xfrm>
                            <a:off x="9500" y="9500"/>
                            <a:ext cx="2606700" cy="705502"/>
                            <a:chOff x="15" y="15"/>
                            <a:chExt cx="4105" cy="1111"/>
                          </a:xfrm>
                        </wpg:grpSpPr>
                        <wps:wsp>
                          <wps:cNvPr id="4109" name="Line 1980"/>
                          <wps:cNvCnPr>
                            <a:cxnSpLocks noChangeShapeType="1"/>
                          </wps:cNvCnPr>
                          <wps:spPr bwMode="auto">
                            <a:xfrm>
                              <a:off x="614" y="420"/>
                              <a:ext cx="0" cy="9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110" name="Freeform 1981"/>
                          <wps:cNvSpPr>
                            <a:spLocks/>
                          </wps:cNvSpPr>
                          <wps:spPr bwMode="auto">
                            <a:xfrm>
                              <a:off x="2232" y="916"/>
                              <a:ext cx="120" cy="45"/>
                            </a:xfrm>
                            <a:custGeom>
                              <a:avLst/>
                              <a:gdLst>
                                <a:gd name="T0" fmla="*/ 45 w 8"/>
                                <a:gd name="T1" fmla="*/ 15 h 3"/>
                                <a:gd name="T2" fmla="*/ 30 w 8"/>
                                <a:gd name="T3" fmla="*/ 30 h 3"/>
                                <a:gd name="T4" fmla="*/ 30 w 8"/>
                                <a:gd name="T5" fmla="*/ 30 h 3"/>
                                <a:gd name="T6" fmla="*/ 30 w 8"/>
                                <a:gd name="T7" fmla="*/ 30 h 3"/>
                                <a:gd name="T8" fmla="*/ 0 w 8"/>
                                <a:gd name="T9" fmla="*/ 30 h 3"/>
                                <a:gd name="T10" fmla="*/ 0 w 8"/>
                                <a:gd name="T11" fmla="*/ 30 h 3"/>
                                <a:gd name="T12" fmla="*/ 0 w 8"/>
                                <a:gd name="T13" fmla="*/ 45 h 3"/>
                                <a:gd name="T14" fmla="*/ 0 w 8"/>
                                <a:gd name="T15" fmla="*/ 45 h 3"/>
                                <a:gd name="T16" fmla="*/ 30 w 8"/>
                                <a:gd name="T17" fmla="*/ 45 h 3"/>
                                <a:gd name="T18" fmla="*/ 30 w 8"/>
                                <a:gd name="T19" fmla="*/ 45 h 3"/>
                                <a:gd name="T20" fmla="*/ 60 w 8"/>
                                <a:gd name="T21" fmla="*/ 30 h 3"/>
                                <a:gd name="T22" fmla="*/ 105 w 8"/>
                                <a:gd name="T23" fmla="*/ 15 h 3"/>
                                <a:gd name="T24" fmla="*/ 120 w 8"/>
                                <a:gd name="T25" fmla="*/ 15 h 3"/>
                                <a:gd name="T26" fmla="*/ 120 w 8"/>
                                <a:gd name="T27" fmla="*/ 15 h 3"/>
                                <a:gd name="T28" fmla="*/ 120 w 8"/>
                                <a:gd name="T29" fmla="*/ 0 h 3"/>
                                <a:gd name="T30" fmla="*/ 120 w 8"/>
                                <a:gd name="T31" fmla="*/ 0 h 3"/>
                                <a:gd name="T32" fmla="*/ 90 w 8"/>
                                <a:gd name="T33" fmla="*/ 0 h 3"/>
                                <a:gd name="T34" fmla="*/ 45 w 8"/>
                                <a:gd name="T35" fmla="*/ 15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 h="3">
                                  <a:moveTo>
                                    <a:pt x="3" y="1"/>
                                  </a:moveTo>
                                  <a:lnTo>
                                    <a:pt x="2" y="2"/>
                                  </a:lnTo>
                                  <a:lnTo>
                                    <a:pt x="0" y="2"/>
                                  </a:lnTo>
                                  <a:lnTo>
                                    <a:pt x="0" y="3"/>
                                  </a:lnTo>
                                  <a:lnTo>
                                    <a:pt x="2" y="3"/>
                                  </a:lnTo>
                                  <a:lnTo>
                                    <a:pt x="4" y="2"/>
                                  </a:lnTo>
                                  <a:lnTo>
                                    <a:pt x="7" y="1"/>
                                  </a:lnTo>
                                  <a:lnTo>
                                    <a:pt x="8" y="1"/>
                                  </a:lnTo>
                                  <a:lnTo>
                                    <a:pt x="8" y="0"/>
                                  </a:lnTo>
                                  <a:lnTo>
                                    <a:pt x="6" y="0"/>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1" name="Freeform 1982"/>
                          <wps:cNvSpPr>
                            <a:spLocks/>
                          </wps:cNvSpPr>
                          <wps:spPr bwMode="auto">
                            <a:xfrm>
                              <a:off x="2397" y="871"/>
                              <a:ext cx="60" cy="45"/>
                            </a:xfrm>
                            <a:custGeom>
                              <a:avLst/>
                              <a:gdLst>
                                <a:gd name="T0" fmla="*/ 0 w 4"/>
                                <a:gd name="T1" fmla="*/ 30 h 3"/>
                                <a:gd name="T2" fmla="*/ 0 w 4"/>
                                <a:gd name="T3" fmla="*/ 45 h 3"/>
                                <a:gd name="T4" fmla="*/ 15 w 4"/>
                                <a:gd name="T5" fmla="*/ 45 h 3"/>
                                <a:gd name="T6" fmla="*/ 30 w 4"/>
                                <a:gd name="T7" fmla="*/ 30 h 3"/>
                                <a:gd name="T8" fmla="*/ 45 w 4"/>
                                <a:gd name="T9" fmla="*/ 30 h 3"/>
                                <a:gd name="T10" fmla="*/ 60 w 4"/>
                                <a:gd name="T11" fmla="*/ 15 h 3"/>
                                <a:gd name="T12" fmla="*/ 60 w 4"/>
                                <a:gd name="T13" fmla="*/ 15 h 3"/>
                                <a:gd name="T14" fmla="*/ 60 w 4"/>
                                <a:gd name="T15" fmla="*/ 0 h 3"/>
                                <a:gd name="T16" fmla="*/ 60 w 4"/>
                                <a:gd name="T17" fmla="*/ 0 h 3"/>
                                <a:gd name="T18" fmla="*/ 45 w 4"/>
                                <a:gd name="T19" fmla="*/ 0 h 3"/>
                                <a:gd name="T20" fmla="*/ 60 w 4"/>
                                <a:gd name="T21" fmla="*/ 0 h 3"/>
                                <a:gd name="T22" fmla="*/ 45 w 4"/>
                                <a:gd name="T23" fmla="*/ 0 h 3"/>
                                <a:gd name="T24" fmla="*/ 30 w 4"/>
                                <a:gd name="T25" fmla="*/ 0 h 3"/>
                                <a:gd name="T26" fmla="*/ 15 w 4"/>
                                <a:gd name="T27" fmla="*/ 15 h 3"/>
                                <a:gd name="T28" fmla="*/ 0 w 4"/>
                                <a:gd name="T29" fmla="*/ 3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3">
                                  <a:moveTo>
                                    <a:pt x="0" y="2"/>
                                  </a:moveTo>
                                  <a:lnTo>
                                    <a:pt x="0" y="3"/>
                                  </a:lnTo>
                                  <a:lnTo>
                                    <a:pt x="1" y="3"/>
                                  </a:lnTo>
                                  <a:lnTo>
                                    <a:pt x="2" y="2"/>
                                  </a:lnTo>
                                  <a:lnTo>
                                    <a:pt x="3" y="2"/>
                                  </a:lnTo>
                                  <a:lnTo>
                                    <a:pt x="4" y="1"/>
                                  </a:lnTo>
                                  <a:lnTo>
                                    <a:pt x="4" y="0"/>
                                  </a:lnTo>
                                  <a:lnTo>
                                    <a:pt x="3" y="0"/>
                                  </a:lnTo>
                                  <a:lnTo>
                                    <a:pt x="4" y="0"/>
                                  </a:lnTo>
                                  <a:lnTo>
                                    <a:pt x="3" y="0"/>
                                  </a:lnTo>
                                  <a:lnTo>
                                    <a:pt x="2" y="0"/>
                                  </a:lnTo>
                                  <a:lnTo>
                                    <a:pt x="1" y="1"/>
                                  </a:lnTo>
                                  <a:lnTo>
                                    <a:pt x="0"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2" name="Freeform 1983"/>
                          <wps:cNvSpPr>
                            <a:spLocks/>
                          </wps:cNvSpPr>
                          <wps:spPr bwMode="auto">
                            <a:xfrm>
                              <a:off x="2487" y="766"/>
                              <a:ext cx="30" cy="75"/>
                            </a:xfrm>
                            <a:custGeom>
                              <a:avLst/>
                              <a:gdLst>
                                <a:gd name="T0" fmla="*/ 0 w 2"/>
                                <a:gd name="T1" fmla="*/ 60 h 5"/>
                                <a:gd name="T2" fmla="*/ 15 w 2"/>
                                <a:gd name="T3" fmla="*/ 75 h 5"/>
                                <a:gd name="T4" fmla="*/ 15 w 2"/>
                                <a:gd name="T5" fmla="*/ 60 h 5"/>
                                <a:gd name="T6" fmla="*/ 15 w 2"/>
                                <a:gd name="T7" fmla="*/ 60 h 5"/>
                                <a:gd name="T8" fmla="*/ 15 w 2"/>
                                <a:gd name="T9" fmla="*/ 45 h 5"/>
                                <a:gd name="T10" fmla="*/ 30 w 2"/>
                                <a:gd name="T11" fmla="*/ 45 h 5"/>
                                <a:gd name="T12" fmla="*/ 30 w 2"/>
                                <a:gd name="T13" fmla="*/ 30 h 5"/>
                                <a:gd name="T14" fmla="*/ 30 w 2"/>
                                <a:gd name="T15" fmla="*/ 15 h 5"/>
                                <a:gd name="T16" fmla="*/ 30 w 2"/>
                                <a:gd name="T17" fmla="*/ 0 h 5"/>
                                <a:gd name="T18" fmla="*/ 15 w 2"/>
                                <a:gd name="T19" fmla="*/ 0 h 5"/>
                                <a:gd name="T20" fmla="*/ 15 w 2"/>
                                <a:gd name="T21" fmla="*/ 15 h 5"/>
                                <a:gd name="T22" fmla="*/ 15 w 2"/>
                                <a:gd name="T23" fmla="*/ 30 h 5"/>
                                <a:gd name="T24" fmla="*/ 15 w 2"/>
                                <a:gd name="T25" fmla="*/ 45 h 5"/>
                                <a:gd name="T26" fmla="*/ 0 w 2"/>
                                <a:gd name="T27" fmla="*/ 45 h 5"/>
                                <a:gd name="T28" fmla="*/ 15 w 2"/>
                                <a:gd name="T29" fmla="*/ 45 h 5"/>
                                <a:gd name="T30" fmla="*/ 0 w 2"/>
                                <a:gd name="T31" fmla="*/ 45 h 5"/>
                                <a:gd name="T32" fmla="*/ 0 w 2"/>
                                <a:gd name="T33" fmla="*/ 60 h 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 h="5">
                                  <a:moveTo>
                                    <a:pt x="0" y="4"/>
                                  </a:moveTo>
                                  <a:lnTo>
                                    <a:pt x="1" y="5"/>
                                  </a:lnTo>
                                  <a:lnTo>
                                    <a:pt x="1" y="4"/>
                                  </a:lnTo>
                                  <a:lnTo>
                                    <a:pt x="1" y="3"/>
                                  </a:lnTo>
                                  <a:lnTo>
                                    <a:pt x="2" y="3"/>
                                  </a:lnTo>
                                  <a:lnTo>
                                    <a:pt x="2" y="2"/>
                                  </a:lnTo>
                                  <a:lnTo>
                                    <a:pt x="2" y="1"/>
                                  </a:lnTo>
                                  <a:lnTo>
                                    <a:pt x="2" y="0"/>
                                  </a:lnTo>
                                  <a:lnTo>
                                    <a:pt x="1" y="0"/>
                                  </a:lnTo>
                                  <a:lnTo>
                                    <a:pt x="1" y="1"/>
                                  </a:lnTo>
                                  <a:lnTo>
                                    <a:pt x="1" y="2"/>
                                  </a:lnTo>
                                  <a:lnTo>
                                    <a:pt x="1" y="3"/>
                                  </a:lnTo>
                                  <a:lnTo>
                                    <a:pt x="0" y="3"/>
                                  </a:lnTo>
                                  <a:lnTo>
                                    <a:pt x="1" y="3"/>
                                  </a:lnTo>
                                  <a:lnTo>
                                    <a:pt x="0"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3" name="Freeform 1984"/>
                          <wps:cNvSpPr>
                            <a:spLocks/>
                          </wps:cNvSpPr>
                          <wps:spPr bwMode="auto">
                            <a:xfrm>
                              <a:off x="2442" y="661"/>
                              <a:ext cx="45" cy="60"/>
                            </a:xfrm>
                            <a:custGeom>
                              <a:avLst/>
                              <a:gdLst>
                                <a:gd name="T0" fmla="*/ 30 w 3"/>
                                <a:gd name="T1" fmla="*/ 60 h 4"/>
                                <a:gd name="T2" fmla="*/ 45 w 3"/>
                                <a:gd name="T3" fmla="*/ 60 h 4"/>
                                <a:gd name="T4" fmla="*/ 45 w 3"/>
                                <a:gd name="T5" fmla="*/ 45 h 4"/>
                                <a:gd name="T6" fmla="*/ 30 w 3"/>
                                <a:gd name="T7" fmla="*/ 30 h 4"/>
                                <a:gd name="T8" fmla="*/ 30 w 3"/>
                                <a:gd name="T9" fmla="*/ 30 h 4"/>
                                <a:gd name="T10" fmla="*/ 15 w 3"/>
                                <a:gd name="T11" fmla="*/ 15 h 4"/>
                                <a:gd name="T12" fmla="*/ 15 w 3"/>
                                <a:gd name="T13" fmla="*/ 0 h 4"/>
                                <a:gd name="T14" fmla="*/ 0 w 3"/>
                                <a:gd name="T15" fmla="*/ 15 h 4"/>
                                <a:gd name="T16" fmla="*/ 15 w 3"/>
                                <a:gd name="T17" fmla="*/ 15 h 4"/>
                                <a:gd name="T18" fmla="*/ 15 w 3"/>
                                <a:gd name="T19" fmla="*/ 45 h 4"/>
                                <a:gd name="T20" fmla="*/ 30 w 3"/>
                                <a:gd name="T21" fmla="*/ 30 h 4"/>
                                <a:gd name="T22" fmla="*/ 15 w 3"/>
                                <a:gd name="T23" fmla="*/ 30 h 4"/>
                                <a:gd name="T24" fmla="*/ 30 w 3"/>
                                <a:gd name="T25" fmla="*/ 45 h 4"/>
                                <a:gd name="T26" fmla="*/ 30 w 3"/>
                                <a:gd name="T27" fmla="*/ 6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4">
                                  <a:moveTo>
                                    <a:pt x="2" y="4"/>
                                  </a:moveTo>
                                  <a:lnTo>
                                    <a:pt x="3" y="4"/>
                                  </a:lnTo>
                                  <a:lnTo>
                                    <a:pt x="3" y="3"/>
                                  </a:lnTo>
                                  <a:lnTo>
                                    <a:pt x="2" y="2"/>
                                  </a:lnTo>
                                  <a:lnTo>
                                    <a:pt x="1" y="1"/>
                                  </a:lnTo>
                                  <a:lnTo>
                                    <a:pt x="1" y="0"/>
                                  </a:lnTo>
                                  <a:lnTo>
                                    <a:pt x="0" y="1"/>
                                  </a:lnTo>
                                  <a:lnTo>
                                    <a:pt x="1" y="1"/>
                                  </a:lnTo>
                                  <a:lnTo>
                                    <a:pt x="1" y="3"/>
                                  </a:lnTo>
                                  <a:lnTo>
                                    <a:pt x="2" y="2"/>
                                  </a:lnTo>
                                  <a:lnTo>
                                    <a:pt x="1" y="2"/>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4" name="Freeform 1985"/>
                          <wps:cNvSpPr>
                            <a:spLocks/>
                          </wps:cNvSpPr>
                          <wps:spPr bwMode="auto">
                            <a:xfrm>
                              <a:off x="2367" y="571"/>
                              <a:ext cx="60" cy="60"/>
                            </a:xfrm>
                            <a:custGeom>
                              <a:avLst/>
                              <a:gdLst>
                                <a:gd name="T0" fmla="*/ 45 w 4"/>
                                <a:gd name="T1" fmla="*/ 60 h 4"/>
                                <a:gd name="T2" fmla="*/ 60 w 4"/>
                                <a:gd name="T3" fmla="*/ 45 h 4"/>
                                <a:gd name="T4" fmla="*/ 45 w 4"/>
                                <a:gd name="T5" fmla="*/ 45 h 4"/>
                                <a:gd name="T6" fmla="*/ 30 w 4"/>
                                <a:gd name="T7" fmla="*/ 30 h 4"/>
                                <a:gd name="T8" fmla="*/ 15 w 4"/>
                                <a:gd name="T9" fmla="*/ 15 h 4"/>
                                <a:gd name="T10" fmla="*/ 0 w 4"/>
                                <a:gd name="T11" fmla="*/ 15 h 4"/>
                                <a:gd name="T12" fmla="*/ 0 w 4"/>
                                <a:gd name="T13" fmla="*/ 0 h 4"/>
                                <a:gd name="T14" fmla="*/ 0 w 4"/>
                                <a:gd name="T15" fmla="*/ 15 h 4"/>
                                <a:gd name="T16" fmla="*/ 0 w 4"/>
                                <a:gd name="T17" fmla="*/ 30 h 4"/>
                                <a:gd name="T18" fmla="*/ 0 w 4"/>
                                <a:gd name="T19" fmla="*/ 15 h 4"/>
                                <a:gd name="T20" fmla="*/ 0 w 4"/>
                                <a:gd name="T21" fmla="*/ 30 h 4"/>
                                <a:gd name="T22" fmla="*/ 15 w 4"/>
                                <a:gd name="T23" fmla="*/ 30 h 4"/>
                                <a:gd name="T24" fmla="*/ 30 w 4"/>
                                <a:gd name="T25" fmla="*/ 45 h 4"/>
                                <a:gd name="T26" fmla="*/ 45 w 4"/>
                                <a:gd name="T27" fmla="*/ 6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 h="4">
                                  <a:moveTo>
                                    <a:pt x="3" y="4"/>
                                  </a:moveTo>
                                  <a:lnTo>
                                    <a:pt x="4" y="3"/>
                                  </a:lnTo>
                                  <a:lnTo>
                                    <a:pt x="3" y="3"/>
                                  </a:lnTo>
                                  <a:lnTo>
                                    <a:pt x="2" y="2"/>
                                  </a:lnTo>
                                  <a:lnTo>
                                    <a:pt x="1" y="1"/>
                                  </a:lnTo>
                                  <a:lnTo>
                                    <a:pt x="0" y="1"/>
                                  </a:lnTo>
                                  <a:lnTo>
                                    <a:pt x="0" y="0"/>
                                  </a:lnTo>
                                  <a:lnTo>
                                    <a:pt x="0" y="1"/>
                                  </a:lnTo>
                                  <a:lnTo>
                                    <a:pt x="0" y="2"/>
                                  </a:lnTo>
                                  <a:lnTo>
                                    <a:pt x="0" y="1"/>
                                  </a:lnTo>
                                  <a:lnTo>
                                    <a:pt x="0" y="2"/>
                                  </a:lnTo>
                                  <a:lnTo>
                                    <a:pt x="1" y="2"/>
                                  </a:lnTo>
                                  <a:lnTo>
                                    <a:pt x="2"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5" name="Freeform 1986"/>
                          <wps:cNvSpPr>
                            <a:spLocks/>
                          </wps:cNvSpPr>
                          <wps:spPr bwMode="auto">
                            <a:xfrm>
                              <a:off x="2262" y="526"/>
                              <a:ext cx="60" cy="45"/>
                            </a:xfrm>
                            <a:custGeom>
                              <a:avLst/>
                              <a:gdLst>
                                <a:gd name="T0" fmla="*/ 60 w 4"/>
                                <a:gd name="T1" fmla="*/ 45 h 3"/>
                                <a:gd name="T2" fmla="*/ 60 w 4"/>
                                <a:gd name="T3" fmla="*/ 30 h 3"/>
                                <a:gd name="T4" fmla="*/ 45 w 4"/>
                                <a:gd name="T5" fmla="*/ 15 h 3"/>
                                <a:gd name="T6" fmla="*/ 30 w 4"/>
                                <a:gd name="T7" fmla="*/ 0 h 3"/>
                                <a:gd name="T8" fmla="*/ 0 w 4"/>
                                <a:gd name="T9" fmla="*/ 0 h 3"/>
                                <a:gd name="T10" fmla="*/ 0 w 4"/>
                                <a:gd name="T11" fmla="*/ 15 h 3"/>
                                <a:gd name="T12" fmla="*/ 15 w 4"/>
                                <a:gd name="T13" fmla="*/ 15 h 3"/>
                                <a:gd name="T14" fmla="*/ 45 w 4"/>
                                <a:gd name="T15" fmla="*/ 30 h 3"/>
                                <a:gd name="T16" fmla="*/ 60 w 4"/>
                                <a:gd name="T17" fmla="*/ 4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4" y="3"/>
                                  </a:moveTo>
                                  <a:lnTo>
                                    <a:pt x="4" y="2"/>
                                  </a:lnTo>
                                  <a:lnTo>
                                    <a:pt x="3" y="1"/>
                                  </a:lnTo>
                                  <a:lnTo>
                                    <a:pt x="2" y="0"/>
                                  </a:lnTo>
                                  <a:lnTo>
                                    <a:pt x="0" y="0"/>
                                  </a:lnTo>
                                  <a:lnTo>
                                    <a:pt x="0" y="1"/>
                                  </a:lnTo>
                                  <a:lnTo>
                                    <a:pt x="1" y="1"/>
                                  </a:lnTo>
                                  <a:lnTo>
                                    <a:pt x="3"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6" name="Freeform 1987"/>
                          <wps:cNvSpPr>
                            <a:spLocks/>
                          </wps:cNvSpPr>
                          <wps:spPr bwMode="auto">
                            <a:xfrm>
                              <a:off x="2142" y="481"/>
                              <a:ext cx="75" cy="30"/>
                            </a:xfrm>
                            <a:custGeom>
                              <a:avLst/>
                              <a:gdLst>
                                <a:gd name="T0" fmla="*/ 75 w 5"/>
                                <a:gd name="T1" fmla="*/ 30 h 2"/>
                                <a:gd name="T2" fmla="*/ 75 w 5"/>
                                <a:gd name="T3" fmla="*/ 15 h 2"/>
                                <a:gd name="T4" fmla="*/ 60 w 5"/>
                                <a:gd name="T5" fmla="*/ 15 h 2"/>
                                <a:gd name="T6" fmla="*/ 30 w 5"/>
                                <a:gd name="T7" fmla="*/ 0 h 2"/>
                                <a:gd name="T8" fmla="*/ 15 w 5"/>
                                <a:gd name="T9" fmla="*/ 0 h 2"/>
                                <a:gd name="T10" fmla="*/ 0 w 5"/>
                                <a:gd name="T11" fmla="*/ 15 h 2"/>
                                <a:gd name="T12" fmla="*/ 30 w 5"/>
                                <a:gd name="T13" fmla="*/ 15 h 2"/>
                                <a:gd name="T14" fmla="*/ 60 w 5"/>
                                <a:gd name="T15" fmla="*/ 30 h 2"/>
                                <a:gd name="T16" fmla="*/ 75 w 5"/>
                                <a:gd name="T17" fmla="*/ 3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2"/>
                                  </a:moveTo>
                                  <a:lnTo>
                                    <a:pt x="5" y="1"/>
                                  </a:lnTo>
                                  <a:lnTo>
                                    <a:pt x="4" y="1"/>
                                  </a:lnTo>
                                  <a:lnTo>
                                    <a:pt x="2" y="0"/>
                                  </a:lnTo>
                                  <a:lnTo>
                                    <a:pt x="1" y="0"/>
                                  </a:lnTo>
                                  <a:lnTo>
                                    <a:pt x="0" y="1"/>
                                  </a:lnTo>
                                  <a:lnTo>
                                    <a:pt x="2" y="1"/>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7" name="Freeform 1988"/>
                          <wps:cNvSpPr>
                            <a:spLocks/>
                          </wps:cNvSpPr>
                          <wps:spPr bwMode="auto">
                            <a:xfrm>
                              <a:off x="2038" y="435"/>
                              <a:ext cx="74" cy="46"/>
                            </a:xfrm>
                            <a:custGeom>
                              <a:avLst/>
                              <a:gdLst>
                                <a:gd name="T0" fmla="*/ 59 w 5"/>
                                <a:gd name="T1" fmla="*/ 46 h 3"/>
                                <a:gd name="T2" fmla="*/ 74 w 5"/>
                                <a:gd name="T3" fmla="*/ 31 h 3"/>
                                <a:gd name="T4" fmla="*/ 44 w 5"/>
                                <a:gd name="T5" fmla="*/ 15 h 3"/>
                                <a:gd name="T6" fmla="*/ 0 w 5"/>
                                <a:gd name="T7" fmla="*/ 0 h 3"/>
                                <a:gd name="T8" fmla="*/ 0 w 5"/>
                                <a:gd name="T9" fmla="*/ 15 h 3"/>
                                <a:gd name="T10" fmla="*/ 44 w 5"/>
                                <a:gd name="T11" fmla="*/ 31 h 3"/>
                                <a:gd name="T12" fmla="*/ 59 w 5"/>
                                <a:gd name="T13" fmla="*/ 46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3">
                                  <a:moveTo>
                                    <a:pt x="4" y="3"/>
                                  </a:moveTo>
                                  <a:lnTo>
                                    <a:pt x="5" y="2"/>
                                  </a:lnTo>
                                  <a:lnTo>
                                    <a:pt x="3" y="1"/>
                                  </a:lnTo>
                                  <a:lnTo>
                                    <a:pt x="0" y="0"/>
                                  </a:lnTo>
                                  <a:lnTo>
                                    <a:pt x="0" y="1"/>
                                  </a:lnTo>
                                  <a:lnTo>
                                    <a:pt x="3"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8" name="Freeform 1989"/>
                          <wps:cNvSpPr>
                            <a:spLocks/>
                          </wps:cNvSpPr>
                          <wps:spPr bwMode="auto">
                            <a:xfrm>
                              <a:off x="1918" y="405"/>
                              <a:ext cx="75" cy="46"/>
                            </a:xfrm>
                            <a:custGeom>
                              <a:avLst/>
                              <a:gdLst>
                                <a:gd name="T0" fmla="*/ 75 w 5"/>
                                <a:gd name="T1" fmla="*/ 46 h 3"/>
                                <a:gd name="T2" fmla="*/ 75 w 5"/>
                                <a:gd name="T3" fmla="*/ 15 h 3"/>
                                <a:gd name="T4" fmla="*/ 45 w 5"/>
                                <a:gd name="T5" fmla="*/ 15 h 3"/>
                                <a:gd name="T6" fmla="*/ 15 w 5"/>
                                <a:gd name="T7" fmla="*/ 0 h 3"/>
                                <a:gd name="T8" fmla="*/ 0 w 5"/>
                                <a:gd name="T9" fmla="*/ 15 h 3"/>
                                <a:gd name="T10" fmla="*/ 30 w 5"/>
                                <a:gd name="T11" fmla="*/ 31 h 3"/>
                                <a:gd name="T12" fmla="*/ 75 w 5"/>
                                <a:gd name="T13" fmla="*/ 46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3">
                                  <a:moveTo>
                                    <a:pt x="5" y="3"/>
                                  </a:moveTo>
                                  <a:lnTo>
                                    <a:pt x="5" y="1"/>
                                  </a:lnTo>
                                  <a:lnTo>
                                    <a:pt x="3" y="1"/>
                                  </a:lnTo>
                                  <a:lnTo>
                                    <a:pt x="1" y="0"/>
                                  </a:lnTo>
                                  <a:lnTo>
                                    <a:pt x="0" y="1"/>
                                  </a:lnTo>
                                  <a:lnTo>
                                    <a:pt x="2" y="2"/>
                                  </a:lnTo>
                                  <a:lnTo>
                                    <a:pt x="5"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9" name="Freeform 1990"/>
                          <wps:cNvSpPr>
                            <a:spLocks/>
                          </wps:cNvSpPr>
                          <wps:spPr bwMode="auto">
                            <a:xfrm>
                              <a:off x="1813" y="390"/>
                              <a:ext cx="60" cy="30"/>
                            </a:xfrm>
                            <a:custGeom>
                              <a:avLst/>
                              <a:gdLst>
                                <a:gd name="T0" fmla="*/ 60 w 4"/>
                                <a:gd name="T1" fmla="*/ 30 h 2"/>
                                <a:gd name="T2" fmla="*/ 60 w 4"/>
                                <a:gd name="T3" fmla="*/ 0 h 2"/>
                                <a:gd name="T4" fmla="*/ 30 w 4"/>
                                <a:gd name="T5" fmla="*/ 0 h 2"/>
                                <a:gd name="T6" fmla="*/ 30 w 4"/>
                                <a:gd name="T7" fmla="*/ 0 h 2"/>
                                <a:gd name="T8" fmla="*/ 0 w 4"/>
                                <a:gd name="T9" fmla="*/ 0 h 2"/>
                                <a:gd name="T10" fmla="*/ 0 w 4"/>
                                <a:gd name="T11" fmla="*/ 15 h 2"/>
                                <a:gd name="T12" fmla="*/ 30 w 4"/>
                                <a:gd name="T13" fmla="*/ 15 h 2"/>
                                <a:gd name="T14" fmla="*/ 30 w 4"/>
                                <a:gd name="T15" fmla="*/ 0 h 2"/>
                                <a:gd name="T16" fmla="*/ 15 w 4"/>
                                <a:gd name="T17" fmla="*/ 15 h 2"/>
                                <a:gd name="T18" fmla="*/ 60 w 4"/>
                                <a:gd name="T19" fmla="*/ 30 h 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2">
                                  <a:moveTo>
                                    <a:pt x="4" y="2"/>
                                  </a:moveTo>
                                  <a:lnTo>
                                    <a:pt x="4" y="0"/>
                                  </a:lnTo>
                                  <a:lnTo>
                                    <a:pt x="2" y="0"/>
                                  </a:lnTo>
                                  <a:lnTo>
                                    <a:pt x="0" y="0"/>
                                  </a:lnTo>
                                  <a:lnTo>
                                    <a:pt x="0" y="1"/>
                                  </a:lnTo>
                                  <a:lnTo>
                                    <a:pt x="2" y="1"/>
                                  </a:lnTo>
                                  <a:lnTo>
                                    <a:pt x="2" y="0"/>
                                  </a:lnTo>
                                  <a:lnTo>
                                    <a:pt x="1"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0" name="Freeform 1991"/>
                          <wps:cNvSpPr>
                            <a:spLocks/>
                          </wps:cNvSpPr>
                          <wps:spPr bwMode="auto">
                            <a:xfrm>
                              <a:off x="1693" y="360"/>
                              <a:ext cx="75" cy="30"/>
                            </a:xfrm>
                            <a:custGeom>
                              <a:avLst/>
                              <a:gdLst>
                                <a:gd name="T0" fmla="*/ 60 w 5"/>
                                <a:gd name="T1" fmla="*/ 30 h 2"/>
                                <a:gd name="T2" fmla="*/ 75 w 5"/>
                                <a:gd name="T3" fmla="*/ 15 h 2"/>
                                <a:gd name="T4" fmla="*/ 15 w 5"/>
                                <a:gd name="T5" fmla="*/ 0 h 2"/>
                                <a:gd name="T6" fmla="*/ 0 w 5"/>
                                <a:gd name="T7" fmla="*/ 0 h 2"/>
                                <a:gd name="T8" fmla="*/ 0 w 5"/>
                                <a:gd name="T9" fmla="*/ 15 h 2"/>
                                <a:gd name="T10" fmla="*/ 15 w 5"/>
                                <a:gd name="T11" fmla="*/ 15 h 2"/>
                                <a:gd name="T12" fmla="*/ 60 w 5"/>
                                <a:gd name="T13" fmla="*/ 3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4" y="2"/>
                                  </a:moveTo>
                                  <a:lnTo>
                                    <a:pt x="5" y="1"/>
                                  </a:lnTo>
                                  <a:lnTo>
                                    <a:pt x="1" y="0"/>
                                  </a:lnTo>
                                  <a:lnTo>
                                    <a:pt x="0" y="0"/>
                                  </a:lnTo>
                                  <a:lnTo>
                                    <a:pt x="0" y="1"/>
                                  </a:lnTo>
                                  <a:lnTo>
                                    <a:pt x="1"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1" name="Freeform 1992"/>
                          <wps:cNvSpPr>
                            <a:spLocks/>
                          </wps:cNvSpPr>
                          <wps:spPr bwMode="auto">
                            <a:xfrm>
                              <a:off x="1573" y="345"/>
                              <a:ext cx="75" cy="30"/>
                            </a:xfrm>
                            <a:custGeom>
                              <a:avLst/>
                              <a:gdLst>
                                <a:gd name="T0" fmla="*/ 75 w 5"/>
                                <a:gd name="T1" fmla="*/ 30 h 2"/>
                                <a:gd name="T2" fmla="*/ 75 w 5"/>
                                <a:gd name="T3" fmla="*/ 15 h 2"/>
                                <a:gd name="T4" fmla="*/ 15 w 5"/>
                                <a:gd name="T5" fmla="*/ 0 h 2"/>
                                <a:gd name="T6" fmla="*/ 0 w 5"/>
                                <a:gd name="T7" fmla="*/ 0 h 2"/>
                                <a:gd name="T8" fmla="*/ 0 w 5"/>
                                <a:gd name="T9" fmla="*/ 15 h 2"/>
                                <a:gd name="T10" fmla="*/ 15 w 5"/>
                                <a:gd name="T11" fmla="*/ 15 h 2"/>
                                <a:gd name="T12" fmla="*/ 75 w 5"/>
                                <a:gd name="T13" fmla="*/ 3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5" y="2"/>
                                  </a:moveTo>
                                  <a:lnTo>
                                    <a:pt x="5" y="1"/>
                                  </a:lnTo>
                                  <a:lnTo>
                                    <a:pt x="1" y="0"/>
                                  </a:lnTo>
                                  <a:lnTo>
                                    <a:pt x="0" y="0"/>
                                  </a:lnTo>
                                  <a:lnTo>
                                    <a:pt x="0" y="1"/>
                                  </a:lnTo>
                                  <a:lnTo>
                                    <a:pt x="1" y="1"/>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2" name="Freeform 1993"/>
                          <wps:cNvSpPr>
                            <a:spLocks/>
                          </wps:cNvSpPr>
                          <wps:spPr bwMode="auto">
                            <a:xfrm>
                              <a:off x="1453" y="330"/>
                              <a:ext cx="75" cy="30"/>
                            </a:xfrm>
                            <a:custGeom>
                              <a:avLst/>
                              <a:gdLst>
                                <a:gd name="T0" fmla="*/ 75 w 5"/>
                                <a:gd name="T1" fmla="*/ 30 h 2"/>
                                <a:gd name="T2" fmla="*/ 75 w 5"/>
                                <a:gd name="T3" fmla="*/ 15 h 2"/>
                                <a:gd name="T4" fmla="*/ 75 w 5"/>
                                <a:gd name="T5" fmla="*/ 15 h 2"/>
                                <a:gd name="T6" fmla="*/ 15 w 5"/>
                                <a:gd name="T7" fmla="*/ 15 h 2"/>
                                <a:gd name="T8" fmla="*/ 0 w 5"/>
                                <a:gd name="T9" fmla="*/ 0 h 2"/>
                                <a:gd name="T10" fmla="*/ 0 w 5"/>
                                <a:gd name="T11" fmla="*/ 30 h 2"/>
                                <a:gd name="T12" fmla="*/ 15 w 5"/>
                                <a:gd name="T13" fmla="*/ 30 h 2"/>
                                <a:gd name="T14" fmla="*/ 75 w 5"/>
                                <a:gd name="T15" fmla="*/ 3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2">
                                  <a:moveTo>
                                    <a:pt x="5" y="2"/>
                                  </a:moveTo>
                                  <a:lnTo>
                                    <a:pt x="5" y="1"/>
                                  </a:lnTo>
                                  <a:lnTo>
                                    <a:pt x="1" y="1"/>
                                  </a:lnTo>
                                  <a:lnTo>
                                    <a:pt x="0" y="0"/>
                                  </a:lnTo>
                                  <a:lnTo>
                                    <a:pt x="0" y="2"/>
                                  </a:lnTo>
                                  <a:lnTo>
                                    <a:pt x="1"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3" name="Freeform 1994"/>
                          <wps:cNvSpPr>
                            <a:spLocks/>
                          </wps:cNvSpPr>
                          <wps:spPr bwMode="auto">
                            <a:xfrm>
                              <a:off x="1348" y="330"/>
                              <a:ext cx="60" cy="15"/>
                            </a:xfrm>
                            <a:custGeom>
                              <a:avLst/>
                              <a:gdLst>
                                <a:gd name="T0" fmla="*/ 60 w 4"/>
                                <a:gd name="T1" fmla="*/ 15 h 1"/>
                                <a:gd name="T2" fmla="*/ 60 w 4"/>
                                <a:gd name="T3" fmla="*/ 0 h 1"/>
                                <a:gd name="T4" fmla="*/ 60 w 4"/>
                                <a:gd name="T5" fmla="*/ 0 h 1"/>
                                <a:gd name="T6" fmla="*/ 30 w 4"/>
                                <a:gd name="T7" fmla="*/ 0 h 1"/>
                                <a:gd name="T8" fmla="*/ 0 w 4"/>
                                <a:gd name="T9" fmla="*/ 0 h 1"/>
                                <a:gd name="T10" fmla="*/ 0 w 4"/>
                                <a:gd name="T11" fmla="*/ 0 h 1"/>
                                <a:gd name="T12" fmla="*/ 0 w 4"/>
                                <a:gd name="T13" fmla="*/ 15 h 1"/>
                                <a:gd name="T14" fmla="*/ 0 w 4"/>
                                <a:gd name="T15" fmla="*/ 15 h 1"/>
                                <a:gd name="T16" fmla="*/ 30 w 4"/>
                                <a:gd name="T17" fmla="*/ 15 h 1"/>
                                <a:gd name="T18" fmla="*/ 60 w 4"/>
                                <a:gd name="T19" fmla="*/ 15 h 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1">
                                  <a:moveTo>
                                    <a:pt x="4" y="1"/>
                                  </a:moveTo>
                                  <a:lnTo>
                                    <a:pt x="4" y="0"/>
                                  </a:lnTo>
                                  <a:lnTo>
                                    <a:pt x="2" y="0"/>
                                  </a:lnTo>
                                  <a:lnTo>
                                    <a:pt x="0" y="0"/>
                                  </a:lnTo>
                                  <a:lnTo>
                                    <a:pt x="0" y="1"/>
                                  </a:lnTo>
                                  <a:lnTo>
                                    <a:pt x="2"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4" name="Freeform 1995"/>
                          <wps:cNvSpPr>
                            <a:spLocks/>
                          </wps:cNvSpPr>
                          <wps:spPr bwMode="auto">
                            <a:xfrm>
                              <a:off x="1229" y="330"/>
                              <a:ext cx="59" cy="30"/>
                            </a:xfrm>
                            <a:custGeom>
                              <a:avLst/>
                              <a:gdLst>
                                <a:gd name="T0" fmla="*/ 59 w 4"/>
                                <a:gd name="T1" fmla="*/ 30 h 2"/>
                                <a:gd name="T2" fmla="*/ 59 w 4"/>
                                <a:gd name="T3" fmla="*/ 0 h 2"/>
                                <a:gd name="T4" fmla="*/ 59 w 4"/>
                                <a:gd name="T5" fmla="*/ 0 h 2"/>
                                <a:gd name="T6" fmla="*/ 0 w 4"/>
                                <a:gd name="T7" fmla="*/ 15 h 2"/>
                                <a:gd name="T8" fmla="*/ 0 w 4"/>
                                <a:gd name="T9" fmla="*/ 15 h 2"/>
                                <a:gd name="T10" fmla="*/ 0 w 4"/>
                                <a:gd name="T11" fmla="*/ 30 h 2"/>
                                <a:gd name="T12" fmla="*/ 0 w 4"/>
                                <a:gd name="T13" fmla="*/ 30 h 2"/>
                                <a:gd name="T14" fmla="*/ 59 w 4"/>
                                <a:gd name="T15" fmla="*/ 3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2"/>
                                  </a:moveTo>
                                  <a:lnTo>
                                    <a:pt x="4" y="0"/>
                                  </a:lnTo>
                                  <a:lnTo>
                                    <a:pt x="0" y="1"/>
                                  </a:lnTo>
                                  <a:lnTo>
                                    <a:pt x="0"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5" name="Freeform 1996"/>
                          <wps:cNvSpPr>
                            <a:spLocks/>
                          </wps:cNvSpPr>
                          <wps:spPr bwMode="auto">
                            <a:xfrm>
                              <a:off x="1109" y="345"/>
                              <a:ext cx="60" cy="30"/>
                            </a:xfrm>
                            <a:custGeom>
                              <a:avLst/>
                              <a:gdLst>
                                <a:gd name="T0" fmla="*/ 60 w 4"/>
                                <a:gd name="T1" fmla="*/ 15 h 2"/>
                                <a:gd name="T2" fmla="*/ 60 w 4"/>
                                <a:gd name="T3" fmla="*/ 0 h 2"/>
                                <a:gd name="T4" fmla="*/ 60 w 4"/>
                                <a:gd name="T5" fmla="*/ 0 h 2"/>
                                <a:gd name="T6" fmla="*/ 30 w 4"/>
                                <a:gd name="T7" fmla="*/ 0 h 2"/>
                                <a:gd name="T8" fmla="*/ 0 w 4"/>
                                <a:gd name="T9" fmla="*/ 0 h 2"/>
                                <a:gd name="T10" fmla="*/ 0 w 4"/>
                                <a:gd name="T11" fmla="*/ 15 h 2"/>
                                <a:gd name="T12" fmla="*/ 0 w 4"/>
                                <a:gd name="T13" fmla="*/ 30 h 2"/>
                                <a:gd name="T14" fmla="*/ 0 w 4"/>
                                <a:gd name="T15" fmla="*/ 30 h 2"/>
                                <a:gd name="T16" fmla="*/ 30 w 4"/>
                                <a:gd name="T17" fmla="*/ 15 h 2"/>
                                <a:gd name="T18" fmla="*/ 60 w 4"/>
                                <a:gd name="T19" fmla="*/ 15 h 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2">
                                  <a:moveTo>
                                    <a:pt x="4" y="1"/>
                                  </a:moveTo>
                                  <a:lnTo>
                                    <a:pt x="4" y="0"/>
                                  </a:lnTo>
                                  <a:lnTo>
                                    <a:pt x="2" y="0"/>
                                  </a:lnTo>
                                  <a:lnTo>
                                    <a:pt x="0" y="0"/>
                                  </a:lnTo>
                                  <a:lnTo>
                                    <a:pt x="0" y="1"/>
                                  </a:lnTo>
                                  <a:lnTo>
                                    <a:pt x="0" y="2"/>
                                  </a:lnTo>
                                  <a:lnTo>
                                    <a:pt x="2"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6" name="Freeform 1997"/>
                          <wps:cNvSpPr>
                            <a:spLocks/>
                          </wps:cNvSpPr>
                          <wps:spPr bwMode="auto">
                            <a:xfrm>
                              <a:off x="989" y="345"/>
                              <a:ext cx="60" cy="30"/>
                            </a:xfrm>
                            <a:custGeom>
                              <a:avLst/>
                              <a:gdLst>
                                <a:gd name="T0" fmla="*/ 60 w 4"/>
                                <a:gd name="T1" fmla="*/ 30 h 2"/>
                                <a:gd name="T2" fmla="*/ 60 w 4"/>
                                <a:gd name="T3" fmla="*/ 15 h 2"/>
                                <a:gd name="T4" fmla="*/ 60 w 4"/>
                                <a:gd name="T5" fmla="*/ 15 h 2"/>
                                <a:gd name="T6" fmla="*/ 30 w 4"/>
                                <a:gd name="T7" fmla="*/ 15 h 2"/>
                                <a:gd name="T8" fmla="*/ 15 w 4"/>
                                <a:gd name="T9" fmla="*/ 15 h 2"/>
                                <a:gd name="T10" fmla="*/ 15 w 4"/>
                                <a:gd name="T11" fmla="*/ 15 h 2"/>
                                <a:gd name="T12" fmla="*/ 15 w 4"/>
                                <a:gd name="T13" fmla="*/ 15 h 2"/>
                                <a:gd name="T14" fmla="*/ 15 w 4"/>
                                <a:gd name="T15" fmla="*/ 15 h 2"/>
                                <a:gd name="T16" fmla="*/ 15 w 4"/>
                                <a:gd name="T17" fmla="*/ 15 h 2"/>
                                <a:gd name="T18" fmla="*/ 15 w 4"/>
                                <a:gd name="T19" fmla="*/ 15 h 2"/>
                                <a:gd name="T20" fmla="*/ 15 w 4"/>
                                <a:gd name="T21" fmla="*/ 15 h 2"/>
                                <a:gd name="T22" fmla="*/ 15 w 4"/>
                                <a:gd name="T23" fmla="*/ 15 h 2"/>
                                <a:gd name="T24" fmla="*/ 15 w 4"/>
                                <a:gd name="T25" fmla="*/ 15 h 2"/>
                                <a:gd name="T26" fmla="*/ 0 w 4"/>
                                <a:gd name="T27" fmla="*/ 15 h 2"/>
                                <a:gd name="T28" fmla="*/ 15 w 4"/>
                                <a:gd name="T29" fmla="*/ 15 h 2"/>
                                <a:gd name="T30" fmla="*/ 15 w 4"/>
                                <a:gd name="T31" fmla="*/ 15 h 2"/>
                                <a:gd name="T32" fmla="*/ 0 w 4"/>
                                <a:gd name="T33" fmla="*/ 15 h 2"/>
                                <a:gd name="T34" fmla="*/ 15 w 4"/>
                                <a:gd name="T35" fmla="*/ 15 h 2"/>
                                <a:gd name="T36" fmla="*/ 15 w 4"/>
                                <a:gd name="T37" fmla="*/ 15 h 2"/>
                                <a:gd name="T38" fmla="*/ 0 w 4"/>
                                <a:gd name="T39" fmla="*/ 15 h 2"/>
                                <a:gd name="T40" fmla="*/ 15 w 4"/>
                                <a:gd name="T41" fmla="*/ 15 h 2"/>
                                <a:gd name="T42" fmla="*/ 15 w 4"/>
                                <a:gd name="T43" fmla="*/ 15 h 2"/>
                                <a:gd name="T44" fmla="*/ 0 w 4"/>
                                <a:gd name="T45" fmla="*/ 0 h 2"/>
                                <a:gd name="T46" fmla="*/ 0 w 4"/>
                                <a:gd name="T47" fmla="*/ 0 h 2"/>
                                <a:gd name="T48" fmla="*/ 0 w 4"/>
                                <a:gd name="T49" fmla="*/ 15 h 2"/>
                                <a:gd name="T50" fmla="*/ 0 w 4"/>
                                <a:gd name="T51" fmla="*/ 15 h 2"/>
                                <a:gd name="T52" fmla="*/ 0 w 4"/>
                                <a:gd name="T53" fmla="*/ 15 h 2"/>
                                <a:gd name="T54" fmla="*/ 0 w 4"/>
                                <a:gd name="T55" fmla="*/ 15 h 2"/>
                                <a:gd name="T56" fmla="*/ 0 w 4"/>
                                <a:gd name="T57" fmla="*/ 15 h 2"/>
                                <a:gd name="T58" fmla="*/ 0 w 4"/>
                                <a:gd name="T59" fmla="*/ 15 h 2"/>
                                <a:gd name="T60" fmla="*/ 0 w 4"/>
                                <a:gd name="T61" fmla="*/ 15 h 2"/>
                                <a:gd name="T62" fmla="*/ 0 w 4"/>
                                <a:gd name="T63" fmla="*/ 30 h 2"/>
                                <a:gd name="T64" fmla="*/ 15 w 4"/>
                                <a:gd name="T65" fmla="*/ 30 h 2"/>
                                <a:gd name="T66" fmla="*/ 15 w 4"/>
                                <a:gd name="T67" fmla="*/ 30 h 2"/>
                                <a:gd name="T68" fmla="*/ 15 w 4"/>
                                <a:gd name="T69" fmla="*/ 30 h 2"/>
                                <a:gd name="T70" fmla="*/ 15 w 4"/>
                                <a:gd name="T71" fmla="*/ 30 h 2"/>
                                <a:gd name="T72" fmla="*/ 30 w 4"/>
                                <a:gd name="T73" fmla="*/ 30 h 2"/>
                                <a:gd name="T74" fmla="*/ 60 w 4"/>
                                <a:gd name="T75" fmla="*/ 30 h 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 h="2">
                                  <a:moveTo>
                                    <a:pt x="4" y="2"/>
                                  </a:moveTo>
                                  <a:lnTo>
                                    <a:pt x="4" y="1"/>
                                  </a:lnTo>
                                  <a:lnTo>
                                    <a:pt x="2" y="1"/>
                                  </a:lnTo>
                                  <a:lnTo>
                                    <a:pt x="1" y="1"/>
                                  </a:lnTo>
                                  <a:lnTo>
                                    <a:pt x="0" y="1"/>
                                  </a:lnTo>
                                  <a:lnTo>
                                    <a:pt x="1" y="1"/>
                                  </a:lnTo>
                                  <a:lnTo>
                                    <a:pt x="0" y="1"/>
                                  </a:lnTo>
                                  <a:lnTo>
                                    <a:pt x="1" y="1"/>
                                  </a:lnTo>
                                  <a:lnTo>
                                    <a:pt x="0" y="1"/>
                                  </a:lnTo>
                                  <a:lnTo>
                                    <a:pt x="1" y="1"/>
                                  </a:lnTo>
                                  <a:lnTo>
                                    <a:pt x="0" y="0"/>
                                  </a:lnTo>
                                  <a:lnTo>
                                    <a:pt x="0" y="1"/>
                                  </a:lnTo>
                                  <a:lnTo>
                                    <a:pt x="0" y="2"/>
                                  </a:lnTo>
                                  <a:lnTo>
                                    <a:pt x="1" y="2"/>
                                  </a:lnTo>
                                  <a:lnTo>
                                    <a:pt x="2"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7" name="Freeform 1998"/>
                          <wps:cNvSpPr>
                            <a:spLocks/>
                          </wps:cNvSpPr>
                          <wps:spPr bwMode="auto">
                            <a:xfrm>
                              <a:off x="1034" y="285"/>
                              <a:ext cx="60" cy="45"/>
                            </a:xfrm>
                            <a:custGeom>
                              <a:avLst/>
                              <a:gdLst>
                                <a:gd name="T0" fmla="*/ 0 w 4"/>
                                <a:gd name="T1" fmla="*/ 30 h 3"/>
                                <a:gd name="T2" fmla="*/ 0 w 4"/>
                                <a:gd name="T3" fmla="*/ 45 h 3"/>
                                <a:gd name="T4" fmla="*/ 15 w 4"/>
                                <a:gd name="T5" fmla="*/ 45 h 3"/>
                                <a:gd name="T6" fmla="*/ 30 w 4"/>
                                <a:gd name="T7" fmla="*/ 30 h 3"/>
                                <a:gd name="T8" fmla="*/ 60 w 4"/>
                                <a:gd name="T9" fmla="*/ 15 h 3"/>
                                <a:gd name="T10" fmla="*/ 60 w 4"/>
                                <a:gd name="T11" fmla="*/ 15 h 3"/>
                                <a:gd name="T12" fmla="*/ 60 w 4"/>
                                <a:gd name="T13" fmla="*/ 0 h 3"/>
                                <a:gd name="T14" fmla="*/ 45 w 4"/>
                                <a:gd name="T15" fmla="*/ 0 h 3"/>
                                <a:gd name="T16" fmla="*/ 15 w 4"/>
                                <a:gd name="T17" fmla="*/ 15 h 3"/>
                                <a:gd name="T18" fmla="*/ 0 w 4"/>
                                <a:gd name="T19" fmla="*/ 3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
                                  <a:moveTo>
                                    <a:pt x="0" y="2"/>
                                  </a:moveTo>
                                  <a:lnTo>
                                    <a:pt x="0" y="3"/>
                                  </a:lnTo>
                                  <a:lnTo>
                                    <a:pt x="1" y="3"/>
                                  </a:lnTo>
                                  <a:lnTo>
                                    <a:pt x="2" y="2"/>
                                  </a:lnTo>
                                  <a:lnTo>
                                    <a:pt x="4" y="1"/>
                                  </a:lnTo>
                                  <a:lnTo>
                                    <a:pt x="4" y="0"/>
                                  </a:lnTo>
                                  <a:lnTo>
                                    <a:pt x="3" y="0"/>
                                  </a:lnTo>
                                  <a:lnTo>
                                    <a:pt x="1" y="1"/>
                                  </a:lnTo>
                                  <a:lnTo>
                                    <a:pt x="0"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8" name="Freeform 1999"/>
                          <wps:cNvSpPr>
                            <a:spLocks/>
                          </wps:cNvSpPr>
                          <wps:spPr bwMode="auto">
                            <a:xfrm>
                              <a:off x="1094" y="210"/>
                              <a:ext cx="45" cy="60"/>
                            </a:xfrm>
                            <a:custGeom>
                              <a:avLst/>
                              <a:gdLst>
                                <a:gd name="T0" fmla="*/ 30 w 3"/>
                                <a:gd name="T1" fmla="*/ 45 h 4"/>
                                <a:gd name="T2" fmla="*/ 45 w 3"/>
                                <a:gd name="T3" fmla="*/ 60 h 4"/>
                                <a:gd name="T4" fmla="*/ 45 w 3"/>
                                <a:gd name="T5" fmla="*/ 45 h 4"/>
                                <a:gd name="T6" fmla="*/ 45 w 3"/>
                                <a:gd name="T7" fmla="*/ 45 h 4"/>
                                <a:gd name="T8" fmla="*/ 45 w 3"/>
                                <a:gd name="T9" fmla="*/ 45 h 4"/>
                                <a:gd name="T10" fmla="*/ 45 w 3"/>
                                <a:gd name="T11" fmla="*/ 45 h 4"/>
                                <a:gd name="T12" fmla="*/ 45 w 3"/>
                                <a:gd name="T13" fmla="*/ 45 h 4"/>
                                <a:gd name="T14" fmla="*/ 45 w 3"/>
                                <a:gd name="T15" fmla="*/ 30 h 4"/>
                                <a:gd name="T16" fmla="*/ 45 w 3"/>
                                <a:gd name="T17" fmla="*/ 30 h 4"/>
                                <a:gd name="T18" fmla="*/ 45 w 3"/>
                                <a:gd name="T19" fmla="*/ 30 h 4"/>
                                <a:gd name="T20" fmla="*/ 45 w 3"/>
                                <a:gd name="T21" fmla="*/ 15 h 4"/>
                                <a:gd name="T22" fmla="*/ 30 w 3"/>
                                <a:gd name="T23" fmla="*/ 15 h 4"/>
                                <a:gd name="T24" fmla="*/ 30 w 3"/>
                                <a:gd name="T25" fmla="*/ 15 h 4"/>
                                <a:gd name="T26" fmla="*/ 30 w 3"/>
                                <a:gd name="T27" fmla="*/ 0 h 4"/>
                                <a:gd name="T28" fmla="*/ 15 w 3"/>
                                <a:gd name="T29" fmla="*/ 0 h 4"/>
                                <a:gd name="T30" fmla="*/ 0 w 3"/>
                                <a:gd name="T31" fmla="*/ 0 h 4"/>
                                <a:gd name="T32" fmla="*/ 0 w 3"/>
                                <a:gd name="T33" fmla="*/ 0 h 4"/>
                                <a:gd name="T34" fmla="*/ 0 w 3"/>
                                <a:gd name="T35" fmla="*/ 15 h 4"/>
                                <a:gd name="T36" fmla="*/ 0 w 3"/>
                                <a:gd name="T37" fmla="*/ 15 h 4"/>
                                <a:gd name="T38" fmla="*/ 15 w 3"/>
                                <a:gd name="T39" fmla="*/ 15 h 4"/>
                                <a:gd name="T40" fmla="*/ 15 w 3"/>
                                <a:gd name="T41" fmla="*/ 30 h 4"/>
                                <a:gd name="T42" fmla="*/ 30 w 3"/>
                                <a:gd name="T43" fmla="*/ 30 h 4"/>
                                <a:gd name="T44" fmla="*/ 30 w 3"/>
                                <a:gd name="T45" fmla="*/ 15 h 4"/>
                                <a:gd name="T46" fmla="*/ 30 w 3"/>
                                <a:gd name="T47" fmla="*/ 30 h 4"/>
                                <a:gd name="T48" fmla="*/ 30 w 3"/>
                                <a:gd name="T49" fmla="*/ 30 h 4"/>
                                <a:gd name="T50" fmla="*/ 30 w 3"/>
                                <a:gd name="T51" fmla="*/ 45 h 4"/>
                                <a:gd name="T52" fmla="*/ 45 w 3"/>
                                <a:gd name="T53" fmla="*/ 30 h 4"/>
                                <a:gd name="T54" fmla="*/ 30 w 3"/>
                                <a:gd name="T55" fmla="*/ 30 h 4"/>
                                <a:gd name="T56" fmla="*/ 30 w 3"/>
                                <a:gd name="T57" fmla="*/ 45 h 4"/>
                                <a:gd name="T58" fmla="*/ 30 w 3"/>
                                <a:gd name="T59" fmla="*/ 45 h 4"/>
                                <a:gd name="T60" fmla="*/ 45 w 3"/>
                                <a:gd name="T61" fmla="*/ 45 h 4"/>
                                <a:gd name="T62" fmla="*/ 30 w 3"/>
                                <a:gd name="T63" fmla="*/ 30 h 4"/>
                                <a:gd name="T64" fmla="*/ 30 w 3"/>
                                <a:gd name="T65" fmla="*/ 45 h 4"/>
                                <a:gd name="T66" fmla="*/ 30 w 3"/>
                                <a:gd name="T67" fmla="*/ 45 h 4"/>
                                <a:gd name="T68" fmla="*/ 45 w 3"/>
                                <a:gd name="T69" fmla="*/ 45 h 4"/>
                                <a:gd name="T70" fmla="*/ 30 w 3"/>
                                <a:gd name="T71" fmla="*/ 45 h 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 h="4">
                                  <a:moveTo>
                                    <a:pt x="2" y="3"/>
                                  </a:moveTo>
                                  <a:lnTo>
                                    <a:pt x="3" y="4"/>
                                  </a:lnTo>
                                  <a:lnTo>
                                    <a:pt x="3" y="3"/>
                                  </a:lnTo>
                                  <a:lnTo>
                                    <a:pt x="3" y="2"/>
                                  </a:lnTo>
                                  <a:lnTo>
                                    <a:pt x="3" y="1"/>
                                  </a:lnTo>
                                  <a:lnTo>
                                    <a:pt x="2" y="1"/>
                                  </a:lnTo>
                                  <a:lnTo>
                                    <a:pt x="2" y="0"/>
                                  </a:lnTo>
                                  <a:lnTo>
                                    <a:pt x="1" y="0"/>
                                  </a:lnTo>
                                  <a:lnTo>
                                    <a:pt x="0" y="0"/>
                                  </a:lnTo>
                                  <a:lnTo>
                                    <a:pt x="0" y="1"/>
                                  </a:lnTo>
                                  <a:lnTo>
                                    <a:pt x="1" y="1"/>
                                  </a:lnTo>
                                  <a:lnTo>
                                    <a:pt x="1" y="2"/>
                                  </a:lnTo>
                                  <a:lnTo>
                                    <a:pt x="2" y="2"/>
                                  </a:lnTo>
                                  <a:lnTo>
                                    <a:pt x="2" y="1"/>
                                  </a:lnTo>
                                  <a:lnTo>
                                    <a:pt x="2" y="2"/>
                                  </a:lnTo>
                                  <a:lnTo>
                                    <a:pt x="2" y="3"/>
                                  </a:lnTo>
                                  <a:lnTo>
                                    <a:pt x="3" y="2"/>
                                  </a:lnTo>
                                  <a:lnTo>
                                    <a:pt x="2" y="2"/>
                                  </a:lnTo>
                                  <a:lnTo>
                                    <a:pt x="2" y="3"/>
                                  </a:lnTo>
                                  <a:lnTo>
                                    <a:pt x="3" y="3"/>
                                  </a:lnTo>
                                  <a:lnTo>
                                    <a:pt x="2" y="2"/>
                                  </a:lnTo>
                                  <a:lnTo>
                                    <a:pt x="2" y="3"/>
                                  </a:lnTo>
                                  <a:lnTo>
                                    <a:pt x="3" y="3"/>
                                  </a:lnTo>
                                  <a:lnTo>
                                    <a:pt x="2"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9" name="Freeform 2000"/>
                          <wps:cNvSpPr>
                            <a:spLocks/>
                          </wps:cNvSpPr>
                          <wps:spPr bwMode="auto">
                            <a:xfrm>
                              <a:off x="974" y="180"/>
                              <a:ext cx="75" cy="30"/>
                            </a:xfrm>
                            <a:custGeom>
                              <a:avLst/>
                              <a:gdLst>
                                <a:gd name="T0" fmla="*/ 75 w 5"/>
                                <a:gd name="T1" fmla="*/ 30 h 2"/>
                                <a:gd name="T2" fmla="*/ 75 w 5"/>
                                <a:gd name="T3" fmla="*/ 15 h 2"/>
                                <a:gd name="T4" fmla="*/ 75 w 5"/>
                                <a:gd name="T5" fmla="*/ 15 h 2"/>
                                <a:gd name="T6" fmla="*/ 45 w 5"/>
                                <a:gd name="T7" fmla="*/ 0 h 2"/>
                                <a:gd name="T8" fmla="*/ 45 w 5"/>
                                <a:gd name="T9" fmla="*/ 0 h 2"/>
                                <a:gd name="T10" fmla="*/ 15 w 5"/>
                                <a:gd name="T11" fmla="*/ 0 h 2"/>
                                <a:gd name="T12" fmla="*/ 0 w 5"/>
                                <a:gd name="T13" fmla="*/ 0 h 2"/>
                                <a:gd name="T14" fmla="*/ 0 w 5"/>
                                <a:gd name="T15" fmla="*/ 15 h 2"/>
                                <a:gd name="T16" fmla="*/ 15 w 5"/>
                                <a:gd name="T17" fmla="*/ 15 h 2"/>
                                <a:gd name="T18" fmla="*/ 45 w 5"/>
                                <a:gd name="T19" fmla="*/ 15 h 2"/>
                                <a:gd name="T20" fmla="*/ 45 w 5"/>
                                <a:gd name="T21" fmla="*/ 15 h 2"/>
                                <a:gd name="T22" fmla="*/ 45 w 5"/>
                                <a:gd name="T23" fmla="*/ 15 h 2"/>
                                <a:gd name="T24" fmla="*/ 60 w 5"/>
                                <a:gd name="T25" fmla="*/ 30 h 2"/>
                                <a:gd name="T26" fmla="*/ 75 w 5"/>
                                <a:gd name="T27" fmla="*/ 3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2">
                                  <a:moveTo>
                                    <a:pt x="5" y="2"/>
                                  </a:moveTo>
                                  <a:lnTo>
                                    <a:pt x="5" y="1"/>
                                  </a:lnTo>
                                  <a:lnTo>
                                    <a:pt x="3" y="0"/>
                                  </a:lnTo>
                                  <a:lnTo>
                                    <a:pt x="1" y="0"/>
                                  </a:lnTo>
                                  <a:lnTo>
                                    <a:pt x="0" y="0"/>
                                  </a:lnTo>
                                  <a:lnTo>
                                    <a:pt x="0" y="1"/>
                                  </a:lnTo>
                                  <a:lnTo>
                                    <a:pt x="1" y="1"/>
                                  </a:lnTo>
                                  <a:lnTo>
                                    <a:pt x="3" y="1"/>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0" name="Freeform 2001"/>
                          <wps:cNvSpPr>
                            <a:spLocks/>
                          </wps:cNvSpPr>
                          <wps:spPr bwMode="auto">
                            <a:xfrm>
                              <a:off x="869" y="195"/>
                              <a:ext cx="60" cy="45"/>
                            </a:xfrm>
                            <a:custGeom>
                              <a:avLst/>
                              <a:gdLst>
                                <a:gd name="T0" fmla="*/ 60 w 4"/>
                                <a:gd name="T1" fmla="*/ 15 h 3"/>
                                <a:gd name="T2" fmla="*/ 60 w 4"/>
                                <a:gd name="T3" fmla="*/ 0 h 3"/>
                                <a:gd name="T4" fmla="*/ 60 w 4"/>
                                <a:gd name="T5" fmla="*/ 0 h 3"/>
                                <a:gd name="T6" fmla="*/ 45 w 4"/>
                                <a:gd name="T7" fmla="*/ 0 h 3"/>
                                <a:gd name="T8" fmla="*/ 30 w 4"/>
                                <a:gd name="T9" fmla="*/ 15 h 3"/>
                                <a:gd name="T10" fmla="*/ 15 w 4"/>
                                <a:gd name="T11" fmla="*/ 15 h 3"/>
                                <a:gd name="T12" fmla="*/ 0 w 4"/>
                                <a:gd name="T13" fmla="*/ 30 h 3"/>
                                <a:gd name="T14" fmla="*/ 0 w 4"/>
                                <a:gd name="T15" fmla="*/ 45 h 3"/>
                                <a:gd name="T16" fmla="*/ 15 w 4"/>
                                <a:gd name="T17" fmla="*/ 30 h 3"/>
                                <a:gd name="T18" fmla="*/ 30 w 4"/>
                                <a:gd name="T19" fmla="*/ 30 h 3"/>
                                <a:gd name="T20" fmla="*/ 45 w 4"/>
                                <a:gd name="T21" fmla="*/ 15 h 3"/>
                                <a:gd name="T22" fmla="*/ 60 w 4"/>
                                <a:gd name="T23" fmla="*/ 15 h 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3">
                                  <a:moveTo>
                                    <a:pt x="4" y="1"/>
                                  </a:moveTo>
                                  <a:lnTo>
                                    <a:pt x="4" y="0"/>
                                  </a:lnTo>
                                  <a:lnTo>
                                    <a:pt x="3" y="0"/>
                                  </a:lnTo>
                                  <a:lnTo>
                                    <a:pt x="2" y="1"/>
                                  </a:lnTo>
                                  <a:lnTo>
                                    <a:pt x="1" y="1"/>
                                  </a:lnTo>
                                  <a:lnTo>
                                    <a:pt x="0" y="2"/>
                                  </a:lnTo>
                                  <a:lnTo>
                                    <a:pt x="0" y="3"/>
                                  </a:lnTo>
                                  <a:lnTo>
                                    <a:pt x="1" y="2"/>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1" name="Freeform 2002"/>
                          <wps:cNvSpPr>
                            <a:spLocks/>
                          </wps:cNvSpPr>
                          <wps:spPr bwMode="auto">
                            <a:xfrm>
                              <a:off x="764" y="240"/>
                              <a:ext cx="75" cy="30"/>
                            </a:xfrm>
                            <a:custGeom>
                              <a:avLst/>
                              <a:gdLst>
                                <a:gd name="T0" fmla="*/ 75 w 5"/>
                                <a:gd name="T1" fmla="*/ 15 h 2"/>
                                <a:gd name="T2" fmla="*/ 60 w 5"/>
                                <a:gd name="T3" fmla="*/ 0 h 2"/>
                                <a:gd name="T4" fmla="*/ 60 w 5"/>
                                <a:gd name="T5" fmla="*/ 15 h 2"/>
                                <a:gd name="T6" fmla="*/ 45 w 5"/>
                                <a:gd name="T7" fmla="*/ 15 h 2"/>
                                <a:gd name="T8" fmla="*/ 30 w 5"/>
                                <a:gd name="T9" fmla="*/ 15 h 2"/>
                                <a:gd name="T10" fmla="*/ 30 w 5"/>
                                <a:gd name="T11" fmla="*/ 15 h 2"/>
                                <a:gd name="T12" fmla="*/ 30 w 5"/>
                                <a:gd name="T13" fmla="*/ 30 h 2"/>
                                <a:gd name="T14" fmla="*/ 30 w 5"/>
                                <a:gd name="T15" fmla="*/ 15 h 2"/>
                                <a:gd name="T16" fmla="*/ 30 w 5"/>
                                <a:gd name="T17" fmla="*/ 15 h 2"/>
                                <a:gd name="T18" fmla="*/ 30 w 5"/>
                                <a:gd name="T19" fmla="*/ 30 h 2"/>
                                <a:gd name="T20" fmla="*/ 30 w 5"/>
                                <a:gd name="T21" fmla="*/ 15 h 2"/>
                                <a:gd name="T22" fmla="*/ 30 w 5"/>
                                <a:gd name="T23" fmla="*/ 15 h 2"/>
                                <a:gd name="T24" fmla="*/ 30 w 5"/>
                                <a:gd name="T25" fmla="*/ 15 h 2"/>
                                <a:gd name="T26" fmla="*/ 15 w 5"/>
                                <a:gd name="T27" fmla="*/ 30 h 2"/>
                                <a:gd name="T28" fmla="*/ 30 w 5"/>
                                <a:gd name="T29" fmla="*/ 15 h 2"/>
                                <a:gd name="T30" fmla="*/ 30 w 5"/>
                                <a:gd name="T31" fmla="*/ 15 h 2"/>
                                <a:gd name="T32" fmla="*/ 15 w 5"/>
                                <a:gd name="T33" fmla="*/ 15 h 2"/>
                                <a:gd name="T34" fmla="*/ 30 w 5"/>
                                <a:gd name="T35" fmla="*/ 15 h 2"/>
                                <a:gd name="T36" fmla="*/ 30 w 5"/>
                                <a:gd name="T37" fmla="*/ 15 h 2"/>
                                <a:gd name="T38" fmla="*/ 30 w 5"/>
                                <a:gd name="T39" fmla="*/ 15 h 2"/>
                                <a:gd name="T40" fmla="*/ 30 w 5"/>
                                <a:gd name="T41" fmla="*/ 0 h 2"/>
                                <a:gd name="T42" fmla="*/ 0 w 5"/>
                                <a:gd name="T43" fmla="*/ 0 h 2"/>
                                <a:gd name="T44" fmla="*/ 0 w 5"/>
                                <a:gd name="T45" fmla="*/ 15 h 2"/>
                                <a:gd name="T46" fmla="*/ 15 w 5"/>
                                <a:gd name="T47" fmla="*/ 15 h 2"/>
                                <a:gd name="T48" fmla="*/ 15 w 5"/>
                                <a:gd name="T49" fmla="*/ 30 h 2"/>
                                <a:gd name="T50" fmla="*/ 15 w 5"/>
                                <a:gd name="T51" fmla="*/ 30 h 2"/>
                                <a:gd name="T52" fmla="*/ 15 w 5"/>
                                <a:gd name="T53" fmla="*/ 30 h 2"/>
                                <a:gd name="T54" fmla="*/ 15 w 5"/>
                                <a:gd name="T55" fmla="*/ 30 h 2"/>
                                <a:gd name="T56" fmla="*/ 15 w 5"/>
                                <a:gd name="T57" fmla="*/ 30 h 2"/>
                                <a:gd name="T58" fmla="*/ 15 w 5"/>
                                <a:gd name="T59" fmla="*/ 30 h 2"/>
                                <a:gd name="T60" fmla="*/ 30 w 5"/>
                                <a:gd name="T61" fmla="*/ 30 h 2"/>
                                <a:gd name="T62" fmla="*/ 30 w 5"/>
                                <a:gd name="T63" fmla="*/ 30 h 2"/>
                                <a:gd name="T64" fmla="*/ 30 w 5"/>
                                <a:gd name="T65" fmla="*/ 30 h 2"/>
                                <a:gd name="T66" fmla="*/ 45 w 5"/>
                                <a:gd name="T67" fmla="*/ 30 h 2"/>
                                <a:gd name="T68" fmla="*/ 45 w 5"/>
                                <a:gd name="T69" fmla="*/ 30 h 2"/>
                                <a:gd name="T70" fmla="*/ 60 w 5"/>
                                <a:gd name="T71" fmla="*/ 30 h 2"/>
                                <a:gd name="T72" fmla="*/ 75 w 5"/>
                                <a:gd name="T73" fmla="*/ 15 h 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2">
                                  <a:moveTo>
                                    <a:pt x="5" y="1"/>
                                  </a:moveTo>
                                  <a:lnTo>
                                    <a:pt x="4" y="0"/>
                                  </a:lnTo>
                                  <a:lnTo>
                                    <a:pt x="4" y="1"/>
                                  </a:lnTo>
                                  <a:lnTo>
                                    <a:pt x="3" y="1"/>
                                  </a:lnTo>
                                  <a:lnTo>
                                    <a:pt x="2" y="1"/>
                                  </a:lnTo>
                                  <a:lnTo>
                                    <a:pt x="2" y="2"/>
                                  </a:lnTo>
                                  <a:lnTo>
                                    <a:pt x="2" y="1"/>
                                  </a:lnTo>
                                  <a:lnTo>
                                    <a:pt x="2" y="2"/>
                                  </a:lnTo>
                                  <a:lnTo>
                                    <a:pt x="2" y="1"/>
                                  </a:lnTo>
                                  <a:lnTo>
                                    <a:pt x="1" y="2"/>
                                  </a:lnTo>
                                  <a:lnTo>
                                    <a:pt x="2" y="1"/>
                                  </a:lnTo>
                                  <a:lnTo>
                                    <a:pt x="1" y="1"/>
                                  </a:lnTo>
                                  <a:lnTo>
                                    <a:pt x="2" y="1"/>
                                  </a:lnTo>
                                  <a:lnTo>
                                    <a:pt x="2" y="0"/>
                                  </a:lnTo>
                                  <a:lnTo>
                                    <a:pt x="0" y="0"/>
                                  </a:lnTo>
                                  <a:lnTo>
                                    <a:pt x="0" y="1"/>
                                  </a:lnTo>
                                  <a:lnTo>
                                    <a:pt x="1" y="1"/>
                                  </a:lnTo>
                                  <a:lnTo>
                                    <a:pt x="1" y="2"/>
                                  </a:lnTo>
                                  <a:lnTo>
                                    <a:pt x="2" y="2"/>
                                  </a:lnTo>
                                  <a:lnTo>
                                    <a:pt x="3" y="2"/>
                                  </a:lnTo>
                                  <a:lnTo>
                                    <a:pt x="4" y="2"/>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2" name="Freeform 2003"/>
                          <wps:cNvSpPr>
                            <a:spLocks/>
                          </wps:cNvSpPr>
                          <wps:spPr bwMode="auto">
                            <a:xfrm>
                              <a:off x="794" y="135"/>
                              <a:ext cx="30" cy="60"/>
                            </a:xfrm>
                            <a:custGeom>
                              <a:avLst/>
                              <a:gdLst>
                                <a:gd name="T0" fmla="*/ 0 w 2"/>
                                <a:gd name="T1" fmla="*/ 60 h 4"/>
                                <a:gd name="T2" fmla="*/ 15 w 2"/>
                                <a:gd name="T3" fmla="*/ 60 h 4"/>
                                <a:gd name="T4" fmla="*/ 15 w 2"/>
                                <a:gd name="T5" fmla="*/ 45 h 4"/>
                                <a:gd name="T6" fmla="*/ 30 w 2"/>
                                <a:gd name="T7" fmla="*/ 15 h 4"/>
                                <a:gd name="T8" fmla="*/ 30 w 2"/>
                                <a:gd name="T9" fmla="*/ 0 h 4"/>
                                <a:gd name="T10" fmla="*/ 15 w 2"/>
                                <a:gd name="T11" fmla="*/ 0 h 4"/>
                                <a:gd name="T12" fmla="*/ 15 w 2"/>
                                <a:gd name="T13" fmla="*/ 0 h 4"/>
                                <a:gd name="T14" fmla="*/ 0 w 2"/>
                                <a:gd name="T15" fmla="*/ 30 h 4"/>
                                <a:gd name="T16" fmla="*/ 0 w 2"/>
                                <a:gd name="T17" fmla="*/ 60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 h="4">
                                  <a:moveTo>
                                    <a:pt x="0" y="4"/>
                                  </a:moveTo>
                                  <a:lnTo>
                                    <a:pt x="1" y="4"/>
                                  </a:lnTo>
                                  <a:lnTo>
                                    <a:pt x="1" y="3"/>
                                  </a:lnTo>
                                  <a:lnTo>
                                    <a:pt x="2" y="1"/>
                                  </a:lnTo>
                                  <a:lnTo>
                                    <a:pt x="2" y="0"/>
                                  </a:lnTo>
                                  <a:lnTo>
                                    <a:pt x="1" y="0"/>
                                  </a:lnTo>
                                  <a:lnTo>
                                    <a:pt x="0" y="2"/>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3" name="Freeform 2004"/>
                          <wps:cNvSpPr>
                            <a:spLocks/>
                          </wps:cNvSpPr>
                          <wps:spPr bwMode="auto">
                            <a:xfrm>
                              <a:off x="794" y="30"/>
                              <a:ext cx="45" cy="60"/>
                            </a:xfrm>
                            <a:custGeom>
                              <a:avLst/>
                              <a:gdLst>
                                <a:gd name="T0" fmla="*/ 30 w 3"/>
                                <a:gd name="T1" fmla="*/ 60 h 4"/>
                                <a:gd name="T2" fmla="*/ 45 w 3"/>
                                <a:gd name="T3" fmla="*/ 60 h 4"/>
                                <a:gd name="T4" fmla="*/ 45 w 3"/>
                                <a:gd name="T5" fmla="*/ 45 h 4"/>
                                <a:gd name="T6" fmla="*/ 45 w 3"/>
                                <a:gd name="T7" fmla="*/ 45 h 4"/>
                                <a:gd name="T8" fmla="*/ 45 w 3"/>
                                <a:gd name="T9" fmla="*/ 45 h 4"/>
                                <a:gd name="T10" fmla="*/ 45 w 3"/>
                                <a:gd name="T11" fmla="*/ 30 h 4"/>
                                <a:gd name="T12" fmla="*/ 30 w 3"/>
                                <a:gd name="T13" fmla="*/ 15 h 4"/>
                                <a:gd name="T14" fmla="*/ 30 w 3"/>
                                <a:gd name="T15" fmla="*/ 15 h 4"/>
                                <a:gd name="T16" fmla="*/ 15 w 3"/>
                                <a:gd name="T17" fmla="*/ 0 h 4"/>
                                <a:gd name="T18" fmla="*/ 15 w 3"/>
                                <a:gd name="T19" fmla="*/ 0 h 4"/>
                                <a:gd name="T20" fmla="*/ 0 w 3"/>
                                <a:gd name="T21" fmla="*/ 0 h 4"/>
                                <a:gd name="T22" fmla="*/ 0 w 3"/>
                                <a:gd name="T23" fmla="*/ 15 h 4"/>
                                <a:gd name="T24" fmla="*/ 15 w 3"/>
                                <a:gd name="T25" fmla="*/ 15 h 4"/>
                                <a:gd name="T26" fmla="*/ 15 w 3"/>
                                <a:gd name="T27" fmla="*/ 0 h 4"/>
                                <a:gd name="T28" fmla="*/ 0 w 3"/>
                                <a:gd name="T29" fmla="*/ 15 h 4"/>
                                <a:gd name="T30" fmla="*/ 15 w 3"/>
                                <a:gd name="T31" fmla="*/ 30 h 4"/>
                                <a:gd name="T32" fmla="*/ 15 w 3"/>
                                <a:gd name="T33" fmla="*/ 15 h 4"/>
                                <a:gd name="T34" fmla="*/ 15 w 3"/>
                                <a:gd name="T35" fmla="*/ 15 h 4"/>
                                <a:gd name="T36" fmla="*/ 15 w 3"/>
                                <a:gd name="T37" fmla="*/ 30 h 4"/>
                                <a:gd name="T38" fmla="*/ 30 w 3"/>
                                <a:gd name="T39" fmla="*/ 45 h 4"/>
                                <a:gd name="T40" fmla="*/ 30 w 3"/>
                                <a:gd name="T41" fmla="*/ 60 h 4"/>
                                <a:gd name="T42" fmla="*/ 30 w 3"/>
                                <a:gd name="T43" fmla="*/ 45 h 4"/>
                                <a:gd name="T44" fmla="*/ 30 w 3"/>
                                <a:gd name="T45" fmla="*/ 45 h 4"/>
                                <a:gd name="T46" fmla="*/ 30 w 3"/>
                                <a:gd name="T47" fmla="*/ 60 h 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 h="4">
                                  <a:moveTo>
                                    <a:pt x="2" y="4"/>
                                  </a:moveTo>
                                  <a:lnTo>
                                    <a:pt x="3" y="4"/>
                                  </a:lnTo>
                                  <a:lnTo>
                                    <a:pt x="3" y="3"/>
                                  </a:lnTo>
                                  <a:lnTo>
                                    <a:pt x="3" y="2"/>
                                  </a:lnTo>
                                  <a:lnTo>
                                    <a:pt x="2" y="1"/>
                                  </a:lnTo>
                                  <a:lnTo>
                                    <a:pt x="1" y="0"/>
                                  </a:lnTo>
                                  <a:lnTo>
                                    <a:pt x="0" y="0"/>
                                  </a:lnTo>
                                  <a:lnTo>
                                    <a:pt x="0" y="1"/>
                                  </a:lnTo>
                                  <a:lnTo>
                                    <a:pt x="1" y="1"/>
                                  </a:lnTo>
                                  <a:lnTo>
                                    <a:pt x="1" y="0"/>
                                  </a:lnTo>
                                  <a:lnTo>
                                    <a:pt x="0" y="1"/>
                                  </a:lnTo>
                                  <a:lnTo>
                                    <a:pt x="1" y="2"/>
                                  </a:lnTo>
                                  <a:lnTo>
                                    <a:pt x="1" y="1"/>
                                  </a:lnTo>
                                  <a:lnTo>
                                    <a:pt x="1" y="2"/>
                                  </a:lnTo>
                                  <a:lnTo>
                                    <a:pt x="2" y="3"/>
                                  </a:lnTo>
                                  <a:lnTo>
                                    <a:pt x="2" y="4"/>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4" name="Freeform 2005"/>
                          <wps:cNvSpPr>
                            <a:spLocks/>
                          </wps:cNvSpPr>
                          <wps:spPr bwMode="auto">
                            <a:xfrm>
                              <a:off x="689" y="15"/>
                              <a:ext cx="60" cy="45"/>
                            </a:xfrm>
                            <a:custGeom>
                              <a:avLst/>
                              <a:gdLst>
                                <a:gd name="T0" fmla="*/ 60 w 4"/>
                                <a:gd name="T1" fmla="*/ 15 h 3"/>
                                <a:gd name="T2" fmla="*/ 60 w 4"/>
                                <a:gd name="T3" fmla="*/ 0 h 3"/>
                                <a:gd name="T4" fmla="*/ 45 w 4"/>
                                <a:gd name="T5" fmla="*/ 0 h 3"/>
                                <a:gd name="T6" fmla="*/ 45 w 4"/>
                                <a:gd name="T7" fmla="*/ 0 h 3"/>
                                <a:gd name="T8" fmla="*/ 30 w 4"/>
                                <a:gd name="T9" fmla="*/ 15 h 3"/>
                                <a:gd name="T10" fmla="*/ 15 w 4"/>
                                <a:gd name="T11" fmla="*/ 15 h 3"/>
                                <a:gd name="T12" fmla="*/ 0 w 4"/>
                                <a:gd name="T13" fmla="*/ 30 h 3"/>
                                <a:gd name="T14" fmla="*/ 0 w 4"/>
                                <a:gd name="T15" fmla="*/ 30 h 3"/>
                                <a:gd name="T16" fmla="*/ 0 w 4"/>
                                <a:gd name="T17" fmla="*/ 30 h 3"/>
                                <a:gd name="T18" fmla="*/ 0 w 4"/>
                                <a:gd name="T19" fmla="*/ 45 h 3"/>
                                <a:gd name="T20" fmla="*/ 15 w 4"/>
                                <a:gd name="T21" fmla="*/ 45 h 3"/>
                                <a:gd name="T22" fmla="*/ 0 w 4"/>
                                <a:gd name="T23" fmla="*/ 30 h 3"/>
                                <a:gd name="T24" fmla="*/ 15 w 4"/>
                                <a:gd name="T25" fmla="*/ 45 h 3"/>
                                <a:gd name="T26" fmla="*/ 15 w 4"/>
                                <a:gd name="T27" fmla="*/ 30 h 3"/>
                                <a:gd name="T28" fmla="*/ 30 w 4"/>
                                <a:gd name="T29" fmla="*/ 30 h 3"/>
                                <a:gd name="T30" fmla="*/ 45 w 4"/>
                                <a:gd name="T31" fmla="*/ 15 h 3"/>
                                <a:gd name="T32" fmla="*/ 60 w 4"/>
                                <a:gd name="T33" fmla="*/ 15 h 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 h="3">
                                  <a:moveTo>
                                    <a:pt x="4" y="1"/>
                                  </a:moveTo>
                                  <a:lnTo>
                                    <a:pt x="4" y="0"/>
                                  </a:lnTo>
                                  <a:lnTo>
                                    <a:pt x="3" y="0"/>
                                  </a:lnTo>
                                  <a:lnTo>
                                    <a:pt x="2" y="1"/>
                                  </a:lnTo>
                                  <a:lnTo>
                                    <a:pt x="1" y="1"/>
                                  </a:lnTo>
                                  <a:lnTo>
                                    <a:pt x="0" y="2"/>
                                  </a:lnTo>
                                  <a:lnTo>
                                    <a:pt x="0" y="3"/>
                                  </a:lnTo>
                                  <a:lnTo>
                                    <a:pt x="1" y="3"/>
                                  </a:lnTo>
                                  <a:lnTo>
                                    <a:pt x="0" y="2"/>
                                  </a:lnTo>
                                  <a:lnTo>
                                    <a:pt x="1" y="3"/>
                                  </a:lnTo>
                                  <a:lnTo>
                                    <a:pt x="1" y="2"/>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5" name="Freeform 2006"/>
                          <wps:cNvSpPr>
                            <a:spLocks/>
                          </wps:cNvSpPr>
                          <wps:spPr bwMode="auto">
                            <a:xfrm>
                              <a:off x="599" y="75"/>
                              <a:ext cx="60" cy="60"/>
                            </a:xfrm>
                            <a:custGeom>
                              <a:avLst/>
                              <a:gdLst>
                                <a:gd name="T0" fmla="*/ 60 w 4"/>
                                <a:gd name="T1" fmla="*/ 15 h 4"/>
                                <a:gd name="T2" fmla="*/ 45 w 4"/>
                                <a:gd name="T3" fmla="*/ 0 h 4"/>
                                <a:gd name="T4" fmla="*/ 30 w 4"/>
                                <a:gd name="T5" fmla="*/ 15 h 4"/>
                                <a:gd name="T6" fmla="*/ 15 w 4"/>
                                <a:gd name="T7" fmla="*/ 30 h 4"/>
                                <a:gd name="T8" fmla="*/ 0 w 4"/>
                                <a:gd name="T9" fmla="*/ 45 h 4"/>
                                <a:gd name="T10" fmla="*/ 0 w 4"/>
                                <a:gd name="T11" fmla="*/ 60 h 4"/>
                                <a:gd name="T12" fmla="*/ 30 w 4"/>
                                <a:gd name="T13" fmla="*/ 30 h 4"/>
                                <a:gd name="T14" fmla="*/ 45 w 4"/>
                                <a:gd name="T15" fmla="*/ 15 h 4"/>
                                <a:gd name="T16" fmla="*/ 60 w 4"/>
                                <a:gd name="T17" fmla="*/ 15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4">
                                  <a:moveTo>
                                    <a:pt x="4" y="1"/>
                                  </a:moveTo>
                                  <a:lnTo>
                                    <a:pt x="3" y="0"/>
                                  </a:lnTo>
                                  <a:lnTo>
                                    <a:pt x="2" y="1"/>
                                  </a:lnTo>
                                  <a:lnTo>
                                    <a:pt x="1" y="2"/>
                                  </a:lnTo>
                                  <a:lnTo>
                                    <a:pt x="0" y="3"/>
                                  </a:lnTo>
                                  <a:lnTo>
                                    <a:pt x="0" y="4"/>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6" name="Freeform 2007"/>
                          <wps:cNvSpPr>
                            <a:spLocks/>
                          </wps:cNvSpPr>
                          <wps:spPr bwMode="auto">
                            <a:xfrm>
                              <a:off x="509" y="150"/>
                              <a:ext cx="60" cy="60"/>
                            </a:xfrm>
                            <a:custGeom>
                              <a:avLst/>
                              <a:gdLst>
                                <a:gd name="T0" fmla="*/ 60 w 4"/>
                                <a:gd name="T1" fmla="*/ 15 h 4"/>
                                <a:gd name="T2" fmla="*/ 45 w 4"/>
                                <a:gd name="T3" fmla="*/ 0 h 4"/>
                                <a:gd name="T4" fmla="*/ 30 w 4"/>
                                <a:gd name="T5" fmla="*/ 15 h 4"/>
                                <a:gd name="T6" fmla="*/ 15 w 4"/>
                                <a:gd name="T7" fmla="*/ 30 h 4"/>
                                <a:gd name="T8" fmla="*/ 0 w 4"/>
                                <a:gd name="T9" fmla="*/ 45 h 4"/>
                                <a:gd name="T10" fmla="*/ 0 w 4"/>
                                <a:gd name="T11" fmla="*/ 45 h 4"/>
                                <a:gd name="T12" fmla="*/ 0 w 4"/>
                                <a:gd name="T13" fmla="*/ 60 h 4"/>
                                <a:gd name="T14" fmla="*/ 15 w 4"/>
                                <a:gd name="T15" fmla="*/ 60 h 4"/>
                                <a:gd name="T16" fmla="*/ 30 w 4"/>
                                <a:gd name="T17" fmla="*/ 45 h 4"/>
                                <a:gd name="T18" fmla="*/ 45 w 4"/>
                                <a:gd name="T19" fmla="*/ 30 h 4"/>
                                <a:gd name="T20" fmla="*/ 60 w 4"/>
                                <a:gd name="T21" fmla="*/ 15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4" y="1"/>
                                  </a:moveTo>
                                  <a:lnTo>
                                    <a:pt x="3" y="0"/>
                                  </a:lnTo>
                                  <a:lnTo>
                                    <a:pt x="2" y="1"/>
                                  </a:lnTo>
                                  <a:lnTo>
                                    <a:pt x="1" y="2"/>
                                  </a:lnTo>
                                  <a:lnTo>
                                    <a:pt x="0" y="3"/>
                                  </a:lnTo>
                                  <a:lnTo>
                                    <a:pt x="0" y="4"/>
                                  </a:lnTo>
                                  <a:lnTo>
                                    <a:pt x="1" y="4"/>
                                  </a:lnTo>
                                  <a:lnTo>
                                    <a:pt x="2" y="3"/>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7" name="Freeform 2008"/>
                          <wps:cNvSpPr>
                            <a:spLocks/>
                          </wps:cNvSpPr>
                          <wps:spPr bwMode="auto">
                            <a:xfrm>
                              <a:off x="420" y="195"/>
                              <a:ext cx="44" cy="45"/>
                            </a:xfrm>
                            <a:custGeom>
                              <a:avLst/>
                              <a:gdLst>
                                <a:gd name="T0" fmla="*/ 44 w 3"/>
                                <a:gd name="T1" fmla="*/ 45 h 3"/>
                                <a:gd name="T2" fmla="*/ 44 w 3"/>
                                <a:gd name="T3" fmla="*/ 30 h 3"/>
                                <a:gd name="T4" fmla="*/ 29 w 3"/>
                                <a:gd name="T5" fmla="*/ 30 h 3"/>
                                <a:gd name="T6" fmla="*/ 29 w 3"/>
                                <a:gd name="T7" fmla="*/ 30 h 3"/>
                                <a:gd name="T8" fmla="*/ 29 w 3"/>
                                <a:gd name="T9" fmla="*/ 45 h 3"/>
                                <a:gd name="T10" fmla="*/ 29 w 3"/>
                                <a:gd name="T11" fmla="*/ 30 h 3"/>
                                <a:gd name="T12" fmla="*/ 15 w 3"/>
                                <a:gd name="T13" fmla="*/ 30 h 3"/>
                                <a:gd name="T14" fmla="*/ 15 w 3"/>
                                <a:gd name="T15" fmla="*/ 45 h 3"/>
                                <a:gd name="T16" fmla="*/ 29 w 3"/>
                                <a:gd name="T17" fmla="*/ 30 h 3"/>
                                <a:gd name="T18" fmla="*/ 15 w 3"/>
                                <a:gd name="T19" fmla="*/ 30 h 3"/>
                                <a:gd name="T20" fmla="*/ 15 w 3"/>
                                <a:gd name="T21" fmla="*/ 45 h 3"/>
                                <a:gd name="T22" fmla="*/ 29 w 3"/>
                                <a:gd name="T23" fmla="*/ 30 h 3"/>
                                <a:gd name="T24" fmla="*/ 15 w 3"/>
                                <a:gd name="T25" fmla="*/ 30 h 3"/>
                                <a:gd name="T26" fmla="*/ 15 w 3"/>
                                <a:gd name="T27" fmla="*/ 30 h 3"/>
                                <a:gd name="T28" fmla="*/ 15 w 3"/>
                                <a:gd name="T29" fmla="*/ 30 h 3"/>
                                <a:gd name="T30" fmla="*/ 15 w 3"/>
                                <a:gd name="T31" fmla="*/ 15 h 3"/>
                                <a:gd name="T32" fmla="*/ 15 w 3"/>
                                <a:gd name="T33" fmla="*/ 15 h 3"/>
                                <a:gd name="T34" fmla="*/ 0 w 3"/>
                                <a:gd name="T35" fmla="*/ 15 h 3"/>
                                <a:gd name="T36" fmla="*/ 15 w 3"/>
                                <a:gd name="T37" fmla="*/ 15 h 3"/>
                                <a:gd name="T38" fmla="*/ 15 w 3"/>
                                <a:gd name="T39" fmla="*/ 15 h 3"/>
                                <a:gd name="T40" fmla="*/ 15 w 3"/>
                                <a:gd name="T41" fmla="*/ 0 h 3"/>
                                <a:gd name="T42" fmla="*/ 0 w 3"/>
                                <a:gd name="T43" fmla="*/ 0 h 3"/>
                                <a:gd name="T44" fmla="*/ 0 w 3"/>
                                <a:gd name="T45" fmla="*/ 15 h 3"/>
                                <a:gd name="T46" fmla="*/ 0 w 3"/>
                                <a:gd name="T47" fmla="*/ 15 h 3"/>
                                <a:gd name="T48" fmla="*/ 0 w 3"/>
                                <a:gd name="T49" fmla="*/ 15 h 3"/>
                                <a:gd name="T50" fmla="*/ 0 w 3"/>
                                <a:gd name="T51" fmla="*/ 30 h 3"/>
                                <a:gd name="T52" fmla="*/ 0 w 3"/>
                                <a:gd name="T53" fmla="*/ 30 h 3"/>
                                <a:gd name="T54" fmla="*/ 0 w 3"/>
                                <a:gd name="T55" fmla="*/ 45 h 3"/>
                                <a:gd name="T56" fmla="*/ 15 w 3"/>
                                <a:gd name="T57" fmla="*/ 45 h 3"/>
                                <a:gd name="T58" fmla="*/ 15 w 3"/>
                                <a:gd name="T59" fmla="*/ 45 h 3"/>
                                <a:gd name="T60" fmla="*/ 15 w 3"/>
                                <a:gd name="T61" fmla="*/ 45 h 3"/>
                                <a:gd name="T62" fmla="*/ 15 w 3"/>
                                <a:gd name="T63" fmla="*/ 45 h 3"/>
                                <a:gd name="T64" fmla="*/ 29 w 3"/>
                                <a:gd name="T65" fmla="*/ 45 h 3"/>
                                <a:gd name="T66" fmla="*/ 29 w 3"/>
                                <a:gd name="T67" fmla="*/ 45 h 3"/>
                                <a:gd name="T68" fmla="*/ 44 w 3"/>
                                <a:gd name="T69" fmla="*/ 45 h 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 h="3">
                                  <a:moveTo>
                                    <a:pt x="3" y="3"/>
                                  </a:moveTo>
                                  <a:lnTo>
                                    <a:pt x="3" y="2"/>
                                  </a:lnTo>
                                  <a:lnTo>
                                    <a:pt x="2" y="2"/>
                                  </a:lnTo>
                                  <a:lnTo>
                                    <a:pt x="2" y="3"/>
                                  </a:lnTo>
                                  <a:lnTo>
                                    <a:pt x="2" y="2"/>
                                  </a:lnTo>
                                  <a:lnTo>
                                    <a:pt x="1" y="2"/>
                                  </a:lnTo>
                                  <a:lnTo>
                                    <a:pt x="1" y="3"/>
                                  </a:lnTo>
                                  <a:lnTo>
                                    <a:pt x="2" y="2"/>
                                  </a:lnTo>
                                  <a:lnTo>
                                    <a:pt x="1" y="2"/>
                                  </a:lnTo>
                                  <a:lnTo>
                                    <a:pt x="1" y="3"/>
                                  </a:lnTo>
                                  <a:lnTo>
                                    <a:pt x="2" y="2"/>
                                  </a:lnTo>
                                  <a:lnTo>
                                    <a:pt x="1" y="2"/>
                                  </a:lnTo>
                                  <a:lnTo>
                                    <a:pt x="1" y="1"/>
                                  </a:lnTo>
                                  <a:lnTo>
                                    <a:pt x="0" y="1"/>
                                  </a:lnTo>
                                  <a:lnTo>
                                    <a:pt x="1" y="1"/>
                                  </a:lnTo>
                                  <a:lnTo>
                                    <a:pt x="1" y="0"/>
                                  </a:lnTo>
                                  <a:lnTo>
                                    <a:pt x="0" y="0"/>
                                  </a:lnTo>
                                  <a:lnTo>
                                    <a:pt x="0" y="1"/>
                                  </a:lnTo>
                                  <a:lnTo>
                                    <a:pt x="0" y="2"/>
                                  </a:lnTo>
                                  <a:lnTo>
                                    <a:pt x="0" y="3"/>
                                  </a:lnTo>
                                  <a:lnTo>
                                    <a:pt x="1" y="3"/>
                                  </a:lnTo>
                                  <a:lnTo>
                                    <a:pt x="2" y="3"/>
                                  </a:lnTo>
                                  <a:lnTo>
                                    <a:pt x="3"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8" name="Freeform 2009"/>
                          <wps:cNvSpPr>
                            <a:spLocks/>
                          </wps:cNvSpPr>
                          <wps:spPr bwMode="auto">
                            <a:xfrm>
                              <a:off x="375" y="120"/>
                              <a:ext cx="59" cy="45"/>
                            </a:xfrm>
                            <a:custGeom>
                              <a:avLst/>
                              <a:gdLst>
                                <a:gd name="T0" fmla="*/ 30 w 4"/>
                                <a:gd name="T1" fmla="*/ 30 h 3"/>
                                <a:gd name="T2" fmla="*/ 59 w 4"/>
                                <a:gd name="T3" fmla="*/ 30 h 3"/>
                                <a:gd name="T4" fmla="*/ 59 w 4"/>
                                <a:gd name="T5" fmla="*/ 30 h 3"/>
                                <a:gd name="T6" fmla="*/ 44 w 4"/>
                                <a:gd name="T7" fmla="*/ 15 h 3"/>
                                <a:gd name="T8" fmla="*/ 44 w 4"/>
                                <a:gd name="T9" fmla="*/ 15 h 3"/>
                                <a:gd name="T10" fmla="*/ 44 w 4"/>
                                <a:gd name="T11" fmla="*/ 15 h 3"/>
                                <a:gd name="T12" fmla="*/ 44 w 4"/>
                                <a:gd name="T13" fmla="*/ 0 h 3"/>
                                <a:gd name="T14" fmla="*/ 44 w 4"/>
                                <a:gd name="T15" fmla="*/ 0 h 3"/>
                                <a:gd name="T16" fmla="*/ 44 w 4"/>
                                <a:gd name="T17" fmla="*/ 0 h 3"/>
                                <a:gd name="T18" fmla="*/ 44 w 4"/>
                                <a:gd name="T19" fmla="*/ 15 h 3"/>
                                <a:gd name="T20" fmla="*/ 44 w 4"/>
                                <a:gd name="T21" fmla="*/ 0 h 3"/>
                                <a:gd name="T22" fmla="*/ 44 w 4"/>
                                <a:gd name="T23" fmla="*/ 0 h 3"/>
                                <a:gd name="T24" fmla="*/ 30 w 4"/>
                                <a:gd name="T25" fmla="*/ 0 h 3"/>
                                <a:gd name="T26" fmla="*/ 30 w 4"/>
                                <a:gd name="T27" fmla="*/ 0 h 3"/>
                                <a:gd name="T28" fmla="*/ 30 w 4"/>
                                <a:gd name="T29" fmla="*/ 0 h 3"/>
                                <a:gd name="T30" fmla="*/ 30 w 4"/>
                                <a:gd name="T31" fmla="*/ 0 h 3"/>
                                <a:gd name="T32" fmla="*/ 30 w 4"/>
                                <a:gd name="T33" fmla="*/ 0 h 3"/>
                                <a:gd name="T34" fmla="*/ 15 w 4"/>
                                <a:gd name="T35" fmla="*/ 15 h 3"/>
                                <a:gd name="T36" fmla="*/ 15 w 4"/>
                                <a:gd name="T37" fmla="*/ 15 h 3"/>
                                <a:gd name="T38" fmla="*/ 15 w 4"/>
                                <a:gd name="T39" fmla="*/ 15 h 3"/>
                                <a:gd name="T40" fmla="*/ 15 w 4"/>
                                <a:gd name="T41" fmla="*/ 30 h 3"/>
                                <a:gd name="T42" fmla="*/ 0 w 4"/>
                                <a:gd name="T43" fmla="*/ 30 h 3"/>
                                <a:gd name="T44" fmla="*/ 0 w 4"/>
                                <a:gd name="T45" fmla="*/ 45 h 3"/>
                                <a:gd name="T46" fmla="*/ 15 w 4"/>
                                <a:gd name="T47" fmla="*/ 45 h 3"/>
                                <a:gd name="T48" fmla="*/ 15 w 4"/>
                                <a:gd name="T49" fmla="*/ 45 h 3"/>
                                <a:gd name="T50" fmla="*/ 30 w 4"/>
                                <a:gd name="T51" fmla="*/ 30 h 3"/>
                                <a:gd name="T52" fmla="*/ 30 w 4"/>
                                <a:gd name="T53" fmla="*/ 30 h 3"/>
                                <a:gd name="T54" fmla="*/ 30 w 4"/>
                                <a:gd name="T55" fmla="*/ 15 h 3"/>
                                <a:gd name="T56" fmla="*/ 30 w 4"/>
                                <a:gd name="T57" fmla="*/ 30 h 3"/>
                                <a:gd name="T58" fmla="*/ 30 w 4"/>
                                <a:gd name="T59" fmla="*/ 30 h 3"/>
                                <a:gd name="T60" fmla="*/ 30 w 4"/>
                                <a:gd name="T61" fmla="*/ 15 h 3"/>
                                <a:gd name="T62" fmla="*/ 44 w 4"/>
                                <a:gd name="T63" fmla="*/ 15 h 3"/>
                                <a:gd name="T64" fmla="*/ 30 w 4"/>
                                <a:gd name="T65" fmla="*/ 15 h 3"/>
                                <a:gd name="T66" fmla="*/ 30 w 4"/>
                                <a:gd name="T67" fmla="*/ 15 h 3"/>
                                <a:gd name="T68" fmla="*/ 44 w 4"/>
                                <a:gd name="T69" fmla="*/ 15 h 3"/>
                                <a:gd name="T70" fmla="*/ 30 w 4"/>
                                <a:gd name="T71" fmla="*/ 15 h 3"/>
                                <a:gd name="T72" fmla="*/ 30 w 4"/>
                                <a:gd name="T73" fmla="*/ 15 h 3"/>
                                <a:gd name="T74" fmla="*/ 30 w 4"/>
                                <a:gd name="T75" fmla="*/ 15 h 3"/>
                                <a:gd name="T76" fmla="*/ 30 w 4"/>
                                <a:gd name="T77" fmla="*/ 15 h 3"/>
                                <a:gd name="T78" fmla="*/ 30 w 4"/>
                                <a:gd name="T79" fmla="*/ 15 h 3"/>
                                <a:gd name="T80" fmla="*/ 30 w 4"/>
                                <a:gd name="T81" fmla="*/ 15 h 3"/>
                                <a:gd name="T82" fmla="*/ 30 w 4"/>
                                <a:gd name="T83" fmla="*/ 15 h 3"/>
                                <a:gd name="T84" fmla="*/ 44 w 4"/>
                                <a:gd name="T85" fmla="*/ 15 h 3"/>
                                <a:gd name="T86" fmla="*/ 30 w 4"/>
                                <a:gd name="T87" fmla="*/ 15 h 3"/>
                                <a:gd name="T88" fmla="*/ 30 w 4"/>
                                <a:gd name="T89" fmla="*/ 15 h 3"/>
                                <a:gd name="T90" fmla="*/ 30 w 4"/>
                                <a:gd name="T91" fmla="*/ 30 h 3"/>
                                <a:gd name="T92" fmla="*/ 44 w 4"/>
                                <a:gd name="T93" fmla="*/ 30 h 3"/>
                                <a:gd name="T94" fmla="*/ 30 w 4"/>
                                <a:gd name="T95" fmla="*/ 30 h 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 h="3">
                                  <a:moveTo>
                                    <a:pt x="2" y="2"/>
                                  </a:moveTo>
                                  <a:lnTo>
                                    <a:pt x="4" y="2"/>
                                  </a:lnTo>
                                  <a:lnTo>
                                    <a:pt x="3" y="1"/>
                                  </a:lnTo>
                                  <a:lnTo>
                                    <a:pt x="3" y="0"/>
                                  </a:lnTo>
                                  <a:lnTo>
                                    <a:pt x="3" y="1"/>
                                  </a:lnTo>
                                  <a:lnTo>
                                    <a:pt x="3" y="0"/>
                                  </a:lnTo>
                                  <a:lnTo>
                                    <a:pt x="2" y="0"/>
                                  </a:lnTo>
                                  <a:lnTo>
                                    <a:pt x="1" y="1"/>
                                  </a:lnTo>
                                  <a:lnTo>
                                    <a:pt x="1" y="2"/>
                                  </a:lnTo>
                                  <a:lnTo>
                                    <a:pt x="0" y="2"/>
                                  </a:lnTo>
                                  <a:lnTo>
                                    <a:pt x="0" y="3"/>
                                  </a:lnTo>
                                  <a:lnTo>
                                    <a:pt x="1" y="3"/>
                                  </a:lnTo>
                                  <a:lnTo>
                                    <a:pt x="2" y="2"/>
                                  </a:lnTo>
                                  <a:lnTo>
                                    <a:pt x="2" y="1"/>
                                  </a:lnTo>
                                  <a:lnTo>
                                    <a:pt x="2" y="2"/>
                                  </a:lnTo>
                                  <a:lnTo>
                                    <a:pt x="2" y="1"/>
                                  </a:lnTo>
                                  <a:lnTo>
                                    <a:pt x="3" y="1"/>
                                  </a:lnTo>
                                  <a:lnTo>
                                    <a:pt x="2" y="1"/>
                                  </a:lnTo>
                                  <a:lnTo>
                                    <a:pt x="3" y="1"/>
                                  </a:lnTo>
                                  <a:lnTo>
                                    <a:pt x="2" y="1"/>
                                  </a:lnTo>
                                  <a:lnTo>
                                    <a:pt x="3" y="1"/>
                                  </a:lnTo>
                                  <a:lnTo>
                                    <a:pt x="2" y="1"/>
                                  </a:lnTo>
                                  <a:lnTo>
                                    <a:pt x="2" y="2"/>
                                  </a:lnTo>
                                  <a:lnTo>
                                    <a:pt x="3" y="2"/>
                                  </a:lnTo>
                                  <a:lnTo>
                                    <a:pt x="2"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9" name="Freeform 2010"/>
                          <wps:cNvSpPr>
                            <a:spLocks/>
                          </wps:cNvSpPr>
                          <wps:spPr bwMode="auto">
                            <a:xfrm>
                              <a:off x="300" y="135"/>
                              <a:ext cx="45" cy="60"/>
                            </a:xfrm>
                            <a:custGeom>
                              <a:avLst/>
                              <a:gdLst>
                                <a:gd name="T0" fmla="*/ 45 w 3"/>
                                <a:gd name="T1" fmla="*/ 60 h 4"/>
                                <a:gd name="T2" fmla="*/ 45 w 3"/>
                                <a:gd name="T3" fmla="*/ 45 h 4"/>
                                <a:gd name="T4" fmla="*/ 45 w 3"/>
                                <a:gd name="T5" fmla="*/ 30 h 4"/>
                                <a:gd name="T6" fmla="*/ 45 w 3"/>
                                <a:gd name="T7" fmla="*/ 30 h 4"/>
                                <a:gd name="T8" fmla="*/ 30 w 3"/>
                                <a:gd name="T9" fmla="*/ 15 h 4"/>
                                <a:gd name="T10" fmla="*/ 15 w 3"/>
                                <a:gd name="T11" fmla="*/ 0 h 4"/>
                                <a:gd name="T12" fmla="*/ 0 w 3"/>
                                <a:gd name="T13" fmla="*/ 0 h 4"/>
                                <a:gd name="T14" fmla="*/ 0 w 3"/>
                                <a:gd name="T15" fmla="*/ 0 h 4"/>
                                <a:gd name="T16" fmla="*/ 0 w 3"/>
                                <a:gd name="T17" fmla="*/ 0 h 4"/>
                                <a:gd name="T18" fmla="*/ 0 w 3"/>
                                <a:gd name="T19" fmla="*/ 0 h 4"/>
                                <a:gd name="T20" fmla="*/ 0 w 3"/>
                                <a:gd name="T21" fmla="*/ 15 h 4"/>
                                <a:gd name="T22" fmla="*/ 15 w 3"/>
                                <a:gd name="T23" fmla="*/ 30 h 4"/>
                                <a:gd name="T24" fmla="*/ 30 w 3"/>
                                <a:gd name="T25" fmla="*/ 45 h 4"/>
                                <a:gd name="T26" fmla="*/ 30 w 3"/>
                                <a:gd name="T27" fmla="*/ 45 h 4"/>
                                <a:gd name="T28" fmla="*/ 45 w 3"/>
                                <a:gd name="T29" fmla="*/ 60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 h="4">
                                  <a:moveTo>
                                    <a:pt x="3" y="4"/>
                                  </a:moveTo>
                                  <a:lnTo>
                                    <a:pt x="3" y="3"/>
                                  </a:lnTo>
                                  <a:lnTo>
                                    <a:pt x="3" y="2"/>
                                  </a:lnTo>
                                  <a:lnTo>
                                    <a:pt x="2" y="1"/>
                                  </a:lnTo>
                                  <a:lnTo>
                                    <a:pt x="1" y="0"/>
                                  </a:lnTo>
                                  <a:lnTo>
                                    <a:pt x="0" y="0"/>
                                  </a:lnTo>
                                  <a:lnTo>
                                    <a:pt x="0" y="1"/>
                                  </a:lnTo>
                                  <a:lnTo>
                                    <a:pt x="1" y="2"/>
                                  </a:lnTo>
                                  <a:lnTo>
                                    <a:pt x="2"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0" name="Freeform 2011"/>
                          <wps:cNvSpPr>
                            <a:spLocks/>
                          </wps:cNvSpPr>
                          <wps:spPr bwMode="auto">
                            <a:xfrm>
                              <a:off x="225" y="105"/>
                              <a:ext cx="45" cy="75"/>
                            </a:xfrm>
                            <a:custGeom>
                              <a:avLst/>
                              <a:gdLst>
                                <a:gd name="T0" fmla="*/ 45 w 3"/>
                                <a:gd name="T1" fmla="*/ 15 h 5"/>
                                <a:gd name="T2" fmla="*/ 30 w 3"/>
                                <a:gd name="T3" fmla="*/ 0 h 5"/>
                                <a:gd name="T4" fmla="*/ 30 w 3"/>
                                <a:gd name="T5" fmla="*/ 0 h 5"/>
                                <a:gd name="T6" fmla="*/ 15 w 3"/>
                                <a:gd name="T7" fmla="*/ 15 h 5"/>
                                <a:gd name="T8" fmla="*/ 15 w 3"/>
                                <a:gd name="T9" fmla="*/ 15 h 5"/>
                                <a:gd name="T10" fmla="*/ 15 w 3"/>
                                <a:gd name="T11" fmla="*/ 30 h 5"/>
                                <a:gd name="T12" fmla="*/ 0 w 3"/>
                                <a:gd name="T13" fmla="*/ 45 h 5"/>
                                <a:gd name="T14" fmla="*/ 0 w 3"/>
                                <a:gd name="T15" fmla="*/ 60 h 5"/>
                                <a:gd name="T16" fmla="*/ 0 w 3"/>
                                <a:gd name="T17" fmla="*/ 60 h 5"/>
                                <a:gd name="T18" fmla="*/ 0 w 3"/>
                                <a:gd name="T19" fmla="*/ 60 h 5"/>
                                <a:gd name="T20" fmla="*/ 0 w 3"/>
                                <a:gd name="T21" fmla="*/ 75 h 5"/>
                                <a:gd name="T22" fmla="*/ 15 w 3"/>
                                <a:gd name="T23" fmla="*/ 75 h 5"/>
                                <a:gd name="T24" fmla="*/ 15 w 3"/>
                                <a:gd name="T25" fmla="*/ 60 h 5"/>
                                <a:gd name="T26" fmla="*/ 0 w 3"/>
                                <a:gd name="T27" fmla="*/ 60 h 5"/>
                                <a:gd name="T28" fmla="*/ 15 w 3"/>
                                <a:gd name="T29" fmla="*/ 75 h 5"/>
                                <a:gd name="T30" fmla="*/ 15 w 3"/>
                                <a:gd name="T31" fmla="*/ 60 h 5"/>
                                <a:gd name="T32" fmla="*/ 15 w 3"/>
                                <a:gd name="T33" fmla="*/ 45 h 5"/>
                                <a:gd name="T34" fmla="*/ 30 w 3"/>
                                <a:gd name="T35" fmla="*/ 30 h 5"/>
                                <a:gd name="T36" fmla="*/ 30 w 3"/>
                                <a:gd name="T37" fmla="*/ 30 h 5"/>
                                <a:gd name="T38" fmla="*/ 30 w 3"/>
                                <a:gd name="T39" fmla="*/ 15 h 5"/>
                                <a:gd name="T40" fmla="*/ 30 w 3"/>
                                <a:gd name="T41" fmla="*/ 30 h 5"/>
                                <a:gd name="T42" fmla="*/ 30 w 3"/>
                                <a:gd name="T43" fmla="*/ 15 h 5"/>
                                <a:gd name="T44" fmla="*/ 45 w 3"/>
                                <a:gd name="T45" fmla="*/ 15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 h="5">
                                  <a:moveTo>
                                    <a:pt x="3" y="1"/>
                                  </a:moveTo>
                                  <a:lnTo>
                                    <a:pt x="2" y="0"/>
                                  </a:lnTo>
                                  <a:lnTo>
                                    <a:pt x="1" y="1"/>
                                  </a:lnTo>
                                  <a:lnTo>
                                    <a:pt x="1" y="2"/>
                                  </a:lnTo>
                                  <a:lnTo>
                                    <a:pt x="0" y="3"/>
                                  </a:lnTo>
                                  <a:lnTo>
                                    <a:pt x="0" y="4"/>
                                  </a:lnTo>
                                  <a:lnTo>
                                    <a:pt x="0" y="5"/>
                                  </a:lnTo>
                                  <a:lnTo>
                                    <a:pt x="1" y="5"/>
                                  </a:lnTo>
                                  <a:lnTo>
                                    <a:pt x="1" y="4"/>
                                  </a:lnTo>
                                  <a:lnTo>
                                    <a:pt x="0" y="4"/>
                                  </a:lnTo>
                                  <a:lnTo>
                                    <a:pt x="1" y="5"/>
                                  </a:lnTo>
                                  <a:lnTo>
                                    <a:pt x="1" y="4"/>
                                  </a:lnTo>
                                  <a:lnTo>
                                    <a:pt x="1" y="3"/>
                                  </a:lnTo>
                                  <a:lnTo>
                                    <a:pt x="2" y="2"/>
                                  </a:lnTo>
                                  <a:lnTo>
                                    <a:pt x="2" y="1"/>
                                  </a:lnTo>
                                  <a:lnTo>
                                    <a:pt x="2" y="2"/>
                                  </a:lnTo>
                                  <a:lnTo>
                                    <a:pt x="2" y="1"/>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1" name="Freeform 2012"/>
                          <wps:cNvSpPr>
                            <a:spLocks/>
                          </wps:cNvSpPr>
                          <wps:spPr bwMode="auto">
                            <a:xfrm>
                              <a:off x="225" y="225"/>
                              <a:ext cx="30" cy="75"/>
                            </a:xfrm>
                            <a:custGeom>
                              <a:avLst/>
                              <a:gdLst>
                                <a:gd name="T0" fmla="*/ 15 w 2"/>
                                <a:gd name="T1" fmla="*/ 0 h 5"/>
                                <a:gd name="T2" fmla="*/ 0 w 2"/>
                                <a:gd name="T3" fmla="*/ 0 h 5"/>
                                <a:gd name="T4" fmla="*/ 0 w 2"/>
                                <a:gd name="T5" fmla="*/ 15 h 5"/>
                                <a:gd name="T6" fmla="*/ 15 w 2"/>
                                <a:gd name="T7" fmla="*/ 30 h 5"/>
                                <a:gd name="T8" fmla="*/ 15 w 2"/>
                                <a:gd name="T9" fmla="*/ 30 h 5"/>
                                <a:gd name="T10" fmla="*/ 0 w 2"/>
                                <a:gd name="T11" fmla="*/ 30 h 5"/>
                                <a:gd name="T12" fmla="*/ 15 w 2"/>
                                <a:gd name="T13" fmla="*/ 45 h 5"/>
                                <a:gd name="T14" fmla="*/ 0 w 2"/>
                                <a:gd name="T15" fmla="*/ 45 h 5"/>
                                <a:gd name="T16" fmla="*/ 15 w 2"/>
                                <a:gd name="T17" fmla="*/ 45 h 5"/>
                                <a:gd name="T18" fmla="*/ 15 w 2"/>
                                <a:gd name="T19" fmla="*/ 45 h 5"/>
                                <a:gd name="T20" fmla="*/ 0 w 2"/>
                                <a:gd name="T21" fmla="*/ 60 h 5"/>
                                <a:gd name="T22" fmla="*/ 0 w 2"/>
                                <a:gd name="T23" fmla="*/ 60 h 5"/>
                                <a:gd name="T24" fmla="*/ 15 w 2"/>
                                <a:gd name="T25" fmla="*/ 75 h 5"/>
                                <a:gd name="T26" fmla="*/ 15 w 2"/>
                                <a:gd name="T27" fmla="*/ 60 h 5"/>
                                <a:gd name="T28" fmla="*/ 30 w 2"/>
                                <a:gd name="T29" fmla="*/ 60 h 5"/>
                                <a:gd name="T30" fmla="*/ 30 w 2"/>
                                <a:gd name="T31" fmla="*/ 45 h 5"/>
                                <a:gd name="T32" fmla="*/ 30 w 2"/>
                                <a:gd name="T33" fmla="*/ 45 h 5"/>
                                <a:gd name="T34" fmla="*/ 30 w 2"/>
                                <a:gd name="T35" fmla="*/ 45 h 5"/>
                                <a:gd name="T36" fmla="*/ 30 w 2"/>
                                <a:gd name="T37" fmla="*/ 30 h 5"/>
                                <a:gd name="T38" fmla="*/ 30 w 2"/>
                                <a:gd name="T39" fmla="*/ 15 h 5"/>
                                <a:gd name="T40" fmla="*/ 15 w 2"/>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 h="5">
                                  <a:moveTo>
                                    <a:pt x="1" y="0"/>
                                  </a:moveTo>
                                  <a:lnTo>
                                    <a:pt x="0" y="0"/>
                                  </a:lnTo>
                                  <a:lnTo>
                                    <a:pt x="0" y="1"/>
                                  </a:lnTo>
                                  <a:lnTo>
                                    <a:pt x="1" y="2"/>
                                  </a:lnTo>
                                  <a:lnTo>
                                    <a:pt x="0" y="2"/>
                                  </a:lnTo>
                                  <a:lnTo>
                                    <a:pt x="1" y="3"/>
                                  </a:lnTo>
                                  <a:lnTo>
                                    <a:pt x="0" y="3"/>
                                  </a:lnTo>
                                  <a:lnTo>
                                    <a:pt x="1" y="3"/>
                                  </a:lnTo>
                                  <a:lnTo>
                                    <a:pt x="0" y="4"/>
                                  </a:lnTo>
                                  <a:lnTo>
                                    <a:pt x="1" y="5"/>
                                  </a:lnTo>
                                  <a:lnTo>
                                    <a:pt x="1" y="4"/>
                                  </a:lnTo>
                                  <a:lnTo>
                                    <a:pt x="2" y="4"/>
                                  </a:lnTo>
                                  <a:lnTo>
                                    <a:pt x="2" y="3"/>
                                  </a:lnTo>
                                  <a:lnTo>
                                    <a:pt x="2" y="2"/>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2" name="Freeform 2013"/>
                          <wps:cNvSpPr>
                            <a:spLocks/>
                          </wps:cNvSpPr>
                          <wps:spPr bwMode="auto">
                            <a:xfrm>
                              <a:off x="150" y="315"/>
                              <a:ext cx="60" cy="60"/>
                            </a:xfrm>
                            <a:custGeom>
                              <a:avLst/>
                              <a:gdLst>
                                <a:gd name="T0" fmla="*/ 60 w 4"/>
                                <a:gd name="T1" fmla="*/ 15 h 4"/>
                                <a:gd name="T2" fmla="*/ 45 w 4"/>
                                <a:gd name="T3" fmla="*/ 0 h 4"/>
                                <a:gd name="T4" fmla="*/ 30 w 4"/>
                                <a:gd name="T5" fmla="*/ 15 h 4"/>
                                <a:gd name="T6" fmla="*/ 15 w 4"/>
                                <a:gd name="T7" fmla="*/ 30 h 4"/>
                                <a:gd name="T8" fmla="*/ 0 w 4"/>
                                <a:gd name="T9" fmla="*/ 45 h 4"/>
                                <a:gd name="T10" fmla="*/ 0 w 4"/>
                                <a:gd name="T11" fmla="*/ 60 h 4"/>
                                <a:gd name="T12" fmla="*/ 30 w 4"/>
                                <a:gd name="T13" fmla="*/ 45 h 4"/>
                                <a:gd name="T14" fmla="*/ 45 w 4"/>
                                <a:gd name="T15" fmla="*/ 30 h 4"/>
                                <a:gd name="T16" fmla="*/ 60 w 4"/>
                                <a:gd name="T17" fmla="*/ 15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4">
                                  <a:moveTo>
                                    <a:pt x="4" y="1"/>
                                  </a:moveTo>
                                  <a:lnTo>
                                    <a:pt x="3" y="0"/>
                                  </a:lnTo>
                                  <a:lnTo>
                                    <a:pt x="2" y="1"/>
                                  </a:lnTo>
                                  <a:lnTo>
                                    <a:pt x="1" y="2"/>
                                  </a:lnTo>
                                  <a:lnTo>
                                    <a:pt x="0" y="3"/>
                                  </a:lnTo>
                                  <a:lnTo>
                                    <a:pt x="0" y="4"/>
                                  </a:lnTo>
                                  <a:lnTo>
                                    <a:pt x="2" y="3"/>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3" name="Freeform 2014"/>
                          <wps:cNvSpPr>
                            <a:spLocks/>
                          </wps:cNvSpPr>
                          <wps:spPr bwMode="auto">
                            <a:xfrm>
                              <a:off x="105" y="405"/>
                              <a:ext cx="45" cy="61"/>
                            </a:xfrm>
                            <a:custGeom>
                              <a:avLst/>
                              <a:gdLst>
                                <a:gd name="T0" fmla="*/ 15 w 3"/>
                                <a:gd name="T1" fmla="*/ 0 h 4"/>
                                <a:gd name="T2" fmla="*/ 0 w 3"/>
                                <a:gd name="T3" fmla="*/ 0 h 4"/>
                                <a:gd name="T4" fmla="*/ 0 w 3"/>
                                <a:gd name="T5" fmla="*/ 0 h 4"/>
                                <a:gd name="T6" fmla="*/ 0 w 3"/>
                                <a:gd name="T7" fmla="*/ 0 h 4"/>
                                <a:gd name="T8" fmla="*/ 0 w 3"/>
                                <a:gd name="T9" fmla="*/ 15 h 4"/>
                                <a:gd name="T10" fmla="*/ 15 w 3"/>
                                <a:gd name="T11" fmla="*/ 15 h 4"/>
                                <a:gd name="T12" fmla="*/ 0 w 3"/>
                                <a:gd name="T13" fmla="*/ 15 h 4"/>
                                <a:gd name="T14" fmla="*/ 0 w 3"/>
                                <a:gd name="T15" fmla="*/ 31 h 4"/>
                                <a:gd name="T16" fmla="*/ 0 w 3"/>
                                <a:gd name="T17" fmla="*/ 31 h 4"/>
                                <a:gd name="T18" fmla="*/ 15 w 3"/>
                                <a:gd name="T19" fmla="*/ 31 h 4"/>
                                <a:gd name="T20" fmla="*/ 15 w 3"/>
                                <a:gd name="T21" fmla="*/ 46 h 4"/>
                                <a:gd name="T22" fmla="*/ 15 w 3"/>
                                <a:gd name="T23" fmla="*/ 46 h 4"/>
                                <a:gd name="T24" fmla="*/ 30 w 3"/>
                                <a:gd name="T25" fmla="*/ 61 h 4"/>
                                <a:gd name="T26" fmla="*/ 45 w 3"/>
                                <a:gd name="T27" fmla="*/ 61 h 4"/>
                                <a:gd name="T28" fmla="*/ 45 w 3"/>
                                <a:gd name="T29" fmla="*/ 46 h 4"/>
                                <a:gd name="T30" fmla="*/ 45 w 3"/>
                                <a:gd name="T31" fmla="*/ 46 h 4"/>
                                <a:gd name="T32" fmla="*/ 30 w 3"/>
                                <a:gd name="T33" fmla="*/ 31 h 4"/>
                                <a:gd name="T34" fmla="*/ 30 w 3"/>
                                <a:gd name="T35" fmla="*/ 31 h 4"/>
                                <a:gd name="T36" fmla="*/ 15 w 3"/>
                                <a:gd name="T37" fmla="*/ 31 h 4"/>
                                <a:gd name="T38" fmla="*/ 30 w 3"/>
                                <a:gd name="T39" fmla="*/ 31 h 4"/>
                                <a:gd name="T40" fmla="*/ 15 w 3"/>
                                <a:gd name="T41" fmla="*/ 15 h 4"/>
                                <a:gd name="T42" fmla="*/ 15 w 3"/>
                                <a:gd name="T43" fmla="*/ 31 h 4"/>
                                <a:gd name="T44" fmla="*/ 15 w 3"/>
                                <a:gd name="T45" fmla="*/ 31 h 4"/>
                                <a:gd name="T46" fmla="*/ 15 w 3"/>
                                <a:gd name="T47" fmla="*/ 15 h 4"/>
                                <a:gd name="T48" fmla="*/ 15 w 3"/>
                                <a:gd name="T49" fmla="*/ 15 h 4"/>
                                <a:gd name="T50" fmla="*/ 15 w 3"/>
                                <a:gd name="T51" fmla="*/ 0 h 4"/>
                                <a:gd name="T52" fmla="*/ 15 w 3"/>
                                <a:gd name="T53" fmla="*/ 0 h 4"/>
                                <a:gd name="T54" fmla="*/ 15 w 3"/>
                                <a:gd name="T55" fmla="*/ 15 h 4"/>
                                <a:gd name="T56" fmla="*/ 15 w 3"/>
                                <a:gd name="T57" fmla="*/ 0 h 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 h="4">
                                  <a:moveTo>
                                    <a:pt x="1" y="0"/>
                                  </a:moveTo>
                                  <a:lnTo>
                                    <a:pt x="0" y="0"/>
                                  </a:lnTo>
                                  <a:lnTo>
                                    <a:pt x="0" y="1"/>
                                  </a:lnTo>
                                  <a:lnTo>
                                    <a:pt x="1" y="1"/>
                                  </a:lnTo>
                                  <a:lnTo>
                                    <a:pt x="0" y="1"/>
                                  </a:lnTo>
                                  <a:lnTo>
                                    <a:pt x="0" y="2"/>
                                  </a:lnTo>
                                  <a:lnTo>
                                    <a:pt x="1" y="2"/>
                                  </a:lnTo>
                                  <a:lnTo>
                                    <a:pt x="1" y="3"/>
                                  </a:lnTo>
                                  <a:lnTo>
                                    <a:pt x="2" y="4"/>
                                  </a:lnTo>
                                  <a:lnTo>
                                    <a:pt x="3" y="4"/>
                                  </a:lnTo>
                                  <a:lnTo>
                                    <a:pt x="3" y="3"/>
                                  </a:lnTo>
                                  <a:lnTo>
                                    <a:pt x="2" y="2"/>
                                  </a:lnTo>
                                  <a:lnTo>
                                    <a:pt x="1" y="2"/>
                                  </a:lnTo>
                                  <a:lnTo>
                                    <a:pt x="2" y="2"/>
                                  </a:lnTo>
                                  <a:lnTo>
                                    <a:pt x="1" y="1"/>
                                  </a:lnTo>
                                  <a:lnTo>
                                    <a:pt x="1" y="2"/>
                                  </a:lnTo>
                                  <a:lnTo>
                                    <a:pt x="1" y="1"/>
                                  </a:lnTo>
                                  <a:lnTo>
                                    <a:pt x="1" y="0"/>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4" name="Freeform 2015"/>
                          <wps:cNvSpPr>
                            <a:spLocks/>
                          </wps:cNvSpPr>
                          <wps:spPr bwMode="auto">
                            <a:xfrm>
                              <a:off x="180" y="481"/>
                              <a:ext cx="75" cy="60"/>
                            </a:xfrm>
                            <a:custGeom>
                              <a:avLst/>
                              <a:gdLst>
                                <a:gd name="T0" fmla="*/ 15 w 5"/>
                                <a:gd name="T1" fmla="*/ 0 h 4"/>
                                <a:gd name="T2" fmla="*/ 0 w 5"/>
                                <a:gd name="T3" fmla="*/ 15 h 4"/>
                                <a:gd name="T4" fmla="*/ 0 w 5"/>
                                <a:gd name="T5" fmla="*/ 15 h 4"/>
                                <a:gd name="T6" fmla="*/ 15 w 5"/>
                                <a:gd name="T7" fmla="*/ 30 h 4"/>
                                <a:gd name="T8" fmla="*/ 30 w 5"/>
                                <a:gd name="T9" fmla="*/ 45 h 4"/>
                                <a:gd name="T10" fmla="*/ 45 w 5"/>
                                <a:gd name="T11" fmla="*/ 45 h 4"/>
                                <a:gd name="T12" fmla="*/ 60 w 5"/>
                                <a:gd name="T13" fmla="*/ 60 h 4"/>
                                <a:gd name="T14" fmla="*/ 60 w 5"/>
                                <a:gd name="T15" fmla="*/ 60 h 4"/>
                                <a:gd name="T16" fmla="*/ 75 w 5"/>
                                <a:gd name="T17" fmla="*/ 45 h 4"/>
                                <a:gd name="T18" fmla="*/ 60 w 5"/>
                                <a:gd name="T19" fmla="*/ 45 h 4"/>
                                <a:gd name="T20" fmla="*/ 60 w 5"/>
                                <a:gd name="T21" fmla="*/ 30 h 4"/>
                                <a:gd name="T22" fmla="*/ 45 w 5"/>
                                <a:gd name="T23" fmla="*/ 30 h 4"/>
                                <a:gd name="T24" fmla="*/ 30 w 5"/>
                                <a:gd name="T25" fmla="*/ 15 h 4"/>
                                <a:gd name="T26" fmla="*/ 15 w 5"/>
                                <a:gd name="T27" fmla="*/ 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4">
                                  <a:moveTo>
                                    <a:pt x="1" y="0"/>
                                  </a:moveTo>
                                  <a:lnTo>
                                    <a:pt x="0" y="1"/>
                                  </a:lnTo>
                                  <a:lnTo>
                                    <a:pt x="1" y="2"/>
                                  </a:lnTo>
                                  <a:lnTo>
                                    <a:pt x="2" y="3"/>
                                  </a:lnTo>
                                  <a:lnTo>
                                    <a:pt x="3" y="3"/>
                                  </a:lnTo>
                                  <a:lnTo>
                                    <a:pt x="4" y="4"/>
                                  </a:lnTo>
                                  <a:lnTo>
                                    <a:pt x="5" y="3"/>
                                  </a:lnTo>
                                  <a:lnTo>
                                    <a:pt x="4" y="3"/>
                                  </a:lnTo>
                                  <a:lnTo>
                                    <a:pt x="4" y="2"/>
                                  </a:lnTo>
                                  <a:lnTo>
                                    <a:pt x="3" y="2"/>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5" name="Freeform 2016"/>
                          <wps:cNvSpPr>
                            <a:spLocks/>
                          </wps:cNvSpPr>
                          <wps:spPr bwMode="auto">
                            <a:xfrm>
                              <a:off x="195" y="571"/>
                              <a:ext cx="60" cy="60"/>
                            </a:xfrm>
                            <a:custGeom>
                              <a:avLst/>
                              <a:gdLst>
                                <a:gd name="T0" fmla="*/ 60 w 4"/>
                                <a:gd name="T1" fmla="*/ 15 h 4"/>
                                <a:gd name="T2" fmla="*/ 45 w 4"/>
                                <a:gd name="T3" fmla="*/ 0 h 4"/>
                                <a:gd name="T4" fmla="*/ 45 w 4"/>
                                <a:gd name="T5" fmla="*/ 15 h 4"/>
                                <a:gd name="T6" fmla="*/ 30 w 4"/>
                                <a:gd name="T7" fmla="*/ 15 h 4"/>
                                <a:gd name="T8" fmla="*/ 15 w 4"/>
                                <a:gd name="T9" fmla="*/ 30 h 4"/>
                                <a:gd name="T10" fmla="*/ 30 w 4"/>
                                <a:gd name="T11" fmla="*/ 30 h 4"/>
                                <a:gd name="T12" fmla="*/ 30 w 4"/>
                                <a:gd name="T13" fmla="*/ 30 h 4"/>
                                <a:gd name="T14" fmla="*/ 15 w 4"/>
                                <a:gd name="T15" fmla="*/ 30 h 4"/>
                                <a:gd name="T16" fmla="*/ 0 w 4"/>
                                <a:gd name="T17" fmla="*/ 45 h 4"/>
                                <a:gd name="T18" fmla="*/ 0 w 4"/>
                                <a:gd name="T19" fmla="*/ 60 h 4"/>
                                <a:gd name="T20" fmla="*/ 15 w 4"/>
                                <a:gd name="T21" fmla="*/ 45 h 4"/>
                                <a:gd name="T22" fmla="*/ 30 w 4"/>
                                <a:gd name="T23" fmla="*/ 45 h 4"/>
                                <a:gd name="T24" fmla="*/ 30 w 4"/>
                                <a:gd name="T25" fmla="*/ 45 h 4"/>
                                <a:gd name="T26" fmla="*/ 45 w 4"/>
                                <a:gd name="T27" fmla="*/ 30 h 4"/>
                                <a:gd name="T28" fmla="*/ 60 w 4"/>
                                <a:gd name="T29" fmla="*/ 30 h 4"/>
                                <a:gd name="T30" fmla="*/ 60 w 4"/>
                                <a:gd name="T31" fmla="*/ 15 h 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4">
                                  <a:moveTo>
                                    <a:pt x="4" y="1"/>
                                  </a:moveTo>
                                  <a:lnTo>
                                    <a:pt x="3" y="0"/>
                                  </a:lnTo>
                                  <a:lnTo>
                                    <a:pt x="3" y="1"/>
                                  </a:lnTo>
                                  <a:lnTo>
                                    <a:pt x="2" y="1"/>
                                  </a:lnTo>
                                  <a:lnTo>
                                    <a:pt x="1" y="2"/>
                                  </a:lnTo>
                                  <a:lnTo>
                                    <a:pt x="2" y="2"/>
                                  </a:lnTo>
                                  <a:lnTo>
                                    <a:pt x="1" y="2"/>
                                  </a:lnTo>
                                  <a:lnTo>
                                    <a:pt x="0" y="3"/>
                                  </a:lnTo>
                                  <a:lnTo>
                                    <a:pt x="0" y="4"/>
                                  </a:lnTo>
                                  <a:lnTo>
                                    <a:pt x="1" y="3"/>
                                  </a:lnTo>
                                  <a:lnTo>
                                    <a:pt x="2" y="3"/>
                                  </a:lnTo>
                                  <a:lnTo>
                                    <a:pt x="3" y="2"/>
                                  </a:lnTo>
                                  <a:lnTo>
                                    <a:pt x="4"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6" name="Freeform 2017"/>
                          <wps:cNvSpPr>
                            <a:spLocks/>
                          </wps:cNvSpPr>
                          <wps:spPr bwMode="auto">
                            <a:xfrm>
                              <a:off x="90" y="631"/>
                              <a:ext cx="60" cy="45"/>
                            </a:xfrm>
                            <a:custGeom>
                              <a:avLst/>
                              <a:gdLst>
                                <a:gd name="T0" fmla="*/ 60 w 4"/>
                                <a:gd name="T1" fmla="*/ 15 h 3"/>
                                <a:gd name="T2" fmla="*/ 60 w 4"/>
                                <a:gd name="T3" fmla="*/ 0 h 3"/>
                                <a:gd name="T4" fmla="*/ 30 w 4"/>
                                <a:gd name="T5" fmla="*/ 15 h 3"/>
                                <a:gd name="T6" fmla="*/ 15 w 4"/>
                                <a:gd name="T7" fmla="*/ 30 h 3"/>
                                <a:gd name="T8" fmla="*/ 0 w 4"/>
                                <a:gd name="T9" fmla="*/ 30 h 3"/>
                                <a:gd name="T10" fmla="*/ 0 w 4"/>
                                <a:gd name="T11" fmla="*/ 45 h 3"/>
                                <a:gd name="T12" fmla="*/ 15 w 4"/>
                                <a:gd name="T13" fmla="*/ 45 h 3"/>
                                <a:gd name="T14" fmla="*/ 30 w 4"/>
                                <a:gd name="T15" fmla="*/ 30 h 3"/>
                                <a:gd name="T16" fmla="*/ 60 w 4"/>
                                <a:gd name="T17" fmla="*/ 1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4" y="1"/>
                                  </a:moveTo>
                                  <a:lnTo>
                                    <a:pt x="4" y="0"/>
                                  </a:lnTo>
                                  <a:lnTo>
                                    <a:pt x="2" y="1"/>
                                  </a:lnTo>
                                  <a:lnTo>
                                    <a:pt x="1" y="2"/>
                                  </a:lnTo>
                                  <a:lnTo>
                                    <a:pt x="0" y="2"/>
                                  </a:lnTo>
                                  <a:lnTo>
                                    <a:pt x="0" y="3"/>
                                  </a:lnTo>
                                  <a:lnTo>
                                    <a:pt x="1" y="3"/>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7" name="Freeform 2018"/>
                          <wps:cNvSpPr>
                            <a:spLocks/>
                          </wps:cNvSpPr>
                          <wps:spPr bwMode="auto">
                            <a:xfrm>
                              <a:off x="15" y="706"/>
                              <a:ext cx="45" cy="60"/>
                            </a:xfrm>
                            <a:custGeom>
                              <a:avLst/>
                              <a:gdLst>
                                <a:gd name="T0" fmla="*/ 45 w 3"/>
                                <a:gd name="T1" fmla="*/ 0 h 4"/>
                                <a:gd name="T2" fmla="*/ 30 w 3"/>
                                <a:gd name="T3" fmla="*/ 0 h 4"/>
                                <a:gd name="T4" fmla="*/ 15 w 3"/>
                                <a:gd name="T5" fmla="*/ 0 h 4"/>
                                <a:gd name="T6" fmla="*/ 30 w 3"/>
                                <a:gd name="T7" fmla="*/ 0 h 4"/>
                                <a:gd name="T8" fmla="*/ 15 w 3"/>
                                <a:gd name="T9" fmla="*/ 0 h 4"/>
                                <a:gd name="T10" fmla="*/ 15 w 3"/>
                                <a:gd name="T11" fmla="*/ 15 h 4"/>
                                <a:gd name="T12" fmla="*/ 15 w 3"/>
                                <a:gd name="T13" fmla="*/ 15 h 4"/>
                                <a:gd name="T14" fmla="*/ 0 w 3"/>
                                <a:gd name="T15" fmla="*/ 30 h 4"/>
                                <a:gd name="T16" fmla="*/ 0 w 3"/>
                                <a:gd name="T17" fmla="*/ 45 h 4"/>
                                <a:gd name="T18" fmla="*/ 0 w 3"/>
                                <a:gd name="T19" fmla="*/ 45 h 4"/>
                                <a:gd name="T20" fmla="*/ 0 w 3"/>
                                <a:gd name="T21" fmla="*/ 60 h 4"/>
                                <a:gd name="T22" fmla="*/ 15 w 3"/>
                                <a:gd name="T23" fmla="*/ 60 h 4"/>
                                <a:gd name="T24" fmla="*/ 15 w 3"/>
                                <a:gd name="T25" fmla="*/ 45 h 4"/>
                                <a:gd name="T26" fmla="*/ 30 w 3"/>
                                <a:gd name="T27" fmla="*/ 45 h 4"/>
                                <a:gd name="T28" fmla="*/ 15 w 3"/>
                                <a:gd name="T29" fmla="*/ 45 h 4"/>
                                <a:gd name="T30" fmla="*/ 30 w 3"/>
                                <a:gd name="T31" fmla="*/ 45 h 4"/>
                                <a:gd name="T32" fmla="*/ 30 w 3"/>
                                <a:gd name="T33" fmla="*/ 30 h 4"/>
                                <a:gd name="T34" fmla="*/ 30 w 3"/>
                                <a:gd name="T35" fmla="*/ 15 h 4"/>
                                <a:gd name="T36" fmla="*/ 30 w 3"/>
                                <a:gd name="T37" fmla="*/ 15 h 4"/>
                                <a:gd name="T38" fmla="*/ 30 w 3"/>
                                <a:gd name="T39" fmla="*/ 15 h 4"/>
                                <a:gd name="T40" fmla="*/ 45 w 3"/>
                                <a:gd name="T41" fmla="*/ 0 h 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 h="4">
                                  <a:moveTo>
                                    <a:pt x="3" y="0"/>
                                  </a:moveTo>
                                  <a:lnTo>
                                    <a:pt x="2" y="0"/>
                                  </a:lnTo>
                                  <a:lnTo>
                                    <a:pt x="1" y="0"/>
                                  </a:lnTo>
                                  <a:lnTo>
                                    <a:pt x="2" y="0"/>
                                  </a:lnTo>
                                  <a:lnTo>
                                    <a:pt x="1" y="0"/>
                                  </a:lnTo>
                                  <a:lnTo>
                                    <a:pt x="1" y="1"/>
                                  </a:lnTo>
                                  <a:lnTo>
                                    <a:pt x="0" y="2"/>
                                  </a:lnTo>
                                  <a:lnTo>
                                    <a:pt x="0" y="3"/>
                                  </a:lnTo>
                                  <a:lnTo>
                                    <a:pt x="0" y="4"/>
                                  </a:lnTo>
                                  <a:lnTo>
                                    <a:pt x="1" y="4"/>
                                  </a:lnTo>
                                  <a:lnTo>
                                    <a:pt x="1" y="3"/>
                                  </a:lnTo>
                                  <a:lnTo>
                                    <a:pt x="2" y="3"/>
                                  </a:lnTo>
                                  <a:lnTo>
                                    <a:pt x="1" y="3"/>
                                  </a:lnTo>
                                  <a:lnTo>
                                    <a:pt x="2" y="3"/>
                                  </a:lnTo>
                                  <a:lnTo>
                                    <a:pt x="2" y="2"/>
                                  </a:lnTo>
                                  <a:lnTo>
                                    <a:pt x="2" y="1"/>
                                  </a:lnTo>
                                  <a:lnTo>
                                    <a:pt x="3"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8" name="Freeform 2019"/>
                          <wps:cNvSpPr>
                            <a:spLocks/>
                          </wps:cNvSpPr>
                          <wps:spPr bwMode="auto">
                            <a:xfrm>
                              <a:off x="30" y="811"/>
                              <a:ext cx="45" cy="75"/>
                            </a:xfrm>
                            <a:custGeom>
                              <a:avLst/>
                              <a:gdLst>
                                <a:gd name="T0" fmla="*/ 15 w 3"/>
                                <a:gd name="T1" fmla="*/ 0 h 5"/>
                                <a:gd name="T2" fmla="*/ 0 w 3"/>
                                <a:gd name="T3" fmla="*/ 0 h 5"/>
                                <a:gd name="T4" fmla="*/ 0 w 3"/>
                                <a:gd name="T5" fmla="*/ 15 h 5"/>
                                <a:gd name="T6" fmla="*/ 0 w 3"/>
                                <a:gd name="T7" fmla="*/ 45 h 5"/>
                                <a:gd name="T8" fmla="*/ 15 w 3"/>
                                <a:gd name="T9" fmla="*/ 45 h 5"/>
                                <a:gd name="T10" fmla="*/ 15 w 3"/>
                                <a:gd name="T11" fmla="*/ 60 h 5"/>
                                <a:gd name="T12" fmla="*/ 15 w 3"/>
                                <a:gd name="T13" fmla="*/ 60 h 5"/>
                                <a:gd name="T14" fmla="*/ 15 w 3"/>
                                <a:gd name="T15" fmla="*/ 60 h 5"/>
                                <a:gd name="T16" fmla="*/ 30 w 3"/>
                                <a:gd name="T17" fmla="*/ 75 h 5"/>
                                <a:gd name="T18" fmla="*/ 30 w 3"/>
                                <a:gd name="T19" fmla="*/ 60 h 5"/>
                                <a:gd name="T20" fmla="*/ 30 w 3"/>
                                <a:gd name="T21" fmla="*/ 75 h 5"/>
                                <a:gd name="T22" fmla="*/ 30 w 3"/>
                                <a:gd name="T23" fmla="*/ 75 h 5"/>
                                <a:gd name="T24" fmla="*/ 45 w 3"/>
                                <a:gd name="T25" fmla="*/ 60 h 5"/>
                                <a:gd name="T26" fmla="*/ 45 w 3"/>
                                <a:gd name="T27" fmla="*/ 60 h 5"/>
                                <a:gd name="T28" fmla="*/ 45 w 3"/>
                                <a:gd name="T29" fmla="*/ 60 h 5"/>
                                <a:gd name="T30" fmla="*/ 30 w 3"/>
                                <a:gd name="T31" fmla="*/ 45 h 5"/>
                                <a:gd name="T32" fmla="*/ 30 w 3"/>
                                <a:gd name="T33" fmla="*/ 60 h 5"/>
                                <a:gd name="T34" fmla="*/ 30 w 3"/>
                                <a:gd name="T35" fmla="*/ 60 h 5"/>
                                <a:gd name="T36" fmla="*/ 30 w 3"/>
                                <a:gd name="T37" fmla="*/ 45 h 5"/>
                                <a:gd name="T38" fmla="*/ 30 w 3"/>
                                <a:gd name="T39" fmla="*/ 45 h 5"/>
                                <a:gd name="T40" fmla="*/ 30 w 3"/>
                                <a:gd name="T41" fmla="*/ 30 h 5"/>
                                <a:gd name="T42" fmla="*/ 15 w 3"/>
                                <a:gd name="T43" fmla="*/ 15 h 5"/>
                                <a:gd name="T44" fmla="*/ 15 w 3"/>
                                <a:gd name="T45" fmla="*/ 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 h="5">
                                  <a:moveTo>
                                    <a:pt x="1" y="0"/>
                                  </a:moveTo>
                                  <a:lnTo>
                                    <a:pt x="0" y="0"/>
                                  </a:lnTo>
                                  <a:lnTo>
                                    <a:pt x="0" y="1"/>
                                  </a:lnTo>
                                  <a:lnTo>
                                    <a:pt x="0" y="3"/>
                                  </a:lnTo>
                                  <a:lnTo>
                                    <a:pt x="1" y="3"/>
                                  </a:lnTo>
                                  <a:lnTo>
                                    <a:pt x="1" y="4"/>
                                  </a:lnTo>
                                  <a:lnTo>
                                    <a:pt x="2" y="5"/>
                                  </a:lnTo>
                                  <a:lnTo>
                                    <a:pt x="2" y="4"/>
                                  </a:lnTo>
                                  <a:lnTo>
                                    <a:pt x="2" y="5"/>
                                  </a:lnTo>
                                  <a:lnTo>
                                    <a:pt x="3" y="4"/>
                                  </a:lnTo>
                                  <a:lnTo>
                                    <a:pt x="2" y="3"/>
                                  </a:lnTo>
                                  <a:lnTo>
                                    <a:pt x="2" y="4"/>
                                  </a:lnTo>
                                  <a:lnTo>
                                    <a:pt x="2" y="3"/>
                                  </a:lnTo>
                                  <a:lnTo>
                                    <a:pt x="2"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9" name="Freeform 2020"/>
                          <wps:cNvSpPr>
                            <a:spLocks/>
                          </wps:cNvSpPr>
                          <wps:spPr bwMode="auto">
                            <a:xfrm>
                              <a:off x="105" y="856"/>
                              <a:ext cx="75" cy="30"/>
                            </a:xfrm>
                            <a:custGeom>
                              <a:avLst/>
                              <a:gdLst>
                                <a:gd name="T0" fmla="*/ 0 w 5"/>
                                <a:gd name="T1" fmla="*/ 15 h 2"/>
                                <a:gd name="T2" fmla="*/ 15 w 5"/>
                                <a:gd name="T3" fmla="*/ 30 h 2"/>
                                <a:gd name="T4" fmla="*/ 15 w 5"/>
                                <a:gd name="T5" fmla="*/ 30 h 2"/>
                                <a:gd name="T6" fmla="*/ 30 w 5"/>
                                <a:gd name="T7" fmla="*/ 15 h 2"/>
                                <a:gd name="T8" fmla="*/ 45 w 5"/>
                                <a:gd name="T9" fmla="*/ 15 h 2"/>
                                <a:gd name="T10" fmla="*/ 45 w 5"/>
                                <a:gd name="T11" fmla="*/ 0 h 2"/>
                                <a:gd name="T12" fmla="*/ 45 w 5"/>
                                <a:gd name="T13" fmla="*/ 15 h 2"/>
                                <a:gd name="T14" fmla="*/ 60 w 5"/>
                                <a:gd name="T15" fmla="*/ 15 h 2"/>
                                <a:gd name="T16" fmla="*/ 60 w 5"/>
                                <a:gd name="T17" fmla="*/ 15 h 2"/>
                                <a:gd name="T18" fmla="*/ 60 w 5"/>
                                <a:gd name="T19" fmla="*/ 15 h 2"/>
                                <a:gd name="T20" fmla="*/ 60 w 5"/>
                                <a:gd name="T21" fmla="*/ 0 h 2"/>
                                <a:gd name="T22" fmla="*/ 60 w 5"/>
                                <a:gd name="T23" fmla="*/ 15 h 2"/>
                                <a:gd name="T24" fmla="*/ 75 w 5"/>
                                <a:gd name="T25" fmla="*/ 15 h 2"/>
                                <a:gd name="T26" fmla="*/ 75 w 5"/>
                                <a:gd name="T27" fmla="*/ 0 h 2"/>
                                <a:gd name="T28" fmla="*/ 75 w 5"/>
                                <a:gd name="T29" fmla="*/ 0 h 2"/>
                                <a:gd name="T30" fmla="*/ 60 w 5"/>
                                <a:gd name="T31" fmla="*/ 0 h 2"/>
                                <a:gd name="T32" fmla="*/ 60 w 5"/>
                                <a:gd name="T33" fmla="*/ 0 h 2"/>
                                <a:gd name="T34" fmla="*/ 60 w 5"/>
                                <a:gd name="T35" fmla="*/ 0 h 2"/>
                                <a:gd name="T36" fmla="*/ 45 w 5"/>
                                <a:gd name="T37" fmla="*/ 0 h 2"/>
                                <a:gd name="T38" fmla="*/ 45 w 5"/>
                                <a:gd name="T39" fmla="*/ 0 h 2"/>
                                <a:gd name="T40" fmla="*/ 30 w 5"/>
                                <a:gd name="T41" fmla="*/ 0 h 2"/>
                                <a:gd name="T42" fmla="*/ 15 w 5"/>
                                <a:gd name="T43" fmla="*/ 15 h 2"/>
                                <a:gd name="T44" fmla="*/ 0 w 5"/>
                                <a:gd name="T45" fmla="*/ 15 h 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2">
                                  <a:moveTo>
                                    <a:pt x="0" y="1"/>
                                  </a:moveTo>
                                  <a:lnTo>
                                    <a:pt x="1" y="2"/>
                                  </a:lnTo>
                                  <a:lnTo>
                                    <a:pt x="2" y="1"/>
                                  </a:lnTo>
                                  <a:lnTo>
                                    <a:pt x="3" y="1"/>
                                  </a:lnTo>
                                  <a:lnTo>
                                    <a:pt x="3" y="0"/>
                                  </a:lnTo>
                                  <a:lnTo>
                                    <a:pt x="3" y="1"/>
                                  </a:lnTo>
                                  <a:lnTo>
                                    <a:pt x="4" y="1"/>
                                  </a:lnTo>
                                  <a:lnTo>
                                    <a:pt x="4" y="0"/>
                                  </a:lnTo>
                                  <a:lnTo>
                                    <a:pt x="4" y="1"/>
                                  </a:lnTo>
                                  <a:lnTo>
                                    <a:pt x="5" y="1"/>
                                  </a:lnTo>
                                  <a:lnTo>
                                    <a:pt x="5" y="0"/>
                                  </a:lnTo>
                                  <a:lnTo>
                                    <a:pt x="4" y="0"/>
                                  </a:lnTo>
                                  <a:lnTo>
                                    <a:pt x="3" y="0"/>
                                  </a:lnTo>
                                  <a:lnTo>
                                    <a:pt x="2" y="0"/>
                                  </a:lnTo>
                                  <a:lnTo>
                                    <a:pt x="1"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0" name="Freeform 2021"/>
                          <wps:cNvSpPr>
                            <a:spLocks/>
                          </wps:cNvSpPr>
                          <wps:spPr bwMode="auto">
                            <a:xfrm>
                              <a:off x="195" y="901"/>
                              <a:ext cx="45" cy="75"/>
                            </a:xfrm>
                            <a:custGeom>
                              <a:avLst/>
                              <a:gdLst>
                                <a:gd name="T0" fmla="*/ 15 w 3"/>
                                <a:gd name="T1" fmla="*/ 0 h 5"/>
                                <a:gd name="T2" fmla="*/ 0 w 3"/>
                                <a:gd name="T3" fmla="*/ 15 h 5"/>
                                <a:gd name="T4" fmla="*/ 0 w 3"/>
                                <a:gd name="T5" fmla="*/ 15 h 5"/>
                                <a:gd name="T6" fmla="*/ 0 w 3"/>
                                <a:gd name="T7" fmla="*/ 30 h 5"/>
                                <a:gd name="T8" fmla="*/ 15 w 3"/>
                                <a:gd name="T9" fmla="*/ 45 h 5"/>
                                <a:gd name="T10" fmla="*/ 15 w 3"/>
                                <a:gd name="T11" fmla="*/ 60 h 5"/>
                                <a:gd name="T12" fmla="*/ 15 w 3"/>
                                <a:gd name="T13" fmla="*/ 60 h 5"/>
                                <a:gd name="T14" fmla="*/ 30 w 3"/>
                                <a:gd name="T15" fmla="*/ 60 h 5"/>
                                <a:gd name="T16" fmla="*/ 30 w 3"/>
                                <a:gd name="T17" fmla="*/ 75 h 5"/>
                                <a:gd name="T18" fmla="*/ 45 w 3"/>
                                <a:gd name="T19" fmla="*/ 60 h 5"/>
                                <a:gd name="T20" fmla="*/ 30 w 3"/>
                                <a:gd name="T21" fmla="*/ 60 h 5"/>
                                <a:gd name="T22" fmla="*/ 30 w 3"/>
                                <a:gd name="T23" fmla="*/ 45 h 5"/>
                                <a:gd name="T24" fmla="*/ 30 w 3"/>
                                <a:gd name="T25" fmla="*/ 45 h 5"/>
                                <a:gd name="T26" fmla="*/ 15 w 3"/>
                                <a:gd name="T27" fmla="*/ 45 h 5"/>
                                <a:gd name="T28" fmla="*/ 30 w 3"/>
                                <a:gd name="T29" fmla="*/ 45 h 5"/>
                                <a:gd name="T30" fmla="*/ 15 w 3"/>
                                <a:gd name="T31" fmla="*/ 30 h 5"/>
                                <a:gd name="T32" fmla="*/ 15 w 3"/>
                                <a:gd name="T33" fmla="*/ 15 h 5"/>
                                <a:gd name="T34" fmla="*/ 15 w 3"/>
                                <a:gd name="T35" fmla="*/ 0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5">
                                  <a:moveTo>
                                    <a:pt x="1" y="0"/>
                                  </a:moveTo>
                                  <a:lnTo>
                                    <a:pt x="0" y="1"/>
                                  </a:lnTo>
                                  <a:lnTo>
                                    <a:pt x="0" y="2"/>
                                  </a:lnTo>
                                  <a:lnTo>
                                    <a:pt x="1" y="3"/>
                                  </a:lnTo>
                                  <a:lnTo>
                                    <a:pt x="1" y="4"/>
                                  </a:lnTo>
                                  <a:lnTo>
                                    <a:pt x="2" y="4"/>
                                  </a:lnTo>
                                  <a:lnTo>
                                    <a:pt x="2" y="5"/>
                                  </a:lnTo>
                                  <a:lnTo>
                                    <a:pt x="3" y="4"/>
                                  </a:lnTo>
                                  <a:lnTo>
                                    <a:pt x="2" y="4"/>
                                  </a:lnTo>
                                  <a:lnTo>
                                    <a:pt x="2" y="3"/>
                                  </a:lnTo>
                                  <a:lnTo>
                                    <a:pt x="1" y="3"/>
                                  </a:lnTo>
                                  <a:lnTo>
                                    <a:pt x="2" y="3"/>
                                  </a:lnTo>
                                  <a:lnTo>
                                    <a:pt x="1"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1" name="Freeform 2022"/>
                          <wps:cNvSpPr>
                            <a:spLocks/>
                          </wps:cNvSpPr>
                          <wps:spPr bwMode="auto">
                            <a:xfrm>
                              <a:off x="285" y="961"/>
                              <a:ext cx="60" cy="15"/>
                            </a:xfrm>
                            <a:custGeom>
                              <a:avLst/>
                              <a:gdLst>
                                <a:gd name="T0" fmla="*/ 0 w 4"/>
                                <a:gd name="T1" fmla="*/ 0 h 1"/>
                                <a:gd name="T2" fmla="*/ 0 w 4"/>
                                <a:gd name="T3" fmla="*/ 15 h 1"/>
                                <a:gd name="T4" fmla="*/ 0 w 4"/>
                                <a:gd name="T5" fmla="*/ 15 h 1"/>
                                <a:gd name="T6" fmla="*/ 30 w 4"/>
                                <a:gd name="T7" fmla="*/ 15 h 1"/>
                                <a:gd name="T8" fmla="*/ 60 w 4"/>
                                <a:gd name="T9" fmla="*/ 15 h 1"/>
                                <a:gd name="T10" fmla="*/ 60 w 4"/>
                                <a:gd name="T11" fmla="*/ 15 h 1"/>
                                <a:gd name="T12" fmla="*/ 60 w 4"/>
                                <a:gd name="T13" fmla="*/ 0 h 1"/>
                                <a:gd name="T14" fmla="*/ 60 w 4"/>
                                <a:gd name="T15" fmla="*/ 0 h 1"/>
                                <a:gd name="T16" fmla="*/ 30 w 4"/>
                                <a:gd name="T17" fmla="*/ 0 h 1"/>
                                <a:gd name="T18" fmla="*/ 0 w 4"/>
                                <a:gd name="T19" fmla="*/ 0 h 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1">
                                  <a:moveTo>
                                    <a:pt x="0" y="0"/>
                                  </a:moveTo>
                                  <a:lnTo>
                                    <a:pt x="0" y="1"/>
                                  </a:lnTo>
                                  <a:lnTo>
                                    <a:pt x="2" y="1"/>
                                  </a:lnTo>
                                  <a:lnTo>
                                    <a:pt x="4" y="1"/>
                                  </a:lnTo>
                                  <a:lnTo>
                                    <a:pt x="4" y="0"/>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2" name="Freeform 2023"/>
                          <wps:cNvSpPr>
                            <a:spLocks/>
                          </wps:cNvSpPr>
                          <wps:spPr bwMode="auto">
                            <a:xfrm>
                              <a:off x="390" y="961"/>
                              <a:ext cx="74" cy="15"/>
                            </a:xfrm>
                            <a:custGeom>
                              <a:avLst/>
                              <a:gdLst>
                                <a:gd name="T0" fmla="*/ 0 w 5"/>
                                <a:gd name="T1" fmla="*/ 0 h 1"/>
                                <a:gd name="T2" fmla="*/ 15 w 5"/>
                                <a:gd name="T3" fmla="*/ 15 h 1"/>
                                <a:gd name="T4" fmla="*/ 15 w 5"/>
                                <a:gd name="T5" fmla="*/ 15 h 1"/>
                                <a:gd name="T6" fmla="*/ 30 w 5"/>
                                <a:gd name="T7" fmla="*/ 15 h 1"/>
                                <a:gd name="T8" fmla="*/ 44 w 5"/>
                                <a:gd name="T9" fmla="*/ 15 h 1"/>
                                <a:gd name="T10" fmla="*/ 59 w 5"/>
                                <a:gd name="T11" fmla="*/ 15 h 1"/>
                                <a:gd name="T12" fmla="*/ 59 w 5"/>
                                <a:gd name="T13" fmla="*/ 0 h 1"/>
                                <a:gd name="T14" fmla="*/ 44 w 5"/>
                                <a:gd name="T15" fmla="*/ 15 h 1"/>
                                <a:gd name="T16" fmla="*/ 59 w 5"/>
                                <a:gd name="T17" fmla="*/ 15 h 1"/>
                                <a:gd name="T18" fmla="*/ 74 w 5"/>
                                <a:gd name="T19" fmla="*/ 15 h 1"/>
                                <a:gd name="T20" fmla="*/ 74 w 5"/>
                                <a:gd name="T21" fmla="*/ 0 h 1"/>
                                <a:gd name="T22" fmla="*/ 74 w 5"/>
                                <a:gd name="T23" fmla="*/ 0 h 1"/>
                                <a:gd name="T24" fmla="*/ 59 w 5"/>
                                <a:gd name="T25" fmla="*/ 0 h 1"/>
                                <a:gd name="T26" fmla="*/ 59 w 5"/>
                                <a:gd name="T27" fmla="*/ 0 h 1"/>
                                <a:gd name="T28" fmla="*/ 44 w 5"/>
                                <a:gd name="T29" fmla="*/ 0 h 1"/>
                                <a:gd name="T30" fmla="*/ 30 w 5"/>
                                <a:gd name="T31" fmla="*/ 0 h 1"/>
                                <a:gd name="T32" fmla="*/ 15 w 5"/>
                                <a:gd name="T33" fmla="*/ 0 h 1"/>
                                <a:gd name="T34" fmla="*/ 0 w 5"/>
                                <a:gd name="T35" fmla="*/ 0 h 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1">
                                  <a:moveTo>
                                    <a:pt x="0" y="0"/>
                                  </a:moveTo>
                                  <a:lnTo>
                                    <a:pt x="1" y="1"/>
                                  </a:lnTo>
                                  <a:lnTo>
                                    <a:pt x="2" y="1"/>
                                  </a:lnTo>
                                  <a:lnTo>
                                    <a:pt x="3" y="1"/>
                                  </a:lnTo>
                                  <a:lnTo>
                                    <a:pt x="4" y="1"/>
                                  </a:lnTo>
                                  <a:lnTo>
                                    <a:pt x="4" y="0"/>
                                  </a:lnTo>
                                  <a:lnTo>
                                    <a:pt x="3" y="1"/>
                                  </a:lnTo>
                                  <a:lnTo>
                                    <a:pt x="4" y="1"/>
                                  </a:lnTo>
                                  <a:lnTo>
                                    <a:pt x="5" y="1"/>
                                  </a:lnTo>
                                  <a:lnTo>
                                    <a:pt x="5" y="0"/>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3" name="Freeform 2024"/>
                          <wps:cNvSpPr>
                            <a:spLocks/>
                          </wps:cNvSpPr>
                          <wps:spPr bwMode="auto">
                            <a:xfrm>
                              <a:off x="494" y="991"/>
                              <a:ext cx="60" cy="60"/>
                            </a:xfrm>
                            <a:custGeom>
                              <a:avLst/>
                              <a:gdLst>
                                <a:gd name="T0" fmla="*/ 15 w 4"/>
                                <a:gd name="T1" fmla="*/ 0 h 4"/>
                                <a:gd name="T2" fmla="*/ 0 w 4"/>
                                <a:gd name="T3" fmla="*/ 15 h 4"/>
                                <a:gd name="T4" fmla="*/ 15 w 4"/>
                                <a:gd name="T5" fmla="*/ 15 h 4"/>
                                <a:gd name="T6" fmla="*/ 30 w 4"/>
                                <a:gd name="T7" fmla="*/ 30 h 4"/>
                                <a:gd name="T8" fmla="*/ 45 w 4"/>
                                <a:gd name="T9" fmla="*/ 45 h 4"/>
                                <a:gd name="T10" fmla="*/ 60 w 4"/>
                                <a:gd name="T11" fmla="*/ 60 h 4"/>
                                <a:gd name="T12" fmla="*/ 60 w 4"/>
                                <a:gd name="T13" fmla="*/ 45 h 4"/>
                                <a:gd name="T14" fmla="*/ 60 w 4"/>
                                <a:gd name="T15" fmla="*/ 30 h 4"/>
                                <a:gd name="T16" fmla="*/ 45 w 4"/>
                                <a:gd name="T17" fmla="*/ 15 h 4"/>
                                <a:gd name="T18" fmla="*/ 30 w 4"/>
                                <a:gd name="T19" fmla="*/ 15 h 4"/>
                                <a:gd name="T20" fmla="*/ 15 w 4"/>
                                <a:gd name="T21" fmla="*/ 0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1" y="0"/>
                                  </a:moveTo>
                                  <a:lnTo>
                                    <a:pt x="0" y="1"/>
                                  </a:lnTo>
                                  <a:lnTo>
                                    <a:pt x="1" y="1"/>
                                  </a:lnTo>
                                  <a:lnTo>
                                    <a:pt x="2" y="2"/>
                                  </a:lnTo>
                                  <a:lnTo>
                                    <a:pt x="3" y="3"/>
                                  </a:lnTo>
                                  <a:lnTo>
                                    <a:pt x="4" y="4"/>
                                  </a:lnTo>
                                  <a:lnTo>
                                    <a:pt x="4" y="3"/>
                                  </a:lnTo>
                                  <a:lnTo>
                                    <a:pt x="4" y="2"/>
                                  </a:lnTo>
                                  <a:lnTo>
                                    <a:pt x="3" y="1"/>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4" name="Freeform 2025"/>
                          <wps:cNvSpPr>
                            <a:spLocks/>
                          </wps:cNvSpPr>
                          <wps:spPr bwMode="auto">
                            <a:xfrm>
                              <a:off x="584" y="1066"/>
                              <a:ext cx="60" cy="60"/>
                            </a:xfrm>
                            <a:custGeom>
                              <a:avLst/>
                              <a:gdLst>
                                <a:gd name="T0" fmla="*/ 15 w 4"/>
                                <a:gd name="T1" fmla="*/ 0 h 4"/>
                                <a:gd name="T2" fmla="*/ 0 w 4"/>
                                <a:gd name="T3" fmla="*/ 15 h 4"/>
                                <a:gd name="T4" fmla="*/ 15 w 4"/>
                                <a:gd name="T5" fmla="*/ 30 h 4"/>
                                <a:gd name="T6" fmla="*/ 30 w 4"/>
                                <a:gd name="T7" fmla="*/ 30 h 4"/>
                                <a:gd name="T8" fmla="*/ 30 w 4"/>
                                <a:gd name="T9" fmla="*/ 45 h 4"/>
                                <a:gd name="T10" fmla="*/ 45 w 4"/>
                                <a:gd name="T11" fmla="*/ 45 h 4"/>
                                <a:gd name="T12" fmla="*/ 60 w 4"/>
                                <a:gd name="T13" fmla="*/ 60 h 4"/>
                                <a:gd name="T14" fmla="*/ 60 w 4"/>
                                <a:gd name="T15" fmla="*/ 60 h 4"/>
                                <a:gd name="T16" fmla="*/ 60 w 4"/>
                                <a:gd name="T17" fmla="*/ 45 h 4"/>
                                <a:gd name="T18" fmla="*/ 60 w 4"/>
                                <a:gd name="T19" fmla="*/ 45 h 4"/>
                                <a:gd name="T20" fmla="*/ 45 w 4"/>
                                <a:gd name="T21" fmla="*/ 30 h 4"/>
                                <a:gd name="T22" fmla="*/ 45 w 4"/>
                                <a:gd name="T23" fmla="*/ 45 h 4"/>
                                <a:gd name="T24" fmla="*/ 45 w 4"/>
                                <a:gd name="T25" fmla="*/ 30 h 4"/>
                                <a:gd name="T26" fmla="*/ 30 w 4"/>
                                <a:gd name="T27" fmla="*/ 30 h 4"/>
                                <a:gd name="T28" fmla="*/ 15 w 4"/>
                                <a:gd name="T29" fmla="*/ 15 h 4"/>
                                <a:gd name="T30" fmla="*/ 15 w 4"/>
                                <a:gd name="T31" fmla="*/ 0 h 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4">
                                  <a:moveTo>
                                    <a:pt x="1" y="0"/>
                                  </a:moveTo>
                                  <a:lnTo>
                                    <a:pt x="0" y="1"/>
                                  </a:lnTo>
                                  <a:lnTo>
                                    <a:pt x="1" y="2"/>
                                  </a:lnTo>
                                  <a:lnTo>
                                    <a:pt x="2" y="2"/>
                                  </a:lnTo>
                                  <a:lnTo>
                                    <a:pt x="2" y="3"/>
                                  </a:lnTo>
                                  <a:lnTo>
                                    <a:pt x="3" y="3"/>
                                  </a:lnTo>
                                  <a:lnTo>
                                    <a:pt x="4" y="4"/>
                                  </a:lnTo>
                                  <a:lnTo>
                                    <a:pt x="4" y="3"/>
                                  </a:lnTo>
                                  <a:lnTo>
                                    <a:pt x="3" y="2"/>
                                  </a:lnTo>
                                  <a:lnTo>
                                    <a:pt x="3" y="3"/>
                                  </a:lnTo>
                                  <a:lnTo>
                                    <a:pt x="3" y="2"/>
                                  </a:lnTo>
                                  <a:lnTo>
                                    <a:pt x="2"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5" name="Freeform 2026"/>
                          <wps:cNvSpPr>
                            <a:spLocks/>
                          </wps:cNvSpPr>
                          <wps:spPr bwMode="auto">
                            <a:xfrm>
                              <a:off x="689" y="1051"/>
                              <a:ext cx="45" cy="75"/>
                            </a:xfrm>
                            <a:custGeom>
                              <a:avLst/>
                              <a:gdLst>
                                <a:gd name="T0" fmla="*/ 0 w 3"/>
                                <a:gd name="T1" fmla="*/ 60 h 5"/>
                                <a:gd name="T2" fmla="*/ 15 w 3"/>
                                <a:gd name="T3" fmla="*/ 75 h 5"/>
                                <a:gd name="T4" fmla="*/ 15 w 3"/>
                                <a:gd name="T5" fmla="*/ 60 h 5"/>
                                <a:gd name="T6" fmla="*/ 30 w 3"/>
                                <a:gd name="T7" fmla="*/ 60 h 5"/>
                                <a:gd name="T8" fmla="*/ 30 w 3"/>
                                <a:gd name="T9" fmla="*/ 45 h 5"/>
                                <a:gd name="T10" fmla="*/ 30 w 3"/>
                                <a:gd name="T11" fmla="*/ 45 h 5"/>
                                <a:gd name="T12" fmla="*/ 45 w 3"/>
                                <a:gd name="T13" fmla="*/ 30 h 5"/>
                                <a:gd name="T14" fmla="*/ 45 w 3"/>
                                <a:gd name="T15" fmla="*/ 15 h 5"/>
                                <a:gd name="T16" fmla="*/ 30 w 3"/>
                                <a:gd name="T17" fmla="*/ 0 h 5"/>
                                <a:gd name="T18" fmla="*/ 30 w 3"/>
                                <a:gd name="T19" fmla="*/ 15 h 5"/>
                                <a:gd name="T20" fmla="*/ 15 w 3"/>
                                <a:gd name="T21" fmla="*/ 30 h 5"/>
                                <a:gd name="T22" fmla="*/ 15 w 3"/>
                                <a:gd name="T23" fmla="*/ 45 h 5"/>
                                <a:gd name="T24" fmla="*/ 15 w 3"/>
                                <a:gd name="T25" fmla="*/ 45 h 5"/>
                                <a:gd name="T26" fmla="*/ 15 w 3"/>
                                <a:gd name="T27" fmla="*/ 45 h 5"/>
                                <a:gd name="T28" fmla="*/ 15 w 3"/>
                                <a:gd name="T29" fmla="*/ 45 h 5"/>
                                <a:gd name="T30" fmla="*/ 0 w 3"/>
                                <a:gd name="T31" fmla="*/ 60 h 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 h="5">
                                  <a:moveTo>
                                    <a:pt x="0" y="4"/>
                                  </a:moveTo>
                                  <a:lnTo>
                                    <a:pt x="1" y="5"/>
                                  </a:lnTo>
                                  <a:lnTo>
                                    <a:pt x="1" y="4"/>
                                  </a:lnTo>
                                  <a:lnTo>
                                    <a:pt x="2" y="4"/>
                                  </a:lnTo>
                                  <a:lnTo>
                                    <a:pt x="2" y="3"/>
                                  </a:lnTo>
                                  <a:lnTo>
                                    <a:pt x="3" y="2"/>
                                  </a:lnTo>
                                  <a:lnTo>
                                    <a:pt x="3" y="1"/>
                                  </a:lnTo>
                                  <a:lnTo>
                                    <a:pt x="2" y="0"/>
                                  </a:lnTo>
                                  <a:lnTo>
                                    <a:pt x="2" y="1"/>
                                  </a:lnTo>
                                  <a:lnTo>
                                    <a:pt x="1" y="2"/>
                                  </a:lnTo>
                                  <a:lnTo>
                                    <a:pt x="1"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6" name="Freeform 2027"/>
                          <wps:cNvSpPr>
                            <a:spLocks/>
                          </wps:cNvSpPr>
                          <wps:spPr bwMode="auto">
                            <a:xfrm>
                              <a:off x="734" y="946"/>
                              <a:ext cx="60" cy="75"/>
                            </a:xfrm>
                            <a:custGeom>
                              <a:avLst/>
                              <a:gdLst>
                                <a:gd name="T0" fmla="*/ 0 w 4"/>
                                <a:gd name="T1" fmla="*/ 60 h 5"/>
                                <a:gd name="T2" fmla="*/ 15 w 4"/>
                                <a:gd name="T3" fmla="*/ 75 h 5"/>
                                <a:gd name="T4" fmla="*/ 30 w 4"/>
                                <a:gd name="T5" fmla="*/ 60 h 5"/>
                                <a:gd name="T6" fmla="*/ 30 w 4"/>
                                <a:gd name="T7" fmla="*/ 45 h 5"/>
                                <a:gd name="T8" fmla="*/ 30 w 4"/>
                                <a:gd name="T9" fmla="*/ 45 h 5"/>
                                <a:gd name="T10" fmla="*/ 30 w 4"/>
                                <a:gd name="T11" fmla="*/ 45 h 5"/>
                                <a:gd name="T12" fmla="*/ 45 w 4"/>
                                <a:gd name="T13" fmla="*/ 30 h 5"/>
                                <a:gd name="T14" fmla="*/ 45 w 4"/>
                                <a:gd name="T15" fmla="*/ 30 h 5"/>
                                <a:gd name="T16" fmla="*/ 60 w 4"/>
                                <a:gd name="T17" fmla="*/ 15 h 5"/>
                                <a:gd name="T18" fmla="*/ 45 w 4"/>
                                <a:gd name="T19" fmla="*/ 0 h 5"/>
                                <a:gd name="T20" fmla="*/ 45 w 4"/>
                                <a:gd name="T21" fmla="*/ 15 h 5"/>
                                <a:gd name="T22" fmla="*/ 30 w 4"/>
                                <a:gd name="T23" fmla="*/ 15 h 5"/>
                                <a:gd name="T24" fmla="*/ 15 w 4"/>
                                <a:gd name="T25" fmla="*/ 30 h 5"/>
                                <a:gd name="T26" fmla="*/ 15 w 4"/>
                                <a:gd name="T27" fmla="*/ 30 h 5"/>
                                <a:gd name="T28" fmla="*/ 15 w 4"/>
                                <a:gd name="T29" fmla="*/ 45 h 5"/>
                                <a:gd name="T30" fmla="*/ 0 w 4"/>
                                <a:gd name="T31" fmla="*/ 60 h 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5">
                                  <a:moveTo>
                                    <a:pt x="0" y="4"/>
                                  </a:moveTo>
                                  <a:lnTo>
                                    <a:pt x="1" y="5"/>
                                  </a:lnTo>
                                  <a:lnTo>
                                    <a:pt x="2" y="4"/>
                                  </a:lnTo>
                                  <a:lnTo>
                                    <a:pt x="2" y="3"/>
                                  </a:lnTo>
                                  <a:lnTo>
                                    <a:pt x="3" y="2"/>
                                  </a:lnTo>
                                  <a:lnTo>
                                    <a:pt x="4" y="1"/>
                                  </a:lnTo>
                                  <a:lnTo>
                                    <a:pt x="3" y="0"/>
                                  </a:lnTo>
                                  <a:lnTo>
                                    <a:pt x="3" y="1"/>
                                  </a:lnTo>
                                  <a:lnTo>
                                    <a:pt x="2" y="1"/>
                                  </a:lnTo>
                                  <a:lnTo>
                                    <a:pt x="1" y="2"/>
                                  </a:lnTo>
                                  <a:lnTo>
                                    <a:pt x="1"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7" name="Freeform 2028"/>
                          <wps:cNvSpPr>
                            <a:spLocks/>
                          </wps:cNvSpPr>
                          <wps:spPr bwMode="auto">
                            <a:xfrm>
                              <a:off x="839" y="946"/>
                              <a:ext cx="60" cy="30"/>
                            </a:xfrm>
                            <a:custGeom>
                              <a:avLst/>
                              <a:gdLst>
                                <a:gd name="T0" fmla="*/ 0 w 4"/>
                                <a:gd name="T1" fmla="*/ 0 h 2"/>
                                <a:gd name="T2" fmla="*/ 0 w 4"/>
                                <a:gd name="T3" fmla="*/ 15 h 2"/>
                                <a:gd name="T4" fmla="*/ 15 w 4"/>
                                <a:gd name="T5" fmla="*/ 15 h 2"/>
                                <a:gd name="T6" fmla="*/ 15 w 4"/>
                                <a:gd name="T7" fmla="*/ 0 h 2"/>
                                <a:gd name="T8" fmla="*/ 0 w 4"/>
                                <a:gd name="T9" fmla="*/ 15 h 2"/>
                                <a:gd name="T10" fmla="*/ 15 w 4"/>
                                <a:gd name="T11" fmla="*/ 15 h 2"/>
                                <a:gd name="T12" fmla="*/ 45 w 4"/>
                                <a:gd name="T13" fmla="*/ 30 h 2"/>
                                <a:gd name="T14" fmla="*/ 60 w 4"/>
                                <a:gd name="T15" fmla="*/ 30 h 2"/>
                                <a:gd name="T16" fmla="*/ 60 w 4"/>
                                <a:gd name="T17" fmla="*/ 30 h 2"/>
                                <a:gd name="T18" fmla="*/ 60 w 4"/>
                                <a:gd name="T19" fmla="*/ 15 h 2"/>
                                <a:gd name="T20" fmla="*/ 60 w 4"/>
                                <a:gd name="T21" fmla="*/ 15 h 2"/>
                                <a:gd name="T22" fmla="*/ 45 w 4"/>
                                <a:gd name="T23" fmla="*/ 15 h 2"/>
                                <a:gd name="T24" fmla="*/ 30 w 4"/>
                                <a:gd name="T25" fmla="*/ 0 h 2"/>
                                <a:gd name="T26" fmla="*/ 15 w 4"/>
                                <a:gd name="T27" fmla="*/ 0 h 2"/>
                                <a:gd name="T28" fmla="*/ 15 w 4"/>
                                <a:gd name="T29" fmla="*/ 0 h 2"/>
                                <a:gd name="T30" fmla="*/ 0 w 4"/>
                                <a:gd name="T31" fmla="*/ 0 h 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2">
                                  <a:moveTo>
                                    <a:pt x="0" y="0"/>
                                  </a:moveTo>
                                  <a:lnTo>
                                    <a:pt x="0" y="1"/>
                                  </a:lnTo>
                                  <a:lnTo>
                                    <a:pt x="1" y="1"/>
                                  </a:lnTo>
                                  <a:lnTo>
                                    <a:pt x="1" y="0"/>
                                  </a:lnTo>
                                  <a:lnTo>
                                    <a:pt x="0" y="1"/>
                                  </a:lnTo>
                                  <a:lnTo>
                                    <a:pt x="1" y="1"/>
                                  </a:lnTo>
                                  <a:lnTo>
                                    <a:pt x="3" y="2"/>
                                  </a:lnTo>
                                  <a:lnTo>
                                    <a:pt x="4" y="2"/>
                                  </a:lnTo>
                                  <a:lnTo>
                                    <a:pt x="4" y="1"/>
                                  </a:lnTo>
                                  <a:lnTo>
                                    <a:pt x="3"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8" name="Freeform 2029"/>
                          <wps:cNvSpPr>
                            <a:spLocks/>
                          </wps:cNvSpPr>
                          <wps:spPr bwMode="auto">
                            <a:xfrm>
                              <a:off x="944" y="976"/>
                              <a:ext cx="75" cy="45"/>
                            </a:xfrm>
                            <a:custGeom>
                              <a:avLst/>
                              <a:gdLst>
                                <a:gd name="T0" fmla="*/ 0 w 5"/>
                                <a:gd name="T1" fmla="*/ 0 h 3"/>
                                <a:gd name="T2" fmla="*/ 0 w 5"/>
                                <a:gd name="T3" fmla="*/ 15 h 3"/>
                                <a:gd name="T4" fmla="*/ 30 w 5"/>
                                <a:gd name="T5" fmla="*/ 30 h 3"/>
                                <a:gd name="T6" fmla="*/ 45 w 5"/>
                                <a:gd name="T7" fmla="*/ 30 h 3"/>
                                <a:gd name="T8" fmla="*/ 60 w 5"/>
                                <a:gd name="T9" fmla="*/ 45 h 3"/>
                                <a:gd name="T10" fmla="*/ 75 w 5"/>
                                <a:gd name="T11" fmla="*/ 30 h 3"/>
                                <a:gd name="T12" fmla="*/ 60 w 5"/>
                                <a:gd name="T13" fmla="*/ 15 h 3"/>
                                <a:gd name="T14" fmla="*/ 45 w 5"/>
                                <a:gd name="T15" fmla="*/ 15 h 3"/>
                                <a:gd name="T16" fmla="*/ 0 w 5"/>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3">
                                  <a:moveTo>
                                    <a:pt x="0" y="0"/>
                                  </a:moveTo>
                                  <a:lnTo>
                                    <a:pt x="0" y="1"/>
                                  </a:lnTo>
                                  <a:lnTo>
                                    <a:pt x="2" y="2"/>
                                  </a:lnTo>
                                  <a:lnTo>
                                    <a:pt x="3" y="2"/>
                                  </a:lnTo>
                                  <a:lnTo>
                                    <a:pt x="4" y="3"/>
                                  </a:lnTo>
                                  <a:lnTo>
                                    <a:pt x="5" y="2"/>
                                  </a:lnTo>
                                  <a:lnTo>
                                    <a:pt x="4" y="1"/>
                                  </a:lnTo>
                                  <a:lnTo>
                                    <a:pt x="3"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9" name="Freeform 2030"/>
                          <wps:cNvSpPr>
                            <a:spLocks/>
                          </wps:cNvSpPr>
                          <wps:spPr bwMode="auto">
                            <a:xfrm>
                              <a:off x="1064" y="1021"/>
                              <a:ext cx="60" cy="15"/>
                            </a:xfrm>
                            <a:custGeom>
                              <a:avLst/>
                              <a:gdLst>
                                <a:gd name="T0" fmla="*/ 0 w 4"/>
                                <a:gd name="T1" fmla="*/ 0 h 1"/>
                                <a:gd name="T2" fmla="*/ 0 w 4"/>
                                <a:gd name="T3" fmla="*/ 15 h 1"/>
                                <a:gd name="T4" fmla="*/ 0 w 4"/>
                                <a:gd name="T5" fmla="*/ 15 h 1"/>
                                <a:gd name="T6" fmla="*/ 0 w 4"/>
                                <a:gd name="T7" fmla="*/ 15 h 1"/>
                                <a:gd name="T8" fmla="*/ 15 w 4"/>
                                <a:gd name="T9" fmla="*/ 15 h 1"/>
                                <a:gd name="T10" fmla="*/ 30 w 4"/>
                                <a:gd name="T11" fmla="*/ 15 h 1"/>
                                <a:gd name="T12" fmla="*/ 45 w 4"/>
                                <a:gd name="T13" fmla="*/ 15 h 1"/>
                                <a:gd name="T14" fmla="*/ 60 w 4"/>
                                <a:gd name="T15" fmla="*/ 15 h 1"/>
                                <a:gd name="T16" fmla="*/ 60 w 4"/>
                                <a:gd name="T17" fmla="*/ 15 h 1"/>
                                <a:gd name="T18" fmla="*/ 60 w 4"/>
                                <a:gd name="T19" fmla="*/ 0 h 1"/>
                                <a:gd name="T20" fmla="*/ 45 w 4"/>
                                <a:gd name="T21" fmla="*/ 0 h 1"/>
                                <a:gd name="T22" fmla="*/ 45 w 4"/>
                                <a:gd name="T23" fmla="*/ 0 h 1"/>
                                <a:gd name="T24" fmla="*/ 45 w 4"/>
                                <a:gd name="T25" fmla="*/ 0 h 1"/>
                                <a:gd name="T26" fmla="*/ 30 w 4"/>
                                <a:gd name="T27" fmla="*/ 0 h 1"/>
                                <a:gd name="T28" fmla="*/ 15 w 4"/>
                                <a:gd name="T29" fmla="*/ 0 h 1"/>
                                <a:gd name="T30" fmla="*/ 0 w 4"/>
                                <a:gd name="T31" fmla="*/ 0 h 1"/>
                                <a:gd name="T32" fmla="*/ 0 w 4"/>
                                <a:gd name="T33" fmla="*/ 0 h 1"/>
                                <a:gd name="T34" fmla="*/ 0 w 4"/>
                                <a:gd name="T35" fmla="*/ 0 h 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1">
                                  <a:moveTo>
                                    <a:pt x="0" y="0"/>
                                  </a:moveTo>
                                  <a:lnTo>
                                    <a:pt x="0" y="1"/>
                                  </a:lnTo>
                                  <a:lnTo>
                                    <a:pt x="1" y="1"/>
                                  </a:lnTo>
                                  <a:lnTo>
                                    <a:pt x="2" y="1"/>
                                  </a:lnTo>
                                  <a:lnTo>
                                    <a:pt x="3" y="1"/>
                                  </a:lnTo>
                                  <a:lnTo>
                                    <a:pt x="4" y="1"/>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0" name="Freeform 2031"/>
                          <wps:cNvSpPr>
                            <a:spLocks/>
                          </wps:cNvSpPr>
                          <wps:spPr bwMode="auto">
                            <a:xfrm>
                              <a:off x="1124" y="946"/>
                              <a:ext cx="60" cy="60"/>
                            </a:xfrm>
                            <a:custGeom>
                              <a:avLst/>
                              <a:gdLst>
                                <a:gd name="T0" fmla="*/ 30 w 4"/>
                                <a:gd name="T1" fmla="*/ 45 h 4"/>
                                <a:gd name="T2" fmla="*/ 45 w 4"/>
                                <a:gd name="T3" fmla="*/ 60 h 4"/>
                                <a:gd name="T4" fmla="*/ 45 w 4"/>
                                <a:gd name="T5" fmla="*/ 60 h 4"/>
                                <a:gd name="T6" fmla="*/ 45 w 4"/>
                                <a:gd name="T7" fmla="*/ 45 h 4"/>
                                <a:gd name="T8" fmla="*/ 60 w 4"/>
                                <a:gd name="T9" fmla="*/ 45 h 4"/>
                                <a:gd name="T10" fmla="*/ 45 w 4"/>
                                <a:gd name="T11" fmla="*/ 45 h 4"/>
                                <a:gd name="T12" fmla="*/ 45 w 4"/>
                                <a:gd name="T13" fmla="*/ 30 h 4"/>
                                <a:gd name="T14" fmla="*/ 45 w 4"/>
                                <a:gd name="T15" fmla="*/ 30 h 4"/>
                                <a:gd name="T16" fmla="*/ 45 w 4"/>
                                <a:gd name="T17" fmla="*/ 30 h 4"/>
                                <a:gd name="T18" fmla="*/ 45 w 4"/>
                                <a:gd name="T19" fmla="*/ 30 h 4"/>
                                <a:gd name="T20" fmla="*/ 45 w 4"/>
                                <a:gd name="T21" fmla="*/ 15 h 4"/>
                                <a:gd name="T22" fmla="*/ 30 w 4"/>
                                <a:gd name="T23" fmla="*/ 15 h 4"/>
                                <a:gd name="T24" fmla="*/ 30 w 4"/>
                                <a:gd name="T25" fmla="*/ 15 h 4"/>
                                <a:gd name="T26" fmla="*/ 15 w 4"/>
                                <a:gd name="T27" fmla="*/ 0 h 4"/>
                                <a:gd name="T28" fmla="*/ 15 w 4"/>
                                <a:gd name="T29" fmla="*/ 0 h 4"/>
                                <a:gd name="T30" fmla="*/ 0 w 4"/>
                                <a:gd name="T31" fmla="*/ 0 h 4"/>
                                <a:gd name="T32" fmla="*/ 0 w 4"/>
                                <a:gd name="T33" fmla="*/ 15 h 4"/>
                                <a:gd name="T34" fmla="*/ 15 w 4"/>
                                <a:gd name="T35" fmla="*/ 15 h 4"/>
                                <a:gd name="T36" fmla="*/ 15 w 4"/>
                                <a:gd name="T37" fmla="*/ 15 h 4"/>
                                <a:gd name="T38" fmla="*/ 0 w 4"/>
                                <a:gd name="T39" fmla="*/ 15 h 4"/>
                                <a:gd name="T40" fmla="*/ 15 w 4"/>
                                <a:gd name="T41" fmla="*/ 30 h 4"/>
                                <a:gd name="T42" fmla="*/ 30 w 4"/>
                                <a:gd name="T43" fmla="*/ 30 h 4"/>
                                <a:gd name="T44" fmla="*/ 30 w 4"/>
                                <a:gd name="T45" fmla="*/ 30 h 4"/>
                                <a:gd name="T46" fmla="*/ 30 w 4"/>
                                <a:gd name="T47" fmla="*/ 30 h 4"/>
                                <a:gd name="T48" fmla="*/ 45 w 4"/>
                                <a:gd name="T49" fmla="*/ 30 h 4"/>
                                <a:gd name="T50" fmla="*/ 30 w 4"/>
                                <a:gd name="T51" fmla="*/ 30 h 4"/>
                                <a:gd name="T52" fmla="*/ 30 w 4"/>
                                <a:gd name="T53" fmla="*/ 45 h 4"/>
                                <a:gd name="T54" fmla="*/ 30 w 4"/>
                                <a:gd name="T55" fmla="*/ 45 h 4"/>
                                <a:gd name="T56" fmla="*/ 45 w 4"/>
                                <a:gd name="T57" fmla="*/ 45 h 4"/>
                                <a:gd name="T58" fmla="*/ 30 w 4"/>
                                <a:gd name="T59" fmla="*/ 45 h 4"/>
                                <a:gd name="T60" fmla="*/ 30 w 4"/>
                                <a:gd name="T61" fmla="*/ 45 h 4"/>
                                <a:gd name="T62" fmla="*/ 30 w 4"/>
                                <a:gd name="T63" fmla="*/ 45 h 4"/>
                                <a:gd name="T64" fmla="*/ 45 w 4"/>
                                <a:gd name="T65" fmla="*/ 45 h 4"/>
                                <a:gd name="T66" fmla="*/ 30 w 4"/>
                                <a:gd name="T67" fmla="*/ 45 h 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 h="4">
                                  <a:moveTo>
                                    <a:pt x="2" y="3"/>
                                  </a:moveTo>
                                  <a:lnTo>
                                    <a:pt x="3" y="4"/>
                                  </a:lnTo>
                                  <a:lnTo>
                                    <a:pt x="3" y="3"/>
                                  </a:lnTo>
                                  <a:lnTo>
                                    <a:pt x="4" y="3"/>
                                  </a:lnTo>
                                  <a:lnTo>
                                    <a:pt x="3" y="3"/>
                                  </a:lnTo>
                                  <a:lnTo>
                                    <a:pt x="3" y="2"/>
                                  </a:lnTo>
                                  <a:lnTo>
                                    <a:pt x="3" y="1"/>
                                  </a:lnTo>
                                  <a:lnTo>
                                    <a:pt x="2" y="1"/>
                                  </a:lnTo>
                                  <a:lnTo>
                                    <a:pt x="1" y="0"/>
                                  </a:lnTo>
                                  <a:lnTo>
                                    <a:pt x="0" y="0"/>
                                  </a:lnTo>
                                  <a:lnTo>
                                    <a:pt x="0" y="1"/>
                                  </a:lnTo>
                                  <a:lnTo>
                                    <a:pt x="1" y="1"/>
                                  </a:lnTo>
                                  <a:lnTo>
                                    <a:pt x="0" y="1"/>
                                  </a:lnTo>
                                  <a:lnTo>
                                    <a:pt x="1" y="2"/>
                                  </a:lnTo>
                                  <a:lnTo>
                                    <a:pt x="2" y="2"/>
                                  </a:lnTo>
                                  <a:lnTo>
                                    <a:pt x="3" y="2"/>
                                  </a:lnTo>
                                  <a:lnTo>
                                    <a:pt x="2" y="2"/>
                                  </a:lnTo>
                                  <a:lnTo>
                                    <a:pt x="2" y="3"/>
                                  </a:lnTo>
                                  <a:lnTo>
                                    <a:pt x="3" y="3"/>
                                  </a:lnTo>
                                  <a:lnTo>
                                    <a:pt x="2" y="3"/>
                                  </a:lnTo>
                                  <a:lnTo>
                                    <a:pt x="3" y="3"/>
                                  </a:lnTo>
                                  <a:lnTo>
                                    <a:pt x="2"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1" name="Freeform 2032"/>
                          <wps:cNvSpPr>
                            <a:spLocks/>
                          </wps:cNvSpPr>
                          <wps:spPr bwMode="auto">
                            <a:xfrm>
                              <a:off x="1019" y="886"/>
                              <a:ext cx="75" cy="45"/>
                            </a:xfrm>
                            <a:custGeom>
                              <a:avLst/>
                              <a:gdLst>
                                <a:gd name="T0" fmla="*/ 60 w 5"/>
                                <a:gd name="T1" fmla="*/ 45 h 3"/>
                                <a:gd name="T2" fmla="*/ 75 w 5"/>
                                <a:gd name="T3" fmla="*/ 30 h 3"/>
                                <a:gd name="T4" fmla="*/ 30 w 5"/>
                                <a:gd name="T5" fmla="*/ 15 h 3"/>
                                <a:gd name="T6" fmla="*/ 15 w 5"/>
                                <a:gd name="T7" fmla="*/ 0 h 3"/>
                                <a:gd name="T8" fmla="*/ 15 w 5"/>
                                <a:gd name="T9" fmla="*/ 0 h 3"/>
                                <a:gd name="T10" fmla="*/ 0 w 5"/>
                                <a:gd name="T11" fmla="*/ 15 h 3"/>
                                <a:gd name="T12" fmla="*/ 0 w 5"/>
                                <a:gd name="T13" fmla="*/ 15 h 3"/>
                                <a:gd name="T14" fmla="*/ 30 w 5"/>
                                <a:gd name="T15" fmla="*/ 30 h 3"/>
                                <a:gd name="T16" fmla="*/ 60 w 5"/>
                                <a:gd name="T17" fmla="*/ 4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3">
                                  <a:moveTo>
                                    <a:pt x="4" y="3"/>
                                  </a:moveTo>
                                  <a:lnTo>
                                    <a:pt x="5" y="2"/>
                                  </a:lnTo>
                                  <a:lnTo>
                                    <a:pt x="2" y="1"/>
                                  </a:lnTo>
                                  <a:lnTo>
                                    <a:pt x="1" y="0"/>
                                  </a:lnTo>
                                  <a:lnTo>
                                    <a:pt x="0" y="1"/>
                                  </a:lnTo>
                                  <a:lnTo>
                                    <a:pt x="2"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2" name="Freeform 2033"/>
                          <wps:cNvSpPr>
                            <a:spLocks/>
                          </wps:cNvSpPr>
                          <wps:spPr bwMode="auto">
                            <a:xfrm>
                              <a:off x="959" y="841"/>
                              <a:ext cx="60" cy="30"/>
                            </a:xfrm>
                            <a:custGeom>
                              <a:avLst/>
                              <a:gdLst>
                                <a:gd name="T0" fmla="*/ 15 w 4"/>
                                <a:gd name="T1" fmla="*/ 30 h 2"/>
                                <a:gd name="T2" fmla="*/ 30 w 4"/>
                                <a:gd name="T3" fmla="*/ 15 h 2"/>
                                <a:gd name="T4" fmla="*/ 30 w 4"/>
                                <a:gd name="T5" fmla="*/ 15 h 2"/>
                                <a:gd name="T6" fmla="*/ 15 w 4"/>
                                <a:gd name="T7" fmla="*/ 15 h 2"/>
                                <a:gd name="T8" fmla="*/ 15 w 4"/>
                                <a:gd name="T9" fmla="*/ 0 h 2"/>
                                <a:gd name="T10" fmla="*/ 15 w 4"/>
                                <a:gd name="T11" fmla="*/ 0 h 2"/>
                                <a:gd name="T12" fmla="*/ 15 w 4"/>
                                <a:gd name="T13" fmla="*/ 15 h 2"/>
                                <a:gd name="T14" fmla="*/ 15 w 4"/>
                                <a:gd name="T15" fmla="*/ 0 h 2"/>
                                <a:gd name="T16" fmla="*/ 15 w 4"/>
                                <a:gd name="T17" fmla="*/ 0 h 2"/>
                                <a:gd name="T18" fmla="*/ 15 w 4"/>
                                <a:gd name="T19" fmla="*/ 15 h 2"/>
                                <a:gd name="T20" fmla="*/ 15 w 4"/>
                                <a:gd name="T21" fmla="*/ 15 h 2"/>
                                <a:gd name="T22" fmla="*/ 15 w 4"/>
                                <a:gd name="T23" fmla="*/ 15 h 2"/>
                                <a:gd name="T24" fmla="*/ 15 w 4"/>
                                <a:gd name="T25" fmla="*/ 15 h 2"/>
                                <a:gd name="T26" fmla="*/ 15 w 4"/>
                                <a:gd name="T27" fmla="*/ 0 h 2"/>
                                <a:gd name="T28" fmla="*/ 15 w 4"/>
                                <a:gd name="T29" fmla="*/ 15 h 2"/>
                                <a:gd name="T30" fmla="*/ 15 w 4"/>
                                <a:gd name="T31" fmla="*/ 15 h 2"/>
                                <a:gd name="T32" fmla="*/ 15 w 4"/>
                                <a:gd name="T33" fmla="*/ 0 h 2"/>
                                <a:gd name="T34" fmla="*/ 15 w 4"/>
                                <a:gd name="T35" fmla="*/ 15 h 2"/>
                                <a:gd name="T36" fmla="*/ 15 w 4"/>
                                <a:gd name="T37" fmla="*/ 15 h 2"/>
                                <a:gd name="T38" fmla="*/ 15 w 4"/>
                                <a:gd name="T39" fmla="*/ 15 h 2"/>
                                <a:gd name="T40" fmla="*/ 15 w 4"/>
                                <a:gd name="T41" fmla="*/ 15 h 2"/>
                                <a:gd name="T42" fmla="*/ 30 w 4"/>
                                <a:gd name="T43" fmla="*/ 15 h 2"/>
                                <a:gd name="T44" fmla="*/ 30 w 4"/>
                                <a:gd name="T45" fmla="*/ 15 h 2"/>
                                <a:gd name="T46" fmla="*/ 45 w 4"/>
                                <a:gd name="T47" fmla="*/ 15 h 2"/>
                                <a:gd name="T48" fmla="*/ 45 w 4"/>
                                <a:gd name="T49" fmla="*/ 15 h 2"/>
                                <a:gd name="T50" fmla="*/ 60 w 4"/>
                                <a:gd name="T51" fmla="*/ 15 h 2"/>
                                <a:gd name="T52" fmla="*/ 60 w 4"/>
                                <a:gd name="T53" fmla="*/ 0 h 2"/>
                                <a:gd name="T54" fmla="*/ 45 w 4"/>
                                <a:gd name="T55" fmla="*/ 0 h 2"/>
                                <a:gd name="T56" fmla="*/ 45 w 4"/>
                                <a:gd name="T57" fmla="*/ 0 h 2"/>
                                <a:gd name="T58" fmla="*/ 30 w 4"/>
                                <a:gd name="T59" fmla="*/ 0 h 2"/>
                                <a:gd name="T60" fmla="*/ 30 w 4"/>
                                <a:gd name="T61" fmla="*/ 0 h 2"/>
                                <a:gd name="T62" fmla="*/ 15 w 4"/>
                                <a:gd name="T63" fmla="*/ 0 h 2"/>
                                <a:gd name="T64" fmla="*/ 15 w 4"/>
                                <a:gd name="T65" fmla="*/ 0 h 2"/>
                                <a:gd name="T66" fmla="*/ 15 w 4"/>
                                <a:gd name="T67" fmla="*/ 0 h 2"/>
                                <a:gd name="T68" fmla="*/ 15 w 4"/>
                                <a:gd name="T69" fmla="*/ 0 h 2"/>
                                <a:gd name="T70" fmla="*/ 0 w 4"/>
                                <a:gd name="T71" fmla="*/ 0 h 2"/>
                                <a:gd name="T72" fmla="*/ 0 w 4"/>
                                <a:gd name="T73" fmla="*/ 0 h 2"/>
                                <a:gd name="T74" fmla="*/ 0 w 4"/>
                                <a:gd name="T75" fmla="*/ 0 h 2"/>
                                <a:gd name="T76" fmla="*/ 0 w 4"/>
                                <a:gd name="T77" fmla="*/ 0 h 2"/>
                                <a:gd name="T78" fmla="*/ 0 w 4"/>
                                <a:gd name="T79" fmla="*/ 15 h 2"/>
                                <a:gd name="T80" fmla="*/ 0 w 4"/>
                                <a:gd name="T81" fmla="*/ 15 h 2"/>
                                <a:gd name="T82" fmla="*/ 0 w 4"/>
                                <a:gd name="T83" fmla="*/ 15 h 2"/>
                                <a:gd name="T84" fmla="*/ 0 w 4"/>
                                <a:gd name="T85" fmla="*/ 15 h 2"/>
                                <a:gd name="T86" fmla="*/ 0 w 4"/>
                                <a:gd name="T87" fmla="*/ 15 h 2"/>
                                <a:gd name="T88" fmla="*/ 15 w 4"/>
                                <a:gd name="T89" fmla="*/ 15 h 2"/>
                                <a:gd name="T90" fmla="*/ 15 w 4"/>
                                <a:gd name="T91" fmla="*/ 30 h 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 h="2">
                                  <a:moveTo>
                                    <a:pt x="1" y="2"/>
                                  </a:moveTo>
                                  <a:lnTo>
                                    <a:pt x="2" y="1"/>
                                  </a:lnTo>
                                  <a:lnTo>
                                    <a:pt x="1" y="1"/>
                                  </a:lnTo>
                                  <a:lnTo>
                                    <a:pt x="1" y="0"/>
                                  </a:lnTo>
                                  <a:lnTo>
                                    <a:pt x="1" y="1"/>
                                  </a:lnTo>
                                  <a:lnTo>
                                    <a:pt x="1" y="0"/>
                                  </a:lnTo>
                                  <a:lnTo>
                                    <a:pt x="1" y="1"/>
                                  </a:lnTo>
                                  <a:lnTo>
                                    <a:pt x="1" y="0"/>
                                  </a:lnTo>
                                  <a:lnTo>
                                    <a:pt x="1" y="1"/>
                                  </a:lnTo>
                                  <a:lnTo>
                                    <a:pt x="1" y="0"/>
                                  </a:lnTo>
                                  <a:lnTo>
                                    <a:pt x="1" y="1"/>
                                  </a:lnTo>
                                  <a:lnTo>
                                    <a:pt x="2" y="1"/>
                                  </a:lnTo>
                                  <a:lnTo>
                                    <a:pt x="3" y="1"/>
                                  </a:lnTo>
                                  <a:lnTo>
                                    <a:pt x="4" y="1"/>
                                  </a:lnTo>
                                  <a:lnTo>
                                    <a:pt x="4" y="0"/>
                                  </a:lnTo>
                                  <a:lnTo>
                                    <a:pt x="3" y="0"/>
                                  </a:lnTo>
                                  <a:lnTo>
                                    <a:pt x="2" y="0"/>
                                  </a:lnTo>
                                  <a:lnTo>
                                    <a:pt x="1" y="0"/>
                                  </a:lnTo>
                                  <a:lnTo>
                                    <a:pt x="0" y="0"/>
                                  </a:lnTo>
                                  <a:lnTo>
                                    <a:pt x="0" y="1"/>
                                  </a:lnTo>
                                  <a:lnTo>
                                    <a:pt x="1" y="1"/>
                                  </a:lnTo>
                                  <a:lnTo>
                                    <a:pt x="1"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3" name="Freeform 2034"/>
                          <wps:cNvSpPr>
                            <a:spLocks/>
                          </wps:cNvSpPr>
                          <wps:spPr bwMode="auto">
                            <a:xfrm>
                              <a:off x="1064" y="856"/>
                              <a:ext cx="75" cy="30"/>
                            </a:xfrm>
                            <a:custGeom>
                              <a:avLst/>
                              <a:gdLst>
                                <a:gd name="T0" fmla="*/ 0 w 5"/>
                                <a:gd name="T1" fmla="*/ 0 h 2"/>
                                <a:gd name="T2" fmla="*/ 0 w 5"/>
                                <a:gd name="T3" fmla="*/ 15 h 2"/>
                                <a:gd name="T4" fmla="*/ 0 w 5"/>
                                <a:gd name="T5" fmla="*/ 15 h 2"/>
                                <a:gd name="T6" fmla="*/ 30 w 5"/>
                                <a:gd name="T7" fmla="*/ 15 h 2"/>
                                <a:gd name="T8" fmla="*/ 60 w 5"/>
                                <a:gd name="T9" fmla="*/ 30 h 2"/>
                                <a:gd name="T10" fmla="*/ 75 w 5"/>
                                <a:gd name="T11" fmla="*/ 15 h 2"/>
                                <a:gd name="T12" fmla="*/ 45 w 5"/>
                                <a:gd name="T13" fmla="*/ 0 h 2"/>
                                <a:gd name="T14" fmla="*/ 15 w 5"/>
                                <a:gd name="T15" fmla="*/ 0 h 2"/>
                                <a:gd name="T16" fmla="*/ 0 w 5"/>
                                <a:gd name="T17" fmla="*/ 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0" y="0"/>
                                  </a:moveTo>
                                  <a:lnTo>
                                    <a:pt x="0" y="1"/>
                                  </a:lnTo>
                                  <a:lnTo>
                                    <a:pt x="2" y="1"/>
                                  </a:lnTo>
                                  <a:lnTo>
                                    <a:pt x="4" y="2"/>
                                  </a:lnTo>
                                  <a:lnTo>
                                    <a:pt x="5"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4" name="Freeform 2035"/>
                          <wps:cNvSpPr>
                            <a:spLocks/>
                          </wps:cNvSpPr>
                          <wps:spPr bwMode="auto">
                            <a:xfrm>
                              <a:off x="1184" y="871"/>
                              <a:ext cx="59" cy="45"/>
                            </a:xfrm>
                            <a:custGeom>
                              <a:avLst/>
                              <a:gdLst>
                                <a:gd name="T0" fmla="*/ 0 w 4"/>
                                <a:gd name="T1" fmla="*/ 0 h 3"/>
                                <a:gd name="T2" fmla="*/ 0 w 4"/>
                                <a:gd name="T3" fmla="*/ 15 h 3"/>
                                <a:gd name="T4" fmla="*/ 15 w 4"/>
                                <a:gd name="T5" fmla="*/ 30 h 3"/>
                                <a:gd name="T6" fmla="*/ 44 w 4"/>
                                <a:gd name="T7" fmla="*/ 30 h 3"/>
                                <a:gd name="T8" fmla="*/ 59 w 4"/>
                                <a:gd name="T9" fmla="*/ 45 h 3"/>
                                <a:gd name="T10" fmla="*/ 59 w 4"/>
                                <a:gd name="T11" fmla="*/ 15 h 3"/>
                                <a:gd name="T12" fmla="*/ 59 w 4"/>
                                <a:gd name="T13" fmla="*/ 15 h 3"/>
                                <a:gd name="T14" fmla="*/ 15 w 4"/>
                                <a:gd name="T15" fmla="*/ 15 h 3"/>
                                <a:gd name="T16" fmla="*/ 0 w 4"/>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0" y="0"/>
                                  </a:moveTo>
                                  <a:lnTo>
                                    <a:pt x="0" y="1"/>
                                  </a:lnTo>
                                  <a:lnTo>
                                    <a:pt x="1" y="2"/>
                                  </a:lnTo>
                                  <a:lnTo>
                                    <a:pt x="3" y="2"/>
                                  </a:lnTo>
                                  <a:lnTo>
                                    <a:pt x="4" y="3"/>
                                  </a:lnTo>
                                  <a:lnTo>
                                    <a:pt x="4" y="1"/>
                                  </a:lnTo>
                                  <a:lnTo>
                                    <a:pt x="1"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5" name="Freeform 2036"/>
                          <wps:cNvSpPr>
                            <a:spLocks/>
                          </wps:cNvSpPr>
                          <wps:spPr bwMode="auto">
                            <a:xfrm>
                              <a:off x="1288" y="901"/>
                              <a:ext cx="75" cy="30"/>
                            </a:xfrm>
                            <a:custGeom>
                              <a:avLst/>
                              <a:gdLst>
                                <a:gd name="T0" fmla="*/ 0 w 5"/>
                                <a:gd name="T1" fmla="*/ 0 h 2"/>
                                <a:gd name="T2" fmla="*/ 0 w 5"/>
                                <a:gd name="T3" fmla="*/ 15 h 2"/>
                                <a:gd name="T4" fmla="*/ 15 w 5"/>
                                <a:gd name="T5" fmla="*/ 15 h 2"/>
                                <a:gd name="T6" fmla="*/ 45 w 5"/>
                                <a:gd name="T7" fmla="*/ 30 h 2"/>
                                <a:gd name="T8" fmla="*/ 75 w 5"/>
                                <a:gd name="T9" fmla="*/ 30 h 2"/>
                                <a:gd name="T10" fmla="*/ 75 w 5"/>
                                <a:gd name="T11" fmla="*/ 15 h 2"/>
                                <a:gd name="T12" fmla="*/ 60 w 5"/>
                                <a:gd name="T13" fmla="*/ 15 h 2"/>
                                <a:gd name="T14" fmla="*/ 15 w 5"/>
                                <a:gd name="T15" fmla="*/ 0 h 2"/>
                                <a:gd name="T16" fmla="*/ 0 w 5"/>
                                <a:gd name="T17" fmla="*/ 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0" y="0"/>
                                  </a:moveTo>
                                  <a:lnTo>
                                    <a:pt x="0" y="1"/>
                                  </a:lnTo>
                                  <a:lnTo>
                                    <a:pt x="1" y="1"/>
                                  </a:lnTo>
                                  <a:lnTo>
                                    <a:pt x="3" y="2"/>
                                  </a:lnTo>
                                  <a:lnTo>
                                    <a:pt x="5" y="2"/>
                                  </a:lnTo>
                                  <a:lnTo>
                                    <a:pt x="5" y="1"/>
                                  </a:lnTo>
                                  <a:lnTo>
                                    <a:pt x="4"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6" name="Freeform 2037"/>
                          <wps:cNvSpPr>
                            <a:spLocks/>
                          </wps:cNvSpPr>
                          <wps:spPr bwMode="auto">
                            <a:xfrm>
                              <a:off x="1408" y="931"/>
                              <a:ext cx="75" cy="30"/>
                            </a:xfrm>
                            <a:custGeom>
                              <a:avLst/>
                              <a:gdLst>
                                <a:gd name="T0" fmla="*/ 0 w 5"/>
                                <a:gd name="T1" fmla="*/ 0 h 2"/>
                                <a:gd name="T2" fmla="*/ 0 w 5"/>
                                <a:gd name="T3" fmla="*/ 15 h 2"/>
                                <a:gd name="T4" fmla="*/ 15 w 5"/>
                                <a:gd name="T5" fmla="*/ 15 h 2"/>
                                <a:gd name="T6" fmla="*/ 45 w 5"/>
                                <a:gd name="T7" fmla="*/ 30 h 2"/>
                                <a:gd name="T8" fmla="*/ 60 w 5"/>
                                <a:gd name="T9" fmla="*/ 30 h 2"/>
                                <a:gd name="T10" fmla="*/ 60 w 5"/>
                                <a:gd name="T11" fmla="*/ 15 h 2"/>
                                <a:gd name="T12" fmla="*/ 60 w 5"/>
                                <a:gd name="T13" fmla="*/ 30 h 2"/>
                                <a:gd name="T14" fmla="*/ 60 w 5"/>
                                <a:gd name="T15" fmla="*/ 30 h 2"/>
                                <a:gd name="T16" fmla="*/ 75 w 5"/>
                                <a:gd name="T17" fmla="*/ 15 h 2"/>
                                <a:gd name="T18" fmla="*/ 75 w 5"/>
                                <a:gd name="T19" fmla="*/ 15 h 2"/>
                                <a:gd name="T20" fmla="*/ 60 w 5"/>
                                <a:gd name="T21" fmla="*/ 15 h 2"/>
                                <a:gd name="T22" fmla="*/ 45 w 5"/>
                                <a:gd name="T23" fmla="*/ 0 h 2"/>
                                <a:gd name="T24" fmla="*/ 15 w 5"/>
                                <a:gd name="T25" fmla="*/ 0 h 2"/>
                                <a:gd name="T26" fmla="*/ 0 w 5"/>
                                <a:gd name="T27" fmla="*/ 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2">
                                  <a:moveTo>
                                    <a:pt x="0" y="0"/>
                                  </a:moveTo>
                                  <a:lnTo>
                                    <a:pt x="0" y="1"/>
                                  </a:lnTo>
                                  <a:lnTo>
                                    <a:pt x="1" y="1"/>
                                  </a:lnTo>
                                  <a:lnTo>
                                    <a:pt x="3" y="2"/>
                                  </a:lnTo>
                                  <a:lnTo>
                                    <a:pt x="4" y="2"/>
                                  </a:lnTo>
                                  <a:lnTo>
                                    <a:pt x="4" y="1"/>
                                  </a:lnTo>
                                  <a:lnTo>
                                    <a:pt x="4" y="2"/>
                                  </a:lnTo>
                                  <a:lnTo>
                                    <a:pt x="5" y="1"/>
                                  </a:lnTo>
                                  <a:lnTo>
                                    <a:pt x="4"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7" name="Freeform 2038"/>
                          <wps:cNvSpPr>
                            <a:spLocks/>
                          </wps:cNvSpPr>
                          <wps:spPr bwMode="auto">
                            <a:xfrm>
                              <a:off x="1528" y="946"/>
                              <a:ext cx="60" cy="30"/>
                            </a:xfrm>
                            <a:custGeom>
                              <a:avLst/>
                              <a:gdLst>
                                <a:gd name="T0" fmla="*/ 0 w 4"/>
                                <a:gd name="T1" fmla="*/ 0 h 2"/>
                                <a:gd name="T2" fmla="*/ 0 w 4"/>
                                <a:gd name="T3" fmla="*/ 15 h 2"/>
                                <a:gd name="T4" fmla="*/ 30 w 4"/>
                                <a:gd name="T5" fmla="*/ 30 h 2"/>
                                <a:gd name="T6" fmla="*/ 60 w 4"/>
                                <a:gd name="T7" fmla="*/ 30 h 2"/>
                                <a:gd name="T8" fmla="*/ 60 w 4"/>
                                <a:gd name="T9" fmla="*/ 15 h 2"/>
                                <a:gd name="T10" fmla="*/ 30 w 4"/>
                                <a:gd name="T11" fmla="*/ 15 h 2"/>
                                <a:gd name="T12" fmla="*/ 0 w 4"/>
                                <a:gd name="T13" fmla="*/ 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0" y="0"/>
                                  </a:moveTo>
                                  <a:lnTo>
                                    <a:pt x="0" y="1"/>
                                  </a:lnTo>
                                  <a:lnTo>
                                    <a:pt x="2" y="2"/>
                                  </a:lnTo>
                                  <a:lnTo>
                                    <a:pt x="4" y="2"/>
                                  </a:lnTo>
                                  <a:lnTo>
                                    <a:pt x="4" y="1"/>
                                  </a:lnTo>
                                  <a:lnTo>
                                    <a:pt x="2"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8" name="Freeform 2039"/>
                          <wps:cNvSpPr>
                            <a:spLocks/>
                          </wps:cNvSpPr>
                          <wps:spPr bwMode="auto">
                            <a:xfrm>
                              <a:off x="1633" y="976"/>
                              <a:ext cx="75" cy="15"/>
                            </a:xfrm>
                            <a:custGeom>
                              <a:avLst/>
                              <a:gdLst>
                                <a:gd name="T0" fmla="*/ 15 w 5"/>
                                <a:gd name="T1" fmla="*/ 0 h 1"/>
                                <a:gd name="T2" fmla="*/ 0 w 5"/>
                                <a:gd name="T3" fmla="*/ 15 h 1"/>
                                <a:gd name="T4" fmla="*/ 45 w 5"/>
                                <a:gd name="T5" fmla="*/ 15 h 1"/>
                                <a:gd name="T6" fmla="*/ 75 w 5"/>
                                <a:gd name="T7" fmla="*/ 15 h 1"/>
                                <a:gd name="T8" fmla="*/ 75 w 5"/>
                                <a:gd name="T9" fmla="*/ 15 h 1"/>
                                <a:gd name="T10" fmla="*/ 75 w 5"/>
                                <a:gd name="T11" fmla="*/ 0 h 1"/>
                                <a:gd name="T12" fmla="*/ 75 w 5"/>
                                <a:gd name="T13" fmla="*/ 0 h 1"/>
                                <a:gd name="T14" fmla="*/ 45 w 5"/>
                                <a:gd name="T15" fmla="*/ 0 h 1"/>
                                <a:gd name="T16" fmla="*/ 15 w 5"/>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1">
                                  <a:moveTo>
                                    <a:pt x="1" y="0"/>
                                  </a:moveTo>
                                  <a:lnTo>
                                    <a:pt x="0" y="1"/>
                                  </a:lnTo>
                                  <a:lnTo>
                                    <a:pt x="3" y="1"/>
                                  </a:lnTo>
                                  <a:lnTo>
                                    <a:pt x="5" y="1"/>
                                  </a:lnTo>
                                  <a:lnTo>
                                    <a:pt x="5" y="0"/>
                                  </a:lnTo>
                                  <a:lnTo>
                                    <a:pt x="3" y="0"/>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9" name="Freeform 2040"/>
                          <wps:cNvSpPr>
                            <a:spLocks/>
                          </wps:cNvSpPr>
                          <wps:spPr bwMode="auto">
                            <a:xfrm>
                              <a:off x="1753" y="976"/>
                              <a:ext cx="75" cy="15"/>
                            </a:xfrm>
                            <a:custGeom>
                              <a:avLst/>
                              <a:gdLst>
                                <a:gd name="T0" fmla="*/ 0 w 5"/>
                                <a:gd name="T1" fmla="*/ 0 h 1"/>
                                <a:gd name="T2" fmla="*/ 0 w 5"/>
                                <a:gd name="T3" fmla="*/ 15 h 1"/>
                                <a:gd name="T4" fmla="*/ 30 w 5"/>
                                <a:gd name="T5" fmla="*/ 15 h 1"/>
                                <a:gd name="T6" fmla="*/ 60 w 5"/>
                                <a:gd name="T7" fmla="*/ 15 h 1"/>
                                <a:gd name="T8" fmla="*/ 75 w 5"/>
                                <a:gd name="T9" fmla="*/ 15 h 1"/>
                                <a:gd name="T10" fmla="*/ 75 w 5"/>
                                <a:gd name="T11" fmla="*/ 0 h 1"/>
                                <a:gd name="T12" fmla="*/ 60 w 5"/>
                                <a:gd name="T13" fmla="*/ 0 h 1"/>
                                <a:gd name="T14" fmla="*/ 30 w 5"/>
                                <a:gd name="T15" fmla="*/ 0 h 1"/>
                                <a:gd name="T16" fmla="*/ 0 w 5"/>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1">
                                  <a:moveTo>
                                    <a:pt x="0" y="0"/>
                                  </a:moveTo>
                                  <a:lnTo>
                                    <a:pt x="0" y="1"/>
                                  </a:lnTo>
                                  <a:lnTo>
                                    <a:pt x="2" y="1"/>
                                  </a:lnTo>
                                  <a:lnTo>
                                    <a:pt x="4" y="1"/>
                                  </a:lnTo>
                                  <a:lnTo>
                                    <a:pt x="5" y="1"/>
                                  </a:lnTo>
                                  <a:lnTo>
                                    <a:pt x="5" y="0"/>
                                  </a:lnTo>
                                  <a:lnTo>
                                    <a:pt x="4" y="0"/>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0" name="Freeform 2041"/>
                          <wps:cNvSpPr>
                            <a:spLocks/>
                          </wps:cNvSpPr>
                          <wps:spPr bwMode="auto">
                            <a:xfrm>
                              <a:off x="1873" y="976"/>
                              <a:ext cx="75" cy="15"/>
                            </a:xfrm>
                            <a:custGeom>
                              <a:avLst/>
                              <a:gdLst>
                                <a:gd name="T0" fmla="*/ 0 w 5"/>
                                <a:gd name="T1" fmla="*/ 0 h 1"/>
                                <a:gd name="T2" fmla="*/ 0 w 5"/>
                                <a:gd name="T3" fmla="*/ 15 h 1"/>
                                <a:gd name="T4" fmla="*/ 30 w 5"/>
                                <a:gd name="T5" fmla="*/ 15 h 1"/>
                                <a:gd name="T6" fmla="*/ 60 w 5"/>
                                <a:gd name="T7" fmla="*/ 15 h 1"/>
                                <a:gd name="T8" fmla="*/ 75 w 5"/>
                                <a:gd name="T9" fmla="*/ 15 h 1"/>
                                <a:gd name="T10" fmla="*/ 75 w 5"/>
                                <a:gd name="T11" fmla="*/ 0 h 1"/>
                                <a:gd name="T12" fmla="*/ 60 w 5"/>
                                <a:gd name="T13" fmla="*/ 0 h 1"/>
                                <a:gd name="T14" fmla="*/ 30 w 5"/>
                                <a:gd name="T15" fmla="*/ 0 h 1"/>
                                <a:gd name="T16" fmla="*/ 0 w 5"/>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1">
                                  <a:moveTo>
                                    <a:pt x="0" y="0"/>
                                  </a:moveTo>
                                  <a:lnTo>
                                    <a:pt x="0" y="1"/>
                                  </a:lnTo>
                                  <a:lnTo>
                                    <a:pt x="2" y="1"/>
                                  </a:lnTo>
                                  <a:lnTo>
                                    <a:pt x="4" y="1"/>
                                  </a:lnTo>
                                  <a:lnTo>
                                    <a:pt x="5" y="1"/>
                                  </a:lnTo>
                                  <a:lnTo>
                                    <a:pt x="5" y="0"/>
                                  </a:lnTo>
                                  <a:lnTo>
                                    <a:pt x="4" y="0"/>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1" name="Freeform 2042"/>
                          <wps:cNvSpPr>
                            <a:spLocks/>
                          </wps:cNvSpPr>
                          <wps:spPr bwMode="auto">
                            <a:xfrm>
                              <a:off x="1993" y="961"/>
                              <a:ext cx="74" cy="30"/>
                            </a:xfrm>
                            <a:custGeom>
                              <a:avLst/>
                              <a:gdLst>
                                <a:gd name="T0" fmla="*/ 0 w 5"/>
                                <a:gd name="T1" fmla="*/ 15 h 2"/>
                                <a:gd name="T2" fmla="*/ 0 w 5"/>
                                <a:gd name="T3" fmla="*/ 30 h 2"/>
                                <a:gd name="T4" fmla="*/ 44 w 5"/>
                                <a:gd name="T5" fmla="*/ 30 h 2"/>
                                <a:gd name="T6" fmla="*/ 74 w 5"/>
                                <a:gd name="T7" fmla="*/ 15 h 2"/>
                                <a:gd name="T8" fmla="*/ 74 w 5"/>
                                <a:gd name="T9" fmla="*/ 0 h 2"/>
                                <a:gd name="T10" fmla="*/ 44 w 5"/>
                                <a:gd name="T11" fmla="*/ 0 h 2"/>
                                <a:gd name="T12" fmla="*/ 0 w 5"/>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0" y="1"/>
                                  </a:moveTo>
                                  <a:lnTo>
                                    <a:pt x="0" y="2"/>
                                  </a:lnTo>
                                  <a:lnTo>
                                    <a:pt x="3" y="2"/>
                                  </a:lnTo>
                                  <a:lnTo>
                                    <a:pt x="5" y="1"/>
                                  </a:lnTo>
                                  <a:lnTo>
                                    <a:pt x="5" y="0"/>
                                  </a:lnTo>
                                  <a:lnTo>
                                    <a:pt x="3" y="0"/>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2" name="Freeform 2043"/>
                          <wps:cNvSpPr>
                            <a:spLocks/>
                          </wps:cNvSpPr>
                          <wps:spPr bwMode="auto">
                            <a:xfrm>
                              <a:off x="2112" y="946"/>
                              <a:ext cx="60" cy="30"/>
                            </a:xfrm>
                            <a:custGeom>
                              <a:avLst/>
                              <a:gdLst>
                                <a:gd name="T0" fmla="*/ 0 w 4"/>
                                <a:gd name="T1" fmla="*/ 15 h 2"/>
                                <a:gd name="T2" fmla="*/ 0 w 4"/>
                                <a:gd name="T3" fmla="*/ 30 h 2"/>
                                <a:gd name="T4" fmla="*/ 30 w 4"/>
                                <a:gd name="T5" fmla="*/ 30 h 2"/>
                                <a:gd name="T6" fmla="*/ 60 w 4"/>
                                <a:gd name="T7" fmla="*/ 30 h 2"/>
                                <a:gd name="T8" fmla="*/ 60 w 4"/>
                                <a:gd name="T9" fmla="*/ 15 h 2"/>
                                <a:gd name="T10" fmla="*/ 60 w 4"/>
                                <a:gd name="T11" fmla="*/ 0 h 2"/>
                                <a:gd name="T12" fmla="*/ 60 w 4"/>
                                <a:gd name="T13" fmla="*/ 0 h 2"/>
                                <a:gd name="T14" fmla="*/ 30 w 4"/>
                                <a:gd name="T15" fmla="*/ 15 h 2"/>
                                <a:gd name="T16" fmla="*/ 0 w 4"/>
                                <a:gd name="T17" fmla="*/ 15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0" y="1"/>
                                  </a:moveTo>
                                  <a:lnTo>
                                    <a:pt x="0" y="2"/>
                                  </a:lnTo>
                                  <a:lnTo>
                                    <a:pt x="2" y="2"/>
                                  </a:lnTo>
                                  <a:lnTo>
                                    <a:pt x="4" y="2"/>
                                  </a:lnTo>
                                  <a:lnTo>
                                    <a:pt x="4" y="1"/>
                                  </a:lnTo>
                                  <a:lnTo>
                                    <a:pt x="4" y="0"/>
                                  </a:lnTo>
                                  <a:lnTo>
                                    <a:pt x="2"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3" name="Rectangle 2044"/>
                          <wps:cNvSpPr>
                            <a:spLocks noChangeArrowheads="1"/>
                          </wps:cNvSpPr>
                          <wps:spPr bwMode="auto">
                            <a:xfrm>
                              <a:off x="1034"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4" name="Rectangle 2045"/>
                          <wps:cNvSpPr>
                            <a:spLocks noChangeArrowheads="1"/>
                          </wps:cNvSpPr>
                          <wps:spPr bwMode="auto">
                            <a:xfrm>
                              <a:off x="1109"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5" name="Rectangle 2046"/>
                          <wps:cNvSpPr>
                            <a:spLocks noChangeArrowheads="1"/>
                          </wps:cNvSpPr>
                          <wps:spPr bwMode="auto">
                            <a:xfrm>
                              <a:off x="1199" y="541"/>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6" name="Rectangle 2047"/>
                          <wps:cNvSpPr>
                            <a:spLocks noChangeArrowheads="1"/>
                          </wps:cNvSpPr>
                          <wps:spPr bwMode="auto">
                            <a:xfrm>
                              <a:off x="127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7" name="Rectangle 2048"/>
                          <wps:cNvSpPr>
                            <a:spLocks noChangeArrowheads="1"/>
                          </wps:cNvSpPr>
                          <wps:spPr bwMode="auto">
                            <a:xfrm>
                              <a:off x="134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8" name="Rectangle 2049"/>
                          <wps:cNvSpPr>
                            <a:spLocks noChangeArrowheads="1"/>
                          </wps:cNvSpPr>
                          <wps:spPr bwMode="auto">
                            <a:xfrm>
                              <a:off x="142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9" name="Rectangle 2050"/>
                          <wps:cNvSpPr>
                            <a:spLocks noChangeArrowheads="1"/>
                          </wps:cNvSpPr>
                          <wps:spPr bwMode="auto">
                            <a:xfrm>
                              <a:off x="151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0" name="Rectangle 2051"/>
                          <wps:cNvSpPr>
                            <a:spLocks noChangeArrowheads="1"/>
                          </wps:cNvSpPr>
                          <wps:spPr bwMode="auto">
                            <a:xfrm>
                              <a:off x="158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1" name="Rectangle 2052"/>
                          <wps:cNvSpPr>
                            <a:spLocks noChangeArrowheads="1"/>
                          </wps:cNvSpPr>
                          <wps:spPr bwMode="auto">
                            <a:xfrm>
                              <a:off x="166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2" name="Rectangle 2053"/>
                          <wps:cNvSpPr>
                            <a:spLocks noChangeArrowheads="1"/>
                          </wps:cNvSpPr>
                          <wps:spPr bwMode="auto">
                            <a:xfrm>
                              <a:off x="173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3" name="Rectangle 2054"/>
                          <wps:cNvSpPr>
                            <a:spLocks noChangeArrowheads="1"/>
                          </wps:cNvSpPr>
                          <wps:spPr bwMode="auto">
                            <a:xfrm>
                              <a:off x="182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4" name="Rectangle 2055"/>
                          <wps:cNvSpPr>
                            <a:spLocks noChangeArrowheads="1"/>
                          </wps:cNvSpPr>
                          <wps:spPr bwMode="auto">
                            <a:xfrm>
                              <a:off x="190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5" name="Rectangle 2056"/>
                          <wps:cNvSpPr>
                            <a:spLocks noChangeArrowheads="1"/>
                          </wps:cNvSpPr>
                          <wps:spPr bwMode="auto">
                            <a:xfrm>
                              <a:off x="197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6" name="Rectangle 2057"/>
                          <wps:cNvSpPr>
                            <a:spLocks noChangeArrowheads="1"/>
                          </wps:cNvSpPr>
                          <wps:spPr bwMode="auto">
                            <a:xfrm>
                              <a:off x="205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7" name="Rectangle 2058"/>
                          <wps:cNvSpPr>
                            <a:spLocks noChangeArrowheads="1"/>
                          </wps:cNvSpPr>
                          <wps:spPr bwMode="auto">
                            <a:xfrm>
                              <a:off x="214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8" name="Rectangle 2059"/>
                          <wps:cNvSpPr>
                            <a:spLocks noChangeArrowheads="1"/>
                          </wps:cNvSpPr>
                          <wps:spPr bwMode="auto">
                            <a:xfrm>
                              <a:off x="221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9" name="Rectangle 2060"/>
                          <wps:cNvSpPr>
                            <a:spLocks noChangeArrowheads="1"/>
                          </wps:cNvSpPr>
                          <wps:spPr bwMode="auto">
                            <a:xfrm>
                              <a:off x="229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0" name="Rectangle 2061"/>
                          <wps:cNvSpPr>
                            <a:spLocks noChangeArrowheads="1"/>
                          </wps:cNvSpPr>
                          <wps:spPr bwMode="auto">
                            <a:xfrm>
                              <a:off x="236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1" name="Rectangle 2062"/>
                          <wps:cNvSpPr>
                            <a:spLocks noChangeArrowheads="1"/>
                          </wps:cNvSpPr>
                          <wps:spPr bwMode="auto">
                            <a:xfrm>
                              <a:off x="245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2" name="Rectangle 2063"/>
                          <wps:cNvSpPr>
                            <a:spLocks noChangeArrowheads="1"/>
                          </wps:cNvSpPr>
                          <wps:spPr bwMode="auto">
                            <a:xfrm>
                              <a:off x="253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3" name="Rectangle 2064"/>
                          <wps:cNvSpPr>
                            <a:spLocks noChangeArrowheads="1"/>
                          </wps:cNvSpPr>
                          <wps:spPr bwMode="auto">
                            <a:xfrm>
                              <a:off x="260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4" name="Rectangle 2065"/>
                          <wps:cNvSpPr>
                            <a:spLocks noChangeArrowheads="1"/>
                          </wps:cNvSpPr>
                          <wps:spPr bwMode="auto">
                            <a:xfrm>
                              <a:off x="268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5" name="Rectangle 2066"/>
                          <wps:cNvSpPr>
                            <a:spLocks noChangeArrowheads="1"/>
                          </wps:cNvSpPr>
                          <wps:spPr bwMode="auto">
                            <a:xfrm>
                              <a:off x="277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6" name="Rectangle 2067"/>
                          <wps:cNvSpPr>
                            <a:spLocks noChangeArrowheads="1"/>
                          </wps:cNvSpPr>
                          <wps:spPr bwMode="auto">
                            <a:xfrm>
                              <a:off x="2847" y="541"/>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7" name="Rectangle 2068"/>
                          <wps:cNvSpPr>
                            <a:spLocks noChangeArrowheads="1"/>
                          </wps:cNvSpPr>
                          <wps:spPr bwMode="auto">
                            <a:xfrm>
                              <a:off x="292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8" name="Rectangle 2069"/>
                          <wps:cNvSpPr>
                            <a:spLocks noChangeArrowheads="1"/>
                          </wps:cNvSpPr>
                          <wps:spPr bwMode="auto">
                            <a:xfrm>
                              <a:off x="301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9" name="Rectangle 2070"/>
                          <wps:cNvSpPr>
                            <a:spLocks noChangeArrowheads="1"/>
                          </wps:cNvSpPr>
                          <wps:spPr bwMode="auto">
                            <a:xfrm>
                              <a:off x="3086"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0" name="Rectangle 2071"/>
                          <wps:cNvSpPr>
                            <a:spLocks noChangeArrowheads="1"/>
                          </wps:cNvSpPr>
                          <wps:spPr bwMode="auto">
                            <a:xfrm>
                              <a:off x="316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1" name="Rectangle 2072"/>
                          <wps:cNvSpPr>
                            <a:spLocks noChangeArrowheads="1"/>
                          </wps:cNvSpPr>
                          <wps:spPr bwMode="auto">
                            <a:xfrm>
                              <a:off x="3236"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2" name="Rectangle 2073"/>
                          <wps:cNvSpPr>
                            <a:spLocks noChangeArrowheads="1"/>
                          </wps:cNvSpPr>
                          <wps:spPr bwMode="auto">
                            <a:xfrm>
                              <a:off x="331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3" name="Rectangle 2074"/>
                          <wps:cNvSpPr>
                            <a:spLocks noChangeArrowheads="1"/>
                          </wps:cNvSpPr>
                          <wps:spPr bwMode="auto">
                            <a:xfrm>
                              <a:off x="340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4" name="Rectangle 2075"/>
                          <wps:cNvSpPr>
                            <a:spLocks noChangeArrowheads="1"/>
                          </wps:cNvSpPr>
                          <wps:spPr bwMode="auto">
                            <a:xfrm>
                              <a:off x="3476"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5" name="Rectangle 2076"/>
                          <wps:cNvSpPr>
                            <a:spLocks noChangeArrowheads="1"/>
                          </wps:cNvSpPr>
                          <wps:spPr bwMode="auto">
                            <a:xfrm>
                              <a:off x="355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6" name="Rectangle 2077"/>
                          <wps:cNvSpPr>
                            <a:spLocks noChangeArrowheads="1"/>
                          </wps:cNvSpPr>
                          <wps:spPr bwMode="auto">
                            <a:xfrm>
                              <a:off x="3641" y="541"/>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7" name="Rectangle 2078"/>
                          <wps:cNvSpPr>
                            <a:spLocks noChangeArrowheads="1"/>
                          </wps:cNvSpPr>
                          <wps:spPr bwMode="auto">
                            <a:xfrm>
                              <a:off x="3715"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8" name="Rectangle 2079"/>
                          <wps:cNvSpPr>
                            <a:spLocks noChangeArrowheads="1"/>
                          </wps:cNvSpPr>
                          <wps:spPr bwMode="auto">
                            <a:xfrm>
                              <a:off x="3790"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9" name="Rectangle 2080"/>
                          <wps:cNvSpPr>
                            <a:spLocks noChangeArrowheads="1"/>
                          </wps:cNvSpPr>
                          <wps:spPr bwMode="auto">
                            <a:xfrm>
                              <a:off x="3865"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0" name="Rectangle 2081"/>
                          <wps:cNvSpPr>
                            <a:spLocks noChangeArrowheads="1"/>
                          </wps:cNvSpPr>
                          <wps:spPr bwMode="auto">
                            <a:xfrm>
                              <a:off x="3955"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1" name="Rectangle 2082"/>
                          <wps:cNvSpPr>
                            <a:spLocks noChangeArrowheads="1"/>
                          </wps:cNvSpPr>
                          <wps:spPr bwMode="auto">
                            <a:xfrm>
                              <a:off x="4030"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2" name="Rectangle 2083"/>
                          <wps:cNvSpPr>
                            <a:spLocks noChangeArrowheads="1"/>
                          </wps:cNvSpPr>
                          <wps:spPr bwMode="auto">
                            <a:xfrm>
                              <a:off x="4105" y="541"/>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3" name="Rectangle 2084"/>
                          <wps:cNvSpPr>
                            <a:spLocks noChangeArrowheads="1"/>
                          </wps:cNvSpPr>
                          <wps:spPr bwMode="auto">
                            <a:xfrm>
                              <a:off x="1034"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4" name="Rectangle 2085"/>
                          <wps:cNvSpPr>
                            <a:spLocks noChangeArrowheads="1"/>
                          </wps:cNvSpPr>
                          <wps:spPr bwMode="auto">
                            <a:xfrm>
                              <a:off x="1109"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5" name="Rectangle 2086"/>
                          <wps:cNvSpPr>
                            <a:spLocks noChangeArrowheads="1"/>
                          </wps:cNvSpPr>
                          <wps:spPr bwMode="auto">
                            <a:xfrm>
                              <a:off x="1199" y="195"/>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6" name="Rectangle 2087"/>
                          <wps:cNvSpPr>
                            <a:spLocks noChangeArrowheads="1"/>
                          </wps:cNvSpPr>
                          <wps:spPr bwMode="auto">
                            <a:xfrm>
                              <a:off x="127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7" name="Rectangle 2088"/>
                          <wps:cNvSpPr>
                            <a:spLocks noChangeArrowheads="1"/>
                          </wps:cNvSpPr>
                          <wps:spPr bwMode="auto">
                            <a:xfrm>
                              <a:off x="134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8" name="Rectangle 2089"/>
                          <wps:cNvSpPr>
                            <a:spLocks noChangeArrowheads="1"/>
                          </wps:cNvSpPr>
                          <wps:spPr bwMode="auto">
                            <a:xfrm>
                              <a:off x="142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9" name="Rectangle 2090"/>
                          <wps:cNvSpPr>
                            <a:spLocks noChangeArrowheads="1"/>
                          </wps:cNvSpPr>
                          <wps:spPr bwMode="auto">
                            <a:xfrm>
                              <a:off x="151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0" name="Rectangle 2091"/>
                          <wps:cNvSpPr>
                            <a:spLocks noChangeArrowheads="1"/>
                          </wps:cNvSpPr>
                          <wps:spPr bwMode="auto">
                            <a:xfrm>
                              <a:off x="158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1" name="Rectangle 2092"/>
                          <wps:cNvSpPr>
                            <a:spLocks noChangeArrowheads="1"/>
                          </wps:cNvSpPr>
                          <wps:spPr bwMode="auto">
                            <a:xfrm>
                              <a:off x="166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2" name="Rectangle 2093"/>
                          <wps:cNvSpPr>
                            <a:spLocks noChangeArrowheads="1"/>
                          </wps:cNvSpPr>
                          <wps:spPr bwMode="auto">
                            <a:xfrm>
                              <a:off x="173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3" name="Rectangle 2094"/>
                          <wps:cNvSpPr>
                            <a:spLocks noChangeArrowheads="1"/>
                          </wps:cNvSpPr>
                          <wps:spPr bwMode="auto">
                            <a:xfrm>
                              <a:off x="182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4" name="Rectangle 2095"/>
                          <wps:cNvSpPr>
                            <a:spLocks noChangeArrowheads="1"/>
                          </wps:cNvSpPr>
                          <wps:spPr bwMode="auto">
                            <a:xfrm>
                              <a:off x="190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5" name="Rectangle 2096"/>
                          <wps:cNvSpPr>
                            <a:spLocks noChangeArrowheads="1"/>
                          </wps:cNvSpPr>
                          <wps:spPr bwMode="auto">
                            <a:xfrm>
                              <a:off x="197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6" name="Rectangle 2097"/>
                          <wps:cNvSpPr>
                            <a:spLocks noChangeArrowheads="1"/>
                          </wps:cNvSpPr>
                          <wps:spPr bwMode="auto">
                            <a:xfrm>
                              <a:off x="205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7" name="Rectangle 2098"/>
                          <wps:cNvSpPr>
                            <a:spLocks noChangeArrowheads="1"/>
                          </wps:cNvSpPr>
                          <wps:spPr bwMode="auto">
                            <a:xfrm>
                              <a:off x="214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8" name="Rectangle 2099"/>
                          <wps:cNvSpPr>
                            <a:spLocks noChangeArrowheads="1"/>
                          </wps:cNvSpPr>
                          <wps:spPr bwMode="auto">
                            <a:xfrm>
                              <a:off x="221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9" name="Rectangle 2100"/>
                          <wps:cNvSpPr>
                            <a:spLocks noChangeArrowheads="1"/>
                          </wps:cNvSpPr>
                          <wps:spPr bwMode="auto">
                            <a:xfrm>
                              <a:off x="229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0" name="Rectangle 2101"/>
                          <wps:cNvSpPr>
                            <a:spLocks noChangeArrowheads="1"/>
                          </wps:cNvSpPr>
                          <wps:spPr bwMode="auto">
                            <a:xfrm>
                              <a:off x="236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1" name="Rectangle 2102"/>
                          <wps:cNvSpPr>
                            <a:spLocks noChangeArrowheads="1"/>
                          </wps:cNvSpPr>
                          <wps:spPr bwMode="auto">
                            <a:xfrm>
                              <a:off x="245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2" name="Rectangle 2103"/>
                          <wps:cNvSpPr>
                            <a:spLocks noChangeArrowheads="1"/>
                          </wps:cNvSpPr>
                          <wps:spPr bwMode="auto">
                            <a:xfrm>
                              <a:off x="253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3" name="Rectangle 2104"/>
                          <wps:cNvSpPr>
                            <a:spLocks noChangeArrowheads="1"/>
                          </wps:cNvSpPr>
                          <wps:spPr bwMode="auto">
                            <a:xfrm>
                              <a:off x="260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4" name="Rectangle 2105"/>
                          <wps:cNvSpPr>
                            <a:spLocks noChangeArrowheads="1"/>
                          </wps:cNvSpPr>
                          <wps:spPr bwMode="auto">
                            <a:xfrm>
                              <a:off x="268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5" name="Rectangle 2106"/>
                          <wps:cNvSpPr>
                            <a:spLocks noChangeArrowheads="1"/>
                          </wps:cNvSpPr>
                          <wps:spPr bwMode="auto">
                            <a:xfrm>
                              <a:off x="277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6" name="Rectangle 2107"/>
                          <wps:cNvSpPr>
                            <a:spLocks noChangeArrowheads="1"/>
                          </wps:cNvSpPr>
                          <wps:spPr bwMode="auto">
                            <a:xfrm>
                              <a:off x="2847" y="195"/>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7" name="Rectangle 2108"/>
                          <wps:cNvSpPr>
                            <a:spLocks noChangeArrowheads="1"/>
                          </wps:cNvSpPr>
                          <wps:spPr bwMode="auto">
                            <a:xfrm>
                              <a:off x="292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8" name="Rectangle 2109"/>
                          <wps:cNvSpPr>
                            <a:spLocks noChangeArrowheads="1"/>
                          </wps:cNvSpPr>
                          <wps:spPr bwMode="auto">
                            <a:xfrm>
                              <a:off x="301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9" name="Rectangle 2110"/>
                          <wps:cNvSpPr>
                            <a:spLocks noChangeArrowheads="1"/>
                          </wps:cNvSpPr>
                          <wps:spPr bwMode="auto">
                            <a:xfrm>
                              <a:off x="3086"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0" name="Rectangle 2111"/>
                          <wps:cNvSpPr>
                            <a:spLocks noChangeArrowheads="1"/>
                          </wps:cNvSpPr>
                          <wps:spPr bwMode="auto">
                            <a:xfrm>
                              <a:off x="316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1" name="Rectangle 2112"/>
                          <wps:cNvSpPr>
                            <a:spLocks noChangeArrowheads="1"/>
                          </wps:cNvSpPr>
                          <wps:spPr bwMode="auto">
                            <a:xfrm>
                              <a:off x="3236"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2" name="Rectangle 2113"/>
                          <wps:cNvSpPr>
                            <a:spLocks noChangeArrowheads="1"/>
                          </wps:cNvSpPr>
                          <wps:spPr bwMode="auto">
                            <a:xfrm>
                              <a:off x="331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3" name="Rectangle 2114"/>
                          <wps:cNvSpPr>
                            <a:spLocks noChangeArrowheads="1"/>
                          </wps:cNvSpPr>
                          <wps:spPr bwMode="auto">
                            <a:xfrm>
                              <a:off x="340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4" name="Rectangle 2115"/>
                          <wps:cNvSpPr>
                            <a:spLocks noChangeArrowheads="1"/>
                          </wps:cNvSpPr>
                          <wps:spPr bwMode="auto">
                            <a:xfrm>
                              <a:off x="3476"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5" name="Rectangle 2116"/>
                          <wps:cNvSpPr>
                            <a:spLocks noChangeArrowheads="1"/>
                          </wps:cNvSpPr>
                          <wps:spPr bwMode="auto">
                            <a:xfrm>
                              <a:off x="355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6" name="Rectangle 2117"/>
                          <wps:cNvSpPr>
                            <a:spLocks noChangeArrowheads="1"/>
                          </wps:cNvSpPr>
                          <wps:spPr bwMode="auto">
                            <a:xfrm>
                              <a:off x="3641" y="195"/>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7" name="Rectangle 2118"/>
                          <wps:cNvSpPr>
                            <a:spLocks noChangeArrowheads="1"/>
                          </wps:cNvSpPr>
                          <wps:spPr bwMode="auto">
                            <a:xfrm>
                              <a:off x="3715"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8" name="Rectangle 2119"/>
                          <wps:cNvSpPr>
                            <a:spLocks noChangeArrowheads="1"/>
                          </wps:cNvSpPr>
                          <wps:spPr bwMode="auto">
                            <a:xfrm>
                              <a:off x="3790"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9" name="Rectangle 2120"/>
                          <wps:cNvSpPr>
                            <a:spLocks noChangeArrowheads="1"/>
                          </wps:cNvSpPr>
                          <wps:spPr bwMode="auto">
                            <a:xfrm>
                              <a:off x="3865"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0" name="Rectangle 2121"/>
                          <wps:cNvSpPr>
                            <a:spLocks noChangeArrowheads="1"/>
                          </wps:cNvSpPr>
                          <wps:spPr bwMode="auto">
                            <a:xfrm>
                              <a:off x="3955"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1" name="Rectangle 2122"/>
                          <wps:cNvSpPr>
                            <a:spLocks noChangeArrowheads="1"/>
                          </wps:cNvSpPr>
                          <wps:spPr bwMode="auto">
                            <a:xfrm>
                              <a:off x="4030"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2" name="Rectangle 2123"/>
                          <wps:cNvSpPr>
                            <a:spLocks noChangeArrowheads="1"/>
                          </wps:cNvSpPr>
                          <wps:spPr bwMode="auto">
                            <a:xfrm>
                              <a:off x="4105" y="195"/>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3" name="Rectangle 2124"/>
                          <wps:cNvSpPr>
                            <a:spLocks noChangeArrowheads="1"/>
                          </wps:cNvSpPr>
                          <wps:spPr bwMode="auto">
                            <a:xfrm>
                              <a:off x="1034"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4" name="Rectangle 2125"/>
                          <wps:cNvSpPr>
                            <a:spLocks noChangeArrowheads="1"/>
                          </wps:cNvSpPr>
                          <wps:spPr bwMode="auto">
                            <a:xfrm>
                              <a:off x="1109"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5" name="Rectangle 2126"/>
                          <wps:cNvSpPr>
                            <a:spLocks noChangeArrowheads="1"/>
                          </wps:cNvSpPr>
                          <wps:spPr bwMode="auto">
                            <a:xfrm>
                              <a:off x="1199" y="871"/>
                              <a:ext cx="44"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6" name="Rectangle 2127"/>
                          <wps:cNvSpPr>
                            <a:spLocks noChangeArrowheads="1"/>
                          </wps:cNvSpPr>
                          <wps:spPr bwMode="auto">
                            <a:xfrm>
                              <a:off x="127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7" name="Rectangle 2128"/>
                          <wps:cNvSpPr>
                            <a:spLocks noChangeArrowheads="1"/>
                          </wps:cNvSpPr>
                          <wps:spPr bwMode="auto">
                            <a:xfrm>
                              <a:off x="134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8" name="Rectangle 2129"/>
                          <wps:cNvSpPr>
                            <a:spLocks noChangeArrowheads="1"/>
                          </wps:cNvSpPr>
                          <wps:spPr bwMode="auto">
                            <a:xfrm>
                              <a:off x="142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9" name="Rectangle 2130"/>
                          <wps:cNvSpPr>
                            <a:spLocks noChangeArrowheads="1"/>
                          </wps:cNvSpPr>
                          <wps:spPr bwMode="auto">
                            <a:xfrm>
                              <a:off x="151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0" name="Rectangle 2131"/>
                          <wps:cNvSpPr>
                            <a:spLocks noChangeArrowheads="1"/>
                          </wps:cNvSpPr>
                          <wps:spPr bwMode="auto">
                            <a:xfrm>
                              <a:off x="158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1" name="Rectangle 2132"/>
                          <wps:cNvSpPr>
                            <a:spLocks noChangeArrowheads="1"/>
                          </wps:cNvSpPr>
                          <wps:spPr bwMode="auto">
                            <a:xfrm>
                              <a:off x="166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2" name="Rectangle 2133"/>
                          <wps:cNvSpPr>
                            <a:spLocks noChangeArrowheads="1"/>
                          </wps:cNvSpPr>
                          <wps:spPr bwMode="auto">
                            <a:xfrm>
                              <a:off x="173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3" name="Rectangle 2134"/>
                          <wps:cNvSpPr>
                            <a:spLocks noChangeArrowheads="1"/>
                          </wps:cNvSpPr>
                          <wps:spPr bwMode="auto">
                            <a:xfrm>
                              <a:off x="182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4" name="Rectangle 2135"/>
                          <wps:cNvSpPr>
                            <a:spLocks noChangeArrowheads="1"/>
                          </wps:cNvSpPr>
                          <wps:spPr bwMode="auto">
                            <a:xfrm>
                              <a:off x="190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5" name="Rectangle 2136"/>
                          <wps:cNvSpPr>
                            <a:spLocks noChangeArrowheads="1"/>
                          </wps:cNvSpPr>
                          <wps:spPr bwMode="auto">
                            <a:xfrm>
                              <a:off x="197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6" name="Rectangle 2137"/>
                          <wps:cNvSpPr>
                            <a:spLocks noChangeArrowheads="1"/>
                          </wps:cNvSpPr>
                          <wps:spPr bwMode="auto">
                            <a:xfrm>
                              <a:off x="205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7" name="Rectangle 2138"/>
                          <wps:cNvSpPr>
                            <a:spLocks noChangeArrowheads="1"/>
                          </wps:cNvSpPr>
                          <wps:spPr bwMode="auto">
                            <a:xfrm>
                              <a:off x="214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8" name="Rectangle 2139"/>
                          <wps:cNvSpPr>
                            <a:spLocks noChangeArrowheads="1"/>
                          </wps:cNvSpPr>
                          <wps:spPr bwMode="auto">
                            <a:xfrm>
                              <a:off x="221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9" name="Rectangle 2140"/>
                          <wps:cNvSpPr>
                            <a:spLocks noChangeArrowheads="1"/>
                          </wps:cNvSpPr>
                          <wps:spPr bwMode="auto">
                            <a:xfrm>
                              <a:off x="229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0" name="Rectangle 2141"/>
                          <wps:cNvSpPr>
                            <a:spLocks noChangeArrowheads="1"/>
                          </wps:cNvSpPr>
                          <wps:spPr bwMode="auto">
                            <a:xfrm>
                              <a:off x="236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1" name="Rectangle 2142"/>
                          <wps:cNvSpPr>
                            <a:spLocks noChangeArrowheads="1"/>
                          </wps:cNvSpPr>
                          <wps:spPr bwMode="auto">
                            <a:xfrm>
                              <a:off x="245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2" name="Rectangle 2143"/>
                          <wps:cNvSpPr>
                            <a:spLocks noChangeArrowheads="1"/>
                          </wps:cNvSpPr>
                          <wps:spPr bwMode="auto">
                            <a:xfrm>
                              <a:off x="253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3" name="Rectangle 2144"/>
                          <wps:cNvSpPr>
                            <a:spLocks noChangeArrowheads="1"/>
                          </wps:cNvSpPr>
                          <wps:spPr bwMode="auto">
                            <a:xfrm>
                              <a:off x="260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4" name="Rectangle 2145"/>
                          <wps:cNvSpPr>
                            <a:spLocks noChangeArrowheads="1"/>
                          </wps:cNvSpPr>
                          <wps:spPr bwMode="auto">
                            <a:xfrm>
                              <a:off x="268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5" name="Rectangle 2146"/>
                          <wps:cNvSpPr>
                            <a:spLocks noChangeArrowheads="1"/>
                          </wps:cNvSpPr>
                          <wps:spPr bwMode="auto">
                            <a:xfrm>
                              <a:off x="277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6" name="Rectangle 2147"/>
                          <wps:cNvSpPr>
                            <a:spLocks noChangeArrowheads="1"/>
                          </wps:cNvSpPr>
                          <wps:spPr bwMode="auto">
                            <a:xfrm>
                              <a:off x="2847" y="871"/>
                              <a:ext cx="44"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7" name="Rectangle 2148"/>
                          <wps:cNvSpPr>
                            <a:spLocks noChangeArrowheads="1"/>
                          </wps:cNvSpPr>
                          <wps:spPr bwMode="auto">
                            <a:xfrm>
                              <a:off x="292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8" name="Rectangle 2149"/>
                          <wps:cNvSpPr>
                            <a:spLocks noChangeArrowheads="1"/>
                          </wps:cNvSpPr>
                          <wps:spPr bwMode="auto">
                            <a:xfrm>
                              <a:off x="301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9" name="Rectangle 2150"/>
                          <wps:cNvSpPr>
                            <a:spLocks noChangeArrowheads="1"/>
                          </wps:cNvSpPr>
                          <wps:spPr bwMode="auto">
                            <a:xfrm>
                              <a:off x="3086"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0" name="Rectangle 2151"/>
                          <wps:cNvSpPr>
                            <a:spLocks noChangeArrowheads="1"/>
                          </wps:cNvSpPr>
                          <wps:spPr bwMode="auto">
                            <a:xfrm>
                              <a:off x="316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1" name="Rectangle 2152"/>
                          <wps:cNvSpPr>
                            <a:spLocks noChangeArrowheads="1"/>
                          </wps:cNvSpPr>
                          <wps:spPr bwMode="auto">
                            <a:xfrm>
                              <a:off x="3236"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2" name="Rectangle 2153"/>
                          <wps:cNvSpPr>
                            <a:spLocks noChangeArrowheads="1"/>
                          </wps:cNvSpPr>
                          <wps:spPr bwMode="auto">
                            <a:xfrm>
                              <a:off x="331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3" name="Rectangle 2154"/>
                          <wps:cNvSpPr>
                            <a:spLocks noChangeArrowheads="1"/>
                          </wps:cNvSpPr>
                          <wps:spPr bwMode="auto">
                            <a:xfrm>
                              <a:off x="340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4" name="Rectangle 2155"/>
                          <wps:cNvSpPr>
                            <a:spLocks noChangeArrowheads="1"/>
                          </wps:cNvSpPr>
                          <wps:spPr bwMode="auto">
                            <a:xfrm>
                              <a:off x="3476"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5" name="Rectangle 2156"/>
                          <wps:cNvSpPr>
                            <a:spLocks noChangeArrowheads="1"/>
                          </wps:cNvSpPr>
                          <wps:spPr bwMode="auto">
                            <a:xfrm>
                              <a:off x="355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6" name="Rectangle 2157"/>
                          <wps:cNvSpPr>
                            <a:spLocks noChangeArrowheads="1"/>
                          </wps:cNvSpPr>
                          <wps:spPr bwMode="auto">
                            <a:xfrm>
                              <a:off x="3641" y="871"/>
                              <a:ext cx="44"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7" name="Rectangle 2158"/>
                          <wps:cNvSpPr>
                            <a:spLocks noChangeArrowheads="1"/>
                          </wps:cNvSpPr>
                          <wps:spPr bwMode="auto">
                            <a:xfrm>
                              <a:off x="3715"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8" name="Rectangle 2159"/>
                          <wps:cNvSpPr>
                            <a:spLocks noChangeArrowheads="1"/>
                          </wps:cNvSpPr>
                          <wps:spPr bwMode="auto">
                            <a:xfrm>
                              <a:off x="3790"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9" name="Rectangle 2160"/>
                          <wps:cNvSpPr>
                            <a:spLocks noChangeArrowheads="1"/>
                          </wps:cNvSpPr>
                          <wps:spPr bwMode="auto">
                            <a:xfrm>
                              <a:off x="3865"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0" name="Rectangle 2161"/>
                          <wps:cNvSpPr>
                            <a:spLocks noChangeArrowheads="1"/>
                          </wps:cNvSpPr>
                          <wps:spPr bwMode="auto">
                            <a:xfrm>
                              <a:off x="3955"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1" name="Rectangle 2162"/>
                          <wps:cNvSpPr>
                            <a:spLocks noChangeArrowheads="1"/>
                          </wps:cNvSpPr>
                          <wps:spPr bwMode="auto">
                            <a:xfrm>
                              <a:off x="4030"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2" name="Rectangle 2163"/>
                          <wps:cNvSpPr>
                            <a:spLocks noChangeArrowheads="1"/>
                          </wps:cNvSpPr>
                          <wps:spPr bwMode="auto">
                            <a:xfrm>
                              <a:off x="4105" y="871"/>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3" name="Rectangle 2164"/>
                          <wps:cNvSpPr>
                            <a:spLocks noChangeArrowheads="1"/>
                          </wps:cNvSpPr>
                          <wps:spPr bwMode="auto">
                            <a:xfrm>
                              <a:off x="1034"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4" name="Rectangle 2165"/>
                          <wps:cNvSpPr>
                            <a:spLocks noChangeArrowheads="1"/>
                          </wps:cNvSpPr>
                          <wps:spPr bwMode="auto">
                            <a:xfrm>
                              <a:off x="1109"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5" name="Rectangle 2166"/>
                          <wps:cNvSpPr>
                            <a:spLocks noChangeArrowheads="1"/>
                          </wps:cNvSpPr>
                          <wps:spPr bwMode="auto">
                            <a:xfrm>
                              <a:off x="1199" y="541"/>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6" name="Rectangle 2167"/>
                          <wps:cNvSpPr>
                            <a:spLocks noChangeArrowheads="1"/>
                          </wps:cNvSpPr>
                          <wps:spPr bwMode="auto">
                            <a:xfrm>
                              <a:off x="127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7" name="Rectangle 2168"/>
                          <wps:cNvSpPr>
                            <a:spLocks noChangeArrowheads="1"/>
                          </wps:cNvSpPr>
                          <wps:spPr bwMode="auto">
                            <a:xfrm>
                              <a:off x="134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8" name="Rectangle 2169"/>
                          <wps:cNvSpPr>
                            <a:spLocks noChangeArrowheads="1"/>
                          </wps:cNvSpPr>
                          <wps:spPr bwMode="auto">
                            <a:xfrm>
                              <a:off x="142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 name="Rectangle 2170"/>
                          <wps:cNvSpPr>
                            <a:spLocks noChangeArrowheads="1"/>
                          </wps:cNvSpPr>
                          <wps:spPr bwMode="auto">
                            <a:xfrm>
                              <a:off x="151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0" name="Rectangle 2171"/>
                          <wps:cNvSpPr>
                            <a:spLocks noChangeArrowheads="1"/>
                          </wps:cNvSpPr>
                          <wps:spPr bwMode="auto">
                            <a:xfrm>
                              <a:off x="158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1" name="Rectangle 2172"/>
                          <wps:cNvSpPr>
                            <a:spLocks noChangeArrowheads="1"/>
                          </wps:cNvSpPr>
                          <wps:spPr bwMode="auto">
                            <a:xfrm>
                              <a:off x="166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2" name="Rectangle 2173"/>
                          <wps:cNvSpPr>
                            <a:spLocks noChangeArrowheads="1"/>
                          </wps:cNvSpPr>
                          <wps:spPr bwMode="auto">
                            <a:xfrm>
                              <a:off x="173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3" name="Rectangle 2174"/>
                          <wps:cNvSpPr>
                            <a:spLocks noChangeArrowheads="1"/>
                          </wps:cNvSpPr>
                          <wps:spPr bwMode="auto">
                            <a:xfrm>
                              <a:off x="182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4" name="Rectangle 2175"/>
                          <wps:cNvSpPr>
                            <a:spLocks noChangeArrowheads="1"/>
                          </wps:cNvSpPr>
                          <wps:spPr bwMode="auto">
                            <a:xfrm>
                              <a:off x="1903"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5" name="Rectangle 2176"/>
                          <wps:cNvSpPr>
                            <a:spLocks noChangeArrowheads="1"/>
                          </wps:cNvSpPr>
                          <wps:spPr bwMode="auto">
                            <a:xfrm>
                              <a:off x="1978"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6" name="Rectangle 2177"/>
                          <wps:cNvSpPr>
                            <a:spLocks noChangeArrowheads="1"/>
                          </wps:cNvSpPr>
                          <wps:spPr bwMode="auto">
                            <a:xfrm>
                              <a:off x="205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7" name="Rectangle 2178"/>
                          <wps:cNvSpPr>
                            <a:spLocks noChangeArrowheads="1"/>
                          </wps:cNvSpPr>
                          <wps:spPr bwMode="auto">
                            <a:xfrm>
                              <a:off x="214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8" name="Rectangle 2179"/>
                          <wps:cNvSpPr>
                            <a:spLocks noChangeArrowheads="1"/>
                          </wps:cNvSpPr>
                          <wps:spPr bwMode="auto">
                            <a:xfrm>
                              <a:off x="221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4309" name="Group 2381"/>
                        <wpg:cNvGrpSpPr>
                          <a:grpSpLocks/>
                        </wpg:cNvGrpSpPr>
                        <wpg:grpSpPr bwMode="auto">
                          <a:xfrm>
                            <a:off x="304100" y="123800"/>
                            <a:ext cx="2540000" cy="1402104"/>
                            <a:chOff x="479" y="195"/>
                            <a:chExt cx="4000" cy="2208"/>
                          </a:xfrm>
                        </wpg:grpSpPr>
                        <wps:wsp>
                          <wps:cNvPr id="4310" name="Rectangle 2181"/>
                          <wps:cNvSpPr>
                            <a:spLocks noChangeArrowheads="1"/>
                          </wps:cNvSpPr>
                          <wps:spPr bwMode="auto">
                            <a:xfrm>
                              <a:off x="229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1" name="Rectangle 2182"/>
                          <wps:cNvSpPr>
                            <a:spLocks noChangeArrowheads="1"/>
                          </wps:cNvSpPr>
                          <wps:spPr bwMode="auto">
                            <a:xfrm>
                              <a:off x="236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2" name="Rectangle 2183"/>
                          <wps:cNvSpPr>
                            <a:spLocks noChangeArrowheads="1"/>
                          </wps:cNvSpPr>
                          <wps:spPr bwMode="auto">
                            <a:xfrm>
                              <a:off x="245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3" name="Rectangle 2184"/>
                          <wps:cNvSpPr>
                            <a:spLocks noChangeArrowheads="1"/>
                          </wps:cNvSpPr>
                          <wps:spPr bwMode="auto">
                            <a:xfrm>
                              <a:off x="253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4" name="Rectangle 2185"/>
                          <wps:cNvSpPr>
                            <a:spLocks noChangeArrowheads="1"/>
                          </wps:cNvSpPr>
                          <wps:spPr bwMode="auto">
                            <a:xfrm>
                              <a:off x="2607"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5" name="Rectangle 2186"/>
                          <wps:cNvSpPr>
                            <a:spLocks noChangeArrowheads="1"/>
                          </wps:cNvSpPr>
                          <wps:spPr bwMode="auto">
                            <a:xfrm>
                              <a:off x="268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6" name="Rectangle 2187"/>
                          <wps:cNvSpPr>
                            <a:spLocks noChangeArrowheads="1"/>
                          </wps:cNvSpPr>
                          <wps:spPr bwMode="auto">
                            <a:xfrm>
                              <a:off x="2772"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7" name="Rectangle 2188"/>
                          <wps:cNvSpPr>
                            <a:spLocks noChangeArrowheads="1"/>
                          </wps:cNvSpPr>
                          <wps:spPr bwMode="auto">
                            <a:xfrm>
                              <a:off x="2847" y="541"/>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8" name="Rectangle 2189"/>
                          <wps:cNvSpPr>
                            <a:spLocks noChangeArrowheads="1"/>
                          </wps:cNvSpPr>
                          <wps:spPr bwMode="auto">
                            <a:xfrm>
                              <a:off x="292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9" name="Rectangle 2190"/>
                          <wps:cNvSpPr>
                            <a:spLocks noChangeArrowheads="1"/>
                          </wps:cNvSpPr>
                          <wps:spPr bwMode="auto">
                            <a:xfrm>
                              <a:off x="301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0" name="Rectangle 2191"/>
                          <wps:cNvSpPr>
                            <a:spLocks noChangeArrowheads="1"/>
                          </wps:cNvSpPr>
                          <wps:spPr bwMode="auto">
                            <a:xfrm>
                              <a:off x="3086"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1" name="Rectangle 2192"/>
                          <wps:cNvSpPr>
                            <a:spLocks noChangeArrowheads="1"/>
                          </wps:cNvSpPr>
                          <wps:spPr bwMode="auto">
                            <a:xfrm>
                              <a:off x="316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2" name="Rectangle 2193"/>
                          <wps:cNvSpPr>
                            <a:spLocks noChangeArrowheads="1"/>
                          </wps:cNvSpPr>
                          <wps:spPr bwMode="auto">
                            <a:xfrm>
                              <a:off x="3236"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3" name="Rectangle 2194"/>
                          <wps:cNvSpPr>
                            <a:spLocks noChangeArrowheads="1"/>
                          </wps:cNvSpPr>
                          <wps:spPr bwMode="auto">
                            <a:xfrm>
                              <a:off x="331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4" name="Rectangle 2195"/>
                          <wps:cNvSpPr>
                            <a:spLocks noChangeArrowheads="1"/>
                          </wps:cNvSpPr>
                          <wps:spPr bwMode="auto">
                            <a:xfrm>
                              <a:off x="340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5" name="Rectangle 2196"/>
                          <wps:cNvSpPr>
                            <a:spLocks noChangeArrowheads="1"/>
                          </wps:cNvSpPr>
                          <wps:spPr bwMode="auto">
                            <a:xfrm>
                              <a:off x="3476"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6" name="Rectangle 2197"/>
                          <wps:cNvSpPr>
                            <a:spLocks noChangeArrowheads="1"/>
                          </wps:cNvSpPr>
                          <wps:spPr bwMode="auto">
                            <a:xfrm>
                              <a:off x="3551"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7" name="Rectangle 2198"/>
                          <wps:cNvSpPr>
                            <a:spLocks noChangeArrowheads="1"/>
                          </wps:cNvSpPr>
                          <wps:spPr bwMode="auto">
                            <a:xfrm>
                              <a:off x="3641" y="541"/>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8" name="Rectangle 2199"/>
                          <wps:cNvSpPr>
                            <a:spLocks noChangeArrowheads="1"/>
                          </wps:cNvSpPr>
                          <wps:spPr bwMode="auto">
                            <a:xfrm>
                              <a:off x="3715"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9" name="Rectangle 2200"/>
                          <wps:cNvSpPr>
                            <a:spLocks noChangeArrowheads="1"/>
                          </wps:cNvSpPr>
                          <wps:spPr bwMode="auto">
                            <a:xfrm>
                              <a:off x="3790"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0" name="Rectangle 2201"/>
                          <wps:cNvSpPr>
                            <a:spLocks noChangeArrowheads="1"/>
                          </wps:cNvSpPr>
                          <wps:spPr bwMode="auto">
                            <a:xfrm>
                              <a:off x="3865"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1" name="Rectangle 2202"/>
                          <wps:cNvSpPr>
                            <a:spLocks noChangeArrowheads="1"/>
                          </wps:cNvSpPr>
                          <wps:spPr bwMode="auto">
                            <a:xfrm>
                              <a:off x="3955"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2" name="Rectangle 2203"/>
                          <wps:cNvSpPr>
                            <a:spLocks noChangeArrowheads="1"/>
                          </wps:cNvSpPr>
                          <wps:spPr bwMode="auto">
                            <a:xfrm>
                              <a:off x="4030" y="541"/>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3" name="Rectangle 2204"/>
                          <wps:cNvSpPr>
                            <a:spLocks noChangeArrowheads="1"/>
                          </wps:cNvSpPr>
                          <wps:spPr bwMode="auto">
                            <a:xfrm>
                              <a:off x="4105" y="541"/>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4" name="Rectangle 2205"/>
                          <wps:cNvSpPr>
                            <a:spLocks noChangeArrowheads="1"/>
                          </wps:cNvSpPr>
                          <wps:spPr bwMode="auto">
                            <a:xfrm>
                              <a:off x="1034"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5" name="Rectangle 2206"/>
                          <wps:cNvSpPr>
                            <a:spLocks noChangeArrowheads="1"/>
                          </wps:cNvSpPr>
                          <wps:spPr bwMode="auto">
                            <a:xfrm>
                              <a:off x="1109"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6" name="Rectangle 2207"/>
                          <wps:cNvSpPr>
                            <a:spLocks noChangeArrowheads="1"/>
                          </wps:cNvSpPr>
                          <wps:spPr bwMode="auto">
                            <a:xfrm>
                              <a:off x="1199" y="195"/>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7" name="Rectangle 2208"/>
                          <wps:cNvSpPr>
                            <a:spLocks noChangeArrowheads="1"/>
                          </wps:cNvSpPr>
                          <wps:spPr bwMode="auto">
                            <a:xfrm>
                              <a:off x="127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8" name="Rectangle 2209"/>
                          <wps:cNvSpPr>
                            <a:spLocks noChangeArrowheads="1"/>
                          </wps:cNvSpPr>
                          <wps:spPr bwMode="auto">
                            <a:xfrm>
                              <a:off x="134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9" name="Rectangle 2210"/>
                          <wps:cNvSpPr>
                            <a:spLocks noChangeArrowheads="1"/>
                          </wps:cNvSpPr>
                          <wps:spPr bwMode="auto">
                            <a:xfrm>
                              <a:off x="142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0" name="Rectangle 2211"/>
                          <wps:cNvSpPr>
                            <a:spLocks noChangeArrowheads="1"/>
                          </wps:cNvSpPr>
                          <wps:spPr bwMode="auto">
                            <a:xfrm>
                              <a:off x="151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1" name="Rectangle 2212"/>
                          <wps:cNvSpPr>
                            <a:spLocks noChangeArrowheads="1"/>
                          </wps:cNvSpPr>
                          <wps:spPr bwMode="auto">
                            <a:xfrm>
                              <a:off x="158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2" name="Rectangle 2213"/>
                          <wps:cNvSpPr>
                            <a:spLocks noChangeArrowheads="1"/>
                          </wps:cNvSpPr>
                          <wps:spPr bwMode="auto">
                            <a:xfrm>
                              <a:off x="166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3" name="Rectangle 2214"/>
                          <wps:cNvSpPr>
                            <a:spLocks noChangeArrowheads="1"/>
                          </wps:cNvSpPr>
                          <wps:spPr bwMode="auto">
                            <a:xfrm>
                              <a:off x="173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4" name="Rectangle 2215"/>
                          <wps:cNvSpPr>
                            <a:spLocks noChangeArrowheads="1"/>
                          </wps:cNvSpPr>
                          <wps:spPr bwMode="auto">
                            <a:xfrm>
                              <a:off x="182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5" name="Rectangle 2216"/>
                          <wps:cNvSpPr>
                            <a:spLocks noChangeArrowheads="1"/>
                          </wps:cNvSpPr>
                          <wps:spPr bwMode="auto">
                            <a:xfrm>
                              <a:off x="1903"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6" name="Rectangle 2217"/>
                          <wps:cNvSpPr>
                            <a:spLocks noChangeArrowheads="1"/>
                          </wps:cNvSpPr>
                          <wps:spPr bwMode="auto">
                            <a:xfrm>
                              <a:off x="1978"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7" name="Rectangle 2218"/>
                          <wps:cNvSpPr>
                            <a:spLocks noChangeArrowheads="1"/>
                          </wps:cNvSpPr>
                          <wps:spPr bwMode="auto">
                            <a:xfrm>
                              <a:off x="205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8" name="Rectangle 2219"/>
                          <wps:cNvSpPr>
                            <a:spLocks noChangeArrowheads="1"/>
                          </wps:cNvSpPr>
                          <wps:spPr bwMode="auto">
                            <a:xfrm>
                              <a:off x="214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9" name="Rectangle 2220"/>
                          <wps:cNvSpPr>
                            <a:spLocks noChangeArrowheads="1"/>
                          </wps:cNvSpPr>
                          <wps:spPr bwMode="auto">
                            <a:xfrm>
                              <a:off x="221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0" name="Rectangle 2221"/>
                          <wps:cNvSpPr>
                            <a:spLocks noChangeArrowheads="1"/>
                          </wps:cNvSpPr>
                          <wps:spPr bwMode="auto">
                            <a:xfrm>
                              <a:off x="229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1" name="Rectangle 2222"/>
                          <wps:cNvSpPr>
                            <a:spLocks noChangeArrowheads="1"/>
                          </wps:cNvSpPr>
                          <wps:spPr bwMode="auto">
                            <a:xfrm>
                              <a:off x="236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2" name="Rectangle 2223"/>
                          <wps:cNvSpPr>
                            <a:spLocks noChangeArrowheads="1"/>
                          </wps:cNvSpPr>
                          <wps:spPr bwMode="auto">
                            <a:xfrm>
                              <a:off x="245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3" name="Rectangle 2224"/>
                          <wps:cNvSpPr>
                            <a:spLocks noChangeArrowheads="1"/>
                          </wps:cNvSpPr>
                          <wps:spPr bwMode="auto">
                            <a:xfrm>
                              <a:off x="253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4" name="Rectangle 2225"/>
                          <wps:cNvSpPr>
                            <a:spLocks noChangeArrowheads="1"/>
                          </wps:cNvSpPr>
                          <wps:spPr bwMode="auto">
                            <a:xfrm>
                              <a:off x="2607"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5" name="Rectangle 2226"/>
                          <wps:cNvSpPr>
                            <a:spLocks noChangeArrowheads="1"/>
                          </wps:cNvSpPr>
                          <wps:spPr bwMode="auto">
                            <a:xfrm>
                              <a:off x="268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6" name="Rectangle 2227"/>
                          <wps:cNvSpPr>
                            <a:spLocks noChangeArrowheads="1"/>
                          </wps:cNvSpPr>
                          <wps:spPr bwMode="auto">
                            <a:xfrm>
                              <a:off x="2772"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7" name="Rectangle 2228"/>
                          <wps:cNvSpPr>
                            <a:spLocks noChangeArrowheads="1"/>
                          </wps:cNvSpPr>
                          <wps:spPr bwMode="auto">
                            <a:xfrm>
                              <a:off x="2847" y="195"/>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8" name="Rectangle 2229"/>
                          <wps:cNvSpPr>
                            <a:spLocks noChangeArrowheads="1"/>
                          </wps:cNvSpPr>
                          <wps:spPr bwMode="auto">
                            <a:xfrm>
                              <a:off x="292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9" name="Rectangle 2230"/>
                          <wps:cNvSpPr>
                            <a:spLocks noChangeArrowheads="1"/>
                          </wps:cNvSpPr>
                          <wps:spPr bwMode="auto">
                            <a:xfrm>
                              <a:off x="301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0" name="Rectangle 2231"/>
                          <wps:cNvSpPr>
                            <a:spLocks noChangeArrowheads="1"/>
                          </wps:cNvSpPr>
                          <wps:spPr bwMode="auto">
                            <a:xfrm>
                              <a:off x="3086"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1" name="Rectangle 2232"/>
                          <wps:cNvSpPr>
                            <a:spLocks noChangeArrowheads="1"/>
                          </wps:cNvSpPr>
                          <wps:spPr bwMode="auto">
                            <a:xfrm>
                              <a:off x="316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2" name="Rectangle 2233"/>
                          <wps:cNvSpPr>
                            <a:spLocks noChangeArrowheads="1"/>
                          </wps:cNvSpPr>
                          <wps:spPr bwMode="auto">
                            <a:xfrm>
                              <a:off x="3236"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3" name="Rectangle 2234"/>
                          <wps:cNvSpPr>
                            <a:spLocks noChangeArrowheads="1"/>
                          </wps:cNvSpPr>
                          <wps:spPr bwMode="auto">
                            <a:xfrm>
                              <a:off x="331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4" name="Rectangle 2235"/>
                          <wps:cNvSpPr>
                            <a:spLocks noChangeArrowheads="1"/>
                          </wps:cNvSpPr>
                          <wps:spPr bwMode="auto">
                            <a:xfrm>
                              <a:off x="340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5" name="Rectangle 2236"/>
                          <wps:cNvSpPr>
                            <a:spLocks noChangeArrowheads="1"/>
                          </wps:cNvSpPr>
                          <wps:spPr bwMode="auto">
                            <a:xfrm>
                              <a:off x="3476"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6" name="Rectangle 2237"/>
                          <wps:cNvSpPr>
                            <a:spLocks noChangeArrowheads="1"/>
                          </wps:cNvSpPr>
                          <wps:spPr bwMode="auto">
                            <a:xfrm>
                              <a:off x="3551"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7" name="Rectangle 2238"/>
                          <wps:cNvSpPr>
                            <a:spLocks noChangeArrowheads="1"/>
                          </wps:cNvSpPr>
                          <wps:spPr bwMode="auto">
                            <a:xfrm>
                              <a:off x="3641" y="195"/>
                              <a:ext cx="44"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8" name="Rectangle 2239"/>
                          <wps:cNvSpPr>
                            <a:spLocks noChangeArrowheads="1"/>
                          </wps:cNvSpPr>
                          <wps:spPr bwMode="auto">
                            <a:xfrm>
                              <a:off x="3715"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9" name="Rectangle 2240"/>
                          <wps:cNvSpPr>
                            <a:spLocks noChangeArrowheads="1"/>
                          </wps:cNvSpPr>
                          <wps:spPr bwMode="auto">
                            <a:xfrm>
                              <a:off x="3790"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0" name="Rectangle 2241"/>
                          <wps:cNvSpPr>
                            <a:spLocks noChangeArrowheads="1"/>
                          </wps:cNvSpPr>
                          <wps:spPr bwMode="auto">
                            <a:xfrm>
                              <a:off x="3865"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1" name="Rectangle 2242"/>
                          <wps:cNvSpPr>
                            <a:spLocks noChangeArrowheads="1"/>
                          </wps:cNvSpPr>
                          <wps:spPr bwMode="auto">
                            <a:xfrm>
                              <a:off x="3955"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2" name="Rectangle 2243"/>
                          <wps:cNvSpPr>
                            <a:spLocks noChangeArrowheads="1"/>
                          </wps:cNvSpPr>
                          <wps:spPr bwMode="auto">
                            <a:xfrm>
                              <a:off x="4030" y="195"/>
                              <a:ext cx="4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3" name="Rectangle 2244"/>
                          <wps:cNvSpPr>
                            <a:spLocks noChangeArrowheads="1"/>
                          </wps:cNvSpPr>
                          <wps:spPr bwMode="auto">
                            <a:xfrm>
                              <a:off x="4105" y="195"/>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 name="Rectangle 2245"/>
                          <wps:cNvSpPr>
                            <a:spLocks noChangeArrowheads="1"/>
                          </wps:cNvSpPr>
                          <wps:spPr bwMode="auto">
                            <a:xfrm>
                              <a:off x="1034"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5" name="Rectangle 2246"/>
                          <wps:cNvSpPr>
                            <a:spLocks noChangeArrowheads="1"/>
                          </wps:cNvSpPr>
                          <wps:spPr bwMode="auto">
                            <a:xfrm>
                              <a:off x="1109"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 name="Rectangle 2247"/>
                          <wps:cNvSpPr>
                            <a:spLocks noChangeArrowheads="1"/>
                          </wps:cNvSpPr>
                          <wps:spPr bwMode="auto">
                            <a:xfrm>
                              <a:off x="1199" y="871"/>
                              <a:ext cx="44"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7" name="Rectangle 2248"/>
                          <wps:cNvSpPr>
                            <a:spLocks noChangeArrowheads="1"/>
                          </wps:cNvSpPr>
                          <wps:spPr bwMode="auto">
                            <a:xfrm>
                              <a:off x="127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8" name="Rectangle 2249"/>
                          <wps:cNvSpPr>
                            <a:spLocks noChangeArrowheads="1"/>
                          </wps:cNvSpPr>
                          <wps:spPr bwMode="auto">
                            <a:xfrm>
                              <a:off x="134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9" name="Rectangle 2250"/>
                          <wps:cNvSpPr>
                            <a:spLocks noChangeArrowheads="1"/>
                          </wps:cNvSpPr>
                          <wps:spPr bwMode="auto">
                            <a:xfrm>
                              <a:off x="142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0" name="Rectangle 2251"/>
                          <wps:cNvSpPr>
                            <a:spLocks noChangeArrowheads="1"/>
                          </wps:cNvSpPr>
                          <wps:spPr bwMode="auto">
                            <a:xfrm>
                              <a:off x="151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1" name="Rectangle 2252"/>
                          <wps:cNvSpPr>
                            <a:spLocks noChangeArrowheads="1"/>
                          </wps:cNvSpPr>
                          <wps:spPr bwMode="auto">
                            <a:xfrm>
                              <a:off x="158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2" name="Rectangle 2253"/>
                          <wps:cNvSpPr>
                            <a:spLocks noChangeArrowheads="1"/>
                          </wps:cNvSpPr>
                          <wps:spPr bwMode="auto">
                            <a:xfrm>
                              <a:off x="166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3" name="Rectangle 2254"/>
                          <wps:cNvSpPr>
                            <a:spLocks noChangeArrowheads="1"/>
                          </wps:cNvSpPr>
                          <wps:spPr bwMode="auto">
                            <a:xfrm>
                              <a:off x="173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4" name="Rectangle 2255"/>
                          <wps:cNvSpPr>
                            <a:spLocks noChangeArrowheads="1"/>
                          </wps:cNvSpPr>
                          <wps:spPr bwMode="auto">
                            <a:xfrm>
                              <a:off x="182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5" name="Rectangle 2256"/>
                          <wps:cNvSpPr>
                            <a:spLocks noChangeArrowheads="1"/>
                          </wps:cNvSpPr>
                          <wps:spPr bwMode="auto">
                            <a:xfrm>
                              <a:off x="1903"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6" name="Rectangle 2257"/>
                          <wps:cNvSpPr>
                            <a:spLocks noChangeArrowheads="1"/>
                          </wps:cNvSpPr>
                          <wps:spPr bwMode="auto">
                            <a:xfrm>
                              <a:off x="1978"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7" name="Rectangle 2258"/>
                          <wps:cNvSpPr>
                            <a:spLocks noChangeArrowheads="1"/>
                          </wps:cNvSpPr>
                          <wps:spPr bwMode="auto">
                            <a:xfrm>
                              <a:off x="205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8" name="Rectangle 2259"/>
                          <wps:cNvSpPr>
                            <a:spLocks noChangeArrowheads="1"/>
                          </wps:cNvSpPr>
                          <wps:spPr bwMode="auto">
                            <a:xfrm>
                              <a:off x="214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89" name="Rectangle 2260"/>
                          <wps:cNvSpPr>
                            <a:spLocks noChangeArrowheads="1"/>
                          </wps:cNvSpPr>
                          <wps:spPr bwMode="auto">
                            <a:xfrm>
                              <a:off x="221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0" name="Rectangle 2261"/>
                          <wps:cNvSpPr>
                            <a:spLocks noChangeArrowheads="1"/>
                          </wps:cNvSpPr>
                          <wps:spPr bwMode="auto">
                            <a:xfrm>
                              <a:off x="229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1" name="Rectangle 2262"/>
                          <wps:cNvSpPr>
                            <a:spLocks noChangeArrowheads="1"/>
                          </wps:cNvSpPr>
                          <wps:spPr bwMode="auto">
                            <a:xfrm>
                              <a:off x="236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2" name="Rectangle 2263"/>
                          <wps:cNvSpPr>
                            <a:spLocks noChangeArrowheads="1"/>
                          </wps:cNvSpPr>
                          <wps:spPr bwMode="auto">
                            <a:xfrm>
                              <a:off x="245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3" name="Rectangle 2264"/>
                          <wps:cNvSpPr>
                            <a:spLocks noChangeArrowheads="1"/>
                          </wps:cNvSpPr>
                          <wps:spPr bwMode="auto">
                            <a:xfrm>
                              <a:off x="253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4" name="Rectangle 2265"/>
                          <wps:cNvSpPr>
                            <a:spLocks noChangeArrowheads="1"/>
                          </wps:cNvSpPr>
                          <wps:spPr bwMode="auto">
                            <a:xfrm>
                              <a:off x="2607"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5" name="Rectangle 2266"/>
                          <wps:cNvSpPr>
                            <a:spLocks noChangeArrowheads="1"/>
                          </wps:cNvSpPr>
                          <wps:spPr bwMode="auto">
                            <a:xfrm>
                              <a:off x="268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6" name="Rectangle 2267"/>
                          <wps:cNvSpPr>
                            <a:spLocks noChangeArrowheads="1"/>
                          </wps:cNvSpPr>
                          <wps:spPr bwMode="auto">
                            <a:xfrm>
                              <a:off x="2772"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7" name="Rectangle 2268"/>
                          <wps:cNvSpPr>
                            <a:spLocks noChangeArrowheads="1"/>
                          </wps:cNvSpPr>
                          <wps:spPr bwMode="auto">
                            <a:xfrm>
                              <a:off x="2847" y="871"/>
                              <a:ext cx="44"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8" name="Rectangle 2269"/>
                          <wps:cNvSpPr>
                            <a:spLocks noChangeArrowheads="1"/>
                          </wps:cNvSpPr>
                          <wps:spPr bwMode="auto">
                            <a:xfrm>
                              <a:off x="292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9" name="Rectangle 2270"/>
                          <wps:cNvSpPr>
                            <a:spLocks noChangeArrowheads="1"/>
                          </wps:cNvSpPr>
                          <wps:spPr bwMode="auto">
                            <a:xfrm>
                              <a:off x="301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0" name="Rectangle 2271"/>
                          <wps:cNvSpPr>
                            <a:spLocks noChangeArrowheads="1"/>
                          </wps:cNvSpPr>
                          <wps:spPr bwMode="auto">
                            <a:xfrm>
                              <a:off x="3086"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1" name="Rectangle 2272"/>
                          <wps:cNvSpPr>
                            <a:spLocks noChangeArrowheads="1"/>
                          </wps:cNvSpPr>
                          <wps:spPr bwMode="auto">
                            <a:xfrm>
                              <a:off x="316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2" name="Rectangle 2273"/>
                          <wps:cNvSpPr>
                            <a:spLocks noChangeArrowheads="1"/>
                          </wps:cNvSpPr>
                          <wps:spPr bwMode="auto">
                            <a:xfrm>
                              <a:off x="3236"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3" name="Rectangle 2274"/>
                          <wps:cNvSpPr>
                            <a:spLocks noChangeArrowheads="1"/>
                          </wps:cNvSpPr>
                          <wps:spPr bwMode="auto">
                            <a:xfrm>
                              <a:off x="331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4" name="Rectangle 2275"/>
                          <wps:cNvSpPr>
                            <a:spLocks noChangeArrowheads="1"/>
                          </wps:cNvSpPr>
                          <wps:spPr bwMode="auto">
                            <a:xfrm>
                              <a:off x="340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5" name="Rectangle 2276"/>
                          <wps:cNvSpPr>
                            <a:spLocks noChangeArrowheads="1"/>
                          </wps:cNvSpPr>
                          <wps:spPr bwMode="auto">
                            <a:xfrm>
                              <a:off x="3476"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6" name="Rectangle 2277"/>
                          <wps:cNvSpPr>
                            <a:spLocks noChangeArrowheads="1"/>
                          </wps:cNvSpPr>
                          <wps:spPr bwMode="auto">
                            <a:xfrm>
                              <a:off x="3551"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7" name="Rectangle 2278"/>
                          <wps:cNvSpPr>
                            <a:spLocks noChangeArrowheads="1"/>
                          </wps:cNvSpPr>
                          <wps:spPr bwMode="auto">
                            <a:xfrm>
                              <a:off x="3641" y="871"/>
                              <a:ext cx="44"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8" name="Rectangle 2279"/>
                          <wps:cNvSpPr>
                            <a:spLocks noChangeArrowheads="1"/>
                          </wps:cNvSpPr>
                          <wps:spPr bwMode="auto">
                            <a:xfrm>
                              <a:off x="3715"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9" name="Rectangle 2280"/>
                          <wps:cNvSpPr>
                            <a:spLocks noChangeArrowheads="1"/>
                          </wps:cNvSpPr>
                          <wps:spPr bwMode="auto">
                            <a:xfrm>
                              <a:off x="3790"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0" name="Rectangle 2281"/>
                          <wps:cNvSpPr>
                            <a:spLocks noChangeArrowheads="1"/>
                          </wps:cNvSpPr>
                          <wps:spPr bwMode="auto">
                            <a:xfrm>
                              <a:off x="3865"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1" name="Rectangle 2282"/>
                          <wps:cNvSpPr>
                            <a:spLocks noChangeArrowheads="1"/>
                          </wps:cNvSpPr>
                          <wps:spPr bwMode="auto">
                            <a:xfrm>
                              <a:off x="3955"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2" name="Rectangle 2283"/>
                          <wps:cNvSpPr>
                            <a:spLocks noChangeArrowheads="1"/>
                          </wps:cNvSpPr>
                          <wps:spPr bwMode="auto">
                            <a:xfrm>
                              <a:off x="4030" y="871"/>
                              <a:ext cx="4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3" name="Rectangle 2284"/>
                          <wps:cNvSpPr>
                            <a:spLocks noChangeArrowheads="1"/>
                          </wps:cNvSpPr>
                          <wps:spPr bwMode="auto">
                            <a:xfrm>
                              <a:off x="4105" y="871"/>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4" name="Rectangle 2285"/>
                          <wps:cNvSpPr>
                            <a:spLocks noChangeArrowheads="1"/>
                          </wps:cNvSpPr>
                          <wps:spPr bwMode="auto">
                            <a:xfrm>
                              <a:off x="4465" y="1487"/>
                              <a:ext cx="14" cy="90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5" name="Rectangle 2286"/>
                          <wps:cNvSpPr>
                            <a:spLocks noChangeArrowheads="1"/>
                          </wps:cNvSpPr>
                          <wps:spPr bwMode="auto">
                            <a:xfrm>
                              <a:off x="1229" y="2373"/>
                              <a:ext cx="3250" cy="3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6" name="Rectangle 2287"/>
                          <wps:cNvSpPr>
                            <a:spLocks noChangeArrowheads="1"/>
                          </wps:cNvSpPr>
                          <wps:spPr bwMode="auto">
                            <a:xfrm>
                              <a:off x="1393" y="1637"/>
                              <a:ext cx="2967" cy="15"/>
                            </a:xfrm>
                            <a:prstGeom prst="rect">
                              <a:avLst/>
                            </a:prstGeom>
                            <a:solidFill>
                              <a:srgbClr val="E5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7" name="Freeform 2288"/>
                          <wps:cNvSpPr>
                            <a:spLocks/>
                          </wps:cNvSpPr>
                          <wps:spPr bwMode="auto">
                            <a:xfrm>
                              <a:off x="2052" y="1652"/>
                              <a:ext cx="2308" cy="630"/>
                            </a:xfrm>
                            <a:custGeom>
                              <a:avLst/>
                              <a:gdLst>
                                <a:gd name="T0" fmla="*/ 2308 w 154"/>
                                <a:gd name="T1" fmla="*/ 0 h 42"/>
                                <a:gd name="T2" fmla="*/ 2278 w 154"/>
                                <a:gd name="T3" fmla="*/ 0 h 42"/>
                                <a:gd name="T4" fmla="*/ 2233 w 154"/>
                                <a:gd name="T5" fmla="*/ 0 h 42"/>
                                <a:gd name="T6" fmla="*/ 2188 w 154"/>
                                <a:gd name="T7" fmla="*/ 0 h 42"/>
                                <a:gd name="T8" fmla="*/ 2143 w 154"/>
                                <a:gd name="T9" fmla="*/ 15 h 42"/>
                                <a:gd name="T10" fmla="*/ 2083 w 154"/>
                                <a:gd name="T11" fmla="*/ 15 h 42"/>
                                <a:gd name="T12" fmla="*/ 1963 w 154"/>
                                <a:gd name="T13" fmla="*/ 15 h 42"/>
                                <a:gd name="T14" fmla="*/ 1843 w 154"/>
                                <a:gd name="T15" fmla="*/ 30 h 42"/>
                                <a:gd name="T16" fmla="*/ 1709 w 154"/>
                                <a:gd name="T17" fmla="*/ 30 h 42"/>
                                <a:gd name="T18" fmla="*/ 1589 w 154"/>
                                <a:gd name="T19" fmla="*/ 45 h 42"/>
                                <a:gd name="T20" fmla="*/ 1499 w 154"/>
                                <a:gd name="T21" fmla="*/ 45 h 42"/>
                                <a:gd name="T22" fmla="*/ 1439 w 154"/>
                                <a:gd name="T23" fmla="*/ 60 h 42"/>
                                <a:gd name="T24" fmla="*/ 1379 w 154"/>
                                <a:gd name="T25" fmla="*/ 60 h 42"/>
                                <a:gd name="T26" fmla="*/ 1274 w 154"/>
                                <a:gd name="T27" fmla="*/ 60 h 42"/>
                                <a:gd name="T28" fmla="*/ 1199 w 154"/>
                                <a:gd name="T29" fmla="*/ 75 h 42"/>
                                <a:gd name="T30" fmla="*/ 1064 w 154"/>
                                <a:gd name="T31" fmla="*/ 75 h 42"/>
                                <a:gd name="T32" fmla="*/ 914 w 154"/>
                                <a:gd name="T33" fmla="*/ 105 h 42"/>
                                <a:gd name="T34" fmla="*/ 839 w 154"/>
                                <a:gd name="T35" fmla="*/ 105 h 42"/>
                                <a:gd name="T36" fmla="*/ 734 w 154"/>
                                <a:gd name="T37" fmla="*/ 135 h 42"/>
                                <a:gd name="T38" fmla="*/ 674 w 154"/>
                                <a:gd name="T39" fmla="*/ 150 h 42"/>
                                <a:gd name="T40" fmla="*/ 614 w 154"/>
                                <a:gd name="T41" fmla="*/ 165 h 42"/>
                                <a:gd name="T42" fmla="*/ 540 w 154"/>
                                <a:gd name="T43" fmla="*/ 195 h 42"/>
                                <a:gd name="T44" fmla="*/ 435 w 154"/>
                                <a:gd name="T45" fmla="*/ 255 h 42"/>
                                <a:gd name="T46" fmla="*/ 345 w 154"/>
                                <a:gd name="T47" fmla="*/ 315 h 42"/>
                                <a:gd name="T48" fmla="*/ 315 w 154"/>
                                <a:gd name="T49" fmla="*/ 330 h 42"/>
                                <a:gd name="T50" fmla="*/ 270 w 154"/>
                                <a:gd name="T51" fmla="*/ 360 h 42"/>
                                <a:gd name="T52" fmla="*/ 195 w 154"/>
                                <a:gd name="T53" fmla="*/ 420 h 42"/>
                                <a:gd name="T54" fmla="*/ 105 w 154"/>
                                <a:gd name="T55" fmla="*/ 510 h 42"/>
                                <a:gd name="T56" fmla="*/ 75 w 154"/>
                                <a:gd name="T57" fmla="*/ 555 h 42"/>
                                <a:gd name="T58" fmla="*/ 30 w 154"/>
                                <a:gd name="T59" fmla="*/ 585 h 42"/>
                                <a:gd name="T60" fmla="*/ 0 w 154"/>
                                <a:gd name="T61" fmla="*/ 615 h 42"/>
                                <a:gd name="T62" fmla="*/ 30 w 154"/>
                                <a:gd name="T63" fmla="*/ 615 h 42"/>
                                <a:gd name="T64" fmla="*/ 60 w 154"/>
                                <a:gd name="T65" fmla="*/ 585 h 42"/>
                                <a:gd name="T66" fmla="*/ 105 w 154"/>
                                <a:gd name="T67" fmla="*/ 540 h 42"/>
                                <a:gd name="T68" fmla="*/ 165 w 154"/>
                                <a:gd name="T69" fmla="*/ 480 h 42"/>
                                <a:gd name="T70" fmla="*/ 255 w 154"/>
                                <a:gd name="T71" fmla="*/ 390 h 42"/>
                                <a:gd name="T72" fmla="*/ 300 w 154"/>
                                <a:gd name="T73" fmla="*/ 360 h 42"/>
                                <a:gd name="T74" fmla="*/ 330 w 154"/>
                                <a:gd name="T75" fmla="*/ 330 h 42"/>
                                <a:gd name="T76" fmla="*/ 345 w 154"/>
                                <a:gd name="T77" fmla="*/ 330 h 42"/>
                                <a:gd name="T78" fmla="*/ 450 w 154"/>
                                <a:gd name="T79" fmla="*/ 270 h 42"/>
                                <a:gd name="T80" fmla="*/ 540 w 154"/>
                                <a:gd name="T81" fmla="*/ 210 h 42"/>
                                <a:gd name="T82" fmla="*/ 629 w 154"/>
                                <a:gd name="T83" fmla="*/ 180 h 42"/>
                                <a:gd name="T84" fmla="*/ 674 w 154"/>
                                <a:gd name="T85" fmla="*/ 165 h 42"/>
                                <a:gd name="T86" fmla="*/ 749 w 154"/>
                                <a:gd name="T87" fmla="*/ 150 h 42"/>
                                <a:gd name="T88" fmla="*/ 839 w 154"/>
                                <a:gd name="T89" fmla="*/ 120 h 42"/>
                                <a:gd name="T90" fmla="*/ 839 w 154"/>
                                <a:gd name="T91" fmla="*/ 120 h 42"/>
                                <a:gd name="T92" fmla="*/ 989 w 154"/>
                                <a:gd name="T93" fmla="*/ 105 h 42"/>
                                <a:gd name="T94" fmla="*/ 1154 w 154"/>
                                <a:gd name="T95" fmla="*/ 90 h 42"/>
                                <a:gd name="T96" fmla="*/ 1229 w 154"/>
                                <a:gd name="T97" fmla="*/ 90 h 42"/>
                                <a:gd name="T98" fmla="*/ 1319 w 154"/>
                                <a:gd name="T99" fmla="*/ 75 h 42"/>
                                <a:gd name="T100" fmla="*/ 1424 w 154"/>
                                <a:gd name="T101" fmla="*/ 75 h 42"/>
                                <a:gd name="T102" fmla="*/ 1469 w 154"/>
                                <a:gd name="T103" fmla="*/ 75 h 42"/>
                                <a:gd name="T104" fmla="*/ 1529 w 154"/>
                                <a:gd name="T105" fmla="*/ 60 h 42"/>
                                <a:gd name="T106" fmla="*/ 1649 w 154"/>
                                <a:gd name="T107" fmla="*/ 60 h 42"/>
                                <a:gd name="T108" fmla="*/ 1768 w 154"/>
                                <a:gd name="T109" fmla="*/ 45 h 42"/>
                                <a:gd name="T110" fmla="*/ 1903 w 154"/>
                                <a:gd name="T111" fmla="*/ 45 h 42"/>
                                <a:gd name="T112" fmla="*/ 2023 w 154"/>
                                <a:gd name="T113" fmla="*/ 30 h 42"/>
                                <a:gd name="T114" fmla="*/ 2113 w 154"/>
                                <a:gd name="T115" fmla="*/ 30 h 42"/>
                                <a:gd name="T116" fmla="*/ 2158 w 154"/>
                                <a:gd name="T117" fmla="*/ 30 h 42"/>
                                <a:gd name="T118" fmla="*/ 2218 w 154"/>
                                <a:gd name="T119" fmla="*/ 15 h 42"/>
                                <a:gd name="T120" fmla="*/ 2248 w 154"/>
                                <a:gd name="T121" fmla="*/ 15 h 42"/>
                                <a:gd name="T122" fmla="*/ 2293 w 154"/>
                                <a:gd name="T123" fmla="*/ 15 h 4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54" h="42">
                                  <a:moveTo>
                                    <a:pt x="154" y="1"/>
                                  </a:moveTo>
                                  <a:lnTo>
                                    <a:pt x="154" y="0"/>
                                  </a:lnTo>
                                  <a:lnTo>
                                    <a:pt x="153" y="0"/>
                                  </a:lnTo>
                                  <a:lnTo>
                                    <a:pt x="152" y="0"/>
                                  </a:lnTo>
                                  <a:lnTo>
                                    <a:pt x="150" y="0"/>
                                  </a:lnTo>
                                  <a:lnTo>
                                    <a:pt x="149" y="0"/>
                                  </a:lnTo>
                                  <a:lnTo>
                                    <a:pt x="148" y="0"/>
                                  </a:lnTo>
                                  <a:lnTo>
                                    <a:pt x="146" y="0"/>
                                  </a:lnTo>
                                  <a:lnTo>
                                    <a:pt x="144" y="0"/>
                                  </a:lnTo>
                                  <a:lnTo>
                                    <a:pt x="143" y="1"/>
                                  </a:lnTo>
                                  <a:lnTo>
                                    <a:pt x="141" y="1"/>
                                  </a:lnTo>
                                  <a:lnTo>
                                    <a:pt x="139" y="1"/>
                                  </a:lnTo>
                                  <a:lnTo>
                                    <a:pt x="135" y="1"/>
                                  </a:lnTo>
                                  <a:lnTo>
                                    <a:pt x="131" y="1"/>
                                  </a:lnTo>
                                  <a:lnTo>
                                    <a:pt x="127" y="1"/>
                                  </a:lnTo>
                                  <a:lnTo>
                                    <a:pt x="123" y="2"/>
                                  </a:lnTo>
                                  <a:lnTo>
                                    <a:pt x="118" y="2"/>
                                  </a:lnTo>
                                  <a:lnTo>
                                    <a:pt x="114" y="2"/>
                                  </a:lnTo>
                                  <a:lnTo>
                                    <a:pt x="110" y="3"/>
                                  </a:lnTo>
                                  <a:lnTo>
                                    <a:pt x="106" y="3"/>
                                  </a:lnTo>
                                  <a:lnTo>
                                    <a:pt x="102" y="3"/>
                                  </a:lnTo>
                                  <a:lnTo>
                                    <a:pt x="100" y="3"/>
                                  </a:lnTo>
                                  <a:lnTo>
                                    <a:pt x="98" y="3"/>
                                  </a:lnTo>
                                  <a:lnTo>
                                    <a:pt x="96" y="4"/>
                                  </a:lnTo>
                                  <a:lnTo>
                                    <a:pt x="95" y="4"/>
                                  </a:lnTo>
                                  <a:lnTo>
                                    <a:pt x="92" y="4"/>
                                  </a:lnTo>
                                  <a:lnTo>
                                    <a:pt x="88" y="4"/>
                                  </a:lnTo>
                                  <a:lnTo>
                                    <a:pt x="85" y="4"/>
                                  </a:lnTo>
                                  <a:lnTo>
                                    <a:pt x="82" y="5"/>
                                  </a:lnTo>
                                  <a:lnTo>
                                    <a:pt x="80" y="5"/>
                                  </a:lnTo>
                                  <a:lnTo>
                                    <a:pt x="77" y="5"/>
                                  </a:lnTo>
                                  <a:lnTo>
                                    <a:pt x="71" y="5"/>
                                  </a:lnTo>
                                  <a:lnTo>
                                    <a:pt x="66" y="6"/>
                                  </a:lnTo>
                                  <a:lnTo>
                                    <a:pt x="61" y="7"/>
                                  </a:lnTo>
                                  <a:lnTo>
                                    <a:pt x="56" y="7"/>
                                  </a:lnTo>
                                  <a:lnTo>
                                    <a:pt x="51" y="8"/>
                                  </a:lnTo>
                                  <a:lnTo>
                                    <a:pt x="49" y="9"/>
                                  </a:lnTo>
                                  <a:lnTo>
                                    <a:pt x="47" y="9"/>
                                  </a:lnTo>
                                  <a:lnTo>
                                    <a:pt x="45" y="10"/>
                                  </a:lnTo>
                                  <a:lnTo>
                                    <a:pt x="43" y="11"/>
                                  </a:lnTo>
                                  <a:lnTo>
                                    <a:pt x="41" y="11"/>
                                  </a:lnTo>
                                  <a:lnTo>
                                    <a:pt x="39" y="12"/>
                                  </a:lnTo>
                                  <a:lnTo>
                                    <a:pt x="36" y="13"/>
                                  </a:lnTo>
                                  <a:lnTo>
                                    <a:pt x="32" y="15"/>
                                  </a:lnTo>
                                  <a:lnTo>
                                    <a:pt x="29" y="17"/>
                                  </a:lnTo>
                                  <a:lnTo>
                                    <a:pt x="26" y="19"/>
                                  </a:lnTo>
                                  <a:lnTo>
                                    <a:pt x="23" y="21"/>
                                  </a:lnTo>
                                  <a:lnTo>
                                    <a:pt x="21" y="22"/>
                                  </a:lnTo>
                                  <a:lnTo>
                                    <a:pt x="20" y="23"/>
                                  </a:lnTo>
                                  <a:lnTo>
                                    <a:pt x="18" y="24"/>
                                  </a:lnTo>
                                  <a:lnTo>
                                    <a:pt x="16" y="26"/>
                                  </a:lnTo>
                                  <a:lnTo>
                                    <a:pt x="13" y="28"/>
                                  </a:lnTo>
                                  <a:lnTo>
                                    <a:pt x="10" y="31"/>
                                  </a:lnTo>
                                  <a:lnTo>
                                    <a:pt x="7" y="34"/>
                                  </a:lnTo>
                                  <a:lnTo>
                                    <a:pt x="6" y="36"/>
                                  </a:lnTo>
                                  <a:lnTo>
                                    <a:pt x="5" y="37"/>
                                  </a:lnTo>
                                  <a:lnTo>
                                    <a:pt x="3" y="38"/>
                                  </a:lnTo>
                                  <a:lnTo>
                                    <a:pt x="2" y="39"/>
                                  </a:lnTo>
                                  <a:lnTo>
                                    <a:pt x="1" y="40"/>
                                  </a:lnTo>
                                  <a:lnTo>
                                    <a:pt x="0" y="41"/>
                                  </a:lnTo>
                                  <a:lnTo>
                                    <a:pt x="1" y="42"/>
                                  </a:lnTo>
                                  <a:lnTo>
                                    <a:pt x="2" y="41"/>
                                  </a:lnTo>
                                  <a:lnTo>
                                    <a:pt x="3" y="40"/>
                                  </a:lnTo>
                                  <a:lnTo>
                                    <a:pt x="4" y="39"/>
                                  </a:lnTo>
                                  <a:lnTo>
                                    <a:pt x="5" y="38"/>
                                  </a:lnTo>
                                  <a:lnTo>
                                    <a:pt x="7" y="36"/>
                                  </a:lnTo>
                                  <a:lnTo>
                                    <a:pt x="8" y="35"/>
                                  </a:lnTo>
                                  <a:lnTo>
                                    <a:pt x="11" y="32"/>
                                  </a:lnTo>
                                  <a:lnTo>
                                    <a:pt x="14" y="29"/>
                                  </a:lnTo>
                                  <a:lnTo>
                                    <a:pt x="17" y="26"/>
                                  </a:lnTo>
                                  <a:lnTo>
                                    <a:pt x="19" y="25"/>
                                  </a:lnTo>
                                  <a:lnTo>
                                    <a:pt x="20" y="24"/>
                                  </a:lnTo>
                                  <a:lnTo>
                                    <a:pt x="22" y="23"/>
                                  </a:lnTo>
                                  <a:lnTo>
                                    <a:pt x="22" y="22"/>
                                  </a:lnTo>
                                  <a:lnTo>
                                    <a:pt x="22" y="23"/>
                                  </a:lnTo>
                                  <a:lnTo>
                                    <a:pt x="23" y="22"/>
                                  </a:lnTo>
                                  <a:lnTo>
                                    <a:pt x="26" y="20"/>
                                  </a:lnTo>
                                  <a:lnTo>
                                    <a:pt x="30" y="18"/>
                                  </a:lnTo>
                                  <a:lnTo>
                                    <a:pt x="33" y="16"/>
                                  </a:lnTo>
                                  <a:lnTo>
                                    <a:pt x="36" y="14"/>
                                  </a:lnTo>
                                  <a:lnTo>
                                    <a:pt x="40" y="13"/>
                                  </a:lnTo>
                                  <a:lnTo>
                                    <a:pt x="42" y="12"/>
                                  </a:lnTo>
                                  <a:lnTo>
                                    <a:pt x="43" y="12"/>
                                  </a:lnTo>
                                  <a:lnTo>
                                    <a:pt x="45" y="11"/>
                                  </a:lnTo>
                                  <a:lnTo>
                                    <a:pt x="47" y="10"/>
                                  </a:lnTo>
                                  <a:lnTo>
                                    <a:pt x="50" y="10"/>
                                  </a:lnTo>
                                  <a:lnTo>
                                    <a:pt x="52" y="9"/>
                                  </a:lnTo>
                                  <a:lnTo>
                                    <a:pt x="56" y="8"/>
                                  </a:lnTo>
                                  <a:lnTo>
                                    <a:pt x="61" y="8"/>
                                  </a:lnTo>
                                  <a:lnTo>
                                    <a:pt x="66" y="7"/>
                                  </a:lnTo>
                                  <a:lnTo>
                                    <a:pt x="71" y="7"/>
                                  </a:lnTo>
                                  <a:lnTo>
                                    <a:pt x="77" y="6"/>
                                  </a:lnTo>
                                  <a:lnTo>
                                    <a:pt x="80" y="6"/>
                                  </a:lnTo>
                                  <a:lnTo>
                                    <a:pt x="82" y="6"/>
                                  </a:lnTo>
                                  <a:lnTo>
                                    <a:pt x="85" y="5"/>
                                  </a:lnTo>
                                  <a:lnTo>
                                    <a:pt x="88" y="5"/>
                                  </a:lnTo>
                                  <a:lnTo>
                                    <a:pt x="92" y="5"/>
                                  </a:lnTo>
                                  <a:lnTo>
                                    <a:pt x="95" y="5"/>
                                  </a:lnTo>
                                  <a:lnTo>
                                    <a:pt x="96" y="5"/>
                                  </a:lnTo>
                                  <a:lnTo>
                                    <a:pt x="98" y="5"/>
                                  </a:lnTo>
                                  <a:lnTo>
                                    <a:pt x="100" y="4"/>
                                  </a:lnTo>
                                  <a:lnTo>
                                    <a:pt x="102" y="4"/>
                                  </a:lnTo>
                                  <a:lnTo>
                                    <a:pt x="106" y="4"/>
                                  </a:lnTo>
                                  <a:lnTo>
                                    <a:pt x="110" y="4"/>
                                  </a:lnTo>
                                  <a:lnTo>
                                    <a:pt x="114" y="3"/>
                                  </a:lnTo>
                                  <a:lnTo>
                                    <a:pt x="118" y="3"/>
                                  </a:lnTo>
                                  <a:lnTo>
                                    <a:pt x="123" y="3"/>
                                  </a:lnTo>
                                  <a:lnTo>
                                    <a:pt x="127" y="3"/>
                                  </a:lnTo>
                                  <a:lnTo>
                                    <a:pt x="131" y="2"/>
                                  </a:lnTo>
                                  <a:lnTo>
                                    <a:pt x="135" y="2"/>
                                  </a:lnTo>
                                  <a:lnTo>
                                    <a:pt x="139" y="2"/>
                                  </a:lnTo>
                                  <a:lnTo>
                                    <a:pt x="141" y="2"/>
                                  </a:lnTo>
                                  <a:lnTo>
                                    <a:pt x="143" y="2"/>
                                  </a:lnTo>
                                  <a:lnTo>
                                    <a:pt x="144" y="2"/>
                                  </a:lnTo>
                                  <a:lnTo>
                                    <a:pt x="146" y="1"/>
                                  </a:lnTo>
                                  <a:lnTo>
                                    <a:pt x="148" y="1"/>
                                  </a:lnTo>
                                  <a:lnTo>
                                    <a:pt x="149" y="1"/>
                                  </a:lnTo>
                                  <a:lnTo>
                                    <a:pt x="150" y="1"/>
                                  </a:lnTo>
                                  <a:lnTo>
                                    <a:pt x="152" y="1"/>
                                  </a:lnTo>
                                  <a:lnTo>
                                    <a:pt x="153" y="1"/>
                                  </a:lnTo>
                                  <a:lnTo>
                                    <a:pt x="15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8" name="Freeform 2289"/>
                          <wps:cNvSpPr>
                            <a:spLocks/>
                          </wps:cNvSpPr>
                          <wps:spPr bwMode="auto">
                            <a:xfrm>
                              <a:off x="1753" y="1427"/>
                              <a:ext cx="2577" cy="825"/>
                            </a:xfrm>
                            <a:custGeom>
                              <a:avLst/>
                              <a:gdLst>
                                <a:gd name="T0" fmla="*/ 2547 w 172"/>
                                <a:gd name="T1" fmla="*/ 195 h 55"/>
                                <a:gd name="T2" fmla="*/ 2472 w 172"/>
                                <a:gd name="T3" fmla="*/ 195 h 55"/>
                                <a:gd name="T4" fmla="*/ 2382 w 172"/>
                                <a:gd name="T5" fmla="*/ 195 h 55"/>
                                <a:gd name="T6" fmla="*/ 2143 w 172"/>
                                <a:gd name="T7" fmla="*/ 195 h 55"/>
                                <a:gd name="T8" fmla="*/ 1903 w 172"/>
                                <a:gd name="T9" fmla="*/ 180 h 55"/>
                                <a:gd name="T10" fmla="*/ 1798 w 172"/>
                                <a:gd name="T11" fmla="*/ 180 h 55"/>
                                <a:gd name="T12" fmla="*/ 1678 w 172"/>
                                <a:gd name="T13" fmla="*/ 165 h 55"/>
                                <a:gd name="T14" fmla="*/ 1603 w 172"/>
                                <a:gd name="T15" fmla="*/ 150 h 55"/>
                                <a:gd name="T16" fmla="*/ 1453 w 172"/>
                                <a:gd name="T17" fmla="*/ 105 h 55"/>
                                <a:gd name="T18" fmla="*/ 1318 w 172"/>
                                <a:gd name="T19" fmla="*/ 75 h 55"/>
                                <a:gd name="T20" fmla="*/ 1214 w 172"/>
                                <a:gd name="T21" fmla="*/ 45 h 55"/>
                                <a:gd name="T22" fmla="*/ 1124 w 172"/>
                                <a:gd name="T23" fmla="*/ 15 h 55"/>
                                <a:gd name="T24" fmla="*/ 1049 w 172"/>
                                <a:gd name="T25" fmla="*/ 15 h 55"/>
                                <a:gd name="T26" fmla="*/ 929 w 172"/>
                                <a:gd name="T27" fmla="*/ 0 h 55"/>
                                <a:gd name="T28" fmla="*/ 794 w 172"/>
                                <a:gd name="T29" fmla="*/ 15 h 55"/>
                                <a:gd name="T30" fmla="*/ 689 w 172"/>
                                <a:gd name="T31" fmla="*/ 45 h 55"/>
                                <a:gd name="T32" fmla="*/ 584 w 172"/>
                                <a:gd name="T33" fmla="*/ 105 h 55"/>
                                <a:gd name="T34" fmla="*/ 464 w 172"/>
                                <a:gd name="T35" fmla="*/ 180 h 55"/>
                                <a:gd name="T36" fmla="*/ 390 w 172"/>
                                <a:gd name="T37" fmla="*/ 240 h 55"/>
                                <a:gd name="T38" fmla="*/ 300 w 172"/>
                                <a:gd name="T39" fmla="*/ 330 h 55"/>
                                <a:gd name="T40" fmla="*/ 225 w 172"/>
                                <a:gd name="T41" fmla="*/ 435 h 55"/>
                                <a:gd name="T42" fmla="*/ 120 w 172"/>
                                <a:gd name="T43" fmla="*/ 615 h 55"/>
                                <a:gd name="T44" fmla="*/ 45 w 172"/>
                                <a:gd name="T45" fmla="*/ 750 h 55"/>
                                <a:gd name="T46" fmla="*/ 0 w 172"/>
                                <a:gd name="T47" fmla="*/ 810 h 55"/>
                                <a:gd name="T48" fmla="*/ 45 w 172"/>
                                <a:gd name="T49" fmla="*/ 780 h 55"/>
                                <a:gd name="T50" fmla="*/ 120 w 172"/>
                                <a:gd name="T51" fmla="*/ 645 h 55"/>
                                <a:gd name="T52" fmla="*/ 225 w 172"/>
                                <a:gd name="T53" fmla="*/ 465 h 55"/>
                                <a:gd name="T54" fmla="*/ 270 w 172"/>
                                <a:gd name="T55" fmla="*/ 405 h 55"/>
                                <a:gd name="T56" fmla="*/ 360 w 172"/>
                                <a:gd name="T57" fmla="*/ 300 h 55"/>
                                <a:gd name="T58" fmla="*/ 434 w 172"/>
                                <a:gd name="T59" fmla="*/ 225 h 55"/>
                                <a:gd name="T60" fmla="*/ 494 w 172"/>
                                <a:gd name="T61" fmla="*/ 165 h 55"/>
                                <a:gd name="T62" fmla="*/ 629 w 172"/>
                                <a:gd name="T63" fmla="*/ 105 h 55"/>
                                <a:gd name="T64" fmla="*/ 734 w 172"/>
                                <a:gd name="T65" fmla="*/ 60 h 55"/>
                                <a:gd name="T66" fmla="*/ 794 w 172"/>
                                <a:gd name="T67" fmla="*/ 30 h 55"/>
                                <a:gd name="T68" fmla="*/ 929 w 172"/>
                                <a:gd name="T69" fmla="*/ 15 h 55"/>
                                <a:gd name="T70" fmla="*/ 1049 w 172"/>
                                <a:gd name="T71" fmla="*/ 30 h 55"/>
                                <a:gd name="T72" fmla="*/ 1109 w 172"/>
                                <a:gd name="T73" fmla="*/ 30 h 55"/>
                                <a:gd name="T74" fmla="*/ 1184 w 172"/>
                                <a:gd name="T75" fmla="*/ 45 h 55"/>
                                <a:gd name="T76" fmla="*/ 1289 w 172"/>
                                <a:gd name="T77" fmla="*/ 75 h 55"/>
                                <a:gd name="T78" fmla="*/ 1408 w 172"/>
                                <a:gd name="T79" fmla="*/ 120 h 55"/>
                                <a:gd name="T80" fmla="*/ 1558 w 172"/>
                                <a:gd name="T81" fmla="*/ 150 h 55"/>
                                <a:gd name="T82" fmla="*/ 1678 w 172"/>
                                <a:gd name="T83" fmla="*/ 180 h 55"/>
                                <a:gd name="T84" fmla="*/ 1798 w 172"/>
                                <a:gd name="T85" fmla="*/ 195 h 55"/>
                                <a:gd name="T86" fmla="*/ 1903 w 172"/>
                                <a:gd name="T87" fmla="*/ 210 h 55"/>
                                <a:gd name="T88" fmla="*/ 2143 w 172"/>
                                <a:gd name="T89" fmla="*/ 210 h 55"/>
                                <a:gd name="T90" fmla="*/ 2382 w 172"/>
                                <a:gd name="T91" fmla="*/ 210 h 55"/>
                                <a:gd name="T92" fmla="*/ 2472 w 172"/>
                                <a:gd name="T93" fmla="*/ 225 h 55"/>
                                <a:gd name="T94" fmla="*/ 2547 w 172"/>
                                <a:gd name="T95" fmla="*/ 225 h 5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2" h="55">
                                  <a:moveTo>
                                    <a:pt x="172" y="15"/>
                                  </a:moveTo>
                                  <a:lnTo>
                                    <a:pt x="172" y="14"/>
                                  </a:lnTo>
                                  <a:lnTo>
                                    <a:pt x="171" y="14"/>
                                  </a:lnTo>
                                  <a:lnTo>
                                    <a:pt x="170" y="13"/>
                                  </a:lnTo>
                                  <a:lnTo>
                                    <a:pt x="169" y="13"/>
                                  </a:lnTo>
                                  <a:lnTo>
                                    <a:pt x="168" y="13"/>
                                  </a:lnTo>
                                  <a:lnTo>
                                    <a:pt x="167" y="13"/>
                                  </a:lnTo>
                                  <a:lnTo>
                                    <a:pt x="165" y="13"/>
                                  </a:lnTo>
                                  <a:lnTo>
                                    <a:pt x="164" y="13"/>
                                  </a:lnTo>
                                  <a:lnTo>
                                    <a:pt x="162" y="13"/>
                                  </a:lnTo>
                                  <a:lnTo>
                                    <a:pt x="160" y="13"/>
                                  </a:lnTo>
                                  <a:lnTo>
                                    <a:pt x="159" y="13"/>
                                  </a:lnTo>
                                  <a:lnTo>
                                    <a:pt x="155" y="13"/>
                                  </a:lnTo>
                                  <a:lnTo>
                                    <a:pt x="151" y="13"/>
                                  </a:lnTo>
                                  <a:lnTo>
                                    <a:pt x="147" y="13"/>
                                  </a:lnTo>
                                  <a:lnTo>
                                    <a:pt x="143" y="13"/>
                                  </a:lnTo>
                                  <a:lnTo>
                                    <a:pt x="139" y="13"/>
                                  </a:lnTo>
                                  <a:lnTo>
                                    <a:pt x="135" y="13"/>
                                  </a:lnTo>
                                  <a:lnTo>
                                    <a:pt x="131" y="13"/>
                                  </a:lnTo>
                                  <a:lnTo>
                                    <a:pt x="127" y="12"/>
                                  </a:lnTo>
                                  <a:lnTo>
                                    <a:pt x="125" y="12"/>
                                  </a:lnTo>
                                  <a:lnTo>
                                    <a:pt x="124" y="12"/>
                                  </a:lnTo>
                                  <a:lnTo>
                                    <a:pt x="122" y="12"/>
                                  </a:lnTo>
                                  <a:lnTo>
                                    <a:pt x="120" y="12"/>
                                  </a:lnTo>
                                  <a:lnTo>
                                    <a:pt x="119" y="12"/>
                                  </a:lnTo>
                                  <a:lnTo>
                                    <a:pt x="117" y="12"/>
                                  </a:lnTo>
                                  <a:lnTo>
                                    <a:pt x="114" y="11"/>
                                  </a:lnTo>
                                  <a:lnTo>
                                    <a:pt x="112" y="11"/>
                                  </a:lnTo>
                                  <a:lnTo>
                                    <a:pt x="109" y="10"/>
                                  </a:lnTo>
                                  <a:lnTo>
                                    <a:pt x="109" y="11"/>
                                  </a:lnTo>
                                  <a:lnTo>
                                    <a:pt x="109" y="10"/>
                                  </a:lnTo>
                                  <a:lnTo>
                                    <a:pt x="107" y="10"/>
                                  </a:lnTo>
                                  <a:lnTo>
                                    <a:pt x="104" y="9"/>
                                  </a:lnTo>
                                  <a:lnTo>
                                    <a:pt x="102" y="9"/>
                                  </a:lnTo>
                                  <a:lnTo>
                                    <a:pt x="99" y="8"/>
                                  </a:lnTo>
                                  <a:lnTo>
                                    <a:pt x="97" y="7"/>
                                  </a:lnTo>
                                  <a:lnTo>
                                    <a:pt x="95" y="6"/>
                                  </a:lnTo>
                                  <a:lnTo>
                                    <a:pt x="92" y="6"/>
                                  </a:lnTo>
                                  <a:lnTo>
                                    <a:pt x="90" y="5"/>
                                  </a:lnTo>
                                  <a:lnTo>
                                    <a:pt x="88" y="5"/>
                                  </a:lnTo>
                                  <a:lnTo>
                                    <a:pt x="86" y="4"/>
                                  </a:lnTo>
                                  <a:lnTo>
                                    <a:pt x="84" y="3"/>
                                  </a:lnTo>
                                  <a:lnTo>
                                    <a:pt x="82" y="3"/>
                                  </a:lnTo>
                                  <a:lnTo>
                                    <a:pt x="81" y="3"/>
                                  </a:lnTo>
                                  <a:lnTo>
                                    <a:pt x="79" y="2"/>
                                  </a:lnTo>
                                  <a:lnTo>
                                    <a:pt x="78" y="2"/>
                                  </a:lnTo>
                                  <a:lnTo>
                                    <a:pt x="76" y="2"/>
                                  </a:lnTo>
                                  <a:lnTo>
                                    <a:pt x="75" y="1"/>
                                  </a:lnTo>
                                  <a:lnTo>
                                    <a:pt x="74" y="1"/>
                                  </a:lnTo>
                                  <a:lnTo>
                                    <a:pt x="73" y="1"/>
                                  </a:lnTo>
                                  <a:lnTo>
                                    <a:pt x="72" y="1"/>
                                  </a:lnTo>
                                  <a:lnTo>
                                    <a:pt x="70" y="1"/>
                                  </a:lnTo>
                                  <a:lnTo>
                                    <a:pt x="68" y="0"/>
                                  </a:lnTo>
                                  <a:lnTo>
                                    <a:pt x="66" y="0"/>
                                  </a:lnTo>
                                  <a:lnTo>
                                    <a:pt x="64" y="0"/>
                                  </a:lnTo>
                                  <a:lnTo>
                                    <a:pt x="62" y="0"/>
                                  </a:lnTo>
                                  <a:lnTo>
                                    <a:pt x="59" y="0"/>
                                  </a:lnTo>
                                  <a:lnTo>
                                    <a:pt x="57" y="0"/>
                                  </a:lnTo>
                                  <a:lnTo>
                                    <a:pt x="55" y="1"/>
                                  </a:lnTo>
                                  <a:lnTo>
                                    <a:pt x="53" y="1"/>
                                  </a:lnTo>
                                  <a:lnTo>
                                    <a:pt x="51" y="2"/>
                                  </a:lnTo>
                                  <a:lnTo>
                                    <a:pt x="49" y="2"/>
                                  </a:lnTo>
                                  <a:lnTo>
                                    <a:pt x="46" y="3"/>
                                  </a:lnTo>
                                  <a:lnTo>
                                    <a:pt x="45" y="4"/>
                                  </a:lnTo>
                                  <a:lnTo>
                                    <a:pt x="44" y="5"/>
                                  </a:lnTo>
                                  <a:lnTo>
                                    <a:pt x="41" y="6"/>
                                  </a:lnTo>
                                  <a:lnTo>
                                    <a:pt x="39" y="7"/>
                                  </a:lnTo>
                                  <a:lnTo>
                                    <a:pt x="36" y="9"/>
                                  </a:lnTo>
                                  <a:lnTo>
                                    <a:pt x="33" y="11"/>
                                  </a:lnTo>
                                  <a:lnTo>
                                    <a:pt x="31" y="12"/>
                                  </a:lnTo>
                                  <a:lnTo>
                                    <a:pt x="30" y="13"/>
                                  </a:lnTo>
                                  <a:lnTo>
                                    <a:pt x="28" y="14"/>
                                  </a:lnTo>
                                  <a:lnTo>
                                    <a:pt x="27" y="15"/>
                                  </a:lnTo>
                                  <a:lnTo>
                                    <a:pt x="26" y="16"/>
                                  </a:lnTo>
                                  <a:lnTo>
                                    <a:pt x="24" y="18"/>
                                  </a:lnTo>
                                  <a:lnTo>
                                    <a:pt x="23" y="19"/>
                                  </a:lnTo>
                                  <a:lnTo>
                                    <a:pt x="21" y="21"/>
                                  </a:lnTo>
                                  <a:lnTo>
                                    <a:pt x="20" y="22"/>
                                  </a:lnTo>
                                  <a:lnTo>
                                    <a:pt x="19" y="24"/>
                                  </a:lnTo>
                                  <a:lnTo>
                                    <a:pt x="17" y="26"/>
                                  </a:lnTo>
                                  <a:lnTo>
                                    <a:pt x="16" y="28"/>
                                  </a:lnTo>
                                  <a:lnTo>
                                    <a:pt x="15" y="29"/>
                                  </a:lnTo>
                                  <a:lnTo>
                                    <a:pt x="14" y="31"/>
                                  </a:lnTo>
                                  <a:lnTo>
                                    <a:pt x="12" y="33"/>
                                  </a:lnTo>
                                  <a:lnTo>
                                    <a:pt x="9" y="38"/>
                                  </a:lnTo>
                                  <a:lnTo>
                                    <a:pt x="8" y="41"/>
                                  </a:lnTo>
                                  <a:lnTo>
                                    <a:pt x="7" y="43"/>
                                  </a:lnTo>
                                  <a:lnTo>
                                    <a:pt x="5" y="45"/>
                                  </a:lnTo>
                                  <a:lnTo>
                                    <a:pt x="4" y="47"/>
                                  </a:lnTo>
                                  <a:lnTo>
                                    <a:pt x="3" y="50"/>
                                  </a:lnTo>
                                  <a:lnTo>
                                    <a:pt x="2" y="51"/>
                                  </a:lnTo>
                                  <a:lnTo>
                                    <a:pt x="1" y="53"/>
                                  </a:lnTo>
                                  <a:lnTo>
                                    <a:pt x="0" y="54"/>
                                  </a:lnTo>
                                  <a:lnTo>
                                    <a:pt x="1" y="55"/>
                                  </a:lnTo>
                                  <a:lnTo>
                                    <a:pt x="1" y="54"/>
                                  </a:lnTo>
                                  <a:lnTo>
                                    <a:pt x="2" y="53"/>
                                  </a:lnTo>
                                  <a:lnTo>
                                    <a:pt x="3" y="52"/>
                                  </a:lnTo>
                                  <a:lnTo>
                                    <a:pt x="4" y="50"/>
                                  </a:lnTo>
                                  <a:lnTo>
                                    <a:pt x="5" y="48"/>
                                  </a:lnTo>
                                  <a:lnTo>
                                    <a:pt x="6" y="46"/>
                                  </a:lnTo>
                                  <a:lnTo>
                                    <a:pt x="8" y="43"/>
                                  </a:lnTo>
                                  <a:lnTo>
                                    <a:pt x="9" y="41"/>
                                  </a:lnTo>
                                  <a:lnTo>
                                    <a:pt x="10" y="39"/>
                                  </a:lnTo>
                                  <a:lnTo>
                                    <a:pt x="13" y="34"/>
                                  </a:lnTo>
                                  <a:lnTo>
                                    <a:pt x="15" y="31"/>
                                  </a:lnTo>
                                  <a:lnTo>
                                    <a:pt x="16" y="29"/>
                                  </a:lnTo>
                                  <a:lnTo>
                                    <a:pt x="18" y="27"/>
                                  </a:lnTo>
                                  <a:lnTo>
                                    <a:pt x="19" y="25"/>
                                  </a:lnTo>
                                  <a:lnTo>
                                    <a:pt x="21" y="23"/>
                                  </a:lnTo>
                                  <a:lnTo>
                                    <a:pt x="22" y="22"/>
                                  </a:lnTo>
                                  <a:lnTo>
                                    <a:pt x="24" y="20"/>
                                  </a:lnTo>
                                  <a:lnTo>
                                    <a:pt x="25" y="19"/>
                                  </a:lnTo>
                                  <a:lnTo>
                                    <a:pt x="26" y="17"/>
                                  </a:lnTo>
                                  <a:lnTo>
                                    <a:pt x="28" y="16"/>
                                  </a:lnTo>
                                  <a:lnTo>
                                    <a:pt x="29" y="15"/>
                                  </a:lnTo>
                                  <a:lnTo>
                                    <a:pt x="31" y="14"/>
                                  </a:lnTo>
                                  <a:lnTo>
                                    <a:pt x="32" y="13"/>
                                  </a:lnTo>
                                  <a:lnTo>
                                    <a:pt x="34" y="12"/>
                                  </a:lnTo>
                                  <a:lnTo>
                                    <a:pt x="33" y="11"/>
                                  </a:lnTo>
                                  <a:lnTo>
                                    <a:pt x="34" y="12"/>
                                  </a:lnTo>
                                  <a:lnTo>
                                    <a:pt x="36" y="10"/>
                                  </a:lnTo>
                                  <a:lnTo>
                                    <a:pt x="39" y="8"/>
                                  </a:lnTo>
                                  <a:lnTo>
                                    <a:pt x="42" y="7"/>
                                  </a:lnTo>
                                  <a:lnTo>
                                    <a:pt x="44" y="6"/>
                                  </a:lnTo>
                                  <a:lnTo>
                                    <a:pt x="46" y="5"/>
                                  </a:lnTo>
                                  <a:lnTo>
                                    <a:pt x="47" y="4"/>
                                  </a:lnTo>
                                  <a:lnTo>
                                    <a:pt x="49" y="4"/>
                                  </a:lnTo>
                                  <a:lnTo>
                                    <a:pt x="51" y="3"/>
                                  </a:lnTo>
                                  <a:lnTo>
                                    <a:pt x="53" y="2"/>
                                  </a:lnTo>
                                  <a:lnTo>
                                    <a:pt x="55" y="2"/>
                                  </a:lnTo>
                                  <a:lnTo>
                                    <a:pt x="57" y="2"/>
                                  </a:lnTo>
                                  <a:lnTo>
                                    <a:pt x="59" y="1"/>
                                  </a:lnTo>
                                  <a:lnTo>
                                    <a:pt x="62" y="1"/>
                                  </a:lnTo>
                                  <a:lnTo>
                                    <a:pt x="64" y="1"/>
                                  </a:lnTo>
                                  <a:lnTo>
                                    <a:pt x="66" y="1"/>
                                  </a:lnTo>
                                  <a:lnTo>
                                    <a:pt x="68" y="1"/>
                                  </a:lnTo>
                                  <a:lnTo>
                                    <a:pt x="70" y="2"/>
                                  </a:lnTo>
                                  <a:lnTo>
                                    <a:pt x="72" y="2"/>
                                  </a:lnTo>
                                  <a:lnTo>
                                    <a:pt x="73" y="2"/>
                                  </a:lnTo>
                                  <a:lnTo>
                                    <a:pt x="74" y="2"/>
                                  </a:lnTo>
                                  <a:lnTo>
                                    <a:pt x="76" y="3"/>
                                  </a:lnTo>
                                  <a:lnTo>
                                    <a:pt x="77" y="3"/>
                                  </a:lnTo>
                                  <a:lnTo>
                                    <a:pt x="79" y="3"/>
                                  </a:lnTo>
                                  <a:lnTo>
                                    <a:pt x="80" y="4"/>
                                  </a:lnTo>
                                  <a:lnTo>
                                    <a:pt x="82" y="4"/>
                                  </a:lnTo>
                                  <a:lnTo>
                                    <a:pt x="84" y="5"/>
                                  </a:lnTo>
                                  <a:lnTo>
                                    <a:pt x="86" y="5"/>
                                  </a:lnTo>
                                  <a:lnTo>
                                    <a:pt x="88" y="6"/>
                                  </a:lnTo>
                                  <a:lnTo>
                                    <a:pt x="90" y="6"/>
                                  </a:lnTo>
                                  <a:lnTo>
                                    <a:pt x="92" y="7"/>
                                  </a:lnTo>
                                  <a:lnTo>
                                    <a:pt x="94" y="8"/>
                                  </a:lnTo>
                                  <a:lnTo>
                                    <a:pt x="96" y="8"/>
                                  </a:lnTo>
                                  <a:lnTo>
                                    <a:pt x="99" y="9"/>
                                  </a:lnTo>
                                  <a:lnTo>
                                    <a:pt x="101" y="10"/>
                                  </a:lnTo>
                                  <a:lnTo>
                                    <a:pt x="104" y="10"/>
                                  </a:lnTo>
                                  <a:lnTo>
                                    <a:pt x="106" y="11"/>
                                  </a:lnTo>
                                  <a:lnTo>
                                    <a:pt x="109" y="11"/>
                                  </a:lnTo>
                                  <a:lnTo>
                                    <a:pt x="112" y="12"/>
                                  </a:lnTo>
                                  <a:lnTo>
                                    <a:pt x="114" y="12"/>
                                  </a:lnTo>
                                  <a:lnTo>
                                    <a:pt x="117" y="13"/>
                                  </a:lnTo>
                                  <a:lnTo>
                                    <a:pt x="119" y="13"/>
                                  </a:lnTo>
                                  <a:lnTo>
                                    <a:pt x="120" y="13"/>
                                  </a:lnTo>
                                  <a:lnTo>
                                    <a:pt x="122" y="13"/>
                                  </a:lnTo>
                                  <a:lnTo>
                                    <a:pt x="124" y="13"/>
                                  </a:lnTo>
                                  <a:lnTo>
                                    <a:pt x="125" y="13"/>
                                  </a:lnTo>
                                  <a:lnTo>
                                    <a:pt x="127" y="14"/>
                                  </a:lnTo>
                                  <a:lnTo>
                                    <a:pt x="131" y="14"/>
                                  </a:lnTo>
                                  <a:lnTo>
                                    <a:pt x="135" y="14"/>
                                  </a:lnTo>
                                  <a:lnTo>
                                    <a:pt x="139" y="14"/>
                                  </a:lnTo>
                                  <a:lnTo>
                                    <a:pt x="143" y="14"/>
                                  </a:lnTo>
                                  <a:lnTo>
                                    <a:pt x="147" y="14"/>
                                  </a:lnTo>
                                  <a:lnTo>
                                    <a:pt x="151" y="14"/>
                                  </a:lnTo>
                                  <a:lnTo>
                                    <a:pt x="155" y="14"/>
                                  </a:lnTo>
                                  <a:lnTo>
                                    <a:pt x="159" y="14"/>
                                  </a:lnTo>
                                  <a:lnTo>
                                    <a:pt x="160" y="15"/>
                                  </a:lnTo>
                                  <a:lnTo>
                                    <a:pt x="162" y="15"/>
                                  </a:lnTo>
                                  <a:lnTo>
                                    <a:pt x="164" y="15"/>
                                  </a:lnTo>
                                  <a:lnTo>
                                    <a:pt x="165" y="15"/>
                                  </a:lnTo>
                                  <a:lnTo>
                                    <a:pt x="167" y="15"/>
                                  </a:lnTo>
                                  <a:lnTo>
                                    <a:pt x="168" y="15"/>
                                  </a:lnTo>
                                  <a:lnTo>
                                    <a:pt x="169" y="15"/>
                                  </a:lnTo>
                                  <a:lnTo>
                                    <a:pt x="170" y="15"/>
                                  </a:lnTo>
                                  <a:lnTo>
                                    <a:pt x="171" y="15"/>
                                  </a:lnTo>
                                  <a:lnTo>
                                    <a:pt x="172" y="1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9" name="Rectangle 2290"/>
                          <wps:cNvSpPr>
                            <a:spLocks noChangeArrowheads="1"/>
                          </wps:cNvSpPr>
                          <wps:spPr bwMode="auto">
                            <a:xfrm>
                              <a:off x="4465" y="1487"/>
                              <a:ext cx="14" cy="90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0" name="Rectangle 2291"/>
                          <wps:cNvSpPr>
                            <a:spLocks noChangeArrowheads="1"/>
                          </wps:cNvSpPr>
                          <wps:spPr bwMode="auto">
                            <a:xfrm>
                              <a:off x="1229" y="2373"/>
                              <a:ext cx="3250" cy="3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1" name="Rectangle 2292"/>
                          <wps:cNvSpPr>
                            <a:spLocks noChangeArrowheads="1"/>
                          </wps:cNvSpPr>
                          <wps:spPr bwMode="auto">
                            <a:xfrm>
                              <a:off x="4465" y="1487"/>
                              <a:ext cx="14" cy="90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2" name="Rectangle 2293"/>
                          <wps:cNvSpPr>
                            <a:spLocks noChangeArrowheads="1"/>
                          </wps:cNvSpPr>
                          <wps:spPr bwMode="auto">
                            <a:xfrm>
                              <a:off x="1229" y="2373"/>
                              <a:ext cx="3250" cy="3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3" name="Rectangle 2294"/>
                          <wps:cNvSpPr>
                            <a:spLocks noChangeArrowheads="1"/>
                          </wps:cNvSpPr>
                          <wps:spPr bwMode="auto">
                            <a:xfrm>
                              <a:off x="1393" y="1637"/>
                              <a:ext cx="2967" cy="15"/>
                            </a:xfrm>
                            <a:prstGeom prst="rect">
                              <a:avLst/>
                            </a:prstGeom>
                            <a:solidFill>
                              <a:srgbClr val="E5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4" name="Rectangle 2295"/>
                          <wps:cNvSpPr>
                            <a:spLocks noChangeArrowheads="1"/>
                          </wps:cNvSpPr>
                          <wps:spPr bwMode="auto">
                            <a:xfrm>
                              <a:off x="1393" y="1637"/>
                              <a:ext cx="2967" cy="15"/>
                            </a:xfrm>
                            <a:prstGeom prst="rect">
                              <a:avLst/>
                            </a:prstGeom>
                            <a:solidFill>
                              <a:srgbClr val="E54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5" name="Freeform 2296"/>
                          <wps:cNvSpPr>
                            <a:spLocks/>
                          </wps:cNvSpPr>
                          <wps:spPr bwMode="auto">
                            <a:xfrm>
                              <a:off x="2052" y="1652"/>
                              <a:ext cx="2308" cy="630"/>
                            </a:xfrm>
                            <a:custGeom>
                              <a:avLst/>
                              <a:gdLst>
                                <a:gd name="T0" fmla="*/ 2308 w 154"/>
                                <a:gd name="T1" fmla="*/ 0 h 42"/>
                                <a:gd name="T2" fmla="*/ 2278 w 154"/>
                                <a:gd name="T3" fmla="*/ 0 h 42"/>
                                <a:gd name="T4" fmla="*/ 2233 w 154"/>
                                <a:gd name="T5" fmla="*/ 0 h 42"/>
                                <a:gd name="T6" fmla="*/ 2188 w 154"/>
                                <a:gd name="T7" fmla="*/ 0 h 42"/>
                                <a:gd name="T8" fmla="*/ 2143 w 154"/>
                                <a:gd name="T9" fmla="*/ 15 h 42"/>
                                <a:gd name="T10" fmla="*/ 2083 w 154"/>
                                <a:gd name="T11" fmla="*/ 15 h 42"/>
                                <a:gd name="T12" fmla="*/ 1963 w 154"/>
                                <a:gd name="T13" fmla="*/ 15 h 42"/>
                                <a:gd name="T14" fmla="*/ 1843 w 154"/>
                                <a:gd name="T15" fmla="*/ 30 h 42"/>
                                <a:gd name="T16" fmla="*/ 1709 w 154"/>
                                <a:gd name="T17" fmla="*/ 30 h 42"/>
                                <a:gd name="T18" fmla="*/ 1589 w 154"/>
                                <a:gd name="T19" fmla="*/ 45 h 42"/>
                                <a:gd name="T20" fmla="*/ 1499 w 154"/>
                                <a:gd name="T21" fmla="*/ 45 h 42"/>
                                <a:gd name="T22" fmla="*/ 1439 w 154"/>
                                <a:gd name="T23" fmla="*/ 60 h 42"/>
                                <a:gd name="T24" fmla="*/ 1379 w 154"/>
                                <a:gd name="T25" fmla="*/ 60 h 42"/>
                                <a:gd name="T26" fmla="*/ 1274 w 154"/>
                                <a:gd name="T27" fmla="*/ 60 h 42"/>
                                <a:gd name="T28" fmla="*/ 1199 w 154"/>
                                <a:gd name="T29" fmla="*/ 75 h 42"/>
                                <a:gd name="T30" fmla="*/ 1064 w 154"/>
                                <a:gd name="T31" fmla="*/ 75 h 42"/>
                                <a:gd name="T32" fmla="*/ 914 w 154"/>
                                <a:gd name="T33" fmla="*/ 105 h 42"/>
                                <a:gd name="T34" fmla="*/ 839 w 154"/>
                                <a:gd name="T35" fmla="*/ 105 h 42"/>
                                <a:gd name="T36" fmla="*/ 734 w 154"/>
                                <a:gd name="T37" fmla="*/ 135 h 42"/>
                                <a:gd name="T38" fmla="*/ 674 w 154"/>
                                <a:gd name="T39" fmla="*/ 150 h 42"/>
                                <a:gd name="T40" fmla="*/ 614 w 154"/>
                                <a:gd name="T41" fmla="*/ 165 h 42"/>
                                <a:gd name="T42" fmla="*/ 540 w 154"/>
                                <a:gd name="T43" fmla="*/ 195 h 42"/>
                                <a:gd name="T44" fmla="*/ 435 w 154"/>
                                <a:gd name="T45" fmla="*/ 255 h 42"/>
                                <a:gd name="T46" fmla="*/ 345 w 154"/>
                                <a:gd name="T47" fmla="*/ 315 h 42"/>
                                <a:gd name="T48" fmla="*/ 315 w 154"/>
                                <a:gd name="T49" fmla="*/ 330 h 42"/>
                                <a:gd name="T50" fmla="*/ 270 w 154"/>
                                <a:gd name="T51" fmla="*/ 360 h 42"/>
                                <a:gd name="T52" fmla="*/ 195 w 154"/>
                                <a:gd name="T53" fmla="*/ 420 h 42"/>
                                <a:gd name="T54" fmla="*/ 105 w 154"/>
                                <a:gd name="T55" fmla="*/ 510 h 42"/>
                                <a:gd name="T56" fmla="*/ 75 w 154"/>
                                <a:gd name="T57" fmla="*/ 555 h 42"/>
                                <a:gd name="T58" fmla="*/ 30 w 154"/>
                                <a:gd name="T59" fmla="*/ 585 h 42"/>
                                <a:gd name="T60" fmla="*/ 0 w 154"/>
                                <a:gd name="T61" fmla="*/ 615 h 42"/>
                                <a:gd name="T62" fmla="*/ 30 w 154"/>
                                <a:gd name="T63" fmla="*/ 615 h 42"/>
                                <a:gd name="T64" fmla="*/ 60 w 154"/>
                                <a:gd name="T65" fmla="*/ 585 h 42"/>
                                <a:gd name="T66" fmla="*/ 105 w 154"/>
                                <a:gd name="T67" fmla="*/ 540 h 42"/>
                                <a:gd name="T68" fmla="*/ 165 w 154"/>
                                <a:gd name="T69" fmla="*/ 480 h 42"/>
                                <a:gd name="T70" fmla="*/ 255 w 154"/>
                                <a:gd name="T71" fmla="*/ 390 h 42"/>
                                <a:gd name="T72" fmla="*/ 300 w 154"/>
                                <a:gd name="T73" fmla="*/ 360 h 42"/>
                                <a:gd name="T74" fmla="*/ 330 w 154"/>
                                <a:gd name="T75" fmla="*/ 330 h 42"/>
                                <a:gd name="T76" fmla="*/ 345 w 154"/>
                                <a:gd name="T77" fmla="*/ 330 h 42"/>
                                <a:gd name="T78" fmla="*/ 450 w 154"/>
                                <a:gd name="T79" fmla="*/ 270 h 42"/>
                                <a:gd name="T80" fmla="*/ 540 w 154"/>
                                <a:gd name="T81" fmla="*/ 210 h 42"/>
                                <a:gd name="T82" fmla="*/ 629 w 154"/>
                                <a:gd name="T83" fmla="*/ 180 h 42"/>
                                <a:gd name="T84" fmla="*/ 674 w 154"/>
                                <a:gd name="T85" fmla="*/ 165 h 42"/>
                                <a:gd name="T86" fmla="*/ 749 w 154"/>
                                <a:gd name="T87" fmla="*/ 150 h 42"/>
                                <a:gd name="T88" fmla="*/ 839 w 154"/>
                                <a:gd name="T89" fmla="*/ 120 h 42"/>
                                <a:gd name="T90" fmla="*/ 839 w 154"/>
                                <a:gd name="T91" fmla="*/ 120 h 42"/>
                                <a:gd name="T92" fmla="*/ 989 w 154"/>
                                <a:gd name="T93" fmla="*/ 105 h 42"/>
                                <a:gd name="T94" fmla="*/ 1154 w 154"/>
                                <a:gd name="T95" fmla="*/ 90 h 42"/>
                                <a:gd name="T96" fmla="*/ 1229 w 154"/>
                                <a:gd name="T97" fmla="*/ 90 h 42"/>
                                <a:gd name="T98" fmla="*/ 1319 w 154"/>
                                <a:gd name="T99" fmla="*/ 75 h 42"/>
                                <a:gd name="T100" fmla="*/ 1424 w 154"/>
                                <a:gd name="T101" fmla="*/ 75 h 42"/>
                                <a:gd name="T102" fmla="*/ 1469 w 154"/>
                                <a:gd name="T103" fmla="*/ 75 h 42"/>
                                <a:gd name="T104" fmla="*/ 1529 w 154"/>
                                <a:gd name="T105" fmla="*/ 60 h 42"/>
                                <a:gd name="T106" fmla="*/ 1649 w 154"/>
                                <a:gd name="T107" fmla="*/ 60 h 42"/>
                                <a:gd name="T108" fmla="*/ 1768 w 154"/>
                                <a:gd name="T109" fmla="*/ 45 h 42"/>
                                <a:gd name="T110" fmla="*/ 1903 w 154"/>
                                <a:gd name="T111" fmla="*/ 45 h 42"/>
                                <a:gd name="T112" fmla="*/ 2023 w 154"/>
                                <a:gd name="T113" fmla="*/ 30 h 42"/>
                                <a:gd name="T114" fmla="*/ 2113 w 154"/>
                                <a:gd name="T115" fmla="*/ 30 h 42"/>
                                <a:gd name="T116" fmla="*/ 2158 w 154"/>
                                <a:gd name="T117" fmla="*/ 30 h 42"/>
                                <a:gd name="T118" fmla="*/ 2218 w 154"/>
                                <a:gd name="T119" fmla="*/ 15 h 42"/>
                                <a:gd name="T120" fmla="*/ 2248 w 154"/>
                                <a:gd name="T121" fmla="*/ 15 h 42"/>
                                <a:gd name="T122" fmla="*/ 2293 w 154"/>
                                <a:gd name="T123" fmla="*/ 15 h 4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54" h="42">
                                  <a:moveTo>
                                    <a:pt x="154" y="1"/>
                                  </a:moveTo>
                                  <a:lnTo>
                                    <a:pt x="154" y="0"/>
                                  </a:lnTo>
                                  <a:lnTo>
                                    <a:pt x="153" y="0"/>
                                  </a:lnTo>
                                  <a:lnTo>
                                    <a:pt x="152" y="0"/>
                                  </a:lnTo>
                                  <a:lnTo>
                                    <a:pt x="150" y="0"/>
                                  </a:lnTo>
                                  <a:lnTo>
                                    <a:pt x="149" y="0"/>
                                  </a:lnTo>
                                  <a:lnTo>
                                    <a:pt x="148" y="0"/>
                                  </a:lnTo>
                                  <a:lnTo>
                                    <a:pt x="146" y="0"/>
                                  </a:lnTo>
                                  <a:lnTo>
                                    <a:pt x="144" y="0"/>
                                  </a:lnTo>
                                  <a:lnTo>
                                    <a:pt x="143" y="1"/>
                                  </a:lnTo>
                                  <a:lnTo>
                                    <a:pt x="141" y="1"/>
                                  </a:lnTo>
                                  <a:lnTo>
                                    <a:pt x="139" y="1"/>
                                  </a:lnTo>
                                  <a:lnTo>
                                    <a:pt x="135" y="1"/>
                                  </a:lnTo>
                                  <a:lnTo>
                                    <a:pt x="131" y="1"/>
                                  </a:lnTo>
                                  <a:lnTo>
                                    <a:pt x="127" y="1"/>
                                  </a:lnTo>
                                  <a:lnTo>
                                    <a:pt x="123" y="2"/>
                                  </a:lnTo>
                                  <a:lnTo>
                                    <a:pt x="118" y="2"/>
                                  </a:lnTo>
                                  <a:lnTo>
                                    <a:pt x="114" y="2"/>
                                  </a:lnTo>
                                  <a:lnTo>
                                    <a:pt x="110" y="3"/>
                                  </a:lnTo>
                                  <a:lnTo>
                                    <a:pt x="106" y="3"/>
                                  </a:lnTo>
                                  <a:lnTo>
                                    <a:pt x="102" y="3"/>
                                  </a:lnTo>
                                  <a:lnTo>
                                    <a:pt x="100" y="3"/>
                                  </a:lnTo>
                                  <a:lnTo>
                                    <a:pt x="98" y="3"/>
                                  </a:lnTo>
                                  <a:lnTo>
                                    <a:pt x="96" y="4"/>
                                  </a:lnTo>
                                  <a:lnTo>
                                    <a:pt x="95" y="4"/>
                                  </a:lnTo>
                                  <a:lnTo>
                                    <a:pt x="92" y="4"/>
                                  </a:lnTo>
                                  <a:lnTo>
                                    <a:pt x="88" y="4"/>
                                  </a:lnTo>
                                  <a:lnTo>
                                    <a:pt x="85" y="4"/>
                                  </a:lnTo>
                                  <a:lnTo>
                                    <a:pt x="82" y="5"/>
                                  </a:lnTo>
                                  <a:lnTo>
                                    <a:pt x="80" y="5"/>
                                  </a:lnTo>
                                  <a:lnTo>
                                    <a:pt x="77" y="5"/>
                                  </a:lnTo>
                                  <a:lnTo>
                                    <a:pt x="71" y="5"/>
                                  </a:lnTo>
                                  <a:lnTo>
                                    <a:pt x="66" y="6"/>
                                  </a:lnTo>
                                  <a:lnTo>
                                    <a:pt x="61" y="7"/>
                                  </a:lnTo>
                                  <a:lnTo>
                                    <a:pt x="56" y="7"/>
                                  </a:lnTo>
                                  <a:lnTo>
                                    <a:pt x="51" y="8"/>
                                  </a:lnTo>
                                  <a:lnTo>
                                    <a:pt x="49" y="9"/>
                                  </a:lnTo>
                                  <a:lnTo>
                                    <a:pt x="47" y="9"/>
                                  </a:lnTo>
                                  <a:lnTo>
                                    <a:pt x="45" y="10"/>
                                  </a:lnTo>
                                  <a:lnTo>
                                    <a:pt x="43" y="11"/>
                                  </a:lnTo>
                                  <a:lnTo>
                                    <a:pt x="41" y="11"/>
                                  </a:lnTo>
                                  <a:lnTo>
                                    <a:pt x="39" y="12"/>
                                  </a:lnTo>
                                  <a:lnTo>
                                    <a:pt x="36" y="13"/>
                                  </a:lnTo>
                                  <a:lnTo>
                                    <a:pt x="32" y="15"/>
                                  </a:lnTo>
                                  <a:lnTo>
                                    <a:pt x="29" y="17"/>
                                  </a:lnTo>
                                  <a:lnTo>
                                    <a:pt x="26" y="19"/>
                                  </a:lnTo>
                                  <a:lnTo>
                                    <a:pt x="23" y="21"/>
                                  </a:lnTo>
                                  <a:lnTo>
                                    <a:pt x="21" y="22"/>
                                  </a:lnTo>
                                  <a:lnTo>
                                    <a:pt x="20" y="23"/>
                                  </a:lnTo>
                                  <a:lnTo>
                                    <a:pt x="18" y="24"/>
                                  </a:lnTo>
                                  <a:lnTo>
                                    <a:pt x="16" y="26"/>
                                  </a:lnTo>
                                  <a:lnTo>
                                    <a:pt x="13" y="28"/>
                                  </a:lnTo>
                                  <a:lnTo>
                                    <a:pt x="10" y="31"/>
                                  </a:lnTo>
                                  <a:lnTo>
                                    <a:pt x="7" y="34"/>
                                  </a:lnTo>
                                  <a:lnTo>
                                    <a:pt x="6" y="36"/>
                                  </a:lnTo>
                                  <a:lnTo>
                                    <a:pt x="5" y="37"/>
                                  </a:lnTo>
                                  <a:lnTo>
                                    <a:pt x="3" y="38"/>
                                  </a:lnTo>
                                  <a:lnTo>
                                    <a:pt x="2" y="39"/>
                                  </a:lnTo>
                                  <a:lnTo>
                                    <a:pt x="1" y="40"/>
                                  </a:lnTo>
                                  <a:lnTo>
                                    <a:pt x="0" y="41"/>
                                  </a:lnTo>
                                  <a:lnTo>
                                    <a:pt x="1" y="42"/>
                                  </a:lnTo>
                                  <a:lnTo>
                                    <a:pt x="2" y="41"/>
                                  </a:lnTo>
                                  <a:lnTo>
                                    <a:pt x="3" y="40"/>
                                  </a:lnTo>
                                  <a:lnTo>
                                    <a:pt x="4" y="39"/>
                                  </a:lnTo>
                                  <a:lnTo>
                                    <a:pt x="5" y="38"/>
                                  </a:lnTo>
                                  <a:lnTo>
                                    <a:pt x="7" y="36"/>
                                  </a:lnTo>
                                  <a:lnTo>
                                    <a:pt x="8" y="35"/>
                                  </a:lnTo>
                                  <a:lnTo>
                                    <a:pt x="11" y="32"/>
                                  </a:lnTo>
                                  <a:lnTo>
                                    <a:pt x="14" y="29"/>
                                  </a:lnTo>
                                  <a:lnTo>
                                    <a:pt x="17" y="26"/>
                                  </a:lnTo>
                                  <a:lnTo>
                                    <a:pt x="19" y="25"/>
                                  </a:lnTo>
                                  <a:lnTo>
                                    <a:pt x="20" y="24"/>
                                  </a:lnTo>
                                  <a:lnTo>
                                    <a:pt x="22" y="23"/>
                                  </a:lnTo>
                                  <a:lnTo>
                                    <a:pt x="22" y="22"/>
                                  </a:lnTo>
                                  <a:lnTo>
                                    <a:pt x="22" y="23"/>
                                  </a:lnTo>
                                  <a:lnTo>
                                    <a:pt x="23" y="22"/>
                                  </a:lnTo>
                                  <a:lnTo>
                                    <a:pt x="26" y="20"/>
                                  </a:lnTo>
                                  <a:lnTo>
                                    <a:pt x="30" y="18"/>
                                  </a:lnTo>
                                  <a:lnTo>
                                    <a:pt x="33" y="16"/>
                                  </a:lnTo>
                                  <a:lnTo>
                                    <a:pt x="36" y="14"/>
                                  </a:lnTo>
                                  <a:lnTo>
                                    <a:pt x="40" y="13"/>
                                  </a:lnTo>
                                  <a:lnTo>
                                    <a:pt x="42" y="12"/>
                                  </a:lnTo>
                                  <a:lnTo>
                                    <a:pt x="43" y="12"/>
                                  </a:lnTo>
                                  <a:lnTo>
                                    <a:pt x="45" y="11"/>
                                  </a:lnTo>
                                  <a:lnTo>
                                    <a:pt x="47" y="10"/>
                                  </a:lnTo>
                                  <a:lnTo>
                                    <a:pt x="50" y="10"/>
                                  </a:lnTo>
                                  <a:lnTo>
                                    <a:pt x="52" y="9"/>
                                  </a:lnTo>
                                  <a:lnTo>
                                    <a:pt x="56" y="8"/>
                                  </a:lnTo>
                                  <a:lnTo>
                                    <a:pt x="61" y="8"/>
                                  </a:lnTo>
                                  <a:lnTo>
                                    <a:pt x="66" y="7"/>
                                  </a:lnTo>
                                  <a:lnTo>
                                    <a:pt x="71" y="7"/>
                                  </a:lnTo>
                                  <a:lnTo>
                                    <a:pt x="77" y="6"/>
                                  </a:lnTo>
                                  <a:lnTo>
                                    <a:pt x="80" y="6"/>
                                  </a:lnTo>
                                  <a:lnTo>
                                    <a:pt x="82" y="6"/>
                                  </a:lnTo>
                                  <a:lnTo>
                                    <a:pt x="85" y="5"/>
                                  </a:lnTo>
                                  <a:lnTo>
                                    <a:pt x="88" y="5"/>
                                  </a:lnTo>
                                  <a:lnTo>
                                    <a:pt x="92" y="5"/>
                                  </a:lnTo>
                                  <a:lnTo>
                                    <a:pt x="95" y="5"/>
                                  </a:lnTo>
                                  <a:lnTo>
                                    <a:pt x="96" y="5"/>
                                  </a:lnTo>
                                  <a:lnTo>
                                    <a:pt x="98" y="5"/>
                                  </a:lnTo>
                                  <a:lnTo>
                                    <a:pt x="100" y="4"/>
                                  </a:lnTo>
                                  <a:lnTo>
                                    <a:pt x="102" y="4"/>
                                  </a:lnTo>
                                  <a:lnTo>
                                    <a:pt x="106" y="4"/>
                                  </a:lnTo>
                                  <a:lnTo>
                                    <a:pt x="110" y="4"/>
                                  </a:lnTo>
                                  <a:lnTo>
                                    <a:pt x="114" y="3"/>
                                  </a:lnTo>
                                  <a:lnTo>
                                    <a:pt x="118" y="3"/>
                                  </a:lnTo>
                                  <a:lnTo>
                                    <a:pt x="123" y="3"/>
                                  </a:lnTo>
                                  <a:lnTo>
                                    <a:pt x="127" y="3"/>
                                  </a:lnTo>
                                  <a:lnTo>
                                    <a:pt x="131" y="2"/>
                                  </a:lnTo>
                                  <a:lnTo>
                                    <a:pt x="135" y="2"/>
                                  </a:lnTo>
                                  <a:lnTo>
                                    <a:pt x="139" y="2"/>
                                  </a:lnTo>
                                  <a:lnTo>
                                    <a:pt x="141" y="2"/>
                                  </a:lnTo>
                                  <a:lnTo>
                                    <a:pt x="143" y="2"/>
                                  </a:lnTo>
                                  <a:lnTo>
                                    <a:pt x="144" y="2"/>
                                  </a:lnTo>
                                  <a:lnTo>
                                    <a:pt x="146" y="1"/>
                                  </a:lnTo>
                                  <a:lnTo>
                                    <a:pt x="148" y="1"/>
                                  </a:lnTo>
                                  <a:lnTo>
                                    <a:pt x="149" y="1"/>
                                  </a:lnTo>
                                  <a:lnTo>
                                    <a:pt x="150" y="1"/>
                                  </a:lnTo>
                                  <a:lnTo>
                                    <a:pt x="152" y="1"/>
                                  </a:lnTo>
                                  <a:lnTo>
                                    <a:pt x="153" y="1"/>
                                  </a:lnTo>
                                  <a:lnTo>
                                    <a:pt x="15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6" name="Freeform 2297"/>
                          <wps:cNvSpPr>
                            <a:spLocks/>
                          </wps:cNvSpPr>
                          <wps:spPr bwMode="auto">
                            <a:xfrm>
                              <a:off x="2052" y="1652"/>
                              <a:ext cx="2308" cy="630"/>
                            </a:xfrm>
                            <a:custGeom>
                              <a:avLst/>
                              <a:gdLst>
                                <a:gd name="T0" fmla="*/ 2308 w 154"/>
                                <a:gd name="T1" fmla="*/ 0 h 42"/>
                                <a:gd name="T2" fmla="*/ 2278 w 154"/>
                                <a:gd name="T3" fmla="*/ 0 h 42"/>
                                <a:gd name="T4" fmla="*/ 2233 w 154"/>
                                <a:gd name="T5" fmla="*/ 0 h 42"/>
                                <a:gd name="T6" fmla="*/ 2188 w 154"/>
                                <a:gd name="T7" fmla="*/ 0 h 42"/>
                                <a:gd name="T8" fmla="*/ 2143 w 154"/>
                                <a:gd name="T9" fmla="*/ 15 h 42"/>
                                <a:gd name="T10" fmla="*/ 2083 w 154"/>
                                <a:gd name="T11" fmla="*/ 15 h 42"/>
                                <a:gd name="T12" fmla="*/ 1963 w 154"/>
                                <a:gd name="T13" fmla="*/ 15 h 42"/>
                                <a:gd name="T14" fmla="*/ 1843 w 154"/>
                                <a:gd name="T15" fmla="*/ 30 h 42"/>
                                <a:gd name="T16" fmla="*/ 1709 w 154"/>
                                <a:gd name="T17" fmla="*/ 30 h 42"/>
                                <a:gd name="T18" fmla="*/ 1589 w 154"/>
                                <a:gd name="T19" fmla="*/ 45 h 42"/>
                                <a:gd name="T20" fmla="*/ 1499 w 154"/>
                                <a:gd name="T21" fmla="*/ 45 h 42"/>
                                <a:gd name="T22" fmla="*/ 1439 w 154"/>
                                <a:gd name="T23" fmla="*/ 60 h 42"/>
                                <a:gd name="T24" fmla="*/ 1379 w 154"/>
                                <a:gd name="T25" fmla="*/ 60 h 42"/>
                                <a:gd name="T26" fmla="*/ 1274 w 154"/>
                                <a:gd name="T27" fmla="*/ 60 h 42"/>
                                <a:gd name="T28" fmla="*/ 1199 w 154"/>
                                <a:gd name="T29" fmla="*/ 75 h 42"/>
                                <a:gd name="T30" fmla="*/ 1064 w 154"/>
                                <a:gd name="T31" fmla="*/ 75 h 42"/>
                                <a:gd name="T32" fmla="*/ 914 w 154"/>
                                <a:gd name="T33" fmla="*/ 105 h 42"/>
                                <a:gd name="T34" fmla="*/ 839 w 154"/>
                                <a:gd name="T35" fmla="*/ 105 h 42"/>
                                <a:gd name="T36" fmla="*/ 734 w 154"/>
                                <a:gd name="T37" fmla="*/ 135 h 42"/>
                                <a:gd name="T38" fmla="*/ 674 w 154"/>
                                <a:gd name="T39" fmla="*/ 150 h 42"/>
                                <a:gd name="T40" fmla="*/ 614 w 154"/>
                                <a:gd name="T41" fmla="*/ 165 h 42"/>
                                <a:gd name="T42" fmla="*/ 540 w 154"/>
                                <a:gd name="T43" fmla="*/ 195 h 42"/>
                                <a:gd name="T44" fmla="*/ 435 w 154"/>
                                <a:gd name="T45" fmla="*/ 255 h 42"/>
                                <a:gd name="T46" fmla="*/ 345 w 154"/>
                                <a:gd name="T47" fmla="*/ 315 h 42"/>
                                <a:gd name="T48" fmla="*/ 315 w 154"/>
                                <a:gd name="T49" fmla="*/ 330 h 42"/>
                                <a:gd name="T50" fmla="*/ 270 w 154"/>
                                <a:gd name="T51" fmla="*/ 360 h 42"/>
                                <a:gd name="T52" fmla="*/ 195 w 154"/>
                                <a:gd name="T53" fmla="*/ 420 h 42"/>
                                <a:gd name="T54" fmla="*/ 105 w 154"/>
                                <a:gd name="T55" fmla="*/ 510 h 42"/>
                                <a:gd name="T56" fmla="*/ 75 w 154"/>
                                <a:gd name="T57" fmla="*/ 555 h 42"/>
                                <a:gd name="T58" fmla="*/ 30 w 154"/>
                                <a:gd name="T59" fmla="*/ 585 h 42"/>
                                <a:gd name="T60" fmla="*/ 0 w 154"/>
                                <a:gd name="T61" fmla="*/ 615 h 42"/>
                                <a:gd name="T62" fmla="*/ 30 w 154"/>
                                <a:gd name="T63" fmla="*/ 615 h 42"/>
                                <a:gd name="T64" fmla="*/ 60 w 154"/>
                                <a:gd name="T65" fmla="*/ 585 h 42"/>
                                <a:gd name="T66" fmla="*/ 105 w 154"/>
                                <a:gd name="T67" fmla="*/ 540 h 42"/>
                                <a:gd name="T68" fmla="*/ 165 w 154"/>
                                <a:gd name="T69" fmla="*/ 480 h 42"/>
                                <a:gd name="T70" fmla="*/ 255 w 154"/>
                                <a:gd name="T71" fmla="*/ 390 h 42"/>
                                <a:gd name="T72" fmla="*/ 300 w 154"/>
                                <a:gd name="T73" fmla="*/ 360 h 42"/>
                                <a:gd name="T74" fmla="*/ 330 w 154"/>
                                <a:gd name="T75" fmla="*/ 330 h 42"/>
                                <a:gd name="T76" fmla="*/ 345 w 154"/>
                                <a:gd name="T77" fmla="*/ 330 h 42"/>
                                <a:gd name="T78" fmla="*/ 450 w 154"/>
                                <a:gd name="T79" fmla="*/ 270 h 42"/>
                                <a:gd name="T80" fmla="*/ 540 w 154"/>
                                <a:gd name="T81" fmla="*/ 210 h 42"/>
                                <a:gd name="T82" fmla="*/ 629 w 154"/>
                                <a:gd name="T83" fmla="*/ 180 h 42"/>
                                <a:gd name="T84" fmla="*/ 674 w 154"/>
                                <a:gd name="T85" fmla="*/ 165 h 42"/>
                                <a:gd name="T86" fmla="*/ 749 w 154"/>
                                <a:gd name="T87" fmla="*/ 150 h 42"/>
                                <a:gd name="T88" fmla="*/ 839 w 154"/>
                                <a:gd name="T89" fmla="*/ 120 h 42"/>
                                <a:gd name="T90" fmla="*/ 839 w 154"/>
                                <a:gd name="T91" fmla="*/ 120 h 42"/>
                                <a:gd name="T92" fmla="*/ 989 w 154"/>
                                <a:gd name="T93" fmla="*/ 105 h 42"/>
                                <a:gd name="T94" fmla="*/ 1154 w 154"/>
                                <a:gd name="T95" fmla="*/ 90 h 42"/>
                                <a:gd name="T96" fmla="*/ 1229 w 154"/>
                                <a:gd name="T97" fmla="*/ 90 h 42"/>
                                <a:gd name="T98" fmla="*/ 1319 w 154"/>
                                <a:gd name="T99" fmla="*/ 75 h 42"/>
                                <a:gd name="T100" fmla="*/ 1424 w 154"/>
                                <a:gd name="T101" fmla="*/ 75 h 42"/>
                                <a:gd name="T102" fmla="*/ 1469 w 154"/>
                                <a:gd name="T103" fmla="*/ 75 h 42"/>
                                <a:gd name="T104" fmla="*/ 1529 w 154"/>
                                <a:gd name="T105" fmla="*/ 60 h 42"/>
                                <a:gd name="T106" fmla="*/ 1649 w 154"/>
                                <a:gd name="T107" fmla="*/ 60 h 42"/>
                                <a:gd name="T108" fmla="*/ 1768 w 154"/>
                                <a:gd name="T109" fmla="*/ 45 h 42"/>
                                <a:gd name="T110" fmla="*/ 1903 w 154"/>
                                <a:gd name="T111" fmla="*/ 45 h 42"/>
                                <a:gd name="T112" fmla="*/ 2023 w 154"/>
                                <a:gd name="T113" fmla="*/ 30 h 42"/>
                                <a:gd name="T114" fmla="*/ 2113 w 154"/>
                                <a:gd name="T115" fmla="*/ 30 h 42"/>
                                <a:gd name="T116" fmla="*/ 2158 w 154"/>
                                <a:gd name="T117" fmla="*/ 30 h 42"/>
                                <a:gd name="T118" fmla="*/ 2218 w 154"/>
                                <a:gd name="T119" fmla="*/ 15 h 42"/>
                                <a:gd name="T120" fmla="*/ 2248 w 154"/>
                                <a:gd name="T121" fmla="*/ 15 h 42"/>
                                <a:gd name="T122" fmla="*/ 2293 w 154"/>
                                <a:gd name="T123" fmla="*/ 15 h 4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154" h="42">
                                  <a:moveTo>
                                    <a:pt x="154" y="1"/>
                                  </a:moveTo>
                                  <a:lnTo>
                                    <a:pt x="154" y="0"/>
                                  </a:lnTo>
                                  <a:lnTo>
                                    <a:pt x="153" y="0"/>
                                  </a:lnTo>
                                  <a:lnTo>
                                    <a:pt x="152" y="0"/>
                                  </a:lnTo>
                                  <a:lnTo>
                                    <a:pt x="150" y="0"/>
                                  </a:lnTo>
                                  <a:lnTo>
                                    <a:pt x="149" y="0"/>
                                  </a:lnTo>
                                  <a:lnTo>
                                    <a:pt x="148" y="0"/>
                                  </a:lnTo>
                                  <a:lnTo>
                                    <a:pt x="146" y="0"/>
                                  </a:lnTo>
                                  <a:lnTo>
                                    <a:pt x="144" y="0"/>
                                  </a:lnTo>
                                  <a:lnTo>
                                    <a:pt x="143" y="1"/>
                                  </a:lnTo>
                                  <a:lnTo>
                                    <a:pt x="141" y="1"/>
                                  </a:lnTo>
                                  <a:lnTo>
                                    <a:pt x="139" y="1"/>
                                  </a:lnTo>
                                  <a:lnTo>
                                    <a:pt x="135" y="1"/>
                                  </a:lnTo>
                                  <a:lnTo>
                                    <a:pt x="131" y="1"/>
                                  </a:lnTo>
                                  <a:lnTo>
                                    <a:pt x="127" y="1"/>
                                  </a:lnTo>
                                  <a:lnTo>
                                    <a:pt x="123" y="2"/>
                                  </a:lnTo>
                                  <a:lnTo>
                                    <a:pt x="118" y="2"/>
                                  </a:lnTo>
                                  <a:lnTo>
                                    <a:pt x="114" y="2"/>
                                  </a:lnTo>
                                  <a:lnTo>
                                    <a:pt x="110" y="3"/>
                                  </a:lnTo>
                                  <a:lnTo>
                                    <a:pt x="106" y="3"/>
                                  </a:lnTo>
                                  <a:lnTo>
                                    <a:pt x="102" y="3"/>
                                  </a:lnTo>
                                  <a:lnTo>
                                    <a:pt x="100" y="3"/>
                                  </a:lnTo>
                                  <a:lnTo>
                                    <a:pt x="98" y="3"/>
                                  </a:lnTo>
                                  <a:lnTo>
                                    <a:pt x="96" y="4"/>
                                  </a:lnTo>
                                  <a:lnTo>
                                    <a:pt x="95" y="4"/>
                                  </a:lnTo>
                                  <a:lnTo>
                                    <a:pt x="92" y="4"/>
                                  </a:lnTo>
                                  <a:lnTo>
                                    <a:pt x="88" y="4"/>
                                  </a:lnTo>
                                  <a:lnTo>
                                    <a:pt x="85" y="4"/>
                                  </a:lnTo>
                                  <a:lnTo>
                                    <a:pt x="82" y="5"/>
                                  </a:lnTo>
                                  <a:lnTo>
                                    <a:pt x="80" y="5"/>
                                  </a:lnTo>
                                  <a:lnTo>
                                    <a:pt x="77" y="5"/>
                                  </a:lnTo>
                                  <a:lnTo>
                                    <a:pt x="71" y="5"/>
                                  </a:lnTo>
                                  <a:lnTo>
                                    <a:pt x="66" y="6"/>
                                  </a:lnTo>
                                  <a:lnTo>
                                    <a:pt x="61" y="7"/>
                                  </a:lnTo>
                                  <a:lnTo>
                                    <a:pt x="56" y="7"/>
                                  </a:lnTo>
                                  <a:lnTo>
                                    <a:pt x="51" y="8"/>
                                  </a:lnTo>
                                  <a:lnTo>
                                    <a:pt x="49" y="9"/>
                                  </a:lnTo>
                                  <a:lnTo>
                                    <a:pt x="47" y="9"/>
                                  </a:lnTo>
                                  <a:lnTo>
                                    <a:pt x="45" y="10"/>
                                  </a:lnTo>
                                  <a:lnTo>
                                    <a:pt x="43" y="11"/>
                                  </a:lnTo>
                                  <a:lnTo>
                                    <a:pt x="41" y="11"/>
                                  </a:lnTo>
                                  <a:lnTo>
                                    <a:pt x="39" y="12"/>
                                  </a:lnTo>
                                  <a:lnTo>
                                    <a:pt x="36" y="13"/>
                                  </a:lnTo>
                                  <a:lnTo>
                                    <a:pt x="32" y="15"/>
                                  </a:lnTo>
                                  <a:lnTo>
                                    <a:pt x="29" y="17"/>
                                  </a:lnTo>
                                  <a:lnTo>
                                    <a:pt x="26" y="19"/>
                                  </a:lnTo>
                                  <a:lnTo>
                                    <a:pt x="23" y="21"/>
                                  </a:lnTo>
                                  <a:lnTo>
                                    <a:pt x="21" y="22"/>
                                  </a:lnTo>
                                  <a:lnTo>
                                    <a:pt x="20" y="23"/>
                                  </a:lnTo>
                                  <a:lnTo>
                                    <a:pt x="18" y="24"/>
                                  </a:lnTo>
                                  <a:lnTo>
                                    <a:pt x="16" y="26"/>
                                  </a:lnTo>
                                  <a:lnTo>
                                    <a:pt x="13" y="28"/>
                                  </a:lnTo>
                                  <a:lnTo>
                                    <a:pt x="10" y="31"/>
                                  </a:lnTo>
                                  <a:lnTo>
                                    <a:pt x="7" y="34"/>
                                  </a:lnTo>
                                  <a:lnTo>
                                    <a:pt x="6" y="36"/>
                                  </a:lnTo>
                                  <a:lnTo>
                                    <a:pt x="5" y="37"/>
                                  </a:lnTo>
                                  <a:lnTo>
                                    <a:pt x="3" y="38"/>
                                  </a:lnTo>
                                  <a:lnTo>
                                    <a:pt x="2" y="39"/>
                                  </a:lnTo>
                                  <a:lnTo>
                                    <a:pt x="1" y="40"/>
                                  </a:lnTo>
                                  <a:lnTo>
                                    <a:pt x="0" y="41"/>
                                  </a:lnTo>
                                  <a:lnTo>
                                    <a:pt x="1" y="42"/>
                                  </a:lnTo>
                                  <a:lnTo>
                                    <a:pt x="2" y="41"/>
                                  </a:lnTo>
                                  <a:lnTo>
                                    <a:pt x="3" y="40"/>
                                  </a:lnTo>
                                  <a:lnTo>
                                    <a:pt x="4" y="39"/>
                                  </a:lnTo>
                                  <a:lnTo>
                                    <a:pt x="5" y="38"/>
                                  </a:lnTo>
                                  <a:lnTo>
                                    <a:pt x="7" y="36"/>
                                  </a:lnTo>
                                  <a:lnTo>
                                    <a:pt x="8" y="35"/>
                                  </a:lnTo>
                                  <a:lnTo>
                                    <a:pt x="11" y="32"/>
                                  </a:lnTo>
                                  <a:lnTo>
                                    <a:pt x="14" y="29"/>
                                  </a:lnTo>
                                  <a:lnTo>
                                    <a:pt x="17" y="26"/>
                                  </a:lnTo>
                                  <a:lnTo>
                                    <a:pt x="19" y="25"/>
                                  </a:lnTo>
                                  <a:lnTo>
                                    <a:pt x="20" y="24"/>
                                  </a:lnTo>
                                  <a:lnTo>
                                    <a:pt x="22" y="23"/>
                                  </a:lnTo>
                                  <a:lnTo>
                                    <a:pt x="22" y="22"/>
                                  </a:lnTo>
                                  <a:lnTo>
                                    <a:pt x="22" y="23"/>
                                  </a:lnTo>
                                  <a:lnTo>
                                    <a:pt x="23" y="22"/>
                                  </a:lnTo>
                                  <a:lnTo>
                                    <a:pt x="26" y="20"/>
                                  </a:lnTo>
                                  <a:lnTo>
                                    <a:pt x="30" y="18"/>
                                  </a:lnTo>
                                  <a:lnTo>
                                    <a:pt x="33" y="16"/>
                                  </a:lnTo>
                                  <a:lnTo>
                                    <a:pt x="36" y="14"/>
                                  </a:lnTo>
                                  <a:lnTo>
                                    <a:pt x="40" y="13"/>
                                  </a:lnTo>
                                  <a:lnTo>
                                    <a:pt x="42" y="12"/>
                                  </a:lnTo>
                                  <a:lnTo>
                                    <a:pt x="43" y="12"/>
                                  </a:lnTo>
                                  <a:lnTo>
                                    <a:pt x="45" y="11"/>
                                  </a:lnTo>
                                  <a:lnTo>
                                    <a:pt x="47" y="10"/>
                                  </a:lnTo>
                                  <a:lnTo>
                                    <a:pt x="50" y="10"/>
                                  </a:lnTo>
                                  <a:lnTo>
                                    <a:pt x="52" y="9"/>
                                  </a:lnTo>
                                  <a:lnTo>
                                    <a:pt x="56" y="8"/>
                                  </a:lnTo>
                                  <a:lnTo>
                                    <a:pt x="61" y="8"/>
                                  </a:lnTo>
                                  <a:lnTo>
                                    <a:pt x="66" y="7"/>
                                  </a:lnTo>
                                  <a:lnTo>
                                    <a:pt x="71" y="7"/>
                                  </a:lnTo>
                                  <a:lnTo>
                                    <a:pt x="77" y="6"/>
                                  </a:lnTo>
                                  <a:lnTo>
                                    <a:pt x="80" y="6"/>
                                  </a:lnTo>
                                  <a:lnTo>
                                    <a:pt x="82" y="6"/>
                                  </a:lnTo>
                                  <a:lnTo>
                                    <a:pt x="85" y="5"/>
                                  </a:lnTo>
                                  <a:lnTo>
                                    <a:pt x="88" y="5"/>
                                  </a:lnTo>
                                  <a:lnTo>
                                    <a:pt x="92" y="5"/>
                                  </a:lnTo>
                                  <a:lnTo>
                                    <a:pt x="95" y="5"/>
                                  </a:lnTo>
                                  <a:lnTo>
                                    <a:pt x="96" y="5"/>
                                  </a:lnTo>
                                  <a:lnTo>
                                    <a:pt x="98" y="5"/>
                                  </a:lnTo>
                                  <a:lnTo>
                                    <a:pt x="100" y="4"/>
                                  </a:lnTo>
                                  <a:lnTo>
                                    <a:pt x="102" y="4"/>
                                  </a:lnTo>
                                  <a:lnTo>
                                    <a:pt x="106" y="4"/>
                                  </a:lnTo>
                                  <a:lnTo>
                                    <a:pt x="110" y="4"/>
                                  </a:lnTo>
                                  <a:lnTo>
                                    <a:pt x="114" y="3"/>
                                  </a:lnTo>
                                  <a:lnTo>
                                    <a:pt x="118" y="3"/>
                                  </a:lnTo>
                                  <a:lnTo>
                                    <a:pt x="123" y="3"/>
                                  </a:lnTo>
                                  <a:lnTo>
                                    <a:pt x="127" y="3"/>
                                  </a:lnTo>
                                  <a:lnTo>
                                    <a:pt x="131" y="2"/>
                                  </a:lnTo>
                                  <a:lnTo>
                                    <a:pt x="135" y="2"/>
                                  </a:lnTo>
                                  <a:lnTo>
                                    <a:pt x="139" y="2"/>
                                  </a:lnTo>
                                  <a:lnTo>
                                    <a:pt x="141" y="2"/>
                                  </a:lnTo>
                                  <a:lnTo>
                                    <a:pt x="143" y="2"/>
                                  </a:lnTo>
                                  <a:lnTo>
                                    <a:pt x="144" y="2"/>
                                  </a:lnTo>
                                  <a:lnTo>
                                    <a:pt x="146" y="1"/>
                                  </a:lnTo>
                                  <a:lnTo>
                                    <a:pt x="148" y="1"/>
                                  </a:lnTo>
                                  <a:lnTo>
                                    <a:pt x="149" y="1"/>
                                  </a:lnTo>
                                  <a:lnTo>
                                    <a:pt x="150" y="1"/>
                                  </a:lnTo>
                                  <a:lnTo>
                                    <a:pt x="152" y="1"/>
                                  </a:lnTo>
                                  <a:lnTo>
                                    <a:pt x="153" y="1"/>
                                  </a:lnTo>
                                  <a:lnTo>
                                    <a:pt x="15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7" name="Freeform 2298"/>
                          <wps:cNvSpPr>
                            <a:spLocks/>
                          </wps:cNvSpPr>
                          <wps:spPr bwMode="auto">
                            <a:xfrm>
                              <a:off x="1753" y="1427"/>
                              <a:ext cx="2577" cy="825"/>
                            </a:xfrm>
                            <a:custGeom>
                              <a:avLst/>
                              <a:gdLst>
                                <a:gd name="T0" fmla="*/ 2547 w 172"/>
                                <a:gd name="T1" fmla="*/ 195 h 55"/>
                                <a:gd name="T2" fmla="*/ 2472 w 172"/>
                                <a:gd name="T3" fmla="*/ 195 h 55"/>
                                <a:gd name="T4" fmla="*/ 2382 w 172"/>
                                <a:gd name="T5" fmla="*/ 195 h 55"/>
                                <a:gd name="T6" fmla="*/ 2143 w 172"/>
                                <a:gd name="T7" fmla="*/ 195 h 55"/>
                                <a:gd name="T8" fmla="*/ 1903 w 172"/>
                                <a:gd name="T9" fmla="*/ 180 h 55"/>
                                <a:gd name="T10" fmla="*/ 1798 w 172"/>
                                <a:gd name="T11" fmla="*/ 180 h 55"/>
                                <a:gd name="T12" fmla="*/ 1678 w 172"/>
                                <a:gd name="T13" fmla="*/ 165 h 55"/>
                                <a:gd name="T14" fmla="*/ 1603 w 172"/>
                                <a:gd name="T15" fmla="*/ 150 h 55"/>
                                <a:gd name="T16" fmla="*/ 1453 w 172"/>
                                <a:gd name="T17" fmla="*/ 105 h 55"/>
                                <a:gd name="T18" fmla="*/ 1318 w 172"/>
                                <a:gd name="T19" fmla="*/ 75 h 55"/>
                                <a:gd name="T20" fmla="*/ 1214 w 172"/>
                                <a:gd name="T21" fmla="*/ 45 h 55"/>
                                <a:gd name="T22" fmla="*/ 1124 w 172"/>
                                <a:gd name="T23" fmla="*/ 15 h 55"/>
                                <a:gd name="T24" fmla="*/ 1049 w 172"/>
                                <a:gd name="T25" fmla="*/ 15 h 55"/>
                                <a:gd name="T26" fmla="*/ 929 w 172"/>
                                <a:gd name="T27" fmla="*/ 0 h 55"/>
                                <a:gd name="T28" fmla="*/ 794 w 172"/>
                                <a:gd name="T29" fmla="*/ 15 h 55"/>
                                <a:gd name="T30" fmla="*/ 689 w 172"/>
                                <a:gd name="T31" fmla="*/ 45 h 55"/>
                                <a:gd name="T32" fmla="*/ 584 w 172"/>
                                <a:gd name="T33" fmla="*/ 105 h 55"/>
                                <a:gd name="T34" fmla="*/ 464 w 172"/>
                                <a:gd name="T35" fmla="*/ 180 h 55"/>
                                <a:gd name="T36" fmla="*/ 390 w 172"/>
                                <a:gd name="T37" fmla="*/ 240 h 55"/>
                                <a:gd name="T38" fmla="*/ 300 w 172"/>
                                <a:gd name="T39" fmla="*/ 330 h 55"/>
                                <a:gd name="T40" fmla="*/ 225 w 172"/>
                                <a:gd name="T41" fmla="*/ 435 h 55"/>
                                <a:gd name="T42" fmla="*/ 120 w 172"/>
                                <a:gd name="T43" fmla="*/ 615 h 55"/>
                                <a:gd name="T44" fmla="*/ 45 w 172"/>
                                <a:gd name="T45" fmla="*/ 750 h 55"/>
                                <a:gd name="T46" fmla="*/ 0 w 172"/>
                                <a:gd name="T47" fmla="*/ 810 h 55"/>
                                <a:gd name="T48" fmla="*/ 45 w 172"/>
                                <a:gd name="T49" fmla="*/ 780 h 55"/>
                                <a:gd name="T50" fmla="*/ 120 w 172"/>
                                <a:gd name="T51" fmla="*/ 645 h 55"/>
                                <a:gd name="T52" fmla="*/ 225 w 172"/>
                                <a:gd name="T53" fmla="*/ 465 h 55"/>
                                <a:gd name="T54" fmla="*/ 270 w 172"/>
                                <a:gd name="T55" fmla="*/ 405 h 55"/>
                                <a:gd name="T56" fmla="*/ 360 w 172"/>
                                <a:gd name="T57" fmla="*/ 300 h 55"/>
                                <a:gd name="T58" fmla="*/ 434 w 172"/>
                                <a:gd name="T59" fmla="*/ 225 h 55"/>
                                <a:gd name="T60" fmla="*/ 494 w 172"/>
                                <a:gd name="T61" fmla="*/ 165 h 55"/>
                                <a:gd name="T62" fmla="*/ 629 w 172"/>
                                <a:gd name="T63" fmla="*/ 105 h 55"/>
                                <a:gd name="T64" fmla="*/ 734 w 172"/>
                                <a:gd name="T65" fmla="*/ 60 h 55"/>
                                <a:gd name="T66" fmla="*/ 794 w 172"/>
                                <a:gd name="T67" fmla="*/ 30 h 55"/>
                                <a:gd name="T68" fmla="*/ 929 w 172"/>
                                <a:gd name="T69" fmla="*/ 15 h 55"/>
                                <a:gd name="T70" fmla="*/ 1049 w 172"/>
                                <a:gd name="T71" fmla="*/ 30 h 55"/>
                                <a:gd name="T72" fmla="*/ 1109 w 172"/>
                                <a:gd name="T73" fmla="*/ 30 h 55"/>
                                <a:gd name="T74" fmla="*/ 1184 w 172"/>
                                <a:gd name="T75" fmla="*/ 45 h 55"/>
                                <a:gd name="T76" fmla="*/ 1289 w 172"/>
                                <a:gd name="T77" fmla="*/ 75 h 55"/>
                                <a:gd name="T78" fmla="*/ 1408 w 172"/>
                                <a:gd name="T79" fmla="*/ 120 h 55"/>
                                <a:gd name="T80" fmla="*/ 1558 w 172"/>
                                <a:gd name="T81" fmla="*/ 150 h 55"/>
                                <a:gd name="T82" fmla="*/ 1678 w 172"/>
                                <a:gd name="T83" fmla="*/ 180 h 55"/>
                                <a:gd name="T84" fmla="*/ 1798 w 172"/>
                                <a:gd name="T85" fmla="*/ 195 h 55"/>
                                <a:gd name="T86" fmla="*/ 1903 w 172"/>
                                <a:gd name="T87" fmla="*/ 210 h 55"/>
                                <a:gd name="T88" fmla="*/ 2143 w 172"/>
                                <a:gd name="T89" fmla="*/ 210 h 55"/>
                                <a:gd name="T90" fmla="*/ 2382 w 172"/>
                                <a:gd name="T91" fmla="*/ 210 h 55"/>
                                <a:gd name="T92" fmla="*/ 2472 w 172"/>
                                <a:gd name="T93" fmla="*/ 225 h 55"/>
                                <a:gd name="T94" fmla="*/ 2547 w 172"/>
                                <a:gd name="T95" fmla="*/ 225 h 5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2" h="55">
                                  <a:moveTo>
                                    <a:pt x="172" y="15"/>
                                  </a:moveTo>
                                  <a:lnTo>
                                    <a:pt x="172" y="14"/>
                                  </a:lnTo>
                                  <a:lnTo>
                                    <a:pt x="171" y="14"/>
                                  </a:lnTo>
                                  <a:lnTo>
                                    <a:pt x="170" y="13"/>
                                  </a:lnTo>
                                  <a:lnTo>
                                    <a:pt x="169" y="13"/>
                                  </a:lnTo>
                                  <a:lnTo>
                                    <a:pt x="168" y="13"/>
                                  </a:lnTo>
                                  <a:lnTo>
                                    <a:pt x="167" y="13"/>
                                  </a:lnTo>
                                  <a:lnTo>
                                    <a:pt x="165" y="13"/>
                                  </a:lnTo>
                                  <a:lnTo>
                                    <a:pt x="164" y="13"/>
                                  </a:lnTo>
                                  <a:lnTo>
                                    <a:pt x="162" y="13"/>
                                  </a:lnTo>
                                  <a:lnTo>
                                    <a:pt x="160" y="13"/>
                                  </a:lnTo>
                                  <a:lnTo>
                                    <a:pt x="159" y="13"/>
                                  </a:lnTo>
                                  <a:lnTo>
                                    <a:pt x="155" y="13"/>
                                  </a:lnTo>
                                  <a:lnTo>
                                    <a:pt x="151" y="13"/>
                                  </a:lnTo>
                                  <a:lnTo>
                                    <a:pt x="147" y="13"/>
                                  </a:lnTo>
                                  <a:lnTo>
                                    <a:pt x="143" y="13"/>
                                  </a:lnTo>
                                  <a:lnTo>
                                    <a:pt x="139" y="13"/>
                                  </a:lnTo>
                                  <a:lnTo>
                                    <a:pt x="135" y="13"/>
                                  </a:lnTo>
                                  <a:lnTo>
                                    <a:pt x="131" y="13"/>
                                  </a:lnTo>
                                  <a:lnTo>
                                    <a:pt x="127" y="12"/>
                                  </a:lnTo>
                                  <a:lnTo>
                                    <a:pt x="125" y="12"/>
                                  </a:lnTo>
                                  <a:lnTo>
                                    <a:pt x="124" y="12"/>
                                  </a:lnTo>
                                  <a:lnTo>
                                    <a:pt x="122" y="12"/>
                                  </a:lnTo>
                                  <a:lnTo>
                                    <a:pt x="120" y="12"/>
                                  </a:lnTo>
                                  <a:lnTo>
                                    <a:pt x="119" y="12"/>
                                  </a:lnTo>
                                  <a:lnTo>
                                    <a:pt x="117" y="12"/>
                                  </a:lnTo>
                                  <a:lnTo>
                                    <a:pt x="114" y="11"/>
                                  </a:lnTo>
                                  <a:lnTo>
                                    <a:pt x="112" y="11"/>
                                  </a:lnTo>
                                  <a:lnTo>
                                    <a:pt x="109" y="10"/>
                                  </a:lnTo>
                                  <a:lnTo>
                                    <a:pt x="109" y="11"/>
                                  </a:lnTo>
                                  <a:lnTo>
                                    <a:pt x="109" y="10"/>
                                  </a:lnTo>
                                  <a:lnTo>
                                    <a:pt x="107" y="10"/>
                                  </a:lnTo>
                                  <a:lnTo>
                                    <a:pt x="104" y="9"/>
                                  </a:lnTo>
                                  <a:lnTo>
                                    <a:pt x="102" y="9"/>
                                  </a:lnTo>
                                  <a:lnTo>
                                    <a:pt x="99" y="8"/>
                                  </a:lnTo>
                                  <a:lnTo>
                                    <a:pt x="97" y="7"/>
                                  </a:lnTo>
                                  <a:lnTo>
                                    <a:pt x="95" y="6"/>
                                  </a:lnTo>
                                  <a:lnTo>
                                    <a:pt x="92" y="6"/>
                                  </a:lnTo>
                                  <a:lnTo>
                                    <a:pt x="90" y="5"/>
                                  </a:lnTo>
                                  <a:lnTo>
                                    <a:pt x="88" y="5"/>
                                  </a:lnTo>
                                  <a:lnTo>
                                    <a:pt x="86" y="4"/>
                                  </a:lnTo>
                                  <a:lnTo>
                                    <a:pt x="84" y="3"/>
                                  </a:lnTo>
                                  <a:lnTo>
                                    <a:pt x="82" y="3"/>
                                  </a:lnTo>
                                  <a:lnTo>
                                    <a:pt x="81" y="3"/>
                                  </a:lnTo>
                                  <a:lnTo>
                                    <a:pt x="79" y="2"/>
                                  </a:lnTo>
                                  <a:lnTo>
                                    <a:pt x="78" y="2"/>
                                  </a:lnTo>
                                  <a:lnTo>
                                    <a:pt x="76" y="2"/>
                                  </a:lnTo>
                                  <a:lnTo>
                                    <a:pt x="75" y="1"/>
                                  </a:lnTo>
                                  <a:lnTo>
                                    <a:pt x="74" y="1"/>
                                  </a:lnTo>
                                  <a:lnTo>
                                    <a:pt x="73" y="1"/>
                                  </a:lnTo>
                                  <a:lnTo>
                                    <a:pt x="72" y="1"/>
                                  </a:lnTo>
                                  <a:lnTo>
                                    <a:pt x="70" y="1"/>
                                  </a:lnTo>
                                  <a:lnTo>
                                    <a:pt x="68" y="0"/>
                                  </a:lnTo>
                                  <a:lnTo>
                                    <a:pt x="66" y="0"/>
                                  </a:lnTo>
                                  <a:lnTo>
                                    <a:pt x="64" y="0"/>
                                  </a:lnTo>
                                  <a:lnTo>
                                    <a:pt x="62" y="0"/>
                                  </a:lnTo>
                                  <a:lnTo>
                                    <a:pt x="59" y="0"/>
                                  </a:lnTo>
                                  <a:lnTo>
                                    <a:pt x="57" y="0"/>
                                  </a:lnTo>
                                  <a:lnTo>
                                    <a:pt x="55" y="1"/>
                                  </a:lnTo>
                                  <a:lnTo>
                                    <a:pt x="53" y="1"/>
                                  </a:lnTo>
                                  <a:lnTo>
                                    <a:pt x="51" y="2"/>
                                  </a:lnTo>
                                  <a:lnTo>
                                    <a:pt x="49" y="2"/>
                                  </a:lnTo>
                                  <a:lnTo>
                                    <a:pt x="46" y="3"/>
                                  </a:lnTo>
                                  <a:lnTo>
                                    <a:pt x="45" y="4"/>
                                  </a:lnTo>
                                  <a:lnTo>
                                    <a:pt x="44" y="5"/>
                                  </a:lnTo>
                                  <a:lnTo>
                                    <a:pt x="41" y="6"/>
                                  </a:lnTo>
                                  <a:lnTo>
                                    <a:pt x="39" y="7"/>
                                  </a:lnTo>
                                  <a:lnTo>
                                    <a:pt x="36" y="9"/>
                                  </a:lnTo>
                                  <a:lnTo>
                                    <a:pt x="33" y="11"/>
                                  </a:lnTo>
                                  <a:lnTo>
                                    <a:pt x="31" y="12"/>
                                  </a:lnTo>
                                  <a:lnTo>
                                    <a:pt x="30" y="13"/>
                                  </a:lnTo>
                                  <a:lnTo>
                                    <a:pt x="28" y="14"/>
                                  </a:lnTo>
                                  <a:lnTo>
                                    <a:pt x="27" y="15"/>
                                  </a:lnTo>
                                  <a:lnTo>
                                    <a:pt x="26" y="16"/>
                                  </a:lnTo>
                                  <a:lnTo>
                                    <a:pt x="24" y="18"/>
                                  </a:lnTo>
                                  <a:lnTo>
                                    <a:pt x="23" y="19"/>
                                  </a:lnTo>
                                  <a:lnTo>
                                    <a:pt x="21" y="21"/>
                                  </a:lnTo>
                                  <a:lnTo>
                                    <a:pt x="20" y="22"/>
                                  </a:lnTo>
                                  <a:lnTo>
                                    <a:pt x="19" y="24"/>
                                  </a:lnTo>
                                  <a:lnTo>
                                    <a:pt x="17" y="26"/>
                                  </a:lnTo>
                                  <a:lnTo>
                                    <a:pt x="16" y="28"/>
                                  </a:lnTo>
                                  <a:lnTo>
                                    <a:pt x="15" y="29"/>
                                  </a:lnTo>
                                  <a:lnTo>
                                    <a:pt x="14" y="31"/>
                                  </a:lnTo>
                                  <a:lnTo>
                                    <a:pt x="12" y="33"/>
                                  </a:lnTo>
                                  <a:lnTo>
                                    <a:pt x="9" y="38"/>
                                  </a:lnTo>
                                  <a:lnTo>
                                    <a:pt x="8" y="41"/>
                                  </a:lnTo>
                                  <a:lnTo>
                                    <a:pt x="7" y="43"/>
                                  </a:lnTo>
                                  <a:lnTo>
                                    <a:pt x="5" y="45"/>
                                  </a:lnTo>
                                  <a:lnTo>
                                    <a:pt x="4" y="47"/>
                                  </a:lnTo>
                                  <a:lnTo>
                                    <a:pt x="3" y="50"/>
                                  </a:lnTo>
                                  <a:lnTo>
                                    <a:pt x="2" y="51"/>
                                  </a:lnTo>
                                  <a:lnTo>
                                    <a:pt x="1" y="53"/>
                                  </a:lnTo>
                                  <a:lnTo>
                                    <a:pt x="0" y="54"/>
                                  </a:lnTo>
                                  <a:lnTo>
                                    <a:pt x="1" y="55"/>
                                  </a:lnTo>
                                  <a:lnTo>
                                    <a:pt x="1" y="54"/>
                                  </a:lnTo>
                                  <a:lnTo>
                                    <a:pt x="2" y="53"/>
                                  </a:lnTo>
                                  <a:lnTo>
                                    <a:pt x="3" y="52"/>
                                  </a:lnTo>
                                  <a:lnTo>
                                    <a:pt x="4" y="50"/>
                                  </a:lnTo>
                                  <a:lnTo>
                                    <a:pt x="5" y="48"/>
                                  </a:lnTo>
                                  <a:lnTo>
                                    <a:pt x="6" y="46"/>
                                  </a:lnTo>
                                  <a:lnTo>
                                    <a:pt x="8" y="43"/>
                                  </a:lnTo>
                                  <a:lnTo>
                                    <a:pt x="9" y="41"/>
                                  </a:lnTo>
                                  <a:lnTo>
                                    <a:pt x="10" y="39"/>
                                  </a:lnTo>
                                  <a:lnTo>
                                    <a:pt x="13" y="34"/>
                                  </a:lnTo>
                                  <a:lnTo>
                                    <a:pt x="15" y="31"/>
                                  </a:lnTo>
                                  <a:lnTo>
                                    <a:pt x="16" y="29"/>
                                  </a:lnTo>
                                  <a:lnTo>
                                    <a:pt x="18" y="27"/>
                                  </a:lnTo>
                                  <a:lnTo>
                                    <a:pt x="19" y="25"/>
                                  </a:lnTo>
                                  <a:lnTo>
                                    <a:pt x="21" y="23"/>
                                  </a:lnTo>
                                  <a:lnTo>
                                    <a:pt x="22" y="22"/>
                                  </a:lnTo>
                                  <a:lnTo>
                                    <a:pt x="24" y="20"/>
                                  </a:lnTo>
                                  <a:lnTo>
                                    <a:pt x="25" y="19"/>
                                  </a:lnTo>
                                  <a:lnTo>
                                    <a:pt x="26" y="17"/>
                                  </a:lnTo>
                                  <a:lnTo>
                                    <a:pt x="28" y="16"/>
                                  </a:lnTo>
                                  <a:lnTo>
                                    <a:pt x="29" y="15"/>
                                  </a:lnTo>
                                  <a:lnTo>
                                    <a:pt x="31" y="14"/>
                                  </a:lnTo>
                                  <a:lnTo>
                                    <a:pt x="32" y="13"/>
                                  </a:lnTo>
                                  <a:lnTo>
                                    <a:pt x="34" y="12"/>
                                  </a:lnTo>
                                  <a:lnTo>
                                    <a:pt x="33" y="11"/>
                                  </a:lnTo>
                                  <a:lnTo>
                                    <a:pt x="34" y="12"/>
                                  </a:lnTo>
                                  <a:lnTo>
                                    <a:pt x="36" y="10"/>
                                  </a:lnTo>
                                  <a:lnTo>
                                    <a:pt x="39" y="8"/>
                                  </a:lnTo>
                                  <a:lnTo>
                                    <a:pt x="42" y="7"/>
                                  </a:lnTo>
                                  <a:lnTo>
                                    <a:pt x="44" y="6"/>
                                  </a:lnTo>
                                  <a:lnTo>
                                    <a:pt x="46" y="5"/>
                                  </a:lnTo>
                                  <a:lnTo>
                                    <a:pt x="47" y="4"/>
                                  </a:lnTo>
                                  <a:lnTo>
                                    <a:pt x="49" y="4"/>
                                  </a:lnTo>
                                  <a:lnTo>
                                    <a:pt x="51" y="3"/>
                                  </a:lnTo>
                                  <a:lnTo>
                                    <a:pt x="53" y="2"/>
                                  </a:lnTo>
                                  <a:lnTo>
                                    <a:pt x="55" y="2"/>
                                  </a:lnTo>
                                  <a:lnTo>
                                    <a:pt x="57" y="2"/>
                                  </a:lnTo>
                                  <a:lnTo>
                                    <a:pt x="59" y="1"/>
                                  </a:lnTo>
                                  <a:lnTo>
                                    <a:pt x="62" y="1"/>
                                  </a:lnTo>
                                  <a:lnTo>
                                    <a:pt x="64" y="1"/>
                                  </a:lnTo>
                                  <a:lnTo>
                                    <a:pt x="66" y="1"/>
                                  </a:lnTo>
                                  <a:lnTo>
                                    <a:pt x="68" y="1"/>
                                  </a:lnTo>
                                  <a:lnTo>
                                    <a:pt x="70" y="2"/>
                                  </a:lnTo>
                                  <a:lnTo>
                                    <a:pt x="72" y="2"/>
                                  </a:lnTo>
                                  <a:lnTo>
                                    <a:pt x="73" y="2"/>
                                  </a:lnTo>
                                  <a:lnTo>
                                    <a:pt x="74" y="2"/>
                                  </a:lnTo>
                                  <a:lnTo>
                                    <a:pt x="76" y="3"/>
                                  </a:lnTo>
                                  <a:lnTo>
                                    <a:pt x="77" y="3"/>
                                  </a:lnTo>
                                  <a:lnTo>
                                    <a:pt x="79" y="3"/>
                                  </a:lnTo>
                                  <a:lnTo>
                                    <a:pt x="80" y="4"/>
                                  </a:lnTo>
                                  <a:lnTo>
                                    <a:pt x="82" y="4"/>
                                  </a:lnTo>
                                  <a:lnTo>
                                    <a:pt x="84" y="5"/>
                                  </a:lnTo>
                                  <a:lnTo>
                                    <a:pt x="86" y="5"/>
                                  </a:lnTo>
                                  <a:lnTo>
                                    <a:pt x="88" y="6"/>
                                  </a:lnTo>
                                  <a:lnTo>
                                    <a:pt x="90" y="6"/>
                                  </a:lnTo>
                                  <a:lnTo>
                                    <a:pt x="92" y="7"/>
                                  </a:lnTo>
                                  <a:lnTo>
                                    <a:pt x="94" y="8"/>
                                  </a:lnTo>
                                  <a:lnTo>
                                    <a:pt x="96" y="8"/>
                                  </a:lnTo>
                                  <a:lnTo>
                                    <a:pt x="99" y="9"/>
                                  </a:lnTo>
                                  <a:lnTo>
                                    <a:pt x="101" y="10"/>
                                  </a:lnTo>
                                  <a:lnTo>
                                    <a:pt x="104" y="10"/>
                                  </a:lnTo>
                                  <a:lnTo>
                                    <a:pt x="106" y="11"/>
                                  </a:lnTo>
                                  <a:lnTo>
                                    <a:pt x="109" y="11"/>
                                  </a:lnTo>
                                  <a:lnTo>
                                    <a:pt x="112" y="12"/>
                                  </a:lnTo>
                                  <a:lnTo>
                                    <a:pt x="114" y="12"/>
                                  </a:lnTo>
                                  <a:lnTo>
                                    <a:pt x="117" y="13"/>
                                  </a:lnTo>
                                  <a:lnTo>
                                    <a:pt x="119" y="13"/>
                                  </a:lnTo>
                                  <a:lnTo>
                                    <a:pt x="120" y="13"/>
                                  </a:lnTo>
                                  <a:lnTo>
                                    <a:pt x="122" y="13"/>
                                  </a:lnTo>
                                  <a:lnTo>
                                    <a:pt x="124" y="13"/>
                                  </a:lnTo>
                                  <a:lnTo>
                                    <a:pt x="125" y="13"/>
                                  </a:lnTo>
                                  <a:lnTo>
                                    <a:pt x="127" y="14"/>
                                  </a:lnTo>
                                  <a:lnTo>
                                    <a:pt x="131" y="14"/>
                                  </a:lnTo>
                                  <a:lnTo>
                                    <a:pt x="135" y="14"/>
                                  </a:lnTo>
                                  <a:lnTo>
                                    <a:pt x="139" y="14"/>
                                  </a:lnTo>
                                  <a:lnTo>
                                    <a:pt x="143" y="14"/>
                                  </a:lnTo>
                                  <a:lnTo>
                                    <a:pt x="147" y="14"/>
                                  </a:lnTo>
                                  <a:lnTo>
                                    <a:pt x="151" y="14"/>
                                  </a:lnTo>
                                  <a:lnTo>
                                    <a:pt x="155" y="14"/>
                                  </a:lnTo>
                                  <a:lnTo>
                                    <a:pt x="159" y="14"/>
                                  </a:lnTo>
                                  <a:lnTo>
                                    <a:pt x="160" y="15"/>
                                  </a:lnTo>
                                  <a:lnTo>
                                    <a:pt x="162" y="15"/>
                                  </a:lnTo>
                                  <a:lnTo>
                                    <a:pt x="164" y="15"/>
                                  </a:lnTo>
                                  <a:lnTo>
                                    <a:pt x="165" y="15"/>
                                  </a:lnTo>
                                  <a:lnTo>
                                    <a:pt x="167" y="15"/>
                                  </a:lnTo>
                                  <a:lnTo>
                                    <a:pt x="168" y="15"/>
                                  </a:lnTo>
                                  <a:lnTo>
                                    <a:pt x="169" y="15"/>
                                  </a:lnTo>
                                  <a:lnTo>
                                    <a:pt x="170" y="15"/>
                                  </a:lnTo>
                                  <a:lnTo>
                                    <a:pt x="171" y="15"/>
                                  </a:lnTo>
                                  <a:lnTo>
                                    <a:pt x="172" y="1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8" name="Freeform 2299"/>
                          <wps:cNvSpPr>
                            <a:spLocks/>
                          </wps:cNvSpPr>
                          <wps:spPr bwMode="auto">
                            <a:xfrm>
                              <a:off x="1753" y="1427"/>
                              <a:ext cx="2577" cy="825"/>
                            </a:xfrm>
                            <a:custGeom>
                              <a:avLst/>
                              <a:gdLst>
                                <a:gd name="T0" fmla="*/ 2547 w 172"/>
                                <a:gd name="T1" fmla="*/ 195 h 55"/>
                                <a:gd name="T2" fmla="*/ 2472 w 172"/>
                                <a:gd name="T3" fmla="*/ 195 h 55"/>
                                <a:gd name="T4" fmla="*/ 2382 w 172"/>
                                <a:gd name="T5" fmla="*/ 195 h 55"/>
                                <a:gd name="T6" fmla="*/ 2143 w 172"/>
                                <a:gd name="T7" fmla="*/ 195 h 55"/>
                                <a:gd name="T8" fmla="*/ 1903 w 172"/>
                                <a:gd name="T9" fmla="*/ 180 h 55"/>
                                <a:gd name="T10" fmla="*/ 1798 w 172"/>
                                <a:gd name="T11" fmla="*/ 180 h 55"/>
                                <a:gd name="T12" fmla="*/ 1678 w 172"/>
                                <a:gd name="T13" fmla="*/ 165 h 55"/>
                                <a:gd name="T14" fmla="*/ 1603 w 172"/>
                                <a:gd name="T15" fmla="*/ 150 h 55"/>
                                <a:gd name="T16" fmla="*/ 1453 w 172"/>
                                <a:gd name="T17" fmla="*/ 105 h 55"/>
                                <a:gd name="T18" fmla="*/ 1318 w 172"/>
                                <a:gd name="T19" fmla="*/ 75 h 55"/>
                                <a:gd name="T20" fmla="*/ 1214 w 172"/>
                                <a:gd name="T21" fmla="*/ 45 h 55"/>
                                <a:gd name="T22" fmla="*/ 1124 w 172"/>
                                <a:gd name="T23" fmla="*/ 15 h 55"/>
                                <a:gd name="T24" fmla="*/ 1049 w 172"/>
                                <a:gd name="T25" fmla="*/ 15 h 55"/>
                                <a:gd name="T26" fmla="*/ 929 w 172"/>
                                <a:gd name="T27" fmla="*/ 0 h 55"/>
                                <a:gd name="T28" fmla="*/ 794 w 172"/>
                                <a:gd name="T29" fmla="*/ 15 h 55"/>
                                <a:gd name="T30" fmla="*/ 689 w 172"/>
                                <a:gd name="T31" fmla="*/ 45 h 55"/>
                                <a:gd name="T32" fmla="*/ 584 w 172"/>
                                <a:gd name="T33" fmla="*/ 105 h 55"/>
                                <a:gd name="T34" fmla="*/ 464 w 172"/>
                                <a:gd name="T35" fmla="*/ 180 h 55"/>
                                <a:gd name="T36" fmla="*/ 390 w 172"/>
                                <a:gd name="T37" fmla="*/ 240 h 55"/>
                                <a:gd name="T38" fmla="*/ 300 w 172"/>
                                <a:gd name="T39" fmla="*/ 330 h 55"/>
                                <a:gd name="T40" fmla="*/ 225 w 172"/>
                                <a:gd name="T41" fmla="*/ 435 h 55"/>
                                <a:gd name="T42" fmla="*/ 120 w 172"/>
                                <a:gd name="T43" fmla="*/ 615 h 55"/>
                                <a:gd name="T44" fmla="*/ 45 w 172"/>
                                <a:gd name="T45" fmla="*/ 750 h 55"/>
                                <a:gd name="T46" fmla="*/ 0 w 172"/>
                                <a:gd name="T47" fmla="*/ 810 h 55"/>
                                <a:gd name="T48" fmla="*/ 45 w 172"/>
                                <a:gd name="T49" fmla="*/ 780 h 55"/>
                                <a:gd name="T50" fmla="*/ 120 w 172"/>
                                <a:gd name="T51" fmla="*/ 645 h 55"/>
                                <a:gd name="T52" fmla="*/ 225 w 172"/>
                                <a:gd name="T53" fmla="*/ 465 h 55"/>
                                <a:gd name="T54" fmla="*/ 270 w 172"/>
                                <a:gd name="T55" fmla="*/ 405 h 55"/>
                                <a:gd name="T56" fmla="*/ 360 w 172"/>
                                <a:gd name="T57" fmla="*/ 300 h 55"/>
                                <a:gd name="T58" fmla="*/ 434 w 172"/>
                                <a:gd name="T59" fmla="*/ 225 h 55"/>
                                <a:gd name="T60" fmla="*/ 494 w 172"/>
                                <a:gd name="T61" fmla="*/ 165 h 55"/>
                                <a:gd name="T62" fmla="*/ 629 w 172"/>
                                <a:gd name="T63" fmla="*/ 105 h 55"/>
                                <a:gd name="T64" fmla="*/ 734 w 172"/>
                                <a:gd name="T65" fmla="*/ 60 h 55"/>
                                <a:gd name="T66" fmla="*/ 794 w 172"/>
                                <a:gd name="T67" fmla="*/ 30 h 55"/>
                                <a:gd name="T68" fmla="*/ 929 w 172"/>
                                <a:gd name="T69" fmla="*/ 15 h 55"/>
                                <a:gd name="T70" fmla="*/ 1049 w 172"/>
                                <a:gd name="T71" fmla="*/ 30 h 55"/>
                                <a:gd name="T72" fmla="*/ 1109 w 172"/>
                                <a:gd name="T73" fmla="*/ 30 h 55"/>
                                <a:gd name="T74" fmla="*/ 1184 w 172"/>
                                <a:gd name="T75" fmla="*/ 45 h 55"/>
                                <a:gd name="T76" fmla="*/ 1289 w 172"/>
                                <a:gd name="T77" fmla="*/ 75 h 55"/>
                                <a:gd name="T78" fmla="*/ 1408 w 172"/>
                                <a:gd name="T79" fmla="*/ 120 h 55"/>
                                <a:gd name="T80" fmla="*/ 1558 w 172"/>
                                <a:gd name="T81" fmla="*/ 150 h 55"/>
                                <a:gd name="T82" fmla="*/ 1678 w 172"/>
                                <a:gd name="T83" fmla="*/ 180 h 55"/>
                                <a:gd name="T84" fmla="*/ 1798 w 172"/>
                                <a:gd name="T85" fmla="*/ 195 h 55"/>
                                <a:gd name="T86" fmla="*/ 1903 w 172"/>
                                <a:gd name="T87" fmla="*/ 210 h 55"/>
                                <a:gd name="T88" fmla="*/ 2143 w 172"/>
                                <a:gd name="T89" fmla="*/ 210 h 55"/>
                                <a:gd name="T90" fmla="*/ 2382 w 172"/>
                                <a:gd name="T91" fmla="*/ 210 h 55"/>
                                <a:gd name="T92" fmla="*/ 2472 w 172"/>
                                <a:gd name="T93" fmla="*/ 225 h 55"/>
                                <a:gd name="T94" fmla="*/ 2547 w 172"/>
                                <a:gd name="T95" fmla="*/ 225 h 5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2" h="55">
                                  <a:moveTo>
                                    <a:pt x="172" y="15"/>
                                  </a:moveTo>
                                  <a:lnTo>
                                    <a:pt x="172" y="14"/>
                                  </a:lnTo>
                                  <a:lnTo>
                                    <a:pt x="171" y="14"/>
                                  </a:lnTo>
                                  <a:lnTo>
                                    <a:pt x="170" y="13"/>
                                  </a:lnTo>
                                  <a:lnTo>
                                    <a:pt x="169" y="13"/>
                                  </a:lnTo>
                                  <a:lnTo>
                                    <a:pt x="168" y="13"/>
                                  </a:lnTo>
                                  <a:lnTo>
                                    <a:pt x="167" y="13"/>
                                  </a:lnTo>
                                  <a:lnTo>
                                    <a:pt x="165" y="13"/>
                                  </a:lnTo>
                                  <a:lnTo>
                                    <a:pt x="164" y="13"/>
                                  </a:lnTo>
                                  <a:lnTo>
                                    <a:pt x="162" y="13"/>
                                  </a:lnTo>
                                  <a:lnTo>
                                    <a:pt x="160" y="13"/>
                                  </a:lnTo>
                                  <a:lnTo>
                                    <a:pt x="159" y="13"/>
                                  </a:lnTo>
                                  <a:lnTo>
                                    <a:pt x="155" y="13"/>
                                  </a:lnTo>
                                  <a:lnTo>
                                    <a:pt x="151" y="13"/>
                                  </a:lnTo>
                                  <a:lnTo>
                                    <a:pt x="147" y="13"/>
                                  </a:lnTo>
                                  <a:lnTo>
                                    <a:pt x="143" y="13"/>
                                  </a:lnTo>
                                  <a:lnTo>
                                    <a:pt x="139" y="13"/>
                                  </a:lnTo>
                                  <a:lnTo>
                                    <a:pt x="135" y="13"/>
                                  </a:lnTo>
                                  <a:lnTo>
                                    <a:pt x="131" y="13"/>
                                  </a:lnTo>
                                  <a:lnTo>
                                    <a:pt x="127" y="12"/>
                                  </a:lnTo>
                                  <a:lnTo>
                                    <a:pt x="125" y="12"/>
                                  </a:lnTo>
                                  <a:lnTo>
                                    <a:pt x="124" y="12"/>
                                  </a:lnTo>
                                  <a:lnTo>
                                    <a:pt x="122" y="12"/>
                                  </a:lnTo>
                                  <a:lnTo>
                                    <a:pt x="120" y="12"/>
                                  </a:lnTo>
                                  <a:lnTo>
                                    <a:pt x="119" y="12"/>
                                  </a:lnTo>
                                  <a:lnTo>
                                    <a:pt x="117" y="12"/>
                                  </a:lnTo>
                                  <a:lnTo>
                                    <a:pt x="114" y="11"/>
                                  </a:lnTo>
                                  <a:lnTo>
                                    <a:pt x="112" y="11"/>
                                  </a:lnTo>
                                  <a:lnTo>
                                    <a:pt x="109" y="10"/>
                                  </a:lnTo>
                                  <a:lnTo>
                                    <a:pt x="109" y="11"/>
                                  </a:lnTo>
                                  <a:lnTo>
                                    <a:pt x="109" y="10"/>
                                  </a:lnTo>
                                  <a:lnTo>
                                    <a:pt x="107" y="10"/>
                                  </a:lnTo>
                                  <a:lnTo>
                                    <a:pt x="104" y="9"/>
                                  </a:lnTo>
                                  <a:lnTo>
                                    <a:pt x="102" y="9"/>
                                  </a:lnTo>
                                  <a:lnTo>
                                    <a:pt x="99" y="8"/>
                                  </a:lnTo>
                                  <a:lnTo>
                                    <a:pt x="97" y="7"/>
                                  </a:lnTo>
                                  <a:lnTo>
                                    <a:pt x="95" y="6"/>
                                  </a:lnTo>
                                  <a:lnTo>
                                    <a:pt x="92" y="6"/>
                                  </a:lnTo>
                                  <a:lnTo>
                                    <a:pt x="90" y="5"/>
                                  </a:lnTo>
                                  <a:lnTo>
                                    <a:pt x="88" y="5"/>
                                  </a:lnTo>
                                  <a:lnTo>
                                    <a:pt x="86" y="4"/>
                                  </a:lnTo>
                                  <a:lnTo>
                                    <a:pt x="84" y="3"/>
                                  </a:lnTo>
                                  <a:lnTo>
                                    <a:pt x="82" y="3"/>
                                  </a:lnTo>
                                  <a:lnTo>
                                    <a:pt x="81" y="3"/>
                                  </a:lnTo>
                                  <a:lnTo>
                                    <a:pt x="79" y="2"/>
                                  </a:lnTo>
                                  <a:lnTo>
                                    <a:pt x="78" y="2"/>
                                  </a:lnTo>
                                  <a:lnTo>
                                    <a:pt x="76" y="2"/>
                                  </a:lnTo>
                                  <a:lnTo>
                                    <a:pt x="75" y="1"/>
                                  </a:lnTo>
                                  <a:lnTo>
                                    <a:pt x="74" y="1"/>
                                  </a:lnTo>
                                  <a:lnTo>
                                    <a:pt x="73" y="1"/>
                                  </a:lnTo>
                                  <a:lnTo>
                                    <a:pt x="72" y="1"/>
                                  </a:lnTo>
                                  <a:lnTo>
                                    <a:pt x="70" y="1"/>
                                  </a:lnTo>
                                  <a:lnTo>
                                    <a:pt x="68" y="0"/>
                                  </a:lnTo>
                                  <a:lnTo>
                                    <a:pt x="66" y="0"/>
                                  </a:lnTo>
                                  <a:lnTo>
                                    <a:pt x="64" y="0"/>
                                  </a:lnTo>
                                  <a:lnTo>
                                    <a:pt x="62" y="0"/>
                                  </a:lnTo>
                                  <a:lnTo>
                                    <a:pt x="59" y="0"/>
                                  </a:lnTo>
                                  <a:lnTo>
                                    <a:pt x="57" y="0"/>
                                  </a:lnTo>
                                  <a:lnTo>
                                    <a:pt x="55" y="1"/>
                                  </a:lnTo>
                                  <a:lnTo>
                                    <a:pt x="53" y="1"/>
                                  </a:lnTo>
                                  <a:lnTo>
                                    <a:pt x="51" y="2"/>
                                  </a:lnTo>
                                  <a:lnTo>
                                    <a:pt x="49" y="2"/>
                                  </a:lnTo>
                                  <a:lnTo>
                                    <a:pt x="46" y="3"/>
                                  </a:lnTo>
                                  <a:lnTo>
                                    <a:pt x="45" y="4"/>
                                  </a:lnTo>
                                  <a:lnTo>
                                    <a:pt x="44" y="5"/>
                                  </a:lnTo>
                                  <a:lnTo>
                                    <a:pt x="41" y="6"/>
                                  </a:lnTo>
                                  <a:lnTo>
                                    <a:pt x="39" y="7"/>
                                  </a:lnTo>
                                  <a:lnTo>
                                    <a:pt x="36" y="9"/>
                                  </a:lnTo>
                                  <a:lnTo>
                                    <a:pt x="33" y="11"/>
                                  </a:lnTo>
                                  <a:lnTo>
                                    <a:pt x="31" y="12"/>
                                  </a:lnTo>
                                  <a:lnTo>
                                    <a:pt x="30" y="13"/>
                                  </a:lnTo>
                                  <a:lnTo>
                                    <a:pt x="28" y="14"/>
                                  </a:lnTo>
                                  <a:lnTo>
                                    <a:pt x="27" y="15"/>
                                  </a:lnTo>
                                  <a:lnTo>
                                    <a:pt x="26" y="16"/>
                                  </a:lnTo>
                                  <a:lnTo>
                                    <a:pt x="24" y="18"/>
                                  </a:lnTo>
                                  <a:lnTo>
                                    <a:pt x="23" y="19"/>
                                  </a:lnTo>
                                  <a:lnTo>
                                    <a:pt x="21" y="21"/>
                                  </a:lnTo>
                                  <a:lnTo>
                                    <a:pt x="20" y="22"/>
                                  </a:lnTo>
                                  <a:lnTo>
                                    <a:pt x="19" y="24"/>
                                  </a:lnTo>
                                  <a:lnTo>
                                    <a:pt x="17" y="26"/>
                                  </a:lnTo>
                                  <a:lnTo>
                                    <a:pt x="16" y="28"/>
                                  </a:lnTo>
                                  <a:lnTo>
                                    <a:pt x="15" y="29"/>
                                  </a:lnTo>
                                  <a:lnTo>
                                    <a:pt x="14" y="31"/>
                                  </a:lnTo>
                                  <a:lnTo>
                                    <a:pt x="12" y="33"/>
                                  </a:lnTo>
                                  <a:lnTo>
                                    <a:pt x="9" y="38"/>
                                  </a:lnTo>
                                  <a:lnTo>
                                    <a:pt x="8" y="41"/>
                                  </a:lnTo>
                                  <a:lnTo>
                                    <a:pt x="7" y="43"/>
                                  </a:lnTo>
                                  <a:lnTo>
                                    <a:pt x="5" y="45"/>
                                  </a:lnTo>
                                  <a:lnTo>
                                    <a:pt x="4" y="47"/>
                                  </a:lnTo>
                                  <a:lnTo>
                                    <a:pt x="3" y="50"/>
                                  </a:lnTo>
                                  <a:lnTo>
                                    <a:pt x="2" y="51"/>
                                  </a:lnTo>
                                  <a:lnTo>
                                    <a:pt x="1" y="53"/>
                                  </a:lnTo>
                                  <a:lnTo>
                                    <a:pt x="0" y="54"/>
                                  </a:lnTo>
                                  <a:lnTo>
                                    <a:pt x="1" y="55"/>
                                  </a:lnTo>
                                  <a:lnTo>
                                    <a:pt x="1" y="54"/>
                                  </a:lnTo>
                                  <a:lnTo>
                                    <a:pt x="2" y="53"/>
                                  </a:lnTo>
                                  <a:lnTo>
                                    <a:pt x="3" y="52"/>
                                  </a:lnTo>
                                  <a:lnTo>
                                    <a:pt x="4" y="50"/>
                                  </a:lnTo>
                                  <a:lnTo>
                                    <a:pt x="5" y="48"/>
                                  </a:lnTo>
                                  <a:lnTo>
                                    <a:pt x="6" y="46"/>
                                  </a:lnTo>
                                  <a:lnTo>
                                    <a:pt x="8" y="43"/>
                                  </a:lnTo>
                                  <a:lnTo>
                                    <a:pt x="9" y="41"/>
                                  </a:lnTo>
                                  <a:lnTo>
                                    <a:pt x="10" y="39"/>
                                  </a:lnTo>
                                  <a:lnTo>
                                    <a:pt x="13" y="34"/>
                                  </a:lnTo>
                                  <a:lnTo>
                                    <a:pt x="15" y="31"/>
                                  </a:lnTo>
                                  <a:lnTo>
                                    <a:pt x="16" y="29"/>
                                  </a:lnTo>
                                  <a:lnTo>
                                    <a:pt x="18" y="27"/>
                                  </a:lnTo>
                                  <a:lnTo>
                                    <a:pt x="19" y="25"/>
                                  </a:lnTo>
                                  <a:lnTo>
                                    <a:pt x="21" y="23"/>
                                  </a:lnTo>
                                  <a:lnTo>
                                    <a:pt x="22" y="22"/>
                                  </a:lnTo>
                                  <a:lnTo>
                                    <a:pt x="24" y="20"/>
                                  </a:lnTo>
                                  <a:lnTo>
                                    <a:pt x="25" y="19"/>
                                  </a:lnTo>
                                  <a:lnTo>
                                    <a:pt x="26" y="17"/>
                                  </a:lnTo>
                                  <a:lnTo>
                                    <a:pt x="28" y="16"/>
                                  </a:lnTo>
                                  <a:lnTo>
                                    <a:pt x="29" y="15"/>
                                  </a:lnTo>
                                  <a:lnTo>
                                    <a:pt x="31" y="14"/>
                                  </a:lnTo>
                                  <a:lnTo>
                                    <a:pt x="32" y="13"/>
                                  </a:lnTo>
                                  <a:lnTo>
                                    <a:pt x="34" y="12"/>
                                  </a:lnTo>
                                  <a:lnTo>
                                    <a:pt x="33" y="11"/>
                                  </a:lnTo>
                                  <a:lnTo>
                                    <a:pt x="34" y="12"/>
                                  </a:lnTo>
                                  <a:lnTo>
                                    <a:pt x="36" y="10"/>
                                  </a:lnTo>
                                  <a:lnTo>
                                    <a:pt x="39" y="8"/>
                                  </a:lnTo>
                                  <a:lnTo>
                                    <a:pt x="42" y="7"/>
                                  </a:lnTo>
                                  <a:lnTo>
                                    <a:pt x="44" y="6"/>
                                  </a:lnTo>
                                  <a:lnTo>
                                    <a:pt x="46" y="5"/>
                                  </a:lnTo>
                                  <a:lnTo>
                                    <a:pt x="47" y="4"/>
                                  </a:lnTo>
                                  <a:lnTo>
                                    <a:pt x="49" y="4"/>
                                  </a:lnTo>
                                  <a:lnTo>
                                    <a:pt x="51" y="3"/>
                                  </a:lnTo>
                                  <a:lnTo>
                                    <a:pt x="53" y="2"/>
                                  </a:lnTo>
                                  <a:lnTo>
                                    <a:pt x="55" y="2"/>
                                  </a:lnTo>
                                  <a:lnTo>
                                    <a:pt x="57" y="2"/>
                                  </a:lnTo>
                                  <a:lnTo>
                                    <a:pt x="59" y="1"/>
                                  </a:lnTo>
                                  <a:lnTo>
                                    <a:pt x="62" y="1"/>
                                  </a:lnTo>
                                  <a:lnTo>
                                    <a:pt x="64" y="1"/>
                                  </a:lnTo>
                                  <a:lnTo>
                                    <a:pt x="66" y="1"/>
                                  </a:lnTo>
                                  <a:lnTo>
                                    <a:pt x="68" y="1"/>
                                  </a:lnTo>
                                  <a:lnTo>
                                    <a:pt x="70" y="2"/>
                                  </a:lnTo>
                                  <a:lnTo>
                                    <a:pt x="72" y="2"/>
                                  </a:lnTo>
                                  <a:lnTo>
                                    <a:pt x="73" y="2"/>
                                  </a:lnTo>
                                  <a:lnTo>
                                    <a:pt x="74" y="2"/>
                                  </a:lnTo>
                                  <a:lnTo>
                                    <a:pt x="76" y="3"/>
                                  </a:lnTo>
                                  <a:lnTo>
                                    <a:pt x="77" y="3"/>
                                  </a:lnTo>
                                  <a:lnTo>
                                    <a:pt x="79" y="3"/>
                                  </a:lnTo>
                                  <a:lnTo>
                                    <a:pt x="80" y="4"/>
                                  </a:lnTo>
                                  <a:lnTo>
                                    <a:pt x="82" y="4"/>
                                  </a:lnTo>
                                  <a:lnTo>
                                    <a:pt x="84" y="5"/>
                                  </a:lnTo>
                                  <a:lnTo>
                                    <a:pt x="86" y="5"/>
                                  </a:lnTo>
                                  <a:lnTo>
                                    <a:pt x="88" y="6"/>
                                  </a:lnTo>
                                  <a:lnTo>
                                    <a:pt x="90" y="6"/>
                                  </a:lnTo>
                                  <a:lnTo>
                                    <a:pt x="92" y="7"/>
                                  </a:lnTo>
                                  <a:lnTo>
                                    <a:pt x="94" y="8"/>
                                  </a:lnTo>
                                  <a:lnTo>
                                    <a:pt x="96" y="8"/>
                                  </a:lnTo>
                                  <a:lnTo>
                                    <a:pt x="99" y="9"/>
                                  </a:lnTo>
                                  <a:lnTo>
                                    <a:pt x="101" y="10"/>
                                  </a:lnTo>
                                  <a:lnTo>
                                    <a:pt x="104" y="10"/>
                                  </a:lnTo>
                                  <a:lnTo>
                                    <a:pt x="106" y="11"/>
                                  </a:lnTo>
                                  <a:lnTo>
                                    <a:pt x="109" y="11"/>
                                  </a:lnTo>
                                  <a:lnTo>
                                    <a:pt x="112" y="12"/>
                                  </a:lnTo>
                                  <a:lnTo>
                                    <a:pt x="114" y="12"/>
                                  </a:lnTo>
                                  <a:lnTo>
                                    <a:pt x="117" y="13"/>
                                  </a:lnTo>
                                  <a:lnTo>
                                    <a:pt x="119" y="13"/>
                                  </a:lnTo>
                                  <a:lnTo>
                                    <a:pt x="120" y="13"/>
                                  </a:lnTo>
                                  <a:lnTo>
                                    <a:pt x="122" y="13"/>
                                  </a:lnTo>
                                  <a:lnTo>
                                    <a:pt x="124" y="13"/>
                                  </a:lnTo>
                                  <a:lnTo>
                                    <a:pt x="125" y="13"/>
                                  </a:lnTo>
                                  <a:lnTo>
                                    <a:pt x="127" y="14"/>
                                  </a:lnTo>
                                  <a:lnTo>
                                    <a:pt x="131" y="14"/>
                                  </a:lnTo>
                                  <a:lnTo>
                                    <a:pt x="135" y="14"/>
                                  </a:lnTo>
                                  <a:lnTo>
                                    <a:pt x="139" y="14"/>
                                  </a:lnTo>
                                  <a:lnTo>
                                    <a:pt x="143" y="14"/>
                                  </a:lnTo>
                                  <a:lnTo>
                                    <a:pt x="147" y="14"/>
                                  </a:lnTo>
                                  <a:lnTo>
                                    <a:pt x="151" y="14"/>
                                  </a:lnTo>
                                  <a:lnTo>
                                    <a:pt x="155" y="14"/>
                                  </a:lnTo>
                                  <a:lnTo>
                                    <a:pt x="159" y="14"/>
                                  </a:lnTo>
                                  <a:lnTo>
                                    <a:pt x="160" y="15"/>
                                  </a:lnTo>
                                  <a:lnTo>
                                    <a:pt x="162" y="15"/>
                                  </a:lnTo>
                                  <a:lnTo>
                                    <a:pt x="164" y="15"/>
                                  </a:lnTo>
                                  <a:lnTo>
                                    <a:pt x="165" y="15"/>
                                  </a:lnTo>
                                  <a:lnTo>
                                    <a:pt x="167" y="15"/>
                                  </a:lnTo>
                                  <a:lnTo>
                                    <a:pt x="168" y="15"/>
                                  </a:lnTo>
                                  <a:lnTo>
                                    <a:pt x="169" y="15"/>
                                  </a:lnTo>
                                  <a:lnTo>
                                    <a:pt x="170" y="15"/>
                                  </a:lnTo>
                                  <a:lnTo>
                                    <a:pt x="171" y="15"/>
                                  </a:lnTo>
                                  <a:lnTo>
                                    <a:pt x="172" y="1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9" name="Rectangle 2300"/>
                          <wps:cNvSpPr>
                            <a:spLocks noChangeArrowheads="1"/>
                          </wps:cNvSpPr>
                          <wps:spPr bwMode="auto">
                            <a:xfrm>
                              <a:off x="539" y="571"/>
                              <a:ext cx="15" cy="21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0" name="Line 2301"/>
                          <wps:cNvCnPr>
                            <a:cxnSpLocks noChangeShapeType="1"/>
                          </wps:cNvCnPr>
                          <wps:spPr bwMode="auto">
                            <a:xfrm>
                              <a:off x="584" y="52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31" name="Line 2302"/>
                          <wps:cNvCnPr>
                            <a:cxnSpLocks noChangeShapeType="1"/>
                          </wps:cNvCnPr>
                          <wps:spPr bwMode="auto">
                            <a:xfrm>
                              <a:off x="614" y="49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32" name="Line 2303"/>
                          <wps:cNvCnPr>
                            <a:cxnSpLocks noChangeShapeType="1"/>
                          </wps:cNvCnPr>
                          <wps:spPr bwMode="auto">
                            <a:xfrm flipH="1">
                              <a:off x="554" y="706"/>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33" name="Line 2304"/>
                          <wps:cNvCnPr>
                            <a:cxnSpLocks noChangeShapeType="1"/>
                          </wps:cNvCnPr>
                          <wps:spPr bwMode="auto">
                            <a:xfrm>
                              <a:off x="584" y="66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34" name="Line 2305"/>
                          <wps:cNvCnPr>
                            <a:cxnSpLocks noChangeShapeType="1"/>
                          </wps:cNvCnPr>
                          <wps:spPr bwMode="auto">
                            <a:xfrm>
                              <a:off x="584" y="73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35" name="Line 2306"/>
                          <wps:cNvCnPr>
                            <a:cxnSpLocks noChangeShapeType="1"/>
                          </wps:cNvCnPr>
                          <wps:spPr bwMode="auto">
                            <a:xfrm>
                              <a:off x="614" y="63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36" name="Line 2307"/>
                          <wps:cNvCnPr>
                            <a:cxnSpLocks noChangeShapeType="1"/>
                          </wps:cNvCnPr>
                          <wps:spPr bwMode="auto">
                            <a:xfrm>
                              <a:off x="614" y="70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37" name="Rectangle 2308"/>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8" name="Rectangle 2309"/>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9" name="Rectangle 2310"/>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0" name="Rectangle 2311"/>
                          <wps:cNvSpPr>
                            <a:spLocks noChangeArrowheads="1"/>
                          </wps:cNvSpPr>
                          <wps:spPr bwMode="auto">
                            <a:xfrm>
                              <a:off x="479" y="886"/>
                              <a:ext cx="1"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1" name="Rectangle 2312"/>
                          <wps:cNvSpPr>
                            <a:spLocks noChangeArrowheads="1"/>
                          </wps:cNvSpPr>
                          <wps:spPr bwMode="auto">
                            <a:xfrm>
                              <a:off x="479" y="886"/>
                              <a:ext cx="15"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2" name="Rectangle 2313"/>
                          <wps:cNvSpPr>
                            <a:spLocks noChangeArrowheads="1"/>
                          </wps:cNvSpPr>
                          <wps:spPr bwMode="auto">
                            <a:xfrm>
                              <a:off x="494" y="886"/>
                              <a:ext cx="1" cy="1487"/>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3" name="Rectangle 2314"/>
                          <wps:cNvSpPr>
                            <a:spLocks noChangeArrowheads="1"/>
                          </wps:cNvSpPr>
                          <wps:spPr bwMode="auto">
                            <a:xfrm>
                              <a:off x="494" y="886"/>
                              <a:ext cx="1" cy="1487"/>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4" name="Rectangle 2315"/>
                          <wps:cNvSpPr>
                            <a:spLocks noChangeArrowheads="1"/>
                          </wps:cNvSpPr>
                          <wps:spPr bwMode="auto">
                            <a:xfrm>
                              <a:off x="494" y="886"/>
                              <a:ext cx="1" cy="1487"/>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5" name="Rectangle 2316"/>
                          <wps:cNvSpPr>
                            <a:spLocks noChangeArrowheads="1"/>
                          </wps:cNvSpPr>
                          <wps:spPr bwMode="auto">
                            <a:xfrm>
                              <a:off x="494" y="886"/>
                              <a:ext cx="1" cy="1487"/>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6" name="Rectangle 2317"/>
                          <wps:cNvSpPr>
                            <a:spLocks noChangeArrowheads="1"/>
                          </wps:cNvSpPr>
                          <wps:spPr bwMode="auto">
                            <a:xfrm>
                              <a:off x="494" y="886"/>
                              <a:ext cx="1" cy="1487"/>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7" name="Rectangle 2318"/>
                          <wps:cNvSpPr>
                            <a:spLocks noChangeArrowheads="1"/>
                          </wps:cNvSpPr>
                          <wps:spPr bwMode="auto">
                            <a:xfrm>
                              <a:off x="494" y="886"/>
                              <a:ext cx="15" cy="1487"/>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8" name="Rectangle 2319"/>
                          <wps:cNvSpPr>
                            <a:spLocks noChangeArrowheads="1"/>
                          </wps:cNvSpPr>
                          <wps:spPr bwMode="auto">
                            <a:xfrm>
                              <a:off x="509" y="886"/>
                              <a:ext cx="1" cy="1487"/>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9" name="Rectangle 2320"/>
                          <wps:cNvSpPr>
                            <a:spLocks noChangeArrowheads="1"/>
                          </wps:cNvSpPr>
                          <wps:spPr bwMode="auto">
                            <a:xfrm>
                              <a:off x="509" y="886"/>
                              <a:ext cx="1" cy="1487"/>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0" name="Rectangle 2321"/>
                          <wps:cNvSpPr>
                            <a:spLocks noChangeArrowheads="1"/>
                          </wps:cNvSpPr>
                          <wps:spPr bwMode="auto">
                            <a:xfrm>
                              <a:off x="509" y="886"/>
                              <a:ext cx="1" cy="1487"/>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1" name="Rectangle 2322"/>
                          <wps:cNvSpPr>
                            <a:spLocks noChangeArrowheads="1"/>
                          </wps:cNvSpPr>
                          <wps:spPr bwMode="auto">
                            <a:xfrm>
                              <a:off x="509" y="886"/>
                              <a:ext cx="1" cy="1487"/>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2" name="Rectangle 2323"/>
                          <wps:cNvSpPr>
                            <a:spLocks noChangeArrowheads="1"/>
                          </wps:cNvSpPr>
                          <wps:spPr bwMode="auto">
                            <a:xfrm>
                              <a:off x="509" y="886"/>
                              <a:ext cx="1" cy="1487"/>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3" name="Rectangle 2324"/>
                          <wps:cNvSpPr>
                            <a:spLocks noChangeArrowheads="1"/>
                          </wps:cNvSpPr>
                          <wps:spPr bwMode="auto">
                            <a:xfrm>
                              <a:off x="509" y="886"/>
                              <a:ext cx="15" cy="1487"/>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4" name="Rectangle 2325"/>
                          <wps:cNvSpPr>
                            <a:spLocks noChangeArrowheads="1"/>
                          </wps:cNvSpPr>
                          <wps:spPr bwMode="auto">
                            <a:xfrm>
                              <a:off x="524" y="886"/>
                              <a:ext cx="1" cy="1487"/>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5" name="Rectangle 2326"/>
                          <wps:cNvSpPr>
                            <a:spLocks noChangeArrowheads="1"/>
                          </wps:cNvSpPr>
                          <wps:spPr bwMode="auto">
                            <a:xfrm>
                              <a:off x="524" y="886"/>
                              <a:ext cx="1" cy="1487"/>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6" name="Rectangle 2327"/>
                          <wps:cNvSpPr>
                            <a:spLocks noChangeArrowheads="1"/>
                          </wps:cNvSpPr>
                          <wps:spPr bwMode="auto">
                            <a:xfrm>
                              <a:off x="524" y="886"/>
                              <a:ext cx="1" cy="1487"/>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7" name="Rectangle 2328"/>
                          <wps:cNvSpPr>
                            <a:spLocks noChangeArrowheads="1"/>
                          </wps:cNvSpPr>
                          <wps:spPr bwMode="auto">
                            <a:xfrm>
                              <a:off x="524" y="886"/>
                              <a:ext cx="1" cy="1487"/>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8" name="Rectangle 2329"/>
                          <wps:cNvSpPr>
                            <a:spLocks noChangeArrowheads="1"/>
                          </wps:cNvSpPr>
                          <wps:spPr bwMode="auto">
                            <a:xfrm>
                              <a:off x="524"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9" name="Rectangle 2330"/>
                          <wps:cNvSpPr>
                            <a:spLocks noChangeArrowheads="1"/>
                          </wps:cNvSpPr>
                          <wps:spPr bwMode="auto">
                            <a:xfrm>
                              <a:off x="524" y="886"/>
                              <a:ext cx="15"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0" name="Rectangle 2331"/>
                          <wps:cNvSpPr>
                            <a:spLocks noChangeArrowheads="1"/>
                          </wps:cNvSpPr>
                          <wps:spPr bwMode="auto">
                            <a:xfrm>
                              <a:off x="539" y="886"/>
                              <a:ext cx="1" cy="1487"/>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1" name="Rectangle 2332"/>
                          <wps:cNvSpPr>
                            <a:spLocks noChangeArrowheads="1"/>
                          </wps:cNvSpPr>
                          <wps:spPr bwMode="auto">
                            <a:xfrm>
                              <a:off x="539"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2" name="Rectangle 2333"/>
                          <wps:cNvSpPr>
                            <a:spLocks noChangeArrowheads="1"/>
                          </wps:cNvSpPr>
                          <wps:spPr bwMode="auto">
                            <a:xfrm>
                              <a:off x="539"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3" name="Rectangle 2334"/>
                          <wps:cNvSpPr>
                            <a:spLocks noChangeArrowheads="1"/>
                          </wps:cNvSpPr>
                          <wps:spPr bwMode="auto">
                            <a:xfrm>
                              <a:off x="539"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4" name="Rectangle 2335"/>
                          <wps:cNvSpPr>
                            <a:spLocks noChangeArrowheads="1"/>
                          </wps:cNvSpPr>
                          <wps:spPr bwMode="auto">
                            <a:xfrm>
                              <a:off x="539" y="886"/>
                              <a:ext cx="15"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5" name="Rectangle 2336"/>
                          <wps:cNvSpPr>
                            <a:spLocks noChangeArrowheads="1"/>
                          </wps:cNvSpPr>
                          <wps:spPr bwMode="auto">
                            <a:xfrm>
                              <a:off x="554" y="886"/>
                              <a:ext cx="1" cy="1487"/>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6" name="Rectangle 2337"/>
                          <wps:cNvSpPr>
                            <a:spLocks noChangeArrowheads="1"/>
                          </wps:cNvSpPr>
                          <wps:spPr bwMode="auto">
                            <a:xfrm>
                              <a:off x="554" y="886"/>
                              <a:ext cx="1" cy="1487"/>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7" name="Rectangle 2338"/>
                          <wps:cNvSpPr>
                            <a:spLocks noChangeArrowheads="1"/>
                          </wps:cNvSpPr>
                          <wps:spPr bwMode="auto">
                            <a:xfrm>
                              <a:off x="554"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8" name="Rectangle 2339"/>
                          <wps:cNvSpPr>
                            <a:spLocks noChangeArrowheads="1"/>
                          </wps:cNvSpPr>
                          <wps:spPr bwMode="auto">
                            <a:xfrm>
                              <a:off x="554"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9" name="Rectangle 2340"/>
                          <wps:cNvSpPr>
                            <a:spLocks noChangeArrowheads="1"/>
                          </wps:cNvSpPr>
                          <wps:spPr bwMode="auto">
                            <a:xfrm>
                              <a:off x="554"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0" name="Rectangle 2341"/>
                          <wps:cNvSpPr>
                            <a:spLocks noChangeArrowheads="1"/>
                          </wps:cNvSpPr>
                          <wps:spPr bwMode="auto">
                            <a:xfrm>
                              <a:off x="554"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1" name="Rectangle 2342"/>
                          <wps:cNvSpPr>
                            <a:spLocks noChangeArrowheads="1"/>
                          </wps:cNvSpPr>
                          <wps:spPr bwMode="auto">
                            <a:xfrm>
                              <a:off x="554" y="886"/>
                              <a:ext cx="15" cy="1487"/>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2" name="Rectangle 2343"/>
                          <wps:cNvSpPr>
                            <a:spLocks noChangeArrowheads="1"/>
                          </wps:cNvSpPr>
                          <wps:spPr bwMode="auto">
                            <a:xfrm>
                              <a:off x="569"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3" name="Rectangle 2344"/>
                          <wps:cNvSpPr>
                            <a:spLocks noChangeArrowheads="1"/>
                          </wps:cNvSpPr>
                          <wps:spPr bwMode="auto">
                            <a:xfrm>
                              <a:off x="569"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4" name="Rectangle 2345"/>
                          <wps:cNvSpPr>
                            <a:spLocks noChangeArrowheads="1"/>
                          </wps:cNvSpPr>
                          <wps:spPr bwMode="auto">
                            <a:xfrm>
                              <a:off x="569" y="886"/>
                              <a:ext cx="1" cy="1487"/>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5" name="Rectangle 2346"/>
                          <wps:cNvSpPr>
                            <a:spLocks noChangeArrowheads="1"/>
                          </wps:cNvSpPr>
                          <wps:spPr bwMode="auto">
                            <a:xfrm>
                              <a:off x="569" y="886"/>
                              <a:ext cx="1" cy="1487"/>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 name="Rectangle 2347"/>
                          <wps:cNvSpPr>
                            <a:spLocks noChangeArrowheads="1"/>
                          </wps:cNvSpPr>
                          <wps:spPr bwMode="auto">
                            <a:xfrm>
                              <a:off x="569" y="886"/>
                              <a:ext cx="1" cy="1487"/>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7" name="Rectangle 2348"/>
                          <wps:cNvSpPr>
                            <a:spLocks noChangeArrowheads="1"/>
                          </wps:cNvSpPr>
                          <wps:spPr bwMode="auto">
                            <a:xfrm>
                              <a:off x="569" y="886"/>
                              <a:ext cx="15" cy="1487"/>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8" name="Rectangle 2349"/>
                          <wps:cNvSpPr>
                            <a:spLocks noChangeArrowheads="1"/>
                          </wps:cNvSpPr>
                          <wps:spPr bwMode="auto">
                            <a:xfrm>
                              <a:off x="584" y="886"/>
                              <a:ext cx="1" cy="1487"/>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9" name="Rectangle 2350"/>
                          <wps:cNvSpPr>
                            <a:spLocks noChangeArrowheads="1"/>
                          </wps:cNvSpPr>
                          <wps:spPr bwMode="auto">
                            <a:xfrm>
                              <a:off x="584" y="886"/>
                              <a:ext cx="1" cy="1487"/>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0" name="Rectangle 2351"/>
                          <wps:cNvSpPr>
                            <a:spLocks noChangeArrowheads="1"/>
                          </wps:cNvSpPr>
                          <wps:spPr bwMode="auto">
                            <a:xfrm>
                              <a:off x="584" y="886"/>
                              <a:ext cx="1" cy="1487"/>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1" name="Rectangle 2352"/>
                          <wps:cNvSpPr>
                            <a:spLocks noChangeArrowheads="1"/>
                          </wps:cNvSpPr>
                          <wps:spPr bwMode="auto">
                            <a:xfrm>
                              <a:off x="584" y="886"/>
                              <a:ext cx="1" cy="1487"/>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2" name="Rectangle 2353"/>
                          <wps:cNvSpPr>
                            <a:spLocks noChangeArrowheads="1"/>
                          </wps:cNvSpPr>
                          <wps:spPr bwMode="auto">
                            <a:xfrm>
                              <a:off x="584" y="886"/>
                              <a:ext cx="15" cy="1487"/>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3" name="Rectangle 2354"/>
                          <wps:cNvSpPr>
                            <a:spLocks noChangeArrowheads="1"/>
                          </wps:cNvSpPr>
                          <wps:spPr bwMode="auto">
                            <a:xfrm>
                              <a:off x="599" y="886"/>
                              <a:ext cx="1" cy="1487"/>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4" name="Rectangle 2355"/>
                          <wps:cNvSpPr>
                            <a:spLocks noChangeArrowheads="1"/>
                          </wps:cNvSpPr>
                          <wps:spPr bwMode="auto">
                            <a:xfrm>
                              <a:off x="599" y="886"/>
                              <a:ext cx="1" cy="1487"/>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5" name="Rectangle 2356"/>
                          <wps:cNvSpPr>
                            <a:spLocks noChangeArrowheads="1"/>
                          </wps:cNvSpPr>
                          <wps:spPr bwMode="auto">
                            <a:xfrm>
                              <a:off x="599" y="886"/>
                              <a:ext cx="1" cy="1487"/>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 name="Rectangle 2357"/>
                          <wps:cNvSpPr>
                            <a:spLocks noChangeArrowheads="1"/>
                          </wps:cNvSpPr>
                          <wps:spPr bwMode="auto">
                            <a:xfrm>
                              <a:off x="599" y="886"/>
                              <a:ext cx="1" cy="1487"/>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7" name="Rectangle 2358"/>
                          <wps:cNvSpPr>
                            <a:spLocks noChangeArrowheads="1"/>
                          </wps:cNvSpPr>
                          <wps:spPr bwMode="auto">
                            <a:xfrm>
                              <a:off x="599" y="886"/>
                              <a:ext cx="1" cy="1487"/>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8" name="Rectangle 2359"/>
                          <wps:cNvSpPr>
                            <a:spLocks noChangeArrowheads="1"/>
                          </wps:cNvSpPr>
                          <wps:spPr bwMode="auto">
                            <a:xfrm>
                              <a:off x="599" y="886"/>
                              <a:ext cx="15" cy="1487"/>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9" name="Rectangle 2360"/>
                          <wps:cNvSpPr>
                            <a:spLocks noChangeArrowheads="1"/>
                          </wps:cNvSpPr>
                          <wps:spPr bwMode="auto">
                            <a:xfrm>
                              <a:off x="614" y="886"/>
                              <a:ext cx="1" cy="1487"/>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0" name="Rectangle 2361"/>
                          <wps:cNvSpPr>
                            <a:spLocks noChangeArrowheads="1"/>
                          </wps:cNvSpPr>
                          <wps:spPr bwMode="auto">
                            <a:xfrm>
                              <a:off x="614" y="886"/>
                              <a:ext cx="1"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1" name="Rectangle 2362"/>
                          <wps:cNvSpPr>
                            <a:spLocks noChangeArrowheads="1"/>
                          </wps:cNvSpPr>
                          <wps:spPr bwMode="auto">
                            <a:xfrm>
                              <a:off x="614" y="886"/>
                              <a:ext cx="1"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2" name="Rectangle 2363"/>
                          <wps:cNvSpPr>
                            <a:spLocks noChangeArrowheads="1"/>
                          </wps:cNvSpPr>
                          <wps:spPr bwMode="auto">
                            <a:xfrm>
                              <a:off x="614"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3" name="Rectangle 2364"/>
                          <wps:cNvSpPr>
                            <a:spLocks noChangeArrowheads="1"/>
                          </wps:cNvSpPr>
                          <wps:spPr bwMode="auto">
                            <a:xfrm>
                              <a:off x="614"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4" name="Rectangle 2365"/>
                          <wps:cNvSpPr>
                            <a:spLocks noChangeArrowheads="1"/>
                          </wps:cNvSpPr>
                          <wps:spPr bwMode="auto">
                            <a:xfrm>
                              <a:off x="614" y="886"/>
                              <a:ext cx="15"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5" name="Rectangle 2366"/>
                          <wps:cNvSpPr>
                            <a:spLocks noChangeArrowheads="1"/>
                          </wps:cNvSpPr>
                          <wps:spPr bwMode="auto">
                            <a:xfrm>
                              <a:off x="479" y="886"/>
                              <a:ext cx="150" cy="1487"/>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6" name="Rectangle 2367"/>
                          <wps:cNvSpPr>
                            <a:spLocks noChangeArrowheads="1"/>
                          </wps:cNvSpPr>
                          <wps:spPr bwMode="auto">
                            <a:xfrm>
                              <a:off x="539" y="781"/>
                              <a:ext cx="15" cy="1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7" name="Line 2368"/>
                          <wps:cNvCnPr>
                            <a:cxnSpLocks noChangeShapeType="1"/>
                          </wps:cNvCnPr>
                          <wps:spPr bwMode="auto">
                            <a:xfrm>
                              <a:off x="629" y="210"/>
                              <a:ext cx="0" cy="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98" name="Line 2369"/>
                          <wps:cNvCnPr>
                            <a:cxnSpLocks noChangeShapeType="1"/>
                          </wps:cNvCnPr>
                          <wps:spPr bwMode="auto">
                            <a:xfrm>
                              <a:off x="584" y="255"/>
                              <a:ext cx="0" cy="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499" name="Line 2370"/>
                          <wps:cNvCnPr>
                            <a:cxnSpLocks noChangeShapeType="1"/>
                          </wps:cNvCnPr>
                          <wps:spPr bwMode="auto">
                            <a:xfrm flipH="1">
                              <a:off x="554" y="285"/>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00" name="Rectangle 2371"/>
                          <wps:cNvSpPr>
                            <a:spLocks noChangeArrowheads="1"/>
                          </wps:cNvSpPr>
                          <wps:spPr bwMode="auto">
                            <a:xfrm>
                              <a:off x="539" y="360"/>
                              <a:ext cx="15" cy="2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1" name="Line 2372"/>
                          <wps:cNvCnPr>
                            <a:cxnSpLocks noChangeShapeType="1"/>
                          </wps:cNvCnPr>
                          <wps:spPr bwMode="auto">
                            <a:xfrm flipH="1">
                              <a:off x="554" y="496"/>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02" name="Line 2373"/>
                          <wps:cNvCnPr>
                            <a:cxnSpLocks noChangeShapeType="1"/>
                          </wps:cNvCnPr>
                          <wps:spPr bwMode="auto">
                            <a:xfrm>
                              <a:off x="584" y="451"/>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03" name="Line 2374"/>
                          <wps:cNvCnPr>
                            <a:cxnSpLocks noChangeShapeType="1"/>
                          </wps:cNvCnPr>
                          <wps:spPr bwMode="auto">
                            <a:xfrm>
                              <a:off x="614" y="420"/>
                              <a:ext cx="0" cy="9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04" name="Freeform 2375"/>
                          <wps:cNvSpPr>
                            <a:spLocks/>
                          </wps:cNvSpPr>
                          <wps:spPr bwMode="auto">
                            <a:xfrm>
                              <a:off x="2232" y="916"/>
                              <a:ext cx="120" cy="45"/>
                            </a:xfrm>
                            <a:custGeom>
                              <a:avLst/>
                              <a:gdLst>
                                <a:gd name="T0" fmla="*/ 45 w 8"/>
                                <a:gd name="T1" fmla="*/ 15 h 3"/>
                                <a:gd name="T2" fmla="*/ 30 w 8"/>
                                <a:gd name="T3" fmla="*/ 30 h 3"/>
                                <a:gd name="T4" fmla="*/ 30 w 8"/>
                                <a:gd name="T5" fmla="*/ 30 h 3"/>
                                <a:gd name="T6" fmla="*/ 30 w 8"/>
                                <a:gd name="T7" fmla="*/ 30 h 3"/>
                                <a:gd name="T8" fmla="*/ 0 w 8"/>
                                <a:gd name="T9" fmla="*/ 30 h 3"/>
                                <a:gd name="T10" fmla="*/ 0 w 8"/>
                                <a:gd name="T11" fmla="*/ 30 h 3"/>
                                <a:gd name="T12" fmla="*/ 0 w 8"/>
                                <a:gd name="T13" fmla="*/ 45 h 3"/>
                                <a:gd name="T14" fmla="*/ 0 w 8"/>
                                <a:gd name="T15" fmla="*/ 45 h 3"/>
                                <a:gd name="T16" fmla="*/ 30 w 8"/>
                                <a:gd name="T17" fmla="*/ 45 h 3"/>
                                <a:gd name="T18" fmla="*/ 30 w 8"/>
                                <a:gd name="T19" fmla="*/ 45 h 3"/>
                                <a:gd name="T20" fmla="*/ 60 w 8"/>
                                <a:gd name="T21" fmla="*/ 30 h 3"/>
                                <a:gd name="T22" fmla="*/ 105 w 8"/>
                                <a:gd name="T23" fmla="*/ 15 h 3"/>
                                <a:gd name="T24" fmla="*/ 120 w 8"/>
                                <a:gd name="T25" fmla="*/ 15 h 3"/>
                                <a:gd name="T26" fmla="*/ 120 w 8"/>
                                <a:gd name="T27" fmla="*/ 15 h 3"/>
                                <a:gd name="T28" fmla="*/ 120 w 8"/>
                                <a:gd name="T29" fmla="*/ 0 h 3"/>
                                <a:gd name="T30" fmla="*/ 120 w 8"/>
                                <a:gd name="T31" fmla="*/ 0 h 3"/>
                                <a:gd name="T32" fmla="*/ 90 w 8"/>
                                <a:gd name="T33" fmla="*/ 0 h 3"/>
                                <a:gd name="T34" fmla="*/ 45 w 8"/>
                                <a:gd name="T35" fmla="*/ 15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 h="3">
                                  <a:moveTo>
                                    <a:pt x="3" y="1"/>
                                  </a:moveTo>
                                  <a:lnTo>
                                    <a:pt x="2" y="2"/>
                                  </a:lnTo>
                                  <a:lnTo>
                                    <a:pt x="0" y="2"/>
                                  </a:lnTo>
                                  <a:lnTo>
                                    <a:pt x="0" y="3"/>
                                  </a:lnTo>
                                  <a:lnTo>
                                    <a:pt x="2" y="3"/>
                                  </a:lnTo>
                                  <a:lnTo>
                                    <a:pt x="4" y="2"/>
                                  </a:lnTo>
                                  <a:lnTo>
                                    <a:pt x="7" y="1"/>
                                  </a:lnTo>
                                  <a:lnTo>
                                    <a:pt x="8" y="1"/>
                                  </a:lnTo>
                                  <a:lnTo>
                                    <a:pt x="8" y="0"/>
                                  </a:lnTo>
                                  <a:lnTo>
                                    <a:pt x="6" y="0"/>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5" name="Freeform 2376"/>
                          <wps:cNvSpPr>
                            <a:spLocks/>
                          </wps:cNvSpPr>
                          <wps:spPr bwMode="auto">
                            <a:xfrm>
                              <a:off x="2397" y="871"/>
                              <a:ext cx="60" cy="45"/>
                            </a:xfrm>
                            <a:custGeom>
                              <a:avLst/>
                              <a:gdLst>
                                <a:gd name="T0" fmla="*/ 0 w 4"/>
                                <a:gd name="T1" fmla="*/ 30 h 3"/>
                                <a:gd name="T2" fmla="*/ 0 w 4"/>
                                <a:gd name="T3" fmla="*/ 45 h 3"/>
                                <a:gd name="T4" fmla="*/ 15 w 4"/>
                                <a:gd name="T5" fmla="*/ 45 h 3"/>
                                <a:gd name="T6" fmla="*/ 30 w 4"/>
                                <a:gd name="T7" fmla="*/ 30 h 3"/>
                                <a:gd name="T8" fmla="*/ 45 w 4"/>
                                <a:gd name="T9" fmla="*/ 30 h 3"/>
                                <a:gd name="T10" fmla="*/ 60 w 4"/>
                                <a:gd name="T11" fmla="*/ 15 h 3"/>
                                <a:gd name="T12" fmla="*/ 60 w 4"/>
                                <a:gd name="T13" fmla="*/ 15 h 3"/>
                                <a:gd name="T14" fmla="*/ 60 w 4"/>
                                <a:gd name="T15" fmla="*/ 0 h 3"/>
                                <a:gd name="T16" fmla="*/ 60 w 4"/>
                                <a:gd name="T17" fmla="*/ 0 h 3"/>
                                <a:gd name="T18" fmla="*/ 45 w 4"/>
                                <a:gd name="T19" fmla="*/ 0 h 3"/>
                                <a:gd name="T20" fmla="*/ 60 w 4"/>
                                <a:gd name="T21" fmla="*/ 0 h 3"/>
                                <a:gd name="T22" fmla="*/ 45 w 4"/>
                                <a:gd name="T23" fmla="*/ 0 h 3"/>
                                <a:gd name="T24" fmla="*/ 30 w 4"/>
                                <a:gd name="T25" fmla="*/ 0 h 3"/>
                                <a:gd name="T26" fmla="*/ 15 w 4"/>
                                <a:gd name="T27" fmla="*/ 15 h 3"/>
                                <a:gd name="T28" fmla="*/ 0 w 4"/>
                                <a:gd name="T29" fmla="*/ 3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3">
                                  <a:moveTo>
                                    <a:pt x="0" y="2"/>
                                  </a:moveTo>
                                  <a:lnTo>
                                    <a:pt x="0" y="3"/>
                                  </a:lnTo>
                                  <a:lnTo>
                                    <a:pt x="1" y="3"/>
                                  </a:lnTo>
                                  <a:lnTo>
                                    <a:pt x="2" y="2"/>
                                  </a:lnTo>
                                  <a:lnTo>
                                    <a:pt x="3" y="2"/>
                                  </a:lnTo>
                                  <a:lnTo>
                                    <a:pt x="4" y="1"/>
                                  </a:lnTo>
                                  <a:lnTo>
                                    <a:pt x="4" y="0"/>
                                  </a:lnTo>
                                  <a:lnTo>
                                    <a:pt x="3" y="0"/>
                                  </a:lnTo>
                                  <a:lnTo>
                                    <a:pt x="4" y="0"/>
                                  </a:lnTo>
                                  <a:lnTo>
                                    <a:pt x="3" y="0"/>
                                  </a:lnTo>
                                  <a:lnTo>
                                    <a:pt x="2" y="0"/>
                                  </a:lnTo>
                                  <a:lnTo>
                                    <a:pt x="1" y="1"/>
                                  </a:lnTo>
                                  <a:lnTo>
                                    <a:pt x="0"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6" name="Freeform 2377"/>
                          <wps:cNvSpPr>
                            <a:spLocks/>
                          </wps:cNvSpPr>
                          <wps:spPr bwMode="auto">
                            <a:xfrm>
                              <a:off x="2487" y="766"/>
                              <a:ext cx="30" cy="75"/>
                            </a:xfrm>
                            <a:custGeom>
                              <a:avLst/>
                              <a:gdLst>
                                <a:gd name="T0" fmla="*/ 0 w 2"/>
                                <a:gd name="T1" fmla="*/ 60 h 5"/>
                                <a:gd name="T2" fmla="*/ 15 w 2"/>
                                <a:gd name="T3" fmla="*/ 75 h 5"/>
                                <a:gd name="T4" fmla="*/ 15 w 2"/>
                                <a:gd name="T5" fmla="*/ 60 h 5"/>
                                <a:gd name="T6" fmla="*/ 15 w 2"/>
                                <a:gd name="T7" fmla="*/ 60 h 5"/>
                                <a:gd name="T8" fmla="*/ 15 w 2"/>
                                <a:gd name="T9" fmla="*/ 45 h 5"/>
                                <a:gd name="T10" fmla="*/ 30 w 2"/>
                                <a:gd name="T11" fmla="*/ 45 h 5"/>
                                <a:gd name="T12" fmla="*/ 30 w 2"/>
                                <a:gd name="T13" fmla="*/ 30 h 5"/>
                                <a:gd name="T14" fmla="*/ 30 w 2"/>
                                <a:gd name="T15" fmla="*/ 15 h 5"/>
                                <a:gd name="T16" fmla="*/ 30 w 2"/>
                                <a:gd name="T17" fmla="*/ 0 h 5"/>
                                <a:gd name="T18" fmla="*/ 15 w 2"/>
                                <a:gd name="T19" fmla="*/ 0 h 5"/>
                                <a:gd name="T20" fmla="*/ 15 w 2"/>
                                <a:gd name="T21" fmla="*/ 15 h 5"/>
                                <a:gd name="T22" fmla="*/ 15 w 2"/>
                                <a:gd name="T23" fmla="*/ 30 h 5"/>
                                <a:gd name="T24" fmla="*/ 15 w 2"/>
                                <a:gd name="T25" fmla="*/ 45 h 5"/>
                                <a:gd name="T26" fmla="*/ 0 w 2"/>
                                <a:gd name="T27" fmla="*/ 45 h 5"/>
                                <a:gd name="T28" fmla="*/ 15 w 2"/>
                                <a:gd name="T29" fmla="*/ 45 h 5"/>
                                <a:gd name="T30" fmla="*/ 0 w 2"/>
                                <a:gd name="T31" fmla="*/ 45 h 5"/>
                                <a:gd name="T32" fmla="*/ 0 w 2"/>
                                <a:gd name="T33" fmla="*/ 60 h 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 h="5">
                                  <a:moveTo>
                                    <a:pt x="0" y="4"/>
                                  </a:moveTo>
                                  <a:lnTo>
                                    <a:pt x="1" y="5"/>
                                  </a:lnTo>
                                  <a:lnTo>
                                    <a:pt x="1" y="4"/>
                                  </a:lnTo>
                                  <a:lnTo>
                                    <a:pt x="1" y="3"/>
                                  </a:lnTo>
                                  <a:lnTo>
                                    <a:pt x="2" y="3"/>
                                  </a:lnTo>
                                  <a:lnTo>
                                    <a:pt x="2" y="2"/>
                                  </a:lnTo>
                                  <a:lnTo>
                                    <a:pt x="2" y="1"/>
                                  </a:lnTo>
                                  <a:lnTo>
                                    <a:pt x="2" y="0"/>
                                  </a:lnTo>
                                  <a:lnTo>
                                    <a:pt x="1" y="0"/>
                                  </a:lnTo>
                                  <a:lnTo>
                                    <a:pt x="1" y="1"/>
                                  </a:lnTo>
                                  <a:lnTo>
                                    <a:pt x="1" y="2"/>
                                  </a:lnTo>
                                  <a:lnTo>
                                    <a:pt x="1" y="3"/>
                                  </a:lnTo>
                                  <a:lnTo>
                                    <a:pt x="0" y="3"/>
                                  </a:lnTo>
                                  <a:lnTo>
                                    <a:pt x="1" y="3"/>
                                  </a:lnTo>
                                  <a:lnTo>
                                    <a:pt x="0"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7" name="Freeform 2378"/>
                          <wps:cNvSpPr>
                            <a:spLocks/>
                          </wps:cNvSpPr>
                          <wps:spPr bwMode="auto">
                            <a:xfrm>
                              <a:off x="2442" y="661"/>
                              <a:ext cx="45" cy="60"/>
                            </a:xfrm>
                            <a:custGeom>
                              <a:avLst/>
                              <a:gdLst>
                                <a:gd name="T0" fmla="*/ 30 w 3"/>
                                <a:gd name="T1" fmla="*/ 60 h 4"/>
                                <a:gd name="T2" fmla="*/ 45 w 3"/>
                                <a:gd name="T3" fmla="*/ 60 h 4"/>
                                <a:gd name="T4" fmla="*/ 45 w 3"/>
                                <a:gd name="T5" fmla="*/ 45 h 4"/>
                                <a:gd name="T6" fmla="*/ 30 w 3"/>
                                <a:gd name="T7" fmla="*/ 30 h 4"/>
                                <a:gd name="T8" fmla="*/ 30 w 3"/>
                                <a:gd name="T9" fmla="*/ 30 h 4"/>
                                <a:gd name="T10" fmla="*/ 15 w 3"/>
                                <a:gd name="T11" fmla="*/ 15 h 4"/>
                                <a:gd name="T12" fmla="*/ 15 w 3"/>
                                <a:gd name="T13" fmla="*/ 0 h 4"/>
                                <a:gd name="T14" fmla="*/ 0 w 3"/>
                                <a:gd name="T15" fmla="*/ 15 h 4"/>
                                <a:gd name="T16" fmla="*/ 15 w 3"/>
                                <a:gd name="T17" fmla="*/ 15 h 4"/>
                                <a:gd name="T18" fmla="*/ 15 w 3"/>
                                <a:gd name="T19" fmla="*/ 45 h 4"/>
                                <a:gd name="T20" fmla="*/ 30 w 3"/>
                                <a:gd name="T21" fmla="*/ 30 h 4"/>
                                <a:gd name="T22" fmla="*/ 15 w 3"/>
                                <a:gd name="T23" fmla="*/ 30 h 4"/>
                                <a:gd name="T24" fmla="*/ 30 w 3"/>
                                <a:gd name="T25" fmla="*/ 45 h 4"/>
                                <a:gd name="T26" fmla="*/ 30 w 3"/>
                                <a:gd name="T27" fmla="*/ 6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4">
                                  <a:moveTo>
                                    <a:pt x="2" y="4"/>
                                  </a:moveTo>
                                  <a:lnTo>
                                    <a:pt x="3" y="4"/>
                                  </a:lnTo>
                                  <a:lnTo>
                                    <a:pt x="3" y="3"/>
                                  </a:lnTo>
                                  <a:lnTo>
                                    <a:pt x="2" y="2"/>
                                  </a:lnTo>
                                  <a:lnTo>
                                    <a:pt x="1" y="1"/>
                                  </a:lnTo>
                                  <a:lnTo>
                                    <a:pt x="1" y="0"/>
                                  </a:lnTo>
                                  <a:lnTo>
                                    <a:pt x="0" y="1"/>
                                  </a:lnTo>
                                  <a:lnTo>
                                    <a:pt x="1" y="1"/>
                                  </a:lnTo>
                                  <a:lnTo>
                                    <a:pt x="1" y="3"/>
                                  </a:lnTo>
                                  <a:lnTo>
                                    <a:pt x="2" y="2"/>
                                  </a:lnTo>
                                  <a:lnTo>
                                    <a:pt x="1" y="2"/>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8" name="Freeform 2379"/>
                          <wps:cNvSpPr>
                            <a:spLocks/>
                          </wps:cNvSpPr>
                          <wps:spPr bwMode="auto">
                            <a:xfrm>
                              <a:off x="2367" y="571"/>
                              <a:ext cx="60" cy="60"/>
                            </a:xfrm>
                            <a:custGeom>
                              <a:avLst/>
                              <a:gdLst>
                                <a:gd name="T0" fmla="*/ 45 w 4"/>
                                <a:gd name="T1" fmla="*/ 60 h 4"/>
                                <a:gd name="T2" fmla="*/ 60 w 4"/>
                                <a:gd name="T3" fmla="*/ 45 h 4"/>
                                <a:gd name="T4" fmla="*/ 45 w 4"/>
                                <a:gd name="T5" fmla="*/ 45 h 4"/>
                                <a:gd name="T6" fmla="*/ 30 w 4"/>
                                <a:gd name="T7" fmla="*/ 30 h 4"/>
                                <a:gd name="T8" fmla="*/ 15 w 4"/>
                                <a:gd name="T9" fmla="*/ 15 h 4"/>
                                <a:gd name="T10" fmla="*/ 0 w 4"/>
                                <a:gd name="T11" fmla="*/ 15 h 4"/>
                                <a:gd name="T12" fmla="*/ 0 w 4"/>
                                <a:gd name="T13" fmla="*/ 0 h 4"/>
                                <a:gd name="T14" fmla="*/ 0 w 4"/>
                                <a:gd name="T15" fmla="*/ 15 h 4"/>
                                <a:gd name="T16" fmla="*/ 0 w 4"/>
                                <a:gd name="T17" fmla="*/ 30 h 4"/>
                                <a:gd name="T18" fmla="*/ 0 w 4"/>
                                <a:gd name="T19" fmla="*/ 15 h 4"/>
                                <a:gd name="T20" fmla="*/ 0 w 4"/>
                                <a:gd name="T21" fmla="*/ 30 h 4"/>
                                <a:gd name="T22" fmla="*/ 15 w 4"/>
                                <a:gd name="T23" fmla="*/ 30 h 4"/>
                                <a:gd name="T24" fmla="*/ 30 w 4"/>
                                <a:gd name="T25" fmla="*/ 45 h 4"/>
                                <a:gd name="T26" fmla="*/ 45 w 4"/>
                                <a:gd name="T27" fmla="*/ 6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 h="4">
                                  <a:moveTo>
                                    <a:pt x="3" y="4"/>
                                  </a:moveTo>
                                  <a:lnTo>
                                    <a:pt x="4" y="3"/>
                                  </a:lnTo>
                                  <a:lnTo>
                                    <a:pt x="3" y="3"/>
                                  </a:lnTo>
                                  <a:lnTo>
                                    <a:pt x="2" y="2"/>
                                  </a:lnTo>
                                  <a:lnTo>
                                    <a:pt x="1" y="1"/>
                                  </a:lnTo>
                                  <a:lnTo>
                                    <a:pt x="0" y="1"/>
                                  </a:lnTo>
                                  <a:lnTo>
                                    <a:pt x="0" y="0"/>
                                  </a:lnTo>
                                  <a:lnTo>
                                    <a:pt x="0" y="1"/>
                                  </a:lnTo>
                                  <a:lnTo>
                                    <a:pt x="0" y="2"/>
                                  </a:lnTo>
                                  <a:lnTo>
                                    <a:pt x="0" y="1"/>
                                  </a:lnTo>
                                  <a:lnTo>
                                    <a:pt x="0" y="2"/>
                                  </a:lnTo>
                                  <a:lnTo>
                                    <a:pt x="1" y="2"/>
                                  </a:lnTo>
                                  <a:lnTo>
                                    <a:pt x="2"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9" name="Freeform 2380"/>
                          <wps:cNvSpPr>
                            <a:spLocks/>
                          </wps:cNvSpPr>
                          <wps:spPr bwMode="auto">
                            <a:xfrm>
                              <a:off x="2262" y="526"/>
                              <a:ext cx="60" cy="45"/>
                            </a:xfrm>
                            <a:custGeom>
                              <a:avLst/>
                              <a:gdLst>
                                <a:gd name="T0" fmla="*/ 60 w 4"/>
                                <a:gd name="T1" fmla="*/ 45 h 3"/>
                                <a:gd name="T2" fmla="*/ 60 w 4"/>
                                <a:gd name="T3" fmla="*/ 30 h 3"/>
                                <a:gd name="T4" fmla="*/ 45 w 4"/>
                                <a:gd name="T5" fmla="*/ 15 h 3"/>
                                <a:gd name="T6" fmla="*/ 30 w 4"/>
                                <a:gd name="T7" fmla="*/ 0 h 3"/>
                                <a:gd name="T8" fmla="*/ 0 w 4"/>
                                <a:gd name="T9" fmla="*/ 0 h 3"/>
                                <a:gd name="T10" fmla="*/ 0 w 4"/>
                                <a:gd name="T11" fmla="*/ 15 h 3"/>
                                <a:gd name="T12" fmla="*/ 15 w 4"/>
                                <a:gd name="T13" fmla="*/ 15 h 3"/>
                                <a:gd name="T14" fmla="*/ 45 w 4"/>
                                <a:gd name="T15" fmla="*/ 30 h 3"/>
                                <a:gd name="T16" fmla="*/ 60 w 4"/>
                                <a:gd name="T17" fmla="*/ 4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4" y="3"/>
                                  </a:moveTo>
                                  <a:lnTo>
                                    <a:pt x="4" y="2"/>
                                  </a:lnTo>
                                  <a:lnTo>
                                    <a:pt x="3" y="1"/>
                                  </a:lnTo>
                                  <a:lnTo>
                                    <a:pt x="2" y="0"/>
                                  </a:lnTo>
                                  <a:lnTo>
                                    <a:pt x="0" y="0"/>
                                  </a:lnTo>
                                  <a:lnTo>
                                    <a:pt x="0" y="1"/>
                                  </a:lnTo>
                                  <a:lnTo>
                                    <a:pt x="1" y="1"/>
                                  </a:lnTo>
                                  <a:lnTo>
                                    <a:pt x="3"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510" name="Group 2582"/>
                        <wpg:cNvGrpSpPr>
                          <a:grpSpLocks/>
                        </wpg:cNvGrpSpPr>
                        <wpg:grpSpPr bwMode="auto">
                          <a:xfrm>
                            <a:off x="9500" y="9500"/>
                            <a:ext cx="1398200" cy="1497304"/>
                            <a:chOff x="15" y="15"/>
                            <a:chExt cx="2202" cy="2358"/>
                          </a:xfrm>
                        </wpg:grpSpPr>
                        <wps:wsp>
                          <wps:cNvPr id="4511" name="Freeform 2382"/>
                          <wps:cNvSpPr>
                            <a:spLocks/>
                          </wps:cNvSpPr>
                          <wps:spPr bwMode="auto">
                            <a:xfrm>
                              <a:off x="2142" y="481"/>
                              <a:ext cx="75" cy="30"/>
                            </a:xfrm>
                            <a:custGeom>
                              <a:avLst/>
                              <a:gdLst>
                                <a:gd name="T0" fmla="*/ 75 w 5"/>
                                <a:gd name="T1" fmla="*/ 30 h 2"/>
                                <a:gd name="T2" fmla="*/ 75 w 5"/>
                                <a:gd name="T3" fmla="*/ 15 h 2"/>
                                <a:gd name="T4" fmla="*/ 60 w 5"/>
                                <a:gd name="T5" fmla="*/ 15 h 2"/>
                                <a:gd name="T6" fmla="*/ 30 w 5"/>
                                <a:gd name="T7" fmla="*/ 0 h 2"/>
                                <a:gd name="T8" fmla="*/ 15 w 5"/>
                                <a:gd name="T9" fmla="*/ 0 h 2"/>
                                <a:gd name="T10" fmla="*/ 0 w 5"/>
                                <a:gd name="T11" fmla="*/ 15 h 2"/>
                                <a:gd name="T12" fmla="*/ 30 w 5"/>
                                <a:gd name="T13" fmla="*/ 15 h 2"/>
                                <a:gd name="T14" fmla="*/ 60 w 5"/>
                                <a:gd name="T15" fmla="*/ 30 h 2"/>
                                <a:gd name="T16" fmla="*/ 75 w 5"/>
                                <a:gd name="T17" fmla="*/ 3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2"/>
                                  </a:moveTo>
                                  <a:lnTo>
                                    <a:pt x="5" y="1"/>
                                  </a:lnTo>
                                  <a:lnTo>
                                    <a:pt x="4" y="1"/>
                                  </a:lnTo>
                                  <a:lnTo>
                                    <a:pt x="2" y="0"/>
                                  </a:lnTo>
                                  <a:lnTo>
                                    <a:pt x="1" y="0"/>
                                  </a:lnTo>
                                  <a:lnTo>
                                    <a:pt x="0" y="1"/>
                                  </a:lnTo>
                                  <a:lnTo>
                                    <a:pt x="2" y="1"/>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2" name="Freeform 2383"/>
                          <wps:cNvSpPr>
                            <a:spLocks/>
                          </wps:cNvSpPr>
                          <wps:spPr bwMode="auto">
                            <a:xfrm>
                              <a:off x="2038" y="435"/>
                              <a:ext cx="74" cy="46"/>
                            </a:xfrm>
                            <a:custGeom>
                              <a:avLst/>
                              <a:gdLst>
                                <a:gd name="T0" fmla="*/ 59 w 5"/>
                                <a:gd name="T1" fmla="*/ 46 h 3"/>
                                <a:gd name="T2" fmla="*/ 74 w 5"/>
                                <a:gd name="T3" fmla="*/ 31 h 3"/>
                                <a:gd name="T4" fmla="*/ 44 w 5"/>
                                <a:gd name="T5" fmla="*/ 15 h 3"/>
                                <a:gd name="T6" fmla="*/ 0 w 5"/>
                                <a:gd name="T7" fmla="*/ 0 h 3"/>
                                <a:gd name="T8" fmla="*/ 0 w 5"/>
                                <a:gd name="T9" fmla="*/ 15 h 3"/>
                                <a:gd name="T10" fmla="*/ 44 w 5"/>
                                <a:gd name="T11" fmla="*/ 31 h 3"/>
                                <a:gd name="T12" fmla="*/ 59 w 5"/>
                                <a:gd name="T13" fmla="*/ 46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3">
                                  <a:moveTo>
                                    <a:pt x="4" y="3"/>
                                  </a:moveTo>
                                  <a:lnTo>
                                    <a:pt x="5" y="2"/>
                                  </a:lnTo>
                                  <a:lnTo>
                                    <a:pt x="3" y="1"/>
                                  </a:lnTo>
                                  <a:lnTo>
                                    <a:pt x="0" y="0"/>
                                  </a:lnTo>
                                  <a:lnTo>
                                    <a:pt x="0" y="1"/>
                                  </a:lnTo>
                                  <a:lnTo>
                                    <a:pt x="3"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3" name="Freeform 2384"/>
                          <wps:cNvSpPr>
                            <a:spLocks/>
                          </wps:cNvSpPr>
                          <wps:spPr bwMode="auto">
                            <a:xfrm>
                              <a:off x="1918" y="405"/>
                              <a:ext cx="75" cy="46"/>
                            </a:xfrm>
                            <a:custGeom>
                              <a:avLst/>
                              <a:gdLst>
                                <a:gd name="T0" fmla="*/ 75 w 5"/>
                                <a:gd name="T1" fmla="*/ 46 h 3"/>
                                <a:gd name="T2" fmla="*/ 75 w 5"/>
                                <a:gd name="T3" fmla="*/ 15 h 3"/>
                                <a:gd name="T4" fmla="*/ 45 w 5"/>
                                <a:gd name="T5" fmla="*/ 15 h 3"/>
                                <a:gd name="T6" fmla="*/ 15 w 5"/>
                                <a:gd name="T7" fmla="*/ 0 h 3"/>
                                <a:gd name="T8" fmla="*/ 0 w 5"/>
                                <a:gd name="T9" fmla="*/ 15 h 3"/>
                                <a:gd name="T10" fmla="*/ 30 w 5"/>
                                <a:gd name="T11" fmla="*/ 31 h 3"/>
                                <a:gd name="T12" fmla="*/ 75 w 5"/>
                                <a:gd name="T13" fmla="*/ 46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3">
                                  <a:moveTo>
                                    <a:pt x="5" y="3"/>
                                  </a:moveTo>
                                  <a:lnTo>
                                    <a:pt x="5" y="1"/>
                                  </a:lnTo>
                                  <a:lnTo>
                                    <a:pt x="3" y="1"/>
                                  </a:lnTo>
                                  <a:lnTo>
                                    <a:pt x="1" y="0"/>
                                  </a:lnTo>
                                  <a:lnTo>
                                    <a:pt x="0" y="1"/>
                                  </a:lnTo>
                                  <a:lnTo>
                                    <a:pt x="2" y="2"/>
                                  </a:lnTo>
                                  <a:lnTo>
                                    <a:pt x="5"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4" name="Freeform 2385"/>
                          <wps:cNvSpPr>
                            <a:spLocks/>
                          </wps:cNvSpPr>
                          <wps:spPr bwMode="auto">
                            <a:xfrm>
                              <a:off x="1813" y="390"/>
                              <a:ext cx="60" cy="30"/>
                            </a:xfrm>
                            <a:custGeom>
                              <a:avLst/>
                              <a:gdLst>
                                <a:gd name="T0" fmla="*/ 60 w 4"/>
                                <a:gd name="T1" fmla="*/ 30 h 2"/>
                                <a:gd name="T2" fmla="*/ 60 w 4"/>
                                <a:gd name="T3" fmla="*/ 0 h 2"/>
                                <a:gd name="T4" fmla="*/ 30 w 4"/>
                                <a:gd name="T5" fmla="*/ 0 h 2"/>
                                <a:gd name="T6" fmla="*/ 30 w 4"/>
                                <a:gd name="T7" fmla="*/ 0 h 2"/>
                                <a:gd name="T8" fmla="*/ 0 w 4"/>
                                <a:gd name="T9" fmla="*/ 0 h 2"/>
                                <a:gd name="T10" fmla="*/ 0 w 4"/>
                                <a:gd name="T11" fmla="*/ 15 h 2"/>
                                <a:gd name="T12" fmla="*/ 30 w 4"/>
                                <a:gd name="T13" fmla="*/ 15 h 2"/>
                                <a:gd name="T14" fmla="*/ 30 w 4"/>
                                <a:gd name="T15" fmla="*/ 0 h 2"/>
                                <a:gd name="T16" fmla="*/ 15 w 4"/>
                                <a:gd name="T17" fmla="*/ 15 h 2"/>
                                <a:gd name="T18" fmla="*/ 60 w 4"/>
                                <a:gd name="T19" fmla="*/ 30 h 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2">
                                  <a:moveTo>
                                    <a:pt x="4" y="2"/>
                                  </a:moveTo>
                                  <a:lnTo>
                                    <a:pt x="4" y="0"/>
                                  </a:lnTo>
                                  <a:lnTo>
                                    <a:pt x="2" y="0"/>
                                  </a:lnTo>
                                  <a:lnTo>
                                    <a:pt x="0" y="0"/>
                                  </a:lnTo>
                                  <a:lnTo>
                                    <a:pt x="0" y="1"/>
                                  </a:lnTo>
                                  <a:lnTo>
                                    <a:pt x="2" y="1"/>
                                  </a:lnTo>
                                  <a:lnTo>
                                    <a:pt x="2" y="0"/>
                                  </a:lnTo>
                                  <a:lnTo>
                                    <a:pt x="1"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5" name="Freeform 2386"/>
                          <wps:cNvSpPr>
                            <a:spLocks/>
                          </wps:cNvSpPr>
                          <wps:spPr bwMode="auto">
                            <a:xfrm>
                              <a:off x="1693" y="360"/>
                              <a:ext cx="75" cy="30"/>
                            </a:xfrm>
                            <a:custGeom>
                              <a:avLst/>
                              <a:gdLst>
                                <a:gd name="T0" fmla="*/ 60 w 5"/>
                                <a:gd name="T1" fmla="*/ 30 h 2"/>
                                <a:gd name="T2" fmla="*/ 75 w 5"/>
                                <a:gd name="T3" fmla="*/ 15 h 2"/>
                                <a:gd name="T4" fmla="*/ 15 w 5"/>
                                <a:gd name="T5" fmla="*/ 0 h 2"/>
                                <a:gd name="T6" fmla="*/ 0 w 5"/>
                                <a:gd name="T7" fmla="*/ 0 h 2"/>
                                <a:gd name="T8" fmla="*/ 0 w 5"/>
                                <a:gd name="T9" fmla="*/ 15 h 2"/>
                                <a:gd name="T10" fmla="*/ 15 w 5"/>
                                <a:gd name="T11" fmla="*/ 15 h 2"/>
                                <a:gd name="T12" fmla="*/ 60 w 5"/>
                                <a:gd name="T13" fmla="*/ 3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4" y="2"/>
                                  </a:moveTo>
                                  <a:lnTo>
                                    <a:pt x="5" y="1"/>
                                  </a:lnTo>
                                  <a:lnTo>
                                    <a:pt x="1" y="0"/>
                                  </a:lnTo>
                                  <a:lnTo>
                                    <a:pt x="0" y="0"/>
                                  </a:lnTo>
                                  <a:lnTo>
                                    <a:pt x="0" y="1"/>
                                  </a:lnTo>
                                  <a:lnTo>
                                    <a:pt x="1"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6" name="Freeform 2387"/>
                          <wps:cNvSpPr>
                            <a:spLocks/>
                          </wps:cNvSpPr>
                          <wps:spPr bwMode="auto">
                            <a:xfrm>
                              <a:off x="1573" y="345"/>
                              <a:ext cx="75" cy="30"/>
                            </a:xfrm>
                            <a:custGeom>
                              <a:avLst/>
                              <a:gdLst>
                                <a:gd name="T0" fmla="*/ 75 w 5"/>
                                <a:gd name="T1" fmla="*/ 30 h 2"/>
                                <a:gd name="T2" fmla="*/ 75 w 5"/>
                                <a:gd name="T3" fmla="*/ 15 h 2"/>
                                <a:gd name="T4" fmla="*/ 15 w 5"/>
                                <a:gd name="T5" fmla="*/ 0 h 2"/>
                                <a:gd name="T6" fmla="*/ 0 w 5"/>
                                <a:gd name="T7" fmla="*/ 0 h 2"/>
                                <a:gd name="T8" fmla="*/ 0 w 5"/>
                                <a:gd name="T9" fmla="*/ 15 h 2"/>
                                <a:gd name="T10" fmla="*/ 15 w 5"/>
                                <a:gd name="T11" fmla="*/ 15 h 2"/>
                                <a:gd name="T12" fmla="*/ 75 w 5"/>
                                <a:gd name="T13" fmla="*/ 3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5" y="2"/>
                                  </a:moveTo>
                                  <a:lnTo>
                                    <a:pt x="5" y="1"/>
                                  </a:lnTo>
                                  <a:lnTo>
                                    <a:pt x="1" y="0"/>
                                  </a:lnTo>
                                  <a:lnTo>
                                    <a:pt x="0" y="0"/>
                                  </a:lnTo>
                                  <a:lnTo>
                                    <a:pt x="0" y="1"/>
                                  </a:lnTo>
                                  <a:lnTo>
                                    <a:pt x="1" y="1"/>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7" name="Freeform 2388"/>
                          <wps:cNvSpPr>
                            <a:spLocks/>
                          </wps:cNvSpPr>
                          <wps:spPr bwMode="auto">
                            <a:xfrm>
                              <a:off x="1453" y="330"/>
                              <a:ext cx="75" cy="30"/>
                            </a:xfrm>
                            <a:custGeom>
                              <a:avLst/>
                              <a:gdLst>
                                <a:gd name="T0" fmla="*/ 75 w 5"/>
                                <a:gd name="T1" fmla="*/ 30 h 2"/>
                                <a:gd name="T2" fmla="*/ 75 w 5"/>
                                <a:gd name="T3" fmla="*/ 15 h 2"/>
                                <a:gd name="T4" fmla="*/ 75 w 5"/>
                                <a:gd name="T5" fmla="*/ 15 h 2"/>
                                <a:gd name="T6" fmla="*/ 15 w 5"/>
                                <a:gd name="T7" fmla="*/ 15 h 2"/>
                                <a:gd name="T8" fmla="*/ 0 w 5"/>
                                <a:gd name="T9" fmla="*/ 0 h 2"/>
                                <a:gd name="T10" fmla="*/ 0 w 5"/>
                                <a:gd name="T11" fmla="*/ 30 h 2"/>
                                <a:gd name="T12" fmla="*/ 15 w 5"/>
                                <a:gd name="T13" fmla="*/ 30 h 2"/>
                                <a:gd name="T14" fmla="*/ 75 w 5"/>
                                <a:gd name="T15" fmla="*/ 3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2">
                                  <a:moveTo>
                                    <a:pt x="5" y="2"/>
                                  </a:moveTo>
                                  <a:lnTo>
                                    <a:pt x="5" y="1"/>
                                  </a:lnTo>
                                  <a:lnTo>
                                    <a:pt x="1" y="1"/>
                                  </a:lnTo>
                                  <a:lnTo>
                                    <a:pt x="0" y="0"/>
                                  </a:lnTo>
                                  <a:lnTo>
                                    <a:pt x="0" y="2"/>
                                  </a:lnTo>
                                  <a:lnTo>
                                    <a:pt x="1"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8" name="Freeform 2389"/>
                          <wps:cNvSpPr>
                            <a:spLocks/>
                          </wps:cNvSpPr>
                          <wps:spPr bwMode="auto">
                            <a:xfrm>
                              <a:off x="1348" y="330"/>
                              <a:ext cx="60" cy="15"/>
                            </a:xfrm>
                            <a:custGeom>
                              <a:avLst/>
                              <a:gdLst>
                                <a:gd name="T0" fmla="*/ 60 w 4"/>
                                <a:gd name="T1" fmla="*/ 15 h 1"/>
                                <a:gd name="T2" fmla="*/ 60 w 4"/>
                                <a:gd name="T3" fmla="*/ 0 h 1"/>
                                <a:gd name="T4" fmla="*/ 60 w 4"/>
                                <a:gd name="T5" fmla="*/ 0 h 1"/>
                                <a:gd name="T6" fmla="*/ 30 w 4"/>
                                <a:gd name="T7" fmla="*/ 0 h 1"/>
                                <a:gd name="T8" fmla="*/ 0 w 4"/>
                                <a:gd name="T9" fmla="*/ 0 h 1"/>
                                <a:gd name="T10" fmla="*/ 0 w 4"/>
                                <a:gd name="T11" fmla="*/ 0 h 1"/>
                                <a:gd name="T12" fmla="*/ 0 w 4"/>
                                <a:gd name="T13" fmla="*/ 15 h 1"/>
                                <a:gd name="T14" fmla="*/ 0 w 4"/>
                                <a:gd name="T15" fmla="*/ 15 h 1"/>
                                <a:gd name="T16" fmla="*/ 30 w 4"/>
                                <a:gd name="T17" fmla="*/ 15 h 1"/>
                                <a:gd name="T18" fmla="*/ 60 w 4"/>
                                <a:gd name="T19" fmla="*/ 15 h 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1">
                                  <a:moveTo>
                                    <a:pt x="4" y="1"/>
                                  </a:moveTo>
                                  <a:lnTo>
                                    <a:pt x="4" y="0"/>
                                  </a:lnTo>
                                  <a:lnTo>
                                    <a:pt x="2" y="0"/>
                                  </a:lnTo>
                                  <a:lnTo>
                                    <a:pt x="0" y="0"/>
                                  </a:lnTo>
                                  <a:lnTo>
                                    <a:pt x="0" y="1"/>
                                  </a:lnTo>
                                  <a:lnTo>
                                    <a:pt x="2"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9" name="Freeform 2390"/>
                          <wps:cNvSpPr>
                            <a:spLocks/>
                          </wps:cNvSpPr>
                          <wps:spPr bwMode="auto">
                            <a:xfrm>
                              <a:off x="1229" y="330"/>
                              <a:ext cx="59" cy="30"/>
                            </a:xfrm>
                            <a:custGeom>
                              <a:avLst/>
                              <a:gdLst>
                                <a:gd name="T0" fmla="*/ 59 w 4"/>
                                <a:gd name="T1" fmla="*/ 30 h 2"/>
                                <a:gd name="T2" fmla="*/ 59 w 4"/>
                                <a:gd name="T3" fmla="*/ 0 h 2"/>
                                <a:gd name="T4" fmla="*/ 59 w 4"/>
                                <a:gd name="T5" fmla="*/ 0 h 2"/>
                                <a:gd name="T6" fmla="*/ 0 w 4"/>
                                <a:gd name="T7" fmla="*/ 15 h 2"/>
                                <a:gd name="T8" fmla="*/ 0 w 4"/>
                                <a:gd name="T9" fmla="*/ 15 h 2"/>
                                <a:gd name="T10" fmla="*/ 0 w 4"/>
                                <a:gd name="T11" fmla="*/ 30 h 2"/>
                                <a:gd name="T12" fmla="*/ 0 w 4"/>
                                <a:gd name="T13" fmla="*/ 30 h 2"/>
                                <a:gd name="T14" fmla="*/ 59 w 4"/>
                                <a:gd name="T15" fmla="*/ 3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2"/>
                                  </a:moveTo>
                                  <a:lnTo>
                                    <a:pt x="4" y="0"/>
                                  </a:lnTo>
                                  <a:lnTo>
                                    <a:pt x="0" y="1"/>
                                  </a:lnTo>
                                  <a:lnTo>
                                    <a:pt x="0"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0" name="Freeform 2391"/>
                          <wps:cNvSpPr>
                            <a:spLocks/>
                          </wps:cNvSpPr>
                          <wps:spPr bwMode="auto">
                            <a:xfrm>
                              <a:off x="1109" y="345"/>
                              <a:ext cx="60" cy="30"/>
                            </a:xfrm>
                            <a:custGeom>
                              <a:avLst/>
                              <a:gdLst>
                                <a:gd name="T0" fmla="*/ 60 w 4"/>
                                <a:gd name="T1" fmla="*/ 15 h 2"/>
                                <a:gd name="T2" fmla="*/ 60 w 4"/>
                                <a:gd name="T3" fmla="*/ 0 h 2"/>
                                <a:gd name="T4" fmla="*/ 60 w 4"/>
                                <a:gd name="T5" fmla="*/ 0 h 2"/>
                                <a:gd name="T6" fmla="*/ 30 w 4"/>
                                <a:gd name="T7" fmla="*/ 0 h 2"/>
                                <a:gd name="T8" fmla="*/ 0 w 4"/>
                                <a:gd name="T9" fmla="*/ 0 h 2"/>
                                <a:gd name="T10" fmla="*/ 0 w 4"/>
                                <a:gd name="T11" fmla="*/ 15 h 2"/>
                                <a:gd name="T12" fmla="*/ 0 w 4"/>
                                <a:gd name="T13" fmla="*/ 30 h 2"/>
                                <a:gd name="T14" fmla="*/ 0 w 4"/>
                                <a:gd name="T15" fmla="*/ 30 h 2"/>
                                <a:gd name="T16" fmla="*/ 30 w 4"/>
                                <a:gd name="T17" fmla="*/ 15 h 2"/>
                                <a:gd name="T18" fmla="*/ 60 w 4"/>
                                <a:gd name="T19" fmla="*/ 15 h 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2">
                                  <a:moveTo>
                                    <a:pt x="4" y="1"/>
                                  </a:moveTo>
                                  <a:lnTo>
                                    <a:pt x="4" y="0"/>
                                  </a:lnTo>
                                  <a:lnTo>
                                    <a:pt x="2" y="0"/>
                                  </a:lnTo>
                                  <a:lnTo>
                                    <a:pt x="0" y="0"/>
                                  </a:lnTo>
                                  <a:lnTo>
                                    <a:pt x="0" y="1"/>
                                  </a:lnTo>
                                  <a:lnTo>
                                    <a:pt x="0" y="2"/>
                                  </a:lnTo>
                                  <a:lnTo>
                                    <a:pt x="2"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1" name="Freeform 2392"/>
                          <wps:cNvSpPr>
                            <a:spLocks/>
                          </wps:cNvSpPr>
                          <wps:spPr bwMode="auto">
                            <a:xfrm>
                              <a:off x="989" y="345"/>
                              <a:ext cx="60" cy="30"/>
                            </a:xfrm>
                            <a:custGeom>
                              <a:avLst/>
                              <a:gdLst>
                                <a:gd name="T0" fmla="*/ 60 w 4"/>
                                <a:gd name="T1" fmla="*/ 30 h 2"/>
                                <a:gd name="T2" fmla="*/ 60 w 4"/>
                                <a:gd name="T3" fmla="*/ 15 h 2"/>
                                <a:gd name="T4" fmla="*/ 60 w 4"/>
                                <a:gd name="T5" fmla="*/ 15 h 2"/>
                                <a:gd name="T6" fmla="*/ 30 w 4"/>
                                <a:gd name="T7" fmla="*/ 15 h 2"/>
                                <a:gd name="T8" fmla="*/ 15 w 4"/>
                                <a:gd name="T9" fmla="*/ 15 h 2"/>
                                <a:gd name="T10" fmla="*/ 15 w 4"/>
                                <a:gd name="T11" fmla="*/ 15 h 2"/>
                                <a:gd name="T12" fmla="*/ 15 w 4"/>
                                <a:gd name="T13" fmla="*/ 15 h 2"/>
                                <a:gd name="T14" fmla="*/ 15 w 4"/>
                                <a:gd name="T15" fmla="*/ 15 h 2"/>
                                <a:gd name="T16" fmla="*/ 15 w 4"/>
                                <a:gd name="T17" fmla="*/ 15 h 2"/>
                                <a:gd name="T18" fmla="*/ 15 w 4"/>
                                <a:gd name="T19" fmla="*/ 15 h 2"/>
                                <a:gd name="T20" fmla="*/ 15 w 4"/>
                                <a:gd name="T21" fmla="*/ 15 h 2"/>
                                <a:gd name="T22" fmla="*/ 15 w 4"/>
                                <a:gd name="T23" fmla="*/ 15 h 2"/>
                                <a:gd name="T24" fmla="*/ 15 w 4"/>
                                <a:gd name="T25" fmla="*/ 15 h 2"/>
                                <a:gd name="T26" fmla="*/ 0 w 4"/>
                                <a:gd name="T27" fmla="*/ 15 h 2"/>
                                <a:gd name="T28" fmla="*/ 15 w 4"/>
                                <a:gd name="T29" fmla="*/ 15 h 2"/>
                                <a:gd name="T30" fmla="*/ 15 w 4"/>
                                <a:gd name="T31" fmla="*/ 15 h 2"/>
                                <a:gd name="T32" fmla="*/ 0 w 4"/>
                                <a:gd name="T33" fmla="*/ 15 h 2"/>
                                <a:gd name="T34" fmla="*/ 15 w 4"/>
                                <a:gd name="T35" fmla="*/ 15 h 2"/>
                                <a:gd name="T36" fmla="*/ 15 w 4"/>
                                <a:gd name="T37" fmla="*/ 15 h 2"/>
                                <a:gd name="T38" fmla="*/ 0 w 4"/>
                                <a:gd name="T39" fmla="*/ 15 h 2"/>
                                <a:gd name="T40" fmla="*/ 15 w 4"/>
                                <a:gd name="T41" fmla="*/ 15 h 2"/>
                                <a:gd name="T42" fmla="*/ 15 w 4"/>
                                <a:gd name="T43" fmla="*/ 15 h 2"/>
                                <a:gd name="T44" fmla="*/ 0 w 4"/>
                                <a:gd name="T45" fmla="*/ 0 h 2"/>
                                <a:gd name="T46" fmla="*/ 0 w 4"/>
                                <a:gd name="T47" fmla="*/ 0 h 2"/>
                                <a:gd name="T48" fmla="*/ 0 w 4"/>
                                <a:gd name="T49" fmla="*/ 15 h 2"/>
                                <a:gd name="T50" fmla="*/ 0 w 4"/>
                                <a:gd name="T51" fmla="*/ 15 h 2"/>
                                <a:gd name="T52" fmla="*/ 0 w 4"/>
                                <a:gd name="T53" fmla="*/ 15 h 2"/>
                                <a:gd name="T54" fmla="*/ 0 w 4"/>
                                <a:gd name="T55" fmla="*/ 15 h 2"/>
                                <a:gd name="T56" fmla="*/ 0 w 4"/>
                                <a:gd name="T57" fmla="*/ 15 h 2"/>
                                <a:gd name="T58" fmla="*/ 0 w 4"/>
                                <a:gd name="T59" fmla="*/ 15 h 2"/>
                                <a:gd name="T60" fmla="*/ 0 w 4"/>
                                <a:gd name="T61" fmla="*/ 15 h 2"/>
                                <a:gd name="T62" fmla="*/ 0 w 4"/>
                                <a:gd name="T63" fmla="*/ 30 h 2"/>
                                <a:gd name="T64" fmla="*/ 15 w 4"/>
                                <a:gd name="T65" fmla="*/ 30 h 2"/>
                                <a:gd name="T66" fmla="*/ 15 w 4"/>
                                <a:gd name="T67" fmla="*/ 30 h 2"/>
                                <a:gd name="T68" fmla="*/ 15 w 4"/>
                                <a:gd name="T69" fmla="*/ 30 h 2"/>
                                <a:gd name="T70" fmla="*/ 15 w 4"/>
                                <a:gd name="T71" fmla="*/ 30 h 2"/>
                                <a:gd name="T72" fmla="*/ 30 w 4"/>
                                <a:gd name="T73" fmla="*/ 30 h 2"/>
                                <a:gd name="T74" fmla="*/ 60 w 4"/>
                                <a:gd name="T75" fmla="*/ 30 h 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 h="2">
                                  <a:moveTo>
                                    <a:pt x="4" y="2"/>
                                  </a:moveTo>
                                  <a:lnTo>
                                    <a:pt x="4" y="1"/>
                                  </a:lnTo>
                                  <a:lnTo>
                                    <a:pt x="2" y="1"/>
                                  </a:lnTo>
                                  <a:lnTo>
                                    <a:pt x="1" y="1"/>
                                  </a:lnTo>
                                  <a:lnTo>
                                    <a:pt x="0" y="1"/>
                                  </a:lnTo>
                                  <a:lnTo>
                                    <a:pt x="1" y="1"/>
                                  </a:lnTo>
                                  <a:lnTo>
                                    <a:pt x="0" y="1"/>
                                  </a:lnTo>
                                  <a:lnTo>
                                    <a:pt x="1" y="1"/>
                                  </a:lnTo>
                                  <a:lnTo>
                                    <a:pt x="0" y="1"/>
                                  </a:lnTo>
                                  <a:lnTo>
                                    <a:pt x="1" y="1"/>
                                  </a:lnTo>
                                  <a:lnTo>
                                    <a:pt x="0" y="0"/>
                                  </a:lnTo>
                                  <a:lnTo>
                                    <a:pt x="0" y="1"/>
                                  </a:lnTo>
                                  <a:lnTo>
                                    <a:pt x="0" y="2"/>
                                  </a:lnTo>
                                  <a:lnTo>
                                    <a:pt x="1" y="2"/>
                                  </a:lnTo>
                                  <a:lnTo>
                                    <a:pt x="2"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2" name="Freeform 2393"/>
                          <wps:cNvSpPr>
                            <a:spLocks/>
                          </wps:cNvSpPr>
                          <wps:spPr bwMode="auto">
                            <a:xfrm>
                              <a:off x="1034" y="285"/>
                              <a:ext cx="60" cy="45"/>
                            </a:xfrm>
                            <a:custGeom>
                              <a:avLst/>
                              <a:gdLst>
                                <a:gd name="T0" fmla="*/ 0 w 4"/>
                                <a:gd name="T1" fmla="*/ 30 h 3"/>
                                <a:gd name="T2" fmla="*/ 0 w 4"/>
                                <a:gd name="T3" fmla="*/ 45 h 3"/>
                                <a:gd name="T4" fmla="*/ 15 w 4"/>
                                <a:gd name="T5" fmla="*/ 45 h 3"/>
                                <a:gd name="T6" fmla="*/ 30 w 4"/>
                                <a:gd name="T7" fmla="*/ 30 h 3"/>
                                <a:gd name="T8" fmla="*/ 60 w 4"/>
                                <a:gd name="T9" fmla="*/ 15 h 3"/>
                                <a:gd name="T10" fmla="*/ 60 w 4"/>
                                <a:gd name="T11" fmla="*/ 15 h 3"/>
                                <a:gd name="T12" fmla="*/ 60 w 4"/>
                                <a:gd name="T13" fmla="*/ 0 h 3"/>
                                <a:gd name="T14" fmla="*/ 45 w 4"/>
                                <a:gd name="T15" fmla="*/ 0 h 3"/>
                                <a:gd name="T16" fmla="*/ 15 w 4"/>
                                <a:gd name="T17" fmla="*/ 15 h 3"/>
                                <a:gd name="T18" fmla="*/ 0 w 4"/>
                                <a:gd name="T19" fmla="*/ 3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
                                  <a:moveTo>
                                    <a:pt x="0" y="2"/>
                                  </a:moveTo>
                                  <a:lnTo>
                                    <a:pt x="0" y="3"/>
                                  </a:lnTo>
                                  <a:lnTo>
                                    <a:pt x="1" y="3"/>
                                  </a:lnTo>
                                  <a:lnTo>
                                    <a:pt x="2" y="2"/>
                                  </a:lnTo>
                                  <a:lnTo>
                                    <a:pt x="4" y="1"/>
                                  </a:lnTo>
                                  <a:lnTo>
                                    <a:pt x="4" y="0"/>
                                  </a:lnTo>
                                  <a:lnTo>
                                    <a:pt x="3" y="0"/>
                                  </a:lnTo>
                                  <a:lnTo>
                                    <a:pt x="1" y="1"/>
                                  </a:lnTo>
                                  <a:lnTo>
                                    <a:pt x="0"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3" name="Freeform 2394"/>
                          <wps:cNvSpPr>
                            <a:spLocks/>
                          </wps:cNvSpPr>
                          <wps:spPr bwMode="auto">
                            <a:xfrm>
                              <a:off x="1094" y="210"/>
                              <a:ext cx="45" cy="60"/>
                            </a:xfrm>
                            <a:custGeom>
                              <a:avLst/>
                              <a:gdLst>
                                <a:gd name="T0" fmla="*/ 30 w 3"/>
                                <a:gd name="T1" fmla="*/ 45 h 4"/>
                                <a:gd name="T2" fmla="*/ 45 w 3"/>
                                <a:gd name="T3" fmla="*/ 60 h 4"/>
                                <a:gd name="T4" fmla="*/ 45 w 3"/>
                                <a:gd name="T5" fmla="*/ 45 h 4"/>
                                <a:gd name="T6" fmla="*/ 45 w 3"/>
                                <a:gd name="T7" fmla="*/ 45 h 4"/>
                                <a:gd name="T8" fmla="*/ 45 w 3"/>
                                <a:gd name="T9" fmla="*/ 45 h 4"/>
                                <a:gd name="T10" fmla="*/ 45 w 3"/>
                                <a:gd name="T11" fmla="*/ 45 h 4"/>
                                <a:gd name="T12" fmla="*/ 45 w 3"/>
                                <a:gd name="T13" fmla="*/ 45 h 4"/>
                                <a:gd name="T14" fmla="*/ 45 w 3"/>
                                <a:gd name="T15" fmla="*/ 30 h 4"/>
                                <a:gd name="T16" fmla="*/ 45 w 3"/>
                                <a:gd name="T17" fmla="*/ 30 h 4"/>
                                <a:gd name="T18" fmla="*/ 45 w 3"/>
                                <a:gd name="T19" fmla="*/ 30 h 4"/>
                                <a:gd name="T20" fmla="*/ 45 w 3"/>
                                <a:gd name="T21" fmla="*/ 15 h 4"/>
                                <a:gd name="T22" fmla="*/ 30 w 3"/>
                                <a:gd name="T23" fmla="*/ 15 h 4"/>
                                <a:gd name="T24" fmla="*/ 30 w 3"/>
                                <a:gd name="T25" fmla="*/ 15 h 4"/>
                                <a:gd name="T26" fmla="*/ 30 w 3"/>
                                <a:gd name="T27" fmla="*/ 0 h 4"/>
                                <a:gd name="T28" fmla="*/ 15 w 3"/>
                                <a:gd name="T29" fmla="*/ 0 h 4"/>
                                <a:gd name="T30" fmla="*/ 0 w 3"/>
                                <a:gd name="T31" fmla="*/ 0 h 4"/>
                                <a:gd name="T32" fmla="*/ 0 w 3"/>
                                <a:gd name="T33" fmla="*/ 0 h 4"/>
                                <a:gd name="T34" fmla="*/ 0 w 3"/>
                                <a:gd name="T35" fmla="*/ 15 h 4"/>
                                <a:gd name="T36" fmla="*/ 0 w 3"/>
                                <a:gd name="T37" fmla="*/ 15 h 4"/>
                                <a:gd name="T38" fmla="*/ 15 w 3"/>
                                <a:gd name="T39" fmla="*/ 15 h 4"/>
                                <a:gd name="T40" fmla="*/ 15 w 3"/>
                                <a:gd name="T41" fmla="*/ 30 h 4"/>
                                <a:gd name="T42" fmla="*/ 30 w 3"/>
                                <a:gd name="T43" fmla="*/ 30 h 4"/>
                                <a:gd name="T44" fmla="*/ 30 w 3"/>
                                <a:gd name="T45" fmla="*/ 15 h 4"/>
                                <a:gd name="T46" fmla="*/ 30 w 3"/>
                                <a:gd name="T47" fmla="*/ 30 h 4"/>
                                <a:gd name="T48" fmla="*/ 30 w 3"/>
                                <a:gd name="T49" fmla="*/ 30 h 4"/>
                                <a:gd name="T50" fmla="*/ 30 w 3"/>
                                <a:gd name="T51" fmla="*/ 45 h 4"/>
                                <a:gd name="T52" fmla="*/ 45 w 3"/>
                                <a:gd name="T53" fmla="*/ 30 h 4"/>
                                <a:gd name="T54" fmla="*/ 30 w 3"/>
                                <a:gd name="T55" fmla="*/ 30 h 4"/>
                                <a:gd name="T56" fmla="*/ 30 w 3"/>
                                <a:gd name="T57" fmla="*/ 45 h 4"/>
                                <a:gd name="T58" fmla="*/ 30 w 3"/>
                                <a:gd name="T59" fmla="*/ 45 h 4"/>
                                <a:gd name="T60" fmla="*/ 45 w 3"/>
                                <a:gd name="T61" fmla="*/ 45 h 4"/>
                                <a:gd name="T62" fmla="*/ 30 w 3"/>
                                <a:gd name="T63" fmla="*/ 30 h 4"/>
                                <a:gd name="T64" fmla="*/ 30 w 3"/>
                                <a:gd name="T65" fmla="*/ 45 h 4"/>
                                <a:gd name="T66" fmla="*/ 30 w 3"/>
                                <a:gd name="T67" fmla="*/ 45 h 4"/>
                                <a:gd name="T68" fmla="*/ 45 w 3"/>
                                <a:gd name="T69" fmla="*/ 45 h 4"/>
                                <a:gd name="T70" fmla="*/ 30 w 3"/>
                                <a:gd name="T71" fmla="*/ 45 h 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 h="4">
                                  <a:moveTo>
                                    <a:pt x="2" y="3"/>
                                  </a:moveTo>
                                  <a:lnTo>
                                    <a:pt x="3" y="4"/>
                                  </a:lnTo>
                                  <a:lnTo>
                                    <a:pt x="3" y="3"/>
                                  </a:lnTo>
                                  <a:lnTo>
                                    <a:pt x="3" y="2"/>
                                  </a:lnTo>
                                  <a:lnTo>
                                    <a:pt x="3" y="1"/>
                                  </a:lnTo>
                                  <a:lnTo>
                                    <a:pt x="2" y="1"/>
                                  </a:lnTo>
                                  <a:lnTo>
                                    <a:pt x="2" y="0"/>
                                  </a:lnTo>
                                  <a:lnTo>
                                    <a:pt x="1" y="0"/>
                                  </a:lnTo>
                                  <a:lnTo>
                                    <a:pt x="0" y="0"/>
                                  </a:lnTo>
                                  <a:lnTo>
                                    <a:pt x="0" y="1"/>
                                  </a:lnTo>
                                  <a:lnTo>
                                    <a:pt x="1" y="1"/>
                                  </a:lnTo>
                                  <a:lnTo>
                                    <a:pt x="1" y="2"/>
                                  </a:lnTo>
                                  <a:lnTo>
                                    <a:pt x="2" y="2"/>
                                  </a:lnTo>
                                  <a:lnTo>
                                    <a:pt x="2" y="1"/>
                                  </a:lnTo>
                                  <a:lnTo>
                                    <a:pt x="2" y="2"/>
                                  </a:lnTo>
                                  <a:lnTo>
                                    <a:pt x="2" y="3"/>
                                  </a:lnTo>
                                  <a:lnTo>
                                    <a:pt x="3" y="2"/>
                                  </a:lnTo>
                                  <a:lnTo>
                                    <a:pt x="2" y="2"/>
                                  </a:lnTo>
                                  <a:lnTo>
                                    <a:pt x="2" y="3"/>
                                  </a:lnTo>
                                  <a:lnTo>
                                    <a:pt x="3" y="3"/>
                                  </a:lnTo>
                                  <a:lnTo>
                                    <a:pt x="2" y="2"/>
                                  </a:lnTo>
                                  <a:lnTo>
                                    <a:pt x="2" y="3"/>
                                  </a:lnTo>
                                  <a:lnTo>
                                    <a:pt x="3" y="3"/>
                                  </a:lnTo>
                                  <a:lnTo>
                                    <a:pt x="2"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4" name="Freeform 2395"/>
                          <wps:cNvSpPr>
                            <a:spLocks/>
                          </wps:cNvSpPr>
                          <wps:spPr bwMode="auto">
                            <a:xfrm>
                              <a:off x="974" y="180"/>
                              <a:ext cx="75" cy="30"/>
                            </a:xfrm>
                            <a:custGeom>
                              <a:avLst/>
                              <a:gdLst>
                                <a:gd name="T0" fmla="*/ 75 w 5"/>
                                <a:gd name="T1" fmla="*/ 30 h 2"/>
                                <a:gd name="T2" fmla="*/ 75 w 5"/>
                                <a:gd name="T3" fmla="*/ 15 h 2"/>
                                <a:gd name="T4" fmla="*/ 75 w 5"/>
                                <a:gd name="T5" fmla="*/ 15 h 2"/>
                                <a:gd name="T6" fmla="*/ 45 w 5"/>
                                <a:gd name="T7" fmla="*/ 0 h 2"/>
                                <a:gd name="T8" fmla="*/ 45 w 5"/>
                                <a:gd name="T9" fmla="*/ 0 h 2"/>
                                <a:gd name="T10" fmla="*/ 15 w 5"/>
                                <a:gd name="T11" fmla="*/ 0 h 2"/>
                                <a:gd name="T12" fmla="*/ 0 w 5"/>
                                <a:gd name="T13" fmla="*/ 0 h 2"/>
                                <a:gd name="T14" fmla="*/ 0 w 5"/>
                                <a:gd name="T15" fmla="*/ 15 h 2"/>
                                <a:gd name="T16" fmla="*/ 15 w 5"/>
                                <a:gd name="T17" fmla="*/ 15 h 2"/>
                                <a:gd name="T18" fmla="*/ 45 w 5"/>
                                <a:gd name="T19" fmla="*/ 15 h 2"/>
                                <a:gd name="T20" fmla="*/ 45 w 5"/>
                                <a:gd name="T21" fmla="*/ 15 h 2"/>
                                <a:gd name="T22" fmla="*/ 45 w 5"/>
                                <a:gd name="T23" fmla="*/ 15 h 2"/>
                                <a:gd name="T24" fmla="*/ 60 w 5"/>
                                <a:gd name="T25" fmla="*/ 30 h 2"/>
                                <a:gd name="T26" fmla="*/ 75 w 5"/>
                                <a:gd name="T27" fmla="*/ 3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2">
                                  <a:moveTo>
                                    <a:pt x="5" y="2"/>
                                  </a:moveTo>
                                  <a:lnTo>
                                    <a:pt x="5" y="1"/>
                                  </a:lnTo>
                                  <a:lnTo>
                                    <a:pt x="3" y="0"/>
                                  </a:lnTo>
                                  <a:lnTo>
                                    <a:pt x="1" y="0"/>
                                  </a:lnTo>
                                  <a:lnTo>
                                    <a:pt x="0" y="0"/>
                                  </a:lnTo>
                                  <a:lnTo>
                                    <a:pt x="0" y="1"/>
                                  </a:lnTo>
                                  <a:lnTo>
                                    <a:pt x="1" y="1"/>
                                  </a:lnTo>
                                  <a:lnTo>
                                    <a:pt x="3" y="1"/>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5" name="Freeform 2396"/>
                          <wps:cNvSpPr>
                            <a:spLocks/>
                          </wps:cNvSpPr>
                          <wps:spPr bwMode="auto">
                            <a:xfrm>
                              <a:off x="869" y="195"/>
                              <a:ext cx="60" cy="45"/>
                            </a:xfrm>
                            <a:custGeom>
                              <a:avLst/>
                              <a:gdLst>
                                <a:gd name="T0" fmla="*/ 60 w 4"/>
                                <a:gd name="T1" fmla="*/ 15 h 3"/>
                                <a:gd name="T2" fmla="*/ 60 w 4"/>
                                <a:gd name="T3" fmla="*/ 0 h 3"/>
                                <a:gd name="T4" fmla="*/ 60 w 4"/>
                                <a:gd name="T5" fmla="*/ 0 h 3"/>
                                <a:gd name="T6" fmla="*/ 45 w 4"/>
                                <a:gd name="T7" fmla="*/ 0 h 3"/>
                                <a:gd name="T8" fmla="*/ 30 w 4"/>
                                <a:gd name="T9" fmla="*/ 15 h 3"/>
                                <a:gd name="T10" fmla="*/ 15 w 4"/>
                                <a:gd name="T11" fmla="*/ 15 h 3"/>
                                <a:gd name="T12" fmla="*/ 0 w 4"/>
                                <a:gd name="T13" fmla="*/ 30 h 3"/>
                                <a:gd name="T14" fmla="*/ 0 w 4"/>
                                <a:gd name="T15" fmla="*/ 45 h 3"/>
                                <a:gd name="T16" fmla="*/ 15 w 4"/>
                                <a:gd name="T17" fmla="*/ 30 h 3"/>
                                <a:gd name="T18" fmla="*/ 30 w 4"/>
                                <a:gd name="T19" fmla="*/ 30 h 3"/>
                                <a:gd name="T20" fmla="*/ 45 w 4"/>
                                <a:gd name="T21" fmla="*/ 15 h 3"/>
                                <a:gd name="T22" fmla="*/ 60 w 4"/>
                                <a:gd name="T23" fmla="*/ 15 h 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3">
                                  <a:moveTo>
                                    <a:pt x="4" y="1"/>
                                  </a:moveTo>
                                  <a:lnTo>
                                    <a:pt x="4" y="0"/>
                                  </a:lnTo>
                                  <a:lnTo>
                                    <a:pt x="3" y="0"/>
                                  </a:lnTo>
                                  <a:lnTo>
                                    <a:pt x="2" y="1"/>
                                  </a:lnTo>
                                  <a:lnTo>
                                    <a:pt x="1" y="1"/>
                                  </a:lnTo>
                                  <a:lnTo>
                                    <a:pt x="0" y="2"/>
                                  </a:lnTo>
                                  <a:lnTo>
                                    <a:pt x="0" y="3"/>
                                  </a:lnTo>
                                  <a:lnTo>
                                    <a:pt x="1" y="2"/>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6" name="Freeform 2397"/>
                          <wps:cNvSpPr>
                            <a:spLocks/>
                          </wps:cNvSpPr>
                          <wps:spPr bwMode="auto">
                            <a:xfrm>
                              <a:off x="764" y="240"/>
                              <a:ext cx="75" cy="30"/>
                            </a:xfrm>
                            <a:custGeom>
                              <a:avLst/>
                              <a:gdLst>
                                <a:gd name="T0" fmla="*/ 75 w 5"/>
                                <a:gd name="T1" fmla="*/ 15 h 2"/>
                                <a:gd name="T2" fmla="*/ 60 w 5"/>
                                <a:gd name="T3" fmla="*/ 0 h 2"/>
                                <a:gd name="T4" fmla="*/ 60 w 5"/>
                                <a:gd name="T5" fmla="*/ 15 h 2"/>
                                <a:gd name="T6" fmla="*/ 45 w 5"/>
                                <a:gd name="T7" fmla="*/ 15 h 2"/>
                                <a:gd name="T8" fmla="*/ 30 w 5"/>
                                <a:gd name="T9" fmla="*/ 15 h 2"/>
                                <a:gd name="T10" fmla="*/ 30 w 5"/>
                                <a:gd name="T11" fmla="*/ 15 h 2"/>
                                <a:gd name="T12" fmla="*/ 30 w 5"/>
                                <a:gd name="T13" fmla="*/ 30 h 2"/>
                                <a:gd name="T14" fmla="*/ 30 w 5"/>
                                <a:gd name="T15" fmla="*/ 15 h 2"/>
                                <a:gd name="T16" fmla="*/ 30 w 5"/>
                                <a:gd name="T17" fmla="*/ 15 h 2"/>
                                <a:gd name="T18" fmla="*/ 30 w 5"/>
                                <a:gd name="T19" fmla="*/ 30 h 2"/>
                                <a:gd name="T20" fmla="*/ 30 w 5"/>
                                <a:gd name="T21" fmla="*/ 15 h 2"/>
                                <a:gd name="T22" fmla="*/ 30 w 5"/>
                                <a:gd name="T23" fmla="*/ 15 h 2"/>
                                <a:gd name="T24" fmla="*/ 30 w 5"/>
                                <a:gd name="T25" fmla="*/ 15 h 2"/>
                                <a:gd name="T26" fmla="*/ 15 w 5"/>
                                <a:gd name="T27" fmla="*/ 30 h 2"/>
                                <a:gd name="T28" fmla="*/ 30 w 5"/>
                                <a:gd name="T29" fmla="*/ 15 h 2"/>
                                <a:gd name="T30" fmla="*/ 30 w 5"/>
                                <a:gd name="T31" fmla="*/ 15 h 2"/>
                                <a:gd name="T32" fmla="*/ 15 w 5"/>
                                <a:gd name="T33" fmla="*/ 15 h 2"/>
                                <a:gd name="T34" fmla="*/ 30 w 5"/>
                                <a:gd name="T35" fmla="*/ 15 h 2"/>
                                <a:gd name="T36" fmla="*/ 30 w 5"/>
                                <a:gd name="T37" fmla="*/ 15 h 2"/>
                                <a:gd name="T38" fmla="*/ 30 w 5"/>
                                <a:gd name="T39" fmla="*/ 15 h 2"/>
                                <a:gd name="T40" fmla="*/ 30 w 5"/>
                                <a:gd name="T41" fmla="*/ 0 h 2"/>
                                <a:gd name="T42" fmla="*/ 0 w 5"/>
                                <a:gd name="T43" fmla="*/ 0 h 2"/>
                                <a:gd name="T44" fmla="*/ 0 w 5"/>
                                <a:gd name="T45" fmla="*/ 15 h 2"/>
                                <a:gd name="T46" fmla="*/ 15 w 5"/>
                                <a:gd name="T47" fmla="*/ 15 h 2"/>
                                <a:gd name="T48" fmla="*/ 15 w 5"/>
                                <a:gd name="T49" fmla="*/ 30 h 2"/>
                                <a:gd name="T50" fmla="*/ 15 w 5"/>
                                <a:gd name="T51" fmla="*/ 30 h 2"/>
                                <a:gd name="T52" fmla="*/ 15 w 5"/>
                                <a:gd name="T53" fmla="*/ 30 h 2"/>
                                <a:gd name="T54" fmla="*/ 15 w 5"/>
                                <a:gd name="T55" fmla="*/ 30 h 2"/>
                                <a:gd name="T56" fmla="*/ 15 w 5"/>
                                <a:gd name="T57" fmla="*/ 30 h 2"/>
                                <a:gd name="T58" fmla="*/ 15 w 5"/>
                                <a:gd name="T59" fmla="*/ 30 h 2"/>
                                <a:gd name="T60" fmla="*/ 30 w 5"/>
                                <a:gd name="T61" fmla="*/ 30 h 2"/>
                                <a:gd name="T62" fmla="*/ 30 w 5"/>
                                <a:gd name="T63" fmla="*/ 30 h 2"/>
                                <a:gd name="T64" fmla="*/ 30 w 5"/>
                                <a:gd name="T65" fmla="*/ 30 h 2"/>
                                <a:gd name="T66" fmla="*/ 45 w 5"/>
                                <a:gd name="T67" fmla="*/ 30 h 2"/>
                                <a:gd name="T68" fmla="*/ 45 w 5"/>
                                <a:gd name="T69" fmla="*/ 30 h 2"/>
                                <a:gd name="T70" fmla="*/ 60 w 5"/>
                                <a:gd name="T71" fmla="*/ 30 h 2"/>
                                <a:gd name="T72" fmla="*/ 75 w 5"/>
                                <a:gd name="T73" fmla="*/ 15 h 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2">
                                  <a:moveTo>
                                    <a:pt x="5" y="1"/>
                                  </a:moveTo>
                                  <a:lnTo>
                                    <a:pt x="4" y="0"/>
                                  </a:lnTo>
                                  <a:lnTo>
                                    <a:pt x="4" y="1"/>
                                  </a:lnTo>
                                  <a:lnTo>
                                    <a:pt x="3" y="1"/>
                                  </a:lnTo>
                                  <a:lnTo>
                                    <a:pt x="2" y="1"/>
                                  </a:lnTo>
                                  <a:lnTo>
                                    <a:pt x="2" y="2"/>
                                  </a:lnTo>
                                  <a:lnTo>
                                    <a:pt x="2" y="1"/>
                                  </a:lnTo>
                                  <a:lnTo>
                                    <a:pt x="2" y="2"/>
                                  </a:lnTo>
                                  <a:lnTo>
                                    <a:pt x="2" y="1"/>
                                  </a:lnTo>
                                  <a:lnTo>
                                    <a:pt x="1" y="2"/>
                                  </a:lnTo>
                                  <a:lnTo>
                                    <a:pt x="2" y="1"/>
                                  </a:lnTo>
                                  <a:lnTo>
                                    <a:pt x="1" y="1"/>
                                  </a:lnTo>
                                  <a:lnTo>
                                    <a:pt x="2" y="1"/>
                                  </a:lnTo>
                                  <a:lnTo>
                                    <a:pt x="2" y="0"/>
                                  </a:lnTo>
                                  <a:lnTo>
                                    <a:pt x="0" y="0"/>
                                  </a:lnTo>
                                  <a:lnTo>
                                    <a:pt x="0" y="1"/>
                                  </a:lnTo>
                                  <a:lnTo>
                                    <a:pt x="1" y="1"/>
                                  </a:lnTo>
                                  <a:lnTo>
                                    <a:pt x="1" y="2"/>
                                  </a:lnTo>
                                  <a:lnTo>
                                    <a:pt x="2" y="2"/>
                                  </a:lnTo>
                                  <a:lnTo>
                                    <a:pt x="3" y="2"/>
                                  </a:lnTo>
                                  <a:lnTo>
                                    <a:pt x="4" y="2"/>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7" name="Freeform 2398"/>
                          <wps:cNvSpPr>
                            <a:spLocks/>
                          </wps:cNvSpPr>
                          <wps:spPr bwMode="auto">
                            <a:xfrm>
                              <a:off x="794" y="135"/>
                              <a:ext cx="30" cy="60"/>
                            </a:xfrm>
                            <a:custGeom>
                              <a:avLst/>
                              <a:gdLst>
                                <a:gd name="T0" fmla="*/ 0 w 2"/>
                                <a:gd name="T1" fmla="*/ 60 h 4"/>
                                <a:gd name="T2" fmla="*/ 15 w 2"/>
                                <a:gd name="T3" fmla="*/ 60 h 4"/>
                                <a:gd name="T4" fmla="*/ 15 w 2"/>
                                <a:gd name="T5" fmla="*/ 45 h 4"/>
                                <a:gd name="T6" fmla="*/ 30 w 2"/>
                                <a:gd name="T7" fmla="*/ 15 h 4"/>
                                <a:gd name="T8" fmla="*/ 30 w 2"/>
                                <a:gd name="T9" fmla="*/ 0 h 4"/>
                                <a:gd name="T10" fmla="*/ 15 w 2"/>
                                <a:gd name="T11" fmla="*/ 0 h 4"/>
                                <a:gd name="T12" fmla="*/ 15 w 2"/>
                                <a:gd name="T13" fmla="*/ 0 h 4"/>
                                <a:gd name="T14" fmla="*/ 0 w 2"/>
                                <a:gd name="T15" fmla="*/ 30 h 4"/>
                                <a:gd name="T16" fmla="*/ 0 w 2"/>
                                <a:gd name="T17" fmla="*/ 60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 h="4">
                                  <a:moveTo>
                                    <a:pt x="0" y="4"/>
                                  </a:moveTo>
                                  <a:lnTo>
                                    <a:pt x="1" y="4"/>
                                  </a:lnTo>
                                  <a:lnTo>
                                    <a:pt x="1" y="3"/>
                                  </a:lnTo>
                                  <a:lnTo>
                                    <a:pt x="2" y="1"/>
                                  </a:lnTo>
                                  <a:lnTo>
                                    <a:pt x="2" y="0"/>
                                  </a:lnTo>
                                  <a:lnTo>
                                    <a:pt x="1" y="0"/>
                                  </a:lnTo>
                                  <a:lnTo>
                                    <a:pt x="0" y="2"/>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8" name="Freeform 2399"/>
                          <wps:cNvSpPr>
                            <a:spLocks/>
                          </wps:cNvSpPr>
                          <wps:spPr bwMode="auto">
                            <a:xfrm>
                              <a:off x="794" y="30"/>
                              <a:ext cx="45" cy="60"/>
                            </a:xfrm>
                            <a:custGeom>
                              <a:avLst/>
                              <a:gdLst>
                                <a:gd name="T0" fmla="*/ 30 w 3"/>
                                <a:gd name="T1" fmla="*/ 60 h 4"/>
                                <a:gd name="T2" fmla="*/ 45 w 3"/>
                                <a:gd name="T3" fmla="*/ 60 h 4"/>
                                <a:gd name="T4" fmla="*/ 45 w 3"/>
                                <a:gd name="T5" fmla="*/ 45 h 4"/>
                                <a:gd name="T6" fmla="*/ 45 w 3"/>
                                <a:gd name="T7" fmla="*/ 45 h 4"/>
                                <a:gd name="T8" fmla="*/ 45 w 3"/>
                                <a:gd name="T9" fmla="*/ 45 h 4"/>
                                <a:gd name="T10" fmla="*/ 45 w 3"/>
                                <a:gd name="T11" fmla="*/ 30 h 4"/>
                                <a:gd name="T12" fmla="*/ 30 w 3"/>
                                <a:gd name="T13" fmla="*/ 15 h 4"/>
                                <a:gd name="T14" fmla="*/ 30 w 3"/>
                                <a:gd name="T15" fmla="*/ 15 h 4"/>
                                <a:gd name="T16" fmla="*/ 15 w 3"/>
                                <a:gd name="T17" fmla="*/ 0 h 4"/>
                                <a:gd name="T18" fmla="*/ 15 w 3"/>
                                <a:gd name="T19" fmla="*/ 0 h 4"/>
                                <a:gd name="T20" fmla="*/ 0 w 3"/>
                                <a:gd name="T21" fmla="*/ 0 h 4"/>
                                <a:gd name="T22" fmla="*/ 0 w 3"/>
                                <a:gd name="T23" fmla="*/ 15 h 4"/>
                                <a:gd name="T24" fmla="*/ 15 w 3"/>
                                <a:gd name="T25" fmla="*/ 15 h 4"/>
                                <a:gd name="T26" fmla="*/ 15 w 3"/>
                                <a:gd name="T27" fmla="*/ 0 h 4"/>
                                <a:gd name="T28" fmla="*/ 0 w 3"/>
                                <a:gd name="T29" fmla="*/ 15 h 4"/>
                                <a:gd name="T30" fmla="*/ 15 w 3"/>
                                <a:gd name="T31" fmla="*/ 30 h 4"/>
                                <a:gd name="T32" fmla="*/ 15 w 3"/>
                                <a:gd name="T33" fmla="*/ 15 h 4"/>
                                <a:gd name="T34" fmla="*/ 15 w 3"/>
                                <a:gd name="T35" fmla="*/ 15 h 4"/>
                                <a:gd name="T36" fmla="*/ 15 w 3"/>
                                <a:gd name="T37" fmla="*/ 30 h 4"/>
                                <a:gd name="T38" fmla="*/ 30 w 3"/>
                                <a:gd name="T39" fmla="*/ 45 h 4"/>
                                <a:gd name="T40" fmla="*/ 30 w 3"/>
                                <a:gd name="T41" fmla="*/ 60 h 4"/>
                                <a:gd name="T42" fmla="*/ 30 w 3"/>
                                <a:gd name="T43" fmla="*/ 45 h 4"/>
                                <a:gd name="T44" fmla="*/ 30 w 3"/>
                                <a:gd name="T45" fmla="*/ 45 h 4"/>
                                <a:gd name="T46" fmla="*/ 30 w 3"/>
                                <a:gd name="T47" fmla="*/ 60 h 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 h="4">
                                  <a:moveTo>
                                    <a:pt x="2" y="4"/>
                                  </a:moveTo>
                                  <a:lnTo>
                                    <a:pt x="3" y="4"/>
                                  </a:lnTo>
                                  <a:lnTo>
                                    <a:pt x="3" y="3"/>
                                  </a:lnTo>
                                  <a:lnTo>
                                    <a:pt x="3" y="2"/>
                                  </a:lnTo>
                                  <a:lnTo>
                                    <a:pt x="2" y="1"/>
                                  </a:lnTo>
                                  <a:lnTo>
                                    <a:pt x="1" y="0"/>
                                  </a:lnTo>
                                  <a:lnTo>
                                    <a:pt x="0" y="0"/>
                                  </a:lnTo>
                                  <a:lnTo>
                                    <a:pt x="0" y="1"/>
                                  </a:lnTo>
                                  <a:lnTo>
                                    <a:pt x="1" y="1"/>
                                  </a:lnTo>
                                  <a:lnTo>
                                    <a:pt x="1" y="0"/>
                                  </a:lnTo>
                                  <a:lnTo>
                                    <a:pt x="0" y="1"/>
                                  </a:lnTo>
                                  <a:lnTo>
                                    <a:pt x="1" y="2"/>
                                  </a:lnTo>
                                  <a:lnTo>
                                    <a:pt x="1" y="1"/>
                                  </a:lnTo>
                                  <a:lnTo>
                                    <a:pt x="1" y="2"/>
                                  </a:lnTo>
                                  <a:lnTo>
                                    <a:pt x="2" y="3"/>
                                  </a:lnTo>
                                  <a:lnTo>
                                    <a:pt x="2" y="4"/>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9" name="Freeform 2400"/>
                          <wps:cNvSpPr>
                            <a:spLocks/>
                          </wps:cNvSpPr>
                          <wps:spPr bwMode="auto">
                            <a:xfrm>
                              <a:off x="689" y="15"/>
                              <a:ext cx="60" cy="45"/>
                            </a:xfrm>
                            <a:custGeom>
                              <a:avLst/>
                              <a:gdLst>
                                <a:gd name="T0" fmla="*/ 60 w 4"/>
                                <a:gd name="T1" fmla="*/ 15 h 3"/>
                                <a:gd name="T2" fmla="*/ 60 w 4"/>
                                <a:gd name="T3" fmla="*/ 0 h 3"/>
                                <a:gd name="T4" fmla="*/ 45 w 4"/>
                                <a:gd name="T5" fmla="*/ 0 h 3"/>
                                <a:gd name="T6" fmla="*/ 45 w 4"/>
                                <a:gd name="T7" fmla="*/ 0 h 3"/>
                                <a:gd name="T8" fmla="*/ 30 w 4"/>
                                <a:gd name="T9" fmla="*/ 15 h 3"/>
                                <a:gd name="T10" fmla="*/ 15 w 4"/>
                                <a:gd name="T11" fmla="*/ 15 h 3"/>
                                <a:gd name="T12" fmla="*/ 0 w 4"/>
                                <a:gd name="T13" fmla="*/ 30 h 3"/>
                                <a:gd name="T14" fmla="*/ 0 w 4"/>
                                <a:gd name="T15" fmla="*/ 30 h 3"/>
                                <a:gd name="T16" fmla="*/ 0 w 4"/>
                                <a:gd name="T17" fmla="*/ 30 h 3"/>
                                <a:gd name="T18" fmla="*/ 0 w 4"/>
                                <a:gd name="T19" fmla="*/ 45 h 3"/>
                                <a:gd name="T20" fmla="*/ 15 w 4"/>
                                <a:gd name="T21" fmla="*/ 45 h 3"/>
                                <a:gd name="T22" fmla="*/ 0 w 4"/>
                                <a:gd name="T23" fmla="*/ 30 h 3"/>
                                <a:gd name="T24" fmla="*/ 15 w 4"/>
                                <a:gd name="T25" fmla="*/ 45 h 3"/>
                                <a:gd name="T26" fmla="*/ 15 w 4"/>
                                <a:gd name="T27" fmla="*/ 30 h 3"/>
                                <a:gd name="T28" fmla="*/ 30 w 4"/>
                                <a:gd name="T29" fmla="*/ 30 h 3"/>
                                <a:gd name="T30" fmla="*/ 45 w 4"/>
                                <a:gd name="T31" fmla="*/ 15 h 3"/>
                                <a:gd name="T32" fmla="*/ 60 w 4"/>
                                <a:gd name="T33" fmla="*/ 15 h 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 h="3">
                                  <a:moveTo>
                                    <a:pt x="4" y="1"/>
                                  </a:moveTo>
                                  <a:lnTo>
                                    <a:pt x="4" y="0"/>
                                  </a:lnTo>
                                  <a:lnTo>
                                    <a:pt x="3" y="0"/>
                                  </a:lnTo>
                                  <a:lnTo>
                                    <a:pt x="2" y="1"/>
                                  </a:lnTo>
                                  <a:lnTo>
                                    <a:pt x="1" y="1"/>
                                  </a:lnTo>
                                  <a:lnTo>
                                    <a:pt x="0" y="2"/>
                                  </a:lnTo>
                                  <a:lnTo>
                                    <a:pt x="0" y="3"/>
                                  </a:lnTo>
                                  <a:lnTo>
                                    <a:pt x="1" y="3"/>
                                  </a:lnTo>
                                  <a:lnTo>
                                    <a:pt x="0" y="2"/>
                                  </a:lnTo>
                                  <a:lnTo>
                                    <a:pt x="1" y="3"/>
                                  </a:lnTo>
                                  <a:lnTo>
                                    <a:pt x="1" y="2"/>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0" name="Freeform 2401"/>
                          <wps:cNvSpPr>
                            <a:spLocks/>
                          </wps:cNvSpPr>
                          <wps:spPr bwMode="auto">
                            <a:xfrm>
                              <a:off x="599" y="75"/>
                              <a:ext cx="60" cy="60"/>
                            </a:xfrm>
                            <a:custGeom>
                              <a:avLst/>
                              <a:gdLst>
                                <a:gd name="T0" fmla="*/ 60 w 4"/>
                                <a:gd name="T1" fmla="*/ 15 h 4"/>
                                <a:gd name="T2" fmla="*/ 45 w 4"/>
                                <a:gd name="T3" fmla="*/ 0 h 4"/>
                                <a:gd name="T4" fmla="*/ 30 w 4"/>
                                <a:gd name="T5" fmla="*/ 15 h 4"/>
                                <a:gd name="T6" fmla="*/ 15 w 4"/>
                                <a:gd name="T7" fmla="*/ 30 h 4"/>
                                <a:gd name="T8" fmla="*/ 0 w 4"/>
                                <a:gd name="T9" fmla="*/ 45 h 4"/>
                                <a:gd name="T10" fmla="*/ 0 w 4"/>
                                <a:gd name="T11" fmla="*/ 60 h 4"/>
                                <a:gd name="T12" fmla="*/ 30 w 4"/>
                                <a:gd name="T13" fmla="*/ 30 h 4"/>
                                <a:gd name="T14" fmla="*/ 45 w 4"/>
                                <a:gd name="T15" fmla="*/ 15 h 4"/>
                                <a:gd name="T16" fmla="*/ 60 w 4"/>
                                <a:gd name="T17" fmla="*/ 15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4">
                                  <a:moveTo>
                                    <a:pt x="4" y="1"/>
                                  </a:moveTo>
                                  <a:lnTo>
                                    <a:pt x="3" y="0"/>
                                  </a:lnTo>
                                  <a:lnTo>
                                    <a:pt x="2" y="1"/>
                                  </a:lnTo>
                                  <a:lnTo>
                                    <a:pt x="1" y="2"/>
                                  </a:lnTo>
                                  <a:lnTo>
                                    <a:pt x="0" y="3"/>
                                  </a:lnTo>
                                  <a:lnTo>
                                    <a:pt x="0" y="4"/>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1" name="Freeform 2402"/>
                          <wps:cNvSpPr>
                            <a:spLocks/>
                          </wps:cNvSpPr>
                          <wps:spPr bwMode="auto">
                            <a:xfrm>
                              <a:off x="509" y="150"/>
                              <a:ext cx="60" cy="60"/>
                            </a:xfrm>
                            <a:custGeom>
                              <a:avLst/>
                              <a:gdLst>
                                <a:gd name="T0" fmla="*/ 60 w 4"/>
                                <a:gd name="T1" fmla="*/ 15 h 4"/>
                                <a:gd name="T2" fmla="*/ 45 w 4"/>
                                <a:gd name="T3" fmla="*/ 0 h 4"/>
                                <a:gd name="T4" fmla="*/ 30 w 4"/>
                                <a:gd name="T5" fmla="*/ 15 h 4"/>
                                <a:gd name="T6" fmla="*/ 15 w 4"/>
                                <a:gd name="T7" fmla="*/ 30 h 4"/>
                                <a:gd name="T8" fmla="*/ 0 w 4"/>
                                <a:gd name="T9" fmla="*/ 45 h 4"/>
                                <a:gd name="T10" fmla="*/ 0 w 4"/>
                                <a:gd name="T11" fmla="*/ 45 h 4"/>
                                <a:gd name="T12" fmla="*/ 0 w 4"/>
                                <a:gd name="T13" fmla="*/ 60 h 4"/>
                                <a:gd name="T14" fmla="*/ 15 w 4"/>
                                <a:gd name="T15" fmla="*/ 60 h 4"/>
                                <a:gd name="T16" fmla="*/ 30 w 4"/>
                                <a:gd name="T17" fmla="*/ 45 h 4"/>
                                <a:gd name="T18" fmla="*/ 45 w 4"/>
                                <a:gd name="T19" fmla="*/ 30 h 4"/>
                                <a:gd name="T20" fmla="*/ 60 w 4"/>
                                <a:gd name="T21" fmla="*/ 15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4" y="1"/>
                                  </a:moveTo>
                                  <a:lnTo>
                                    <a:pt x="3" y="0"/>
                                  </a:lnTo>
                                  <a:lnTo>
                                    <a:pt x="2" y="1"/>
                                  </a:lnTo>
                                  <a:lnTo>
                                    <a:pt x="1" y="2"/>
                                  </a:lnTo>
                                  <a:lnTo>
                                    <a:pt x="0" y="3"/>
                                  </a:lnTo>
                                  <a:lnTo>
                                    <a:pt x="0" y="4"/>
                                  </a:lnTo>
                                  <a:lnTo>
                                    <a:pt x="1" y="4"/>
                                  </a:lnTo>
                                  <a:lnTo>
                                    <a:pt x="2" y="3"/>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2" name="Freeform 2403"/>
                          <wps:cNvSpPr>
                            <a:spLocks/>
                          </wps:cNvSpPr>
                          <wps:spPr bwMode="auto">
                            <a:xfrm>
                              <a:off x="420" y="195"/>
                              <a:ext cx="44" cy="45"/>
                            </a:xfrm>
                            <a:custGeom>
                              <a:avLst/>
                              <a:gdLst>
                                <a:gd name="T0" fmla="*/ 44 w 3"/>
                                <a:gd name="T1" fmla="*/ 45 h 3"/>
                                <a:gd name="T2" fmla="*/ 44 w 3"/>
                                <a:gd name="T3" fmla="*/ 30 h 3"/>
                                <a:gd name="T4" fmla="*/ 29 w 3"/>
                                <a:gd name="T5" fmla="*/ 30 h 3"/>
                                <a:gd name="T6" fmla="*/ 29 w 3"/>
                                <a:gd name="T7" fmla="*/ 30 h 3"/>
                                <a:gd name="T8" fmla="*/ 29 w 3"/>
                                <a:gd name="T9" fmla="*/ 45 h 3"/>
                                <a:gd name="T10" fmla="*/ 29 w 3"/>
                                <a:gd name="T11" fmla="*/ 30 h 3"/>
                                <a:gd name="T12" fmla="*/ 15 w 3"/>
                                <a:gd name="T13" fmla="*/ 30 h 3"/>
                                <a:gd name="T14" fmla="*/ 15 w 3"/>
                                <a:gd name="T15" fmla="*/ 45 h 3"/>
                                <a:gd name="T16" fmla="*/ 29 w 3"/>
                                <a:gd name="T17" fmla="*/ 30 h 3"/>
                                <a:gd name="T18" fmla="*/ 15 w 3"/>
                                <a:gd name="T19" fmla="*/ 30 h 3"/>
                                <a:gd name="T20" fmla="*/ 15 w 3"/>
                                <a:gd name="T21" fmla="*/ 45 h 3"/>
                                <a:gd name="T22" fmla="*/ 29 w 3"/>
                                <a:gd name="T23" fmla="*/ 30 h 3"/>
                                <a:gd name="T24" fmla="*/ 15 w 3"/>
                                <a:gd name="T25" fmla="*/ 30 h 3"/>
                                <a:gd name="T26" fmla="*/ 15 w 3"/>
                                <a:gd name="T27" fmla="*/ 30 h 3"/>
                                <a:gd name="T28" fmla="*/ 15 w 3"/>
                                <a:gd name="T29" fmla="*/ 30 h 3"/>
                                <a:gd name="T30" fmla="*/ 15 w 3"/>
                                <a:gd name="T31" fmla="*/ 15 h 3"/>
                                <a:gd name="T32" fmla="*/ 15 w 3"/>
                                <a:gd name="T33" fmla="*/ 15 h 3"/>
                                <a:gd name="T34" fmla="*/ 0 w 3"/>
                                <a:gd name="T35" fmla="*/ 15 h 3"/>
                                <a:gd name="T36" fmla="*/ 15 w 3"/>
                                <a:gd name="T37" fmla="*/ 15 h 3"/>
                                <a:gd name="T38" fmla="*/ 15 w 3"/>
                                <a:gd name="T39" fmla="*/ 15 h 3"/>
                                <a:gd name="T40" fmla="*/ 15 w 3"/>
                                <a:gd name="T41" fmla="*/ 0 h 3"/>
                                <a:gd name="T42" fmla="*/ 0 w 3"/>
                                <a:gd name="T43" fmla="*/ 0 h 3"/>
                                <a:gd name="T44" fmla="*/ 0 w 3"/>
                                <a:gd name="T45" fmla="*/ 15 h 3"/>
                                <a:gd name="T46" fmla="*/ 0 w 3"/>
                                <a:gd name="T47" fmla="*/ 15 h 3"/>
                                <a:gd name="T48" fmla="*/ 0 w 3"/>
                                <a:gd name="T49" fmla="*/ 15 h 3"/>
                                <a:gd name="T50" fmla="*/ 0 w 3"/>
                                <a:gd name="T51" fmla="*/ 30 h 3"/>
                                <a:gd name="T52" fmla="*/ 0 w 3"/>
                                <a:gd name="T53" fmla="*/ 30 h 3"/>
                                <a:gd name="T54" fmla="*/ 0 w 3"/>
                                <a:gd name="T55" fmla="*/ 45 h 3"/>
                                <a:gd name="T56" fmla="*/ 15 w 3"/>
                                <a:gd name="T57" fmla="*/ 45 h 3"/>
                                <a:gd name="T58" fmla="*/ 15 w 3"/>
                                <a:gd name="T59" fmla="*/ 45 h 3"/>
                                <a:gd name="T60" fmla="*/ 15 w 3"/>
                                <a:gd name="T61" fmla="*/ 45 h 3"/>
                                <a:gd name="T62" fmla="*/ 15 w 3"/>
                                <a:gd name="T63" fmla="*/ 45 h 3"/>
                                <a:gd name="T64" fmla="*/ 29 w 3"/>
                                <a:gd name="T65" fmla="*/ 45 h 3"/>
                                <a:gd name="T66" fmla="*/ 29 w 3"/>
                                <a:gd name="T67" fmla="*/ 45 h 3"/>
                                <a:gd name="T68" fmla="*/ 44 w 3"/>
                                <a:gd name="T69" fmla="*/ 45 h 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 h="3">
                                  <a:moveTo>
                                    <a:pt x="3" y="3"/>
                                  </a:moveTo>
                                  <a:lnTo>
                                    <a:pt x="3" y="2"/>
                                  </a:lnTo>
                                  <a:lnTo>
                                    <a:pt x="2" y="2"/>
                                  </a:lnTo>
                                  <a:lnTo>
                                    <a:pt x="2" y="3"/>
                                  </a:lnTo>
                                  <a:lnTo>
                                    <a:pt x="2" y="2"/>
                                  </a:lnTo>
                                  <a:lnTo>
                                    <a:pt x="1" y="2"/>
                                  </a:lnTo>
                                  <a:lnTo>
                                    <a:pt x="1" y="3"/>
                                  </a:lnTo>
                                  <a:lnTo>
                                    <a:pt x="2" y="2"/>
                                  </a:lnTo>
                                  <a:lnTo>
                                    <a:pt x="1" y="2"/>
                                  </a:lnTo>
                                  <a:lnTo>
                                    <a:pt x="1" y="3"/>
                                  </a:lnTo>
                                  <a:lnTo>
                                    <a:pt x="2" y="2"/>
                                  </a:lnTo>
                                  <a:lnTo>
                                    <a:pt x="1" y="2"/>
                                  </a:lnTo>
                                  <a:lnTo>
                                    <a:pt x="1" y="1"/>
                                  </a:lnTo>
                                  <a:lnTo>
                                    <a:pt x="0" y="1"/>
                                  </a:lnTo>
                                  <a:lnTo>
                                    <a:pt x="1" y="1"/>
                                  </a:lnTo>
                                  <a:lnTo>
                                    <a:pt x="1" y="0"/>
                                  </a:lnTo>
                                  <a:lnTo>
                                    <a:pt x="0" y="0"/>
                                  </a:lnTo>
                                  <a:lnTo>
                                    <a:pt x="0" y="1"/>
                                  </a:lnTo>
                                  <a:lnTo>
                                    <a:pt x="0" y="2"/>
                                  </a:lnTo>
                                  <a:lnTo>
                                    <a:pt x="0" y="3"/>
                                  </a:lnTo>
                                  <a:lnTo>
                                    <a:pt x="1" y="3"/>
                                  </a:lnTo>
                                  <a:lnTo>
                                    <a:pt x="2" y="3"/>
                                  </a:lnTo>
                                  <a:lnTo>
                                    <a:pt x="3"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3" name="Freeform 2404"/>
                          <wps:cNvSpPr>
                            <a:spLocks/>
                          </wps:cNvSpPr>
                          <wps:spPr bwMode="auto">
                            <a:xfrm>
                              <a:off x="375" y="120"/>
                              <a:ext cx="59" cy="45"/>
                            </a:xfrm>
                            <a:custGeom>
                              <a:avLst/>
                              <a:gdLst>
                                <a:gd name="T0" fmla="*/ 30 w 4"/>
                                <a:gd name="T1" fmla="*/ 30 h 3"/>
                                <a:gd name="T2" fmla="*/ 59 w 4"/>
                                <a:gd name="T3" fmla="*/ 30 h 3"/>
                                <a:gd name="T4" fmla="*/ 59 w 4"/>
                                <a:gd name="T5" fmla="*/ 30 h 3"/>
                                <a:gd name="T6" fmla="*/ 44 w 4"/>
                                <a:gd name="T7" fmla="*/ 15 h 3"/>
                                <a:gd name="T8" fmla="*/ 44 w 4"/>
                                <a:gd name="T9" fmla="*/ 15 h 3"/>
                                <a:gd name="T10" fmla="*/ 44 w 4"/>
                                <a:gd name="T11" fmla="*/ 15 h 3"/>
                                <a:gd name="T12" fmla="*/ 44 w 4"/>
                                <a:gd name="T13" fmla="*/ 0 h 3"/>
                                <a:gd name="T14" fmla="*/ 44 w 4"/>
                                <a:gd name="T15" fmla="*/ 0 h 3"/>
                                <a:gd name="T16" fmla="*/ 44 w 4"/>
                                <a:gd name="T17" fmla="*/ 0 h 3"/>
                                <a:gd name="T18" fmla="*/ 44 w 4"/>
                                <a:gd name="T19" fmla="*/ 15 h 3"/>
                                <a:gd name="T20" fmla="*/ 44 w 4"/>
                                <a:gd name="T21" fmla="*/ 0 h 3"/>
                                <a:gd name="T22" fmla="*/ 44 w 4"/>
                                <a:gd name="T23" fmla="*/ 0 h 3"/>
                                <a:gd name="T24" fmla="*/ 30 w 4"/>
                                <a:gd name="T25" fmla="*/ 0 h 3"/>
                                <a:gd name="T26" fmla="*/ 30 w 4"/>
                                <a:gd name="T27" fmla="*/ 0 h 3"/>
                                <a:gd name="T28" fmla="*/ 30 w 4"/>
                                <a:gd name="T29" fmla="*/ 0 h 3"/>
                                <a:gd name="T30" fmla="*/ 30 w 4"/>
                                <a:gd name="T31" fmla="*/ 0 h 3"/>
                                <a:gd name="T32" fmla="*/ 30 w 4"/>
                                <a:gd name="T33" fmla="*/ 0 h 3"/>
                                <a:gd name="T34" fmla="*/ 15 w 4"/>
                                <a:gd name="T35" fmla="*/ 15 h 3"/>
                                <a:gd name="T36" fmla="*/ 15 w 4"/>
                                <a:gd name="T37" fmla="*/ 15 h 3"/>
                                <a:gd name="T38" fmla="*/ 15 w 4"/>
                                <a:gd name="T39" fmla="*/ 15 h 3"/>
                                <a:gd name="T40" fmla="*/ 15 w 4"/>
                                <a:gd name="T41" fmla="*/ 30 h 3"/>
                                <a:gd name="T42" fmla="*/ 0 w 4"/>
                                <a:gd name="T43" fmla="*/ 30 h 3"/>
                                <a:gd name="T44" fmla="*/ 0 w 4"/>
                                <a:gd name="T45" fmla="*/ 45 h 3"/>
                                <a:gd name="T46" fmla="*/ 15 w 4"/>
                                <a:gd name="T47" fmla="*/ 45 h 3"/>
                                <a:gd name="T48" fmla="*/ 15 w 4"/>
                                <a:gd name="T49" fmla="*/ 45 h 3"/>
                                <a:gd name="T50" fmla="*/ 30 w 4"/>
                                <a:gd name="T51" fmla="*/ 30 h 3"/>
                                <a:gd name="T52" fmla="*/ 30 w 4"/>
                                <a:gd name="T53" fmla="*/ 30 h 3"/>
                                <a:gd name="T54" fmla="*/ 30 w 4"/>
                                <a:gd name="T55" fmla="*/ 15 h 3"/>
                                <a:gd name="T56" fmla="*/ 30 w 4"/>
                                <a:gd name="T57" fmla="*/ 30 h 3"/>
                                <a:gd name="T58" fmla="*/ 30 w 4"/>
                                <a:gd name="T59" fmla="*/ 30 h 3"/>
                                <a:gd name="T60" fmla="*/ 30 w 4"/>
                                <a:gd name="T61" fmla="*/ 15 h 3"/>
                                <a:gd name="T62" fmla="*/ 44 w 4"/>
                                <a:gd name="T63" fmla="*/ 15 h 3"/>
                                <a:gd name="T64" fmla="*/ 30 w 4"/>
                                <a:gd name="T65" fmla="*/ 15 h 3"/>
                                <a:gd name="T66" fmla="*/ 30 w 4"/>
                                <a:gd name="T67" fmla="*/ 15 h 3"/>
                                <a:gd name="T68" fmla="*/ 44 w 4"/>
                                <a:gd name="T69" fmla="*/ 15 h 3"/>
                                <a:gd name="T70" fmla="*/ 30 w 4"/>
                                <a:gd name="T71" fmla="*/ 15 h 3"/>
                                <a:gd name="T72" fmla="*/ 30 w 4"/>
                                <a:gd name="T73" fmla="*/ 15 h 3"/>
                                <a:gd name="T74" fmla="*/ 30 w 4"/>
                                <a:gd name="T75" fmla="*/ 15 h 3"/>
                                <a:gd name="T76" fmla="*/ 30 w 4"/>
                                <a:gd name="T77" fmla="*/ 15 h 3"/>
                                <a:gd name="T78" fmla="*/ 30 w 4"/>
                                <a:gd name="T79" fmla="*/ 15 h 3"/>
                                <a:gd name="T80" fmla="*/ 30 w 4"/>
                                <a:gd name="T81" fmla="*/ 15 h 3"/>
                                <a:gd name="T82" fmla="*/ 30 w 4"/>
                                <a:gd name="T83" fmla="*/ 15 h 3"/>
                                <a:gd name="T84" fmla="*/ 44 w 4"/>
                                <a:gd name="T85" fmla="*/ 15 h 3"/>
                                <a:gd name="T86" fmla="*/ 30 w 4"/>
                                <a:gd name="T87" fmla="*/ 15 h 3"/>
                                <a:gd name="T88" fmla="*/ 30 w 4"/>
                                <a:gd name="T89" fmla="*/ 15 h 3"/>
                                <a:gd name="T90" fmla="*/ 30 w 4"/>
                                <a:gd name="T91" fmla="*/ 30 h 3"/>
                                <a:gd name="T92" fmla="*/ 44 w 4"/>
                                <a:gd name="T93" fmla="*/ 30 h 3"/>
                                <a:gd name="T94" fmla="*/ 30 w 4"/>
                                <a:gd name="T95" fmla="*/ 30 h 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 h="3">
                                  <a:moveTo>
                                    <a:pt x="2" y="2"/>
                                  </a:moveTo>
                                  <a:lnTo>
                                    <a:pt x="4" y="2"/>
                                  </a:lnTo>
                                  <a:lnTo>
                                    <a:pt x="3" y="1"/>
                                  </a:lnTo>
                                  <a:lnTo>
                                    <a:pt x="3" y="0"/>
                                  </a:lnTo>
                                  <a:lnTo>
                                    <a:pt x="3" y="1"/>
                                  </a:lnTo>
                                  <a:lnTo>
                                    <a:pt x="3" y="0"/>
                                  </a:lnTo>
                                  <a:lnTo>
                                    <a:pt x="2" y="0"/>
                                  </a:lnTo>
                                  <a:lnTo>
                                    <a:pt x="1" y="1"/>
                                  </a:lnTo>
                                  <a:lnTo>
                                    <a:pt x="1" y="2"/>
                                  </a:lnTo>
                                  <a:lnTo>
                                    <a:pt x="0" y="2"/>
                                  </a:lnTo>
                                  <a:lnTo>
                                    <a:pt x="0" y="3"/>
                                  </a:lnTo>
                                  <a:lnTo>
                                    <a:pt x="1" y="3"/>
                                  </a:lnTo>
                                  <a:lnTo>
                                    <a:pt x="2" y="2"/>
                                  </a:lnTo>
                                  <a:lnTo>
                                    <a:pt x="2" y="1"/>
                                  </a:lnTo>
                                  <a:lnTo>
                                    <a:pt x="2" y="2"/>
                                  </a:lnTo>
                                  <a:lnTo>
                                    <a:pt x="2" y="1"/>
                                  </a:lnTo>
                                  <a:lnTo>
                                    <a:pt x="3" y="1"/>
                                  </a:lnTo>
                                  <a:lnTo>
                                    <a:pt x="2" y="1"/>
                                  </a:lnTo>
                                  <a:lnTo>
                                    <a:pt x="3" y="1"/>
                                  </a:lnTo>
                                  <a:lnTo>
                                    <a:pt x="2" y="1"/>
                                  </a:lnTo>
                                  <a:lnTo>
                                    <a:pt x="3" y="1"/>
                                  </a:lnTo>
                                  <a:lnTo>
                                    <a:pt x="2" y="1"/>
                                  </a:lnTo>
                                  <a:lnTo>
                                    <a:pt x="2" y="2"/>
                                  </a:lnTo>
                                  <a:lnTo>
                                    <a:pt x="3" y="2"/>
                                  </a:lnTo>
                                  <a:lnTo>
                                    <a:pt x="2"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4" name="Freeform 2405"/>
                          <wps:cNvSpPr>
                            <a:spLocks/>
                          </wps:cNvSpPr>
                          <wps:spPr bwMode="auto">
                            <a:xfrm>
                              <a:off x="300" y="135"/>
                              <a:ext cx="45" cy="60"/>
                            </a:xfrm>
                            <a:custGeom>
                              <a:avLst/>
                              <a:gdLst>
                                <a:gd name="T0" fmla="*/ 45 w 3"/>
                                <a:gd name="T1" fmla="*/ 60 h 4"/>
                                <a:gd name="T2" fmla="*/ 45 w 3"/>
                                <a:gd name="T3" fmla="*/ 45 h 4"/>
                                <a:gd name="T4" fmla="*/ 45 w 3"/>
                                <a:gd name="T5" fmla="*/ 30 h 4"/>
                                <a:gd name="T6" fmla="*/ 45 w 3"/>
                                <a:gd name="T7" fmla="*/ 30 h 4"/>
                                <a:gd name="T8" fmla="*/ 30 w 3"/>
                                <a:gd name="T9" fmla="*/ 15 h 4"/>
                                <a:gd name="T10" fmla="*/ 15 w 3"/>
                                <a:gd name="T11" fmla="*/ 0 h 4"/>
                                <a:gd name="T12" fmla="*/ 0 w 3"/>
                                <a:gd name="T13" fmla="*/ 0 h 4"/>
                                <a:gd name="T14" fmla="*/ 0 w 3"/>
                                <a:gd name="T15" fmla="*/ 0 h 4"/>
                                <a:gd name="T16" fmla="*/ 0 w 3"/>
                                <a:gd name="T17" fmla="*/ 0 h 4"/>
                                <a:gd name="T18" fmla="*/ 0 w 3"/>
                                <a:gd name="T19" fmla="*/ 0 h 4"/>
                                <a:gd name="T20" fmla="*/ 0 w 3"/>
                                <a:gd name="T21" fmla="*/ 15 h 4"/>
                                <a:gd name="T22" fmla="*/ 15 w 3"/>
                                <a:gd name="T23" fmla="*/ 30 h 4"/>
                                <a:gd name="T24" fmla="*/ 30 w 3"/>
                                <a:gd name="T25" fmla="*/ 45 h 4"/>
                                <a:gd name="T26" fmla="*/ 30 w 3"/>
                                <a:gd name="T27" fmla="*/ 45 h 4"/>
                                <a:gd name="T28" fmla="*/ 45 w 3"/>
                                <a:gd name="T29" fmla="*/ 60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 h="4">
                                  <a:moveTo>
                                    <a:pt x="3" y="4"/>
                                  </a:moveTo>
                                  <a:lnTo>
                                    <a:pt x="3" y="3"/>
                                  </a:lnTo>
                                  <a:lnTo>
                                    <a:pt x="3" y="2"/>
                                  </a:lnTo>
                                  <a:lnTo>
                                    <a:pt x="2" y="1"/>
                                  </a:lnTo>
                                  <a:lnTo>
                                    <a:pt x="1" y="0"/>
                                  </a:lnTo>
                                  <a:lnTo>
                                    <a:pt x="0" y="0"/>
                                  </a:lnTo>
                                  <a:lnTo>
                                    <a:pt x="0" y="1"/>
                                  </a:lnTo>
                                  <a:lnTo>
                                    <a:pt x="1" y="2"/>
                                  </a:lnTo>
                                  <a:lnTo>
                                    <a:pt x="2"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5" name="Freeform 2406"/>
                          <wps:cNvSpPr>
                            <a:spLocks/>
                          </wps:cNvSpPr>
                          <wps:spPr bwMode="auto">
                            <a:xfrm>
                              <a:off x="225" y="105"/>
                              <a:ext cx="45" cy="75"/>
                            </a:xfrm>
                            <a:custGeom>
                              <a:avLst/>
                              <a:gdLst>
                                <a:gd name="T0" fmla="*/ 45 w 3"/>
                                <a:gd name="T1" fmla="*/ 15 h 5"/>
                                <a:gd name="T2" fmla="*/ 30 w 3"/>
                                <a:gd name="T3" fmla="*/ 0 h 5"/>
                                <a:gd name="T4" fmla="*/ 30 w 3"/>
                                <a:gd name="T5" fmla="*/ 0 h 5"/>
                                <a:gd name="T6" fmla="*/ 15 w 3"/>
                                <a:gd name="T7" fmla="*/ 15 h 5"/>
                                <a:gd name="T8" fmla="*/ 15 w 3"/>
                                <a:gd name="T9" fmla="*/ 15 h 5"/>
                                <a:gd name="T10" fmla="*/ 15 w 3"/>
                                <a:gd name="T11" fmla="*/ 30 h 5"/>
                                <a:gd name="T12" fmla="*/ 0 w 3"/>
                                <a:gd name="T13" fmla="*/ 45 h 5"/>
                                <a:gd name="T14" fmla="*/ 0 w 3"/>
                                <a:gd name="T15" fmla="*/ 60 h 5"/>
                                <a:gd name="T16" fmla="*/ 0 w 3"/>
                                <a:gd name="T17" fmla="*/ 60 h 5"/>
                                <a:gd name="T18" fmla="*/ 0 w 3"/>
                                <a:gd name="T19" fmla="*/ 60 h 5"/>
                                <a:gd name="T20" fmla="*/ 0 w 3"/>
                                <a:gd name="T21" fmla="*/ 75 h 5"/>
                                <a:gd name="T22" fmla="*/ 15 w 3"/>
                                <a:gd name="T23" fmla="*/ 75 h 5"/>
                                <a:gd name="T24" fmla="*/ 15 w 3"/>
                                <a:gd name="T25" fmla="*/ 60 h 5"/>
                                <a:gd name="T26" fmla="*/ 0 w 3"/>
                                <a:gd name="T27" fmla="*/ 60 h 5"/>
                                <a:gd name="T28" fmla="*/ 15 w 3"/>
                                <a:gd name="T29" fmla="*/ 75 h 5"/>
                                <a:gd name="T30" fmla="*/ 15 w 3"/>
                                <a:gd name="T31" fmla="*/ 60 h 5"/>
                                <a:gd name="T32" fmla="*/ 15 w 3"/>
                                <a:gd name="T33" fmla="*/ 45 h 5"/>
                                <a:gd name="T34" fmla="*/ 30 w 3"/>
                                <a:gd name="T35" fmla="*/ 30 h 5"/>
                                <a:gd name="T36" fmla="*/ 30 w 3"/>
                                <a:gd name="T37" fmla="*/ 30 h 5"/>
                                <a:gd name="T38" fmla="*/ 30 w 3"/>
                                <a:gd name="T39" fmla="*/ 15 h 5"/>
                                <a:gd name="T40" fmla="*/ 30 w 3"/>
                                <a:gd name="T41" fmla="*/ 30 h 5"/>
                                <a:gd name="T42" fmla="*/ 30 w 3"/>
                                <a:gd name="T43" fmla="*/ 15 h 5"/>
                                <a:gd name="T44" fmla="*/ 45 w 3"/>
                                <a:gd name="T45" fmla="*/ 15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 h="5">
                                  <a:moveTo>
                                    <a:pt x="3" y="1"/>
                                  </a:moveTo>
                                  <a:lnTo>
                                    <a:pt x="2" y="0"/>
                                  </a:lnTo>
                                  <a:lnTo>
                                    <a:pt x="1" y="1"/>
                                  </a:lnTo>
                                  <a:lnTo>
                                    <a:pt x="1" y="2"/>
                                  </a:lnTo>
                                  <a:lnTo>
                                    <a:pt x="0" y="3"/>
                                  </a:lnTo>
                                  <a:lnTo>
                                    <a:pt x="0" y="4"/>
                                  </a:lnTo>
                                  <a:lnTo>
                                    <a:pt x="0" y="5"/>
                                  </a:lnTo>
                                  <a:lnTo>
                                    <a:pt x="1" y="5"/>
                                  </a:lnTo>
                                  <a:lnTo>
                                    <a:pt x="1" y="4"/>
                                  </a:lnTo>
                                  <a:lnTo>
                                    <a:pt x="0" y="4"/>
                                  </a:lnTo>
                                  <a:lnTo>
                                    <a:pt x="1" y="5"/>
                                  </a:lnTo>
                                  <a:lnTo>
                                    <a:pt x="1" y="4"/>
                                  </a:lnTo>
                                  <a:lnTo>
                                    <a:pt x="1" y="3"/>
                                  </a:lnTo>
                                  <a:lnTo>
                                    <a:pt x="2" y="2"/>
                                  </a:lnTo>
                                  <a:lnTo>
                                    <a:pt x="2" y="1"/>
                                  </a:lnTo>
                                  <a:lnTo>
                                    <a:pt x="2" y="2"/>
                                  </a:lnTo>
                                  <a:lnTo>
                                    <a:pt x="2" y="1"/>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6" name="Freeform 2407"/>
                          <wps:cNvSpPr>
                            <a:spLocks/>
                          </wps:cNvSpPr>
                          <wps:spPr bwMode="auto">
                            <a:xfrm>
                              <a:off x="225" y="225"/>
                              <a:ext cx="30" cy="75"/>
                            </a:xfrm>
                            <a:custGeom>
                              <a:avLst/>
                              <a:gdLst>
                                <a:gd name="T0" fmla="*/ 15 w 2"/>
                                <a:gd name="T1" fmla="*/ 0 h 5"/>
                                <a:gd name="T2" fmla="*/ 0 w 2"/>
                                <a:gd name="T3" fmla="*/ 0 h 5"/>
                                <a:gd name="T4" fmla="*/ 0 w 2"/>
                                <a:gd name="T5" fmla="*/ 15 h 5"/>
                                <a:gd name="T6" fmla="*/ 15 w 2"/>
                                <a:gd name="T7" fmla="*/ 30 h 5"/>
                                <a:gd name="T8" fmla="*/ 15 w 2"/>
                                <a:gd name="T9" fmla="*/ 30 h 5"/>
                                <a:gd name="T10" fmla="*/ 0 w 2"/>
                                <a:gd name="T11" fmla="*/ 30 h 5"/>
                                <a:gd name="T12" fmla="*/ 15 w 2"/>
                                <a:gd name="T13" fmla="*/ 45 h 5"/>
                                <a:gd name="T14" fmla="*/ 0 w 2"/>
                                <a:gd name="T15" fmla="*/ 45 h 5"/>
                                <a:gd name="T16" fmla="*/ 15 w 2"/>
                                <a:gd name="T17" fmla="*/ 45 h 5"/>
                                <a:gd name="T18" fmla="*/ 15 w 2"/>
                                <a:gd name="T19" fmla="*/ 45 h 5"/>
                                <a:gd name="T20" fmla="*/ 0 w 2"/>
                                <a:gd name="T21" fmla="*/ 60 h 5"/>
                                <a:gd name="T22" fmla="*/ 0 w 2"/>
                                <a:gd name="T23" fmla="*/ 60 h 5"/>
                                <a:gd name="T24" fmla="*/ 15 w 2"/>
                                <a:gd name="T25" fmla="*/ 75 h 5"/>
                                <a:gd name="T26" fmla="*/ 15 w 2"/>
                                <a:gd name="T27" fmla="*/ 60 h 5"/>
                                <a:gd name="T28" fmla="*/ 30 w 2"/>
                                <a:gd name="T29" fmla="*/ 60 h 5"/>
                                <a:gd name="T30" fmla="*/ 30 w 2"/>
                                <a:gd name="T31" fmla="*/ 45 h 5"/>
                                <a:gd name="T32" fmla="*/ 30 w 2"/>
                                <a:gd name="T33" fmla="*/ 45 h 5"/>
                                <a:gd name="T34" fmla="*/ 30 w 2"/>
                                <a:gd name="T35" fmla="*/ 45 h 5"/>
                                <a:gd name="T36" fmla="*/ 30 w 2"/>
                                <a:gd name="T37" fmla="*/ 30 h 5"/>
                                <a:gd name="T38" fmla="*/ 30 w 2"/>
                                <a:gd name="T39" fmla="*/ 15 h 5"/>
                                <a:gd name="T40" fmla="*/ 15 w 2"/>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 h="5">
                                  <a:moveTo>
                                    <a:pt x="1" y="0"/>
                                  </a:moveTo>
                                  <a:lnTo>
                                    <a:pt x="0" y="0"/>
                                  </a:lnTo>
                                  <a:lnTo>
                                    <a:pt x="0" y="1"/>
                                  </a:lnTo>
                                  <a:lnTo>
                                    <a:pt x="1" y="2"/>
                                  </a:lnTo>
                                  <a:lnTo>
                                    <a:pt x="0" y="2"/>
                                  </a:lnTo>
                                  <a:lnTo>
                                    <a:pt x="1" y="3"/>
                                  </a:lnTo>
                                  <a:lnTo>
                                    <a:pt x="0" y="3"/>
                                  </a:lnTo>
                                  <a:lnTo>
                                    <a:pt x="1" y="3"/>
                                  </a:lnTo>
                                  <a:lnTo>
                                    <a:pt x="0" y="4"/>
                                  </a:lnTo>
                                  <a:lnTo>
                                    <a:pt x="1" y="5"/>
                                  </a:lnTo>
                                  <a:lnTo>
                                    <a:pt x="1" y="4"/>
                                  </a:lnTo>
                                  <a:lnTo>
                                    <a:pt x="2" y="4"/>
                                  </a:lnTo>
                                  <a:lnTo>
                                    <a:pt x="2" y="3"/>
                                  </a:lnTo>
                                  <a:lnTo>
                                    <a:pt x="2" y="2"/>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7" name="Freeform 2408"/>
                          <wps:cNvSpPr>
                            <a:spLocks/>
                          </wps:cNvSpPr>
                          <wps:spPr bwMode="auto">
                            <a:xfrm>
                              <a:off x="150" y="315"/>
                              <a:ext cx="60" cy="60"/>
                            </a:xfrm>
                            <a:custGeom>
                              <a:avLst/>
                              <a:gdLst>
                                <a:gd name="T0" fmla="*/ 60 w 4"/>
                                <a:gd name="T1" fmla="*/ 15 h 4"/>
                                <a:gd name="T2" fmla="*/ 45 w 4"/>
                                <a:gd name="T3" fmla="*/ 0 h 4"/>
                                <a:gd name="T4" fmla="*/ 30 w 4"/>
                                <a:gd name="T5" fmla="*/ 15 h 4"/>
                                <a:gd name="T6" fmla="*/ 15 w 4"/>
                                <a:gd name="T7" fmla="*/ 30 h 4"/>
                                <a:gd name="T8" fmla="*/ 0 w 4"/>
                                <a:gd name="T9" fmla="*/ 45 h 4"/>
                                <a:gd name="T10" fmla="*/ 0 w 4"/>
                                <a:gd name="T11" fmla="*/ 60 h 4"/>
                                <a:gd name="T12" fmla="*/ 30 w 4"/>
                                <a:gd name="T13" fmla="*/ 45 h 4"/>
                                <a:gd name="T14" fmla="*/ 45 w 4"/>
                                <a:gd name="T15" fmla="*/ 30 h 4"/>
                                <a:gd name="T16" fmla="*/ 60 w 4"/>
                                <a:gd name="T17" fmla="*/ 15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4">
                                  <a:moveTo>
                                    <a:pt x="4" y="1"/>
                                  </a:moveTo>
                                  <a:lnTo>
                                    <a:pt x="3" y="0"/>
                                  </a:lnTo>
                                  <a:lnTo>
                                    <a:pt x="2" y="1"/>
                                  </a:lnTo>
                                  <a:lnTo>
                                    <a:pt x="1" y="2"/>
                                  </a:lnTo>
                                  <a:lnTo>
                                    <a:pt x="0" y="3"/>
                                  </a:lnTo>
                                  <a:lnTo>
                                    <a:pt x="0" y="4"/>
                                  </a:lnTo>
                                  <a:lnTo>
                                    <a:pt x="2" y="3"/>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8" name="Freeform 2409"/>
                          <wps:cNvSpPr>
                            <a:spLocks/>
                          </wps:cNvSpPr>
                          <wps:spPr bwMode="auto">
                            <a:xfrm>
                              <a:off x="105" y="405"/>
                              <a:ext cx="45" cy="61"/>
                            </a:xfrm>
                            <a:custGeom>
                              <a:avLst/>
                              <a:gdLst>
                                <a:gd name="T0" fmla="*/ 15 w 3"/>
                                <a:gd name="T1" fmla="*/ 0 h 4"/>
                                <a:gd name="T2" fmla="*/ 0 w 3"/>
                                <a:gd name="T3" fmla="*/ 0 h 4"/>
                                <a:gd name="T4" fmla="*/ 0 w 3"/>
                                <a:gd name="T5" fmla="*/ 0 h 4"/>
                                <a:gd name="T6" fmla="*/ 0 w 3"/>
                                <a:gd name="T7" fmla="*/ 0 h 4"/>
                                <a:gd name="T8" fmla="*/ 0 w 3"/>
                                <a:gd name="T9" fmla="*/ 15 h 4"/>
                                <a:gd name="T10" fmla="*/ 15 w 3"/>
                                <a:gd name="T11" fmla="*/ 15 h 4"/>
                                <a:gd name="T12" fmla="*/ 0 w 3"/>
                                <a:gd name="T13" fmla="*/ 15 h 4"/>
                                <a:gd name="T14" fmla="*/ 0 w 3"/>
                                <a:gd name="T15" fmla="*/ 31 h 4"/>
                                <a:gd name="T16" fmla="*/ 0 w 3"/>
                                <a:gd name="T17" fmla="*/ 31 h 4"/>
                                <a:gd name="T18" fmla="*/ 15 w 3"/>
                                <a:gd name="T19" fmla="*/ 31 h 4"/>
                                <a:gd name="T20" fmla="*/ 15 w 3"/>
                                <a:gd name="T21" fmla="*/ 46 h 4"/>
                                <a:gd name="T22" fmla="*/ 15 w 3"/>
                                <a:gd name="T23" fmla="*/ 46 h 4"/>
                                <a:gd name="T24" fmla="*/ 30 w 3"/>
                                <a:gd name="T25" fmla="*/ 61 h 4"/>
                                <a:gd name="T26" fmla="*/ 45 w 3"/>
                                <a:gd name="T27" fmla="*/ 61 h 4"/>
                                <a:gd name="T28" fmla="*/ 45 w 3"/>
                                <a:gd name="T29" fmla="*/ 46 h 4"/>
                                <a:gd name="T30" fmla="*/ 45 w 3"/>
                                <a:gd name="T31" fmla="*/ 46 h 4"/>
                                <a:gd name="T32" fmla="*/ 30 w 3"/>
                                <a:gd name="T33" fmla="*/ 31 h 4"/>
                                <a:gd name="T34" fmla="*/ 30 w 3"/>
                                <a:gd name="T35" fmla="*/ 31 h 4"/>
                                <a:gd name="T36" fmla="*/ 15 w 3"/>
                                <a:gd name="T37" fmla="*/ 31 h 4"/>
                                <a:gd name="T38" fmla="*/ 30 w 3"/>
                                <a:gd name="T39" fmla="*/ 31 h 4"/>
                                <a:gd name="T40" fmla="*/ 15 w 3"/>
                                <a:gd name="T41" fmla="*/ 15 h 4"/>
                                <a:gd name="T42" fmla="*/ 15 w 3"/>
                                <a:gd name="T43" fmla="*/ 31 h 4"/>
                                <a:gd name="T44" fmla="*/ 15 w 3"/>
                                <a:gd name="T45" fmla="*/ 31 h 4"/>
                                <a:gd name="T46" fmla="*/ 15 w 3"/>
                                <a:gd name="T47" fmla="*/ 15 h 4"/>
                                <a:gd name="T48" fmla="*/ 15 w 3"/>
                                <a:gd name="T49" fmla="*/ 15 h 4"/>
                                <a:gd name="T50" fmla="*/ 15 w 3"/>
                                <a:gd name="T51" fmla="*/ 0 h 4"/>
                                <a:gd name="T52" fmla="*/ 15 w 3"/>
                                <a:gd name="T53" fmla="*/ 0 h 4"/>
                                <a:gd name="T54" fmla="*/ 15 w 3"/>
                                <a:gd name="T55" fmla="*/ 15 h 4"/>
                                <a:gd name="T56" fmla="*/ 15 w 3"/>
                                <a:gd name="T57" fmla="*/ 0 h 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 h="4">
                                  <a:moveTo>
                                    <a:pt x="1" y="0"/>
                                  </a:moveTo>
                                  <a:lnTo>
                                    <a:pt x="0" y="0"/>
                                  </a:lnTo>
                                  <a:lnTo>
                                    <a:pt x="0" y="1"/>
                                  </a:lnTo>
                                  <a:lnTo>
                                    <a:pt x="1" y="1"/>
                                  </a:lnTo>
                                  <a:lnTo>
                                    <a:pt x="0" y="1"/>
                                  </a:lnTo>
                                  <a:lnTo>
                                    <a:pt x="0" y="2"/>
                                  </a:lnTo>
                                  <a:lnTo>
                                    <a:pt x="1" y="2"/>
                                  </a:lnTo>
                                  <a:lnTo>
                                    <a:pt x="1" y="3"/>
                                  </a:lnTo>
                                  <a:lnTo>
                                    <a:pt x="2" y="4"/>
                                  </a:lnTo>
                                  <a:lnTo>
                                    <a:pt x="3" y="4"/>
                                  </a:lnTo>
                                  <a:lnTo>
                                    <a:pt x="3" y="3"/>
                                  </a:lnTo>
                                  <a:lnTo>
                                    <a:pt x="2" y="2"/>
                                  </a:lnTo>
                                  <a:lnTo>
                                    <a:pt x="1" y="2"/>
                                  </a:lnTo>
                                  <a:lnTo>
                                    <a:pt x="2" y="2"/>
                                  </a:lnTo>
                                  <a:lnTo>
                                    <a:pt x="1" y="1"/>
                                  </a:lnTo>
                                  <a:lnTo>
                                    <a:pt x="1" y="2"/>
                                  </a:lnTo>
                                  <a:lnTo>
                                    <a:pt x="1" y="1"/>
                                  </a:lnTo>
                                  <a:lnTo>
                                    <a:pt x="1" y="0"/>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9" name="Freeform 2410"/>
                          <wps:cNvSpPr>
                            <a:spLocks/>
                          </wps:cNvSpPr>
                          <wps:spPr bwMode="auto">
                            <a:xfrm>
                              <a:off x="180" y="481"/>
                              <a:ext cx="75" cy="60"/>
                            </a:xfrm>
                            <a:custGeom>
                              <a:avLst/>
                              <a:gdLst>
                                <a:gd name="T0" fmla="*/ 15 w 5"/>
                                <a:gd name="T1" fmla="*/ 0 h 4"/>
                                <a:gd name="T2" fmla="*/ 0 w 5"/>
                                <a:gd name="T3" fmla="*/ 15 h 4"/>
                                <a:gd name="T4" fmla="*/ 0 w 5"/>
                                <a:gd name="T5" fmla="*/ 15 h 4"/>
                                <a:gd name="T6" fmla="*/ 15 w 5"/>
                                <a:gd name="T7" fmla="*/ 30 h 4"/>
                                <a:gd name="T8" fmla="*/ 30 w 5"/>
                                <a:gd name="T9" fmla="*/ 45 h 4"/>
                                <a:gd name="T10" fmla="*/ 45 w 5"/>
                                <a:gd name="T11" fmla="*/ 45 h 4"/>
                                <a:gd name="T12" fmla="*/ 60 w 5"/>
                                <a:gd name="T13" fmla="*/ 60 h 4"/>
                                <a:gd name="T14" fmla="*/ 60 w 5"/>
                                <a:gd name="T15" fmla="*/ 60 h 4"/>
                                <a:gd name="T16" fmla="*/ 75 w 5"/>
                                <a:gd name="T17" fmla="*/ 45 h 4"/>
                                <a:gd name="T18" fmla="*/ 60 w 5"/>
                                <a:gd name="T19" fmla="*/ 45 h 4"/>
                                <a:gd name="T20" fmla="*/ 60 w 5"/>
                                <a:gd name="T21" fmla="*/ 30 h 4"/>
                                <a:gd name="T22" fmla="*/ 45 w 5"/>
                                <a:gd name="T23" fmla="*/ 30 h 4"/>
                                <a:gd name="T24" fmla="*/ 30 w 5"/>
                                <a:gd name="T25" fmla="*/ 15 h 4"/>
                                <a:gd name="T26" fmla="*/ 15 w 5"/>
                                <a:gd name="T27" fmla="*/ 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4">
                                  <a:moveTo>
                                    <a:pt x="1" y="0"/>
                                  </a:moveTo>
                                  <a:lnTo>
                                    <a:pt x="0" y="1"/>
                                  </a:lnTo>
                                  <a:lnTo>
                                    <a:pt x="1" y="2"/>
                                  </a:lnTo>
                                  <a:lnTo>
                                    <a:pt x="2" y="3"/>
                                  </a:lnTo>
                                  <a:lnTo>
                                    <a:pt x="3" y="3"/>
                                  </a:lnTo>
                                  <a:lnTo>
                                    <a:pt x="4" y="4"/>
                                  </a:lnTo>
                                  <a:lnTo>
                                    <a:pt x="5" y="3"/>
                                  </a:lnTo>
                                  <a:lnTo>
                                    <a:pt x="4" y="3"/>
                                  </a:lnTo>
                                  <a:lnTo>
                                    <a:pt x="4" y="2"/>
                                  </a:lnTo>
                                  <a:lnTo>
                                    <a:pt x="3" y="2"/>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0" name="Freeform 2411"/>
                          <wps:cNvSpPr>
                            <a:spLocks/>
                          </wps:cNvSpPr>
                          <wps:spPr bwMode="auto">
                            <a:xfrm>
                              <a:off x="195" y="571"/>
                              <a:ext cx="60" cy="60"/>
                            </a:xfrm>
                            <a:custGeom>
                              <a:avLst/>
                              <a:gdLst>
                                <a:gd name="T0" fmla="*/ 60 w 4"/>
                                <a:gd name="T1" fmla="*/ 15 h 4"/>
                                <a:gd name="T2" fmla="*/ 45 w 4"/>
                                <a:gd name="T3" fmla="*/ 0 h 4"/>
                                <a:gd name="T4" fmla="*/ 45 w 4"/>
                                <a:gd name="T5" fmla="*/ 15 h 4"/>
                                <a:gd name="T6" fmla="*/ 30 w 4"/>
                                <a:gd name="T7" fmla="*/ 15 h 4"/>
                                <a:gd name="T8" fmla="*/ 15 w 4"/>
                                <a:gd name="T9" fmla="*/ 30 h 4"/>
                                <a:gd name="T10" fmla="*/ 30 w 4"/>
                                <a:gd name="T11" fmla="*/ 30 h 4"/>
                                <a:gd name="T12" fmla="*/ 30 w 4"/>
                                <a:gd name="T13" fmla="*/ 30 h 4"/>
                                <a:gd name="T14" fmla="*/ 15 w 4"/>
                                <a:gd name="T15" fmla="*/ 30 h 4"/>
                                <a:gd name="T16" fmla="*/ 0 w 4"/>
                                <a:gd name="T17" fmla="*/ 45 h 4"/>
                                <a:gd name="T18" fmla="*/ 0 w 4"/>
                                <a:gd name="T19" fmla="*/ 60 h 4"/>
                                <a:gd name="T20" fmla="*/ 15 w 4"/>
                                <a:gd name="T21" fmla="*/ 45 h 4"/>
                                <a:gd name="T22" fmla="*/ 30 w 4"/>
                                <a:gd name="T23" fmla="*/ 45 h 4"/>
                                <a:gd name="T24" fmla="*/ 30 w 4"/>
                                <a:gd name="T25" fmla="*/ 45 h 4"/>
                                <a:gd name="T26" fmla="*/ 45 w 4"/>
                                <a:gd name="T27" fmla="*/ 30 h 4"/>
                                <a:gd name="T28" fmla="*/ 60 w 4"/>
                                <a:gd name="T29" fmla="*/ 30 h 4"/>
                                <a:gd name="T30" fmla="*/ 60 w 4"/>
                                <a:gd name="T31" fmla="*/ 15 h 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4">
                                  <a:moveTo>
                                    <a:pt x="4" y="1"/>
                                  </a:moveTo>
                                  <a:lnTo>
                                    <a:pt x="3" y="0"/>
                                  </a:lnTo>
                                  <a:lnTo>
                                    <a:pt x="3" y="1"/>
                                  </a:lnTo>
                                  <a:lnTo>
                                    <a:pt x="2" y="1"/>
                                  </a:lnTo>
                                  <a:lnTo>
                                    <a:pt x="1" y="2"/>
                                  </a:lnTo>
                                  <a:lnTo>
                                    <a:pt x="2" y="2"/>
                                  </a:lnTo>
                                  <a:lnTo>
                                    <a:pt x="1" y="2"/>
                                  </a:lnTo>
                                  <a:lnTo>
                                    <a:pt x="0" y="3"/>
                                  </a:lnTo>
                                  <a:lnTo>
                                    <a:pt x="0" y="4"/>
                                  </a:lnTo>
                                  <a:lnTo>
                                    <a:pt x="1" y="3"/>
                                  </a:lnTo>
                                  <a:lnTo>
                                    <a:pt x="2" y="3"/>
                                  </a:lnTo>
                                  <a:lnTo>
                                    <a:pt x="3" y="2"/>
                                  </a:lnTo>
                                  <a:lnTo>
                                    <a:pt x="4"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1" name="Freeform 2412"/>
                          <wps:cNvSpPr>
                            <a:spLocks/>
                          </wps:cNvSpPr>
                          <wps:spPr bwMode="auto">
                            <a:xfrm>
                              <a:off x="90" y="631"/>
                              <a:ext cx="60" cy="45"/>
                            </a:xfrm>
                            <a:custGeom>
                              <a:avLst/>
                              <a:gdLst>
                                <a:gd name="T0" fmla="*/ 60 w 4"/>
                                <a:gd name="T1" fmla="*/ 15 h 3"/>
                                <a:gd name="T2" fmla="*/ 60 w 4"/>
                                <a:gd name="T3" fmla="*/ 0 h 3"/>
                                <a:gd name="T4" fmla="*/ 30 w 4"/>
                                <a:gd name="T5" fmla="*/ 15 h 3"/>
                                <a:gd name="T6" fmla="*/ 15 w 4"/>
                                <a:gd name="T7" fmla="*/ 30 h 3"/>
                                <a:gd name="T8" fmla="*/ 0 w 4"/>
                                <a:gd name="T9" fmla="*/ 30 h 3"/>
                                <a:gd name="T10" fmla="*/ 0 w 4"/>
                                <a:gd name="T11" fmla="*/ 45 h 3"/>
                                <a:gd name="T12" fmla="*/ 15 w 4"/>
                                <a:gd name="T13" fmla="*/ 45 h 3"/>
                                <a:gd name="T14" fmla="*/ 30 w 4"/>
                                <a:gd name="T15" fmla="*/ 30 h 3"/>
                                <a:gd name="T16" fmla="*/ 60 w 4"/>
                                <a:gd name="T17" fmla="*/ 1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4" y="1"/>
                                  </a:moveTo>
                                  <a:lnTo>
                                    <a:pt x="4" y="0"/>
                                  </a:lnTo>
                                  <a:lnTo>
                                    <a:pt x="2" y="1"/>
                                  </a:lnTo>
                                  <a:lnTo>
                                    <a:pt x="1" y="2"/>
                                  </a:lnTo>
                                  <a:lnTo>
                                    <a:pt x="0" y="2"/>
                                  </a:lnTo>
                                  <a:lnTo>
                                    <a:pt x="0" y="3"/>
                                  </a:lnTo>
                                  <a:lnTo>
                                    <a:pt x="1" y="3"/>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2" name="Freeform 2413"/>
                          <wps:cNvSpPr>
                            <a:spLocks/>
                          </wps:cNvSpPr>
                          <wps:spPr bwMode="auto">
                            <a:xfrm>
                              <a:off x="15" y="706"/>
                              <a:ext cx="45" cy="60"/>
                            </a:xfrm>
                            <a:custGeom>
                              <a:avLst/>
                              <a:gdLst>
                                <a:gd name="T0" fmla="*/ 45 w 3"/>
                                <a:gd name="T1" fmla="*/ 0 h 4"/>
                                <a:gd name="T2" fmla="*/ 30 w 3"/>
                                <a:gd name="T3" fmla="*/ 0 h 4"/>
                                <a:gd name="T4" fmla="*/ 15 w 3"/>
                                <a:gd name="T5" fmla="*/ 0 h 4"/>
                                <a:gd name="T6" fmla="*/ 30 w 3"/>
                                <a:gd name="T7" fmla="*/ 0 h 4"/>
                                <a:gd name="T8" fmla="*/ 15 w 3"/>
                                <a:gd name="T9" fmla="*/ 0 h 4"/>
                                <a:gd name="T10" fmla="*/ 15 w 3"/>
                                <a:gd name="T11" fmla="*/ 15 h 4"/>
                                <a:gd name="T12" fmla="*/ 15 w 3"/>
                                <a:gd name="T13" fmla="*/ 15 h 4"/>
                                <a:gd name="T14" fmla="*/ 0 w 3"/>
                                <a:gd name="T15" fmla="*/ 30 h 4"/>
                                <a:gd name="T16" fmla="*/ 0 w 3"/>
                                <a:gd name="T17" fmla="*/ 45 h 4"/>
                                <a:gd name="T18" fmla="*/ 0 w 3"/>
                                <a:gd name="T19" fmla="*/ 45 h 4"/>
                                <a:gd name="T20" fmla="*/ 0 w 3"/>
                                <a:gd name="T21" fmla="*/ 60 h 4"/>
                                <a:gd name="T22" fmla="*/ 15 w 3"/>
                                <a:gd name="T23" fmla="*/ 60 h 4"/>
                                <a:gd name="T24" fmla="*/ 15 w 3"/>
                                <a:gd name="T25" fmla="*/ 45 h 4"/>
                                <a:gd name="T26" fmla="*/ 30 w 3"/>
                                <a:gd name="T27" fmla="*/ 45 h 4"/>
                                <a:gd name="T28" fmla="*/ 15 w 3"/>
                                <a:gd name="T29" fmla="*/ 45 h 4"/>
                                <a:gd name="T30" fmla="*/ 30 w 3"/>
                                <a:gd name="T31" fmla="*/ 45 h 4"/>
                                <a:gd name="T32" fmla="*/ 30 w 3"/>
                                <a:gd name="T33" fmla="*/ 30 h 4"/>
                                <a:gd name="T34" fmla="*/ 30 w 3"/>
                                <a:gd name="T35" fmla="*/ 15 h 4"/>
                                <a:gd name="T36" fmla="*/ 30 w 3"/>
                                <a:gd name="T37" fmla="*/ 15 h 4"/>
                                <a:gd name="T38" fmla="*/ 30 w 3"/>
                                <a:gd name="T39" fmla="*/ 15 h 4"/>
                                <a:gd name="T40" fmla="*/ 45 w 3"/>
                                <a:gd name="T41" fmla="*/ 0 h 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 h="4">
                                  <a:moveTo>
                                    <a:pt x="3" y="0"/>
                                  </a:moveTo>
                                  <a:lnTo>
                                    <a:pt x="2" y="0"/>
                                  </a:lnTo>
                                  <a:lnTo>
                                    <a:pt x="1" y="0"/>
                                  </a:lnTo>
                                  <a:lnTo>
                                    <a:pt x="2" y="0"/>
                                  </a:lnTo>
                                  <a:lnTo>
                                    <a:pt x="1" y="0"/>
                                  </a:lnTo>
                                  <a:lnTo>
                                    <a:pt x="1" y="1"/>
                                  </a:lnTo>
                                  <a:lnTo>
                                    <a:pt x="0" y="2"/>
                                  </a:lnTo>
                                  <a:lnTo>
                                    <a:pt x="0" y="3"/>
                                  </a:lnTo>
                                  <a:lnTo>
                                    <a:pt x="0" y="4"/>
                                  </a:lnTo>
                                  <a:lnTo>
                                    <a:pt x="1" y="4"/>
                                  </a:lnTo>
                                  <a:lnTo>
                                    <a:pt x="1" y="3"/>
                                  </a:lnTo>
                                  <a:lnTo>
                                    <a:pt x="2" y="3"/>
                                  </a:lnTo>
                                  <a:lnTo>
                                    <a:pt x="1" y="3"/>
                                  </a:lnTo>
                                  <a:lnTo>
                                    <a:pt x="2" y="3"/>
                                  </a:lnTo>
                                  <a:lnTo>
                                    <a:pt x="2" y="2"/>
                                  </a:lnTo>
                                  <a:lnTo>
                                    <a:pt x="2" y="1"/>
                                  </a:lnTo>
                                  <a:lnTo>
                                    <a:pt x="3"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3" name="Freeform 2414"/>
                          <wps:cNvSpPr>
                            <a:spLocks/>
                          </wps:cNvSpPr>
                          <wps:spPr bwMode="auto">
                            <a:xfrm>
                              <a:off x="30" y="811"/>
                              <a:ext cx="45" cy="75"/>
                            </a:xfrm>
                            <a:custGeom>
                              <a:avLst/>
                              <a:gdLst>
                                <a:gd name="T0" fmla="*/ 15 w 3"/>
                                <a:gd name="T1" fmla="*/ 0 h 5"/>
                                <a:gd name="T2" fmla="*/ 0 w 3"/>
                                <a:gd name="T3" fmla="*/ 0 h 5"/>
                                <a:gd name="T4" fmla="*/ 0 w 3"/>
                                <a:gd name="T5" fmla="*/ 15 h 5"/>
                                <a:gd name="T6" fmla="*/ 0 w 3"/>
                                <a:gd name="T7" fmla="*/ 45 h 5"/>
                                <a:gd name="T8" fmla="*/ 15 w 3"/>
                                <a:gd name="T9" fmla="*/ 45 h 5"/>
                                <a:gd name="T10" fmla="*/ 15 w 3"/>
                                <a:gd name="T11" fmla="*/ 60 h 5"/>
                                <a:gd name="T12" fmla="*/ 15 w 3"/>
                                <a:gd name="T13" fmla="*/ 60 h 5"/>
                                <a:gd name="T14" fmla="*/ 15 w 3"/>
                                <a:gd name="T15" fmla="*/ 60 h 5"/>
                                <a:gd name="T16" fmla="*/ 30 w 3"/>
                                <a:gd name="T17" fmla="*/ 75 h 5"/>
                                <a:gd name="T18" fmla="*/ 30 w 3"/>
                                <a:gd name="T19" fmla="*/ 60 h 5"/>
                                <a:gd name="T20" fmla="*/ 30 w 3"/>
                                <a:gd name="T21" fmla="*/ 75 h 5"/>
                                <a:gd name="T22" fmla="*/ 30 w 3"/>
                                <a:gd name="T23" fmla="*/ 75 h 5"/>
                                <a:gd name="T24" fmla="*/ 45 w 3"/>
                                <a:gd name="T25" fmla="*/ 60 h 5"/>
                                <a:gd name="T26" fmla="*/ 45 w 3"/>
                                <a:gd name="T27" fmla="*/ 60 h 5"/>
                                <a:gd name="T28" fmla="*/ 45 w 3"/>
                                <a:gd name="T29" fmla="*/ 60 h 5"/>
                                <a:gd name="T30" fmla="*/ 30 w 3"/>
                                <a:gd name="T31" fmla="*/ 45 h 5"/>
                                <a:gd name="T32" fmla="*/ 30 w 3"/>
                                <a:gd name="T33" fmla="*/ 60 h 5"/>
                                <a:gd name="T34" fmla="*/ 30 w 3"/>
                                <a:gd name="T35" fmla="*/ 60 h 5"/>
                                <a:gd name="T36" fmla="*/ 30 w 3"/>
                                <a:gd name="T37" fmla="*/ 45 h 5"/>
                                <a:gd name="T38" fmla="*/ 30 w 3"/>
                                <a:gd name="T39" fmla="*/ 45 h 5"/>
                                <a:gd name="T40" fmla="*/ 30 w 3"/>
                                <a:gd name="T41" fmla="*/ 30 h 5"/>
                                <a:gd name="T42" fmla="*/ 15 w 3"/>
                                <a:gd name="T43" fmla="*/ 15 h 5"/>
                                <a:gd name="T44" fmla="*/ 15 w 3"/>
                                <a:gd name="T45" fmla="*/ 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 h="5">
                                  <a:moveTo>
                                    <a:pt x="1" y="0"/>
                                  </a:moveTo>
                                  <a:lnTo>
                                    <a:pt x="0" y="0"/>
                                  </a:lnTo>
                                  <a:lnTo>
                                    <a:pt x="0" y="1"/>
                                  </a:lnTo>
                                  <a:lnTo>
                                    <a:pt x="0" y="3"/>
                                  </a:lnTo>
                                  <a:lnTo>
                                    <a:pt x="1" y="3"/>
                                  </a:lnTo>
                                  <a:lnTo>
                                    <a:pt x="1" y="4"/>
                                  </a:lnTo>
                                  <a:lnTo>
                                    <a:pt x="2" y="5"/>
                                  </a:lnTo>
                                  <a:lnTo>
                                    <a:pt x="2" y="4"/>
                                  </a:lnTo>
                                  <a:lnTo>
                                    <a:pt x="2" y="5"/>
                                  </a:lnTo>
                                  <a:lnTo>
                                    <a:pt x="3" y="4"/>
                                  </a:lnTo>
                                  <a:lnTo>
                                    <a:pt x="2" y="3"/>
                                  </a:lnTo>
                                  <a:lnTo>
                                    <a:pt x="2" y="4"/>
                                  </a:lnTo>
                                  <a:lnTo>
                                    <a:pt x="2" y="3"/>
                                  </a:lnTo>
                                  <a:lnTo>
                                    <a:pt x="2"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4" name="Freeform 2415"/>
                          <wps:cNvSpPr>
                            <a:spLocks/>
                          </wps:cNvSpPr>
                          <wps:spPr bwMode="auto">
                            <a:xfrm>
                              <a:off x="105" y="856"/>
                              <a:ext cx="75" cy="30"/>
                            </a:xfrm>
                            <a:custGeom>
                              <a:avLst/>
                              <a:gdLst>
                                <a:gd name="T0" fmla="*/ 0 w 5"/>
                                <a:gd name="T1" fmla="*/ 15 h 2"/>
                                <a:gd name="T2" fmla="*/ 15 w 5"/>
                                <a:gd name="T3" fmla="*/ 30 h 2"/>
                                <a:gd name="T4" fmla="*/ 15 w 5"/>
                                <a:gd name="T5" fmla="*/ 30 h 2"/>
                                <a:gd name="T6" fmla="*/ 30 w 5"/>
                                <a:gd name="T7" fmla="*/ 15 h 2"/>
                                <a:gd name="T8" fmla="*/ 45 w 5"/>
                                <a:gd name="T9" fmla="*/ 15 h 2"/>
                                <a:gd name="T10" fmla="*/ 45 w 5"/>
                                <a:gd name="T11" fmla="*/ 0 h 2"/>
                                <a:gd name="T12" fmla="*/ 45 w 5"/>
                                <a:gd name="T13" fmla="*/ 15 h 2"/>
                                <a:gd name="T14" fmla="*/ 60 w 5"/>
                                <a:gd name="T15" fmla="*/ 15 h 2"/>
                                <a:gd name="T16" fmla="*/ 60 w 5"/>
                                <a:gd name="T17" fmla="*/ 15 h 2"/>
                                <a:gd name="T18" fmla="*/ 60 w 5"/>
                                <a:gd name="T19" fmla="*/ 15 h 2"/>
                                <a:gd name="T20" fmla="*/ 60 w 5"/>
                                <a:gd name="T21" fmla="*/ 0 h 2"/>
                                <a:gd name="T22" fmla="*/ 60 w 5"/>
                                <a:gd name="T23" fmla="*/ 15 h 2"/>
                                <a:gd name="T24" fmla="*/ 75 w 5"/>
                                <a:gd name="T25" fmla="*/ 15 h 2"/>
                                <a:gd name="T26" fmla="*/ 75 w 5"/>
                                <a:gd name="T27" fmla="*/ 0 h 2"/>
                                <a:gd name="T28" fmla="*/ 75 w 5"/>
                                <a:gd name="T29" fmla="*/ 0 h 2"/>
                                <a:gd name="T30" fmla="*/ 60 w 5"/>
                                <a:gd name="T31" fmla="*/ 0 h 2"/>
                                <a:gd name="T32" fmla="*/ 60 w 5"/>
                                <a:gd name="T33" fmla="*/ 0 h 2"/>
                                <a:gd name="T34" fmla="*/ 60 w 5"/>
                                <a:gd name="T35" fmla="*/ 0 h 2"/>
                                <a:gd name="T36" fmla="*/ 45 w 5"/>
                                <a:gd name="T37" fmla="*/ 0 h 2"/>
                                <a:gd name="T38" fmla="*/ 45 w 5"/>
                                <a:gd name="T39" fmla="*/ 0 h 2"/>
                                <a:gd name="T40" fmla="*/ 30 w 5"/>
                                <a:gd name="T41" fmla="*/ 0 h 2"/>
                                <a:gd name="T42" fmla="*/ 15 w 5"/>
                                <a:gd name="T43" fmla="*/ 15 h 2"/>
                                <a:gd name="T44" fmla="*/ 0 w 5"/>
                                <a:gd name="T45" fmla="*/ 15 h 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2">
                                  <a:moveTo>
                                    <a:pt x="0" y="1"/>
                                  </a:moveTo>
                                  <a:lnTo>
                                    <a:pt x="1" y="2"/>
                                  </a:lnTo>
                                  <a:lnTo>
                                    <a:pt x="2" y="1"/>
                                  </a:lnTo>
                                  <a:lnTo>
                                    <a:pt x="3" y="1"/>
                                  </a:lnTo>
                                  <a:lnTo>
                                    <a:pt x="3" y="0"/>
                                  </a:lnTo>
                                  <a:lnTo>
                                    <a:pt x="3" y="1"/>
                                  </a:lnTo>
                                  <a:lnTo>
                                    <a:pt x="4" y="1"/>
                                  </a:lnTo>
                                  <a:lnTo>
                                    <a:pt x="4" y="0"/>
                                  </a:lnTo>
                                  <a:lnTo>
                                    <a:pt x="4" y="1"/>
                                  </a:lnTo>
                                  <a:lnTo>
                                    <a:pt x="5" y="1"/>
                                  </a:lnTo>
                                  <a:lnTo>
                                    <a:pt x="5" y="0"/>
                                  </a:lnTo>
                                  <a:lnTo>
                                    <a:pt x="4" y="0"/>
                                  </a:lnTo>
                                  <a:lnTo>
                                    <a:pt x="3" y="0"/>
                                  </a:lnTo>
                                  <a:lnTo>
                                    <a:pt x="2" y="0"/>
                                  </a:lnTo>
                                  <a:lnTo>
                                    <a:pt x="1"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5" name="Freeform 2416"/>
                          <wps:cNvSpPr>
                            <a:spLocks/>
                          </wps:cNvSpPr>
                          <wps:spPr bwMode="auto">
                            <a:xfrm>
                              <a:off x="195" y="901"/>
                              <a:ext cx="45" cy="75"/>
                            </a:xfrm>
                            <a:custGeom>
                              <a:avLst/>
                              <a:gdLst>
                                <a:gd name="T0" fmla="*/ 15 w 3"/>
                                <a:gd name="T1" fmla="*/ 0 h 5"/>
                                <a:gd name="T2" fmla="*/ 0 w 3"/>
                                <a:gd name="T3" fmla="*/ 15 h 5"/>
                                <a:gd name="T4" fmla="*/ 0 w 3"/>
                                <a:gd name="T5" fmla="*/ 15 h 5"/>
                                <a:gd name="T6" fmla="*/ 0 w 3"/>
                                <a:gd name="T7" fmla="*/ 30 h 5"/>
                                <a:gd name="T8" fmla="*/ 15 w 3"/>
                                <a:gd name="T9" fmla="*/ 45 h 5"/>
                                <a:gd name="T10" fmla="*/ 15 w 3"/>
                                <a:gd name="T11" fmla="*/ 60 h 5"/>
                                <a:gd name="T12" fmla="*/ 15 w 3"/>
                                <a:gd name="T13" fmla="*/ 60 h 5"/>
                                <a:gd name="T14" fmla="*/ 30 w 3"/>
                                <a:gd name="T15" fmla="*/ 60 h 5"/>
                                <a:gd name="T16" fmla="*/ 30 w 3"/>
                                <a:gd name="T17" fmla="*/ 75 h 5"/>
                                <a:gd name="T18" fmla="*/ 45 w 3"/>
                                <a:gd name="T19" fmla="*/ 60 h 5"/>
                                <a:gd name="T20" fmla="*/ 30 w 3"/>
                                <a:gd name="T21" fmla="*/ 60 h 5"/>
                                <a:gd name="T22" fmla="*/ 30 w 3"/>
                                <a:gd name="T23" fmla="*/ 45 h 5"/>
                                <a:gd name="T24" fmla="*/ 30 w 3"/>
                                <a:gd name="T25" fmla="*/ 45 h 5"/>
                                <a:gd name="T26" fmla="*/ 15 w 3"/>
                                <a:gd name="T27" fmla="*/ 45 h 5"/>
                                <a:gd name="T28" fmla="*/ 30 w 3"/>
                                <a:gd name="T29" fmla="*/ 45 h 5"/>
                                <a:gd name="T30" fmla="*/ 15 w 3"/>
                                <a:gd name="T31" fmla="*/ 30 h 5"/>
                                <a:gd name="T32" fmla="*/ 15 w 3"/>
                                <a:gd name="T33" fmla="*/ 15 h 5"/>
                                <a:gd name="T34" fmla="*/ 15 w 3"/>
                                <a:gd name="T35" fmla="*/ 0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5">
                                  <a:moveTo>
                                    <a:pt x="1" y="0"/>
                                  </a:moveTo>
                                  <a:lnTo>
                                    <a:pt x="0" y="1"/>
                                  </a:lnTo>
                                  <a:lnTo>
                                    <a:pt x="0" y="2"/>
                                  </a:lnTo>
                                  <a:lnTo>
                                    <a:pt x="1" y="3"/>
                                  </a:lnTo>
                                  <a:lnTo>
                                    <a:pt x="1" y="4"/>
                                  </a:lnTo>
                                  <a:lnTo>
                                    <a:pt x="2" y="4"/>
                                  </a:lnTo>
                                  <a:lnTo>
                                    <a:pt x="2" y="5"/>
                                  </a:lnTo>
                                  <a:lnTo>
                                    <a:pt x="3" y="4"/>
                                  </a:lnTo>
                                  <a:lnTo>
                                    <a:pt x="2" y="4"/>
                                  </a:lnTo>
                                  <a:lnTo>
                                    <a:pt x="2" y="3"/>
                                  </a:lnTo>
                                  <a:lnTo>
                                    <a:pt x="1" y="3"/>
                                  </a:lnTo>
                                  <a:lnTo>
                                    <a:pt x="2" y="3"/>
                                  </a:lnTo>
                                  <a:lnTo>
                                    <a:pt x="1"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6" name="Freeform 2417"/>
                          <wps:cNvSpPr>
                            <a:spLocks/>
                          </wps:cNvSpPr>
                          <wps:spPr bwMode="auto">
                            <a:xfrm>
                              <a:off x="285" y="961"/>
                              <a:ext cx="60" cy="15"/>
                            </a:xfrm>
                            <a:custGeom>
                              <a:avLst/>
                              <a:gdLst>
                                <a:gd name="T0" fmla="*/ 0 w 4"/>
                                <a:gd name="T1" fmla="*/ 0 h 1"/>
                                <a:gd name="T2" fmla="*/ 0 w 4"/>
                                <a:gd name="T3" fmla="*/ 15 h 1"/>
                                <a:gd name="T4" fmla="*/ 0 w 4"/>
                                <a:gd name="T5" fmla="*/ 15 h 1"/>
                                <a:gd name="T6" fmla="*/ 30 w 4"/>
                                <a:gd name="T7" fmla="*/ 15 h 1"/>
                                <a:gd name="T8" fmla="*/ 60 w 4"/>
                                <a:gd name="T9" fmla="*/ 15 h 1"/>
                                <a:gd name="T10" fmla="*/ 60 w 4"/>
                                <a:gd name="T11" fmla="*/ 15 h 1"/>
                                <a:gd name="T12" fmla="*/ 60 w 4"/>
                                <a:gd name="T13" fmla="*/ 0 h 1"/>
                                <a:gd name="T14" fmla="*/ 60 w 4"/>
                                <a:gd name="T15" fmla="*/ 0 h 1"/>
                                <a:gd name="T16" fmla="*/ 30 w 4"/>
                                <a:gd name="T17" fmla="*/ 0 h 1"/>
                                <a:gd name="T18" fmla="*/ 0 w 4"/>
                                <a:gd name="T19" fmla="*/ 0 h 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1">
                                  <a:moveTo>
                                    <a:pt x="0" y="0"/>
                                  </a:moveTo>
                                  <a:lnTo>
                                    <a:pt x="0" y="1"/>
                                  </a:lnTo>
                                  <a:lnTo>
                                    <a:pt x="2" y="1"/>
                                  </a:lnTo>
                                  <a:lnTo>
                                    <a:pt x="4" y="1"/>
                                  </a:lnTo>
                                  <a:lnTo>
                                    <a:pt x="4" y="0"/>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7" name="Freeform 2418"/>
                          <wps:cNvSpPr>
                            <a:spLocks/>
                          </wps:cNvSpPr>
                          <wps:spPr bwMode="auto">
                            <a:xfrm>
                              <a:off x="390" y="961"/>
                              <a:ext cx="74" cy="15"/>
                            </a:xfrm>
                            <a:custGeom>
                              <a:avLst/>
                              <a:gdLst>
                                <a:gd name="T0" fmla="*/ 0 w 5"/>
                                <a:gd name="T1" fmla="*/ 0 h 1"/>
                                <a:gd name="T2" fmla="*/ 15 w 5"/>
                                <a:gd name="T3" fmla="*/ 15 h 1"/>
                                <a:gd name="T4" fmla="*/ 15 w 5"/>
                                <a:gd name="T5" fmla="*/ 15 h 1"/>
                                <a:gd name="T6" fmla="*/ 30 w 5"/>
                                <a:gd name="T7" fmla="*/ 15 h 1"/>
                                <a:gd name="T8" fmla="*/ 44 w 5"/>
                                <a:gd name="T9" fmla="*/ 15 h 1"/>
                                <a:gd name="T10" fmla="*/ 59 w 5"/>
                                <a:gd name="T11" fmla="*/ 15 h 1"/>
                                <a:gd name="T12" fmla="*/ 59 w 5"/>
                                <a:gd name="T13" fmla="*/ 0 h 1"/>
                                <a:gd name="T14" fmla="*/ 44 w 5"/>
                                <a:gd name="T15" fmla="*/ 15 h 1"/>
                                <a:gd name="T16" fmla="*/ 59 w 5"/>
                                <a:gd name="T17" fmla="*/ 15 h 1"/>
                                <a:gd name="T18" fmla="*/ 74 w 5"/>
                                <a:gd name="T19" fmla="*/ 15 h 1"/>
                                <a:gd name="T20" fmla="*/ 74 w 5"/>
                                <a:gd name="T21" fmla="*/ 0 h 1"/>
                                <a:gd name="T22" fmla="*/ 74 w 5"/>
                                <a:gd name="T23" fmla="*/ 0 h 1"/>
                                <a:gd name="T24" fmla="*/ 59 w 5"/>
                                <a:gd name="T25" fmla="*/ 0 h 1"/>
                                <a:gd name="T26" fmla="*/ 59 w 5"/>
                                <a:gd name="T27" fmla="*/ 0 h 1"/>
                                <a:gd name="T28" fmla="*/ 44 w 5"/>
                                <a:gd name="T29" fmla="*/ 0 h 1"/>
                                <a:gd name="T30" fmla="*/ 30 w 5"/>
                                <a:gd name="T31" fmla="*/ 0 h 1"/>
                                <a:gd name="T32" fmla="*/ 15 w 5"/>
                                <a:gd name="T33" fmla="*/ 0 h 1"/>
                                <a:gd name="T34" fmla="*/ 0 w 5"/>
                                <a:gd name="T35" fmla="*/ 0 h 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1">
                                  <a:moveTo>
                                    <a:pt x="0" y="0"/>
                                  </a:moveTo>
                                  <a:lnTo>
                                    <a:pt x="1" y="1"/>
                                  </a:lnTo>
                                  <a:lnTo>
                                    <a:pt x="2" y="1"/>
                                  </a:lnTo>
                                  <a:lnTo>
                                    <a:pt x="3" y="1"/>
                                  </a:lnTo>
                                  <a:lnTo>
                                    <a:pt x="4" y="1"/>
                                  </a:lnTo>
                                  <a:lnTo>
                                    <a:pt x="4" y="0"/>
                                  </a:lnTo>
                                  <a:lnTo>
                                    <a:pt x="3" y="1"/>
                                  </a:lnTo>
                                  <a:lnTo>
                                    <a:pt x="4" y="1"/>
                                  </a:lnTo>
                                  <a:lnTo>
                                    <a:pt x="5" y="1"/>
                                  </a:lnTo>
                                  <a:lnTo>
                                    <a:pt x="5" y="0"/>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8" name="Freeform 2419"/>
                          <wps:cNvSpPr>
                            <a:spLocks/>
                          </wps:cNvSpPr>
                          <wps:spPr bwMode="auto">
                            <a:xfrm>
                              <a:off x="494" y="991"/>
                              <a:ext cx="60" cy="60"/>
                            </a:xfrm>
                            <a:custGeom>
                              <a:avLst/>
                              <a:gdLst>
                                <a:gd name="T0" fmla="*/ 15 w 4"/>
                                <a:gd name="T1" fmla="*/ 0 h 4"/>
                                <a:gd name="T2" fmla="*/ 0 w 4"/>
                                <a:gd name="T3" fmla="*/ 15 h 4"/>
                                <a:gd name="T4" fmla="*/ 15 w 4"/>
                                <a:gd name="T5" fmla="*/ 15 h 4"/>
                                <a:gd name="T6" fmla="*/ 30 w 4"/>
                                <a:gd name="T7" fmla="*/ 30 h 4"/>
                                <a:gd name="T8" fmla="*/ 45 w 4"/>
                                <a:gd name="T9" fmla="*/ 45 h 4"/>
                                <a:gd name="T10" fmla="*/ 60 w 4"/>
                                <a:gd name="T11" fmla="*/ 60 h 4"/>
                                <a:gd name="T12" fmla="*/ 60 w 4"/>
                                <a:gd name="T13" fmla="*/ 45 h 4"/>
                                <a:gd name="T14" fmla="*/ 60 w 4"/>
                                <a:gd name="T15" fmla="*/ 30 h 4"/>
                                <a:gd name="T16" fmla="*/ 45 w 4"/>
                                <a:gd name="T17" fmla="*/ 15 h 4"/>
                                <a:gd name="T18" fmla="*/ 30 w 4"/>
                                <a:gd name="T19" fmla="*/ 15 h 4"/>
                                <a:gd name="T20" fmla="*/ 15 w 4"/>
                                <a:gd name="T21" fmla="*/ 0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1" y="0"/>
                                  </a:moveTo>
                                  <a:lnTo>
                                    <a:pt x="0" y="1"/>
                                  </a:lnTo>
                                  <a:lnTo>
                                    <a:pt x="1" y="1"/>
                                  </a:lnTo>
                                  <a:lnTo>
                                    <a:pt x="2" y="2"/>
                                  </a:lnTo>
                                  <a:lnTo>
                                    <a:pt x="3" y="3"/>
                                  </a:lnTo>
                                  <a:lnTo>
                                    <a:pt x="4" y="4"/>
                                  </a:lnTo>
                                  <a:lnTo>
                                    <a:pt x="4" y="3"/>
                                  </a:lnTo>
                                  <a:lnTo>
                                    <a:pt x="4" y="2"/>
                                  </a:lnTo>
                                  <a:lnTo>
                                    <a:pt x="3" y="1"/>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9" name="Freeform 2420"/>
                          <wps:cNvSpPr>
                            <a:spLocks/>
                          </wps:cNvSpPr>
                          <wps:spPr bwMode="auto">
                            <a:xfrm>
                              <a:off x="584" y="1066"/>
                              <a:ext cx="60" cy="60"/>
                            </a:xfrm>
                            <a:custGeom>
                              <a:avLst/>
                              <a:gdLst>
                                <a:gd name="T0" fmla="*/ 15 w 4"/>
                                <a:gd name="T1" fmla="*/ 0 h 4"/>
                                <a:gd name="T2" fmla="*/ 0 w 4"/>
                                <a:gd name="T3" fmla="*/ 15 h 4"/>
                                <a:gd name="T4" fmla="*/ 15 w 4"/>
                                <a:gd name="T5" fmla="*/ 30 h 4"/>
                                <a:gd name="T6" fmla="*/ 30 w 4"/>
                                <a:gd name="T7" fmla="*/ 30 h 4"/>
                                <a:gd name="T8" fmla="*/ 30 w 4"/>
                                <a:gd name="T9" fmla="*/ 45 h 4"/>
                                <a:gd name="T10" fmla="*/ 45 w 4"/>
                                <a:gd name="T11" fmla="*/ 45 h 4"/>
                                <a:gd name="T12" fmla="*/ 60 w 4"/>
                                <a:gd name="T13" fmla="*/ 60 h 4"/>
                                <a:gd name="T14" fmla="*/ 60 w 4"/>
                                <a:gd name="T15" fmla="*/ 60 h 4"/>
                                <a:gd name="T16" fmla="*/ 60 w 4"/>
                                <a:gd name="T17" fmla="*/ 45 h 4"/>
                                <a:gd name="T18" fmla="*/ 60 w 4"/>
                                <a:gd name="T19" fmla="*/ 45 h 4"/>
                                <a:gd name="T20" fmla="*/ 45 w 4"/>
                                <a:gd name="T21" fmla="*/ 30 h 4"/>
                                <a:gd name="T22" fmla="*/ 45 w 4"/>
                                <a:gd name="T23" fmla="*/ 45 h 4"/>
                                <a:gd name="T24" fmla="*/ 45 w 4"/>
                                <a:gd name="T25" fmla="*/ 30 h 4"/>
                                <a:gd name="T26" fmla="*/ 30 w 4"/>
                                <a:gd name="T27" fmla="*/ 30 h 4"/>
                                <a:gd name="T28" fmla="*/ 15 w 4"/>
                                <a:gd name="T29" fmla="*/ 15 h 4"/>
                                <a:gd name="T30" fmla="*/ 15 w 4"/>
                                <a:gd name="T31" fmla="*/ 0 h 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4">
                                  <a:moveTo>
                                    <a:pt x="1" y="0"/>
                                  </a:moveTo>
                                  <a:lnTo>
                                    <a:pt x="0" y="1"/>
                                  </a:lnTo>
                                  <a:lnTo>
                                    <a:pt x="1" y="2"/>
                                  </a:lnTo>
                                  <a:lnTo>
                                    <a:pt x="2" y="2"/>
                                  </a:lnTo>
                                  <a:lnTo>
                                    <a:pt x="2" y="3"/>
                                  </a:lnTo>
                                  <a:lnTo>
                                    <a:pt x="3" y="3"/>
                                  </a:lnTo>
                                  <a:lnTo>
                                    <a:pt x="4" y="4"/>
                                  </a:lnTo>
                                  <a:lnTo>
                                    <a:pt x="4" y="3"/>
                                  </a:lnTo>
                                  <a:lnTo>
                                    <a:pt x="3" y="2"/>
                                  </a:lnTo>
                                  <a:lnTo>
                                    <a:pt x="3" y="3"/>
                                  </a:lnTo>
                                  <a:lnTo>
                                    <a:pt x="3" y="2"/>
                                  </a:lnTo>
                                  <a:lnTo>
                                    <a:pt x="2"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0" name="Freeform 2421"/>
                          <wps:cNvSpPr>
                            <a:spLocks/>
                          </wps:cNvSpPr>
                          <wps:spPr bwMode="auto">
                            <a:xfrm>
                              <a:off x="689" y="1051"/>
                              <a:ext cx="45" cy="75"/>
                            </a:xfrm>
                            <a:custGeom>
                              <a:avLst/>
                              <a:gdLst>
                                <a:gd name="T0" fmla="*/ 0 w 3"/>
                                <a:gd name="T1" fmla="*/ 60 h 5"/>
                                <a:gd name="T2" fmla="*/ 15 w 3"/>
                                <a:gd name="T3" fmla="*/ 75 h 5"/>
                                <a:gd name="T4" fmla="*/ 15 w 3"/>
                                <a:gd name="T5" fmla="*/ 60 h 5"/>
                                <a:gd name="T6" fmla="*/ 30 w 3"/>
                                <a:gd name="T7" fmla="*/ 60 h 5"/>
                                <a:gd name="T8" fmla="*/ 30 w 3"/>
                                <a:gd name="T9" fmla="*/ 45 h 5"/>
                                <a:gd name="T10" fmla="*/ 30 w 3"/>
                                <a:gd name="T11" fmla="*/ 45 h 5"/>
                                <a:gd name="T12" fmla="*/ 45 w 3"/>
                                <a:gd name="T13" fmla="*/ 30 h 5"/>
                                <a:gd name="T14" fmla="*/ 45 w 3"/>
                                <a:gd name="T15" fmla="*/ 15 h 5"/>
                                <a:gd name="T16" fmla="*/ 30 w 3"/>
                                <a:gd name="T17" fmla="*/ 0 h 5"/>
                                <a:gd name="T18" fmla="*/ 30 w 3"/>
                                <a:gd name="T19" fmla="*/ 15 h 5"/>
                                <a:gd name="T20" fmla="*/ 15 w 3"/>
                                <a:gd name="T21" fmla="*/ 30 h 5"/>
                                <a:gd name="T22" fmla="*/ 15 w 3"/>
                                <a:gd name="T23" fmla="*/ 45 h 5"/>
                                <a:gd name="T24" fmla="*/ 15 w 3"/>
                                <a:gd name="T25" fmla="*/ 45 h 5"/>
                                <a:gd name="T26" fmla="*/ 15 w 3"/>
                                <a:gd name="T27" fmla="*/ 45 h 5"/>
                                <a:gd name="T28" fmla="*/ 15 w 3"/>
                                <a:gd name="T29" fmla="*/ 45 h 5"/>
                                <a:gd name="T30" fmla="*/ 0 w 3"/>
                                <a:gd name="T31" fmla="*/ 60 h 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 h="5">
                                  <a:moveTo>
                                    <a:pt x="0" y="4"/>
                                  </a:moveTo>
                                  <a:lnTo>
                                    <a:pt x="1" y="5"/>
                                  </a:lnTo>
                                  <a:lnTo>
                                    <a:pt x="1" y="4"/>
                                  </a:lnTo>
                                  <a:lnTo>
                                    <a:pt x="2" y="4"/>
                                  </a:lnTo>
                                  <a:lnTo>
                                    <a:pt x="2" y="3"/>
                                  </a:lnTo>
                                  <a:lnTo>
                                    <a:pt x="3" y="2"/>
                                  </a:lnTo>
                                  <a:lnTo>
                                    <a:pt x="3" y="1"/>
                                  </a:lnTo>
                                  <a:lnTo>
                                    <a:pt x="2" y="0"/>
                                  </a:lnTo>
                                  <a:lnTo>
                                    <a:pt x="2" y="1"/>
                                  </a:lnTo>
                                  <a:lnTo>
                                    <a:pt x="1" y="2"/>
                                  </a:lnTo>
                                  <a:lnTo>
                                    <a:pt x="1"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1" name="Freeform 2422"/>
                          <wps:cNvSpPr>
                            <a:spLocks/>
                          </wps:cNvSpPr>
                          <wps:spPr bwMode="auto">
                            <a:xfrm>
                              <a:off x="734" y="946"/>
                              <a:ext cx="60" cy="75"/>
                            </a:xfrm>
                            <a:custGeom>
                              <a:avLst/>
                              <a:gdLst>
                                <a:gd name="T0" fmla="*/ 0 w 4"/>
                                <a:gd name="T1" fmla="*/ 60 h 5"/>
                                <a:gd name="T2" fmla="*/ 15 w 4"/>
                                <a:gd name="T3" fmla="*/ 75 h 5"/>
                                <a:gd name="T4" fmla="*/ 30 w 4"/>
                                <a:gd name="T5" fmla="*/ 60 h 5"/>
                                <a:gd name="T6" fmla="*/ 30 w 4"/>
                                <a:gd name="T7" fmla="*/ 45 h 5"/>
                                <a:gd name="T8" fmla="*/ 30 w 4"/>
                                <a:gd name="T9" fmla="*/ 45 h 5"/>
                                <a:gd name="T10" fmla="*/ 30 w 4"/>
                                <a:gd name="T11" fmla="*/ 45 h 5"/>
                                <a:gd name="T12" fmla="*/ 45 w 4"/>
                                <a:gd name="T13" fmla="*/ 30 h 5"/>
                                <a:gd name="T14" fmla="*/ 45 w 4"/>
                                <a:gd name="T15" fmla="*/ 30 h 5"/>
                                <a:gd name="T16" fmla="*/ 60 w 4"/>
                                <a:gd name="T17" fmla="*/ 15 h 5"/>
                                <a:gd name="T18" fmla="*/ 45 w 4"/>
                                <a:gd name="T19" fmla="*/ 0 h 5"/>
                                <a:gd name="T20" fmla="*/ 45 w 4"/>
                                <a:gd name="T21" fmla="*/ 15 h 5"/>
                                <a:gd name="T22" fmla="*/ 30 w 4"/>
                                <a:gd name="T23" fmla="*/ 15 h 5"/>
                                <a:gd name="T24" fmla="*/ 15 w 4"/>
                                <a:gd name="T25" fmla="*/ 30 h 5"/>
                                <a:gd name="T26" fmla="*/ 15 w 4"/>
                                <a:gd name="T27" fmla="*/ 30 h 5"/>
                                <a:gd name="T28" fmla="*/ 15 w 4"/>
                                <a:gd name="T29" fmla="*/ 45 h 5"/>
                                <a:gd name="T30" fmla="*/ 0 w 4"/>
                                <a:gd name="T31" fmla="*/ 60 h 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5">
                                  <a:moveTo>
                                    <a:pt x="0" y="4"/>
                                  </a:moveTo>
                                  <a:lnTo>
                                    <a:pt x="1" y="5"/>
                                  </a:lnTo>
                                  <a:lnTo>
                                    <a:pt x="2" y="4"/>
                                  </a:lnTo>
                                  <a:lnTo>
                                    <a:pt x="2" y="3"/>
                                  </a:lnTo>
                                  <a:lnTo>
                                    <a:pt x="3" y="2"/>
                                  </a:lnTo>
                                  <a:lnTo>
                                    <a:pt x="4" y="1"/>
                                  </a:lnTo>
                                  <a:lnTo>
                                    <a:pt x="3" y="0"/>
                                  </a:lnTo>
                                  <a:lnTo>
                                    <a:pt x="3" y="1"/>
                                  </a:lnTo>
                                  <a:lnTo>
                                    <a:pt x="2" y="1"/>
                                  </a:lnTo>
                                  <a:lnTo>
                                    <a:pt x="1" y="2"/>
                                  </a:lnTo>
                                  <a:lnTo>
                                    <a:pt x="1"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2" name="Freeform 2423"/>
                          <wps:cNvSpPr>
                            <a:spLocks/>
                          </wps:cNvSpPr>
                          <wps:spPr bwMode="auto">
                            <a:xfrm>
                              <a:off x="839" y="946"/>
                              <a:ext cx="60" cy="30"/>
                            </a:xfrm>
                            <a:custGeom>
                              <a:avLst/>
                              <a:gdLst>
                                <a:gd name="T0" fmla="*/ 0 w 4"/>
                                <a:gd name="T1" fmla="*/ 0 h 2"/>
                                <a:gd name="T2" fmla="*/ 0 w 4"/>
                                <a:gd name="T3" fmla="*/ 15 h 2"/>
                                <a:gd name="T4" fmla="*/ 15 w 4"/>
                                <a:gd name="T5" fmla="*/ 15 h 2"/>
                                <a:gd name="T6" fmla="*/ 15 w 4"/>
                                <a:gd name="T7" fmla="*/ 0 h 2"/>
                                <a:gd name="T8" fmla="*/ 0 w 4"/>
                                <a:gd name="T9" fmla="*/ 15 h 2"/>
                                <a:gd name="T10" fmla="*/ 15 w 4"/>
                                <a:gd name="T11" fmla="*/ 15 h 2"/>
                                <a:gd name="T12" fmla="*/ 45 w 4"/>
                                <a:gd name="T13" fmla="*/ 30 h 2"/>
                                <a:gd name="T14" fmla="*/ 60 w 4"/>
                                <a:gd name="T15" fmla="*/ 30 h 2"/>
                                <a:gd name="T16" fmla="*/ 60 w 4"/>
                                <a:gd name="T17" fmla="*/ 30 h 2"/>
                                <a:gd name="T18" fmla="*/ 60 w 4"/>
                                <a:gd name="T19" fmla="*/ 15 h 2"/>
                                <a:gd name="T20" fmla="*/ 60 w 4"/>
                                <a:gd name="T21" fmla="*/ 15 h 2"/>
                                <a:gd name="T22" fmla="*/ 45 w 4"/>
                                <a:gd name="T23" fmla="*/ 15 h 2"/>
                                <a:gd name="T24" fmla="*/ 30 w 4"/>
                                <a:gd name="T25" fmla="*/ 0 h 2"/>
                                <a:gd name="T26" fmla="*/ 15 w 4"/>
                                <a:gd name="T27" fmla="*/ 0 h 2"/>
                                <a:gd name="T28" fmla="*/ 15 w 4"/>
                                <a:gd name="T29" fmla="*/ 0 h 2"/>
                                <a:gd name="T30" fmla="*/ 0 w 4"/>
                                <a:gd name="T31" fmla="*/ 0 h 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2">
                                  <a:moveTo>
                                    <a:pt x="0" y="0"/>
                                  </a:moveTo>
                                  <a:lnTo>
                                    <a:pt x="0" y="1"/>
                                  </a:lnTo>
                                  <a:lnTo>
                                    <a:pt x="1" y="1"/>
                                  </a:lnTo>
                                  <a:lnTo>
                                    <a:pt x="1" y="0"/>
                                  </a:lnTo>
                                  <a:lnTo>
                                    <a:pt x="0" y="1"/>
                                  </a:lnTo>
                                  <a:lnTo>
                                    <a:pt x="1" y="1"/>
                                  </a:lnTo>
                                  <a:lnTo>
                                    <a:pt x="3" y="2"/>
                                  </a:lnTo>
                                  <a:lnTo>
                                    <a:pt x="4" y="2"/>
                                  </a:lnTo>
                                  <a:lnTo>
                                    <a:pt x="4" y="1"/>
                                  </a:lnTo>
                                  <a:lnTo>
                                    <a:pt x="3"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3" name="Freeform 2424"/>
                          <wps:cNvSpPr>
                            <a:spLocks/>
                          </wps:cNvSpPr>
                          <wps:spPr bwMode="auto">
                            <a:xfrm>
                              <a:off x="944" y="976"/>
                              <a:ext cx="75" cy="45"/>
                            </a:xfrm>
                            <a:custGeom>
                              <a:avLst/>
                              <a:gdLst>
                                <a:gd name="T0" fmla="*/ 0 w 5"/>
                                <a:gd name="T1" fmla="*/ 0 h 3"/>
                                <a:gd name="T2" fmla="*/ 0 w 5"/>
                                <a:gd name="T3" fmla="*/ 15 h 3"/>
                                <a:gd name="T4" fmla="*/ 30 w 5"/>
                                <a:gd name="T5" fmla="*/ 30 h 3"/>
                                <a:gd name="T6" fmla="*/ 45 w 5"/>
                                <a:gd name="T7" fmla="*/ 30 h 3"/>
                                <a:gd name="T8" fmla="*/ 60 w 5"/>
                                <a:gd name="T9" fmla="*/ 45 h 3"/>
                                <a:gd name="T10" fmla="*/ 75 w 5"/>
                                <a:gd name="T11" fmla="*/ 30 h 3"/>
                                <a:gd name="T12" fmla="*/ 60 w 5"/>
                                <a:gd name="T13" fmla="*/ 15 h 3"/>
                                <a:gd name="T14" fmla="*/ 45 w 5"/>
                                <a:gd name="T15" fmla="*/ 15 h 3"/>
                                <a:gd name="T16" fmla="*/ 0 w 5"/>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3">
                                  <a:moveTo>
                                    <a:pt x="0" y="0"/>
                                  </a:moveTo>
                                  <a:lnTo>
                                    <a:pt x="0" y="1"/>
                                  </a:lnTo>
                                  <a:lnTo>
                                    <a:pt x="2" y="2"/>
                                  </a:lnTo>
                                  <a:lnTo>
                                    <a:pt x="3" y="2"/>
                                  </a:lnTo>
                                  <a:lnTo>
                                    <a:pt x="4" y="3"/>
                                  </a:lnTo>
                                  <a:lnTo>
                                    <a:pt x="5" y="2"/>
                                  </a:lnTo>
                                  <a:lnTo>
                                    <a:pt x="4" y="1"/>
                                  </a:lnTo>
                                  <a:lnTo>
                                    <a:pt x="3"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4" name="Freeform 2425"/>
                          <wps:cNvSpPr>
                            <a:spLocks/>
                          </wps:cNvSpPr>
                          <wps:spPr bwMode="auto">
                            <a:xfrm>
                              <a:off x="1064" y="1021"/>
                              <a:ext cx="60" cy="15"/>
                            </a:xfrm>
                            <a:custGeom>
                              <a:avLst/>
                              <a:gdLst>
                                <a:gd name="T0" fmla="*/ 0 w 4"/>
                                <a:gd name="T1" fmla="*/ 0 h 1"/>
                                <a:gd name="T2" fmla="*/ 0 w 4"/>
                                <a:gd name="T3" fmla="*/ 15 h 1"/>
                                <a:gd name="T4" fmla="*/ 0 w 4"/>
                                <a:gd name="T5" fmla="*/ 15 h 1"/>
                                <a:gd name="T6" fmla="*/ 0 w 4"/>
                                <a:gd name="T7" fmla="*/ 15 h 1"/>
                                <a:gd name="T8" fmla="*/ 15 w 4"/>
                                <a:gd name="T9" fmla="*/ 15 h 1"/>
                                <a:gd name="T10" fmla="*/ 30 w 4"/>
                                <a:gd name="T11" fmla="*/ 15 h 1"/>
                                <a:gd name="T12" fmla="*/ 45 w 4"/>
                                <a:gd name="T13" fmla="*/ 15 h 1"/>
                                <a:gd name="T14" fmla="*/ 60 w 4"/>
                                <a:gd name="T15" fmla="*/ 15 h 1"/>
                                <a:gd name="T16" fmla="*/ 60 w 4"/>
                                <a:gd name="T17" fmla="*/ 15 h 1"/>
                                <a:gd name="T18" fmla="*/ 60 w 4"/>
                                <a:gd name="T19" fmla="*/ 0 h 1"/>
                                <a:gd name="T20" fmla="*/ 45 w 4"/>
                                <a:gd name="T21" fmla="*/ 0 h 1"/>
                                <a:gd name="T22" fmla="*/ 45 w 4"/>
                                <a:gd name="T23" fmla="*/ 0 h 1"/>
                                <a:gd name="T24" fmla="*/ 45 w 4"/>
                                <a:gd name="T25" fmla="*/ 0 h 1"/>
                                <a:gd name="T26" fmla="*/ 30 w 4"/>
                                <a:gd name="T27" fmla="*/ 0 h 1"/>
                                <a:gd name="T28" fmla="*/ 15 w 4"/>
                                <a:gd name="T29" fmla="*/ 0 h 1"/>
                                <a:gd name="T30" fmla="*/ 0 w 4"/>
                                <a:gd name="T31" fmla="*/ 0 h 1"/>
                                <a:gd name="T32" fmla="*/ 0 w 4"/>
                                <a:gd name="T33" fmla="*/ 0 h 1"/>
                                <a:gd name="T34" fmla="*/ 0 w 4"/>
                                <a:gd name="T35" fmla="*/ 0 h 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1">
                                  <a:moveTo>
                                    <a:pt x="0" y="0"/>
                                  </a:moveTo>
                                  <a:lnTo>
                                    <a:pt x="0" y="1"/>
                                  </a:lnTo>
                                  <a:lnTo>
                                    <a:pt x="1" y="1"/>
                                  </a:lnTo>
                                  <a:lnTo>
                                    <a:pt x="2" y="1"/>
                                  </a:lnTo>
                                  <a:lnTo>
                                    <a:pt x="3" y="1"/>
                                  </a:lnTo>
                                  <a:lnTo>
                                    <a:pt x="4" y="1"/>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5" name="Freeform 2426"/>
                          <wps:cNvSpPr>
                            <a:spLocks/>
                          </wps:cNvSpPr>
                          <wps:spPr bwMode="auto">
                            <a:xfrm>
                              <a:off x="1124" y="946"/>
                              <a:ext cx="60" cy="60"/>
                            </a:xfrm>
                            <a:custGeom>
                              <a:avLst/>
                              <a:gdLst>
                                <a:gd name="T0" fmla="*/ 30 w 4"/>
                                <a:gd name="T1" fmla="*/ 45 h 4"/>
                                <a:gd name="T2" fmla="*/ 45 w 4"/>
                                <a:gd name="T3" fmla="*/ 60 h 4"/>
                                <a:gd name="T4" fmla="*/ 45 w 4"/>
                                <a:gd name="T5" fmla="*/ 60 h 4"/>
                                <a:gd name="T6" fmla="*/ 45 w 4"/>
                                <a:gd name="T7" fmla="*/ 45 h 4"/>
                                <a:gd name="T8" fmla="*/ 60 w 4"/>
                                <a:gd name="T9" fmla="*/ 45 h 4"/>
                                <a:gd name="T10" fmla="*/ 45 w 4"/>
                                <a:gd name="T11" fmla="*/ 45 h 4"/>
                                <a:gd name="T12" fmla="*/ 45 w 4"/>
                                <a:gd name="T13" fmla="*/ 30 h 4"/>
                                <a:gd name="T14" fmla="*/ 45 w 4"/>
                                <a:gd name="T15" fmla="*/ 30 h 4"/>
                                <a:gd name="T16" fmla="*/ 45 w 4"/>
                                <a:gd name="T17" fmla="*/ 30 h 4"/>
                                <a:gd name="T18" fmla="*/ 45 w 4"/>
                                <a:gd name="T19" fmla="*/ 30 h 4"/>
                                <a:gd name="T20" fmla="*/ 45 w 4"/>
                                <a:gd name="T21" fmla="*/ 15 h 4"/>
                                <a:gd name="T22" fmla="*/ 30 w 4"/>
                                <a:gd name="T23" fmla="*/ 15 h 4"/>
                                <a:gd name="T24" fmla="*/ 30 w 4"/>
                                <a:gd name="T25" fmla="*/ 15 h 4"/>
                                <a:gd name="T26" fmla="*/ 15 w 4"/>
                                <a:gd name="T27" fmla="*/ 0 h 4"/>
                                <a:gd name="T28" fmla="*/ 15 w 4"/>
                                <a:gd name="T29" fmla="*/ 0 h 4"/>
                                <a:gd name="T30" fmla="*/ 0 w 4"/>
                                <a:gd name="T31" fmla="*/ 0 h 4"/>
                                <a:gd name="T32" fmla="*/ 0 w 4"/>
                                <a:gd name="T33" fmla="*/ 15 h 4"/>
                                <a:gd name="T34" fmla="*/ 15 w 4"/>
                                <a:gd name="T35" fmla="*/ 15 h 4"/>
                                <a:gd name="T36" fmla="*/ 15 w 4"/>
                                <a:gd name="T37" fmla="*/ 15 h 4"/>
                                <a:gd name="T38" fmla="*/ 0 w 4"/>
                                <a:gd name="T39" fmla="*/ 15 h 4"/>
                                <a:gd name="T40" fmla="*/ 15 w 4"/>
                                <a:gd name="T41" fmla="*/ 30 h 4"/>
                                <a:gd name="T42" fmla="*/ 30 w 4"/>
                                <a:gd name="T43" fmla="*/ 30 h 4"/>
                                <a:gd name="T44" fmla="*/ 30 w 4"/>
                                <a:gd name="T45" fmla="*/ 30 h 4"/>
                                <a:gd name="T46" fmla="*/ 30 w 4"/>
                                <a:gd name="T47" fmla="*/ 30 h 4"/>
                                <a:gd name="T48" fmla="*/ 45 w 4"/>
                                <a:gd name="T49" fmla="*/ 30 h 4"/>
                                <a:gd name="T50" fmla="*/ 30 w 4"/>
                                <a:gd name="T51" fmla="*/ 30 h 4"/>
                                <a:gd name="T52" fmla="*/ 30 w 4"/>
                                <a:gd name="T53" fmla="*/ 45 h 4"/>
                                <a:gd name="T54" fmla="*/ 30 w 4"/>
                                <a:gd name="T55" fmla="*/ 45 h 4"/>
                                <a:gd name="T56" fmla="*/ 45 w 4"/>
                                <a:gd name="T57" fmla="*/ 45 h 4"/>
                                <a:gd name="T58" fmla="*/ 30 w 4"/>
                                <a:gd name="T59" fmla="*/ 45 h 4"/>
                                <a:gd name="T60" fmla="*/ 30 w 4"/>
                                <a:gd name="T61" fmla="*/ 45 h 4"/>
                                <a:gd name="T62" fmla="*/ 30 w 4"/>
                                <a:gd name="T63" fmla="*/ 45 h 4"/>
                                <a:gd name="T64" fmla="*/ 45 w 4"/>
                                <a:gd name="T65" fmla="*/ 45 h 4"/>
                                <a:gd name="T66" fmla="*/ 30 w 4"/>
                                <a:gd name="T67" fmla="*/ 45 h 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 h="4">
                                  <a:moveTo>
                                    <a:pt x="2" y="3"/>
                                  </a:moveTo>
                                  <a:lnTo>
                                    <a:pt x="3" y="4"/>
                                  </a:lnTo>
                                  <a:lnTo>
                                    <a:pt x="3" y="3"/>
                                  </a:lnTo>
                                  <a:lnTo>
                                    <a:pt x="4" y="3"/>
                                  </a:lnTo>
                                  <a:lnTo>
                                    <a:pt x="3" y="3"/>
                                  </a:lnTo>
                                  <a:lnTo>
                                    <a:pt x="3" y="2"/>
                                  </a:lnTo>
                                  <a:lnTo>
                                    <a:pt x="3" y="1"/>
                                  </a:lnTo>
                                  <a:lnTo>
                                    <a:pt x="2" y="1"/>
                                  </a:lnTo>
                                  <a:lnTo>
                                    <a:pt x="1" y="0"/>
                                  </a:lnTo>
                                  <a:lnTo>
                                    <a:pt x="0" y="0"/>
                                  </a:lnTo>
                                  <a:lnTo>
                                    <a:pt x="0" y="1"/>
                                  </a:lnTo>
                                  <a:lnTo>
                                    <a:pt x="1" y="1"/>
                                  </a:lnTo>
                                  <a:lnTo>
                                    <a:pt x="0" y="1"/>
                                  </a:lnTo>
                                  <a:lnTo>
                                    <a:pt x="1" y="2"/>
                                  </a:lnTo>
                                  <a:lnTo>
                                    <a:pt x="2" y="2"/>
                                  </a:lnTo>
                                  <a:lnTo>
                                    <a:pt x="3" y="2"/>
                                  </a:lnTo>
                                  <a:lnTo>
                                    <a:pt x="2" y="2"/>
                                  </a:lnTo>
                                  <a:lnTo>
                                    <a:pt x="2" y="3"/>
                                  </a:lnTo>
                                  <a:lnTo>
                                    <a:pt x="3" y="3"/>
                                  </a:lnTo>
                                  <a:lnTo>
                                    <a:pt x="2" y="3"/>
                                  </a:lnTo>
                                  <a:lnTo>
                                    <a:pt x="3" y="3"/>
                                  </a:lnTo>
                                  <a:lnTo>
                                    <a:pt x="2"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6" name="Freeform 2427"/>
                          <wps:cNvSpPr>
                            <a:spLocks/>
                          </wps:cNvSpPr>
                          <wps:spPr bwMode="auto">
                            <a:xfrm>
                              <a:off x="1019" y="886"/>
                              <a:ext cx="75" cy="45"/>
                            </a:xfrm>
                            <a:custGeom>
                              <a:avLst/>
                              <a:gdLst>
                                <a:gd name="T0" fmla="*/ 60 w 5"/>
                                <a:gd name="T1" fmla="*/ 45 h 3"/>
                                <a:gd name="T2" fmla="*/ 75 w 5"/>
                                <a:gd name="T3" fmla="*/ 30 h 3"/>
                                <a:gd name="T4" fmla="*/ 30 w 5"/>
                                <a:gd name="T5" fmla="*/ 15 h 3"/>
                                <a:gd name="T6" fmla="*/ 15 w 5"/>
                                <a:gd name="T7" fmla="*/ 0 h 3"/>
                                <a:gd name="T8" fmla="*/ 15 w 5"/>
                                <a:gd name="T9" fmla="*/ 0 h 3"/>
                                <a:gd name="T10" fmla="*/ 0 w 5"/>
                                <a:gd name="T11" fmla="*/ 15 h 3"/>
                                <a:gd name="T12" fmla="*/ 0 w 5"/>
                                <a:gd name="T13" fmla="*/ 15 h 3"/>
                                <a:gd name="T14" fmla="*/ 30 w 5"/>
                                <a:gd name="T15" fmla="*/ 30 h 3"/>
                                <a:gd name="T16" fmla="*/ 60 w 5"/>
                                <a:gd name="T17" fmla="*/ 4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3">
                                  <a:moveTo>
                                    <a:pt x="4" y="3"/>
                                  </a:moveTo>
                                  <a:lnTo>
                                    <a:pt x="5" y="2"/>
                                  </a:lnTo>
                                  <a:lnTo>
                                    <a:pt x="2" y="1"/>
                                  </a:lnTo>
                                  <a:lnTo>
                                    <a:pt x="1" y="0"/>
                                  </a:lnTo>
                                  <a:lnTo>
                                    <a:pt x="0" y="1"/>
                                  </a:lnTo>
                                  <a:lnTo>
                                    <a:pt x="2"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7" name="Freeform 2428"/>
                          <wps:cNvSpPr>
                            <a:spLocks/>
                          </wps:cNvSpPr>
                          <wps:spPr bwMode="auto">
                            <a:xfrm>
                              <a:off x="959" y="841"/>
                              <a:ext cx="60" cy="30"/>
                            </a:xfrm>
                            <a:custGeom>
                              <a:avLst/>
                              <a:gdLst>
                                <a:gd name="T0" fmla="*/ 15 w 4"/>
                                <a:gd name="T1" fmla="*/ 30 h 2"/>
                                <a:gd name="T2" fmla="*/ 30 w 4"/>
                                <a:gd name="T3" fmla="*/ 15 h 2"/>
                                <a:gd name="T4" fmla="*/ 30 w 4"/>
                                <a:gd name="T5" fmla="*/ 15 h 2"/>
                                <a:gd name="T6" fmla="*/ 15 w 4"/>
                                <a:gd name="T7" fmla="*/ 15 h 2"/>
                                <a:gd name="T8" fmla="*/ 15 w 4"/>
                                <a:gd name="T9" fmla="*/ 0 h 2"/>
                                <a:gd name="T10" fmla="*/ 15 w 4"/>
                                <a:gd name="T11" fmla="*/ 0 h 2"/>
                                <a:gd name="T12" fmla="*/ 15 w 4"/>
                                <a:gd name="T13" fmla="*/ 15 h 2"/>
                                <a:gd name="T14" fmla="*/ 15 w 4"/>
                                <a:gd name="T15" fmla="*/ 0 h 2"/>
                                <a:gd name="T16" fmla="*/ 15 w 4"/>
                                <a:gd name="T17" fmla="*/ 0 h 2"/>
                                <a:gd name="T18" fmla="*/ 15 w 4"/>
                                <a:gd name="T19" fmla="*/ 15 h 2"/>
                                <a:gd name="T20" fmla="*/ 15 w 4"/>
                                <a:gd name="T21" fmla="*/ 15 h 2"/>
                                <a:gd name="T22" fmla="*/ 15 w 4"/>
                                <a:gd name="T23" fmla="*/ 15 h 2"/>
                                <a:gd name="T24" fmla="*/ 15 w 4"/>
                                <a:gd name="T25" fmla="*/ 15 h 2"/>
                                <a:gd name="T26" fmla="*/ 15 w 4"/>
                                <a:gd name="T27" fmla="*/ 0 h 2"/>
                                <a:gd name="T28" fmla="*/ 15 w 4"/>
                                <a:gd name="T29" fmla="*/ 15 h 2"/>
                                <a:gd name="T30" fmla="*/ 15 w 4"/>
                                <a:gd name="T31" fmla="*/ 15 h 2"/>
                                <a:gd name="T32" fmla="*/ 15 w 4"/>
                                <a:gd name="T33" fmla="*/ 0 h 2"/>
                                <a:gd name="T34" fmla="*/ 15 w 4"/>
                                <a:gd name="T35" fmla="*/ 15 h 2"/>
                                <a:gd name="T36" fmla="*/ 15 w 4"/>
                                <a:gd name="T37" fmla="*/ 15 h 2"/>
                                <a:gd name="T38" fmla="*/ 15 w 4"/>
                                <a:gd name="T39" fmla="*/ 15 h 2"/>
                                <a:gd name="T40" fmla="*/ 15 w 4"/>
                                <a:gd name="T41" fmla="*/ 15 h 2"/>
                                <a:gd name="T42" fmla="*/ 30 w 4"/>
                                <a:gd name="T43" fmla="*/ 15 h 2"/>
                                <a:gd name="T44" fmla="*/ 30 w 4"/>
                                <a:gd name="T45" fmla="*/ 15 h 2"/>
                                <a:gd name="T46" fmla="*/ 45 w 4"/>
                                <a:gd name="T47" fmla="*/ 15 h 2"/>
                                <a:gd name="T48" fmla="*/ 45 w 4"/>
                                <a:gd name="T49" fmla="*/ 15 h 2"/>
                                <a:gd name="T50" fmla="*/ 60 w 4"/>
                                <a:gd name="T51" fmla="*/ 15 h 2"/>
                                <a:gd name="T52" fmla="*/ 60 w 4"/>
                                <a:gd name="T53" fmla="*/ 0 h 2"/>
                                <a:gd name="T54" fmla="*/ 45 w 4"/>
                                <a:gd name="T55" fmla="*/ 0 h 2"/>
                                <a:gd name="T56" fmla="*/ 45 w 4"/>
                                <a:gd name="T57" fmla="*/ 0 h 2"/>
                                <a:gd name="T58" fmla="*/ 30 w 4"/>
                                <a:gd name="T59" fmla="*/ 0 h 2"/>
                                <a:gd name="T60" fmla="*/ 30 w 4"/>
                                <a:gd name="T61" fmla="*/ 0 h 2"/>
                                <a:gd name="T62" fmla="*/ 15 w 4"/>
                                <a:gd name="T63" fmla="*/ 0 h 2"/>
                                <a:gd name="T64" fmla="*/ 15 w 4"/>
                                <a:gd name="T65" fmla="*/ 0 h 2"/>
                                <a:gd name="T66" fmla="*/ 15 w 4"/>
                                <a:gd name="T67" fmla="*/ 0 h 2"/>
                                <a:gd name="T68" fmla="*/ 15 w 4"/>
                                <a:gd name="T69" fmla="*/ 0 h 2"/>
                                <a:gd name="T70" fmla="*/ 0 w 4"/>
                                <a:gd name="T71" fmla="*/ 0 h 2"/>
                                <a:gd name="T72" fmla="*/ 0 w 4"/>
                                <a:gd name="T73" fmla="*/ 0 h 2"/>
                                <a:gd name="T74" fmla="*/ 0 w 4"/>
                                <a:gd name="T75" fmla="*/ 0 h 2"/>
                                <a:gd name="T76" fmla="*/ 0 w 4"/>
                                <a:gd name="T77" fmla="*/ 0 h 2"/>
                                <a:gd name="T78" fmla="*/ 0 w 4"/>
                                <a:gd name="T79" fmla="*/ 15 h 2"/>
                                <a:gd name="T80" fmla="*/ 0 w 4"/>
                                <a:gd name="T81" fmla="*/ 15 h 2"/>
                                <a:gd name="T82" fmla="*/ 0 w 4"/>
                                <a:gd name="T83" fmla="*/ 15 h 2"/>
                                <a:gd name="T84" fmla="*/ 0 w 4"/>
                                <a:gd name="T85" fmla="*/ 15 h 2"/>
                                <a:gd name="T86" fmla="*/ 0 w 4"/>
                                <a:gd name="T87" fmla="*/ 15 h 2"/>
                                <a:gd name="T88" fmla="*/ 15 w 4"/>
                                <a:gd name="T89" fmla="*/ 15 h 2"/>
                                <a:gd name="T90" fmla="*/ 15 w 4"/>
                                <a:gd name="T91" fmla="*/ 30 h 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 h="2">
                                  <a:moveTo>
                                    <a:pt x="1" y="2"/>
                                  </a:moveTo>
                                  <a:lnTo>
                                    <a:pt x="2" y="1"/>
                                  </a:lnTo>
                                  <a:lnTo>
                                    <a:pt x="1" y="1"/>
                                  </a:lnTo>
                                  <a:lnTo>
                                    <a:pt x="1" y="0"/>
                                  </a:lnTo>
                                  <a:lnTo>
                                    <a:pt x="1" y="1"/>
                                  </a:lnTo>
                                  <a:lnTo>
                                    <a:pt x="1" y="0"/>
                                  </a:lnTo>
                                  <a:lnTo>
                                    <a:pt x="1" y="1"/>
                                  </a:lnTo>
                                  <a:lnTo>
                                    <a:pt x="1" y="0"/>
                                  </a:lnTo>
                                  <a:lnTo>
                                    <a:pt x="1" y="1"/>
                                  </a:lnTo>
                                  <a:lnTo>
                                    <a:pt x="1" y="0"/>
                                  </a:lnTo>
                                  <a:lnTo>
                                    <a:pt x="1" y="1"/>
                                  </a:lnTo>
                                  <a:lnTo>
                                    <a:pt x="2" y="1"/>
                                  </a:lnTo>
                                  <a:lnTo>
                                    <a:pt x="3" y="1"/>
                                  </a:lnTo>
                                  <a:lnTo>
                                    <a:pt x="4" y="1"/>
                                  </a:lnTo>
                                  <a:lnTo>
                                    <a:pt x="4" y="0"/>
                                  </a:lnTo>
                                  <a:lnTo>
                                    <a:pt x="3" y="0"/>
                                  </a:lnTo>
                                  <a:lnTo>
                                    <a:pt x="2" y="0"/>
                                  </a:lnTo>
                                  <a:lnTo>
                                    <a:pt x="1" y="0"/>
                                  </a:lnTo>
                                  <a:lnTo>
                                    <a:pt x="0" y="0"/>
                                  </a:lnTo>
                                  <a:lnTo>
                                    <a:pt x="0" y="1"/>
                                  </a:lnTo>
                                  <a:lnTo>
                                    <a:pt x="1" y="1"/>
                                  </a:lnTo>
                                  <a:lnTo>
                                    <a:pt x="1"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8" name="Freeform 2429"/>
                          <wps:cNvSpPr>
                            <a:spLocks/>
                          </wps:cNvSpPr>
                          <wps:spPr bwMode="auto">
                            <a:xfrm>
                              <a:off x="1064" y="856"/>
                              <a:ext cx="75" cy="30"/>
                            </a:xfrm>
                            <a:custGeom>
                              <a:avLst/>
                              <a:gdLst>
                                <a:gd name="T0" fmla="*/ 0 w 5"/>
                                <a:gd name="T1" fmla="*/ 0 h 2"/>
                                <a:gd name="T2" fmla="*/ 0 w 5"/>
                                <a:gd name="T3" fmla="*/ 15 h 2"/>
                                <a:gd name="T4" fmla="*/ 0 w 5"/>
                                <a:gd name="T5" fmla="*/ 15 h 2"/>
                                <a:gd name="T6" fmla="*/ 30 w 5"/>
                                <a:gd name="T7" fmla="*/ 15 h 2"/>
                                <a:gd name="T8" fmla="*/ 60 w 5"/>
                                <a:gd name="T9" fmla="*/ 30 h 2"/>
                                <a:gd name="T10" fmla="*/ 75 w 5"/>
                                <a:gd name="T11" fmla="*/ 15 h 2"/>
                                <a:gd name="T12" fmla="*/ 45 w 5"/>
                                <a:gd name="T13" fmla="*/ 0 h 2"/>
                                <a:gd name="T14" fmla="*/ 15 w 5"/>
                                <a:gd name="T15" fmla="*/ 0 h 2"/>
                                <a:gd name="T16" fmla="*/ 0 w 5"/>
                                <a:gd name="T17" fmla="*/ 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0" y="0"/>
                                  </a:moveTo>
                                  <a:lnTo>
                                    <a:pt x="0" y="1"/>
                                  </a:lnTo>
                                  <a:lnTo>
                                    <a:pt x="2" y="1"/>
                                  </a:lnTo>
                                  <a:lnTo>
                                    <a:pt x="4" y="2"/>
                                  </a:lnTo>
                                  <a:lnTo>
                                    <a:pt x="5"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9" name="Freeform 2430"/>
                          <wps:cNvSpPr>
                            <a:spLocks/>
                          </wps:cNvSpPr>
                          <wps:spPr bwMode="auto">
                            <a:xfrm>
                              <a:off x="1184" y="871"/>
                              <a:ext cx="59" cy="45"/>
                            </a:xfrm>
                            <a:custGeom>
                              <a:avLst/>
                              <a:gdLst>
                                <a:gd name="T0" fmla="*/ 0 w 4"/>
                                <a:gd name="T1" fmla="*/ 0 h 3"/>
                                <a:gd name="T2" fmla="*/ 0 w 4"/>
                                <a:gd name="T3" fmla="*/ 15 h 3"/>
                                <a:gd name="T4" fmla="*/ 15 w 4"/>
                                <a:gd name="T5" fmla="*/ 30 h 3"/>
                                <a:gd name="T6" fmla="*/ 44 w 4"/>
                                <a:gd name="T7" fmla="*/ 30 h 3"/>
                                <a:gd name="T8" fmla="*/ 59 w 4"/>
                                <a:gd name="T9" fmla="*/ 45 h 3"/>
                                <a:gd name="T10" fmla="*/ 59 w 4"/>
                                <a:gd name="T11" fmla="*/ 15 h 3"/>
                                <a:gd name="T12" fmla="*/ 59 w 4"/>
                                <a:gd name="T13" fmla="*/ 15 h 3"/>
                                <a:gd name="T14" fmla="*/ 15 w 4"/>
                                <a:gd name="T15" fmla="*/ 15 h 3"/>
                                <a:gd name="T16" fmla="*/ 0 w 4"/>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0" y="0"/>
                                  </a:moveTo>
                                  <a:lnTo>
                                    <a:pt x="0" y="1"/>
                                  </a:lnTo>
                                  <a:lnTo>
                                    <a:pt x="1" y="2"/>
                                  </a:lnTo>
                                  <a:lnTo>
                                    <a:pt x="3" y="2"/>
                                  </a:lnTo>
                                  <a:lnTo>
                                    <a:pt x="4" y="3"/>
                                  </a:lnTo>
                                  <a:lnTo>
                                    <a:pt x="4" y="1"/>
                                  </a:lnTo>
                                  <a:lnTo>
                                    <a:pt x="1"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0" name="Freeform 2431"/>
                          <wps:cNvSpPr>
                            <a:spLocks/>
                          </wps:cNvSpPr>
                          <wps:spPr bwMode="auto">
                            <a:xfrm>
                              <a:off x="1288" y="901"/>
                              <a:ext cx="75" cy="30"/>
                            </a:xfrm>
                            <a:custGeom>
                              <a:avLst/>
                              <a:gdLst>
                                <a:gd name="T0" fmla="*/ 0 w 5"/>
                                <a:gd name="T1" fmla="*/ 0 h 2"/>
                                <a:gd name="T2" fmla="*/ 0 w 5"/>
                                <a:gd name="T3" fmla="*/ 15 h 2"/>
                                <a:gd name="T4" fmla="*/ 15 w 5"/>
                                <a:gd name="T5" fmla="*/ 15 h 2"/>
                                <a:gd name="T6" fmla="*/ 45 w 5"/>
                                <a:gd name="T7" fmla="*/ 30 h 2"/>
                                <a:gd name="T8" fmla="*/ 75 w 5"/>
                                <a:gd name="T9" fmla="*/ 30 h 2"/>
                                <a:gd name="T10" fmla="*/ 75 w 5"/>
                                <a:gd name="T11" fmla="*/ 15 h 2"/>
                                <a:gd name="T12" fmla="*/ 60 w 5"/>
                                <a:gd name="T13" fmla="*/ 15 h 2"/>
                                <a:gd name="T14" fmla="*/ 15 w 5"/>
                                <a:gd name="T15" fmla="*/ 0 h 2"/>
                                <a:gd name="T16" fmla="*/ 0 w 5"/>
                                <a:gd name="T17" fmla="*/ 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0" y="0"/>
                                  </a:moveTo>
                                  <a:lnTo>
                                    <a:pt x="0" y="1"/>
                                  </a:lnTo>
                                  <a:lnTo>
                                    <a:pt x="1" y="1"/>
                                  </a:lnTo>
                                  <a:lnTo>
                                    <a:pt x="3" y="2"/>
                                  </a:lnTo>
                                  <a:lnTo>
                                    <a:pt x="5" y="2"/>
                                  </a:lnTo>
                                  <a:lnTo>
                                    <a:pt x="5" y="1"/>
                                  </a:lnTo>
                                  <a:lnTo>
                                    <a:pt x="4"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1" name="Freeform 2432"/>
                          <wps:cNvSpPr>
                            <a:spLocks/>
                          </wps:cNvSpPr>
                          <wps:spPr bwMode="auto">
                            <a:xfrm>
                              <a:off x="1408" y="931"/>
                              <a:ext cx="75" cy="30"/>
                            </a:xfrm>
                            <a:custGeom>
                              <a:avLst/>
                              <a:gdLst>
                                <a:gd name="T0" fmla="*/ 0 w 5"/>
                                <a:gd name="T1" fmla="*/ 0 h 2"/>
                                <a:gd name="T2" fmla="*/ 0 w 5"/>
                                <a:gd name="T3" fmla="*/ 15 h 2"/>
                                <a:gd name="T4" fmla="*/ 15 w 5"/>
                                <a:gd name="T5" fmla="*/ 15 h 2"/>
                                <a:gd name="T6" fmla="*/ 45 w 5"/>
                                <a:gd name="T7" fmla="*/ 30 h 2"/>
                                <a:gd name="T8" fmla="*/ 60 w 5"/>
                                <a:gd name="T9" fmla="*/ 30 h 2"/>
                                <a:gd name="T10" fmla="*/ 60 w 5"/>
                                <a:gd name="T11" fmla="*/ 15 h 2"/>
                                <a:gd name="T12" fmla="*/ 60 w 5"/>
                                <a:gd name="T13" fmla="*/ 30 h 2"/>
                                <a:gd name="T14" fmla="*/ 60 w 5"/>
                                <a:gd name="T15" fmla="*/ 30 h 2"/>
                                <a:gd name="T16" fmla="*/ 75 w 5"/>
                                <a:gd name="T17" fmla="*/ 15 h 2"/>
                                <a:gd name="T18" fmla="*/ 75 w 5"/>
                                <a:gd name="T19" fmla="*/ 15 h 2"/>
                                <a:gd name="T20" fmla="*/ 60 w 5"/>
                                <a:gd name="T21" fmla="*/ 15 h 2"/>
                                <a:gd name="T22" fmla="*/ 45 w 5"/>
                                <a:gd name="T23" fmla="*/ 0 h 2"/>
                                <a:gd name="T24" fmla="*/ 15 w 5"/>
                                <a:gd name="T25" fmla="*/ 0 h 2"/>
                                <a:gd name="T26" fmla="*/ 0 w 5"/>
                                <a:gd name="T27" fmla="*/ 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2">
                                  <a:moveTo>
                                    <a:pt x="0" y="0"/>
                                  </a:moveTo>
                                  <a:lnTo>
                                    <a:pt x="0" y="1"/>
                                  </a:lnTo>
                                  <a:lnTo>
                                    <a:pt x="1" y="1"/>
                                  </a:lnTo>
                                  <a:lnTo>
                                    <a:pt x="3" y="2"/>
                                  </a:lnTo>
                                  <a:lnTo>
                                    <a:pt x="4" y="2"/>
                                  </a:lnTo>
                                  <a:lnTo>
                                    <a:pt x="4" y="1"/>
                                  </a:lnTo>
                                  <a:lnTo>
                                    <a:pt x="4" y="2"/>
                                  </a:lnTo>
                                  <a:lnTo>
                                    <a:pt x="5" y="1"/>
                                  </a:lnTo>
                                  <a:lnTo>
                                    <a:pt x="4"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2" name="Freeform 2433"/>
                          <wps:cNvSpPr>
                            <a:spLocks/>
                          </wps:cNvSpPr>
                          <wps:spPr bwMode="auto">
                            <a:xfrm>
                              <a:off x="1528" y="946"/>
                              <a:ext cx="60" cy="30"/>
                            </a:xfrm>
                            <a:custGeom>
                              <a:avLst/>
                              <a:gdLst>
                                <a:gd name="T0" fmla="*/ 0 w 4"/>
                                <a:gd name="T1" fmla="*/ 0 h 2"/>
                                <a:gd name="T2" fmla="*/ 0 w 4"/>
                                <a:gd name="T3" fmla="*/ 15 h 2"/>
                                <a:gd name="T4" fmla="*/ 30 w 4"/>
                                <a:gd name="T5" fmla="*/ 30 h 2"/>
                                <a:gd name="T6" fmla="*/ 60 w 4"/>
                                <a:gd name="T7" fmla="*/ 30 h 2"/>
                                <a:gd name="T8" fmla="*/ 60 w 4"/>
                                <a:gd name="T9" fmla="*/ 15 h 2"/>
                                <a:gd name="T10" fmla="*/ 30 w 4"/>
                                <a:gd name="T11" fmla="*/ 15 h 2"/>
                                <a:gd name="T12" fmla="*/ 0 w 4"/>
                                <a:gd name="T13" fmla="*/ 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0" y="0"/>
                                  </a:moveTo>
                                  <a:lnTo>
                                    <a:pt x="0" y="1"/>
                                  </a:lnTo>
                                  <a:lnTo>
                                    <a:pt x="2" y="2"/>
                                  </a:lnTo>
                                  <a:lnTo>
                                    <a:pt x="4" y="2"/>
                                  </a:lnTo>
                                  <a:lnTo>
                                    <a:pt x="4" y="1"/>
                                  </a:lnTo>
                                  <a:lnTo>
                                    <a:pt x="2"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3" name="Freeform 2434"/>
                          <wps:cNvSpPr>
                            <a:spLocks/>
                          </wps:cNvSpPr>
                          <wps:spPr bwMode="auto">
                            <a:xfrm>
                              <a:off x="1633" y="976"/>
                              <a:ext cx="75" cy="15"/>
                            </a:xfrm>
                            <a:custGeom>
                              <a:avLst/>
                              <a:gdLst>
                                <a:gd name="T0" fmla="*/ 15 w 5"/>
                                <a:gd name="T1" fmla="*/ 0 h 1"/>
                                <a:gd name="T2" fmla="*/ 0 w 5"/>
                                <a:gd name="T3" fmla="*/ 15 h 1"/>
                                <a:gd name="T4" fmla="*/ 45 w 5"/>
                                <a:gd name="T5" fmla="*/ 15 h 1"/>
                                <a:gd name="T6" fmla="*/ 75 w 5"/>
                                <a:gd name="T7" fmla="*/ 15 h 1"/>
                                <a:gd name="T8" fmla="*/ 75 w 5"/>
                                <a:gd name="T9" fmla="*/ 15 h 1"/>
                                <a:gd name="T10" fmla="*/ 75 w 5"/>
                                <a:gd name="T11" fmla="*/ 0 h 1"/>
                                <a:gd name="T12" fmla="*/ 75 w 5"/>
                                <a:gd name="T13" fmla="*/ 0 h 1"/>
                                <a:gd name="T14" fmla="*/ 45 w 5"/>
                                <a:gd name="T15" fmla="*/ 0 h 1"/>
                                <a:gd name="T16" fmla="*/ 15 w 5"/>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1">
                                  <a:moveTo>
                                    <a:pt x="1" y="0"/>
                                  </a:moveTo>
                                  <a:lnTo>
                                    <a:pt x="0" y="1"/>
                                  </a:lnTo>
                                  <a:lnTo>
                                    <a:pt x="3" y="1"/>
                                  </a:lnTo>
                                  <a:lnTo>
                                    <a:pt x="5" y="1"/>
                                  </a:lnTo>
                                  <a:lnTo>
                                    <a:pt x="5" y="0"/>
                                  </a:lnTo>
                                  <a:lnTo>
                                    <a:pt x="3" y="0"/>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4" name="Freeform 2435"/>
                          <wps:cNvSpPr>
                            <a:spLocks/>
                          </wps:cNvSpPr>
                          <wps:spPr bwMode="auto">
                            <a:xfrm>
                              <a:off x="1753" y="976"/>
                              <a:ext cx="75" cy="15"/>
                            </a:xfrm>
                            <a:custGeom>
                              <a:avLst/>
                              <a:gdLst>
                                <a:gd name="T0" fmla="*/ 0 w 5"/>
                                <a:gd name="T1" fmla="*/ 0 h 1"/>
                                <a:gd name="T2" fmla="*/ 0 w 5"/>
                                <a:gd name="T3" fmla="*/ 15 h 1"/>
                                <a:gd name="T4" fmla="*/ 30 w 5"/>
                                <a:gd name="T5" fmla="*/ 15 h 1"/>
                                <a:gd name="T6" fmla="*/ 60 w 5"/>
                                <a:gd name="T7" fmla="*/ 15 h 1"/>
                                <a:gd name="T8" fmla="*/ 75 w 5"/>
                                <a:gd name="T9" fmla="*/ 15 h 1"/>
                                <a:gd name="T10" fmla="*/ 75 w 5"/>
                                <a:gd name="T11" fmla="*/ 0 h 1"/>
                                <a:gd name="T12" fmla="*/ 60 w 5"/>
                                <a:gd name="T13" fmla="*/ 0 h 1"/>
                                <a:gd name="T14" fmla="*/ 30 w 5"/>
                                <a:gd name="T15" fmla="*/ 0 h 1"/>
                                <a:gd name="T16" fmla="*/ 0 w 5"/>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1">
                                  <a:moveTo>
                                    <a:pt x="0" y="0"/>
                                  </a:moveTo>
                                  <a:lnTo>
                                    <a:pt x="0" y="1"/>
                                  </a:lnTo>
                                  <a:lnTo>
                                    <a:pt x="2" y="1"/>
                                  </a:lnTo>
                                  <a:lnTo>
                                    <a:pt x="4" y="1"/>
                                  </a:lnTo>
                                  <a:lnTo>
                                    <a:pt x="5" y="1"/>
                                  </a:lnTo>
                                  <a:lnTo>
                                    <a:pt x="5" y="0"/>
                                  </a:lnTo>
                                  <a:lnTo>
                                    <a:pt x="4" y="0"/>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5" name="Freeform 2436"/>
                          <wps:cNvSpPr>
                            <a:spLocks/>
                          </wps:cNvSpPr>
                          <wps:spPr bwMode="auto">
                            <a:xfrm>
                              <a:off x="1873" y="976"/>
                              <a:ext cx="75" cy="15"/>
                            </a:xfrm>
                            <a:custGeom>
                              <a:avLst/>
                              <a:gdLst>
                                <a:gd name="T0" fmla="*/ 0 w 5"/>
                                <a:gd name="T1" fmla="*/ 0 h 1"/>
                                <a:gd name="T2" fmla="*/ 0 w 5"/>
                                <a:gd name="T3" fmla="*/ 15 h 1"/>
                                <a:gd name="T4" fmla="*/ 30 w 5"/>
                                <a:gd name="T5" fmla="*/ 15 h 1"/>
                                <a:gd name="T6" fmla="*/ 60 w 5"/>
                                <a:gd name="T7" fmla="*/ 15 h 1"/>
                                <a:gd name="T8" fmla="*/ 75 w 5"/>
                                <a:gd name="T9" fmla="*/ 15 h 1"/>
                                <a:gd name="T10" fmla="*/ 75 w 5"/>
                                <a:gd name="T11" fmla="*/ 0 h 1"/>
                                <a:gd name="T12" fmla="*/ 60 w 5"/>
                                <a:gd name="T13" fmla="*/ 0 h 1"/>
                                <a:gd name="T14" fmla="*/ 30 w 5"/>
                                <a:gd name="T15" fmla="*/ 0 h 1"/>
                                <a:gd name="T16" fmla="*/ 0 w 5"/>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1">
                                  <a:moveTo>
                                    <a:pt x="0" y="0"/>
                                  </a:moveTo>
                                  <a:lnTo>
                                    <a:pt x="0" y="1"/>
                                  </a:lnTo>
                                  <a:lnTo>
                                    <a:pt x="2" y="1"/>
                                  </a:lnTo>
                                  <a:lnTo>
                                    <a:pt x="4" y="1"/>
                                  </a:lnTo>
                                  <a:lnTo>
                                    <a:pt x="5" y="1"/>
                                  </a:lnTo>
                                  <a:lnTo>
                                    <a:pt x="5" y="0"/>
                                  </a:lnTo>
                                  <a:lnTo>
                                    <a:pt x="4" y="0"/>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6" name="Freeform 2437"/>
                          <wps:cNvSpPr>
                            <a:spLocks/>
                          </wps:cNvSpPr>
                          <wps:spPr bwMode="auto">
                            <a:xfrm>
                              <a:off x="1993" y="961"/>
                              <a:ext cx="74" cy="30"/>
                            </a:xfrm>
                            <a:custGeom>
                              <a:avLst/>
                              <a:gdLst>
                                <a:gd name="T0" fmla="*/ 0 w 5"/>
                                <a:gd name="T1" fmla="*/ 15 h 2"/>
                                <a:gd name="T2" fmla="*/ 0 w 5"/>
                                <a:gd name="T3" fmla="*/ 30 h 2"/>
                                <a:gd name="T4" fmla="*/ 44 w 5"/>
                                <a:gd name="T5" fmla="*/ 30 h 2"/>
                                <a:gd name="T6" fmla="*/ 74 w 5"/>
                                <a:gd name="T7" fmla="*/ 15 h 2"/>
                                <a:gd name="T8" fmla="*/ 74 w 5"/>
                                <a:gd name="T9" fmla="*/ 0 h 2"/>
                                <a:gd name="T10" fmla="*/ 44 w 5"/>
                                <a:gd name="T11" fmla="*/ 0 h 2"/>
                                <a:gd name="T12" fmla="*/ 0 w 5"/>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0" y="1"/>
                                  </a:moveTo>
                                  <a:lnTo>
                                    <a:pt x="0" y="2"/>
                                  </a:lnTo>
                                  <a:lnTo>
                                    <a:pt x="3" y="2"/>
                                  </a:lnTo>
                                  <a:lnTo>
                                    <a:pt x="5" y="1"/>
                                  </a:lnTo>
                                  <a:lnTo>
                                    <a:pt x="5" y="0"/>
                                  </a:lnTo>
                                  <a:lnTo>
                                    <a:pt x="3" y="0"/>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7" name="Freeform 2438"/>
                          <wps:cNvSpPr>
                            <a:spLocks/>
                          </wps:cNvSpPr>
                          <wps:spPr bwMode="auto">
                            <a:xfrm>
                              <a:off x="2112" y="946"/>
                              <a:ext cx="60" cy="30"/>
                            </a:xfrm>
                            <a:custGeom>
                              <a:avLst/>
                              <a:gdLst>
                                <a:gd name="T0" fmla="*/ 0 w 4"/>
                                <a:gd name="T1" fmla="*/ 15 h 2"/>
                                <a:gd name="T2" fmla="*/ 0 w 4"/>
                                <a:gd name="T3" fmla="*/ 30 h 2"/>
                                <a:gd name="T4" fmla="*/ 30 w 4"/>
                                <a:gd name="T5" fmla="*/ 30 h 2"/>
                                <a:gd name="T6" fmla="*/ 60 w 4"/>
                                <a:gd name="T7" fmla="*/ 30 h 2"/>
                                <a:gd name="T8" fmla="*/ 60 w 4"/>
                                <a:gd name="T9" fmla="*/ 15 h 2"/>
                                <a:gd name="T10" fmla="*/ 60 w 4"/>
                                <a:gd name="T11" fmla="*/ 0 h 2"/>
                                <a:gd name="T12" fmla="*/ 60 w 4"/>
                                <a:gd name="T13" fmla="*/ 0 h 2"/>
                                <a:gd name="T14" fmla="*/ 30 w 4"/>
                                <a:gd name="T15" fmla="*/ 15 h 2"/>
                                <a:gd name="T16" fmla="*/ 0 w 4"/>
                                <a:gd name="T17" fmla="*/ 15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0" y="1"/>
                                  </a:moveTo>
                                  <a:lnTo>
                                    <a:pt x="0" y="2"/>
                                  </a:lnTo>
                                  <a:lnTo>
                                    <a:pt x="2" y="2"/>
                                  </a:lnTo>
                                  <a:lnTo>
                                    <a:pt x="4" y="2"/>
                                  </a:lnTo>
                                  <a:lnTo>
                                    <a:pt x="4" y="1"/>
                                  </a:lnTo>
                                  <a:lnTo>
                                    <a:pt x="4" y="0"/>
                                  </a:lnTo>
                                  <a:lnTo>
                                    <a:pt x="2"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8" name="Rectangle 2439"/>
                          <wps:cNvSpPr>
                            <a:spLocks noChangeArrowheads="1"/>
                          </wps:cNvSpPr>
                          <wps:spPr bwMode="auto">
                            <a:xfrm>
                              <a:off x="539" y="571"/>
                              <a:ext cx="15" cy="21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9" name="Line 2440"/>
                          <wps:cNvCnPr>
                            <a:cxnSpLocks noChangeShapeType="1"/>
                          </wps:cNvCnPr>
                          <wps:spPr bwMode="auto">
                            <a:xfrm>
                              <a:off x="584" y="52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70" name="Line 2441"/>
                          <wps:cNvCnPr>
                            <a:cxnSpLocks noChangeShapeType="1"/>
                          </wps:cNvCnPr>
                          <wps:spPr bwMode="auto">
                            <a:xfrm>
                              <a:off x="614" y="49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71" name="Line 2442"/>
                          <wps:cNvCnPr>
                            <a:cxnSpLocks noChangeShapeType="1"/>
                          </wps:cNvCnPr>
                          <wps:spPr bwMode="auto">
                            <a:xfrm flipH="1">
                              <a:off x="554" y="706"/>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72" name="Line 2443"/>
                          <wps:cNvCnPr>
                            <a:cxnSpLocks noChangeShapeType="1"/>
                          </wps:cNvCnPr>
                          <wps:spPr bwMode="auto">
                            <a:xfrm>
                              <a:off x="584" y="66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73" name="Line 2444"/>
                          <wps:cNvCnPr>
                            <a:cxnSpLocks noChangeShapeType="1"/>
                          </wps:cNvCnPr>
                          <wps:spPr bwMode="auto">
                            <a:xfrm>
                              <a:off x="584" y="73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74" name="Line 2445"/>
                          <wps:cNvCnPr>
                            <a:cxnSpLocks noChangeShapeType="1"/>
                          </wps:cNvCnPr>
                          <wps:spPr bwMode="auto">
                            <a:xfrm>
                              <a:off x="614" y="63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75" name="Line 2446"/>
                          <wps:cNvCnPr>
                            <a:cxnSpLocks noChangeShapeType="1"/>
                          </wps:cNvCnPr>
                          <wps:spPr bwMode="auto">
                            <a:xfrm>
                              <a:off x="614" y="70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576" name="Rectangle 2447"/>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7" name="Rectangle 2448"/>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8" name="Rectangle 2449"/>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9" name="Rectangle 2450"/>
                          <wps:cNvSpPr>
                            <a:spLocks noChangeArrowheads="1"/>
                          </wps:cNvSpPr>
                          <wps:spPr bwMode="auto">
                            <a:xfrm>
                              <a:off x="479" y="886"/>
                              <a:ext cx="1"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0" name="Rectangle 2451"/>
                          <wps:cNvSpPr>
                            <a:spLocks noChangeArrowheads="1"/>
                          </wps:cNvSpPr>
                          <wps:spPr bwMode="auto">
                            <a:xfrm>
                              <a:off x="479" y="886"/>
                              <a:ext cx="15"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 name="Rectangle 2452"/>
                          <wps:cNvSpPr>
                            <a:spLocks noChangeArrowheads="1"/>
                          </wps:cNvSpPr>
                          <wps:spPr bwMode="auto">
                            <a:xfrm>
                              <a:off x="494" y="886"/>
                              <a:ext cx="1" cy="1487"/>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2" name="Rectangle 2453"/>
                          <wps:cNvSpPr>
                            <a:spLocks noChangeArrowheads="1"/>
                          </wps:cNvSpPr>
                          <wps:spPr bwMode="auto">
                            <a:xfrm>
                              <a:off x="494" y="886"/>
                              <a:ext cx="1" cy="1487"/>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3" name="Rectangle 2454"/>
                          <wps:cNvSpPr>
                            <a:spLocks noChangeArrowheads="1"/>
                          </wps:cNvSpPr>
                          <wps:spPr bwMode="auto">
                            <a:xfrm>
                              <a:off x="494" y="886"/>
                              <a:ext cx="1" cy="1487"/>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4" name="Rectangle 2455"/>
                          <wps:cNvSpPr>
                            <a:spLocks noChangeArrowheads="1"/>
                          </wps:cNvSpPr>
                          <wps:spPr bwMode="auto">
                            <a:xfrm>
                              <a:off x="494" y="886"/>
                              <a:ext cx="1" cy="1487"/>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5" name="Rectangle 2456"/>
                          <wps:cNvSpPr>
                            <a:spLocks noChangeArrowheads="1"/>
                          </wps:cNvSpPr>
                          <wps:spPr bwMode="auto">
                            <a:xfrm>
                              <a:off x="494" y="886"/>
                              <a:ext cx="1" cy="1487"/>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6" name="Rectangle 2457"/>
                          <wps:cNvSpPr>
                            <a:spLocks noChangeArrowheads="1"/>
                          </wps:cNvSpPr>
                          <wps:spPr bwMode="auto">
                            <a:xfrm>
                              <a:off x="494" y="886"/>
                              <a:ext cx="15" cy="1487"/>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7" name="Rectangle 2458"/>
                          <wps:cNvSpPr>
                            <a:spLocks noChangeArrowheads="1"/>
                          </wps:cNvSpPr>
                          <wps:spPr bwMode="auto">
                            <a:xfrm>
                              <a:off x="509" y="886"/>
                              <a:ext cx="1" cy="1487"/>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8" name="Rectangle 2459"/>
                          <wps:cNvSpPr>
                            <a:spLocks noChangeArrowheads="1"/>
                          </wps:cNvSpPr>
                          <wps:spPr bwMode="auto">
                            <a:xfrm>
                              <a:off x="509" y="886"/>
                              <a:ext cx="1" cy="1487"/>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9" name="Rectangle 2460"/>
                          <wps:cNvSpPr>
                            <a:spLocks noChangeArrowheads="1"/>
                          </wps:cNvSpPr>
                          <wps:spPr bwMode="auto">
                            <a:xfrm>
                              <a:off x="509" y="886"/>
                              <a:ext cx="1" cy="1487"/>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0" name="Rectangle 2461"/>
                          <wps:cNvSpPr>
                            <a:spLocks noChangeArrowheads="1"/>
                          </wps:cNvSpPr>
                          <wps:spPr bwMode="auto">
                            <a:xfrm>
                              <a:off x="509" y="886"/>
                              <a:ext cx="1" cy="1487"/>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1" name="Rectangle 2462"/>
                          <wps:cNvSpPr>
                            <a:spLocks noChangeArrowheads="1"/>
                          </wps:cNvSpPr>
                          <wps:spPr bwMode="auto">
                            <a:xfrm>
                              <a:off x="509" y="886"/>
                              <a:ext cx="1" cy="1487"/>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2" name="Rectangle 2463"/>
                          <wps:cNvSpPr>
                            <a:spLocks noChangeArrowheads="1"/>
                          </wps:cNvSpPr>
                          <wps:spPr bwMode="auto">
                            <a:xfrm>
                              <a:off x="509" y="886"/>
                              <a:ext cx="15" cy="1487"/>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3" name="Rectangle 2464"/>
                          <wps:cNvSpPr>
                            <a:spLocks noChangeArrowheads="1"/>
                          </wps:cNvSpPr>
                          <wps:spPr bwMode="auto">
                            <a:xfrm>
                              <a:off x="524" y="886"/>
                              <a:ext cx="1" cy="1487"/>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4" name="Rectangle 2465"/>
                          <wps:cNvSpPr>
                            <a:spLocks noChangeArrowheads="1"/>
                          </wps:cNvSpPr>
                          <wps:spPr bwMode="auto">
                            <a:xfrm>
                              <a:off x="524" y="886"/>
                              <a:ext cx="1" cy="1487"/>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5" name="Rectangle 2466"/>
                          <wps:cNvSpPr>
                            <a:spLocks noChangeArrowheads="1"/>
                          </wps:cNvSpPr>
                          <wps:spPr bwMode="auto">
                            <a:xfrm>
                              <a:off x="524" y="886"/>
                              <a:ext cx="1" cy="1487"/>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6" name="Rectangle 2467"/>
                          <wps:cNvSpPr>
                            <a:spLocks noChangeArrowheads="1"/>
                          </wps:cNvSpPr>
                          <wps:spPr bwMode="auto">
                            <a:xfrm>
                              <a:off x="524" y="886"/>
                              <a:ext cx="1" cy="1487"/>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7" name="Rectangle 2468"/>
                          <wps:cNvSpPr>
                            <a:spLocks noChangeArrowheads="1"/>
                          </wps:cNvSpPr>
                          <wps:spPr bwMode="auto">
                            <a:xfrm>
                              <a:off x="524"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8" name="Rectangle 2469"/>
                          <wps:cNvSpPr>
                            <a:spLocks noChangeArrowheads="1"/>
                          </wps:cNvSpPr>
                          <wps:spPr bwMode="auto">
                            <a:xfrm>
                              <a:off x="524" y="886"/>
                              <a:ext cx="15"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9" name="Rectangle 2470"/>
                          <wps:cNvSpPr>
                            <a:spLocks noChangeArrowheads="1"/>
                          </wps:cNvSpPr>
                          <wps:spPr bwMode="auto">
                            <a:xfrm>
                              <a:off x="539" y="886"/>
                              <a:ext cx="1" cy="1487"/>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0" name="Rectangle 2471"/>
                          <wps:cNvSpPr>
                            <a:spLocks noChangeArrowheads="1"/>
                          </wps:cNvSpPr>
                          <wps:spPr bwMode="auto">
                            <a:xfrm>
                              <a:off x="539"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1" name="Rectangle 2472"/>
                          <wps:cNvSpPr>
                            <a:spLocks noChangeArrowheads="1"/>
                          </wps:cNvSpPr>
                          <wps:spPr bwMode="auto">
                            <a:xfrm>
                              <a:off x="539"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2" name="Rectangle 2473"/>
                          <wps:cNvSpPr>
                            <a:spLocks noChangeArrowheads="1"/>
                          </wps:cNvSpPr>
                          <wps:spPr bwMode="auto">
                            <a:xfrm>
                              <a:off x="539"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3" name="Rectangle 2474"/>
                          <wps:cNvSpPr>
                            <a:spLocks noChangeArrowheads="1"/>
                          </wps:cNvSpPr>
                          <wps:spPr bwMode="auto">
                            <a:xfrm>
                              <a:off x="539" y="886"/>
                              <a:ext cx="15"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4" name="Rectangle 2475"/>
                          <wps:cNvSpPr>
                            <a:spLocks noChangeArrowheads="1"/>
                          </wps:cNvSpPr>
                          <wps:spPr bwMode="auto">
                            <a:xfrm>
                              <a:off x="554" y="886"/>
                              <a:ext cx="1" cy="1487"/>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5" name="Rectangle 2476"/>
                          <wps:cNvSpPr>
                            <a:spLocks noChangeArrowheads="1"/>
                          </wps:cNvSpPr>
                          <wps:spPr bwMode="auto">
                            <a:xfrm>
                              <a:off x="554" y="886"/>
                              <a:ext cx="1" cy="1487"/>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6" name="Rectangle 2477"/>
                          <wps:cNvSpPr>
                            <a:spLocks noChangeArrowheads="1"/>
                          </wps:cNvSpPr>
                          <wps:spPr bwMode="auto">
                            <a:xfrm>
                              <a:off x="554"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7" name="Rectangle 2478"/>
                          <wps:cNvSpPr>
                            <a:spLocks noChangeArrowheads="1"/>
                          </wps:cNvSpPr>
                          <wps:spPr bwMode="auto">
                            <a:xfrm>
                              <a:off x="554"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8" name="Rectangle 2479"/>
                          <wps:cNvSpPr>
                            <a:spLocks noChangeArrowheads="1"/>
                          </wps:cNvSpPr>
                          <wps:spPr bwMode="auto">
                            <a:xfrm>
                              <a:off x="554"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9" name="Rectangle 2480"/>
                          <wps:cNvSpPr>
                            <a:spLocks noChangeArrowheads="1"/>
                          </wps:cNvSpPr>
                          <wps:spPr bwMode="auto">
                            <a:xfrm>
                              <a:off x="554"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0" name="Rectangle 2481"/>
                          <wps:cNvSpPr>
                            <a:spLocks noChangeArrowheads="1"/>
                          </wps:cNvSpPr>
                          <wps:spPr bwMode="auto">
                            <a:xfrm>
                              <a:off x="554" y="886"/>
                              <a:ext cx="15" cy="1487"/>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1" name="Rectangle 2482"/>
                          <wps:cNvSpPr>
                            <a:spLocks noChangeArrowheads="1"/>
                          </wps:cNvSpPr>
                          <wps:spPr bwMode="auto">
                            <a:xfrm>
                              <a:off x="569"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2" name="Rectangle 2483"/>
                          <wps:cNvSpPr>
                            <a:spLocks noChangeArrowheads="1"/>
                          </wps:cNvSpPr>
                          <wps:spPr bwMode="auto">
                            <a:xfrm>
                              <a:off x="569"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3" name="Rectangle 2484"/>
                          <wps:cNvSpPr>
                            <a:spLocks noChangeArrowheads="1"/>
                          </wps:cNvSpPr>
                          <wps:spPr bwMode="auto">
                            <a:xfrm>
                              <a:off x="569" y="886"/>
                              <a:ext cx="1" cy="1487"/>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4" name="Rectangle 2485"/>
                          <wps:cNvSpPr>
                            <a:spLocks noChangeArrowheads="1"/>
                          </wps:cNvSpPr>
                          <wps:spPr bwMode="auto">
                            <a:xfrm>
                              <a:off x="569" y="886"/>
                              <a:ext cx="1" cy="1487"/>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5" name="Rectangle 2486"/>
                          <wps:cNvSpPr>
                            <a:spLocks noChangeArrowheads="1"/>
                          </wps:cNvSpPr>
                          <wps:spPr bwMode="auto">
                            <a:xfrm>
                              <a:off x="569" y="886"/>
                              <a:ext cx="1" cy="1487"/>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6" name="Rectangle 2487"/>
                          <wps:cNvSpPr>
                            <a:spLocks noChangeArrowheads="1"/>
                          </wps:cNvSpPr>
                          <wps:spPr bwMode="auto">
                            <a:xfrm>
                              <a:off x="569" y="886"/>
                              <a:ext cx="15" cy="1487"/>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 name="Rectangle 2488"/>
                          <wps:cNvSpPr>
                            <a:spLocks noChangeArrowheads="1"/>
                          </wps:cNvSpPr>
                          <wps:spPr bwMode="auto">
                            <a:xfrm>
                              <a:off x="584" y="886"/>
                              <a:ext cx="1" cy="1487"/>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8" name="Rectangle 2489"/>
                          <wps:cNvSpPr>
                            <a:spLocks noChangeArrowheads="1"/>
                          </wps:cNvSpPr>
                          <wps:spPr bwMode="auto">
                            <a:xfrm>
                              <a:off x="584" y="886"/>
                              <a:ext cx="1" cy="1487"/>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9" name="Rectangle 2490"/>
                          <wps:cNvSpPr>
                            <a:spLocks noChangeArrowheads="1"/>
                          </wps:cNvSpPr>
                          <wps:spPr bwMode="auto">
                            <a:xfrm>
                              <a:off x="584" y="886"/>
                              <a:ext cx="1" cy="1487"/>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0" name="Rectangle 2491"/>
                          <wps:cNvSpPr>
                            <a:spLocks noChangeArrowheads="1"/>
                          </wps:cNvSpPr>
                          <wps:spPr bwMode="auto">
                            <a:xfrm>
                              <a:off x="584" y="886"/>
                              <a:ext cx="1" cy="1487"/>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1" name="Rectangle 2492"/>
                          <wps:cNvSpPr>
                            <a:spLocks noChangeArrowheads="1"/>
                          </wps:cNvSpPr>
                          <wps:spPr bwMode="auto">
                            <a:xfrm>
                              <a:off x="584" y="886"/>
                              <a:ext cx="15" cy="1487"/>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2" name="Rectangle 2493"/>
                          <wps:cNvSpPr>
                            <a:spLocks noChangeArrowheads="1"/>
                          </wps:cNvSpPr>
                          <wps:spPr bwMode="auto">
                            <a:xfrm>
                              <a:off x="599" y="886"/>
                              <a:ext cx="1" cy="1487"/>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3" name="Rectangle 2494"/>
                          <wps:cNvSpPr>
                            <a:spLocks noChangeArrowheads="1"/>
                          </wps:cNvSpPr>
                          <wps:spPr bwMode="auto">
                            <a:xfrm>
                              <a:off x="599" y="886"/>
                              <a:ext cx="1" cy="1487"/>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4" name="Rectangle 2495"/>
                          <wps:cNvSpPr>
                            <a:spLocks noChangeArrowheads="1"/>
                          </wps:cNvSpPr>
                          <wps:spPr bwMode="auto">
                            <a:xfrm>
                              <a:off x="599" y="886"/>
                              <a:ext cx="1" cy="1487"/>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5" name="Rectangle 2496"/>
                          <wps:cNvSpPr>
                            <a:spLocks noChangeArrowheads="1"/>
                          </wps:cNvSpPr>
                          <wps:spPr bwMode="auto">
                            <a:xfrm>
                              <a:off x="599" y="886"/>
                              <a:ext cx="1" cy="1487"/>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6" name="Rectangle 2497"/>
                          <wps:cNvSpPr>
                            <a:spLocks noChangeArrowheads="1"/>
                          </wps:cNvSpPr>
                          <wps:spPr bwMode="auto">
                            <a:xfrm>
                              <a:off x="599" y="886"/>
                              <a:ext cx="1" cy="1487"/>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7" name="Rectangle 2498"/>
                          <wps:cNvSpPr>
                            <a:spLocks noChangeArrowheads="1"/>
                          </wps:cNvSpPr>
                          <wps:spPr bwMode="auto">
                            <a:xfrm>
                              <a:off x="599" y="886"/>
                              <a:ext cx="15" cy="1487"/>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8" name="Rectangle 2499"/>
                          <wps:cNvSpPr>
                            <a:spLocks noChangeArrowheads="1"/>
                          </wps:cNvSpPr>
                          <wps:spPr bwMode="auto">
                            <a:xfrm>
                              <a:off x="614" y="886"/>
                              <a:ext cx="1" cy="1487"/>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9" name="Rectangle 2500"/>
                          <wps:cNvSpPr>
                            <a:spLocks noChangeArrowheads="1"/>
                          </wps:cNvSpPr>
                          <wps:spPr bwMode="auto">
                            <a:xfrm>
                              <a:off x="614" y="886"/>
                              <a:ext cx="1"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0" name="Rectangle 2501"/>
                          <wps:cNvSpPr>
                            <a:spLocks noChangeArrowheads="1"/>
                          </wps:cNvSpPr>
                          <wps:spPr bwMode="auto">
                            <a:xfrm>
                              <a:off x="614" y="886"/>
                              <a:ext cx="1"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1" name="Rectangle 2502"/>
                          <wps:cNvSpPr>
                            <a:spLocks noChangeArrowheads="1"/>
                          </wps:cNvSpPr>
                          <wps:spPr bwMode="auto">
                            <a:xfrm>
                              <a:off x="614"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2" name="Rectangle 2503"/>
                          <wps:cNvSpPr>
                            <a:spLocks noChangeArrowheads="1"/>
                          </wps:cNvSpPr>
                          <wps:spPr bwMode="auto">
                            <a:xfrm>
                              <a:off x="614"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 name="Rectangle 2504"/>
                          <wps:cNvSpPr>
                            <a:spLocks noChangeArrowheads="1"/>
                          </wps:cNvSpPr>
                          <wps:spPr bwMode="auto">
                            <a:xfrm>
                              <a:off x="614" y="886"/>
                              <a:ext cx="15"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4" name="Rectangle 2505"/>
                          <wps:cNvSpPr>
                            <a:spLocks noChangeArrowheads="1"/>
                          </wps:cNvSpPr>
                          <wps:spPr bwMode="auto">
                            <a:xfrm>
                              <a:off x="479" y="886"/>
                              <a:ext cx="150" cy="1487"/>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5" name="Rectangle 2506"/>
                          <wps:cNvSpPr>
                            <a:spLocks noChangeArrowheads="1"/>
                          </wps:cNvSpPr>
                          <wps:spPr bwMode="auto">
                            <a:xfrm>
                              <a:off x="539" y="781"/>
                              <a:ext cx="15" cy="12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6" name="Line 2507"/>
                          <wps:cNvCnPr>
                            <a:cxnSpLocks noChangeShapeType="1"/>
                          </wps:cNvCnPr>
                          <wps:spPr bwMode="auto">
                            <a:xfrm>
                              <a:off x="629" y="210"/>
                              <a:ext cx="0" cy="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37" name="Line 2508"/>
                          <wps:cNvCnPr>
                            <a:cxnSpLocks noChangeShapeType="1"/>
                          </wps:cNvCnPr>
                          <wps:spPr bwMode="auto">
                            <a:xfrm>
                              <a:off x="584" y="255"/>
                              <a:ext cx="0" cy="16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38" name="Line 2509"/>
                          <wps:cNvCnPr>
                            <a:cxnSpLocks noChangeShapeType="1"/>
                          </wps:cNvCnPr>
                          <wps:spPr bwMode="auto">
                            <a:xfrm flipH="1">
                              <a:off x="554" y="285"/>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39" name="Rectangle 2510"/>
                          <wps:cNvSpPr>
                            <a:spLocks noChangeArrowheads="1"/>
                          </wps:cNvSpPr>
                          <wps:spPr bwMode="auto">
                            <a:xfrm>
                              <a:off x="539" y="360"/>
                              <a:ext cx="15" cy="2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0" name="Line 2511"/>
                          <wps:cNvCnPr>
                            <a:cxnSpLocks noChangeShapeType="1"/>
                          </wps:cNvCnPr>
                          <wps:spPr bwMode="auto">
                            <a:xfrm flipH="1">
                              <a:off x="554" y="496"/>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41" name="Line 2512"/>
                          <wps:cNvCnPr>
                            <a:cxnSpLocks noChangeShapeType="1"/>
                          </wps:cNvCnPr>
                          <wps:spPr bwMode="auto">
                            <a:xfrm>
                              <a:off x="584" y="451"/>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42" name="Line 2513"/>
                          <wps:cNvCnPr>
                            <a:cxnSpLocks noChangeShapeType="1"/>
                          </wps:cNvCnPr>
                          <wps:spPr bwMode="auto">
                            <a:xfrm>
                              <a:off x="614" y="420"/>
                              <a:ext cx="0" cy="91"/>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43" name="Rectangle 2514"/>
                          <wps:cNvSpPr>
                            <a:spLocks noChangeArrowheads="1"/>
                          </wps:cNvSpPr>
                          <wps:spPr bwMode="auto">
                            <a:xfrm>
                              <a:off x="539" y="571"/>
                              <a:ext cx="15" cy="21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44" name="Line 2515"/>
                          <wps:cNvCnPr>
                            <a:cxnSpLocks noChangeShapeType="1"/>
                          </wps:cNvCnPr>
                          <wps:spPr bwMode="auto">
                            <a:xfrm>
                              <a:off x="584" y="52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45" name="Line 2516"/>
                          <wps:cNvCnPr>
                            <a:cxnSpLocks noChangeShapeType="1"/>
                          </wps:cNvCnPr>
                          <wps:spPr bwMode="auto">
                            <a:xfrm>
                              <a:off x="614" y="49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46" name="Line 2517"/>
                          <wps:cNvCnPr>
                            <a:cxnSpLocks noChangeShapeType="1"/>
                          </wps:cNvCnPr>
                          <wps:spPr bwMode="auto">
                            <a:xfrm flipH="1">
                              <a:off x="554" y="706"/>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47" name="Line 2518"/>
                          <wps:cNvCnPr>
                            <a:cxnSpLocks noChangeShapeType="1"/>
                          </wps:cNvCnPr>
                          <wps:spPr bwMode="auto">
                            <a:xfrm>
                              <a:off x="584" y="66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48" name="Line 2519"/>
                          <wps:cNvCnPr>
                            <a:cxnSpLocks noChangeShapeType="1"/>
                          </wps:cNvCnPr>
                          <wps:spPr bwMode="auto">
                            <a:xfrm>
                              <a:off x="584" y="73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49" name="Line 2520"/>
                          <wps:cNvCnPr>
                            <a:cxnSpLocks noChangeShapeType="1"/>
                          </wps:cNvCnPr>
                          <wps:spPr bwMode="auto">
                            <a:xfrm>
                              <a:off x="614" y="63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0" name="Line 2521"/>
                          <wps:cNvCnPr>
                            <a:cxnSpLocks noChangeShapeType="1"/>
                          </wps:cNvCnPr>
                          <wps:spPr bwMode="auto">
                            <a:xfrm>
                              <a:off x="614" y="70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1" name="Rectangle 2522"/>
                          <wps:cNvSpPr>
                            <a:spLocks noChangeArrowheads="1"/>
                          </wps:cNvSpPr>
                          <wps:spPr bwMode="auto">
                            <a:xfrm>
                              <a:off x="539" y="571"/>
                              <a:ext cx="15" cy="21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2" name="Line 2523"/>
                          <wps:cNvCnPr>
                            <a:cxnSpLocks noChangeShapeType="1"/>
                          </wps:cNvCnPr>
                          <wps:spPr bwMode="auto">
                            <a:xfrm>
                              <a:off x="584" y="52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3" name="Line 2524"/>
                          <wps:cNvCnPr>
                            <a:cxnSpLocks noChangeShapeType="1"/>
                          </wps:cNvCnPr>
                          <wps:spPr bwMode="auto">
                            <a:xfrm>
                              <a:off x="614" y="49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4" name="Line 2525"/>
                          <wps:cNvCnPr>
                            <a:cxnSpLocks noChangeShapeType="1"/>
                          </wps:cNvCnPr>
                          <wps:spPr bwMode="auto">
                            <a:xfrm flipH="1">
                              <a:off x="554" y="706"/>
                              <a:ext cx="75"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5" name="Line 2526"/>
                          <wps:cNvCnPr>
                            <a:cxnSpLocks noChangeShapeType="1"/>
                          </wps:cNvCnPr>
                          <wps:spPr bwMode="auto">
                            <a:xfrm>
                              <a:off x="584" y="66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6" name="Line 2527"/>
                          <wps:cNvCnPr>
                            <a:cxnSpLocks noChangeShapeType="1"/>
                          </wps:cNvCnPr>
                          <wps:spPr bwMode="auto">
                            <a:xfrm>
                              <a:off x="584" y="73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7" name="Line 2528"/>
                          <wps:cNvCnPr>
                            <a:cxnSpLocks noChangeShapeType="1"/>
                          </wps:cNvCnPr>
                          <wps:spPr bwMode="auto">
                            <a:xfrm>
                              <a:off x="584" y="66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8" name="Line 2529"/>
                          <wps:cNvCnPr>
                            <a:cxnSpLocks noChangeShapeType="1"/>
                          </wps:cNvCnPr>
                          <wps:spPr bwMode="auto">
                            <a:xfrm>
                              <a:off x="584" y="73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59" name="Line 2530"/>
                          <wps:cNvCnPr>
                            <a:cxnSpLocks noChangeShapeType="1"/>
                          </wps:cNvCnPr>
                          <wps:spPr bwMode="auto">
                            <a:xfrm>
                              <a:off x="614" y="63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60" name="Line 2531"/>
                          <wps:cNvCnPr>
                            <a:cxnSpLocks noChangeShapeType="1"/>
                          </wps:cNvCnPr>
                          <wps:spPr bwMode="auto">
                            <a:xfrm>
                              <a:off x="614" y="70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61" name="Line 2532"/>
                          <wps:cNvCnPr>
                            <a:cxnSpLocks noChangeShapeType="1"/>
                          </wps:cNvCnPr>
                          <wps:spPr bwMode="auto">
                            <a:xfrm>
                              <a:off x="614" y="631"/>
                              <a:ext cx="0" cy="7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62" name="Line 2533"/>
                          <wps:cNvCnPr>
                            <a:cxnSpLocks noChangeShapeType="1"/>
                          </wps:cNvCnPr>
                          <wps:spPr bwMode="auto">
                            <a:xfrm>
                              <a:off x="614" y="706"/>
                              <a:ext cx="0" cy="9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663" name="Rectangle 2534"/>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4" name="Rectangle 2535"/>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5" name="Rectangle 2536"/>
                          <wps:cNvSpPr>
                            <a:spLocks noChangeArrowheads="1"/>
                          </wps:cNvSpPr>
                          <wps:spPr bwMode="auto">
                            <a:xfrm>
                              <a:off x="479" y="886"/>
                              <a:ext cx="1" cy="1487"/>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6" name="Rectangle 2537"/>
                          <wps:cNvSpPr>
                            <a:spLocks noChangeArrowheads="1"/>
                          </wps:cNvSpPr>
                          <wps:spPr bwMode="auto">
                            <a:xfrm>
                              <a:off x="479" y="886"/>
                              <a:ext cx="1"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7" name="Rectangle 2538"/>
                          <wps:cNvSpPr>
                            <a:spLocks noChangeArrowheads="1"/>
                          </wps:cNvSpPr>
                          <wps:spPr bwMode="auto">
                            <a:xfrm>
                              <a:off x="479" y="886"/>
                              <a:ext cx="15" cy="1487"/>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8" name="Rectangle 2539"/>
                          <wps:cNvSpPr>
                            <a:spLocks noChangeArrowheads="1"/>
                          </wps:cNvSpPr>
                          <wps:spPr bwMode="auto">
                            <a:xfrm>
                              <a:off x="494" y="886"/>
                              <a:ext cx="1" cy="1487"/>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9" name="Rectangle 2540"/>
                          <wps:cNvSpPr>
                            <a:spLocks noChangeArrowheads="1"/>
                          </wps:cNvSpPr>
                          <wps:spPr bwMode="auto">
                            <a:xfrm>
                              <a:off x="494" y="886"/>
                              <a:ext cx="1" cy="1487"/>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0" name="Rectangle 2541"/>
                          <wps:cNvSpPr>
                            <a:spLocks noChangeArrowheads="1"/>
                          </wps:cNvSpPr>
                          <wps:spPr bwMode="auto">
                            <a:xfrm>
                              <a:off x="494" y="886"/>
                              <a:ext cx="1" cy="1487"/>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 name="Rectangle 2542"/>
                          <wps:cNvSpPr>
                            <a:spLocks noChangeArrowheads="1"/>
                          </wps:cNvSpPr>
                          <wps:spPr bwMode="auto">
                            <a:xfrm>
                              <a:off x="494" y="886"/>
                              <a:ext cx="1" cy="1487"/>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2" name="Rectangle 2543"/>
                          <wps:cNvSpPr>
                            <a:spLocks noChangeArrowheads="1"/>
                          </wps:cNvSpPr>
                          <wps:spPr bwMode="auto">
                            <a:xfrm>
                              <a:off x="494" y="886"/>
                              <a:ext cx="1" cy="1487"/>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3" name="Rectangle 2544"/>
                          <wps:cNvSpPr>
                            <a:spLocks noChangeArrowheads="1"/>
                          </wps:cNvSpPr>
                          <wps:spPr bwMode="auto">
                            <a:xfrm>
                              <a:off x="494" y="886"/>
                              <a:ext cx="15" cy="1487"/>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4" name="Rectangle 2545"/>
                          <wps:cNvSpPr>
                            <a:spLocks noChangeArrowheads="1"/>
                          </wps:cNvSpPr>
                          <wps:spPr bwMode="auto">
                            <a:xfrm>
                              <a:off x="509" y="886"/>
                              <a:ext cx="1" cy="1487"/>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5" name="Rectangle 2546"/>
                          <wps:cNvSpPr>
                            <a:spLocks noChangeArrowheads="1"/>
                          </wps:cNvSpPr>
                          <wps:spPr bwMode="auto">
                            <a:xfrm>
                              <a:off x="509" y="886"/>
                              <a:ext cx="1" cy="1487"/>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6" name="Rectangle 2547"/>
                          <wps:cNvSpPr>
                            <a:spLocks noChangeArrowheads="1"/>
                          </wps:cNvSpPr>
                          <wps:spPr bwMode="auto">
                            <a:xfrm>
                              <a:off x="509" y="886"/>
                              <a:ext cx="1" cy="1487"/>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7" name="Rectangle 2548"/>
                          <wps:cNvSpPr>
                            <a:spLocks noChangeArrowheads="1"/>
                          </wps:cNvSpPr>
                          <wps:spPr bwMode="auto">
                            <a:xfrm>
                              <a:off x="509" y="886"/>
                              <a:ext cx="1" cy="1487"/>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8" name="Rectangle 2549"/>
                          <wps:cNvSpPr>
                            <a:spLocks noChangeArrowheads="1"/>
                          </wps:cNvSpPr>
                          <wps:spPr bwMode="auto">
                            <a:xfrm>
                              <a:off x="509" y="886"/>
                              <a:ext cx="1" cy="1487"/>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9" name="Rectangle 2550"/>
                          <wps:cNvSpPr>
                            <a:spLocks noChangeArrowheads="1"/>
                          </wps:cNvSpPr>
                          <wps:spPr bwMode="auto">
                            <a:xfrm>
                              <a:off x="509" y="886"/>
                              <a:ext cx="15" cy="1487"/>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0" name="Rectangle 2551"/>
                          <wps:cNvSpPr>
                            <a:spLocks noChangeArrowheads="1"/>
                          </wps:cNvSpPr>
                          <wps:spPr bwMode="auto">
                            <a:xfrm>
                              <a:off x="524" y="886"/>
                              <a:ext cx="1" cy="1487"/>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1" name="Rectangle 2552"/>
                          <wps:cNvSpPr>
                            <a:spLocks noChangeArrowheads="1"/>
                          </wps:cNvSpPr>
                          <wps:spPr bwMode="auto">
                            <a:xfrm>
                              <a:off x="524" y="886"/>
                              <a:ext cx="1" cy="1487"/>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2" name="Rectangle 2553"/>
                          <wps:cNvSpPr>
                            <a:spLocks noChangeArrowheads="1"/>
                          </wps:cNvSpPr>
                          <wps:spPr bwMode="auto">
                            <a:xfrm>
                              <a:off x="524" y="886"/>
                              <a:ext cx="1" cy="1487"/>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3" name="Rectangle 2554"/>
                          <wps:cNvSpPr>
                            <a:spLocks noChangeArrowheads="1"/>
                          </wps:cNvSpPr>
                          <wps:spPr bwMode="auto">
                            <a:xfrm>
                              <a:off x="524" y="886"/>
                              <a:ext cx="1" cy="1487"/>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4" name="Rectangle 2555"/>
                          <wps:cNvSpPr>
                            <a:spLocks noChangeArrowheads="1"/>
                          </wps:cNvSpPr>
                          <wps:spPr bwMode="auto">
                            <a:xfrm>
                              <a:off x="524"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5" name="Rectangle 2556"/>
                          <wps:cNvSpPr>
                            <a:spLocks noChangeArrowheads="1"/>
                          </wps:cNvSpPr>
                          <wps:spPr bwMode="auto">
                            <a:xfrm>
                              <a:off x="524" y="886"/>
                              <a:ext cx="15"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6" name="Rectangle 2557"/>
                          <wps:cNvSpPr>
                            <a:spLocks noChangeArrowheads="1"/>
                          </wps:cNvSpPr>
                          <wps:spPr bwMode="auto">
                            <a:xfrm>
                              <a:off x="539" y="886"/>
                              <a:ext cx="1" cy="1487"/>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 name="Rectangle 2558"/>
                          <wps:cNvSpPr>
                            <a:spLocks noChangeArrowheads="1"/>
                          </wps:cNvSpPr>
                          <wps:spPr bwMode="auto">
                            <a:xfrm>
                              <a:off x="539"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8" name="Rectangle 2559"/>
                          <wps:cNvSpPr>
                            <a:spLocks noChangeArrowheads="1"/>
                          </wps:cNvSpPr>
                          <wps:spPr bwMode="auto">
                            <a:xfrm>
                              <a:off x="539"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9" name="Rectangle 2560"/>
                          <wps:cNvSpPr>
                            <a:spLocks noChangeArrowheads="1"/>
                          </wps:cNvSpPr>
                          <wps:spPr bwMode="auto">
                            <a:xfrm>
                              <a:off x="539"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0" name="Rectangle 2561"/>
                          <wps:cNvSpPr>
                            <a:spLocks noChangeArrowheads="1"/>
                          </wps:cNvSpPr>
                          <wps:spPr bwMode="auto">
                            <a:xfrm>
                              <a:off x="539" y="886"/>
                              <a:ext cx="15"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1" name="Rectangle 2562"/>
                          <wps:cNvSpPr>
                            <a:spLocks noChangeArrowheads="1"/>
                          </wps:cNvSpPr>
                          <wps:spPr bwMode="auto">
                            <a:xfrm>
                              <a:off x="554" y="886"/>
                              <a:ext cx="1" cy="1487"/>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2" name="Rectangle 2563"/>
                          <wps:cNvSpPr>
                            <a:spLocks noChangeArrowheads="1"/>
                          </wps:cNvSpPr>
                          <wps:spPr bwMode="auto">
                            <a:xfrm>
                              <a:off x="554" y="886"/>
                              <a:ext cx="1" cy="1487"/>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3" name="Rectangle 2564"/>
                          <wps:cNvSpPr>
                            <a:spLocks noChangeArrowheads="1"/>
                          </wps:cNvSpPr>
                          <wps:spPr bwMode="auto">
                            <a:xfrm>
                              <a:off x="554"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4" name="Rectangle 2565"/>
                          <wps:cNvSpPr>
                            <a:spLocks noChangeArrowheads="1"/>
                          </wps:cNvSpPr>
                          <wps:spPr bwMode="auto">
                            <a:xfrm>
                              <a:off x="554" y="886"/>
                              <a:ext cx="1" cy="1487"/>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5" name="Rectangle 2566"/>
                          <wps:cNvSpPr>
                            <a:spLocks noChangeArrowheads="1"/>
                          </wps:cNvSpPr>
                          <wps:spPr bwMode="auto">
                            <a:xfrm>
                              <a:off x="554"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6" name="Rectangle 2567"/>
                          <wps:cNvSpPr>
                            <a:spLocks noChangeArrowheads="1"/>
                          </wps:cNvSpPr>
                          <wps:spPr bwMode="auto">
                            <a:xfrm>
                              <a:off x="554" y="886"/>
                              <a:ext cx="1" cy="1487"/>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7" name="Rectangle 2568"/>
                          <wps:cNvSpPr>
                            <a:spLocks noChangeArrowheads="1"/>
                          </wps:cNvSpPr>
                          <wps:spPr bwMode="auto">
                            <a:xfrm>
                              <a:off x="554" y="886"/>
                              <a:ext cx="15" cy="1487"/>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8" name="Rectangle 2569"/>
                          <wps:cNvSpPr>
                            <a:spLocks noChangeArrowheads="1"/>
                          </wps:cNvSpPr>
                          <wps:spPr bwMode="auto">
                            <a:xfrm>
                              <a:off x="569"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9" name="Rectangle 2570"/>
                          <wps:cNvSpPr>
                            <a:spLocks noChangeArrowheads="1"/>
                          </wps:cNvSpPr>
                          <wps:spPr bwMode="auto">
                            <a:xfrm>
                              <a:off x="569" y="886"/>
                              <a:ext cx="1" cy="1487"/>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0" name="Rectangle 2571"/>
                          <wps:cNvSpPr>
                            <a:spLocks noChangeArrowheads="1"/>
                          </wps:cNvSpPr>
                          <wps:spPr bwMode="auto">
                            <a:xfrm>
                              <a:off x="569" y="886"/>
                              <a:ext cx="1" cy="1487"/>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1" name="Rectangle 2572"/>
                          <wps:cNvSpPr>
                            <a:spLocks noChangeArrowheads="1"/>
                          </wps:cNvSpPr>
                          <wps:spPr bwMode="auto">
                            <a:xfrm>
                              <a:off x="569" y="886"/>
                              <a:ext cx="1" cy="1487"/>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2" name="Rectangle 2573"/>
                          <wps:cNvSpPr>
                            <a:spLocks noChangeArrowheads="1"/>
                          </wps:cNvSpPr>
                          <wps:spPr bwMode="auto">
                            <a:xfrm>
                              <a:off x="569" y="886"/>
                              <a:ext cx="1" cy="1487"/>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3" name="Rectangle 2574"/>
                          <wps:cNvSpPr>
                            <a:spLocks noChangeArrowheads="1"/>
                          </wps:cNvSpPr>
                          <wps:spPr bwMode="auto">
                            <a:xfrm>
                              <a:off x="569" y="886"/>
                              <a:ext cx="15" cy="1487"/>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4" name="Rectangle 2575"/>
                          <wps:cNvSpPr>
                            <a:spLocks noChangeArrowheads="1"/>
                          </wps:cNvSpPr>
                          <wps:spPr bwMode="auto">
                            <a:xfrm>
                              <a:off x="584" y="886"/>
                              <a:ext cx="1" cy="1487"/>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5" name="Rectangle 2576"/>
                          <wps:cNvSpPr>
                            <a:spLocks noChangeArrowheads="1"/>
                          </wps:cNvSpPr>
                          <wps:spPr bwMode="auto">
                            <a:xfrm>
                              <a:off x="584" y="886"/>
                              <a:ext cx="1" cy="1487"/>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6" name="Rectangle 2577"/>
                          <wps:cNvSpPr>
                            <a:spLocks noChangeArrowheads="1"/>
                          </wps:cNvSpPr>
                          <wps:spPr bwMode="auto">
                            <a:xfrm>
                              <a:off x="584" y="886"/>
                              <a:ext cx="1" cy="1487"/>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7" name="Rectangle 2578"/>
                          <wps:cNvSpPr>
                            <a:spLocks noChangeArrowheads="1"/>
                          </wps:cNvSpPr>
                          <wps:spPr bwMode="auto">
                            <a:xfrm>
                              <a:off x="584" y="886"/>
                              <a:ext cx="1" cy="1487"/>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8" name="Rectangle 2579"/>
                          <wps:cNvSpPr>
                            <a:spLocks noChangeArrowheads="1"/>
                          </wps:cNvSpPr>
                          <wps:spPr bwMode="auto">
                            <a:xfrm>
                              <a:off x="584" y="886"/>
                              <a:ext cx="15" cy="1487"/>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9" name="Rectangle 2580"/>
                          <wps:cNvSpPr>
                            <a:spLocks noChangeArrowheads="1"/>
                          </wps:cNvSpPr>
                          <wps:spPr bwMode="auto">
                            <a:xfrm>
                              <a:off x="599" y="886"/>
                              <a:ext cx="1" cy="1487"/>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0" name="Rectangle 2581"/>
                          <wps:cNvSpPr>
                            <a:spLocks noChangeArrowheads="1"/>
                          </wps:cNvSpPr>
                          <wps:spPr bwMode="auto">
                            <a:xfrm>
                              <a:off x="599" y="886"/>
                              <a:ext cx="1" cy="1487"/>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4711" name="Rectangle 2583"/>
                        <wps:cNvSpPr>
                          <a:spLocks noChangeArrowheads="1"/>
                        </wps:cNvSpPr>
                        <wps:spPr bwMode="auto">
                          <a:xfrm>
                            <a:off x="380300" y="562602"/>
                            <a:ext cx="700" cy="944203"/>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2" name="Rectangle 2584"/>
                        <wps:cNvSpPr>
                          <a:spLocks noChangeArrowheads="1"/>
                        </wps:cNvSpPr>
                        <wps:spPr bwMode="auto">
                          <a:xfrm>
                            <a:off x="380300" y="562602"/>
                            <a:ext cx="700" cy="944203"/>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3" name="Rectangle 2585"/>
                        <wps:cNvSpPr>
                          <a:spLocks noChangeArrowheads="1"/>
                        </wps:cNvSpPr>
                        <wps:spPr bwMode="auto">
                          <a:xfrm>
                            <a:off x="380300" y="562602"/>
                            <a:ext cx="700" cy="944203"/>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4" name="Rectangle 2586"/>
                        <wps:cNvSpPr>
                          <a:spLocks noChangeArrowheads="1"/>
                        </wps:cNvSpPr>
                        <wps:spPr bwMode="auto">
                          <a:xfrm>
                            <a:off x="380300" y="562602"/>
                            <a:ext cx="9500" cy="944203"/>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5" name="Rectangle 2587"/>
                        <wps:cNvSpPr>
                          <a:spLocks noChangeArrowheads="1"/>
                        </wps:cNvSpPr>
                        <wps:spPr bwMode="auto">
                          <a:xfrm>
                            <a:off x="389800" y="562602"/>
                            <a:ext cx="700" cy="944203"/>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6" name="Rectangle 2588"/>
                        <wps:cNvSpPr>
                          <a:spLocks noChangeArrowheads="1"/>
                        </wps:cNvSpPr>
                        <wps:spPr bwMode="auto">
                          <a:xfrm>
                            <a:off x="389800" y="562602"/>
                            <a:ext cx="700" cy="944203"/>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7" name="Rectangle 2589"/>
                        <wps:cNvSpPr>
                          <a:spLocks noChangeArrowheads="1"/>
                        </wps:cNvSpPr>
                        <wps:spPr bwMode="auto">
                          <a:xfrm>
                            <a:off x="389800" y="562602"/>
                            <a:ext cx="700" cy="944203"/>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8" name="Rectangle 2590"/>
                        <wps:cNvSpPr>
                          <a:spLocks noChangeArrowheads="1"/>
                        </wps:cNvSpPr>
                        <wps:spPr bwMode="auto">
                          <a:xfrm>
                            <a:off x="389800" y="562602"/>
                            <a:ext cx="700" cy="944203"/>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9" name="Rectangle 2591"/>
                        <wps:cNvSpPr>
                          <a:spLocks noChangeArrowheads="1"/>
                        </wps:cNvSpPr>
                        <wps:spPr bwMode="auto">
                          <a:xfrm>
                            <a:off x="389800" y="562602"/>
                            <a:ext cx="700" cy="944203"/>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0" name="Rectangle 2592"/>
                        <wps:cNvSpPr>
                          <a:spLocks noChangeArrowheads="1"/>
                        </wps:cNvSpPr>
                        <wps:spPr bwMode="auto">
                          <a:xfrm>
                            <a:off x="389800" y="562602"/>
                            <a:ext cx="9600" cy="944203"/>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1" name="Rectangle 2593"/>
                        <wps:cNvSpPr>
                          <a:spLocks noChangeArrowheads="1"/>
                        </wps:cNvSpPr>
                        <wps:spPr bwMode="auto">
                          <a:xfrm>
                            <a:off x="304100" y="562602"/>
                            <a:ext cx="95300" cy="944203"/>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2" name="Rectangle 2594"/>
                        <wps:cNvSpPr>
                          <a:spLocks noChangeArrowheads="1"/>
                        </wps:cNvSpPr>
                        <wps:spPr bwMode="auto">
                          <a:xfrm>
                            <a:off x="342200" y="495901"/>
                            <a:ext cx="9500" cy="762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3" name="Line 2595"/>
                        <wps:cNvCnPr>
                          <a:cxnSpLocks noChangeShapeType="1"/>
                        </wps:cNvCnPr>
                        <wps:spPr bwMode="auto">
                          <a:xfrm>
                            <a:off x="399400" y="133300"/>
                            <a:ext cx="0" cy="1048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24" name="Line 2596"/>
                        <wps:cNvCnPr>
                          <a:cxnSpLocks noChangeShapeType="1"/>
                        </wps:cNvCnPr>
                        <wps:spPr bwMode="auto">
                          <a:xfrm>
                            <a:off x="370800" y="161900"/>
                            <a:ext cx="0" cy="1048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25" name="Line 2597"/>
                        <wps:cNvCnPr>
                          <a:cxnSpLocks noChangeShapeType="1"/>
                        </wps:cNvCnPr>
                        <wps:spPr bwMode="auto">
                          <a:xfrm flipH="1">
                            <a:off x="351700" y="180901"/>
                            <a:ext cx="47700" cy="47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26" name="Rectangle 2598"/>
                        <wps:cNvSpPr>
                          <a:spLocks noChangeArrowheads="1"/>
                        </wps:cNvSpPr>
                        <wps:spPr bwMode="auto">
                          <a:xfrm>
                            <a:off x="342200" y="228601"/>
                            <a:ext cx="9500" cy="1339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7" name="Line 2599"/>
                        <wps:cNvCnPr>
                          <a:cxnSpLocks noChangeShapeType="1"/>
                        </wps:cNvCnPr>
                        <wps:spPr bwMode="auto">
                          <a:xfrm flipH="1">
                            <a:off x="351700" y="314901"/>
                            <a:ext cx="47700" cy="476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28" name="Line 2600"/>
                        <wps:cNvCnPr>
                          <a:cxnSpLocks noChangeShapeType="1"/>
                        </wps:cNvCnPr>
                        <wps:spPr bwMode="auto">
                          <a:xfrm>
                            <a:off x="370800" y="286301"/>
                            <a:ext cx="0" cy="572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29" name="Line 2601"/>
                        <wps:cNvCnPr>
                          <a:cxnSpLocks noChangeShapeType="1"/>
                        </wps:cNvCnPr>
                        <wps:spPr bwMode="auto">
                          <a:xfrm>
                            <a:off x="389800" y="266701"/>
                            <a:ext cx="0" cy="57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0" name="Line 2602"/>
                        <wps:cNvCnPr>
                          <a:cxnSpLocks noChangeShapeType="1"/>
                        </wps:cNvCnPr>
                        <wps:spPr bwMode="auto">
                          <a:xfrm>
                            <a:off x="399400" y="133300"/>
                            <a:ext cx="0" cy="1048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1" name="Line 2603"/>
                        <wps:cNvCnPr>
                          <a:cxnSpLocks noChangeShapeType="1"/>
                        </wps:cNvCnPr>
                        <wps:spPr bwMode="auto">
                          <a:xfrm>
                            <a:off x="370800" y="161900"/>
                            <a:ext cx="0" cy="1048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2" name="Line 2604"/>
                        <wps:cNvCnPr>
                          <a:cxnSpLocks noChangeShapeType="1"/>
                        </wps:cNvCnPr>
                        <wps:spPr bwMode="auto">
                          <a:xfrm flipH="1">
                            <a:off x="351700" y="180901"/>
                            <a:ext cx="47700" cy="47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3" name="Line 2605"/>
                        <wps:cNvCnPr>
                          <a:cxnSpLocks noChangeShapeType="1"/>
                        </wps:cNvCnPr>
                        <wps:spPr bwMode="auto">
                          <a:xfrm>
                            <a:off x="399400" y="133300"/>
                            <a:ext cx="0" cy="1048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4" name="Line 2606"/>
                        <wps:cNvCnPr>
                          <a:cxnSpLocks noChangeShapeType="1"/>
                        </wps:cNvCnPr>
                        <wps:spPr bwMode="auto">
                          <a:xfrm>
                            <a:off x="370800" y="161900"/>
                            <a:ext cx="0" cy="1048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5" name="Line 2607"/>
                        <wps:cNvCnPr>
                          <a:cxnSpLocks noChangeShapeType="1"/>
                        </wps:cNvCnPr>
                        <wps:spPr bwMode="auto">
                          <a:xfrm>
                            <a:off x="399400" y="133300"/>
                            <a:ext cx="0" cy="1048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6" name="Line 2608"/>
                        <wps:cNvCnPr>
                          <a:cxnSpLocks noChangeShapeType="1"/>
                        </wps:cNvCnPr>
                        <wps:spPr bwMode="auto">
                          <a:xfrm>
                            <a:off x="370800" y="161900"/>
                            <a:ext cx="0" cy="1048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7" name="Line 2609"/>
                        <wps:cNvCnPr>
                          <a:cxnSpLocks noChangeShapeType="1"/>
                        </wps:cNvCnPr>
                        <wps:spPr bwMode="auto">
                          <a:xfrm flipH="1">
                            <a:off x="351700" y="180901"/>
                            <a:ext cx="47700" cy="47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38" name="Rectangle 2610"/>
                        <wps:cNvSpPr>
                          <a:spLocks noChangeArrowheads="1"/>
                        </wps:cNvSpPr>
                        <wps:spPr bwMode="auto">
                          <a:xfrm>
                            <a:off x="342200" y="228601"/>
                            <a:ext cx="9500" cy="1339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9" name="Line 2611"/>
                        <wps:cNvCnPr>
                          <a:cxnSpLocks noChangeShapeType="1"/>
                        </wps:cNvCnPr>
                        <wps:spPr bwMode="auto">
                          <a:xfrm flipH="1">
                            <a:off x="351700" y="314901"/>
                            <a:ext cx="47700" cy="476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40" name="Line 2612"/>
                        <wps:cNvCnPr>
                          <a:cxnSpLocks noChangeShapeType="1"/>
                        </wps:cNvCnPr>
                        <wps:spPr bwMode="auto">
                          <a:xfrm>
                            <a:off x="370800" y="286301"/>
                            <a:ext cx="0" cy="572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41" name="Line 2613"/>
                        <wps:cNvCnPr>
                          <a:cxnSpLocks noChangeShapeType="1"/>
                        </wps:cNvCnPr>
                        <wps:spPr bwMode="auto">
                          <a:xfrm>
                            <a:off x="389800" y="266701"/>
                            <a:ext cx="0" cy="577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4742" name="Freeform 2614"/>
                        <wps:cNvSpPr>
                          <a:spLocks/>
                        </wps:cNvSpPr>
                        <wps:spPr bwMode="auto">
                          <a:xfrm>
                            <a:off x="1417300" y="581602"/>
                            <a:ext cx="76200" cy="28600"/>
                          </a:xfrm>
                          <a:custGeom>
                            <a:avLst/>
                            <a:gdLst>
                              <a:gd name="T0" fmla="*/ 28575 w 8"/>
                              <a:gd name="T1" fmla="*/ 9525 h 3"/>
                              <a:gd name="T2" fmla="*/ 19050 w 8"/>
                              <a:gd name="T3" fmla="*/ 19050 h 3"/>
                              <a:gd name="T4" fmla="*/ 19050 w 8"/>
                              <a:gd name="T5" fmla="*/ 19050 h 3"/>
                              <a:gd name="T6" fmla="*/ 19050 w 8"/>
                              <a:gd name="T7" fmla="*/ 19050 h 3"/>
                              <a:gd name="T8" fmla="*/ 0 w 8"/>
                              <a:gd name="T9" fmla="*/ 19050 h 3"/>
                              <a:gd name="T10" fmla="*/ 0 w 8"/>
                              <a:gd name="T11" fmla="*/ 19050 h 3"/>
                              <a:gd name="T12" fmla="*/ 0 w 8"/>
                              <a:gd name="T13" fmla="*/ 28575 h 3"/>
                              <a:gd name="T14" fmla="*/ 0 w 8"/>
                              <a:gd name="T15" fmla="*/ 28575 h 3"/>
                              <a:gd name="T16" fmla="*/ 19050 w 8"/>
                              <a:gd name="T17" fmla="*/ 28575 h 3"/>
                              <a:gd name="T18" fmla="*/ 19050 w 8"/>
                              <a:gd name="T19" fmla="*/ 28575 h 3"/>
                              <a:gd name="T20" fmla="*/ 38100 w 8"/>
                              <a:gd name="T21" fmla="*/ 19050 h 3"/>
                              <a:gd name="T22" fmla="*/ 66675 w 8"/>
                              <a:gd name="T23" fmla="*/ 9525 h 3"/>
                              <a:gd name="T24" fmla="*/ 76200 w 8"/>
                              <a:gd name="T25" fmla="*/ 9525 h 3"/>
                              <a:gd name="T26" fmla="*/ 76200 w 8"/>
                              <a:gd name="T27" fmla="*/ 9525 h 3"/>
                              <a:gd name="T28" fmla="*/ 76200 w 8"/>
                              <a:gd name="T29" fmla="*/ 0 h 3"/>
                              <a:gd name="T30" fmla="*/ 76200 w 8"/>
                              <a:gd name="T31" fmla="*/ 0 h 3"/>
                              <a:gd name="T32" fmla="*/ 57150 w 8"/>
                              <a:gd name="T33" fmla="*/ 0 h 3"/>
                              <a:gd name="T34" fmla="*/ 28575 w 8"/>
                              <a:gd name="T35" fmla="*/ 9525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 h="3">
                                <a:moveTo>
                                  <a:pt x="3" y="1"/>
                                </a:moveTo>
                                <a:lnTo>
                                  <a:pt x="2" y="2"/>
                                </a:lnTo>
                                <a:lnTo>
                                  <a:pt x="0" y="2"/>
                                </a:lnTo>
                                <a:lnTo>
                                  <a:pt x="0" y="3"/>
                                </a:lnTo>
                                <a:lnTo>
                                  <a:pt x="2" y="3"/>
                                </a:lnTo>
                                <a:lnTo>
                                  <a:pt x="4" y="2"/>
                                </a:lnTo>
                                <a:lnTo>
                                  <a:pt x="7" y="1"/>
                                </a:lnTo>
                                <a:lnTo>
                                  <a:pt x="8" y="1"/>
                                </a:lnTo>
                                <a:lnTo>
                                  <a:pt x="8" y="0"/>
                                </a:lnTo>
                                <a:lnTo>
                                  <a:pt x="6" y="0"/>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3" name="Freeform 2615"/>
                        <wps:cNvSpPr>
                          <a:spLocks/>
                        </wps:cNvSpPr>
                        <wps:spPr bwMode="auto">
                          <a:xfrm>
                            <a:off x="1522000" y="553002"/>
                            <a:ext cx="38100" cy="28600"/>
                          </a:xfrm>
                          <a:custGeom>
                            <a:avLst/>
                            <a:gdLst>
                              <a:gd name="T0" fmla="*/ 0 w 4"/>
                              <a:gd name="T1" fmla="*/ 19050 h 3"/>
                              <a:gd name="T2" fmla="*/ 0 w 4"/>
                              <a:gd name="T3" fmla="*/ 28575 h 3"/>
                              <a:gd name="T4" fmla="*/ 9525 w 4"/>
                              <a:gd name="T5" fmla="*/ 28575 h 3"/>
                              <a:gd name="T6" fmla="*/ 19050 w 4"/>
                              <a:gd name="T7" fmla="*/ 19050 h 3"/>
                              <a:gd name="T8" fmla="*/ 28575 w 4"/>
                              <a:gd name="T9" fmla="*/ 19050 h 3"/>
                              <a:gd name="T10" fmla="*/ 38100 w 4"/>
                              <a:gd name="T11" fmla="*/ 9525 h 3"/>
                              <a:gd name="T12" fmla="*/ 38100 w 4"/>
                              <a:gd name="T13" fmla="*/ 9525 h 3"/>
                              <a:gd name="T14" fmla="*/ 38100 w 4"/>
                              <a:gd name="T15" fmla="*/ 0 h 3"/>
                              <a:gd name="T16" fmla="*/ 38100 w 4"/>
                              <a:gd name="T17" fmla="*/ 0 h 3"/>
                              <a:gd name="T18" fmla="*/ 28575 w 4"/>
                              <a:gd name="T19" fmla="*/ 0 h 3"/>
                              <a:gd name="T20" fmla="*/ 38100 w 4"/>
                              <a:gd name="T21" fmla="*/ 0 h 3"/>
                              <a:gd name="T22" fmla="*/ 28575 w 4"/>
                              <a:gd name="T23" fmla="*/ 0 h 3"/>
                              <a:gd name="T24" fmla="*/ 19050 w 4"/>
                              <a:gd name="T25" fmla="*/ 0 h 3"/>
                              <a:gd name="T26" fmla="*/ 9525 w 4"/>
                              <a:gd name="T27" fmla="*/ 9525 h 3"/>
                              <a:gd name="T28" fmla="*/ 0 w 4"/>
                              <a:gd name="T29" fmla="*/ 19050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3">
                                <a:moveTo>
                                  <a:pt x="0" y="2"/>
                                </a:moveTo>
                                <a:lnTo>
                                  <a:pt x="0" y="3"/>
                                </a:lnTo>
                                <a:lnTo>
                                  <a:pt x="1" y="3"/>
                                </a:lnTo>
                                <a:lnTo>
                                  <a:pt x="2" y="2"/>
                                </a:lnTo>
                                <a:lnTo>
                                  <a:pt x="3" y="2"/>
                                </a:lnTo>
                                <a:lnTo>
                                  <a:pt x="4" y="1"/>
                                </a:lnTo>
                                <a:lnTo>
                                  <a:pt x="4" y="0"/>
                                </a:lnTo>
                                <a:lnTo>
                                  <a:pt x="3" y="0"/>
                                </a:lnTo>
                                <a:lnTo>
                                  <a:pt x="4" y="0"/>
                                </a:lnTo>
                                <a:lnTo>
                                  <a:pt x="3" y="0"/>
                                </a:lnTo>
                                <a:lnTo>
                                  <a:pt x="2" y="0"/>
                                </a:lnTo>
                                <a:lnTo>
                                  <a:pt x="1" y="1"/>
                                </a:lnTo>
                                <a:lnTo>
                                  <a:pt x="0"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4" name="Freeform 2616"/>
                        <wps:cNvSpPr>
                          <a:spLocks/>
                        </wps:cNvSpPr>
                        <wps:spPr bwMode="auto">
                          <a:xfrm>
                            <a:off x="1579200" y="486401"/>
                            <a:ext cx="19000" cy="47600"/>
                          </a:xfrm>
                          <a:custGeom>
                            <a:avLst/>
                            <a:gdLst>
                              <a:gd name="T0" fmla="*/ 0 w 2"/>
                              <a:gd name="T1" fmla="*/ 38100 h 5"/>
                              <a:gd name="T2" fmla="*/ 9525 w 2"/>
                              <a:gd name="T3" fmla="*/ 47625 h 5"/>
                              <a:gd name="T4" fmla="*/ 9525 w 2"/>
                              <a:gd name="T5" fmla="*/ 38100 h 5"/>
                              <a:gd name="T6" fmla="*/ 9525 w 2"/>
                              <a:gd name="T7" fmla="*/ 38100 h 5"/>
                              <a:gd name="T8" fmla="*/ 9525 w 2"/>
                              <a:gd name="T9" fmla="*/ 28575 h 5"/>
                              <a:gd name="T10" fmla="*/ 19050 w 2"/>
                              <a:gd name="T11" fmla="*/ 28575 h 5"/>
                              <a:gd name="T12" fmla="*/ 19050 w 2"/>
                              <a:gd name="T13" fmla="*/ 19050 h 5"/>
                              <a:gd name="T14" fmla="*/ 19050 w 2"/>
                              <a:gd name="T15" fmla="*/ 9525 h 5"/>
                              <a:gd name="T16" fmla="*/ 19050 w 2"/>
                              <a:gd name="T17" fmla="*/ 0 h 5"/>
                              <a:gd name="T18" fmla="*/ 9525 w 2"/>
                              <a:gd name="T19" fmla="*/ 0 h 5"/>
                              <a:gd name="T20" fmla="*/ 9525 w 2"/>
                              <a:gd name="T21" fmla="*/ 9525 h 5"/>
                              <a:gd name="T22" fmla="*/ 9525 w 2"/>
                              <a:gd name="T23" fmla="*/ 19050 h 5"/>
                              <a:gd name="T24" fmla="*/ 9525 w 2"/>
                              <a:gd name="T25" fmla="*/ 28575 h 5"/>
                              <a:gd name="T26" fmla="*/ 0 w 2"/>
                              <a:gd name="T27" fmla="*/ 28575 h 5"/>
                              <a:gd name="T28" fmla="*/ 9525 w 2"/>
                              <a:gd name="T29" fmla="*/ 28575 h 5"/>
                              <a:gd name="T30" fmla="*/ 0 w 2"/>
                              <a:gd name="T31" fmla="*/ 28575 h 5"/>
                              <a:gd name="T32" fmla="*/ 0 w 2"/>
                              <a:gd name="T33" fmla="*/ 38100 h 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 h="5">
                                <a:moveTo>
                                  <a:pt x="0" y="4"/>
                                </a:moveTo>
                                <a:lnTo>
                                  <a:pt x="1" y="5"/>
                                </a:lnTo>
                                <a:lnTo>
                                  <a:pt x="1" y="4"/>
                                </a:lnTo>
                                <a:lnTo>
                                  <a:pt x="1" y="3"/>
                                </a:lnTo>
                                <a:lnTo>
                                  <a:pt x="2" y="3"/>
                                </a:lnTo>
                                <a:lnTo>
                                  <a:pt x="2" y="2"/>
                                </a:lnTo>
                                <a:lnTo>
                                  <a:pt x="2" y="1"/>
                                </a:lnTo>
                                <a:lnTo>
                                  <a:pt x="2" y="0"/>
                                </a:lnTo>
                                <a:lnTo>
                                  <a:pt x="1" y="0"/>
                                </a:lnTo>
                                <a:lnTo>
                                  <a:pt x="1" y="1"/>
                                </a:lnTo>
                                <a:lnTo>
                                  <a:pt x="1" y="2"/>
                                </a:lnTo>
                                <a:lnTo>
                                  <a:pt x="1" y="3"/>
                                </a:lnTo>
                                <a:lnTo>
                                  <a:pt x="0" y="3"/>
                                </a:lnTo>
                                <a:lnTo>
                                  <a:pt x="1" y="3"/>
                                </a:lnTo>
                                <a:lnTo>
                                  <a:pt x="0"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5" name="Freeform 2617"/>
                        <wps:cNvSpPr>
                          <a:spLocks/>
                        </wps:cNvSpPr>
                        <wps:spPr bwMode="auto">
                          <a:xfrm>
                            <a:off x="1550600" y="419701"/>
                            <a:ext cx="28600" cy="38100"/>
                          </a:xfrm>
                          <a:custGeom>
                            <a:avLst/>
                            <a:gdLst>
                              <a:gd name="T0" fmla="*/ 19050 w 3"/>
                              <a:gd name="T1" fmla="*/ 38100 h 4"/>
                              <a:gd name="T2" fmla="*/ 28575 w 3"/>
                              <a:gd name="T3" fmla="*/ 38100 h 4"/>
                              <a:gd name="T4" fmla="*/ 28575 w 3"/>
                              <a:gd name="T5" fmla="*/ 28575 h 4"/>
                              <a:gd name="T6" fmla="*/ 19050 w 3"/>
                              <a:gd name="T7" fmla="*/ 19050 h 4"/>
                              <a:gd name="T8" fmla="*/ 19050 w 3"/>
                              <a:gd name="T9" fmla="*/ 19050 h 4"/>
                              <a:gd name="T10" fmla="*/ 9525 w 3"/>
                              <a:gd name="T11" fmla="*/ 9525 h 4"/>
                              <a:gd name="T12" fmla="*/ 9525 w 3"/>
                              <a:gd name="T13" fmla="*/ 0 h 4"/>
                              <a:gd name="T14" fmla="*/ 0 w 3"/>
                              <a:gd name="T15" fmla="*/ 9525 h 4"/>
                              <a:gd name="T16" fmla="*/ 9525 w 3"/>
                              <a:gd name="T17" fmla="*/ 9525 h 4"/>
                              <a:gd name="T18" fmla="*/ 9525 w 3"/>
                              <a:gd name="T19" fmla="*/ 28575 h 4"/>
                              <a:gd name="T20" fmla="*/ 19050 w 3"/>
                              <a:gd name="T21" fmla="*/ 19050 h 4"/>
                              <a:gd name="T22" fmla="*/ 9525 w 3"/>
                              <a:gd name="T23" fmla="*/ 19050 h 4"/>
                              <a:gd name="T24" fmla="*/ 19050 w 3"/>
                              <a:gd name="T25" fmla="*/ 28575 h 4"/>
                              <a:gd name="T26" fmla="*/ 19050 w 3"/>
                              <a:gd name="T27" fmla="*/ 3810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4">
                                <a:moveTo>
                                  <a:pt x="2" y="4"/>
                                </a:moveTo>
                                <a:lnTo>
                                  <a:pt x="3" y="4"/>
                                </a:lnTo>
                                <a:lnTo>
                                  <a:pt x="3" y="3"/>
                                </a:lnTo>
                                <a:lnTo>
                                  <a:pt x="2" y="2"/>
                                </a:lnTo>
                                <a:lnTo>
                                  <a:pt x="1" y="1"/>
                                </a:lnTo>
                                <a:lnTo>
                                  <a:pt x="1" y="0"/>
                                </a:lnTo>
                                <a:lnTo>
                                  <a:pt x="0" y="1"/>
                                </a:lnTo>
                                <a:lnTo>
                                  <a:pt x="1" y="1"/>
                                </a:lnTo>
                                <a:lnTo>
                                  <a:pt x="1" y="3"/>
                                </a:lnTo>
                                <a:lnTo>
                                  <a:pt x="2" y="2"/>
                                </a:lnTo>
                                <a:lnTo>
                                  <a:pt x="1" y="2"/>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6" name="Freeform 2618"/>
                        <wps:cNvSpPr>
                          <a:spLocks/>
                        </wps:cNvSpPr>
                        <wps:spPr bwMode="auto">
                          <a:xfrm>
                            <a:off x="1503000" y="362501"/>
                            <a:ext cx="38100" cy="38100"/>
                          </a:xfrm>
                          <a:custGeom>
                            <a:avLst/>
                            <a:gdLst>
                              <a:gd name="T0" fmla="*/ 28575 w 4"/>
                              <a:gd name="T1" fmla="*/ 38100 h 4"/>
                              <a:gd name="T2" fmla="*/ 38100 w 4"/>
                              <a:gd name="T3" fmla="*/ 28575 h 4"/>
                              <a:gd name="T4" fmla="*/ 28575 w 4"/>
                              <a:gd name="T5" fmla="*/ 28575 h 4"/>
                              <a:gd name="T6" fmla="*/ 19050 w 4"/>
                              <a:gd name="T7" fmla="*/ 19050 h 4"/>
                              <a:gd name="T8" fmla="*/ 9525 w 4"/>
                              <a:gd name="T9" fmla="*/ 9525 h 4"/>
                              <a:gd name="T10" fmla="*/ 0 w 4"/>
                              <a:gd name="T11" fmla="*/ 9525 h 4"/>
                              <a:gd name="T12" fmla="*/ 0 w 4"/>
                              <a:gd name="T13" fmla="*/ 0 h 4"/>
                              <a:gd name="T14" fmla="*/ 0 w 4"/>
                              <a:gd name="T15" fmla="*/ 9525 h 4"/>
                              <a:gd name="T16" fmla="*/ 0 w 4"/>
                              <a:gd name="T17" fmla="*/ 19050 h 4"/>
                              <a:gd name="T18" fmla="*/ 0 w 4"/>
                              <a:gd name="T19" fmla="*/ 9525 h 4"/>
                              <a:gd name="T20" fmla="*/ 0 w 4"/>
                              <a:gd name="T21" fmla="*/ 19050 h 4"/>
                              <a:gd name="T22" fmla="*/ 9525 w 4"/>
                              <a:gd name="T23" fmla="*/ 19050 h 4"/>
                              <a:gd name="T24" fmla="*/ 19050 w 4"/>
                              <a:gd name="T25" fmla="*/ 28575 h 4"/>
                              <a:gd name="T26" fmla="*/ 28575 w 4"/>
                              <a:gd name="T27" fmla="*/ 3810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 h="4">
                                <a:moveTo>
                                  <a:pt x="3" y="4"/>
                                </a:moveTo>
                                <a:lnTo>
                                  <a:pt x="4" y="3"/>
                                </a:lnTo>
                                <a:lnTo>
                                  <a:pt x="3" y="3"/>
                                </a:lnTo>
                                <a:lnTo>
                                  <a:pt x="2" y="2"/>
                                </a:lnTo>
                                <a:lnTo>
                                  <a:pt x="1" y="1"/>
                                </a:lnTo>
                                <a:lnTo>
                                  <a:pt x="0" y="1"/>
                                </a:lnTo>
                                <a:lnTo>
                                  <a:pt x="0" y="0"/>
                                </a:lnTo>
                                <a:lnTo>
                                  <a:pt x="0" y="1"/>
                                </a:lnTo>
                                <a:lnTo>
                                  <a:pt x="0" y="2"/>
                                </a:lnTo>
                                <a:lnTo>
                                  <a:pt x="0" y="1"/>
                                </a:lnTo>
                                <a:lnTo>
                                  <a:pt x="0" y="2"/>
                                </a:lnTo>
                                <a:lnTo>
                                  <a:pt x="1" y="2"/>
                                </a:lnTo>
                                <a:lnTo>
                                  <a:pt x="2"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7" name="Freeform 2619"/>
                        <wps:cNvSpPr>
                          <a:spLocks/>
                        </wps:cNvSpPr>
                        <wps:spPr bwMode="auto">
                          <a:xfrm>
                            <a:off x="1436300" y="334001"/>
                            <a:ext cx="38100" cy="28500"/>
                          </a:xfrm>
                          <a:custGeom>
                            <a:avLst/>
                            <a:gdLst>
                              <a:gd name="T0" fmla="*/ 38100 w 4"/>
                              <a:gd name="T1" fmla="*/ 28575 h 3"/>
                              <a:gd name="T2" fmla="*/ 38100 w 4"/>
                              <a:gd name="T3" fmla="*/ 19050 h 3"/>
                              <a:gd name="T4" fmla="*/ 28575 w 4"/>
                              <a:gd name="T5" fmla="*/ 9525 h 3"/>
                              <a:gd name="T6" fmla="*/ 19050 w 4"/>
                              <a:gd name="T7" fmla="*/ 0 h 3"/>
                              <a:gd name="T8" fmla="*/ 0 w 4"/>
                              <a:gd name="T9" fmla="*/ 0 h 3"/>
                              <a:gd name="T10" fmla="*/ 0 w 4"/>
                              <a:gd name="T11" fmla="*/ 9525 h 3"/>
                              <a:gd name="T12" fmla="*/ 9525 w 4"/>
                              <a:gd name="T13" fmla="*/ 9525 h 3"/>
                              <a:gd name="T14" fmla="*/ 28575 w 4"/>
                              <a:gd name="T15" fmla="*/ 19050 h 3"/>
                              <a:gd name="T16" fmla="*/ 38100 w 4"/>
                              <a:gd name="T17" fmla="*/ 2857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4" y="3"/>
                                </a:moveTo>
                                <a:lnTo>
                                  <a:pt x="4" y="2"/>
                                </a:lnTo>
                                <a:lnTo>
                                  <a:pt x="3" y="1"/>
                                </a:lnTo>
                                <a:lnTo>
                                  <a:pt x="2" y="0"/>
                                </a:lnTo>
                                <a:lnTo>
                                  <a:pt x="0" y="0"/>
                                </a:lnTo>
                                <a:lnTo>
                                  <a:pt x="0" y="1"/>
                                </a:lnTo>
                                <a:lnTo>
                                  <a:pt x="1" y="1"/>
                                </a:lnTo>
                                <a:lnTo>
                                  <a:pt x="3"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8" name="Freeform 2620"/>
                        <wps:cNvSpPr>
                          <a:spLocks/>
                        </wps:cNvSpPr>
                        <wps:spPr bwMode="auto">
                          <a:xfrm>
                            <a:off x="1360100" y="305401"/>
                            <a:ext cx="47600" cy="19000"/>
                          </a:xfrm>
                          <a:custGeom>
                            <a:avLst/>
                            <a:gdLst>
                              <a:gd name="T0" fmla="*/ 47625 w 5"/>
                              <a:gd name="T1" fmla="*/ 19050 h 2"/>
                              <a:gd name="T2" fmla="*/ 47625 w 5"/>
                              <a:gd name="T3" fmla="*/ 9525 h 2"/>
                              <a:gd name="T4" fmla="*/ 38100 w 5"/>
                              <a:gd name="T5" fmla="*/ 9525 h 2"/>
                              <a:gd name="T6" fmla="*/ 19050 w 5"/>
                              <a:gd name="T7" fmla="*/ 0 h 2"/>
                              <a:gd name="T8" fmla="*/ 9525 w 5"/>
                              <a:gd name="T9" fmla="*/ 0 h 2"/>
                              <a:gd name="T10" fmla="*/ 0 w 5"/>
                              <a:gd name="T11" fmla="*/ 9525 h 2"/>
                              <a:gd name="T12" fmla="*/ 19050 w 5"/>
                              <a:gd name="T13" fmla="*/ 9525 h 2"/>
                              <a:gd name="T14" fmla="*/ 38100 w 5"/>
                              <a:gd name="T15" fmla="*/ 19050 h 2"/>
                              <a:gd name="T16" fmla="*/ 47625 w 5"/>
                              <a:gd name="T17" fmla="*/ 1905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2"/>
                                </a:moveTo>
                                <a:lnTo>
                                  <a:pt x="5" y="1"/>
                                </a:lnTo>
                                <a:lnTo>
                                  <a:pt x="4" y="1"/>
                                </a:lnTo>
                                <a:lnTo>
                                  <a:pt x="2" y="0"/>
                                </a:lnTo>
                                <a:lnTo>
                                  <a:pt x="1" y="0"/>
                                </a:lnTo>
                                <a:lnTo>
                                  <a:pt x="0" y="1"/>
                                </a:lnTo>
                                <a:lnTo>
                                  <a:pt x="2" y="1"/>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9" name="Freeform 2621"/>
                        <wps:cNvSpPr>
                          <a:spLocks/>
                        </wps:cNvSpPr>
                        <wps:spPr bwMode="auto">
                          <a:xfrm>
                            <a:off x="1294100" y="276201"/>
                            <a:ext cx="47000" cy="29200"/>
                          </a:xfrm>
                          <a:custGeom>
                            <a:avLst/>
                            <a:gdLst>
                              <a:gd name="T0" fmla="*/ 37592 w 5"/>
                              <a:gd name="T1" fmla="*/ 29210 h 3"/>
                              <a:gd name="T2" fmla="*/ 46990 w 5"/>
                              <a:gd name="T3" fmla="*/ 19473 h 3"/>
                              <a:gd name="T4" fmla="*/ 28194 w 5"/>
                              <a:gd name="T5" fmla="*/ 9737 h 3"/>
                              <a:gd name="T6" fmla="*/ 0 w 5"/>
                              <a:gd name="T7" fmla="*/ 0 h 3"/>
                              <a:gd name="T8" fmla="*/ 0 w 5"/>
                              <a:gd name="T9" fmla="*/ 9737 h 3"/>
                              <a:gd name="T10" fmla="*/ 28194 w 5"/>
                              <a:gd name="T11" fmla="*/ 19473 h 3"/>
                              <a:gd name="T12" fmla="*/ 37592 w 5"/>
                              <a:gd name="T13" fmla="*/ 2921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3">
                                <a:moveTo>
                                  <a:pt x="4" y="3"/>
                                </a:moveTo>
                                <a:lnTo>
                                  <a:pt x="5" y="2"/>
                                </a:lnTo>
                                <a:lnTo>
                                  <a:pt x="3" y="1"/>
                                </a:lnTo>
                                <a:lnTo>
                                  <a:pt x="0" y="0"/>
                                </a:lnTo>
                                <a:lnTo>
                                  <a:pt x="0" y="1"/>
                                </a:lnTo>
                                <a:lnTo>
                                  <a:pt x="3"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0" name="Freeform 2622"/>
                        <wps:cNvSpPr>
                          <a:spLocks/>
                        </wps:cNvSpPr>
                        <wps:spPr bwMode="auto">
                          <a:xfrm>
                            <a:off x="1217900" y="257101"/>
                            <a:ext cx="47600" cy="29200"/>
                          </a:xfrm>
                          <a:custGeom>
                            <a:avLst/>
                            <a:gdLst>
                              <a:gd name="T0" fmla="*/ 47625 w 5"/>
                              <a:gd name="T1" fmla="*/ 29210 h 3"/>
                              <a:gd name="T2" fmla="*/ 47625 w 5"/>
                              <a:gd name="T3" fmla="*/ 9737 h 3"/>
                              <a:gd name="T4" fmla="*/ 28575 w 5"/>
                              <a:gd name="T5" fmla="*/ 9737 h 3"/>
                              <a:gd name="T6" fmla="*/ 9525 w 5"/>
                              <a:gd name="T7" fmla="*/ 0 h 3"/>
                              <a:gd name="T8" fmla="*/ 0 w 5"/>
                              <a:gd name="T9" fmla="*/ 9737 h 3"/>
                              <a:gd name="T10" fmla="*/ 19050 w 5"/>
                              <a:gd name="T11" fmla="*/ 19473 h 3"/>
                              <a:gd name="T12" fmla="*/ 47625 w 5"/>
                              <a:gd name="T13" fmla="*/ 2921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3">
                                <a:moveTo>
                                  <a:pt x="5" y="3"/>
                                </a:moveTo>
                                <a:lnTo>
                                  <a:pt x="5" y="1"/>
                                </a:lnTo>
                                <a:lnTo>
                                  <a:pt x="3" y="1"/>
                                </a:lnTo>
                                <a:lnTo>
                                  <a:pt x="1" y="0"/>
                                </a:lnTo>
                                <a:lnTo>
                                  <a:pt x="0" y="1"/>
                                </a:lnTo>
                                <a:lnTo>
                                  <a:pt x="2" y="2"/>
                                </a:lnTo>
                                <a:lnTo>
                                  <a:pt x="5"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1" name="Freeform 2623"/>
                        <wps:cNvSpPr>
                          <a:spLocks/>
                        </wps:cNvSpPr>
                        <wps:spPr bwMode="auto">
                          <a:xfrm>
                            <a:off x="1151200" y="247601"/>
                            <a:ext cx="38100" cy="19100"/>
                          </a:xfrm>
                          <a:custGeom>
                            <a:avLst/>
                            <a:gdLst>
                              <a:gd name="T0" fmla="*/ 38100 w 4"/>
                              <a:gd name="T1" fmla="*/ 19050 h 2"/>
                              <a:gd name="T2" fmla="*/ 38100 w 4"/>
                              <a:gd name="T3" fmla="*/ 0 h 2"/>
                              <a:gd name="T4" fmla="*/ 19050 w 4"/>
                              <a:gd name="T5" fmla="*/ 0 h 2"/>
                              <a:gd name="T6" fmla="*/ 19050 w 4"/>
                              <a:gd name="T7" fmla="*/ 0 h 2"/>
                              <a:gd name="T8" fmla="*/ 0 w 4"/>
                              <a:gd name="T9" fmla="*/ 0 h 2"/>
                              <a:gd name="T10" fmla="*/ 0 w 4"/>
                              <a:gd name="T11" fmla="*/ 9525 h 2"/>
                              <a:gd name="T12" fmla="*/ 19050 w 4"/>
                              <a:gd name="T13" fmla="*/ 9525 h 2"/>
                              <a:gd name="T14" fmla="*/ 19050 w 4"/>
                              <a:gd name="T15" fmla="*/ 0 h 2"/>
                              <a:gd name="T16" fmla="*/ 9525 w 4"/>
                              <a:gd name="T17" fmla="*/ 9525 h 2"/>
                              <a:gd name="T18" fmla="*/ 38100 w 4"/>
                              <a:gd name="T19" fmla="*/ 19050 h 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2">
                                <a:moveTo>
                                  <a:pt x="4" y="2"/>
                                </a:moveTo>
                                <a:lnTo>
                                  <a:pt x="4" y="0"/>
                                </a:lnTo>
                                <a:lnTo>
                                  <a:pt x="2" y="0"/>
                                </a:lnTo>
                                <a:lnTo>
                                  <a:pt x="0" y="0"/>
                                </a:lnTo>
                                <a:lnTo>
                                  <a:pt x="0" y="1"/>
                                </a:lnTo>
                                <a:lnTo>
                                  <a:pt x="2" y="1"/>
                                </a:lnTo>
                                <a:lnTo>
                                  <a:pt x="2" y="0"/>
                                </a:lnTo>
                                <a:lnTo>
                                  <a:pt x="1"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2" name="Freeform 2624"/>
                        <wps:cNvSpPr>
                          <a:spLocks/>
                        </wps:cNvSpPr>
                        <wps:spPr bwMode="auto">
                          <a:xfrm>
                            <a:off x="1075000" y="228601"/>
                            <a:ext cx="47600" cy="19000"/>
                          </a:xfrm>
                          <a:custGeom>
                            <a:avLst/>
                            <a:gdLst>
                              <a:gd name="T0" fmla="*/ 38100 w 5"/>
                              <a:gd name="T1" fmla="*/ 19050 h 2"/>
                              <a:gd name="T2" fmla="*/ 47625 w 5"/>
                              <a:gd name="T3" fmla="*/ 9525 h 2"/>
                              <a:gd name="T4" fmla="*/ 9525 w 5"/>
                              <a:gd name="T5" fmla="*/ 0 h 2"/>
                              <a:gd name="T6" fmla="*/ 0 w 5"/>
                              <a:gd name="T7" fmla="*/ 0 h 2"/>
                              <a:gd name="T8" fmla="*/ 0 w 5"/>
                              <a:gd name="T9" fmla="*/ 9525 h 2"/>
                              <a:gd name="T10" fmla="*/ 9525 w 5"/>
                              <a:gd name="T11" fmla="*/ 9525 h 2"/>
                              <a:gd name="T12" fmla="*/ 38100 w 5"/>
                              <a:gd name="T13" fmla="*/ 1905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4" y="2"/>
                                </a:moveTo>
                                <a:lnTo>
                                  <a:pt x="5" y="1"/>
                                </a:lnTo>
                                <a:lnTo>
                                  <a:pt x="1" y="0"/>
                                </a:lnTo>
                                <a:lnTo>
                                  <a:pt x="0" y="0"/>
                                </a:lnTo>
                                <a:lnTo>
                                  <a:pt x="0" y="1"/>
                                </a:lnTo>
                                <a:lnTo>
                                  <a:pt x="1"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3" name="Freeform 2625"/>
                        <wps:cNvSpPr>
                          <a:spLocks/>
                        </wps:cNvSpPr>
                        <wps:spPr bwMode="auto">
                          <a:xfrm>
                            <a:off x="998800" y="219001"/>
                            <a:ext cx="47600" cy="19100"/>
                          </a:xfrm>
                          <a:custGeom>
                            <a:avLst/>
                            <a:gdLst>
                              <a:gd name="T0" fmla="*/ 47625 w 5"/>
                              <a:gd name="T1" fmla="*/ 19050 h 2"/>
                              <a:gd name="T2" fmla="*/ 47625 w 5"/>
                              <a:gd name="T3" fmla="*/ 9525 h 2"/>
                              <a:gd name="T4" fmla="*/ 9525 w 5"/>
                              <a:gd name="T5" fmla="*/ 0 h 2"/>
                              <a:gd name="T6" fmla="*/ 0 w 5"/>
                              <a:gd name="T7" fmla="*/ 0 h 2"/>
                              <a:gd name="T8" fmla="*/ 0 w 5"/>
                              <a:gd name="T9" fmla="*/ 9525 h 2"/>
                              <a:gd name="T10" fmla="*/ 9525 w 5"/>
                              <a:gd name="T11" fmla="*/ 9525 h 2"/>
                              <a:gd name="T12" fmla="*/ 47625 w 5"/>
                              <a:gd name="T13" fmla="*/ 1905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5" y="2"/>
                                </a:moveTo>
                                <a:lnTo>
                                  <a:pt x="5" y="1"/>
                                </a:lnTo>
                                <a:lnTo>
                                  <a:pt x="1" y="0"/>
                                </a:lnTo>
                                <a:lnTo>
                                  <a:pt x="0" y="0"/>
                                </a:lnTo>
                                <a:lnTo>
                                  <a:pt x="0" y="1"/>
                                </a:lnTo>
                                <a:lnTo>
                                  <a:pt x="1" y="1"/>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4" name="Freeform 2626"/>
                        <wps:cNvSpPr>
                          <a:spLocks/>
                        </wps:cNvSpPr>
                        <wps:spPr bwMode="auto">
                          <a:xfrm>
                            <a:off x="922600" y="209501"/>
                            <a:ext cx="47600" cy="19100"/>
                          </a:xfrm>
                          <a:custGeom>
                            <a:avLst/>
                            <a:gdLst>
                              <a:gd name="T0" fmla="*/ 47625 w 5"/>
                              <a:gd name="T1" fmla="*/ 19050 h 2"/>
                              <a:gd name="T2" fmla="*/ 47625 w 5"/>
                              <a:gd name="T3" fmla="*/ 9525 h 2"/>
                              <a:gd name="T4" fmla="*/ 47625 w 5"/>
                              <a:gd name="T5" fmla="*/ 9525 h 2"/>
                              <a:gd name="T6" fmla="*/ 9525 w 5"/>
                              <a:gd name="T7" fmla="*/ 9525 h 2"/>
                              <a:gd name="T8" fmla="*/ 0 w 5"/>
                              <a:gd name="T9" fmla="*/ 0 h 2"/>
                              <a:gd name="T10" fmla="*/ 0 w 5"/>
                              <a:gd name="T11" fmla="*/ 19050 h 2"/>
                              <a:gd name="T12" fmla="*/ 9525 w 5"/>
                              <a:gd name="T13" fmla="*/ 19050 h 2"/>
                              <a:gd name="T14" fmla="*/ 47625 w 5"/>
                              <a:gd name="T15" fmla="*/ 1905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2">
                                <a:moveTo>
                                  <a:pt x="5" y="2"/>
                                </a:moveTo>
                                <a:lnTo>
                                  <a:pt x="5" y="1"/>
                                </a:lnTo>
                                <a:lnTo>
                                  <a:pt x="1" y="1"/>
                                </a:lnTo>
                                <a:lnTo>
                                  <a:pt x="0" y="0"/>
                                </a:lnTo>
                                <a:lnTo>
                                  <a:pt x="0" y="2"/>
                                </a:lnTo>
                                <a:lnTo>
                                  <a:pt x="1"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5" name="Freeform 2627"/>
                        <wps:cNvSpPr>
                          <a:spLocks/>
                        </wps:cNvSpPr>
                        <wps:spPr bwMode="auto">
                          <a:xfrm>
                            <a:off x="855900" y="209501"/>
                            <a:ext cx="38100" cy="9500"/>
                          </a:xfrm>
                          <a:custGeom>
                            <a:avLst/>
                            <a:gdLst>
                              <a:gd name="T0" fmla="*/ 38100 w 4"/>
                              <a:gd name="T1" fmla="*/ 9525 h 1"/>
                              <a:gd name="T2" fmla="*/ 38100 w 4"/>
                              <a:gd name="T3" fmla="*/ 0 h 1"/>
                              <a:gd name="T4" fmla="*/ 38100 w 4"/>
                              <a:gd name="T5" fmla="*/ 0 h 1"/>
                              <a:gd name="T6" fmla="*/ 19050 w 4"/>
                              <a:gd name="T7" fmla="*/ 0 h 1"/>
                              <a:gd name="T8" fmla="*/ 0 w 4"/>
                              <a:gd name="T9" fmla="*/ 0 h 1"/>
                              <a:gd name="T10" fmla="*/ 0 w 4"/>
                              <a:gd name="T11" fmla="*/ 0 h 1"/>
                              <a:gd name="T12" fmla="*/ 0 w 4"/>
                              <a:gd name="T13" fmla="*/ 9525 h 1"/>
                              <a:gd name="T14" fmla="*/ 0 w 4"/>
                              <a:gd name="T15" fmla="*/ 9525 h 1"/>
                              <a:gd name="T16" fmla="*/ 19050 w 4"/>
                              <a:gd name="T17" fmla="*/ 9525 h 1"/>
                              <a:gd name="T18" fmla="*/ 38100 w 4"/>
                              <a:gd name="T19" fmla="*/ 9525 h 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1">
                                <a:moveTo>
                                  <a:pt x="4" y="1"/>
                                </a:moveTo>
                                <a:lnTo>
                                  <a:pt x="4" y="0"/>
                                </a:lnTo>
                                <a:lnTo>
                                  <a:pt x="2" y="0"/>
                                </a:lnTo>
                                <a:lnTo>
                                  <a:pt x="0" y="0"/>
                                </a:lnTo>
                                <a:lnTo>
                                  <a:pt x="0" y="1"/>
                                </a:lnTo>
                                <a:lnTo>
                                  <a:pt x="2"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6" name="Freeform 2628"/>
                        <wps:cNvSpPr>
                          <a:spLocks/>
                        </wps:cNvSpPr>
                        <wps:spPr bwMode="auto">
                          <a:xfrm>
                            <a:off x="780400" y="209501"/>
                            <a:ext cx="37400" cy="19100"/>
                          </a:xfrm>
                          <a:custGeom>
                            <a:avLst/>
                            <a:gdLst>
                              <a:gd name="T0" fmla="*/ 37465 w 4"/>
                              <a:gd name="T1" fmla="*/ 19050 h 2"/>
                              <a:gd name="T2" fmla="*/ 37465 w 4"/>
                              <a:gd name="T3" fmla="*/ 0 h 2"/>
                              <a:gd name="T4" fmla="*/ 37465 w 4"/>
                              <a:gd name="T5" fmla="*/ 0 h 2"/>
                              <a:gd name="T6" fmla="*/ 0 w 4"/>
                              <a:gd name="T7" fmla="*/ 9525 h 2"/>
                              <a:gd name="T8" fmla="*/ 0 w 4"/>
                              <a:gd name="T9" fmla="*/ 9525 h 2"/>
                              <a:gd name="T10" fmla="*/ 0 w 4"/>
                              <a:gd name="T11" fmla="*/ 19050 h 2"/>
                              <a:gd name="T12" fmla="*/ 0 w 4"/>
                              <a:gd name="T13" fmla="*/ 19050 h 2"/>
                              <a:gd name="T14" fmla="*/ 37465 w 4"/>
                              <a:gd name="T15" fmla="*/ 1905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2"/>
                                </a:moveTo>
                                <a:lnTo>
                                  <a:pt x="4" y="0"/>
                                </a:lnTo>
                                <a:lnTo>
                                  <a:pt x="0" y="1"/>
                                </a:lnTo>
                                <a:lnTo>
                                  <a:pt x="0"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7" name="Freeform 2629"/>
                        <wps:cNvSpPr>
                          <a:spLocks/>
                        </wps:cNvSpPr>
                        <wps:spPr bwMode="auto">
                          <a:xfrm>
                            <a:off x="704200" y="219001"/>
                            <a:ext cx="38100" cy="19100"/>
                          </a:xfrm>
                          <a:custGeom>
                            <a:avLst/>
                            <a:gdLst>
                              <a:gd name="T0" fmla="*/ 38100 w 4"/>
                              <a:gd name="T1" fmla="*/ 9525 h 2"/>
                              <a:gd name="T2" fmla="*/ 38100 w 4"/>
                              <a:gd name="T3" fmla="*/ 0 h 2"/>
                              <a:gd name="T4" fmla="*/ 38100 w 4"/>
                              <a:gd name="T5" fmla="*/ 0 h 2"/>
                              <a:gd name="T6" fmla="*/ 19050 w 4"/>
                              <a:gd name="T7" fmla="*/ 0 h 2"/>
                              <a:gd name="T8" fmla="*/ 0 w 4"/>
                              <a:gd name="T9" fmla="*/ 0 h 2"/>
                              <a:gd name="T10" fmla="*/ 0 w 4"/>
                              <a:gd name="T11" fmla="*/ 9525 h 2"/>
                              <a:gd name="T12" fmla="*/ 0 w 4"/>
                              <a:gd name="T13" fmla="*/ 19050 h 2"/>
                              <a:gd name="T14" fmla="*/ 0 w 4"/>
                              <a:gd name="T15" fmla="*/ 19050 h 2"/>
                              <a:gd name="T16" fmla="*/ 19050 w 4"/>
                              <a:gd name="T17" fmla="*/ 9525 h 2"/>
                              <a:gd name="T18" fmla="*/ 38100 w 4"/>
                              <a:gd name="T19" fmla="*/ 9525 h 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2">
                                <a:moveTo>
                                  <a:pt x="4" y="1"/>
                                </a:moveTo>
                                <a:lnTo>
                                  <a:pt x="4" y="0"/>
                                </a:lnTo>
                                <a:lnTo>
                                  <a:pt x="2" y="0"/>
                                </a:lnTo>
                                <a:lnTo>
                                  <a:pt x="0" y="0"/>
                                </a:lnTo>
                                <a:lnTo>
                                  <a:pt x="0" y="1"/>
                                </a:lnTo>
                                <a:lnTo>
                                  <a:pt x="0" y="2"/>
                                </a:lnTo>
                                <a:lnTo>
                                  <a:pt x="2"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8" name="Freeform 2630"/>
                        <wps:cNvSpPr>
                          <a:spLocks/>
                        </wps:cNvSpPr>
                        <wps:spPr bwMode="auto">
                          <a:xfrm>
                            <a:off x="628000" y="219001"/>
                            <a:ext cx="38100" cy="19100"/>
                          </a:xfrm>
                          <a:custGeom>
                            <a:avLst/>
                            <a:gdLst>
                              <a:gd name="T0" fmla="*/ 38100 w 4"/>
                              <a:gd name="T1" fmla="*/ 19050 h 2"/>
                              <a:gd name="T2" fmla="*/ 38100 w 4"/>
                              <a:gd name="T3" fmla="*/ 9525 h 2"/>
                              <a:gd name="T4" fmla="*/ 38100 w 4"/>
                              <a:gd name="T5" fmla="*/ 9525 h 2"/>
                              <a:gd name="T6" fmla="*/ 19050 w 4"/>
                              <a:gd name="T7" fmla="*/ 9525 h 2"/>
                              <a:gd name="T8" fmla="*/ 9525 w 4"/>
                              <a:gd name="T9" fmla="*/ 9525 h 2"/>
                              <a:gd name="T10" fmla="*/ 9525 w 4"/>
                              <a:gd name="T11" fmla="*/ 9525 h 2"/>
                              <a:gd name="T12" fmla="*/ 9525 w 4"/>
                              <a:gd name="T13" fmla="*/ 9525 h 2"/>
                              <a:gd name="T14" fmla="*/ 9525 w 4"/>
                              <a:gd name="T15" fmla="*/ 9525 h 2"/>
                              <a:gd name="T16" fmla="*/ 9525 w 4"/>
                              <a:gd name="T17" fmla="*/ 9525 h 2"/>
                              <a:gd name="T18" fmla="*/ 9525 w 4"/>
                              <a:gd name="T19" fmla="*/ 9525 h 2"/>
                              <a:gd name="T20" fmla="*/ 9525 w 4"/>
                              <a:gd name="T21" fmla="*/ 9525 h 2"/>
                              <a:gd name="T22" fmla="*/ 9525 w 4"/>
                              <a:gd name="T23" fmla="*/ 9525 h 2"/>
                              <a:gd name="T24" fmla="*/ 9525 w 4"/>
                              <a:gd name="T25" fmla="*/ 9525 h 2"/>
                              <a:gd name="T26" fmla="*/ 0 w 4"/>
                              <a:gd name="T27" fmla="*/ 9525 h 2"/>
                              <a:gd name="T28" fmla="*/ 9525 w 4"/>
                              <a:gd name="T29" fmla="*/ 9525 h 2"/>
                              <a:gd name="T30" fmla="*/ 9525 w 4"/>
                              <a:gd name="T31" fmla="*/ 9525 h 2"/>
                              <a:gd name="T32" fmla="*/ 0 w 4"/>
                              <a:gd name="T33" fmla="*/ 9525 h 2"/>
                              <a:gd name="T34" fmla="*/ 9525 w 4"/>
                              <a:gd name="T35" fmla="*/ 9525 h 2"/>
                              <a:gd name="T36" fmla="*/ 9525 w 4"/>
                              <a:gd name="T37" fmla="*/ 9525 h 2"/>
                              <a:gd name="T38" fmla="*/ 0 w 4"/>
                              <a:gd name="T39" fmla="*/ 9525 h 2"/>
                              <a:gd name="T40" fmla="*/ 9525 w 4"/>
                              <a:gd name="T41" fmla="*/ 9525 h 2"/>
                              <a:gd name="T42" fmla="*/ 9525 w 4"/>
                              <a:gd name="T43" fmla="*/ 9525 h 2"/>
                              <a:gd name="T44" fmla="*/ 0 w 4"/>
                              <a:gd name="T45" fmla="*/ 0 h 2"/>
                              <a:gd name="T46" fmla="*/ 0 w 4"/>
                              <a:gd name="T47" fmla="*/ 0 h 2"/>
                              <a:gd name="T48" fmla="*/ 0 w 4"/>
                              <a:gd name="T49" fmla="*/ 9525 h 2"/>
                              <a:gd name="T50" fmla="*/ 0 w 4"/>
                              <a:gd name="T51" fmla="*/ 9525 h 2"/>
                              <a:gd name="T52" fmla="*/ 0 w 4"/>
                              <a:gd name="T53" fmla="*/ 9525 h 2"/>
                              <a:gd name="T54" fmla="*/ 0 w 4"/>
                              <a:gd name="T55" fmla="*/ 9525 h 2"/>
                              <a:gd name="T56" fmla="*/ 0 w 4"/>
                              <a:gd name="T57" fmla="*/ 9525 h 2"/>
                              <a:gd name="T58" fmla="*/ 0 w 4"/>
                              <a:gd name="T59" fmla="*/ 9525 h 2"/>
                              <a:gd name="T60" fmla="*/ 0 w 4"/>
                              <a:gd name="T61" fmla="*/ 9525 h 2"/>
                              <a:gd name="T62" fmla="*/ 0 w 4"/>
                              <a:gd name="T63" fmla="*/ 19050 h 2"/>
                              <a:gd name="T64" fmla="*/ 9525 w 4"/>
                              <a:gd name="T65" fmla="*/ 19050 h 2"/>
                              <a:gd name="T66" fmla="*/ 9525 w 4"/>
                              <a:gd name="T67" fmla="*/ 19050 h 2"/>
                              <a:gd name="T68" fmla="*/ 9525 w 4"/>
                              <a:gd name="T69" fmla="*/ 19050 h 2"/>
                              <a:gd name="T70" fmla="*/ 9525 w 4"/>
                              <a:gd name="T71" fmla="*/ 19050 h 2"/>
                              <a:gd name="T72" fmla="*/ 19050 w 4"/>
                              <a:gd name="T73" fmla="*/ 19050 h 2"/>
                              <a:gd name="T74" fmla="*/ 38100 w 4"/>
                              <a:gd name="T75" fmla="*/ 19050 h 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 h="2">
                                <a:moveTo>
                                  <a:pt x="4" y="2"/>
                                </a:moveTo>
                                <a:lnTo>
                                  <a:pt x="4" y="1"/>
                                </a:lnTo>
                                <a:lnTo>
                                  <a:pt x="2" y="1"/>
                                </a:lnTo>
                                <a:lnTo>
                                  <a:pt x="1" y="1"/>
                                </a:lnTo>
                                <a:lnTo>
                                  <a:pt x="0" y="1"/>
                                </a:lnTo>
                                <a:lnTo>
                                  <a:pt x="1" y="1"/>
                                </a:lnTo>
                                <a:lnTo>
                                  <a:pt x="0" y="1"/>
                                </a:lnTo>
                                <a:lnTo>
                                  <a:pt x="1" y="1"/>
                                </a:lnTo>
                                <a:lnTo>
                                  <a:pt x="0" y="1"/>
                                </a:lnTo>
                                <a:lnTo>
                                  <a:pt x="1" y="1"/>
                                </a:lnTo>
                                <a:lnTo>
                                  <a:pt x="0" y="0"/>
                                </a:lnTo>
                                <a:lnTo>
                                  <a:pt x="0" y="1"/>
                                </a:lnTo>
                                <a:lnTo>
                                  <a:pt x="0" y="2"/>
                                </a:lnTo>
                                <a:lnTo>
                                  <a:pt x="1" y="2"/>
                                </a:lnTo>
                                <a:lnTo>
                                  <a:pt x="2"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9" name="Freeform 2631"/>
                        <wps:cNvSpPr>
                          <a:spLocks/>
                        </wps:cNvSpPr>
                        <wps:spPr bwMode="auto">
                          <a:xfrm>
                            <a:off x="656500" y="180901"/>
                            <a:ext cx="38100" cy="28600"/>
                          </a:xfrm>
                          <a:custGeom>
                            <a:avLst/>
                            <a:gdLst>
                              <a:gd name="T0" fmla="*/ 0 w 4"/>
                              <a:gd name="T1" fmla="*/ 19050 h 3"/>
                              <a:gd name="T2" fmla="*/ 0 w 4"/>
                              <a:gd name="T3" fmla="*/ 28575 h 3"/>
                              <a:gd name="T4" fmla="*/ 9525 w 4"/>
                              <a:gd name="T5" fmla="*/ 28575 h 3"/>
                              <a:gd name="T6" fmla="*/ 19050 w 4"/>
                              <a:gd name="T7" fmla="*/ 19050 h 3"/>
                              <a:gd name="T8" fmla="*/ 38100 w 4"/>
                              <a:gd name="T9" fmla="*/ 9525 h 3"/>
                              <a:gd name="T10" fmla="*/ 38100 w 4"/>
                              <a:gd name="T11" fmla="*/ 9525 h 3"/>
                              <a:gd name="T12" fmla="*/ 38100 w 4"/>
                              <a:gd name="T13" fmla="*/ 0 h 3"/>
                              <a:gd name="T14" fmla="*/ 28575 w 4"/>
                              <a:gd name="T15" fmla="*/ 0 h 3"/>
                              <a:gd name="T16" fmla="*/ 9525 w 4"/>
                              <a:gd name="T17" fmla="*/ 9525 h 3"/>
                              <a:gd name="T18" fmla="*/ 0 w 4"/>
                              <a:gd name="T19" fmla="*/ 1905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
                                <a:moveTo>
                                  <a:pt x="0" y="2"/>
                                </a:moveTo>
                                <a:lnTo>
                                  <a:pt x="0" y="3"/>
                                </a:lnTo>
                                <a:lnTo>
                                  <a:pt x="1" y="3"/>
                                </a:lnTo>
                                <a:lnTo>
                                  <a:pt x="2" y="2"/>
                                </a:lnTo>
                                <a:lnTo>
                                  <a:pt x="4" y="1"/>
                                </a:lnTo>
                                <a:lnTo>
                                  <a:pt x="4" y="0"/>
                                </a:lnTo>
                                <a:lnTo>
                                  <a:pt x="3" y="0"/>
                                </a:lnTo>
                                <a:lnTo>
                                  <a:pt x="1" y="1"/>
                                </a:lnTo>
                                <a:lnTo>
                                  <a:pt x="0"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0" name="Freeform 2632"/>
                        <wps:cNvSpPr>
                          <a:spLocks/>
                        </wps:cNvSpPr>
                        <wps:spPr bwMode="auto">
                          <a:xfrm>
                            <a:off x="694600" y="133300"/>
                            <a:ext cx="28600" cy="38100"/>
                          </a:xfrm>
                          <a:custGeom>
                            <a:avLst/>
                            <a:gdLst>
                              <a:gd name="T0" fmla="*/ 19050 w 3"/>
                              <a:gd name="T1" fmla="*/ 28575 h 4"/>
                              <a:gd name="T2" fmla="*/ 28575 w 3"/>
                              <a:gd name="T3" fmla="*/ 38100 h 4"/>
                              <a:gd name="T4" fmla="*/ 28575 w 3"/>
                              <a:gd name="T5" fmla="*/ 28575 h 4"/>
                              <a:gd name="T6" fmla="*/ 28575 w 3"/>
                              <a:gd name="T7" fmla="*/ 28575 h 4"/>
                              <a:gd name="T8" fmla="*/ 28575 w 3"/>
                              <a:gd name="T9" fmla="*/ 28575 h 4"/>
                              <a:gd name="T10" fmla="*/ 28575 w 3"/>
                              <a:gd name="T11" fmla="*/ 28575 h 4"/>
                              <a:gd name="T12" fmla="*/ 28575 w 3"/>
                              <a:gd name="T13" fmla="*/ 28575 h 4"/>
                              <a:gd name="T14" fmla="*/ 28575 w 3"/>
                              <a:gd name="T15" fmla="*/ 19050 h 4"/>
                              <a:gd name="T16" fmla="*/ 28575 w 3"/>
                              <a:gd name="T17" fmla="*/ 19050 h 4"/>
                              <a:gd name="T18" fmla="*/ 28575 w 3"/>
                              <a:gd name="T19" fmla="*/ 19050 h 4"/>
                              <a:gd name="T20" fmla="*/ 28575 w 3"/>
                              <a:gd name="T21" fmla="*/ 9525 h 4"/>
                              <a:gd name="T22" fmla="*/ 19050 w 3"/>
                              <a:gd name="T23" fmla="*/ 9525 h 4"/>
                              <a:gd name="T24" fmla="*/ 19050 w 3"/>
                              <a:gd name="T25" fmla="*/ 9525 h 4"/>
                              <a:gd name="T26" fmla="*/ 19050 w 3"/>
                              <a:gd name="T27" fmla="*/ 0 h 4"/>
                              <a:gd name="T28" fmla="*/ 9525 w 3"/>
                              <a:gd name="T29" fmla="*/ 0 h 4"/>
                              <a:gd name="T30" fmla="*/ 0 w 3"/>
                              <a:gd name="T31" fmla="*/ 0 h 4"/>
                              <a:gd name="T32" fmla="*/ 0 w 3"/>
                              <a:gd name="T33" fmla="*/ 0 h 4"/>
                              <a:gd name="T34" fmla="*/ 0 w 3"/>
                              <a:gd name="T35" fmla="*/ 9525 h 4"/>
                              <a:gd name="T36" fmla="*/ 0 w 3"/>
                              <a:gd name="T37" fmla="*/ 9525 h 4"/>
                              <a:gd name="T38" fmla="*/ 9525 w 3"/>
                              <a:gd name="T39" fmla="*/ 9525 h 4"/>
                              <a:gd name="T40" fmla="*/ 9525 w 3"/>
                              <a:gd name="T41" fmla="*/ 19050 h 4"/>
                              <a:gd name="T42" fmla="*/ 19050 w 3"/>
                              <a:gd name="T43" fmla="*/ 19050 h 4"/>
                              <a:gd name="T44" fmla="*/ 19050 w 3"/>
                              <a:gd name="T45" fmla="*/ 9525 h 4"/>
                              <a:gd name="T46" fmla="*/ 19050 w 3"/>
                              <a:gd name="T47" fmla="*/ 19050 h 4"/>
                              <a:gd name="T48" fmla="*/ 19050 w 3"/>
                              <a:gd name="T49" fmla="*/ 19050 h 4"/>
                              <a:gd name="T50" fmla="*/ 19050 w 3"/>
                              <a:gd name="T51" fmla="*/ 28575 h 4"/>
                              <a:gd name="T52" fmla="*/ 28575 w 3"/>
                              <a:gd name="T53" fmla="*/ 19050 h 4"/>
                              <a:gd name="T54" fmla="*/ 19050 w 3"/>
                              <a:gd name="T55" fmla="*/ 19050 h 4"/>
                              <a:gd name="T56" fmla="*/ 19050 w 3"/>
                              <a:gd name="T57" fmla="*/ 28575 h 4"/>
                              <a:gd name="T58" fmla="*/ 19050 w 3"/>
                              <a:gd name="T59" fmla="*/ 28575 h 4"/>
                              <a:gd name="T60" fmla="*/ 28575 w 3"/>
                              <a:gd name="T61" fmla="*/ 28575 h 4"/>
                              <a:gd name="T62" fmla="*/ 19050 w 3"/>
                              <a:gd name="T63" fmla="*/ 19050 h 4"/>
                              <a:gd name="T64" fmla="*/ 19050 w 3"/>
                              <a:gd name="T65" fmla="*/ 28575 h 4"/>
                              <a:gd name="T66" fmla="*/ 19050 w 3"/>
                              <a:gd name="T67" fmla="*/ 28575 h 4"/>
                              <a:gd name="T68" fmla="*/ 28575 w 3"/>
                              <a:gd name="T69" fmla="*/ 28575 h 4"/>
                              <a:gd name="T70" fmla="*/ 19050 w 3"/>
                              <a:gd name="T71" fmla="*/ 28575 h 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 h="4">
                                <a:moveTo>
                                  <a:pt x="2" y="3"/>
                                </a:moveTo>
                                <a:lnTo>
                                  <a:pt x="3" y="4"/>
                                </a:lnTo>
                                <a:lnTo>
                                  <a:pt x="3" y="3"/>
                                </a:lnTo>
                                <a:lnTo>
                                  <a:pt x="3" y="2"/>
                                </a:lnTo>
                                <a:lnTo>
                                  <a:pt x="3" y="1"/>
                                </a:lnTo>
                                <a:lnTo>
                                  <a:pt x="2" y="1"/>
                                </a:lnTo>
                                <a:lnTo>
                                  <a:pt x="2" y="0"/>
                                </a:lnTo>
                                <a:lnTo>
                                  <a:pt x="1" y="0"/>
                                </a:lnTo>
                                <a:lnTo>
                                  <a:pt x="0" y="0"/>
                                </a:lnTo>
                                <a:lnTo>
                                  <a:pt x="0" y="1"/>
                                </a:lnTo>
                                <a:lnTo>
                                  <a:pt x="1" y="1"/>
                                </a:lnTo>
                                <a:lnTo>
                                  <a:pt x="1" y="2"/>
                                </a:lnTo>
                                <a:lnTo>
                                  <a:pt x="2" y="2"/>
                                </a:lnTo>
                                <a:lnTo>
                                  <a:pt x="2" y="1"/>
                                </a:lnTo>
                                <a:lnTo>
                                  <a:pt x="2" y="2"/>
                                </a:lnTo>
                                <a:lnTo>
                                  <a:pt x="2" y="3"/>
                                </a:lnTo>
                                <a:lnTo>
                                  <a:pt x="3" y="2"/>
                                </a:lnTo>
                                <a:lnTo>
                                  <a:pt x="2" y="2"/>
                                </a:lnTo>
                                <a:lnTo>
                                  <a:pt x="2" y="3"/>
                                </a:lnTo>
                                <a:lnTo>
                                  <a:pt x="3" y="3"/>
                                </a:lnTo>
                                <a:lnTo>
                                  <a:pt x="2" y="2"/>
                                </a:lnTo>
                                <a:lnTo>
                                  <a:pt x="2" y="3"/>
                                </a:lnTo>
                                <a:lnTo>
                                  <a:pt x="3" y="3"/>
                                </a:lnTo>
                                <a:lnTo>
                                  <a:pt x="2"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1" name="Freeform 2633"/>
                        <wps:cNvSpPr>
                          <a:spLocks/>
                        </wps:cNvSpPr>
                        <wps:spPr bwMode="auto">
                          <a:xfrm>
                            <a:off x="618400" y="114300"/>
                            <a:ext cx="47700" cy="19000"/>
                          </a:xfrm>
                          <a:custGeom>
                            <a:avLst/>
                            <a:gdLst>
                              <a:gd name="T0" fmla="*/ 47625 w 5"/>
                              <a:gd name="T1" fmla="*/ 19050 h 2"/>
                              <a:gd name="T2" fmla="*/ 47625 w 5"/>
                              <a:gd name="T3" fmla="*/ 9525 h 2"/>
                              <a:gd name="T4" fmla="*/ 47625 w 5"/>
                              <a:gd name="T5" fmla="*/ 9525 h 2"/>
                              <a:gd name="T6" fmla="*/ 28575 w 5"/>
                              <a:gd name="T7" fmla="*/ 0 h 2"/>
                              <a:gd name="T8" fmla="*/ 28575 w 5"/>
                              <a:gd name="T9" fmla="*/ 0 h 2"/>
                              <a:gd name="T10" fmla="*/ 9525 w 5"/>
                              <a:gd name="T11" fmla="*/ 0 h 2"/>
                              <a:gd name="T12" fmla="*/ 0 w 5"/>
                              <a:gd name="T13" fmla="*/ 0 h 2"/>
                              <a:gd name="T14" fmla="*/ 0 w 5"/>
                              <a:gd name="T15" fmla="*/ 9525 h 2"/>
                              <a:gd name="T16" fmla="*/ 9525 w 5"/>
                              <a:gd name="T17" fmla="*/ 9525 h 2"/>
                              <a:gd name="T18" fmla="*/ 28575 w 5"/>
                              <a:gd name="T19" fmla="*/ 9525 h 2"/>
                              <a:gd name="T20" fmla="*/ 28575 w 5"/>
                              <a:gd name="T21" fmla="*/ 9525 h 2"/>
                              <a:gd name="T22" fmla="*/ 28575 w 5"/>
                              <a:gd name="T23" fmla="*/ 9525 h 2"/>
                              <a:gd name="T24" fmla="*/ 38100 w 5"/>
                              <a:gd name="T25" fmla="*/ 19050 h 2"/>
                              <a:gd name="T26" fmla="*/ 47625 w 5"/>
                              <a:gd name="T27" fmla="*/ 1905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2">
                                <a:moveTo>
                                  <a:pt x="5" y="2"/>
                                </a:moveTo>
                                <a:lnTo>
                                  <a:pt x="5" y="1"/>
                                </a:lnTo>
                                <a:lnTo>
                                  <a:pt x="3" y="0"/>
                                </a:lnTo>
                                <a:lnTo>
                                  <a:pt x="1" y="0"/>
                                </a:lnTo>
                                <a:lnTo>
                                  <a:pt x="0" y="0"/>
                                </a:lnTo>
                                <a:lnTo>
                                  <a:pt x="0" y="1"/>
                                </a:lnTo>
                                <a:lnTo>
                                  <a:pt x="1" y="1"/>
                                </a:lnTo>
                                <a:lnTo>
                                  <a:pt x="3" y="1"/>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2" name="Freeform 2634"/>
                        <wps:cNvSpPr>
                          <a:spLocks/>
                        </wps:cNvSpPr>
                        <wps:spPr bwMode="auto">
                          <a:xfrm>
                            <a:off x="551800" y="123800"/>
                            <a:ext cx="38100" cy="28600"/>
                          </a:xfrm>
                          <a:custGeom>
                            <a:avLst/>
                            <a:gdLst>
                              <a:gd name="T0" fmla="*/ 38100 w 4"/>
                              <a:gd name="T1" fmla="*/ 9525 h 3"/>
                              <a:gd name="T2" fmla="*/ 38100 w 4"/>
                              <a:gd name="T3" fmla="*/ 0 h 3"/>
                              <a:gd name="T4" fmla="*/ 38100 w 4"/>
                              <a:gd name="T5" fmla="*/ 0 h 3"/>
                              <a:gd name="T6" fmla="*/ 28575 w 4"/>
                              <a:gd name="T7" fmla="*/ 0 h 3"/>
                              <a:gd name="T8" fmla="*/ 19050 w 4"/>
                              <a:gd name="T9" fmla="*/ 9525 h 3"/>
                              <a:gd name="T10" fmla="*/ 9525 w 4"/>
                              <a:gd name="T11" fmla="*/ 9525 h 3"/>
                              <a:gd name="T12" fmla="*/ 0 w 4"/>
                              <a:gd name="T13" fmla="*/ 19050 h 3"/>
                              <a:gd name="T14" fmla="*/ 0 w 4"/>
                              <a:gd name="T15" fmla="*/ 28575 h 3"/>
                              <a:gd name="T16" fmla="*/ 9525 w 4"/>
                              <a:gd name="T17" fmla="*/ 19050 h 3"/>
                              <a:gd name="T18" fmla="*/ 19050 w 4"/>
                              <a:gd name="T19" fmla="*/ 19050 h 3"/>
                              <a:gd name="T20" fmla="*/ 28575 w 4"/>
                              <a:gd name="T21" fmla="*/ 9525 h 3"/>
                              <a:gd name="T22" fmla="*/ 38100 w 4"/>
                              <a:gd name="T23" fmla="*/ 9525 h 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 h="3">
                                <a:moveTo>
                                  <a:pt x="4" y="1"/>
                                </a:moveTo>
                                <a:lnTo>
                                  <a:pt x="4" y="0"/>
                                </a:lnTo>
                                <a:lnTo>
                                  <a:pt x="3" y="0"/>
                                </a:lnTo>
                                <a:lnTo>
                                  <a:pt x="2" y="1"/>
                                </a:lnTo>
                                <a:lnTo>
                                  <a:pt x="1" y="1"/>
                                </a:lnTo>
                                <a:lnTo>
                                  <a:pt x="0" y="2"/>
                                </a:lnTo>
                                <a:lnTo>
                                  <a:pt x="0" y="3"/>
                                </a:lnTo>
                                <a:lnTo>
                                  <a:pt x="1" y="2"/>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3" name="Freeform 2635"/>
                        <wps:cNvSpPr>
                          <a:spLocks/>
                        </wps:cNvSpPr>
                        <wps:spPr bwMode="auto">
                          <a:xfrm>
                            <a:off x="485100" y="152400"/>
                            <a:ext cx="47600" cy="19000"/>
                          </a:xfrm>
                          <a:custGeom>
                            <a:avLst/>
                            <a:gdLst>
                              <a:gd name="T0" fmla="*/ 47625 w 5"/>
                              <a:gd name="T1" fmla="*/ 9525 h 2"/>
                              <a:gd name="T2" fmla="*/ 38100 w 5"/>
                              <a:gd name="T3" fmla="*/ 0 h 2"/>
                              <a:gd name="T4" fmla="*/ 38100 w 5"/>
                              <a:gd name="T5" fmla="*/ 9525 h 2"/>
                              <a:gd name="T6" fmla="*/ 28575 w 5"/>
                              <a:gd name="T7" fmla="*/ 9525 h 2"/>
                              <a:gd name="T8" fmla="*/ 19050 w 5"/>
                              <a:gd name="T9" fmla="*/ 9525 h 2"/>
                              <a:gd name="T10" fmla="*/ 19050 w 5"/>
                              <a:gd name="T11" fmla="*/ 9525 h 2"/>
                              <a:gd name="T12" fmla="*/ 19050 w 5"/>
                              <a:gd name="T13" fmla="*/ 19050 h 2"/>
                              <a:gd name="T14" fmla="*/ 19050 w 5"/>
                              <a:gd name="T15" fmla="*/ 9525 h 2"/>
                              <a:gd name="T16" fmla="*/ 19050 w 5"/>
                              <a:gd name="T17" fmla="*/ 9525 h 2"/>
                              <a:gd name="T18" fmla="*/ 19050 w 5"/>
                              <a:gd name="T19" fmla="*/ 19050 h 2"/>
                              <a:gd name="T20" fmla="*/ 19050 w 5"/>
                              <a:gd name="T21" fmla="*/ 9525 h 2"/>
                              <a:gd name="T22" fmla="*/ 19050 w 5"/>
                              <a:gd name="T23" fmla="*/ 9525 h 2"/>
                              <a:gd name="T24" fmla="*/ 19050 w 5"/>
                              <a:gd name="T25" fmla="*/ 9525 h 2"/>
                              <a:gd name="T26" fmla="*/ 9525 w 5"/>
                              <a:gd name="T27" fmla="*/ 19050 h 2"/>
                              <a:gd name="T28" fmla="*/ 19050 w 5"/>
                              <a:gd name="T29" fmla="*/ 9525 h 2"/>
                              <a:gd name="T30" fmla="*/ 19050 w 5"/>
                              <a:gd name="T31" fmla="*/ 9525 h 2"/>
                              <a:gd name="T32" fmla="*/ 9525 w 5"/>
                              <a:gd name="T33" fmla="*/ 9525 h 2"/>
                              <a:gd name="T34" fmla="*/ 19050 w 5"/>
                              <a:gd name="T35" fmla="*/ 9525 h 2"/>
                              <a:gd name="T36" fmla="*/ 19050 w 5"/>
                              <a:gd name="T37" fmla="*/ 9525 h 2"/>
                              <a:gd name="T38" fmla="*/ 19050 w 5"/>
                              <a:gd name="T39" fmla="*/ 9525 h 2"/>
                              <a:gd name="T40" fmla="*/ 19050 w 5"/>
                              <a:gd name="T41" fmla="*/ 0 h 2"/>
                              <a:gd name="T42" fmla="*/ 0 w 5"/>
                              <a:gd name="T43" fmla="*/ 0 h 2"/>
                              <a:gd name="T44" fmla="*/ 0 w 5"/>
                              <a:gd name="T45" fmla="*/ 9525 h 2"/>
                              <a:gd name="T46" fmla="*/ 9525 w 5"/>
                              <a:gd name="T47" fmla="*/ 9525 h 2"/>
                              <a:gd name="T48" fmla="*/ 9525 w 5"/>
                              <a:gd name="T49" fmla="*/ 19050 h 2"/>
                              <a:gd name="T50" fmla="*/ 9525 w 5"/>
                              <a:gd name="T51" fmla="*/ 19050 h 2"/>
                              <a:gd name="T52" fmla="*/ 9525 w 5"/>
                              <a:gd name="T53" fmla="*/ 19050 h 2"/>
                              <a:gd name="T54" fmla="*/ 9525 w 5"/>
                              <a:gd name="T55" fmla="*/ 19050 h 2"/>
                              <a:gd name="T56" fmla="*/ 9525 w 5"/>
                              <a:gd name="T57" fmla="*/ 19050 h 2"/>
                              <a:gd name="T58" fmla="*/ 9525 w 5"/>
                              <a:gd name="T59" fmla="*/ 19050 h 2"/>
                              <a:gd name="T60" fmla="*/ 19050 w 5"/>
                              <a:gd name="T61" fmla="*/ 19050 h 2"/>
                              <a:gd name="T62" fmla="*/ 19050 w 5"/>
                              <a:gd name="T63" fmla="*/ 19050 h 2"/>
                              <a:gd name="T64" fmla="*/ 19050 w 5"/>
                              <a:gd name="T65" fmla="*/ 19050 h 2"/>
                              <a:gd name="T66" fmla="*/ 28575 w 5"/>
                              <a:gd name="T67" fmla="*/ 19050 h 2"/>
                              <a:gd name="T68" fmla="*/ 28575 w 5"/>
                              <a:gd name="T69" fmla="*/ 19050 h 2"/>
                              <a:gd name="T70" fmla="*/ 38100 w 5"/>
                              <a:gd name="T71" fmla="*/ 19050 h 2"/>
                              <a:gd name="T72" fmla="*/ 47625 w 5"/>
                              <a:gd name="T73" fmla="*/ 9525 h 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2">
                                <a:moveTo>
                                  <a:pt x="5" y="1"/>
                                </a:moveTo>
                                <a:lnTo>
                                  <a:pt x="4" y="0"/>
                                </a:lnTo>
                                <a:lnTo>
                                  <a:pt x="4" y="1"/>
                                </a:lnTo>
                                <a:lnTo>
                                  <a:pt x="3" y="1"/>
                                </a:lnTo>
                                <a:lnTo>
                                  <a:pt x="2" y="1"/>
                                </a:lnTo>
                                <a:lnTo>
                                  <a:pt x="2" y="2"/>
                                </a:lnTo>
                                <a:lnTo>
                                  <a:pt x="2" y="1"/>
                                </a:lnTo>
                                <a:lnTo>
                                  <a:pt x="2" y="2"/>
                                </a:lnTo>
                                <a:lnTo>
                                  <a:pt x="2" y="1"/>
                                </a:lnTo>
                                <a:lnTo>
                                  <a:pt x="1" y="2"/>
                                </a:lnTo>
                                <a:lnTo>
                                  <a:pt x="2" y="1"/>
                                </a:lnTo>
                                <a:lnTo>
                                  <a:pt x="1" y="1"/>
                                </a:lnTo>
                                <a:lnTo>
                                  <a:pt x="2" y="1"/>
                                </a:lnTo>
                                <a:lnTo>
                                  <a:pt x="2" y="0"/>
                                </a:lnTo>
                                <a:lnTo>
                                  <a:pt x="0" y="0"/>
                                </a:lnTo>
                                <a:lnTo>
                                  <a:pt x="0" y="1"/>
                                </a:lnTo>
                                <a:lnTo>
                                  <a:pt x="1" y="1"/>
                                </a:lnTo>
                                <a:lnTo>
                                  <a:pt x="1" y="2"/>
                                </a:lnTo>
                                <a:lnTo>
                                  <a:pt x="2" y="2"/>
                                </a:lnTo>
                                <a:lnTo>
                                  <a:pt x="3" y="2"/>
                                </a:lnTo>
                                <a:lnTo>
                                  <a:pt x="4" y="2"/>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4" name="Freeform 2636"/>
                        <wps:cNvSpPr>
                          <a:spLocks/>
                        </wps:cNvSpPr>
                        <wps:spPr bwMode="auto">
                          <a:xfrm>
                            <a:off x="504100" y="85700"/>
                            <a:ext cx="19100" cy="38100"/>
                          </a:xfrm>
                          <a:custGeom>
                            <a:avLst/>
                            <a:gdLst>
                              <a:gd name="T0" fmla="*/ 0 w 2"/>
                              <a:gd name="T1" fmla="*/ 38100 h 4"/>
                              <a:gd name="T2" fmla="*/ 9525 w 2"/>
                              <a:gd name="T3" fmla="*/ 38100 h 4"/>
                              <a:gd name="T4" fmla="*/ 9525 w 2"/>
                              <a:gd name="T5" fmla="*/ 28575 h 4"/>
                              <a:gd name="T6" fmla="*/ 19050 w 2"/>
                              <a:gd name="T7" fmla="*/ 9525 h 4"/>
                              <a:gd name="T8" fmla="*/ 19050 w 2"/>
                              <a:gd name="T9" fmla="*/ 0 h 4"/>
                              <a:gd name="T10" fmla="*/ 9525 w 2"/>
                              <a:gd name="T11" fmla="*/ 0 h 4"/>
                              <a:gd name="T12" fmla="*/ 9525 w 2"/>
                              <a:gd name="T13" fmla="*/ 0 h 4"/>
                              <a:gd name="T14" fmla="*/ 0 w 2"/>
                              <a:gd name="T15" fmla="*/ 19050 h 4"/>
                              <a:gd name="T16" fmla="*/ 0 w 2"/>
                              <a:gd name="T17" fmla="*/ 38100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 h="4">
                                <a:moveTo>
                                  <a:pt x="0" y="4"/>
                                </a:moveTo>
                                <a:lnTo>
                                  <a:pt x="1" y="4"/>
                                </a:lnTo>
                                <a:lnTo>
                                  <a:pt x="1" y="3"/>
                                </a:lnTo>
                                <a:lnTo>
                                  <a:pt x="2" y="1"/>
                                </a:lnTo>
                                <a:lnTo>
                                  <a:pt x="2" y="0"/>
                                </a:lnTo>
                                <a:lnTo>
                                  <a:pt x="1" y="0"/>
                                </a:lnTo>
                                <a:lnTo>
                                  <a:pt x="0" y="2"/>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5" name="Freeform 2637"/>
                        <wps:cNvSpPr>
                          <a:spLocks/>
                        </wps:cNvSpPr>
                        <wps:spPr bwMode="auto">
                          <a:xfrm>
                            <a:off x="504100" y="19000"/>
                            <a:ext cx="28600" cy="38100"/>
                          </a:xfrm>
                          <a:custGeom>
                            <a:avLst/>
                            <a:gdLst>
                              <a:gd name="T0" fmla="*/ 19050 w 3"/>
                              <a:gd name="T1" fmla="*/ 38100 h 4"/>
                              <a:gd name="T2" fmla="*/ 28575 w 3"/>
                              <a:gd name="T3" fmla="*/ 38100 h 4"/>
                              <a:gd name="T4" fmla="*/ 28575 w 3"/>
                              <a:gd name="T5" fmla="*/ 28575 h 4"/>
                              <a:gd name="T6" fmla="*/ 28575 w 3"/>
                              <a:gd name="T7" fmla="*/ 28575 h 4"/>
                              <a:gd name="T8" fmla="*/ 28575 w 3"/>
                              <a:gd name="T9" fmla="*/ 28575 h 4"/>
                              <a:gd name="T10" fmla="*/ 28575 w 3"/>
                              <a:gd name="T11" fmla="*/ 19050 h 4"/>
                              <a:gd name="T12" fmla="*/ 19050 w 3"/>
                              <a:gd name="T13" fmla="*/ 9525 h 4"/>
                              <a:gd name="T14" fmla="*/ 19050 w 3"/>
                              <a:gd name="T15" fmla="*/ 9525 h 4"/>
                              <a:gd name="T16" fmla="*/ 9525 w 3"/>
                              <a:gd name="T17" fmla="*/ 0 h 4"/>
                              <a:gd name="T18" fmla="*/ 9525 w 3"/>
                              <a:gd name="T19" fmla="*/ 0 h 4"/>
                              <a:gd name="T20" fmla="*/ 0 w 3"/>
                              <a:gd name="T21" fmla="*/ 0 h 4"/>
                              <a:gd name="T22" fmla="*/ 0 w 3"/>
                              <a:gd name="T23" fmla="*/ 9525 h 4"/>
                              <a:gd name="T24" fmla="*/ 9525 w 3"/>
                              <a:gd name="T25" fmla="*/ 9525 h 4"/>
                              <a:gd name="T26" fmla="*/ 9525 w 3"/>
                              <a:gd name="T27" fmla="*/ 0 h 4"/>
                              <a:gd name="T28" fmla="*/ 0 w 3"/>
                              <a:gd name="T29" fmla="*/ 9525 h 4"/>
                              <a:gd name="T30" fmla="*/ 9525 w 3"/>
                              <a:gd name="T31" fmla="*/ 19050 h 4"/>
                              <a:gd name="T32" fmla="*/ 9525 w 3"/>
                              <a:gd name="T33" fmla="*/ 9525 h 4"/>
                              <a:gd name="T34" fmla="*/ 9525 w 3"/>
                              <a:gd name="T35" fmla="*/ 9525 h 4"/>
                              <a:gd name="T36" fmla="*/ 9525 w 3"/>
                              <a:gd name="T37" fmla="*/ 19050 h 4"/>
                              <a:gd name="T38" fmla="*/ 19050 w 3"/>
                              <a:gd name="T39" fmla="*/ 28575 h 4"/>
                              <a:gd name="T40" fmla="*/ 19050 w 3"/>
                              <a:gd name="T41" fmla="*/ 38100 h 4"/>
                              <a:gd name="T42" fmla="*/ 19050 w 3"/>
                              <a:gd name="T43" fmla="*/ 28575 h 4"/>
                              <a:gd name="T44" fmla="*/ 19050 w 3"/>
                              <a:gd name="T45" fmla="*/ 28575 h 4"/>
                              <a:gd name="T46" fmla="*/ 19050 w 3"/>
                              <a:gd name="T47" fmla="*/ 38100 h 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 h="4">
                                <a:moveTo>
                                  <a:pt x="2" y="4"/>
                                </a:moveTo>
                                <a:lnTo>
                                  <a:pt x="3" y="4"/>
                                </a:lnTo>
                                <a:lnTo>
                                  <a:pt x="3" y="3"/>
                                </a:lnTo>
                                <a:lnTo>
                                  <a:pt x="3" y="2"/>
                                </a:lnTo>
                                <a:lnTo>
                                  <a:pt x="2" y="1"/>
                                </a:lnTo>
                                <a:lnTo>
                                  <a:pt x="1" y="0"/>
                                </a:lnTo>
                                <a:lnTo>
                                  <a:pt x="0" y="0"/>
                                </a:lnTo>
                                <a:lnTo>
                                  <a:pt x="0" y="1"/>
                                </a:lnTo>
                                <a:lnTo>
                                  <a:pt x="1" y="1"/>
                                </a:lnTo>
                                <a:lnTo>
                                  <a:pt x="1" y="0"/>
                                </a:lnTo>
                                <a:lnTo>
                                  <a:pt x="0" y="1"/>
                                </a:lnTo>
                                <a:lnTo>
                                  <a:pt x="1" y="2"/>
                                </a:lnTo>
                                <a:lnTo>
                                  <a:pt x="1" y="1"/>
                                </a:lnTo>
                                <a:lnTo>
                                  <a:pt x="1" y="2"/>
                                </a:lnTo>
                                <a:lnTo>
                                  <a:pt x="2" y="3"/>
                                </a:lnTo>
                                <a:lnTo>
                                  <a:pt x="2" y="4"/>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6" name="Freeform 2638"/>
                        <wps:cNvSpPr>
                          <a:spLocks/>
                        </wps:cNvSpPr>
                        <wps:spPr bwMode="auto">
                          <a:xfrm>
                            <a:off x="437500" y="9500"/>
                            <a:ext cx="38100" cy="28600"/>
                          </a:xfrm>
                          <a:custGeom>
                            <a:avLst/>
                            <a:gdLst>
                              <a:gd name="T0" fmla="*/ 38100 w 4"/>
                              <a:gd name="T1" fmla="*/ 9525 h 3"/>
                              <a:gd name="T2" fmla="*/ 38100 w 4"/>
                              <a:gd name="T3" fmla="*/ 0 h 3"/>
                              <a:gd name="T4" fmla="*/ 28575 w 4"/>
                              <a:gd name="T5" fmla="*/ 0 h 3"/>
                              <a:gd name="T6" fmla="*/ 28575 w 4"/>
                              <a:gd name="T7" fmla="*/ 0 h 3"/>
                              <a:gd name="T8" fmla="*/ 19050 w 4"/>
                              <a:gd name="T9" fmla="*/ 9525 h 3"/>
                              <a:gd name="T10" fmla="*/ 9525 w 4"/>
                              <a:gd name="T11" fmla="*/ 9525 h 3"/>
                              <a:gd name="T12" fmla="*/ 0 w 4"/>
                              <a:gd name="T13" fmla="*/ 19050 h 3"/>
                              <a:gd name="T14" fmla="*/ 0 w 4"/>
                              <a:gd name="T15" fmla="*/ 19050 h 3"/>
                              <a:gd name="T16" fmla="*/ 0 w 4"/>
                              <a:gd name="T17" fmla="*/ 19050 h 3"/>
                              <a:gd name="T18" fmla="*/ 0 w 4"/>
                              <a:gd name="T19" fmla="*/ 28575 h 3"/>
                              <a:gd name="T20" fmla="*/ 9525 w 4"/>
                              <a:gd name="T21" fmla="*/ 28575 h 3"/>
                              <a:gd name="T22" fmla="*/ 0 w 4"/>
                              <a:gd name="T23" fmla="*/ 19050 h 3"/>
                              <a:gd name="T24" fmla="*/ 9525 w 4"/>
                              <a:gd name="T25" fmla="*/ 28575 h 3"/>
                              <a:gd name="T26" fmla="*/ 9525 w 4"/>
                              <a:gd name="T27" fmla="*/ 19050 h 3"/>
                              <a:gd name="T28" fmla="*/ 19050 w 4"/>
                              <a:gd name="T29" fmla="*/ 19050 h 3"/>
                              <a:gd name="T30" fmla="*/ 28575 w 4"/>
                              <a:gd name="T31" fmla="*/ 9525 h 3"/>
                              <a:gd name="T32" fmla="*/ 38100 w 4"/>
                              <a:gd name="T33" fmla="*/ 9525 h 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 h="3">
                                <a:moveTo>
                                  <a:pt x="4" y="1"/>
                                </a:moveTo>
                                <a:lnTo>
                                  <a:pt x="4" y="0"/>
                                </a:lnTo>
                                <a:lnTo>
                                  <a:pt x="3" y="0"/>
                                </a:lnTo>
                                <a:lnTo>
                                  <a:pt x="2" y="1"/>
                                </a:lnTo>
                                <a:lnTo>
                                  <a:pt x="1" y="1"/>
                                </a:lnTo>
                                <a:lnTo>
                                  <a:pt x="0" y="2"/>
                                </a:lnTo>
                                <a:lnTo>
                                  <a:pt x="0" y="3"/>
                                </a:lnTo>
                                <a:lnTo>
                                  <a:pt x="1" y="3"/>
                                </a:lnTo>
                                <a:lnTo>
                                  <a:pt x="0" y="2"/>
                                </a:lnTo>
                                <a:lnTo>
                                  <a:pt x="1" y="3"/>
                                </a:lnTo>
                                <a:lnTo>
                                  <a:pt x="1" y="2"/>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7" name="Freeform 2639"/>
                        <wps:cNvSpPr>
                          <a:spLocks/>
                        </wps:cNvSpPr>
                        <wps:spPr bwMode="auto">
                          <a:xfrm>
                            <a:off x="380300" y="47600"/>
                            <a:ext cx="38100" cy="38100"/>
                          </a:xfrm>
                          <a:custGeom>
                            <a:avLst/>
                            <a:gdLst>
                              <a:gd name="T0" fmla="*/ 38100 w 4"/>
                              <a:gd name="T1" fmla="*/ 9525 h 4"/>
                              <a:gd name="T2" fmla="*/ 28575 w 4"/>
                              <a:gd name="T3" fmla="*/ 0 h 4"/>
                              <a:gd name="T4" fmla="*/ 19050 w 4"/>
                              <a:gd name="T5" fmla="*/ 9525 h 4"/>
                              <a:gd name="T6" fmla="*/ 9525 w 4"/>
                              <a:gd name="T7" fmla="*/ 19050 h 4"/>
                              <a:gd name="T8" fmla="*/ 0 w 4"/>
                              <a:gd name="T9" fmla="*/ 28575 h 4"/>
                              <a:gd name="T10" fmla="*/ 0 w 4"/>
                              <a:gd name="T11" fmla="*/ 38100 h 4"/>
                              <a:gd name="T12" fmla="*/ 19050 w 4"/>
                              <a:gd name="T13" fmla="*/ 19050 h 4"/>
                              <a:gd name="T14" fmla="*/ 28575 w 4"/>
                              <a:gd name="T15" fmla="*/ 9525 h 4"/>
                              <a:gd name="T16" fmla="*/ 38100 w 4"/>
                              <a:gd name="T17" fmla="*/ 9525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4">
                                <a:moveTo>
                                  <a:pt x="4" y="1"/>
                                </a:moveTo>
                                <a:lnTo>
                                  <a:pt x="3" y="0"/>
                                </a:lnTo>
                                <a:lnTo>
                                  <a:pt x="2" y="1"/>
                                </a:lnTo>
                                <a:lnTo>
                                  <a:pt x="1" y="2"/>
                                </a:lnTo>
                                <a:lnTo>
                                  <a:pt x="0" y="3"/>
                                </a:lnTo>
                                <a:lnTo>
                                  <a:pt x="0" y="4"/>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8" name="Freeform 2640"/>
                        <wps:cNvSpPr>
                          <a:spLocks/>
                        </wps:cNvSpPr>
                        <wps:spPr bwMode="auto">
                          <a:xfrm>
                            <a:off x="323200" y="95200"/>
                            <a:ext cx="38100" cy="38100"/>
                          </a:xfrm>
                          <a:custGeom>
                            <a:avLst/>
                            <a:gdLst>
                              <a:gd name="T0" fmla="*/ 38100 w 4"/>
                              <a:gd name="T1" fmla="*/ 9525 h 4"/>
                              <a:gd name="T2" fmla="*/ 28575 w 4"/>
                              <a:gd name="T3" fmla="*/ 0 h 4"/>
                              <a:gd name="T4" fmla="*/ 19050 w 4"/>
                              <a:gd name="T5" fmla="*/ 9525 h 4"/>
                              <a:gd name="T6" fmla="*/ 9525 w 4"/>
                              <a:gd name="T7" fmla="*/ 19050 h 4"/>
                              <a:gd name="T8" fmla="*/ 0 w 4"/>
                              <a:gd name="T9" fmla="*/ 28575 h 4"/>
                              <a:gd name="T10" fmla="*/ 0 w 4"/>
                              <a:gd name="T11" fmla="*/ 28575 h 4"/>
                              <a:gd name="T12" fmla="*/ 0 w 4"/>
                              <a:gd name="T13" fmla="*/ 38100 h 4"/>
                              <a:gd name="T14" fmla="*/ 9525 w 4"/>
                              <a:gd name="T15" fmla="*/ 38100 h 4"/>
                              <a:gd name="T16" fmla="*/ 19050 w 4"/>
                              <a:gd name="T17" fmla="*/ 28575 h 4"/>
                              <a:gd name="T18" fmla="*/ 28575 w 4"/>
                              <a:gd name="T19" fmla="*/ 19050 h 4"/>
                              <a:gd name="T20" fmla="*/ 38100 w 4"/>
                              <a:gd name="T21" fmla="*/ 9525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4" y="1"/>
                                </a:moveTo>
                                <a:lnTo>
                                  <a:pt x="3" y="0"/>
                                </a:lnTo>
                                <a:lnTo>
                                  <a:pt x="2" y="1"/>
                                </a:lnTo>
                                <a:lnTo>
                                  <a:pt x="1" y="2"/>
                                </a:lnTo>
                                <a:lnTo>
                                  <a:pt x="0" y="3"/>
                                </a:lnTo>
                                <a:lnTo>
                                  <a:pt x="0" y="4"/>
                                </a:lnTo>
                                <a:lnTo>
                                  <a:pt x="1" y="4"/>
                                </a:lnTo>
                                <a:lnTo>
                                  <a:pt x="2" y="3"/>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9" name="Freeform 2641"/>
                        <wps:cNvSpPr>
                          <a:spLocks/>
                        </wps:cNvSpPr>
                        <wps:spPr bwMode="auto">
                          <a:xfrm>
                            <a:off x="266700" y="123800"/>
                            <a:ext cx="27900" cy="28600"/>
                          </a:xfrm>
                          <a:custGeom>
                            <a:avLst/>
                            <a:gdLst>
                              <a:gd name="T0" fmla="*/ 27940 w 3"/>
                              <a:gd name="T1" fmla="*/ 28575 h 3"/>
                              <a:gd name="T2" fmla="*/ 27940 w 3"/>
                              <a:gd name="T3" fmla="*/ 19050 h 3"/>
                              <a:gd name="T4" fmla="*/ 18627 w 3"/>
                              <a:gd name="T5" fmla="*/ 19050 h 3"/>
                              <a:gd name="T6" fmla="*/ 18627 w 3"/>
                              <a:gd name="T7" fmla="*/ 19050 h 3"/>
                              <a:gd name="T8" fmla="*/ 18627 w 3"/>
                              <a:gd name="T9" fmla="*/ 28575 h 3"/>
                              <a:gd name="T10" fmla="*/ 18627 w 3"/>
                              <a:gd name="T11" fmla="*/ 19050 h 3"/>
                              <a:gd name="T12" fmla="*/ 9313 w 3"/>
                              <a:gd name="T13" fmla="*/ 19050 h 3"/>
                              <a:gd name="T14" fmla="*/ 9313 w 3"/>
                              <a:gd name="T15" fmla="*/ 28575 h 3"/>
                              <a:gd name="T16" fmla="*/ 18627 w 3"/>
                              <a:gd name="T17" fmla="*/ 19050 h 3"/>
                              <a:gd name="T18" fmla="*/ 9313 w 3"/>
                              <a:gd name="T19" fmla="*/ 19050 h 3"/>
                              <a:gd name="T20" fmla="*/ 9313 w 3"/>
                              <a:gd name="T21" fmla="*/ 28575 h 3"/>
                              <a:gd name="T22" fmla="*/ 18627 w 3"/>
                              <a:gd name="T23" fmla="*/ 19050 h 3"/>
                              <a:gd name="T24" fmla="*/ 9313 w 3"/>
                              <a:gd name="T25" fmla="*/ 19050 h 3"/>
                              <a:gd name="T26" fmla="*/ 9313 w 3"/>
                              <a:gd name="T27" fmla="*/ 19050 h 3"/>
                              <a:gd name="T28" fmla="*/ 9313 w 3"/>
                              <a:gd name="T29" fmla="*/ 19050 h 3"/>
                              <a:gd name="T30" fmla="*/ 9313 w 3"/>
                              <a:gd name="T31" fmla="*/ 9525 h 3"/>
                              <a:gd name="T32" fmla="*/ 9313 w 3"/>
                              <a:gd name="T33" fmla="*/ 9525 h 3"/>
                              <a:gd name="T34" fmla="*/ 0 w 3"/>
                              <a:gd name="T35" fmla="*/ 9525 h 3"/>
                              <a:gd name="T36" fmla="*/ 9313 w 3"/>
                              <a:gd name="T37" fmla="*/ 9525 h 3"/>
                              <a:gd name="T38" fmla="*/ 9313 w 3"/>
                              <a:gd name="T39" fmla="*/ 9525 h 3"/>
                              <a:gd name="T40" fmla="*/ 9313 w 3"/>
                              <a:gd name="T41" fmla="*/ 0 h 3"/>
                              <a:gd name="T42" fmla="*/ 0 w 3"/>
                              <a:gd name="T43" fmla="*/ 0 h 3"/>
                              <a:gd name="T44" fmla="*/ 0 w 3"/>
                              <a:gd name="T45" fmla="*/ 9525 h 3"/>
                              <a:gd name="T46" fmla="*/ 0 w 3"/>
                              <a:gd name="T47" fmla="*/ 9525 h 3"/>
                              <a:gd name="T48" fmla="*/ 0 w 3"/>
                              <a:gd name="T49" fmla="*/ 9525 h 3"/>
                              <a:gd name="T50" fmla="*/ 0 w 3"/>
                              <a:gd name="T51" fmla="*/ 19050 h 3"/>
                              <a:gd name="T52" fmla="*/ 0 w 3"/>
                              <a:gd name="T53" fmla="*/ 19050 h 3"/>
                              <a:gd name="T54" fmla="*/ 0 w 3"/>
                              <a:gd name="T55" fmla="*/ 28575 h 3"/>
                              <a:gd name="T56" fmla="*/ 9313 w 3"/>
                              <a:gd name="T57" fmla="*/ 28575 h 3"/>
                              <a:gd name="T58" fmla="*/ 9313 w 3"/>
                              <a:gd name="T59" fmla="*/ 28575 h 3"/>
                              <a:gd name="T60" fmla="*/ 9313 w 3"/>
                              <a:gd name="T61" fmla="*/ 28575 h 3"/>
                              <a:gd name="T62" fmla="*/ 9313 w 3"/>
                              <a:gd name="T63" fmla="*/ 28575 h 3"/>
                              <a:gd name="T64" fmla="*/ 18627 w 3"/>
                              <a:gd name="T65" fmla="*/ 28575 h 3"/>
                              <a:gd name="T66" fmla="*/ 18627 w 3"/>
                              <a:gd name="T67" fmla="*/ 28575 h 3"/>
                              <a:gd name="T68" fmla="*/ 27940 w 3"/>
                              <a:gd name="T69" fmla="*/ 28575 h 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 h="3">
                                <a:moveTo>
                                  <a:pt x="3" y="3"/>
                                </a:moveTo>
                                <a:lnTo>
                                  <a:pt x="3" y="2"/>
                                </a:lnTo>
                                <a:lnTo>
                                  <a:pt x="2" y="2"/>
                                </a:lnTo>
                                <a:lnTo>
                                  <a:pt x="2" y="3"/>
                                </a:lnTo>
                                <a:lnTo>
                                  <a:pt x="2" y="2"/>
                                </a:lnTo>
                                <a:lnTo>
                                  <a:pt x="1" y="2"/>
                                </a:lnTo>
                                <a:lnTo>
                                  <a:pt x="1" y="3"/>
                                </a:lnTo>
                                <a:lnTo>
                                  <a:pt x="2" y="2"/>
                                </a:lnTo>
                                <a:lnTo>
                                  <a:pt x="1" y="2"/>
                                </a:lnTo>
                                <a:lnTo>
                                  <a:pt x="1" y="3"/>
                                </a:lnTo>
                                <a:lnTo>
                                  <a:pt x="2" y="2"/>
                                </a:lnTo>
                                <a:lnTo>
                                  <a:pt x="1" y="2"/>
                                </a:lnTo>
                                <a:lnTo>
                                  <a:pt x="1" y="1"/>
                                </a:lnTo>
                                <a:lnTo>
                                  <a:pt x="0" y="1"/>
                                </a:lnTo>
                                <a:lnTo>
                                  <a:pt x="1" y="1"/>
                                </a:lnTo>
                                <a:lnTo>
                                  <a:pt x="1" y="0"/>
                                </a:lnTo>
                                <a:lnTo>
                                  <a:pt x="0" y="0"/>
                                </a:lnTo>
                                <a:lnTo>
                                  <a:pt x="0" y="1"/>
                                </a:lnTo>
                                <a:lnTo>
                                  <a:pt x="0" y="2"/>
                                </a:lnTo>
                                <a:lnTo>
                                  <a:pt x="0" y="3"/>
                                </a:lnTo>
                                <a:lnTo>
                                  <a:pt x="1" y="3"/>
                                </a:lnTo>
                                <a:lnTo>
                                  <a:pt x="2" y="3"/>
                                </a:lnTo>
                                <a:lnTo>
                                  <a:pt x="3"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0" name="Freeform 2642"/>
                        <wps:cNvSpPr>
                          <a:spLocks/>
                        </wps:cNvSpPr>
                        <wps:spPr bwMode="auto">
                          <a:xfrm>
                            <a:off x="238100" y="76200"/>
                            <a:ext cx="37400" cy="28500"/>
                          </a:xfrm>
                          <a:custGeom>
                            <a:avLst/>
                            <a:gdLst>
                              <a:gd name="T0" fmla="*/ 18733 w 4"/>
                              <a:gd name="T1" fmla="*/ 19050 h 3"/>
                              <a:gd name="T2" fmla="*/ 37465 w 4"/>
                              <a:gd name="T3" fmla="*/ 19050 h 3"/>
                              <a:gd name="T4" fmla="*/ 37465 w 4"/>
                              <a:gd name="T5" fmla="*/ 19050 h 3"/>
                              <a:gd name="T6" fmla="*/ 28099 w 4"/>
                              <a:gd name="T7" fmla="*/ 9525 h 3"/>
                              <a:gd name="T8" fmla="*/ 28099 w 4"/>
                              <a:gd name="T9" fmla="*/ 9525 h 3"/>
                              <a:gd name="T10" fmla="*/ 28099 w 4"/>
                              <a:gd name="T11" fmla="*/ 9525 h 3"/>
                              <a:gd name="T12" fmla="*/ 28099 w 4"/>
                              <a:gd name="T13" fmla="*/ 0 h 3"/>
                              <a:gd name="T14" fmla="*/ 28099 w 4"/>
                              <a:gd name="T15" fmla="*/ 0 h 3"/>
                              <a:gd name="T16" fmla="*/ 28099 w 4"/>
                              <a:gd name="T17" fmla="*/ 0 h 3"/>
                              <a:gd name="T18" fmla="*/ 28099 w 4"/>
                              <a:gd name="T19" fmla="*/ 9525 h 3"/>
                              <a:gd name="T20" fmla="*/ 28099 w 4"/>
                              <a:gd name="T21" fmla="*/ 0 h 3"/>
                              <a:gd name="T22" fmla="*/ 28099 w 4"/>
                              <a:gd name="T23" fmla="*/ 0 h 3"/>
                              <a:gd name="T24" fmla="*/ 18733 w 4"/>
                              <a:gd name="T25" fmla="*/ 0 h 3"/>
                              <a:gd name="T26" fmla="*/ 18733 w 4"/>
                              <a:gd name="T27" fmla="*/ 0 h 3"/>
                              <a:gd name="T28" fmla="*/ 18733 w 4"/>
                              <a:gd name="T29" fmla="*/ 0 h 3"/>
                              <a:gd name="T30" fmla="*/ 18733 w 4"/>
                              <a:gd name="T31" fmla="*/ 0 h 3"/>
                              <a:gd name="T32" fmla="*/ 18733 w 4"/>
                              <a:gd name="T33" fmla="*/ 0 h 3"/>
                              <a:gd name="T34" fmla="*/ 9366 w 4"/>
                              <a:gd name="T35" fmla="*/ 9525 h 3"/>
                              <a:gd name="T36" fmla="*/ 9366 w 4"/>
                              <a:gd name="T37" fmla="*/ 9525 h 3"/>
                              <a:gd name="T38" fmla="*/ 9366 w 4"/>
                              <a:gd name="T39" fmla="*/ 9525 h 3"/>
                              <a:gd name="T40" fmla="*/ 9366 w 4"/>
                              <a:gd name="T41" fmla="*/ 19050 h 3"/>
                              <a:gd name="T42" fmla="*/ 0 w 4"/>
                              <a:gd name="T43" fmla="*/ 19050 h 3"/>
                              <a:gd name="T44" fmla="*/ 0 w 4"/>
                              <a:gd name="T45" fmla="*/ 28575 h 3"/>
                              <a:gd name="T46" fmla="*/ 9366 w 4"/>
                              <a:gd name="T47" fmla="*/ 28575 h 3"/>
                              <a:gd name="T48" fmla="*/ 9366 w 4"/>
                              <a:gd name="T49" fmla="*/ 28575 h 3"/>
                              <a:gd name="T50" fmla="*/ 18733 w 4"/>
                              <a:gd name="T51" fmla="*/ 19050 h 3"/>
                              <a:gd name="T52" fmla="*/ 18733 w 4"/>
                              <a:gd name="T53" fmla="*/ 19050 h 3"/>
                              <a:gd name="T54" fmla="*/ 18733 w 4"/>
                              <a:gd name="T55" fmla="*/ 9525 h 3"/>
                              <a:gd name="T56" fmla="*/ 18733 w 4"/>
                              <a:gd name="T57" fmla="*/ 19050 h 3"/>
                              <a:gd name="T58" fmla="*/ 18733 w 4"/>
                              <a:gd name="T59" fmla="*/ 19050 h 3"/>
                              <a:gd name="T60" fmla="*/ 18733 w 4"/>
                              <a:gd name="T61" fmla="*/ 9525 h 3"/>
                              <a:gd name="T62" fmla="*/ 28099 w 4"/>
                              <a:gd name="T63" fmla="*/ 9525 h 3"/>
                              <a:gd name="T64" fmla="*/ 18733 w 4"/>
                              <a:gd name="T65" fmla="*/ 9525 h 3"/>
                              <a:gd name="T66" fmla="*/ 18733 w 4"/>
                              <a:gd name="T67" fmla="*/ 9525 h 3"/>
                              <a:gd name="T68" fmla="*/ 28099 w 4"/>
                              <a:gd name="T69" fmla="*/ 9525 h 3"/>
                              <a:gd name="T70" fmla="*/ 18733 w 4"/>
                              <a:gd name="T71" fmla="*/ 9525 h 3"/>
                              <a:gd name="T72" fmla="*/ 18733 w 4"/>
                              <a:gd name="T73" fmla="*/ 9525 h 3"/>
                              <a:gd name="T74" fmla="*/ 18733 w 4"/>
                              <a:gd name="T75" fmla="*/ 9525 h 3"/>
                              <a:gd name="T76" fmla="*/ 18733 w 4"/>
                              <a:gd name="T77" fmla="*/ 9525 h 3"/>
                              <a:gd name="T78" fmla="*/ 18733 w 4"/>
                              <a:gd name="T79" fmla="*/ 9525 h 3"/>
                              <a:gd name="T80" fmla="*/ 18733 w 4"/>
                              <a:gd name="T81" fmla="*/ 9525 h 3"/>
                              <a:gd name="T82" fmla="*/ 18733 w 4"/>
                              <a:gd name="T83" fmla="*/ 9525 h 3"/>
                              <a:gd name="T84" fmla="*/ 28099 w 4"/>
                              <a:gd name="T85" fmla="*/ 9525 h 3"/>
                              <a:gd name="T86" fmla="*/ 18733 w 4"/>
                              <a:gd name="T87" fmla="*/ 9525 h 3"/>
                              <a:gd name="T88" fmla="*/ 18733 w 4"/>
                              <a:gd name="T89" fmla="*/ 9525 h 3"/>
                              <a:gd name="T90" fmla="*/ 18733 w 4"/>
                              <a:gd name="T91" fmla="*/ 19050 h 3"/>
                              <a:gd name="T92" fmla="*/ 28099 w 4"/>
                              <a:gd name="T93" fmla="*/ 19050 h 3"/>
                              <a:gd name="T94" fmla="*/ 18733 w 4"/>
                              <a:gd name="T95" fmla="*/ 19050 h 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 h="3">
                                <a:moveTo>
                                  <a:pt x="2" y="2"/>
                                </a:moveTo>
                                <a:lnTo>
                                  <a:pt x="4" y="2"/>
                                </a:lnTo>
                                <a:lnTo>
                                  <a:pt x="3" y="1"/>
                                </a:lnTo>
                                <a:lnTo>
                                  <a:pt x="3" y="0"/>
                                </a:lnTo>
                                <a:lnTo>
                                  <a:pt x="3" y="1"/>
                                </a:lnTo>
                                <a:lnTo>
                                  <a:pt x="3" y="0"/>
                                </a:lnTo>
                                <a:lnTo>
                                  <a:pt x="2" y="0"/>
                                </a:lnTo>
                                <a:lnTo>
                                  <a:pt x="1" y="1"/>
                                </a:lnTo>
                                <a:lnTo>
                                  <a:pt x="1" y="2"/>
                                </a:lnTo>
                                <a:lnTo>
                                  <a:pt x="0" y="2"/>
                                </a:lnTo>
                                <a:lnTo>
                                  <a:pt x="0" y="3"/>
                                </a:lnTo>
                                <a:lnTo>
                                  <a:pt x="1" y="3"/>
                                </a:lnTo>
                                <a:lnTo>
                                  <a:pt x="2" y="2"/>
                                </a:lnTo>
                                <a:lnTo>
                                  <a:pt x="2" y="1"/>
                                </a:lnTo>
                                <a:lnTo>
                                  <a:pt x="2" y="2"/>
                                </a:lnTo>
                                <a:lnTo>
                                  <a:pt x="2" y="1"/>
                                </a:lnTo>
                                <a:lnTo>
                                  <a:pt x="3" y="1"/>
                                </a:lnTo>
                                <a:lnTo>
                                  <a:pt x="2" y="1"/>
                                </a:lnTo>
                                <a:lnTo>
                                  <a:pt x="3" y="1"/>
                                </a:lnTo>
                                <a:lnTo>
                                  <a:pt x="2" y="1"/>
                                </a:lnTo>
                                <a:lnTo>
                                  <a:pt x="3" y="1"/>
                                </a:lnTo>
                                <a:lnTo>
                                  <a:pt x="2" y="1"/>
                                </a:lnTo>
                                <a:lnTo>
                                  <a:pt x="2" y="2"/>
                                </a:lnTo>
                                <a:lnTo>
                                  <a:pt x="3" y="2"/>
                                </a:lnTo>
                                <a:lnTo>
                                  <a:pt x="2"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1" name="Freeform 2643"/>
                        <wps:cNvSpPr>
                          <a:spLocks/>
                        </wps:cNvSpPr>
                        <wps:spPr bwMode="auto">
                          <a:xfrm>
                            <a:off x="190500" y="85700"/>
                            <a:ext cx="28500" cy="38100"/>
                          </a:xfrm>
                          <a:custGeom>
                            <a:avLst/>
                            <a:gdLst>
                              <a:gd name="T0" fmla="*/ 28575 w 3"/>
                              <a:gd name="T1" fmla="*/ 38100 h 4"/>
                              <a:gd name="T2" fmla="*/ 28575 w 3"/>
                              <a:gd name="T3" fmla="*/ 28575 h 4"/>
                              <a:gd name="T4" fmla="*/ 28575 w 3"/>
                              <a:gd name="T5" fmla="*/ 19050 h 4"/>
                              <a:gd name="T6" fmla="*/ 28575 w 3"/>
                              <a:gd name="T7" fmla="*/ 19050 h 4"/>
                              <a:gd name="T8" fmla="*/ 19050 w 3"/>
                              <a:gd name="T9" fmla="*/ 9525 h 4"/>
                              <a:gd name="T10" fmla="*/ 9525 w 3"/>
                              <a:gd name="T11" fmla="*/ 0 h 4"/>
                              <a:gd name="T12" fmla="*/ 0 w 3"/>
                              <a:gd name="T13" fmla="*/ 0 h 4"/>
                              <a:gd name="T14" fmla="*/ 0 w 3"/>
                              <a:gd name="T15" fmla="*/ 0 h 4"/>
                              <a:gd name="T16" fmla="*/ 0 w 3"/>
                              <a:gd name="T17" fmla="*/ 0 h 4"/>
                              <a:gd name="T18" fmla="*/ 0 w 3"/>
                              <a:gd name="T19" fmla="*/ 0 h 4"/>
                              <a:gd name="T20" fmla="*/ 0 w 3"/>
                              <a:gd name="T21" fmla="*/ 9525 h 4"/>
                              <a:gd name="T22" fmla="*/ 9525 w 3"/>
                              <a:gd name="T23" fmla="*/ 19050 h 4"/>
                              <a:gd name="T24" fmla="*/ 19050 w 3"/>
                              <a:gd name="T25" fmla="*/ 28575 h 4"/>
                              <a:gd name="T26" fmla="*/ 19050 w 3"/>
                              <a:gd name="T27" fmla="*/ 28575 h 4"/>
                              <a:gd name="T28" fmla="*/ 28575 w 3"/>
                              <a:gd name="T29" fmla="*/ 38100 h 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 h="4">
                                <a:moveTo>
                                  <a:pt x="3" y="4"/>
                                </a:moveTo>
                                <a:lnTo>
                                  <a:pt x="3" y="3"/>
                                </a:lnTo>
                                <a:lnTo>
                                  <a:pt x="3" y="2"/>
                                </a:lnTo>
                                <a:lnTo>
                                  <a:pt x="2" y="1"/>
                                </a:lnTo>
                                <a:lnTo>
                                  <a:pt x="1" y="0"/>
                                </a:lnTo>
                                <a:lnTo>
                                  <a:pt x="0" y="0"/>
                                </a:lnTo>
                                <a:lnTo>
                                  <a:pt x="0" y="1"/>
                                </a:lnTo>
                                <a:lnTo>
                                  <a:pt x="1" y="2"/>
                                </a:lnTo>
                                <a:lnTo>
                                  <a:pt x="2"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2" name="Freeform 2644"/>
                        <wps:cNvSpPr>
                          <a:spLocks/>
                        </wps:cNvSpPr>
                        <wps:spPr bwMode="auto">
                          <a:xfrm>
                            <a:off x="142800" y="66600"/>
                            <a:ext cx="28600" cy="47700"/>
                          </a:xfrm>
                          <a:custGeom>
                            <a:avLst/>
                            <a:gdLst>
                              <a:gd name="T0" fmla="*/ 28575 w 3"/>
                              <a:gd name="T1" fmla="*/ 9525 h 5"/>
                              <a:gd name="T2" fmla="*/ 19050 w 3"/>
                              <a:gd name="T3" fmla="*/ 0 h 5"/>
                              <a:gd name="T4" fmla="*/ 19050 w 3"/>
                              <a:gd name="T5" fmla="*/ 0 h 5"/>
                              <a:gd name="T6" fmla="*/ 9525 w 3"/>
                              <a:gd name="T7" fmla="*/ 9525 h 5"/>
                              <a:gd name="T8" fmla="*/ 9525 w 3"/>
                              <a:gd name="T9" fmla="*/ 9525 h 5"/>
                              <a:gd name="T10" fmla="*/ 9525 w 3"/>
                              <a:gd name="T11" fmla="*/ 19050 h 5"/>
                              <a:gd name="T12" fmla="*/ 0 w 3"/>
                              <a:gd name="T13" fmla="*/ 28575 h 5"/>
                              <a:gd name="T14" fmla="*/ 0 w 3"/>
                              <a:gd name="T15" fmla="*/ 38100 h 5"/>
                              <a:gd name="T16" fmla="*/ 0 w 3"/>
                              <a:gd name="T17" fmla="*/ 38100 h 5"/>
                              <a:gd name="T18" fmla="*/ 0 w 3"/>
                              <a:gd name="T19" fmla="*/ 38100 h 5"/>
                              <a:gd name="T20" fmla="*/ 0 w 3"/>
                              <a:gd name="T21" fmla="*/ 47625 h 5"/>
                              <a:gd name="T22" fmla="*/ 9525 w 3"/>
                              <a:gd name="T23" fmla="*/ 47625 h 5"/>
                              <a:gd name="T24" fmla="*/ 9525 w 3"/>
                              <a:gd name="T25" fmla="*/ 38100 h 5"/>
                              <a:gd name="T26" fmla="*/ 0 w 3"/>
                              <a:gd name="T27" fmla="*/ 38100 h 5"/>
                              <a:gd name="T28" fmla="*/ 9525 w 3"/>
                              <a:gd name="T29" fmla="*/ 47625 h 5"/>
                              <a:gd name="T30" fmla="*/ 9525 w 3"/>
                              <a:gd name="T31" fmla="*/ 38100 h 5"/>
                              <a:gd name="T32" fmla="*/ 9525 w 3"/>
                              <a:gd name="T33" fmla="*/ 28575 h 5"/>
                              <a:gd name="T34" fmla="*/ 19050 w 3"/>
                              <a:gd name="T35" fmla="*/ 19050 h 5"/>
                              <a:gd name="T36" fmla="*/ 19050 w 3"/>
                              <a:gd name="T37" fmla="*/ 19050 h 5"/>
                              <a:gd name="T38" fmla="*/ 19050 w 3"/>
                              <a:gd name="T39" fmla="*/ 9525 h 5"/>
                              <a:gd name="T40" fmla="*/ 19050 w 3"/>
                              <a:gd name="T41" fmla="*/ 19050 h 5"/>
                              <a:gd name="T42" fmla="*/ 19050 w 3"/>
                              <a:gd name="T43" fmla="*/ 9525 h 5"/>
                              <a:gd name="T44" fmla="*/ 28575 w 3"/>
                              <a:gd name="T45" fmla="*/ 9525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 h="5">
                                <a:moveTo>
                                  <a:pt x="3" y="1"/>
                                </a:moveTo>
                                <a:lnTo>
                                  <a:pt x="2" y="0"/>
                                </a:lnTo>
                                <a:lnTo>
                                  <a:pt x="1" y="1"/>
                                </a:lnTo>
                                <a:lnTo>
                                  <a:pt x="1" y="2"/>
                                </a:lnTo>
                                <a:lnTo>
                                  <a:pt x="0" y="3"/>
                                </a:lnTo>
                                <a:lnTo>
                                  <a:pt x="0" y="4"/>
                                </a:lnTo>
                                <a:lnTo>
                                  <a:pt x="0" y="5"/>
                                </a:lnTo>
                                <a:lnTo>
                                  <a:pt x="1" y="5"/>
                                </a:lnTo>
                                <a:lnTo>
                                  <a:pt x="1" y="4"/>
                                </a:lnTo>
                                <a:lnTo>
                                  <a:pt x="0" y="4"/>
                                </a:lnTo>
                                <a:lnTo>
                                  <a:pt x="1" y="5"/>
                                </a:lnTo>
                                <a:lnTo>
                                  <a:pt x="1" y="4"/>
                                </a:lnTo>
                                <a:lnTo>
                                  <a:pt x="1" y="3"/>
                                </a:lnTo>
                                <a:lnTo>
                                  <a:pt x="2" y="2"/>
                                </a:lnTo>
                                <a:lnTo>
                                  <a:pt x="2" y="1"/>
                                </a:lnTo>
                                <a:lnTo>
                                  <a:pt x="2" y="2"/>
                                </a:lnTo>
                                <a:lnTo>
                                  <a:pt x="2" y="1"/>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3" name="Freeform 2645"/>
                        <wps:cNvSpPr>
                          <a:spLocks/>
                        </wps:cNvSpPr>
                        <wps:spPr bwMode="auto">
                          <a:xfrm>
                            <a:off x="142800" y="142800"/>
                            <a:ext cx="19100" cy="47700"/>
                          </a:xfrm>
                          <a:custGeom>
                            <a:avLst/>
                            <a:gdLst>
                              <a:gd name="T0" fmla="*/ 9525 w 2"/>
                              <a:gd name="T1" fmla="*/ 0 h 5"/>
                              <a:gd name="T2" fmla="*/ 0 w 2"/>
                              <a:gd name="T3" fmla="*/ 0 h 5"/>
                              <a:gd name="T4" fmla="*/ 0 w 2"/>
                              <a:gd name="T5" fmla="*/ 9525 h 5"/>
                              <a:gd name="T6" fmla="*/ 9525 w 2"/>
                              <a:gd name="T7" fmla="*/ 19050 h 5"/>
                              <a:gd name="T8" fmla="*/ 9525 w 2"/>
                              <a:gd name="T9" fmla="*/ 19050 h 5"/>
                              <a:gd name="T10" fmla="*/ 0 w 2"/>
                              <a:gd name="T11" fmla="*/ 19050 h 5"/>
                              <a:gd name="T12" fmla="*/ 9525 w 2"/>
                              <a:gd name="T13" fmla="*/ 28575 h 5"/>
                              <a:gd name="T14" fmla="*/ 0 w 2"/>
                              <a:gd name="T15" fmla="*/ 28575 h 5"/>
                              <a:gd name="T16" fmla="*/ 9525 w 2"/>
                              <a:gd name="T17" fmla="*/ 28575 h 5"/>
                              <a:gd name="T18" fmla="*/ 9525 w 2"/>
                              <a:gd name="T19" fmla="*/ 28575 h 5"/>
                              <a:gd name="T20" fmla="*/ 0 w 2"/>
                              <a:gd name="T21" fmla="*/ 38100 h 5"/>
                              <a:gd name="T22" fmla="*/ 0 w 2"/>
                              <a:gd name="T23" fmla="*/ 38100 h 5"/>
                              <a:gd name="T24" fmla="*/ 9525 w 2"/>
                              <a:gd name="T25" fmla="*/ 47625 h 5"/>
                              <a:gd name="T26" fmla="*/ 9525 w 2"/>
                              <a:gd name="T27" fmla="*/ 38100 h 5"/>
                              <a:gd name="T28" fmla="*/ 19050 w 2"/>
                              <a:gd name="T29" fmla="*/ 38100 h 5"/>
                              <a:gd name="T30" fmla="*/ 19050 w 2"/>
                              <a:gd name="T31" fmla="*/ 28575 h 5"/>
                              <a:gd name="T32" fmla="*/ 19050 w 2"/>
                              <a:gd name="T33" fmla="*/ 28575 h 5"/>
                              <a:gd name="T34" fmla="*/ 19050 w 2"/>
                              <a:gd name="T35" fmla="*/ 28575 h 5"/>
                              <a:gd name="T36" fmla="*/ 19050 w 2"/>
                              <a:gd name="T37" fmla="*/ 19050 h 5"/>
                              <a:gd name="T38" fmla="*/ 19050 w 2"/>
                              <a:gd name="T39" fmla="*/ 9525 h 5"/>
                              <a:gd name="T40" fmla="*/ 9525 w 2"/>
                              <a:gd name="T41" fmla="*/ 0 h 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 h="5">
                                <a:moveTo>
                                  <a:pt x="1" y="0"/>
                                </a:moveTo>
                                <a:lnTo>
                                  <a:pt x="0" y="0"/>
                                </a:lnTo>
                                <a:lnTo>
                                  <a:pt x="0" y="1"/>
                                </a:lnTo>
                                <a:lnTo>
                                  <a:pt x="1" y="2"/>
                                </a:lnTo>
                                <a:lnTo>
                                  <a:pt x="0" y="2"/>
                                </a:lnTo>
                                <a:lnTo>
                                  <a:pt x="1" y="3"/>
                                </a:lnTo>
                                <a:lnTo>
                                  <a:pt x="0" y="3"/>
                                </a:lnTo>
                                <a:lnTo>
                                  <a:pt x="1" y="3"/>
                                </a:lnTo>
                                <a:lnTo>
                                  <a:pt x="0" y="4"/>
                                </a:lnTo>
                                <a:lnTo>
                                  <a:pt x="1" y="5"/>
                                </a:lnTo>
                                <a:lnTo>
                                  <a:pt x="1" y="4"/>
                                </a:lnTo>
                                <a:lnTo>
                                  <a:pt x="2" y="4"/>
                                </a:lnTo>
                                <a:lnTo>
                                  <a:pt x="2" y="3"/>
                                </a:lnTo>
                                <a:lnTo>
                                  <a:pt x="2" y="2"/>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4" name="Freeform 2646"/>
                        <wps:cNvSpPr>
                          <a:spLocks/>
                        </wps:cNvSpPr>
                        <wps:spPr bwMode="auto">
                          <a:xfrm>
                            <a:off x="95200" y="200001"/>
                            <a:ext cx="38100" cy="38100"/>
                          </a:xfrm>
                          <a:custGeom>
                            <a:avLst/>
                            <a:gdLst>
                              <a:gd name="T0" fmla="*/ 38100 w 4"/>
                              <a:gd name="T1" fmla="*/ 9525 h 4"/>
                              <a:gd name="T2" fmla="*/ 28575 w 4"/>
                              <a:gd name="T3" fmla="*/ 0 h 4"/>
                              <a:gd name="T4" fmla="*/ 19050 w 4"/>
                              <a:gd name="T5" fmla="*/ 9525 h 4"/>
                              <a:gd name="T6" fmla="*/ 9525 w 4"/>
                              <a:gd name="T7" fmla="*/ 19050 h 4"/>
                              <a:gd name="T8" fmla="*/ 0 w 4"/>
                              <a:gd name="T9" fmla="*/ 28575 h 4"/>
                              <a:gd name="T10" fmla="*/ 0 w 4"/>
                              <a:gd name="T11" fmla="*/ 38100 h 4"/>
                              <a:gd name="T12" fmla="*/ 19050 w 4"/>
                              <a:gd name="T13" fmla="*/ 28575 h 4"/>
                              <a:gd name="T14" fmla="*/ 28575 w 4"/>
                              <a:gd name="T15" fmla="*/ 19050 h 4"/>
                              <a:gd name="T16" fmla="*/ 38100 w 4"/>
                              <a:gd name="T17" fmla="*/ 9525 h 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4">
                                <a:moveTo>
                                  <a:pt x="4" y="1"/>
                                </a:moveTo>
                                <a:lnTo>
                                  <a:pt x="3" y="0"/>
                                </a:lnTo>
                                <a:lnTo>
                                  <a:pt x="2" y="1"/>
                                </a:lnTo>
                                <a:lnTo>
                                  <a:pt x="1" y="2"/>
                                </a:lnTo>
                                <a:lnTo>
                                  <a:pt x="0" y="3"/>
                                </a:lnTo>
                                <a:lnTo>
                                  <a:pt x="0" y="4"/>
                                </a:lnTo>
                                <a:lnTo>
                                  <a:pt x="2" y="3"/>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5" name="Freeform 2647"/>
                        <wps:cNvSpPr>
                          <a:spLocks/>
                        </wps:cNvSpPr>
                        <wps:spPr bwMode="auto">
                          <a:xfrm>
                            <a:off x="66600" y="257101"/>
                            <a:ext cx="28600" cy="38800"/>
                          </a:xfrm>
                          <a:custGeom>
                            <a:avLst/>
                            <a:gdLst>
                              <a:gd name="T0" fmla="*/ 9525 w 3"/>
                              <a:gd name="T1" fmla="*/ 0 h 4"/>
                              <a:gd name="T2" fmla="*/ 0 w 3"/>
                              <a:gd name="T3" fmla="*/ 0 h 4"/>
                              <a:gd name="T4" fmla="*/ 0 w 3"/>
                              <a:gd name="T5" fmla="*/ 0 h 4"/>
                              <a:gd name="T6" fmla="*/ 0 w 3"/>
                              <a:gd name="T7" fmla="*/ 0 h 4"/>
                              <a:gd name="T8" fmla="*/ 0 w 3"/>
                              <a:gd name="T9" fmla="*/ 9684 h 4"/>
                              <a:gd name="T10" fmla="*/ 9525 w 3"/>
                              <a:gd name="T11" fmla="*/ 9684 h 4"/>
                              <a:gd name="T12" fmla="*/ 0 w 3"/>
                              <a:gd name="T13" fmla="*/ 9684 h 4"/>
                              <a:gd name="T14" fmla="*/ 0 w 3"/>
                              <a:gd name="T15" fmla="*/ 19368 h 4"/>
                              <a:gd name="T16" fmla="*/ 0 w 3"/>
                              <a:gd name="T17" fmla="*/ 19368 h 4"/>
                              <a:gd name="T18" fmla="*/ 9525 w 3"/>
                              <a:gd name="T19" fmla="*/ 19368 h 4"/>
                              <a:gd name="T20" fmla="*/ 9525 w 3"/>
                              <a:gd name="T21" fmla="*/ 29051 h 4"/>
                              <a:gd name="T22" fmla="*/ 9525 w 3"/>
                              <a:gd name="T23" fmla="*/ 29051 h 4"/>
                              <a:gd name="T24" fmla="*/ 19050 w 3"/>
                              <a:gd name="T25" fmla="*/ 38735 h 4"/>
                              <a:gd name="T26" fmla="*/ 28575 w 3"/>
                              <a:gd name="T27" fmla="*/ 38735 h 4"/>
                              <a:gd name="T28" fmla="*/ 28575 w 3"/>
                              <a:gd name="T29" fmla="*/ 29051 h 4"/>
                              <a:gd name="T30" fmla="*/ 28575 w 3"/>
                              <a:gd name="T31" fmla="*/ 29051 h 4"/>
                              <a:gd name="T32" fmla="*/ 19050 w 3"/>
                              <a:gd name="T33" fmla="*/ 19368 h 4"/>
                              <a:gd name="T34" fmla="*/ 19050 w 3"/>
                              <a:gd name="T35" fmla="*/ 19368 h 4"/>
                              <a:gd name="T36" fmla="*/ 9525 w 3"/>
                              <a:gd name="T37" fmla="*/ 19368 h 4"/>
                              <a:gd name="T38" fmla="*/ 19050 w 3"/>
                              <a:gd name="T39" fmla="*/ 19368 h 4"/>
                              <a:gd name="T40" fmla="*/ 9525 w 3"/>
                              <a:gd name="T41" fmla="*/ 9684 h 4"/>
                              <a:gd name="T42" fmla="*/ 9525 w 3"/>
                              <a:gd name="T43" fmla="*/ 19368 h 4"/>
                              <a:gd name="T44" fmla="*/ 9525 w 3"/>
                              <a:gd name="T45" fmla="*/ 19368 h 4"/>
                              <a:gd name="T46" fmla="*/ 9525 w 3"/>
                              <a:gd name="T47" fmla="*/ 9684 h 4"/>
                              <a:gd name="T48" fmla="*/ 9525 w 3"/>
                              <a:gd name="T49" fmla="*/ 9684 h 4"/>
                              <a:gd name="T50" fmla="*/ 9525 w 3"/>
                              <a:gd name="T51" fmla="*/ 0 h 4"/>
                              <a:gd name="T52" fmla="*/ 9525 w 3"/>
                              <a:gd name="T53" fmla="*/ 0 h 4"/>
                              <a:gd name="T54" fmla="*/ 9525 w 3"/>
                              <a:gd name="T55" fmla="*/ 9684 h 4"/>
                              <a:gd name="T56" fmla="*/ 9525 w 3"/>
                              <a:gd name="T57" fmla="*/ 0 h 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 h="4">
                                <a:moveTo>
                                  <a:pt x="1" y="0"/>
                                </a:moveTo>
                                <a:lnTo>
                                  <a:pt x="0" y="0"/>
                                </a:lnTo>
                                <a:lnTo>
                                  <a:pt x="0" y="1"/>
                                </a:lnTo>
                                <a:lnTo>
                                  <a:pt x="1" y="1"/>
                                </a:lnTo>
                                <a:lnTo>
                                  <a:pt x="0" y="1"/>
                                </a:lnTo>
                                <a:lnTo>
                                  <a:pt x="0" y="2"/>
                                </a:lnTo>
                                <a:lnTo>
                                  <a:pt x="1" y="2"/>
                                </a:lnTo>
                                <a:lnTo>
                                  <a:pt x="1" y="3"/>
                                </a:lnTo>
                                <a:lnTo>
                                  <a:pt x="2" y="4"/>
                                </a:lnTo>
                                <a:lnTo>
                                  <a:pt x="3" y="4"/>
                                </a:lnTo>
                                <a:lnTo>
                                  <a:pt x="3" y="3"/>
                                </a:lnTo>
                                <a:lnTo>
                                  <a:pt x="2" y="2"/>
                                </a:lnTo>
                                <a:lnTo>
                                  <a:pt x="1" y="2"/>
                                </a:lnTo>
                                <a:lnTo>
                                  <a:pt x="2" y="2"/>
                                </a:lnTo>
                                <a:lnTo>
                                  <a:pt x="1" y="1"/>
                                </a:lnTo>
                                <a:lnTo>
                                  <a:pt x="1" y="2"/>
                                </a:lnTo>
                                <a:lnTo>
                                  <a:pt x="1" y="1"/>
                                </a:lnTo>
                                <a:lnTo>
                                  <a:pt x="1" y="0"/>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6" name="Freeform 2648"/>
                        <wps:cNvSpPr>
                          <a:spLocks/>
                        </wps:cNvSpPr>
                        <wps:spPr bwMode="auto">
                          <a:xfrm>
                            <a:off x="114300" y="305401"/>
                            <a:ext cx="47600" cy="38100"/>
                          </a:xfrm>
                          <a:custGeom>
                            <a:avLst/>
                            <a:gdLst>
                              <a:gd name="T0" fmla="*/ 9525 w 5"/>
                              <a:gd name="T1" fmla="*/ 0 h 4"/>
                              <a:gd name="T2" fmla="*/ 0 w 5"/>
                              <a:gd name="T3" fmla="*/ 9525 h 4"/>
                              <a:gd name="T4" fmla="*/ 0 w 5"/>
                              <a:gd name="T5" fmla="*/ 9525 h 4"/>
                              <a:gd name="T6" fmla="*/ 9525 w 5"/>
                              <a:gd name="T7" fmla="*/ 19050 h 4"/>
                              <a:gd name="T8" fmla="*/ 19050 w 5"/>
                              <a:gd name="T9" fmla="*/ 28575 h 4"/>
                              <a:gd name="T10" fmla="*/ 28575 w 5"/>
                              <a:gd name="T11" fmla="*/ 28575 h 4"/>
                              <a:gd name="T12" fmla="*/ 38100 w 5"/>
                              <a:gd name="T13" fmla="*/ 38100 h 4"/>
                              <a:gd name="T14" fmla="*/ 38100 w 5"/>
                              <a:gd name="T15" fmla="*/ 38100 h 4"/>
                              <a:gd name="T16" fmla="*/ 47625 w 5"/>
                              <a:gd name="T17" fmla="*/ 28575 h 4"/>
                              <a:gd name="T18" fmla="*/ 38100 w 5"/>
                              <a:gd name="T19" fmla="*/ 28575 h 4"/>
                              <a:gd name="T20" fmla="*/ 38100 w 5"/>
                              <a:gd name="T21" fmla="*/ 19050 h 4"/>
                              <a:gd name="T22" fmla="*/ 28575 w 5"/>
                              <a:gd name="T23" fmla="*/ 19050 h 4"/>
                              <a:gd name="T24" fmla="*/ 19050 w 5"/>
                              <a:gd name="T25" fmla="*/ 9525 h 4"/>
                              <a:gd name="T26" fmla="*/ 9525 w 5"/>
                              <a:gd name="T27" fmla="*/ 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4">
                                <a:moveTo>
                                  <a:pt x="1" y="0"/>
                                </a:moveTo>
                                <a:lnTo>
                                  <a:pt x="0" y="1"/>
                                </a:lnTo>
                                <a:lnTo>
                                  <a:pt x="1" y="2"/>
                                </a:lnTo>
                                <a:lnTo>
                                  <a:pt x="2" y="3"/>
                                </a:lnTo>
                                <a:lnTo>
                                  <a:pt x="3" y="3"/>
                                </a:lnTo>
                                <a:lnTo>
                                  <a:pt x="4" y="4"/>
                                </a:lnTo>
                                <a:lnTo>
                                  <a:pt x="5" y="3"/>
                                </a:lnTo>
                                <a:lnTo>
                                  <a:pt x="4" y="3"/>
                                </a:lnTo>
                                <a:lnTo>
                                  <a:pt x="4" y="2"/>
                                </a:lnTo>
                                <a:lnTo>
                                  <a:pt x="3" y="2"/>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7" name="Freeform 2649"/>
                        <wps:cNvSpPr>
                          <a:spLocks/>
                        </wps:cNvSpPr>
                        <wps:spPr bwMode="auto">
                          <a:xfrm>
                            <a:off x="123800" y="362501"/>
                            <a:ext cx="38100" cy="38100"/>
                          </a:xfrm>
                          <a:custGeom>
                            <a:avLst/>
                            <a:gdLst>
                              <a:gd name="T0" fmla="*/ 38100 w 4"/>
                              <a:gd name="T1" fmla="*/ 9525 h 4"/>
                              <a:gd name="T2" fmla="*/ 28575 w 4"/>
                              <a:gd name="T3" fmla="*/ 0 h 4"/>
                              <a:gd name="T4" fmla="*/ 28575 w 4"/>
                              <a:gd name="T5" fmla="*/ 9525 h 4"/>
                              <a:gd name="T6" fmla="*/ 19050 w 4"/>
                              <a:gd name="T7" fmla="*/ 9525 h 4"/>
                              <a:gd name="T8" fmla="*/ 9525 w 4"/>
                              <a:gd name="T9" fmla="*/ 19050 h 4"/>
                              <a:gd name="T10" fmla="*/ 19050 w 4"/>
                              <a:gd name="T11" fmla="*/ 19050 h 4"/>
                              <a:gd name="T12" fmla="*/ 19050 w 4"/>
                              <a:gd name="T13" fmla="*/ 19050 h 4"/>
                              <a:gd name="T14" fmla="*/ 9525 w 4"/>
                              <a:gd name="T15" fmla="*/ 19050 h 4"/>
                              <a:gd name="T16" fmla="*/ 0 w 4"/>
                              <a:gd name="T17" fmla="*/ 28575 h 4"/>
                              <a:gd name="T18" fmla="*/ 0 w 4"/>
                              <a:gd name="T19" fmla="*/ 38100 h 4"/>
                              <a:gd name="T20" fmla="*/ 9525 w 4"/>
                              <a:gd name="T21" fmla="*/ 28575 h 4"/>
                              <a:gd name="T22" fmla="*/ 19050 w 4"/>
                              <a:gd name="T23" fmla="*/ 28575 h 4"/>
                              <a:gd name="T24" fmla="*/ 19050 w 4"/>
                              <a:gd name="T25" fmla="*/ 28575 h 4"/>
                              <a:gd name="T26" fmla="*/ 28575 w 4"/>
                              <a:gd name="T27" fmla="*/ 19050 h 4"/>
                              <a:gd name="T28" fmla="*/ 38100 w 4"/>
                              <a:gd name="T29" fmla="*/ 19050 h 4"/>
                              <a:gd name="T30" fmla="*/ 38100 w 4"/>
                              <a:gd name="T31" fmla="*/ 9525 h 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4">
                                <a:moveTo>
                                  <a:pt x="4" y="1"/>
                                </a:moveTo>
                                <a:lnTo>
                                  <a:pt x="3" y="0"/>
                                </a:lnTo>
                                <a:lnTo>
                                  <a:pt x="3" y="1"/>
                                </a:lnTo>
                                <a:lnTo>
                                  <a:pt x="2" y="1"/>
                                </a:lnTo>
                                <a:lnTo>
                                  <a:pt x="1" y="2"/>
                                </a:lnTo>
                                <a:lnTo>
                                  <a:pt x="2" y="2"/>
                                </a:lnTo>
                                <a:lnTo>
                                  <a:pt x="1" y="2"/>
                                </a:lnTo>
                                <a:lnTo>
                                  <a:pt x="0" y="3"/>
                                </a:lnTo>
                                <a:lnTo>
                                  <a:pt x="0" y="4"/>
                                </a:lnTo>
                                <a:lnTo>
                                  <a:pt x="1" y="3"/>
                                </a:lnTo>
                                <a:lnTo>
                                  <a:pt x="2" y="3"/>
                                </a:lnTo>
                                <a:lnTo>
                                  <a:pt x="3" y="2"/>
                                </a:lnTo>
                                <a:lnTo>
                                  <a:pt x="4"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8" name="Freeform 2650"/>
                        <wps:cNvSpPr>
                          <a:spLocks/>
                        </wps:cNvSpPr>
                        <wps:spPr bwMode="auto">
                          <a:xfrm>
                            <a:off x="57100" y="400601"/>
                            <a:ext cx="38100" cy="28600"/>
                          </a:xfrm>
                          <a:custGeom>
                            <a:avLst/>
                            <a:gdLst>
                              <a:gd name="T0" fmla="*/ 38100 w 4"/>
                              <a:gd name="T1" fmla="*/ 9525 h 3"/>
                              <a:gd name="T2" fmla="*/ 38100 w 4"/>
                              <a:gd name="T3" fmla="*/ 0 h 3"/>
                              <a:gd name="T4" fmla="*/ 19050 w 4"/>
                              <a:gd name="T5" fmla="*/ 9525 h 3"/>
                              <a:gd name="T6" fmla="*/ 9525 w 4"/>
                              <a:gd name="T7" fmla="*/ 19050 h 3"/>
                              <a:gd name="T8" fmla="*/ 0 w 4"/>
                              <a:gd name="T9" fmla="*/ 19050 h 3"/>
                              <a:gd name="T10" fmla="*/ 0 w 4"/>
                              <a:gd name="T11" fmla="*/ 28575 h 3"/>
                              <a:gd name="T12" fmla="*/ 9525 w 4"/>
                              <a:gd name="T13" fmla="*/ 28575 h 3"/>
                              <a:gd name="T14" fmla="*/ 19050 w 4"/>
                              <a:gd name="T15" fmla="*/ 19050 h 3"/>
                              <a:gd name="T16" fmla="*/ 38100 w 4"/>
                              <a:gd name="T17" fmla="*/ 952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4" y="1"/>
                                </a:moveTo>
                                <a:lnTo>
                                  <a:pt x="4" y="0"/>
                                </a:lnTo>
                                <a:lnTo>
                                  <a:pt x="2" y="1"/>
                                </a:lnTo>
                                <a:lnTo>
                                  <a:pt x="1" y="2"/>
                                </a:lnTo>
                                <a:lnTo>
                                  <a:pt x="0" y="2"/>
                                </a:lnTo>
                                <a:lnTo>
                                  <a:pt x="0" y="3"/>
                                </a:lnTo>
                                <a:lnTo>
                                  <a:pt x="1" y="3"/>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9" name="Freeform 2651"/>
                        <wps:cNvSpPr>
                          <a:spLocks/>
                        </wps:cNvSpPr>
                        <wps:spPr bwMode="auto">
                          <a:xfrm>
                            <a:off x="9500" y="448301"/>
                            <a:ext cx="28600" cy="38100"/>
                          </a:xfrm>
                          <a:custGeom>
                            <a:avLst/>
                            <a:gdLst>
                              <a:gd name="T0" fmla="*/ 28575 w 3"/>
                              <a:gd name="T1" fmla="*/ 0 h 4"/>
                              <a:gd name="T2" fmla="*/ 19050 w 3"/>
                              <a:gd name="T3" fmla="*/ 0 h 4"/>
                              <a:gd name="T4" fmla="*/ 9525 w 3"/>
                              <a:gd name="T5" fmla="*/ 0 h 4"/>
                              <a:gd name="T6" fmla="*/ 19050 w 3"/>
                              <a:gd name="T7" fmla="*/ 0 h 4"/>
                              <a:gd name="T8" fmla="*/ 9525 w 3"/>
                              <a:gd name="T9" fmla="*/ 0 h 4"/>
                              <a:gd name="T10" fmla="*/ 9525 w 3"/>
                              <a:gd name="T11" fmla="*/ 9525 h 4"/>
                              <a:gd name="T12" fmla="*/ 9525 w 3"/>
                              <a:gd name="T13" fmla="*/ 9525 h 4"/>
                              <a:gd name="T14" fmla="*/ 0 w 3"/>
                              <a:gd name="T15" fmla="*/ 19050 h 4"/>
                              <a:gd name="T16" fmla="*/ 0 w 3"/>
                              <a:gd name="T17" fmla="*/ 28575 h 4"/>
                              <a:gd name="T18" fmla="*/ 0 w 3"/>
                              <a:gd name="T19" fmla="*/ 28575 h 4"/>
                              <a:gd name="T20" fmla="*/ 0 w 3"/>
                              <a:gd name="T21" fmla="*/ 38100 h 4"/>
                              <a:gd name="T22" fmla="*/ 9525 w 3"/>
                              <a:gd name="T23" fmla="*/ 38100 h 4"/>
                              <a:gd name="T24" fmla="*/ 9525 w 3"/>
                              <a:gd name="T25" fmla="*/ 28575 h 4"/>
                              <a:gd name="T26" fmla="*/ 19050 w 3"/>
                              <a:gd name="T27" fmla="*/ 28575 h 4"/>
                              <a:gd name="T28" fmla="*/ 9525 w 3"/>
                              <a:gd name="T29" fmla="*/ 28575 h 4"/>
                              <a:gd name="T30" fmla="*/ 19050 w 3"/>
                              <a:gd name="T31" fmla="*/ 28575 h 4"/>
                              <a:gd name="T32" fmla="*/ 19050 w 3"/>
                              <a:gd name="T33" fmla="*/ 19050 h 4"/>
                              <a:gd name="T34" fmla="*/ 19050 w 3"/>
                              <a:gd name="T35" fmla="*/ 9525 h 4"/>
                              <a:gd name="T36" fmla="*/ 19050 w 3"/>
                              <a:gd name="T37" fmla="*/ 9525 h 4"/>
                              <a:gd name="T38" fmla="*/ 19050 w 3"/>
                              <a:gd name="T39" fmla="*/ 9525 h 4"/>
                              <a:gd name="T40" fmla="*/ 28575 w 3"/>
                              <a:gd name="T41" fmla="*/ 0 h 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 h="4">
                                <a:moveTo>
                                  <a:pt x="3" y="0"/>
                                </a:moveTo>
                                <a:lnTo>
                                  <a:pt x="2" y="0"/>
                                </a:lnTo>
                                <a:lnTo>
                                  <a:pt x="1" y="0"/>
                                </a:lnTo>
                                <a:lnTo>
                                  <a:pt x="2" y="0"/>
                                </a:lnTo>
                                <a:lnTo>
                                  <a:pt x="1" y="0"/>
                                </a:lnTo>
                                <a:lnTo>
                                  <a:pt x="1" y="1"/>
                                </a:lnTo>
                                <a:lnTo>
                                  <a:pt x="0" y="2"/>
                                </a:lnTo>
                                <a:lnTo>
                                  <a:pt x="0" y="3"/>
                                </a:lnTo>
                                <a:lnTo>
                                  <a:pt x="0" y="4"/>
                                </a:lnTo>
                                <a:lnTo>
                                  <a:pt x="1" y="4"/>
                                </a:lnTo>
                                <a:lnTo>
                                  <a:pt x="1" y="3"/>
                                </a:lnTo>
                                <a:lnTo>
                                  <a:pt x="2" y="3"/>
                                </a:lnTo>
                                <a:lnTo>
                                  <a:pt x="1" y="3"/>
                                </a:lnTo>
                                <a:lnTo>
                                  <a:pt x="2" y="3"/>
                                </a:lnTo>
                                <a:lnTo>
                                  <a:pt x="2" y="2"/>
                                </a:lnTo>
                                <a:lnTo>
                                  <a:pt x="2" y="1"/>
                                </a:lnTo>
                                <a:lnTo>
                                  <a:pt x="3"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0" name="Freeform 2652"/>
                        <wps:cNvSpPr>
                          <a:spLocks/>
                        </wps:cNvSpPr>
                        <wps:spPr bwMode="auto">
                          <a:xfrm>
                            <a:off x="19000" y="514901"/>
                            <a:ext cx="28600" cy="47700"/>
                          </a:xfrm>
                          <a:custGeom>
                            <a:avLst/>
                            <a:gdLst>
                              <a:gd name="T0" fmla="*/ 9525 w 3"/>
                              <a:gd name="T1" fmla="*/ 0 h 5"/>
                              <a:gd name="T2" fmla="*/ 0 w 3"/>
                              <a:gd name="T3" fmla="*/ 0 h 5"/>
                              <a:gd name="T4" fmla="*/ 0 w 3"/>
                              <a:gd name="T5" fmla="*/ 9525 h 5"/>
                              <a:gd name="T6" fmla="*/ 0 w 3"/>
                              <a:gd name="T7" fmla="*/ 28575 h 5"/>
                              <a:gd name="T8" fmla="*/ 9525 w 3"/>
                              <a:gd name="T9" fmla="*/ 28575 h 5"/>
                              <a:gd name="T10" fmla="*/ 9525 w 3"/>
                              <a:gd name="T11" fmla="*/ 38100 h 5"/>
                              <a:gd name="T12" fmla="*/ 9525 w 3"/>
                              <a:gd name="T13" fmla="*/ 38100 h 5"/>
                              <a:gd name="T14" fmla="*/ 9525 w 3"/>
                              <a:gd name="T15" fmla="*/ 38100 h 5"/>
                              <a:gd name="T16" fmla="*/ 19050 w 3"/>
                              <a:gd name="T17" fmla="*/ 47625 h 5"/>
                              <a:gd name="T18" fmla="*/ 19050 w 3"/>
                              <a:gd name="T19" fmla="*/ 38100 h 5"/>
                              <a:gd name="T20" fmla="*/ 19050 w 3"/>
                              <a:gd name="T21" fmla="*/ 47625 h 5"/>
                              <a:gd name="T22" fmla="*/ 19050 w 3"/>
                              <a:gd name="T23" fmla="*/ 47625 h 5"/>
                              <a:gd name="T24" fmla="*/ 28575 w 3"/>
                              <a:gd name="T25" fmla="*/ 38100 h 5"/>
                              <a:gd name="T26" fmla="*/ 28575 w 3"/>
                              <a:gd name="T27" fmla="*/ 38100 h 5"/>
                              <a:gd name="T28" fmla="*/ 28575 w 3"/>
                              <a:gd name="T29" fmla="*/ 38100 h 5"/>
                              <a:gd name="T30" fmla="*/ 19050 w 3"/>
                              <a:gd name="T31" fmla="*/ 28575 h 5"/>
                              <a:gd name="T32" fmla="*/ 19050 w 3"/>
                              <a:gd name="T33" fmla="*/ 38100 h 5"/>
                              <a:gd name="T34" fmla="*/ 19050 w 3"/>
                              <a:gd name="T35" fmla="*/ 38100 h 5"/>
                              <a:gd name="T36" fmla="*/ 19050 w 3"/>
                              <a:gd name="T37" fmla="*/ 28575 h 5"/>
                              <a:gd name="T38" fmla="*/ 19050 w 3"/>
                              <a:gd name="T39" fmla="*/ 28575 h 5"/>
                              <a:gd name="T40" fmla="*/ 19050 w 3"/>
                              <a:gd name="T41" fmla="*/ 19050 h 5"/>
                              <a:gd name="T42" fmla="*/ 9525 w 3"/>
                              <a:gd name="T43" fmla="*/ 9525 h 5"/>
                              <a:gd name="T44" fmla="*/ 9525 w 3"/>
                              <a:gd name="T45" fmla="*/ 0 h 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 h="5">
                                <a:moveTo>
                                  <a:pt x="1" y="0"/>
                                </a:moveTo>
                                <a:lnTo>
                                  <a:pt x="0" y="0"/>
                                </a:lnTo>
                                <a:lnTo>
                                  <a:pt x="0" y="1"/>
                                </a:lnTo>
                                <a:lnTo>
                                  <a:pt x="0" y="3"/>
                                </a:lnTo>
                                <a:lnTo>
                                  <a:pt x="1" y="3"/>
                                </a:lnTo>
                                <a:lnTo>
                                  <a:pt x="1" y="4"/>
                                </a:lnTo>
                                <a:lnTo>
                                  <a:pt x="2" y="5"/>
                                </a:lnTo>
                                <a:lnTo>
                                  <a:pt x="2" y="4"/>
                                </a:lnTo>
                                <a:lnTo>
                                  <a:pt x="2" y="5"/>
                                </a:lnTo>
                                <a:lnTo>
                                  <a:pt x="3" y="4"/>
                                </a:lnTo>
                                <a:lnTo>
                                  <a:pt x="2" y="3"/>
                                </a:lnTo>
                                <a:lnTo>
                                  <a:pt x="2" y="4"/>
                                </a:lnTo>
                                <a:lnTo>
                                  <a:pt x="2" y="3"/>
                                </a:lnTo>
                                <a:lnTo>
                                  <a:pt x="2"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1" name="Freeform 2653"/>
                        <wps:cNvSpPr>
                          <a:spLocks/>
                        </wps:cNvSpPr>
                        <wps:spPr bwMode="auto">
                          <a:xfrm>
                            <a:off x="66600" y="543502"/>
                            <a:ext cx="47700" cy="19100"/>
                          </a:xfrm>
                          <a:custGeom>
                            <a:avLst/>
                            <a:gdLst>
                              <a:gd name="T0" fmla="*/ 0 w 5"/>
                              <a:gd name="T1" fmla="*/ 9525 h 2"/>
                              <a:gd name="T2" fmla="*/ 9525 w 5"/>
                              <a:gd name="T3" fmla="*/ 19050 h 2"/>
                              <a:gd name="T4" fmla="*/ 9525 w 5"/>
                              <a:gd name="T5" fmla="*/ 19050 h 2"/>
                              <a:gd name="T6" fmla="*/ 19050 w 5"/>
                              <a:gd name="T7" fmla="*/ 9525 h 2"/>
                              <a:gd name="T8" fmla="*/ 28575 w 5"/>
                              <a:gd name="T9" fmla="*/ 9525 h 2"/>
                              <a:gd name="T10" fmla="*/ 28575 w 5"/>
                              <a:gd name="T11" fmla="*/ 0 h 2"/>
                              <a:gd name="T12" fmla="*/ 28575 w 5"/>
                              <a:gd name="T13" fmla="*/ 9525 h 2"/>
                              <a:gd name="T14" fmla="*/ 38100 w 5"/>
                              <a:gd name="T15" fmla="*/ 9525 h 2"/>
                              <a:gd name="T16" fmla="*/ 38100 w 5"/>
                              <a:gd name="T17" fmla="*/ 9525 h 2"/>
                              <a:gd name="T18" fmla="*/ 38100 w 5"/>
                              <a:gd name="T19" fmla="*/ 9525 h 2"/>
                              <a:gd name="T20" fmla="*/ 38100 w 5"/>
                              <a:gd name="T21" fmla="*/ 0 h 2"/>
                              <a:gd name="T22" fmla="*/ 38100 w 5"/>
                              <a:gd name="T23" fmla="*/ 9525 h 2"/>
                              <a:gd name="T24" fmla="*/ 47625 w 5"/>
                              <a:gd name="T25" fmla="*/ 9525 h 2"/>
                              <a:gd name="T26" fmla="*/ 47625 w 5"/>
                              <a:gd name="T27" fmla="*/ 0 h 2"/>
                              <a:gd name="T28" fmla="*/ 47625 w 5"/>
                              <a:gd name="T29" fmla="*/ 0 h 2"/>
                              <a:gd name="T30" fmla="*/ 38100 w 5"/>
                              <a:gd name="T31" fmla="*/ 0 h 2"/>
                              <a:gd name="T32" fmla="*/ 38100 w 5"/>
                              <a:gd name="T33" fmla="*/ 0 h 2"/>
                              <a:gd name="T34" fmla="*/ 38100 w 5"/>
                              <a:gd name="T35" fmla="*/ 0 h 2"/>
                              <a:gd name="T36" fmla="*/ 28575 w 5"/>
                              <a:gd name="T37" fmla="*/ 0 h 2"/>
                              <a:gd name="T38" fmla="*/ 28575 w 5"/>
                              <a:gd name="T39" fmla="*/ 0 h 2"/>
                              <a:gd name="T40" fmla="*/ 19050 w 5"/>
                              <a:gd name="T41" fmla="*/ 0 h 2"/>
                              <a:gd name="T42" fmla="*/ 9525 w 5"/>
                              <a:gd name="T43" fmla="*/ 9525 h 2"/>
                              <a:gd name="T44" fmla="*/ 0 w 5"/>
                              <a:gd name="T45" fmla="*/ 9525 h 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2">
                                <a:moveTo>
                                  <a:pt x="0" y="1"/>
                                </a:moveTo>
                                <a:lnTo>
                                  <a:pt x="1" y="2"/>
                                </a:lnTo>
                                <a:lnTo>
                                  <a:pt x="2" y="1"/>
                                </a:lnTo>
                                <a:lnTo>
                                  <a:pt x="3" y="1"/>
                                </a:lnTo>
                                <a:lnTo>
                                  <a:pt x="3" y="0"/>
                                </a:lnTo>
                                <a:lnTo>
                                  <a:pt x="3" y="1"/>
                                </a:lnTo>
                                <a:lnTo>
                                  <a:pt x="4" y="1"/>
                                </a:lnTo>
                                <a:lnTo>
                                  <a:pt x="4" y="0"/>
                                </a:lnTo>
                                <a:lnTo>
                                  <a:pt x="4" y="1"/>
                                </a:lnTo>
                                <a:lnTo>
                                  <a:pt x="5" y="1"/>
                                </a:lnTo>
                                <a:lnTo>
                                  <a:pt x="5" y="0"/>
                                </a:lnTo>
                                <a:lnTo>
                                  <a:pt x="4" y="0"/>
                                </a:lnTo>
                                <a:lnTo>
                                  <a:pt x="3" y="0"/>
                                </a:lnTo>
                                <a:lnTo>
                                  <a:pt x="2" y="0"/>
                                </a:lnTo>
                                <a:lnTo>
                                  <a:pt x="1"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2" name="Freeform 2654"/>
                        <wps:cNvSpPr>
                          <a:spLocks/>
                        </wps:cNvSpPr>
                        <wps:spPr bwMode="auto">
                          <a:xfrm>
                            <a:off x="123800" y="572102"/>
                            <a:ext cx="28600" cy="47600"/>
                          </a:xfrm>
                          <a:custGeom>
                            <a:avLst/>
                            <a:gdLst>
                              <a:gd name="T0" fmla="*/ 9525 w 3"/>
                              <a:gd name="T1" fmla="*/ 0 h 5"/>
                              <a:gd name="T2" fmla="*/ 0 w 3"/>
                              <a:gd name="T3" fmla="*/ 9525 h 5"/>
                              <a:gd name="T4" fmla="*/ 0 w 3"/>
                              <a:gd name="T5" fmla="*/ 9525 h 5"/>
                              <a:gd name="T6" fmla="*/ 0 w 3"/>
                              <a:gd name="T7" fmla="*/ 19050 h 5"/>
                              <a:gd name="T8" fmla="*/ 9525 w 3"/>
                              <a:gd name="T9" fmla="*/ 28575 h 5"/>
                              <a:gd name="T10" fmla="*/ 9525 w 3"/>
                              <a:gd name="T11" fmla="*/ 38100 h 5"/>
                              <a:gd name="T12" fmla="*/ 9525 w 3"/>
                              <a:gd name="T13" fmla="*/ 38100 h 5"/>
                              <a:gd name="T14" fmla="*/ 19050 w 3"/>
                              <a:gd name="T15" fmla="*/ 38100 h 5"/>
                              <a:gd name="T16" fmla="*/ 19050 w 3"/>
                              <a:gd name="T17" fmla="*/ 47625 h 5"/>
                              <a:gd name="T18" fmla="*/ 28575 w 3"/>
                              <a:gd name="T19" fmla="*/ 38100 h 5"/>
                              <a:gd name="T20" fmla="*/ 19050 w 3"/>
                              <a:gd name="T21" fmla="*/ 38100 h 5"/>
                              <a:gd name="T22" fmla="*/ 19050 w 3"/>
                              <a:gd name="T23" fmla="*/ 28575 h 5"/>
                              <a:gd name="T24" fmla="*/ 19050 w 3"/>
                              <a:gd name="T25" fmla="*/ 28575 h 5"/>
                              <a:gd name="T26" fmla="*/ 9525 w 3"/>
                              <a:gd name="T27" fmla="*/ 28575 h 5"/>
                              <a:gd name="T28" fmla="*/ 19050 w 3"/>
                              <a:gd name="T29" fmla="*/ 28575 h 5"/>
                              <a:gd name="T30" fmla="*/ 9525 w 3"/>
                              <a:gd name="T31" fmla="*/ 19050 h 5"/>
                              <a:gd name="T32" fmla="*/ 9525 w 3"/>
                              <a:gd name="T33" fmla="*/ 9525 h 5"/>
                              <a:gd name="T34" fmla="*/ 9525 w 3"/>
                              <a:gd name="T35" fmla="*/ 0 h 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 h="5">
                                <a:moveTo>
                                  <a:pt x="1" y="0"/>
                                </a:moveTo>
                                <a:lnTo>
                                  <a:pt x="0" y="1"/>
                                </a:lnTo>
                                <a:lnTo>
                                  <a:pt x="0" y="2"/>
                                </a:lnTo>
                                <a:lnTo>
                                  <a:pt x="1" y="3"/>
                                </a:lnTo>
                                <a:lnTo>
                                  <a:pt x="1" y="4"/>
                                </a:lnTo>
                                <a:lnTo>
                                  <a:pt x="2" y="4"/>
                                </a:lnTo>
                                <a:lnTo>
                                  <a:pt x="2" y="5"/>
                                </a:lnTo>
                                <a:lnTo>
                                  <a:pt x="3" y="4"/>
                                </a:lnTo>
                                <a:lnTo>
                                  <a:pt x="2" y="4"/>
                                </a:lnTo>
                                <a:lnTo>
                                  <a:pt x="2" y="3"/>
                                </a:lnTo>
                                <a:lnTo>
                                  <a:pt x="1" y="3"/>
                                </a:lnTo>
                                <a:lnTo>
                                  <a:pt x="2" y="3"/>
                                </a:lnTo>
                                <a:lnTo>
                                  <a:pt x="1"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3" name="Freeform 2655"/>
                        <wps:cNvSpPr>
                          <a:spLocks/>
                        </wps:cNvSpPr>
                        <wps:spPr bwMode="auto">
                          <a:xfrm>
                            <a:off x="180900" y="610202"/>
                            <a:ext cx="38100" cy="9500"/>
                          </a:xfrm>
                          <a:custGeom>
                            <a:avLst/>
                            <a:gdLst>
                              <a:gd name="T0" fmla="*/ 0 w 4"/>
                              <a:gd name="T1" fmla="*/ 0 h 1"/>
                              <a:gd name="T2" fmla="*/ 0 w 4"/>
                              <a:gd name="T3" fmla="*/ 9525 h 1"/>
                              <a:gd name="T4" fmla="*/ 0 w 4"/>
                              <a:gd name="T5" fmla="*/ 9525 h 1"/>
                              <a:gd name="T6" fmla="*/ 19050 w 4"/>
                              <a:gd name="T7" fmla="*/ 9525 h 1"/>
                              <a:gd name="T8" fmla="*/ 38100 w 4"/>
                              <a:gd name="T9" fmla="*/ 9525 h 1"/>
                              <a:gd name="T10" fmla="*/ 38100 w 4"/>
                              <a:gd name="T11" fmla="*/ 9525 h 1"/>
                              <a:gd name="T12" fmla="*/ 38100 w 4"/>
                              <a:gd name="T13" fmla="*/ 0 h 1"/>
                              <a:gd name="T14" fmla="*/ 38100 w 4"/>
                              <a:gd name="T15" fmla="*/ 0 h 1"/>
                              <a:gd name="T16" fmla="*/ 19050 w 4"/>
                              <a:gd name="T17" fmla="*/ 0 h 1"/>
                              <a:gd name="T18" fmla="*/ 0 w 4"/>
                              <a:gd name="T19" fmla="*/ 0 h 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1">
                                <a:moveTo>
                                  <a:pt x="0" y="0"/>
                                </a:moveTo>
                                <a:lnTo>
                                  <a:pt x="0" y="1"/>
                                </a:lnTo>
                                <a:lnTo>
                                  <a:pt x="2" y="1"/>
                                </a:lnTo>
                                <a:lnTo>
                                  <a:pt x="4" y="1"/>
                                </a:lnTo>
                                <a:lnTo>
                                  <a:pt x="4" y="0"/>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4" name="Freeform 2656"/>
                        <wps:cNvSpPr>
                          <a:spLocks/>
                        </wps:cNvSpPr>
                        <wps:spPr bwMode="auto">
                          <a:xfrm>
                            <a:off x="247600" y="610202"/>
                            <a:ext cx="47000" cy="9500"/>
                          </a:xfrm>
                          <a:custGeom>
                            <a:avLst/>
                            <a:gdLst>
                              <a:gd name="T0" fmla="*/ 0 w 5"/>
                              <a:gd name="T1" fmla="*/ 0 h 1"/>
                              <a:gd name="T2" fmla="*/ 9398 w 5"/>
                              <a:gd name="T3" fmla="*/ 9525 h 1"/>
                              <a:gd name="T4" fmla="*/ 9398 w 5"/>
                              <a:gd name="T5" fmla="*/ 9525 h 1"/>
                              <a:gd name="T6" fmla="*/ 18796 w 5"/>
                              <a:gd name="T7" fmla="*/ 9525 h 1"/>
                              <a:gd name="T8" fmla="*/ 28194 w 5"/>
                              <a:gd name="T9" fmla="*/ 9525 h 1"/>
                              <a:gd name="T10" fmla="*/ 37592 w 5"/>
                              <a:gd name="T11" fmla="*/ 9525 h 1"/>
                              <a:gd name="T12" fmla="*/ 37592 w 5"/>
                              <a:gd name="T13" fmla="*/ 0 h 1"/>
                              <a:gd name="T14" fmla="*/ 28194 w 5"/>
                              <a:gd name="T15" fmla="*/ 9525 h 1"/>
                              <a:gd name="T16" fmla="*/ 37592 w 5"/>
                              <a:gd name="T17" fmla="*/ 9525 h 1"/>
                              <a:gd name="T18" fmla="*/ 46990 w 5"/>
                              <a:gd name="T19" fmla="*/ 9525 h 1"/>
                              <a:gd name="T20" fmla="*/ 46990 w 5"/>
                              <a:gd name="T21" fmla="*/ 0 h 1"/>
                              <a:gd name="T22" fmla="*/ 46990 w 5"/>
                              <a:gd name="T23" fmla="*/ 0 h 1"/>
                              <a:gd name="T24" fmla="*/ 37592 w 5"/>
                              <a:gd name="T25" fmla="*/ 0 h 1"/>
                              <a:gd name="T26" fmla="*/ 37592 w 5"/>
                              <a:gd name="T27" fmla="*/ 0 h 1"/>
                              <a:gd name="T28" fmla="*/ 28194 w 5"/>
                              <a:gd name="T29" fmla="*/ 0 h 1"/>
                              <a:gd name="T30" fmla="*/ 18796 w 5"/>
                              <a:gd name="T31" fmla="*/ 0 h 1"/>
                              <a:gd name="T32" fmla="*/ 9398 w 5"/>
                              <a:gd name="T33" fmla="*/ 0 h 1"/>
                              <a:gd name="T34" fmla="*/ 0 w 5"/>
                              <a:gd name="T35" fmla="*/ 0 h 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5" h="1">
                                <a:moveTo>
                                  <a:pt x="0" y="0"/>
                                </a:moveTo>
                                <a:lnTo>
                                  <a:pt x="1" y="1"/>
                                </a:lnTo>
                                <a:lnTo>
                                  <a:pt x="2" y="1"/>
                                </a:lnTo>
                                <a:lnTo>
                                  <a:pt x="3" y="1"/>
                                </a:lnTo>
                                <a:lnTo>
                                  <a:pt x="4" y="1"/>
                                </a:lnTo>
                                <a:lnTo>
                                  <a:pt x="4" y="0"/>
                                </a:lnTo>
                                <a:lnTo>
                                  <a:pt x="3" y="1"/>
                                </a:lnTo>
                                <a:lnTo>
                                  <a:pt x="4" y="1"/>
                                </a:lnTo>
                                <a:lnTo>
                                  <a:pt x="5" y="1"/>
                                </a:lnTo>
                                <a:lnTo>
                                  <a:pt x="5" y="0"/>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5" name="Freeform 2657"/>
                        <wps:cNvSpPr>
                          <a:spLocks/>
                        </wps:cNvSpPr>
                        <wps:spPr bwMode="auto">
                          <a:xfrm>
                            <a:off x="313600" y="629202"/>
                            <a:ext cx="38100" cy="38100"/>
                          </a:xfrm>
                          <a:custGeom>
                            <a:avLst/>
                            <a:gdLst>
                              <a:gd name="T0" fmla="*/ 9525 w 4"/>
                              <a:gd name="T1" fmla="*/ 0 h 4"/>
                              <a:gd name="T2" fmla="*/ 0 w 4"/>
                              <a:gd name="T3" fmla="*/ 9525 h 4"/>
                              <a:gd name="T4" fmla="*/ 9525 w 4"/>
                              <a:gd name="T5" fmla="*/ 9525 h 4"/>
                              <a:gd name="T6" fmla="*/ 19050 w 4"/>
                              <a:gd name="T7" fmla="*/ 19050 h 4"/>
                              <a:gd name="T8" fmla="*/ 28575 w 4"/>
                              <a:gd name="T9" fmla="*/ 28575 h 4"/>
                              <a:gd name="T10" fmla="*/ 38100 w 4"/>
                              <a:gd name="T11" fmla="*/ 38100 h 4"/>
                              <a:gd name="T12" fmla="*/ 38100 w 4"/>
                              <a:gd name="T13" fmla="*/ 28575 h 4"/>
                              <a:gd name="T14" fmla="*/ 38100 w 4"/>
                              <a:gd name="T15" fmla="*/ 19050 h 4"/>
                              <a:gd name="T16" fmla="*/ 28575 w 4"/>
                              <a:gd name="T17" fmla="*/ 9525 h 4"/>
                              <a:gd name="T18" fmla="*/ 19050 w 4"/>
                              <a:gd name="T19" fmla="*/ 9525 h 4"/>
                              <a:gd name="T20" fmla="*/ 9525 w 4"/>
                              <a:gd name="T21" fmla="*/ 0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1" y="0"/>
                                </a:moveTo>
                                <a:lnTo>
                                  <a:pt x="0" y="1"/>
                                </a:lnTo>
                                <a:lnTo>
                                  <a:pt x="1" y="1"/>
                                </a:lnTo>
                                <a:lnTo>
                                  <a:pt x="2" y="2"/>
                                </a:lnTo>
                                <a:lnTo>
                                  <a:pt x="3" y="3"/>
                                </a:lnTo>
                                <a:lnTo>
                                  <a:pt x="4" y="4"/>
                                </a:lnTo>
                                <a:lnTo>
                                  <a:pt x="4" y="3"/>
                                </a:lnTo>
                                <a:lnTo>
                                  <a:pt x="4" y="2"/>
                                </a:lnTo>
                                <a:lnTo>
                                  <a:pt x="3" y="1"/>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6" name="Freeform 2658"/>
                        <wps:cNvSpPr>
                          <a:spLocks/>
                        </wps:cNvSpPr>
                        <wps:spPr bwMode="auto">
                          <a:xfrm>
                            <a:off x="370800" y="676902"/>
                            <a:ext cx="38100" cy="38100"/>
                          </a:xfrm>
                          <a:custGeom>
                            <a:avLst/>
                            <a:gdLst>
                              <a:gd name="T0" fmla="*/ 9525 w 4"/>
                              <a:gd name="T1" fmla="*/ 0 h 4"/>
                              <a:gd name="T2" fmla="*/ 0 w 4"/>
                              <a:gd name="T3" fmla="*/ 9525 h 4"/>
                              <a:gd name="T4" fmla="*/ 9525 w 4"/>
                              <a:gd name="T5" fmla="*/ 19050 h 4"/>
                              <a:gd name="T6" fmla="*/ 19050 w 4"/>
                              <a:gd name="T7" fmla="*/ 19050 h 4"/>
                              <a:gd name="T8" fmla="*/ 19050 w 4"/>
                              <a:gd name="T9" fmla="*/ 28575 h 4"/>
                              <a:gd name="T10" fmla="*/ 28575 w 4"/>
                              <a:gd name="T11" fmla="*/ 28575 h 4"/>
                              <a:gd name="T12" fmla="*/ 38100 w 4"/>
                              <a:gd name="T13" fmla="*/ 38100 h 4"/>
                              <a:gd name="T14" fmla="*/ 38100 w 4"/>
                              <a:gd name="T15" fmla="*/ 38100 h 4"/>
                              <a:gd name="T16" fmla="*/ 38100 w 4"/>
                              <a:gd name="T17" fmla="*/ 28575 h 4"/>
                              <a:gd name="T18" fmla="*/ 38100 w 4"/>
                              <a:gd name="T19" fmla="*/ 28575 h 4"/>
                              <a:gd name="T20" fmla="*/ 28575 w 4"/>
                              <a:gd name="T21" fmla="*/ 19050 h 4"/>
                              <a:gd name="T22" fmla="*/ 28575 w 4"/>
                              <a:gd name="T23" fmla="*/ 28575 h 4"/>
                              <a:gd name="T24" fmla="*/ 28575 w 4"/>
                              <a:gd name="T25" fmla="*/ 19050 h 4"/>
                              <a:gd name="T26" fmla="*/ 19050 w 4"/>
                              <a:gd name="T27" fmla="*/ 19050 h 4"/>
                              <a:gd name="T28" fmla="*/ 9525 w 4"/>
                              <a:gd name="T29" fmla="*/ 9525 h 4"/>
                              <a:gd name="T30" fmla="*/ 9525 w 4"/>
                              <a:gd name="T31" fmla="*/ 0 h 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4">
                                <a:moveTo>
                                  <a:pt x="1" y="0"/>
                                </a:moveTo>
                                <a:lnTo>
                                  <a:pt x="0" y="1"/>
                                </a:lnTo>
                                <a:lnTo>
                                  <a:pt x="1" y="2"/>
                                </a:lnTo>
                                <a:lnTo>
                                  <a:pt x="2" y="2"/>
                                </a:lnTo>
                                <a:lnTo>
                                  <a:pt x="2" y="3"/>
                                </a:lnTo>
                                <a:lnTo>
                                  <a:pt x="3" y="3"/>
                                </a:lnTo>
                                <a:lnTo>
                                  <a:pt x="4" y="4"/>
                                </a:lnTo>
                                <a:lnTo>
                                  <a:pt x="4" y="3"/>
                                </a:lnTo>
                                <a:lnTo>
                                  <a:pt x="3" y="2"/>
                                </a:lnTo>
                                <a:lnTo>
                                  <a:pt x="3" y="3"/>
                                </a:lnTo>
                                <a:lnTo>
                                  <a:pt x="3" y="2"/>
                                </a:lnTo>
                                <a:lnTo>
                                  <a:pt x="2"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7" name="Freeform 2659"/>
                        <wps:cNvSpPr>
                          <a:spLocks/>
                        </wps:cNvSpPr>
                        <wps:spPr bwMode="auto">
                          <a:xfrm>
                            <a:off x="437500" y="667302"/>
                            <a:ext cx="28500" cy="47700"/>
                          </a:xfrm>
                          <a:custGeom>
                            <a:avLst/>
                            <a:gdLst>
                              <a:gd name="T0" fmla="*/ 0 w 3"/>
                              <a:gd name="T1" fmla="*/ 38100 h 5"/>
                              <a:gd name="T2" fmla="*/ 9525 w 3"/>
                              <a:gd name="T3" fmla="*/ 47625 h 5"/>
                              <a:gd name="T4" fmla="*/ 9525 w 3"/>
                              <a:gd name="T5" fmla="*/ 38100 h 5"/>
                              <a:gd name="T6" fmla="*/ 19050 w 3"/>
                              <a:gd name="T7" fmla="*/ 38100 h 5"/>
                              <a:gd name="T8" fmla="*/ 19050 w 3"/>
                              <a:gd name="T9" fmla="*/ 28575 h 5"/>
                              <a:gd name="T10" fmla="*/ 19050 w 3"/>
                              <a:gd name="T11" fmla="*/ 28575 h 5"/>
                              <a:gd name="T12" fmla="*/ 28575 w 3"/>
                              <a:gd name="T13" fmla="*/ 19050 h 5"/>
                              <a:gd name="T14" fmla="*/ 28575 w 3"/>
                              <a:gd name="T15" fmla="*/ 9525 h 5"/>
                              <a:gd name="T16" fmla="*/ 19050 w 3"/>
                              <a:gd name="T17" fmla="*/ 0 h 5"/>
                              <a:gd name="T18" fmla="*/ 19050 w 3"/>
                              <a:gd name="T19" fmla="*/ 9525 h 5"/>
                              <a:gd name="T20" fmla="*/ 9525 w 3"/>
                              <a:gd name="T21" fmla="*/ 19050 h 5"/>
                              <a:gd name="T22" fmla="*/ 9525 w 3"/>
                              <a:gd name="T23" fmla="*/ 28575 h 5"/>
                              <a:gd name="T24" fmla="*/ 9525 w 3"/>
                              <a:gd name="T25" fmla="*/ 28575 h 5"/>
                              <a:gd name="T26" fmla="*/ 9525 w 3"/>
                              <a:gd name="T27" fmla="*/ 28575 h 5"/>
                              <a:gd name="T28" fmla="*/ 9525 w 3"/>
                              <a:gd name="T29" fmla="*/ 28575 h 5"/>
                              <a:gd name="T30" fmla="*/ 0 w 3"/>
                              <a:gd name="T31" fmla="*/ 38100 h 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 h="5">
                                <a:moveTo>
                                  <a:pt x="0" y="4"/>
                                </a:moveTo>
                                <a:lnTo>
                                  <a:pt x="1" y="5"/>
                                </a:lnTo>
                                <a:lnTo>
                                  <a:pt x="1" y="4"/>
                                </a:lnTo>
                                <a:lnTo>
                                  <a:pt x="2" y="4"/>
                                </a:lnTo>
                                <a:lnTo>
                                  <a:pt x="2" y="3"/>
                                </a:lnTo>
                                <a:lnTo>
                                  <a:pt x="3" y="2"/>
                                </a:lnTo>
                                <a:lnTo>
                                  <a:pt x="3" y="1"/>
                                </a:lnTo>
                                <a:lnTo>
                                  <a:pt x="2" y="0"/>
                                </a:lnTo>
                                <a:lnTo>
                                  <a:pt x="2" y="1"/>
                                </a:lnTo>
                                <a:lnTo>
                                  <a:pt x="1" y="2"/>
                                </a:lnTo>
                                <a:lnTo>
                                  <a:pt x="1"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8" name="Freeform 2660"/>
                        <wps:cNvSpPr>
                          <a:spLocks/>
                        </wps:cNvSpPr>
                        <wps:spPr bwMode="auto">
                          <a:xfrm>
                            <a:off x="466000" y="600702"/>
                            <a:ext cx="38100" cy="47600"/>
                          </a:xfrm>
                          <a:custGeom>
                            <a:avLst/>
                            <a:gdLst>
                              <a:gd name="T0" fmla="*/ 0 w 4"/>
                              <a:gd name="T1" fmla="*/ 38100 h 5"/>
                              <a:gd name="T2" fmla="*/ 9525 w 4"/>
                              <a:gd name="T3" fmla="*/ 47625 h 5"/>
                              <a:gd name="T4" fmla="*/ 19050 w 4"/>
                              <a:gd name="T5" fmla="*/ 38100 h 5"/>
                              <a:gd name="T6" fmla="*/ 19050 w 4"/>
                              <a:gd name="T7" fmla="*/ 28575 h 5"/>
                              <a:gd name="T8" fmla="*/ 19050 w 4"/>
                              <a:gd name="T9" fmla="*/ 28575 h 5"/>
                              <a:gd name="T10" fmla="*/ 19050 w 4"/>
                              <a:gd name="T11" fmla="*/ 28575 h 5"/>
                              <a:gd name="T12" fmla="*/ 28575 w 4"/>
                              <a:gd name="T13" fmla="*/ 19050 h 5"/>
                              <a:gd name="T14" fmla="*/ 28575 w 4"/>
                              <a:gd name="T15" fmla="*/ 19050 h 5"/>
                              <a:gd name="T16" fmla="*/ 38100 w 4"/>
                              <a:gd name="T17" fmla="*/ 9525 h 5"/>
                              <a:gd name="T18" fmla="*/ 28575 w 4"/>
                              <a:gd name="T19" fmla="*/ 0 h 5"/>
                              <a:gd name="T20" fmla="*/ 28575 w 4"/>
                              <a:gd name="T21" fmla="*/ 9525 h 5"/>
                              <a:gd name="T22" fmla="*/ 19050 w 4"/>
                              <a:gd name="T23" fmla="*/ 9525 h 5"/>
                              <a:gd name="T24" fmla="*/ 9525 w 4"/>
                              <a:gd name="T25" fmla="*/ 19050 h 5"/>
                              <a:gd name="T26" fmla="*/ 9525 w 4"/>
                              <a:gd name="T27" fmla="*/ 19050 h 5"/>
                              <a:gd name="T28" fmla="*/ 9525 w 4"/>
                              <a:gd name="T29" fmla="*/ 28575 h 5"/>
                              <a:gd name="T30" fmla="*/ 0 w 4"/>
                              <a:gd name="T31" fmla="*/ 38100 h 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5">
                                <a:moveTo>
                                  <a:pt x="0" y="4"/>
                                </a:moveTo>
                                <a:lnTo>
                                  <a:pt x="1" y="5"/>
                                </a:lnTo>
                                <a:lnTo>
                                  <a:pt x="2" y="4"/>
                                </a:lnTo>
                                <a:lnTo>
                                  <a:pt x="2" y="3"/>
                                </a:lnTo>
                                <a:lnTo>
                                  <a:pt x="3" y="2"/>
                                </a:lnTo>
                                <a:lnTo>
                                  <a:pt x="4" y="1"/>
                                </a:lnTo>
                                <a:lnTo>
                                  <a:pt x="3" y="0"/>
                                </a:lnTo>
                                <a:lnTo>
                                  <a:pt x="3" y="1"/>
                                </a:lnTo>
                                <a:lnTo>
                                  <a:pt x="2" y="1"/>
                                </a:lnTo>
                                <a:lnTo>
                                  <a:pt x="1" y="2"/>
                                </a:lnTo>
                                <a:lnTo>
                                  <a:pt x="1"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9" name="Freeform 2661"/>
                        <wps:cNvSpPr>
                          <a:spLocks/>
                        </wps:cNvSpPr>
                        <wps:spPr bwMode="auto">
                          <a:xfrm>
                            <a:off x="532700" y="600702"/>
                            <a:ext cx="38100" cy="19000"/>
                          </a:xfrm>
                          <a:custGeom>
                            <a:avLst/>
                            <a:gdLst>
                              <a:gd name="T0" fmla="*/ 0 w 4"/>
                              <a:gd name="T1" fmla="*/ 0 h 2"/>
                              <a:gd name="T2" fmla="*/ 0 w 4"/>
                              <a:gd name="T3" fmla="*/ 9525 h 2"/>
                              <a:gd name="T4" fmla="*/ 9525 w 4"/>
                              <a:gd name="T5" fmla="*/ 9525 h 2"/>
                              <a:gd name="T6" fmla="*/ 9525 w 4"/>
                              <a:gd name="T7" fmla="*/ 0 h 2"/>
                              <a:gd name="T8" fmla="*/ 0 w 4"/>
                              <a:gd name="T9" fmla="*/ 9525 h 2"/>
                              <a:gd name="T10" fmla="*/ 9525 w 4"/>
                              <a:gd name="T11" fmla="*/ 9525 h 2"/>
                              <a:gd name="T12" fmla="*/ 28575 w 4"/>
                              <a:gd name="T13" fmla="*/ 19050 h 2"/>
                              <a:gd name="T14" fmla="*/ 38100 w 4"/>
                              <a:gd name="T15" fmla="*/ 19050 h 2"/>
                              <a:gd name="T16" fmla="*/ 38100 w 4"/>
                              <a:gd name="T17" fmla="*/ 19050 h 2"/>
                              <a:gd name="T18" fmla="*/ 38100 w 4"/>
                              <a:gd name="T19" fmla="*/ 9525 h 2"/>
                              <a:gd name="T20" fmla="*/ 38100 w 4"/>
                              <a:gd name="T21" fmla="*/ 9525 h 2"/>
                              <a:gd name="T22" fmla="*/ 28575 w 4"/>
                              <a:gd name="T23" fmla="*/ 9525 h 2"/>
                              <a:gd name="T24" fmla="*/ 19050 w 4"/>
                              <a:gd name="T25" fmla="*/ 0 h 2"/>
                              <a:gd name="T26" fmla="*/ 9525 w 4"/>
                              <a:gd name="T27" fmla="*/ 0 h 2"/>
                              <a:gd name="T28" fmla="*/ 9525 w 4"/>
                              <a:gd name="T29" fmla="*/ 0 h 2"/>
                              <a:gd name="T30" fmla="*/ 0 w 4"/>
                              <a:gd name="T31" fmla="*/ 0 h 2"/>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 h="2">
                                <a:moveTo>
                                  <a:pt x="0" y="0"/>
                                </a:moveTo>
                                <a:lnTo>
                                  <a:pt x="0" y="1"/>
                                </a:lnTo>
                                <a:lnTo>
                                  <a:pt x="1" y="1"/>
                                </a:lnTo>
                                <a:lnTo>
                                  <a:pt x="1" y="0"/>
                                </a:lnTo>
                                <a:lnTo>
                                  <a:pt x="0" y="1"/>
                                </a:lnTo>
                                <a:lnTo>
                                  <a:pt x="1" y="1"/>
                                </a:lnTo>
                                <a:lnTo>
                                  <a:pt x="3" y="2"/>
                                </a:lnTo>
                                <a:lnTo>
                                  <a:pt x="4" y="2"/>
                                </a:lnTo>
                                <a:lnTo>
                                  <a:pt x="4" y="1"/>
                                </a:lnTo>
                                <a:lnTo>
                                  <a:pt x="3"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0" name="Freeform 2662"/>
                        <wps:cNvSpPr>
                          <a:spLocks/>
                        </wps:cNvSpPr>
                        <wps:spPr bwMode="auto">
                          <a:xfrm>
                            <a:off x="599400" y="619702"/>
                            <a:ext cx="47600" cy="28600"/>
                          </a:xfrm>
                          <a:custGeom>
                            <a:avLst/>
                            <a:gdLst>
                              <a:gd name="T0" fmla="*/ 0 w 5"/>
                              <a:gd name="T1" fmla="*/ 0 h 3"/>
                              <a:gd name="T2" fmla="*/ 0 w 5"/>
                              <a:gd name="T3" fmla="*/ 9525 h 3"/>
                              <a:gd name="T4" fmla="*/ 19050 w 5"/>
                              <a:gd name="T5" fmla="*/ 19050 h 3"/>
                              <a:gd name="T6" fmla="*/ 28575 w 5"/>
                              <a:gd name="T7" fmla="*/ 19050 h 3"/>
                              <a:gd name="T8" fmla="*/ 38100 w 5"/>
                              <a:gd name="T9" fmla="*/ 28575 h 3"/>
                              <a:gd name="T10" fmla="*/ 47625 w 5"/>
                              <a:gd name="T11" fmla="*/ 19050 h 3"/>
                              <a:gd name="T12" fmla="*/ 38100 w 5"/>
                              <a:gd name="T13" fmla="*/ 9525 h 3"/>
                              <a:gd name="T14" fmla="*/ 28575 w 5"/>
                              <a:gd name="T15" fmla="*/ 9525 h 3"/>
                              <a:gd name="T16" fmla="*/ 0 w 5"/>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3">
                                <a:moveTo>
                                  <a:pt x="0" y="0"/>
                                </a:moveTo>
                                <a:lnTo>
                                  <a:pt x="0" y="1"/>
                                </a:lnTo>
                                <a:lnTo>
                                  <a:pt x="2" y="2"/>
                                </a:lnTo>
                                <a:lnTo>
                                  <a:pt x="3" y="2"/>
                                </a:lnTo>
                                <a:lnTo>
                                  <a:pt x="4" y="3"/>
                                </a:lnTo>
                                <a:lnTo>
                                  <a:pt x="5" y="2"/>
                                </a:lnTo>
                                <a:lnTo>
                                  <a:pt x="4" y="1"/>
                                </a:lnTo>
                                <a:lnTo>
                                  <a:pt x="3"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1" name="Freeform 2663"/>
                        <wps:cNvSpPr>
                          <a:spLocks/>
                        </wps:cNvSpPr>
                        <wps:spPr bwMode="auto">
                          <a:xfrm>
                            <a:off x="675600" y="648302"/>
                            <a:ext cx="38100" cy="9500"/>
                          </a:xfrm>
                          <a:custGeom>
                            <a:avLst/>
                            <a:gdLst>
                              <a:gd name="T0" fmla="*/ 0 w 4"/>
                              <a:gd name="T1" fmla="*/ 0 h 1"/>
                              <a:gd name="T2" fmla="*/ 0 w 4"/>
                              <a:gd name="T3" fmla="*/ 9525 h 1"/>
                              <a:gd name="T4" fmla="*/ 0 w 4"/>
                              <a:gd name="T5" fmla="*/ 9525 h 1"/>
                              <a:gd name="T6" fmla="*/ 0 w 4"/>
                              <a:gd name="T7" fmla="*/ 9525 h 1"/>
                              <a:gd name="T8" fmla="*/ 9525 w 4"/>
                              <a:gd name="T9" fmla="*/ 9525 h 1"/>
                              <a:gd name="T10" fmla="*/ 19050 w 4"/>
                              <a:gd name="T11" fmla="*/ 9525 h 1"/>
                              <a:gd name="T12" fmla="*/ 28575 w 4"/>
                              <a:gd name="T13" fmla="*/ 9525 h 1"/>
                              <a:gd name="T14" fmla="*/ 38100 w 4"/>
                              <a:gd name="T15" fmla="*/ 9525 h 1"/>
                              <a:gd name="T16" fmla="*/ 38100 w 4"/>
                              <a:gd name="T17" fmla="*/ 9525 h 1"/>
                              <a:gd name="T18" fmla="*/ 38100 w 4"/>
                              <a:gd name="T19" fmla="*/ 0 h 1"/>
                              <a:gd name="T20" fmla="*/ 28575 w 4"/>
                              <a:gd name="T21" fmla="*/ 0 h 1"/>
                              <a:gd name="T22" fmla="*/ 28575 w 4"/>
                              <a:gd name="T23" fmla="*/ 0 h 1"/>
                              <a:gd name="T24" fmla="*/ 28575 w 4"/>
                              <a:gd name="T25" fmla="*/ 0 h 1"/>
                              <a:gd name="T26" fmla="*/ 19050 w 4"/>
                              <a:gd name="T27" fmla="*/ 0 h 1"/>
                              <a:gd name="T28" fmla="*/ 9525 w 4"/>
                              <a:gd name="T29" fmla="*/ 0 h 1"/>
                              <a:gd name="T30" fmla="*/ 0 w 4"/>
                              <a:gd name="T31" fmla="*/ 0 h 1"/>
                              <a:gd name="T32" fmla="*/ 0 w 4"/>
                              <a:gd name="T33" fmla="*/ 0 h 1"/>
                              <a:gd name="T34" fmla="*/ 0 w 4"/>
                              <a:gd name="T35" fmla="*/ 0 h 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1">
                                <a:moveTo>
                                  <a:pt x="0" y="0"/>
                                </a:moveTo>
                                <a:lnTo>
                                  <a:pt x="0" y="1"/>
                                </a:lnTo>
                                <a:lnTo>
                                  <a:pt x="1" y="1"/>
                                </a:lnTo>
                                <a:lnTo>
                                  <a:pt x="2" y="1"/>
                                </a:lnTo>
                                <a:lnTo>
                                  <a:pt x="3" y="1"/>
                                </a:lnTo>
                                <a:lnTo>
                                  <a:pt x="4" y="1"/>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2" name="Freeform 2664"/>
                        <wps:cNvSpPr>
                          <a:spLocks/>
                        </wps:cNvSpPr>
                        <wps:spPr bwMode="auto">
                          <a:xfrm>
                            <a:off x="713700" y="600702"/>
                            <a:ext cx="38100" cy="38100"/>
                          </a:xfrm>
                          <a:custGeom>
                            <a:avLst/>
                            <a:gdLst>
                              <a:gd name="T0" fmla="*/ 19050 w 4"/>
                              <a:gd name="T1" fmla="*/ 28575 h 4"/>
                              <a:gd name="T2" fmla="*/ 28575 w 4"/>
                              <a:gd name="T3" fmla="*/ 38100 h 4"/>
                              <a:gd name="T4" fmla="*/ 28575 w 4"/>
                              <a:gd name="T5" fmla="*/ 38100 h 4"/>
                              <a:gd name="T6" fmla="*/ 28575 w 4"/>
                              <a:gd name="T7" fmla="*/ 28575 h 4"/>
                              <a:gd name="T8" fmla="*/ 38100 w 4"/>
                              <a:gd name="T9" fmla="*/ 28575 h 4"/>
                              <a:gd name="T10" fmla="*/ 28575 w 4"/>
                              <a:gd name="T11" fmla="*/ 28575 h 4"/>
                              <a:gd name="T12" fmla="*/ 28575 w 4"/>
                              <a:gd name="T13" fmla="*/ 19050 h 4"/>
                              <a:gd name="T14" fmla="*/ 28575 w 4"/>
                              <a:gd name="T15" fmla="*/ 19050 h 4"/>
                              <a:gd name="T16" fmla="*/ 28575 w 4"/>
                              <a:gd name="T17" fmla="*/ 19050 h 4"/>
                              <a:gd name="T18" fmla="*/ 28575 w 4"/>
                              <a:gd name="T19" fmla="*/ 19050 h 4"/>
                              <a:gd name="T20" fmla="*/ 28575 w 4"/>
                              <a:gd name="T21" fmla="*/ 9525 h 4"/>
                              <a:gd name="T22" fmla="*/ 19050 w 4"/>
                              <a:gd name="T23" fmla="*/ 9525 h 4"/>
                              <a:gd name="T24" fmla="*/ 19050 w 4"/>
                              <a:gd name="T25" fmla="*/ 9525 h 4"/>
                              <a:gd name="T26" fmla="*/ 9525 w 4"/>
                              <a:gd name="T27" fmla="*/ 0 h 4"/>
                              <a:gd name="T28" fmla="*/ 9525 w 4"/>
                              <a:gd name="T29" fmla="*/ 0 h 4"/>
                              <a:gd name="T30" fmla="*/ 0 w 4"/>
                              <a:gd name="T31" fmla="*/ 0 h 4"/>
                              <a:gd name="T32" fmla="*/ 0 w 4"/>
                              <a:gd name="T33" fmla="*/ 9525 h 4"/>
                              <a:gd name="T34" fmla="*/ 9525 w 4"/>
                              <a:gd name="T35" fmla="*/ 9525 h 4"/>
                              <a:gd name="T36" fmla="*/ 9525 w 4"/>
                              <a:gd name="T37" fmla="*/ 9525 h 4"/>
                              <a:gd name="T38" fmla="*/ 0 w 4"/>
                              <a:gd name="T39" fmla="*/ 9525 h 4"/>
                              <a:gd name="T40" fmla="*/ 9525 w 4"/>
                              <a:gd name="T41" fmla="*/ 19050 h 4"/>
                              <a:gd name="T42" fmla="*/ 19050 w 4"/>
                              <a:gd name="T43" fmla="*/ 19050 h 4"/>
                              <a:gd name="T44" fmla="*/ 19050 w 4"/>
                              <a:gd name="T45" fmla="*/ 19050 h 4"/>
                              <a:gd name="T46" fmla="*/ 19050 w 4"/>
                              <a:gd name="T47" fmla="*/ 19050 h 4"/>
                              <a:gd name="T48" fmla="*/ 28575 w 4"/>
                              <a:gd name="T49" fmla="*/ 19050 h 4"/>
                              <a:gd name="T50" fmla="*/ 19050 w 4"/>
                              <a:gd name="T51" fmla="*/ 19050 h 4"/>
                              <a:gd name="T52" fmla="*/ 19050 w 4"/>
                              <a:gd name="T53" fmla="*/ 28575 h 4"/>
                              <a:gd name="T54" fmla="*/ 19050 w 4"/>
                              <a:gd name="T55" fmla="*/ 28575 h 4"/>
                              <a:gd name="T56" fmla="*/ 28575 w 4"/>
                              <a:gd name="T57" fmla="*/ 28575 h 4"/>
                              <a:gd name="T58" fmla="*/ 19050 w 4"/>
                              <a:gd name="T59" fmla="*/ 28575 h 4"/>
                              <a:gd name="T60" fmla="*/ 19050 w 4"/>
                              <a:gd name="T61" fmla="*/ 28575 h 4"/>
                              <a:gd name="T62" fmla="*/ 19050 w 4"/>
                              <a:gd name="T63" fmla="*/ 28575 h 4"/>
                              <a:gd name="T64" fmla="*/ 28575 w 4"/>
                              <a:gd name="T65" fmla="*/ 28575 h 4"/>
                              <a:gd name="T66" fmla="*/ 19050 w 4"/>
                              <a:gd name="T67" fmla="*/ 28575 h 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 h="4">
                                <a:moveTo>
                                  <a:pt x="2" y="3"/>
                                </a:moveTo>
                                <a:lnTo>
                                  <a:pt x="3" y="4"/>
                                </a:lnTo>
                                <a:lnTo>
                                  <a:pt x="3" y="3"/>
                                </a:lnTo>
                                <a:lnTo>
                                  <a:pt x="4" y="3"/>
                                </a:lnTo>
                                <a:lnTo>
                                  <a:pt x="3" y="3"/>
                                </a:lnTo>
                                <a:lnTo>
                                  <a:pt x="3" y="2"/>
                                </a:lnTo>
                                <a:lnTo>
                                  <a:pt x="3" y="1"/>
                                </a:lnTo>
                                <a:lnTo>
                                  <a:pt x="2" y="1"/>
                                </a:lnTo>
                                <a:lnTo>
                                  <a:pt x="1" y="0"/>
                                </a:lnTo>
                                <a:lnTo>
                                  <a:pt x="0" y="0"/>
                                </a:lnTo>
                                <a:lnTo>
                                  <a:pt x="0" y="1"/>
                                </a:lnTo>
                                <a:lnTo>
                                  <a:pt x="1" y="1"/>
                                </a:lnTo>
                                <a:lnTo>
                                  <a:pt x="0" y="1"/>
                                </a:lnTo>
                                <a:lnTo>
                                  <a:pt x="1" y="2"/>
                                </a:lnTo>
                                <a:lnTo>
                                  <a:pt x="2" y="2"/>
                                </a:lnTo>
                                <a:lnTo>
                                  <a:pt x="3" y="2"/>
                                </a:lnTo>
                                <a:lnTo>
                                  <a:pt x="2" y="2"/>
                                </a:lnTo>
                                <a:lnTo>
                                  <a:pt x="2" y="3"/>
                                </a:lnTo>
                                <a:lnTo>
                                  <a:pt x="3" y="3"/>
                                </a:lnTo>
                                <a:lnTo>
                                  <a:pt x="2" y="3"/>
                                </a:lnTo>
                                <a:lnTo>
                                  <a:pt x="3" y="3"/>
                                </a:lnTo>
                                <a:lnTo>
                                  <a:pt x="2"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3" name="Freeform 2665"/>
                        <wps:cNvSpPr>
                          <a:spLocks/>
                        </wps:cNvSpPr>
                        <wps:spPr bwMode="auto">
                          <a:xfrm>
                            <a:off x="647000" y="562602"/>
                            <a:ext cx="47600" cy="28500"/>
                          </a:xfrm>
                          <a:custGeom>
                            <a:avLst/>
                            <a:gdLst>
                              <a:gd name="T0" fmla="*/ 38100 w 5"/>
                              <a:gd name="T1" fmla="*/ 28575 h 3"/>
                              <a:gd name="T2" fmla="*/ 47625 w 5"/>
                              <a:gd name="T3" fmla="*/ 19050 h 3"/>
                              <a:gd name="T4" fmla="*/ 19050 w 5"/>
                              <a:gd name="T5" fmla="*/ 9525 h 3"/>
                              <a:gd name="T6" fmla="*/ 9525 w 5"/>
                              <a:gd name="T7" fmla="*/ 0 h 3"/>
                              <a:gd name="T8" fmla="*/ 9525 w 5"/>
                              <a:gd name="T9" fmla="*/ 0 h 3"/>
                              <a:gd name="T10" fmla="*/ 0 w 5"/>
                              <a:gd name="T11" fmla="*/ 9525 h 3"/>
                              <a:gd name="T12" fmla="*/ 0 w 5"/>
                              <a:gd name="T13" fmla="*/ 9525 h 3"/>
                              <a:gd name="T14" fmla="*/ 19050 w 5"/>
                              <a:gd name="T15" fmla="*/ 19050 h 3"/>
                              <a:gd name="T16" fmla="*/ 38100 w 5"/>
                              <a:gd name="T17" fmla="*/ 2857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3">
                                <a:moveTo>
                                  <a:pt x="4" y="3"/>
                                </a:moveTo>
                                <a:lnTo>
                                  <a:pt x="5" y="2"/>
                                </a:lnTo>
                                <a:lnTo>
                                  <a:pt x="2" y="1"/>
                                </a:lnTo>
                                <a:lnTo>
                                  <a:pt x="1" y="0"/>
                                </a:lnTo>
                                <a:lnTo>
                                  <a:pt x="0" y="1"/>
                                </a:lnTo>
                                <a:lnTo>
                                  <a:pt x="2"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4" name="Freeform 2666"/>
                        <wps:cNvSpPr>
                          <a:spLocks/>
                        </wps:cNvSpPr>
                        <wps:spPr bwMode="auto">
                          <a:xfrm>
                            <a:off x="608900" y="534002"/>
                            <a:ext cx="38100" cy="19000"/>
                          </a:xfrm>
                          <a:custGeom>
                            <a:avLst/>
                            <a:gdLst>
                              <a:gd name="T0" fmla="*/ 9525 w 4"/>
                              <a:gd name="T1" fmla="*/ 19050 h 2"/>
                              <a:gd name="T2" fmla="*/ 19050 w 4"/>
                              <a:gd name="T3" fmla="*/ 9525 h 2"/>
                              <a:gd name="T4" fmla="*/ 19050 w 4"/>
                              <a:gd name="T5" fmla="*/ 9525 h 2"/>
                              <a:gd name="T6" fmla="*/ 9525 w 4"/>
                              <a:gd name="T7" fmla="*/ 9525 h 2"/>
                              <a:gd name="T8" fmla="*/ 9525 w 4"/>
                              <a:gd name="T9" fmla="*/ 0 h 2"/>
                              <a:gd name="T10" fmla="*/ 9525 w 4"/>
                              <a:gd name="T11" fmla="*/ 0 h 2"/>
                              <a:gd name="T12" fmla="*/ 9525 w 4"/>
                              <a:gd name="T13" fmla="*/ 9525 h 2"/>
                              <a:gd name="T14" fmla="*/ 9525 w 4"/>
                              <a:gd name="T15" fmla="*/ 0 h 2"/>
                              <a:gd name="T16" fmla="*/ 9525 w 4"/>
                              <a:gd name="T17" fmla="*/ 0 h 2"/>
                              <a:gd name="T18" fmla="*/ 9525 w 4"/>
                              <a:gd name="T19" fmla="*/ 9525 h 2"/>
                              <a:gd name="T20" fmla="*/ 9525 w 4"/>
                              <a:gd name="T21" fmla="*/ 9525 h 2"/>
                              <a:gd name="T22" fmla="*/ 9525 w 4"/>
                              <a:gd name="T23" fmla="*/ 9525 h 2"/>
                              <a:gd name="T24" fmla="*/ 9525 w 4"/>
                              <a:gd name="T25" fmla="*/ 9525 h 2"/>
                              <a:gd name="T26" fmla="*/ 9525 w 4"/>
                              <a:gd name="T27" fmla="*/ 0 h 2"/>
                              <a:gd name="T28" fmla="*/ 9525 w 4"/>
                              <a:gd name="T29" fmla="*/ 9525 h 2"/>
                              <a:gd name="T30" fmla="*/ 9525 w 4"/>
                              <a:gd name="T31" fmla="*/ 9525 h 2"/>
                              <a:gd name="T32" fmla="*/ 9525 w 4"/>
                              <a:gd name="T33" fmla="*/ 0 h 2"/>
                              <a:gd name="T34" fmla="*/ 9525 w 4"/>
                              <a:gd name="T35" fmla="*/ 9525 h 2"/>
                              <a:gd name="T36" fmla="*/ 9525 w 4"/>
                              <a:gd name="T37" fmla="*/ 9525 h 2"/>
                              <a:gd name="T38" fmla="*/ 9525 w 4"/>
                              <a:gd name="T39" fmla="*/ 9525 h 2"/>
                              <a:gd name="T40" fmla="*/ 9525 w 4"/>
                              <a:gd name="T41" fmla="*/ 9525 h 2"/>
                              <a:gd name="T42" fmla="*/ 19050 w 4"/>
                              <a:gd name="T43" fmla="*/ 9525 h 2"/>
                              <a:gd name="T44" fmla="*/ 19050 w 4"/>
                              <a:gd name="T45" fmla="*/ 9525 h 2"/>
                              <a:gd name="T46" fmla="*/ 28575 w 4"/>
                              <a:gd name="T47" fmla="*/ 9525 h 2"/>
                              <a:gd name="T48" fmla="*/ 28575 w 4"/>
                              <a:gd name="T49" fmla="*/ 9525 h 2"/>
                              <a:gd name="T50" fmla="*/ 38100 w 4"/>
                              <a:gd name="T51" fmla="*/ 9525 h 2"/>
                              <a:gd name="T52" fmla="*/ 38100 w 4"/>
                              <a:gd name="T53" fmla="*/ 0 h 2"/>
                              <a:gd name="T54" fmla="*/ 28575 w 4"/>
                              <a:gd name="T55" fmla="*/ 0 h 2"/>
                              <a:gd name="T56" fmla="*/ 28575 w 4"/>
                              <a:gd name="T57" fmla="*/ 0 h 2"/>
                              <a:gd name="T58" fmla="*/ 19050 w 4"/>
                              <a:gd name="T59" fmla="*/ 0 h 2"/>
                              <a:gd name="T60" fmla="*/ 19050 w 4"/>
                              <a:gd name="T61" fmla="*/ 0 h 2"/>
                              <a:gd name="T62" fmla="*/ 9525 w 4"/>
                              <a:gd name="T63" fmla="*/ 0 h 2"/>
                              <a:gd name="T64" fmla="*/ 9525 w 4"/>
                              <a:gd name="T65" fmla="*/ 0 h 2"/>
                              <a:gd name="T66" fmla="*/ 9525 w 4"/>
                              <a:gd name="T67" fmla="*/ 0 h 2"/>
                              <a:gd name="T68" fmla="*/ 9525 w 4"/>
                              <a:gd name="T69" fmla="*/ 0 h 2"/>
                              <a:gd name="T70" fmla="*/ 0 w 4"/>
                              <a:gd name="T71" fmla="*/ 0 h 2"/>
                              <a:gd name="T72" fmla="*/ 0 w 4"/>
                              <a:gd name="T73" fmla="*/ 0 h 2"/>
                              <a:gd name="T74" fmla="*/ 0 w 4"/>
                              <a:gd name="T75" fmla="*/ 0 h 2"/>
                              <a:gd name="T76" fmla="*/ 0 w 4"/>
                              <a:gd name="T77" fmla="*/ 0 h 2"/>
                              <a:gd name="T78" fmla="*/ 0 w 4"/>
                              <a:gd name="T79" fmla="*/ 9525 h 2"/>
                              <a:gd name="T80" fmla="*/ 0 w 4"/>
                              <a:gd name="T81" fmla="*/ 9525 h 2"/>
                              <a:gd name="T82" fmla="*/ 0 w 4"/>
                              <a:gd name="T83" fmla="*/ 9525 h 2"/>
                              <a:gd name="T84" fmla="*/ 0 w 4"/>
                              <a:gd name="T85" fmla="*/ 9525 h 2"/>
                              <a:gd name="T86" fmla="*/ 0 w 4"/>
                              <a:gd name="T87" fmla="*/ 9525 h 2"/>
                              <a:gd name="T88" fmla="*/ 9525 w 4"/>
                              <a:gd name="T89" fmla="*/ 9525 h 2"/>
                              <a:gd name="T90" fmla="*/ 9525 w 4"/>
                              <a:gd name="T91" fmla="*/ 19050 h 2"/>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 h="2">
                                <a:moveTo>
                                  <a:pt x="1" y="2"/>
                                </a:moveTo>
                                <a:lnTo>
                                  <a:pt x="2" y="1"/>
                                </a:lnTo>
                                <a:lnTo>
                                  <a:pt x="1" y="1"/>
                                </a:lnTo>
                                <a:lnTo>
                                  <a:pt x="1" y="0"/>
                                </a:lnTo>
                                <a:lnTo>
                                  <a:pt x="1" y="1"/>
                                </a:lnTo>
                                <a:lnTo>
                                  <a:pt x="1" y="0"/>
                                </a:lnTo>
                                <a:lnTo>
                                  <a:pt x="1" y="1"/>
                                </a:lnTo>
                                <a:lnTo>
                                  <a:pt x="1" y="0"/>
                                </a:lnTo>
                                <a:lnTo>
                                  <a:pt x="1" y="1"/>
                                </a:lnTo>
                                <a:lnTo>
                                  <a:pt x="1" y="0"/>
                                </a:lnTo>
                                <a:lnTo>
                                  <a:pt x="1" y="1"/>
                                </a:lnTo>
                                <a:lnTo>
                                  <a:pt x="2" y="1"/>
                                </a:lnTo>
                                <a:lnTo>
                                  <a:pt x="3" y="1"/>
                                </a:lnTo>
                                <a:lnTo>
                                  <a:pt x="4" y="1"/>
                                </a:lnTo>
                                <a:lnTo>
                                  <a:pt x="4" y="0"/>
                                </a:lnTo>
                                <a:lnTo>
                                  <a:pt x="3" y="0"/>
                                </a:lnTo>
                                <a:lnTo>
                                  <a:pt x="2" y="0"/>
                                </a:lnTo>
                                <a:lnTo>
                                  <a:pt x="1" y="0"/>
                                </a:lnTo>
                                <a:lnTo>
                                  <a:pt x="0" y="0"/>
                                </a:lnTo>
                                <a:lnTo>
                                  <a:pt x="0" y="1"/>
                                </a:lnTo>
                                <a:lnTo>
                                  <a:pt x="1" y="1"/>
                                </a:lnTo>
                                <a:lnTo>
                                  <a:pt x="1"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5" name="Freeform 2667"/>
                        <wps:cNvSpPr>
                          <a:spLocks/>
                        </wps:cNvSpPr>
                        <wps:spPr bwMode="auto">
                          <a:xfrm>
                            <a:off x="675600" y="543502"/>
                            <a:ext cx="47600" cy="19100"/>
                          </a:xfrm>
                          <a:custGeom>
                            <a:avLst/>
                            <a:gdLst>
                              <a:gd name="T0" fmla="*/ 0 w 5"/>
                              <a:gd name="T1" fmla="*/ 0 h 2"/>
                              <a:gd name="T2" fmla="*/ 0 w 5"/>
                              <a:gd name="T3" fmla="*/ 9525 h 2"/>
                              <a:gd name="T4" fmla="*/ 0 w 5"/>
                              <a:gd name="T5" fmla="*/ 9525 h 2"/>
                              <a:gd name="T6" fmla="*/ 19050 w 5"/>
                              <a:gd name="T7" fmla="*/ 9525 h 2"/>
                              <a:gd name="T8" fmla="*/ 38100 w 5"/>
                              <a:gd name="T9" fmla="*/ 19050 h 2"/>
                              <a:gd name="T10" fmla="*/ 47625 w 5"/>
                              <a:gd name="T11" fmla="*/ 9525 h 2"/>
                              <a:gd name="T12" fmla="*/ 28575 w 5"/>
                              <a:gd name="T13" fmla="*/ 0 h 2"/>
                              <a:gd name="T14" fmla="*/ 9525 w 5"/>
                              <a:gd name="T15" fmla="*/ 0 h 2"/>
                              <a:gd name="T16" fmla="*/ 0 w 5"/>
                              <a:gd name="T17" fmla="*/ 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0" y="0"/>
                                </a:moveTo>
                                <a:lnTo>
                                  <a:pt x="0" y="1"/>
                                </a:lnTo>
                                <a:lnTo>
                                  <a:pt x="2" y="1"/>
                                </a:lnTo>
                                <a:lnTo>
                                  <a:pt x="4" y="2"/>
                                </a:lnTo>
                                <a:lnTo>
                                  <a:pt x="5"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6" name="Freeform 2668"/>
                        <wps:cNvSpPr>
                          <a:spLocks/>
                        </wps:cNvSpPr>
                        <wps:spPr bwMode="auto">
                          <a:xfrm>
                            <a:off x="751800" y="553002"/>
                            <a:ext cx="37500" cy="28600"/>
                          </a:xfrm>
                          <a:custGeom>
                            <a:avLst/>
                            <a:gdLst>
                              <a:gd name="T0" fmla="*/ 0 w 4"/>
                              <a:gd name="T1" fmla="*/ 0 h 3"/>
                              <a:gd name="T2" fmla="*/ 0 w 4"/>
                              <a:gd name="T3" fmla="*/ 9525 h 3"/>
                              <a:gd name="T4" fmla="*/ 9366 w 4"/>
                              <a:gd name="T5" fmla="*/ 19050 h 3"/>
                              <a:gd name="T6" fmla="*/ 28099 w 4"/>
                              <a:gd name="T7" fmla="*/ 19050 h 3"/>
                              <a:gd name="T8" fmla="*/ 37465 w 4"/>
                              <a:gd name="T9" fmla="*/ 28575 h 3"/>
                              <a:gd name="T10" fmla="*/ 37465 w 4"/>
                              <a:gd name="T11" fmla="*/ 9525 h 3"/>
                              <a:gd name="T12" fmla="*/ 37465 w 4"/>
                              <a:gd name="T13" fmla="*/ 9525 h 3"/>
                              <a:gd name="T14" fmla="*/ 9366 w 4"/>
                              <a:gd name="T15" fmla="*/ 9525 h 3"/>
                              <a:gd name="T16" fmla="*/ 0 w 4"/>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0" y="0"/>
                                </a:moveTo>
                                <a:lnTo>
                                  <a:pt x="0" y="1"/>
                                </a:lnTo>
                                <a:lnTo>
                                  <a:pt x="1" y="2"/>
                                </a:lnTo>
                                <a:lnTo>
                                  <a:pt x="3" y="2"/>
                                </a:lnTo>
                                <a:lnTo>
                                  <a:pt x="4" y="3"/>
                                </a:lnTo>
                                <a:lnTo>
                                  <a:pt x="4" y="1"/>
                                </a:lnTo>
                                <a:lnTo>
                                  <a:pt x="1"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7" name="Freeform 2669"/>
                        <wps:cNvSpPr>
                          <a:spLocks/>
                        </wps:cNvSpPr>
                        <wps:spPr bwMode="auto">
                          <a:xfrm>
                            <a:off x="817800" y="572102"/>
                            <a:ext cx="47700" cy="19000"/>
                          </a:xfrm>
                          <a:custGeom>
                            <a:avLst/>
                            <a:gdLst>
                              <a:gd name="T0" fmla="*/ 0 w 5"/>
                              <a:gd name="T1" fmla="*/ 0 h 2"/>
                              <a:gd name="T2" fmla="*/ 0 w 5"/>
                              <a:gd name="T3" fmla="*/ 9525 h 2"/>
                              <a:gd name="T4" fmla="*/ 9525 w 5"/>
                              <a:gd name="T5" fmla="*/ 9525 h 2"/>
                              <a:gd name="T6" fmla="*/ 28575 w 5"/>
                              <a:gd name="T7" fmla="*/ 19050 h 2"/>
                              <a:gd name="T8" fmla="*/ 47625 w 5"/>
                              <a:gd name="T9" fmla="*/ 19050 h 2"/>
                              <a:gd name="T10" fmla="*/ 47625 w 5"/>
                              <a:gd name="T11" fmla="*/ 9525 h 2"/>
                              <a:gd name="T12" fmla="*/ 38100 w 5"/>
                              <a:gd name="T13" fmla="*/ 9525 h 2"/>
                              <a:gd name="T14" fmla="*/ 9525 w 5"/>
                              <a:gd name="T15" fmla="*/ 0 h 2"/>
                              <a:gd name="T16" fmla="*/ 0 w 5"/>
                              <a:gd name="T17" fmla="*/ 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0" y="0"/>
                                </a:moveTo>
                                <a:lnTo>
                                  <a:pt x="0" y="1"/>
                                </a:lnTo>
                                <a:lnTo>
                                  <a:pt x="1" y="1"/>
                                </a:lnTo>
                                <a:lnTo>
                                  <a:pt x="3" y="2"/>
                                </a:lnTo>
                                <a:lnTo>
                                  <a:pt x="5" y="2"/>
                                </a:lnTo>
                                <a:lnTo>
                                  <a:pt x="5" y="1"/>
                                </a:lnTo>
                                <a:lnTo>
                                  <a:pt x="4"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8" name="Freeform 2670"/>
                        <wps:cNvSpPr>
                          <a:spLocks/>
                        </wps:cNvSpPr>
                        <wps:spPr bwMode="auto">
                          <a:xfrm>
                            <a:off x="894000" y="591102"/>
                            <a:ext cx="47700" cy="19100"/>
                          </a:xfrm>
                          <a:custGeom>
                            <a:avLst/>
                            <a:gdLst>
                              <a:gd name="T0" fmla="*/ 0 w 5"/>
                              <a:gd name="T1" fmla="*/ 0 h 2"/>
                              <a:gd name="T2" fmla="*/ 0 w 5"/>
                              <a:gd name="T3" fmla="*/ 9525 h 2"/>
                              <a:gd name="T4" fmla="*/ 9525 w 5"/>
                              <a:gd name="T5" fmla="*/ 9525 h 2"/>
                              <a:gd name="T6" fmla="*/ 28575 w 5"/>
                              <a:gd name="T7" fmla="*/ 19050 h 2"/>
                              <a:gd name="T8" fmla="*/ 38100 w 5"/>
                              <a:gd name="T9" fmla="*/ 19050 h 2"/>
                              <a:gd name="T10" fmla="*/ 38100 w 5"/>
                              <a:gd name="T11" fmla="*/ 9525 h 2"/>
                              <a:gd name="T12" fmla="*/ 38100 w 5"/>
                              <a:gd name="T13" fmla="*/ 19050 h 2"/>
                              <a:gd name="T14" fmla="*/ 38100 w 5"/>
                              <a:gd name="T15" fmla="*/ 19050 h 2"/>
                              <a:gd name="T16" fmla="*/ 47625 w 5"/>
                              <a:gd name="T17" fmla="*/ 9525 h 2"/>
                              <a:gd name="T18" fmla="*/ 47625 w 5"/>
                              <a:gd name="T19" fmla="*/ 9525 h 2"/>
                              <a:gd name="T20" fmla="*/ 38100 w 5"/>
                              <a:gd name="T21" fmla="*/ 9525 h 2"/>
                              <a:gd name="T22" fmla="*/ 28575 w 5"/>
                              <a:gd name="T23" fmla="*/ 0 h 2"/>
                              <a:gd name="T24" fmla="*/ 9525 w 5"/>
                              <a:gd name="T25" fmla="*/ 0 h 2"/>
                              <a:gd name="T26" fmla="*/ 0 w 5"/>
                              <a:gd name="T27" fmla="*/ 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2">
                                <a:moveTo>
                                  <a:pt x="0" y="0"/>
                                </a:moveTo>
                                <a:lnTo>
                                  <a:pt x="0" y="1"/>
                                </a:lnTo>
                                <a:lnTo>
                                  <a:pt x="1" y="1"/>
                                </a:lnTo>
                                <a:lnTo>
                                  <a:pt x="3" y="2"/>
                                </a:lnTo>
                                <a:lnTo>
                                  <a:pt x="4" y="2"/>
                                </a:lnTo>
                                <a:lnTo>
                                  <a:pt x="4" y="1"/>
                                </a:lnTo>
                                <a:lnTo>
                                  <a:pt x="4" y="2"/>
                                </a:lnTo>
                                <a:lnTo>
                                  <a:pt x="5" y="1"/>
                                </a:lnTo>
                                <a:lnTo>
                                  <a:pt x="4"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9" name="Freeform 2671"/>
                        <wps:cNvSpPr>
                          <a:spLocks/>
                        </wps:cNvSpPr>
                        <wps:spPr bwMode="auto">
                          <a:xfrm>
                            <a:off x="970200" y="600702"/>
                            <a:ext cx="38100" cy="19000"/>
                          </a:xfrm>
                          <a:custGeom>
                            <a:avLst/>
                            <a:gdLst>
                              <a:gd name="T0" fmla="*/ 0 w 4"/>
                              <a:gd name="T1" fmla="*/ 0 h 2"/>
                              <a:gd name="T2" fmla="*/ 0 w 4"/>
                              <a:gd name="T3" fmla="*/ 9525 h 2"/>
                              <a:gd name="T4" fmla="*/ 19050 w 4"/>
                              <a:gd name="T5" fmla="*/ 19050 h 2"/>
                              <a:gd name="T6" fmla="*/ 38100 w 4"/>
                              <a:gd name="T7" fmla="*/ 19050 h 2"/>
                              <a:gd name="T8" fmla="*/ 38100 w 4"/>
                              <a:gd name="T9" fmla="*/ 9525 h 2"/>
                              <a:gd name="T10" fmla="*/ 19050 w 4"/>
                              <a:gd name="T11" fmla="*/ 9525 h 2"/>
                              <a:gd name="T12" fmla="*/ 0 w 4"/>
                              <a:gd name="T13" fmla="*/ 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0" y="0"/>
                                </a:moveTo>
                                <a:lnTo>
                                  <a:pt x="0" y="1"/>
                                </a:lnTo>
                                <a:lnTo>
                                  <a:pt x="2" y="2"/>
                                </a:lnTo>
                                <a:lnTo>
                                  <a:pt x="4" y="2"/>
                                </a:lnTo>
                                <a:lnTo>
                                  <a:pt x="4" y="1"/>
                                </a:lnTo>
                                <a:lnTo>
                                  <a:pt x="2"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0" name="Freeform 2672"/>
                        <wps:cNvSpPr>
                          <a:spLocks/>
                        </wps:cNvSpPr>
                        <wps:spPr bwMode="auto">
                          <a:xfrm>
                            <a:off x="1036900" y="619702"/>
                            <a:ext cx="47600" cy="9500"/>
                          </a:xfrm>
                          <a:custGeom>
                            <a:avLst/>
                            <a:gdLst>
                              <a:gd name="T0" fmla="*/ 9525 w 5"/>
                              <a:gd name="T1" fmla="*/ 0 h 1"/>
                              <a:gd name="T2" fmla="*/ 0 w 5"/>
                              <a:gd name="T3" fmla="*/ 9525 h 1"/>
                              <a:gd name="T4" fmla="*/ 28575 w 5"/>
                              <a:gd name="T5" fmla="*/ 9525 h 1"/>
                              <a:gd name="T6" fmla="*/ 47625 w 5"/>
                              <a:gd name="T7" fmla="*/ 9525 h 1"/>
                              <a:gd name="T8" fmla="*/ 47625 w 5"/>
                              <a:gd name="T9" fmla="*/ 9525 h 1"/>
                              <a:gd name="T10" fmla="*/ 47625 w 5"/>
                              <a:gd name="T11" fmla="*/ 0 h 1"/>
                              <a:gd name="T12" fmla="*/ 47625 w 5"/>
                              <a:gd name="T13" fmla="*/ 0 h 1"/>
                              <a:gd name="T14" fmla="*/ 28575 w 5"/>
                              <a:gd name="T15" fmla="*/ 0 h 1"/>
                              <a:gd name="T16" fmla="*/ 9525 w 5"/>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1">
                                <a:moveTo>
                                  <a:pt x="1" y="0"/>
                                </a:moveTo>
                                <a:lnTo>
                                  <a:pt x="0" y="1"/>
                                </a:lnTo>
                                <a:lnTo>
                                  <a:pt x="3" y="1"/>
                                </a:lnTo>
                                <a:lnTo>
                                  <a:pt x="5" y="1"/>
                                </a:lnTo>
                                <a:lnTo>
                                  <a:pt x="5" y="0"/>
                                </a:lnTo>
                                <a:lnTo>
                                  <a:pt x="3" y="0"/>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1" name="Freeform 2673"/>
                        <wps:cNvSpPr>
                          <a:spLocks/>
                        </wps:cNvSpPr>
                        <wps:spPr bwMode="auto">
                          <a:xfrm>
                            <a:off x="1113100" y="619702"/>
                            <a:ext cx="47600" cy="9500"/>
                          </a:xfrm>
                          <a:custGeom>
                            <a:avLst/>
                            <a:gdLst>
                              <a:gd name="T0" fmla="*/ 0 w 5"/>
                              <a:gd name="T1" fmla="*/ 0 h 1"/>
                              <a:gd name="T2" fmla="*/ 0 w 5"/>
                              <a:gd name="T3" fmla="*/ 9525 h 1"/>
                              <a:gd name="T4" fmla="*/ 19050 w 5"/>
                              <a:gd name="T5" fmla="*/ 9525 h 1"/>
                              <a:gd name="T6" fmla="*/ 38100 w 5"/>
                              <a:gd name="T7" fmla="*/ 9525 h 1"/>
                              <a:gd name="T8" fmla="*/ 47625 w 5"/>
                              <a:gd name="T9" fmla="*/ 9525 h 1"/>
                              <a:gd name="T10" fmla="*/ 47625 w 5"/>
                              <a:gd name="T11" fmla="*/ 0 h 1"/>
                              <a:gd name="T12" fmla="*/ 38100 w 5"/>
                              <a:gd name="T13" fmla="*/ 0 h 1"/>
                              <a:gd name="T14" fmla="*/ 19050 w 5"/>
                              <a:gd name="T15" fmla="*/ 0 h 1"/>
                              <a:gd name="T16" fmla="*/ 0 w 5"/>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1">
                                <a:moveTo>
                                  <a:pt x="0" y="0"/>
                                </a:moveTo>
                                <a:lnTo>
                                  <a:pt x="0" y="1"/>
                                </a:lnTo>
                                <a:lnTo>
                                  <a:pt x="2" y="1"/>
                                </a:lnTo>
                                <a:lnTo>
                                  <a:pt x="4" y="1"/>
                                </a:lnTo>
                                <a:lnTo>
                                  <a:pt x="5" y="1"/>
                                </a:lnTo>
                                <a:lnTo>
                                  <a:pt x="5" y="0"/>
                                </a:lnTo>
                                <a:lnTo>
                                  <a:pt x="4" y="0"/>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2" name="Freeform 2674"/>
                        <wps:cNvSpPr>
                          <a:spLocks/>
                        </wps:cNvSpPr>
                        <wps:spPr bwMode="auto">
                          <a:xfrm>
                            <a:off x="1189300" y="619702"/>
                            <a:ext cx="47600" cy="9500"/>
                          </a:xfrm>
                          <a:custGeom>
                            <a:avLst/>
                            <a:gdLst>
                              <a:gd name="T0" fmla="*/ 0 w 5"/>
                              <a:gd name="T1" fmla="*/ 0 h 1"/>
                              <a:gd name="T2" fmla="*/ 0 w 5"/>
                              <a:gd name="T3" fmla="*/ 9525 h 1"/>
                              <a:gd name="T4" fmla="*/ 19050 w 5"/>
                              <a:gd name="T5" fmla="*/ 9525 h 1"/>
                              <a:gd name="T6" fmla="*/ 38100 w 5"/>
                              <a:gd name="T7" fmla="*/ 9525 h 1"/>
                              <a:gd name="T8" fmla="*/ 47625 w 5"/>
                              <a:gd name="T9" fmla="*/ 9525 h 1"/>
                              <a:gd name="T10" fmla="*/ 47625 w 5"/>
                              <a:gd name="T11" fmla="*/ 0 h 1"/>
                              <a:gd name="T12" fmla="*/ 38100 w 5"/>
                              <a:gd name="T13" fmla="*/ 0 h 1"/>
                              <a:gd name="T14" fmla="*/ 19050 w 5"/>
                              <a:gd name="T15" fmla="*/ 0 h 1"/>
                              <a:gd name="T16" fmla="*/ 0 w 5"/>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1">
                                <a:moveTo>
                                  <a:pt x="0" y="0"/>
                                </a:moveTo>
                                <a:lnTo>
                                  <a:pt x="0" y="1"/>
                                </a:lnTo>
                                <a:lnTo>
                                  <a:pt x="2" y="1"/>
                                </a:lnTo>
                                <a:lnTo>
                                  <a:pt x="4" y="1"/>
                                </a:lnTo>
                                <a:lnTo>
                                  <a:pt x="5" y="1"/>
                                </a:lnTo>
                                <a:lnTo>
                                  <a:pt x="5" y="0"/>
                                </a:lnTo>
                                <a:lnTo>
                                  <a:pt x="4" y="0"/>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3" name="Freeform 2675"/>
                        <wps:cNvSpPr>
                          <a:spLocks/>
                        </wps:cNvSpPr>
                        <wps:spPr bwMode="auto">
                          <a:xfrm>
                            <a:off x="1265500" y="610202"/>
                            <a:ext cx="47000" cy="19000"/>
                          </a:xfrm>
                          <a:custGeom>
                            <a:avLst/>
                            <a:gdLst>
                              <a:gd name="T0" fmla="*/ 0 w 5"/>
                              <a:gd name="T1" fmla="*/ 9525 h 2"/>
                              <a:gd name="T2" fmla="*/ 0 w 5"/>
                              <a:gd name="T3" fmla="*/ 19050 h 2"/>
                              <a:gd name="T4" fmla="*/ 28194 w 5"/>
                              <a:gd name="T5" fmla="*/ 19050 h 2"/>
                              <a:gd name="T6" fmla="*/ 46990 w 5"/>
                              <a:gd name="T7" fmla="*/ 9525 h 2"/>
                              <a:gd name="T8" fmla="*/ 46990 w 5"/>
                              <a:gd name="T9" fmla="*/ 0 h 2"/>
                              <a:gd name="T10" fmla="*/ 28194 w 5"/>
                              <a:gd name="T11" fmla="*/ 0 h 2"/>
                              <a:gd name="T12" fmla="*/ 0 w 5"/>
                              <a:gd name="T13" fmla="*/ 952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0" y="1"/>
                                </a:moveTo>
                                <a:lnTo>
                                  <a:pt x="0" y="2"/>
                                </a:lnTo>
                                <a:lnTo>
                                  <a:pt x="3" y="2"/>
                                </a:lnTo>
                                <a:lnTo>
                                  <a:pt x="5" y="1"/>
                                </a:lnTo>
                                <a:lnTo>
                                  <a:pt x="5" y="0"/>
                                </a:lnTo>
                                <a:lnTo>
                                  <a:pt x="3" y="0"/>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4" name="Freeform 2676"/>
                        <wps:cNvSpPr>
                          <a:spLocks/>
                        </wps:cNvSpPr>
                        <wps:spPr bwMode="auto">
                          <a:xfrm>
                            <a:off x="1341100" y="600702"/>
                            <a:ext cx="38100" cy="19000"/>
                          </a:xfrm>
                          <a:custGeom>
                            <a:avLst/>
                            <a:gdLst>
                              <a:gd name="T0" fmla="*/ 0 w 4"/>
                              <a:gd name="T1" fmla="*/ 9525 h 2"/>
                              <a:gd name="T2" fmla="*/ 0 w 4"/>
                              <a:gd name="T3" fmla="*/ 19050 h 2"/>
                              <a:gd name="T4" fmla="*/ 19050 w 4"/>
                              <a:gd name="T5" fmla="*/ 19050 h 2"/>
                              <a:gd name="T6" fmla="*/ 38100 w 4"/>
                              <a:gd name="T7" fmla="*/ 19050 h 2"/>
                              <a:gd name="T8" fmla="*/ 38100 w 4"/>
                              <a:gd name="T9" fmla="*/ 9525 h 2"/>
                              <a:gd name="T10" fmla="*/ 38100 w 4"/>
                              <a:gd name="T11" fmla="*/ 0 h 2"/>
                              <a:gd name="T12" fmla="*/ 38100 w 4"/>
                              <a:gd name="T13" fmla="*/ 0 h 2"/>
                              <a:gd name="T14" fmla="*/ 19050 w 4"/>
                              <a:gd name="T15" fmla="*/ 9525 h 2"/>
                              <a:gd name="T16" fmla="*/ 0 w 4"/>
                              <a:gd name="T17" fmla="*/ 9525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0" y="1"/>
                                </a:moveTo>
                                <a:lnTo>
                                  <a:pt x="0" y="2"/>
                                </a:lnTo>
                                <a:lnTo>
                                  <a:pt x="2" y="2"/>
                                </a:lnTo>
                                <a:lnTo>
                                  <a:pt x="4" y="2"/>
                                </a:lnTo>
                                <a:lnTo>
                                  <a:pt x="4" y="1"/>
                                </a:lnTo>
                                <a:lnTo>
                                  <a:pt x="4" y="0"/>
                                </a:lnTo>
                                <a:lnTo>
                                  <a:pt x="2"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5" name="Rectangle 2677"/>
                        <wps:cNvSpPr>
                          <a:spLocks noChangeArrowheads="1"/>
                        </wps:cNvSpPr>
                        <wps:spPr bwMode="auto">
                          <a:xfrm>
                            <a:off x="2655600" y="287001"/>
                            <a:ext cx="65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4"/>
                                  <w:szCs w:val="14"/>
                                </w:rPr>
                                <w:t>h</w:t>
                              </w:r>
                            </w:p>
                          </w:txbxContent>
                        </wps:txbx>
                        <wps:bodyPr rot="0" vert="horz" wrap="none" lIns="0" tIns="0" rIns="0" bIns="0" anchor="t" anchorCtr="0" upright="1">
                          <a:spAutoFit/>
                        </wps:bodyPr>
                      </wps:wsp>
                      <wps:wsp>
                        <wps:cNvPr id="4806" name="Rectangle 2678"/>
                        <wps:cNvSpPr>
                          <a:spLocks noChangeArrowheads="1"/>
                        </wps:cNvSpPr>
                        <wps:spPr bwMode="auto">
                          <a:xfrm>
                            <a:off x="2703200" y="334601"/>
                            <a:ext cx="965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0"/>
                                  <w:szCs w:val="10"/>
                                </w:rPr>
                                <w:t>ant</w:t>
                              </w:r>
                            </w:p>
                          </w:txbxContent>
                        </wps:txbx>
                        <wps:bodyPr rot="0" vert="horz" wrap="none" lIns="0" tIns="0" rIns="0" bIns="0" anchor="t" anchorCtr="0" upright="1">
                          <a:spAutoFit/>
                        </wps:bodyPr>
                      </wps:wsp>
                      <wps:wsp>
                        <wps:cNvPr id="4807" name="Rectangle 2679"/>
                        <wps:cNvSpPr>
                          <a:spLocks noChangeArrowheads="1"/>
                        </wps:cNvSpPr>
                        <wps:spPr bwMode="auto">
                          <a:xfrm>
                            <a:off x="704900" y="991203"/>
                            <a:ext cx="6540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4"/>
                                  <w:szCs w:val="14"/>
                                </w:rPr>
                                <w:t>h</w:t>
                              </w:r>
                            </w:p>
                          </w:txbxContent>
                        </wps:txbx>
                        <wps:bodyPr rot="0" vert="horz" wrap="none" lIns="0" tIns="0" rIns="0" bIns="0" anchor="t" anchorCtr="0" upright="1">
                          <a:spAutoFit/>
                        </wps:bodyPr>
                      </wps:wsp>
                      <wps:wsp>
                        <wps:cNvPr id="4808" name="Rectangle 2680"/>
                        <wps:cNvSpPr>
                          <a:spLocks noChangeArrowheads="1"/>
                        </wps:cNvSpPr>
                        <wps:spPr bwMode="auto">
                          <a:xfrm>
                            <a:off x="743000" y="1038903"/>
                            <a:ext cx="965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0"/>
                                  <w:szCs w:val="10"/>
                                </w:rPr>
                                <w:t>ant</w:t>
                              </w:r>
                            </w:p>
                          </w:txbxContent>
                        </wps:txbx>
                        <wps:bodyPr rot="0" vert="horz" wrap="none" lIns="0" tIns="0" rIns="0" bIns="0" anchor="t" anchorCtr="0" upright="1">
                          <a:spAutoFit/>
                        </wps:bodyPr>
                      </wps:wsp>
                      <wps:wsp>
                        <wps:cNvPr id="4809" name="Rectangle 2681"/>
                        <wps:cNvSpPr>
                          <a:spLocks noChangeArrowheads="1"/>
                        </wps:cNvSpPr>
                        <wps:spPr bwMode="auto">
                          <a:xfrm>
                            <a:off x="2654300" y="76200"/>
                            <a:ext cx="501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t>
                              </w:r>
                            </w:p>
                          </w:txbxContent>
                        </wps:txbx>
                        <wps:bodyPr rot="0" vert="horz" wrap="none" lIns="0" tIns="0" rIns="0" bIns="0" anchor="t" anchorCtr="0" upright="1">
                          <a:spAutoFit/>
                        </wps:bodyPr>
                      </wps:wsp>
                      <wps:wsp>
                        <wps:cNvPr id="4810" name="Rectangle 2682"/>
                        <wps:cNvSpPr>
                          <a:spLocks noChangeArrowheads="1"/>
                        </wps:cNvSpPr>
                        <wps:spPr bwMode="auto">
                          <a:xfrm>
                            <a:off x="2701900" y="66600"/>
                            <a:ext cx="546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ascii="Symbol" w:hAnsi="Symbol" w:cs="Symbol"/>
                                  <w:color w:val="24211D"/>
                                  <w:sz w:val="14"/>
                                  <w:szCs w:val="14"/>
                                </w:rPr>
                                <w:t></w:t>
                              </w:r>
                            </w:p>
                          </w:txbxContent>
                        </wps:txbx>
                        <wps:bodyPr rot="0" vert="horz" wrap="none" lIns="0" tIns="0" rIns="0" bIns="0" anchor="t" anchorCtr="0" upright="1">
                          <a:spAutoFit/>
                        </wps:bodyPr>
                      </wps:wsp>
                      <wps:wsp>
                        <wps:cNvPr id="4811" name="Rectangle 2683"/>
                        <wps:cNvSpPr>
                          <a:spLocks noChangeArrowheads="1"/>
                        </wps:cNvSpPr>
                        <wps:spPr bwMode="auto">
                          <a:xfrm>
                            <a:off x="2654300" y="505401"/>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t>
                              </w:r>
                            </w:p>
                          </w:txbxContent>
                        </wps:txbx>
                        <wps:bodyPr rot="0" vert="horz" wrap="none" lIns="0" tIns="0" rIns="0" bIns="0" anchor="t" anchorCtr="0" upright="1">
                          <a:spAutoFit/>
                        </wps:bodyPr>
                      </wps:wsp>
                      <wps:wsp>
                        <wps:cNvPr id="4812" name="Rectangle 2684"/>
                        <wps:cNvSpPr>
                          <a:spLocks noChangeArrowheads="1"/>
                        </wps:cNvSpPr>
                        <wps:spPr bwMode="auto">
                          <a:xfrm>
                            <a:off x="2692400" y="495901"/>
                            <a:ext cx="546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ascii="Symbol" w:hAnsi="Symbol" w:cs="Symbol"/>
                                  <w:color w:val="24211D"/>
                                  <w:sz w:val="14"/>
                                  <w:szCs w:val="14"/>
                                </w:rPr>
                                <w:t></w:t>
                              </w:r>
                            </w:p>
                          </w:txbxContent>
                        </wps:txbx>
                        <wps:bodyPr rot="0" vert="horz" wrap="none" lIns="0" tIns="0" rIns="0" bIns="0" anchor="t" anchorCtr="0" upright="1">
                          <a:spAutoFit/>
                        </wps:bodyPr>
                      </wps:wsp>
                      <wps:wsp>
                        <wps:cNvPr id="4813" name="Rectangle 2685"/>
                        <wps:cNvSpPr>
                          <a:spLocks noChangeArrowheads="1"/>
                        </wps:cNvSpPr>
                        <wps:spPr bwMode="auto">
                          <a:xfrm>
                            <a:off x="1350600" y="887002"/>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t>
                              </w:r>
                            </w:p>
                          </w:txbxContent>
                        </wps:txbx>
                        <wps:bodyPr rot="0" vert="horz" wrap="none" lIns="0" tIns="0" rIns="0" bIns="0" anchor="t" anchorCtr="0" upright="1">
                          <a:spAutoFit/>
                        </wps:bodyPr>
                      </wps:wsp>
                      <wps:wsp>
                        <wps:cNvPr id="4814" name="Rectangle 2686"/>
                        <wps:cNvSpPr>
                          <a:spLocks noChangeArrowheads="1"/>
                        </wps:cNvSpPr>
                        <wps:spPr bwMode="auto">
                          <a:xfrm>
                            <a:off x="1388700" y="877502"/>
                            <a:ext cx="546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ascii="Symbol" w:hAnsi="Symbol" w:cs="Symbol"/>
                                  <w:color w:val="24211D"/>
                                  <w:sz w:val="14"/>
                                  <w:szCs w:val="14"/>
                                </w:rPr>
                                <w:t></w:t>
                              </w:r>
                            </w:p>
                          </w:txbxContent>
                        </wps:txbx>
                        <wps:bodyPr rot="0" vert="horz" wrap="none" lIns="0" tIns="0" rIns="0" bIns="0" anchor="t" anchorCtr="0" upright="1">
                          <a:spAutoFit/>
                        </wps:bodyPr>
                      </wps:wsp>
                      <wps:wsp>
                        <wps:cNvPr id="4815" name="Rectangle 2687"/>
                        <wps:cNvSpPr>
                          <a:spLocks noChangeArrowheads="1"/>
                        </wps:cNvSpPr>
                        <wps:spPr bwMode="auto">
                          <a:xfrm>
                            <a:off x="1417300" y="1344204"/>
                            <a:ext cx="501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t>
                              </w:r>
                            </w:p>
                          </w:txbxContent>
                        </wps:txbx>
                        <wps:bodyPr rot="0" vert="horz" wrap="none" lIns="0" tIns="0" rIns="0" bIns="0" anchor="t" anchorCtr="0" upright="1">
                          <a:spAutoFit/>
                        </wps:bodyPr>
                      </wps:wsp>
                      <wps:wsp>
                        <wps:cNvPr id="4816" name="Rectangle 2688"/>
                        <wps:cNvSpPr>
                          <a:spLocks noChangeArrowheads="1"/>
                        </wps:cNvSpPr>
                        <wps:spPr bwMode="auto">
                          <a:xfrm>
                            <a:off x="1464900" y="1334704"/>
                            <a:ext cx="5461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ascii="Symbol" w:hAnsi="Symbol" w:cs="Symbol"/>
                                  <w:color w:val="24211D"/>
                                  <w:sz w:val="14"/>
                                  <w:szCs w:val="14"/>
                                </w:rPr>
                                <w:t></w:t>
                              </w:r>
                            </w:p>
                          </w:txbxContent>
                        </wps:txbx>
                        <wps:bodyPr rot="0" vert="horz" wrap="none" lIns="0" tIns="0" rIns="0" bIns="0" anchor="t" anchorCtr="0" upright="1">
                          <a:spAutoFit/>
                        </wps:bodyPr>
                      </wps:wsp>
                    </wpc:wpc>
                  </a:graphicData>
                </a:graphic>
              </wp:inline>
            </w:drawing>
          </mc:Choice>
          <mc:Fallback>
            <w:pict>
              <v:group id="画布 2644" o:spid="_x0000_s1128" editas="canvas" style="width:236pt;height:140.15pt;mso-position-horizontal-relative:char;mso-position-vertical-relative:line" coordsize="29972,1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">
                <v:shape id="_x0000_s1129" type="#_x0000_t75" style="position:absolute;width:29972;height:17799;visibility:visible;mso-wrap-style:square">
                  <v:fill o:detectmouseclick="t"/>
                  <v:path o:connecttype="none"/>
                </v:shape>
                <v:group id="Group 1979" o:spid="_x0000_s1130" style="position:absolute;left:3041;top:1238;width:25400;height:15894" coordorigin="479,195" coordsize="4000,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5/3sQAAADdAAAADwAAAGRycy9kb3ducmV2LnhtbERPTWuDQBC9F/Iflink&#10;VlcjLY11IyE0IYdQaBIovQ3uREV3Vtytmn/fPRR6fLzvvJhNJ0YaXGNZQRLFIIhLqxuuFFwv+6dX&#10;EM4ja+wsk4I7OSg2i4ccM20n/qTx7CsRQthlqKD2vs+kdGVNBl1ke+LA3exg0Ac4VFIPOIVw08lV&#10;HL9Igw2Hhhp72tVUtucfo+Aw4bRNk/fx1N529+/L88fXKSGllo/z9g2Ep9n/i//cR60gXa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s5/3sQAAADdAAAA&#10;DwAAAAAAAAAAAAAAAACqAgAAZHJzL2Rvd25yZXYueG1sUEsFBgAAAAAEAAQA+gAAAJsDAAAAAA==&#10;">
                  <v:rect id="Rectangle 1779" o:spid="_x0000_s1131" style="position:absolute;left:3641;top:2568;width:703;height: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YP58MA&#10;AADdAAAADwAAAGRycy9kb3ducmV2LnhtbESPzYoCMRCE78K+Q+gFb5pZhUVHoyyCoIsXRx+gmfT8&#10;YNIZkuiMb28WhD0WVfUVtd4O1ogH+dA6VvA1zUAQl063XCu4XvaTBYgQkTUax6TgSQG2m4/RGnPt&#10;ej7To4i1SBAOOSpoYuxyKUPZkMUwdR1x8irnLcYkfS21xz7BrZGzLPuWFltOCw12tGuovBV3q0Be&#10;in2/KIzP3O+sOpnj4VyRU2r8OfysQEQa4n/43T5oBfPlfAl/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YP58MAAADdAAAADwAAAAAAAAAAAAAAAACYAgAAZHJzL2Rv&#10;d25yZXYueG1sUEsFBgAAAAAEAAQA9QAAAIgDAAAAAA==&#10;" filled="f" stroked="f">
                    <v:textbox style="mso-fit-shape-to-text:t" inset="0,0,0,0">
                      <w:txbxContent>
                        <w:p w:rsidR="003E6074" w:rsidRDefault="003E6074" w:rsidP="007F7A90">
                          <w:pPr>
                            <w:spacing w:before="0"/>
                            <w:rPr>
                              <w:lang w:eastAsia="zh-CN"/>
                            </w:rPr>
                          </w:pPr>
                          <w:r>
                            <w:rPr>
                              <w:color w:val="24282B"/>
                              <w:sz w:val="10"/>
                              <w:szCs w:val="10"/>
                            </w:rPr>
                            <w:t>SM.2056-06</w:t>
                          </w:r>
                          <w:r>
                            <w:rPr>
                              <w:rFonts w:hint="eastAsia"/>
                              <w:color w:val="24282B"/>
                              <w:sz w:val="10"/>
                              <w:szCs w:val="10"/>
                              <w:lang w:eastAsia="zh-CN"/>
                            </w:rPr>
                            <w:t>报告</w:t>
                          </w:r>
                        </w:p>
                      </w:txbxContent>
                    </v:textbox>
                  </v:rect>
                  <v:rect id="Rectangle 1780" o:spid="_x0000_s1132" style="position:absolute;left:1034;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ug2sMA&#10;AADdAAAADwAAAGRycy9kb3ducmV2LnhtbERPz2vCMBS+D/Y/hDfYZWiyOmRWo4gieNhlVQbeHs2z&#10;KWteShNr3V+/HASPH9/vxWpwjeipC7VnDe9jBYK49KbmSsPxsBt9gggR2WDjmTTcKMBq+fy0wNz4&#10;K39TX8RKpBAOOWqwMba5lKG05DCMfUucuLPvHMYEu0qaDq8p3DUyU2oqHdacGiy2tLFU/hYXp+Hy&#10;R/G2tW2x67PTW1DrTH2dfrR+fRnWcxCRhvgQ3917o2Ey+0j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ug2sMAAADdAAAADwAAAAAAAAAAAAAAAACYAgAAZHJzL2Rv&#10;d25yZXYueG1sUEsFBgAAAAAEAAQA9QAAAIgDAAAAAA==&#10;" fillcolor="#3b2478" stroked="f"/>
                  <v:rect id="Rectangle 1781" o:spid="_x0000_s1133" style="position:absolute;left:1109;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FQccA&#10;AADdAAAADwAAAGRycy9kb3ducmV2LnhtbESPQWsCMRSE74X+h/AKvRRNXEvR1SjSInjopdtS8PbY&#10;PDeLm5dlE9e1v74RBI/DzHzDLNeDa0RPXag9a5iMFQji0puaKw0/39vRDESIyAYbz6ThQgHWq8eH&#10;JebGn/mL+iJWIkE45KjBxtjmUobSksMw9i1x8g6+cxiT7CppOjwnuGtkptSbdFhzWrDY0rul8lic&#10;nIbTH8XLh22LbZ/tX4LaZOpz/6v189OwWYCINMR7+NbeGQ3T+esE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nBUHHAAAA3QAAAA8AAAAAAAAAAAAAAAAAmAIAAGRy&#10;cy9kb3ducmV2LnhtbFBLBQYAAAAABAAEAPUAAACMAwAAAAA=&#10;" fillcolor="#3b2478" stroked="f"/>
                  <v:rect id="Rectangle 1782" o:spid="_x0000_s1134" style="position:absolute;left:1199;top:541;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bNscA&#10;AADdAAAADwAAAGRycy9kb3ducmV2LnhtbESPQWsCMRSE7wX/Q3iCl1IT11LarVFEETz00m0peHts&#10;XjeLm5dlE9fVX98IQo/DzHzDLFaDa0RPXag9a5hNFQji0puaKw3fX7unVxAhIhtsPJOGCwVYLUcP&#10;C8yNP/Mn9UWsRIJwyFGDjbHNpQylJYdh6lvi5P36zmFMsquk6fCc4K6RmVIv0mHNacFiSxtL5bE4&#10;OQ2nK8XL1rbFrs8Oj0GtM/Vx+NF6Mh7W7yAiDfE/fG/vjYb523M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mzbHAAAA3QAAAA8AAAAAAAAAAAAAAAAAmAIAAGRy&#10;cy9kb3ducmV2LnhtbFBLBQYAAAAABAAEAPUAAACMAwAAAAA=&#10;" fillcolor="#3b2478" stroked="f"/>
                  <v:rect id="Rectangle 1783" o:spid="_x0000_s1135" style="position:absolute;left:127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rccA&#10;AADdAAAADwAAAGRycy9kb3ducmV2LnhtbESPQWsCMRSE74X+h/AKvRRNupaiq1GkRfDQS7el4O2x&#10;eW4WNy/LJq6rv74RBI/DzHzDLFaDa0RPXag9a3gdKxDEpTc1Vxp+fzajKYgQkQ02nknDmQKslo8P&#10;C8yNP/E39UWsRIJwyFGDjbHNpQylJYdh7Fvi5O195zAm2VXSdHhKcNfITKl36bDmtGCxpQ9L5aE4&#10;Og3HC8Xzp22LTZ/tXoJaZ+pr96f189OwnoOINMR7+NbeGg2T2dsE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5Pq3HAAAA3QAAAA8AAAAAAAAAAAAAAAAAmAIAAGRy&#10;cy9kb3ducmV2LnhtbFBLBQYAAAAABAAEAPUAAACMAwAAAAA=&#10;" fillcolor="#3b2478" stroked="f"/>
                  <v:rect id="Rectangle 1784" o:spid="_x0000_s1136" style="position:absolute;left:134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m2ccA&#10;AADdAAAADwAAAGRycy9kb3ducmV2LnhtbESPQWsCMRSE74X+h/AKXoom3UrR1ShSETz00m0peHts&#10;npvFzcuyievqr28KBY/DzHzDLNeDa0RPXag9a3iZKBDEpTc1Vxq+v3bjGYgQkQ02nknDlQKsV48P&#10;S8yNv/An9UWsRIJwyFGDjbHNpQylJYdh4lvi5B195zAm2VXSdHhJcNfITKk36bDmtGCxpXdL5ak4&#10;Ow3nG8Xr1rbFrs8Oz0FtMvVx+NF69DRsFiAiDfEe/m/vjYbX+XQ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ptnHAAAA3QAAAA8AAAAAAAAAAAAAAAAAmAIAAGRy&#10;cy9kb3ducmV2LnhtbFBLBQYAAAAABAAEAPUAAACMAwAAAAA=&#10;" fillcolor="#3b2478" stroked="f"/>
                  <v:rect id="Rectangle 1785" o:spid="_x0000_s1137" style="position:absolute;left:142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DQscA&#10;AADdAAAADwAAAGRycy9kb3ducmV2LnhtbESPQWsCMRSE74X+h/AKvRRNulbRrVGkIvTQi6sI3h6b&#10;183SzcuyievaX98UCj0OM/MNs1wPrhE9daH2rOF5rEAQl97UXGk4HnajOYgQkQ02nknDjQKsV/d3&#10;S8yNv/Ke+iJWIkE45KjBxtjmUobSksMw9i1x8j595zAm2VXSdHhNcNfITKmZdFhzWrDY0pul8qu4&#10;OA2Xb4q3rW2LXZ+dn4LaZOrjfNL68WHYvIKINMT/8F/73WiYLF6m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cA0LHAAAA3QAAAA8AAAAAAAAAAAAAAAAAmAIAAGRy&#10;cy9kb3ducmV2LnhtbFBLBQYAAAAABAAEAPUAAACMAwAAAAA=&#10;" fillcolor="#3b2478" stroked="f"/>
                  <v:rect id="Rectangle 1786" o:spid="_x0000_s1138" style="position:absolute;left:151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dNccA&#10;AADdAAAADwAAAGRycy9kb3ducmV2LnhtbESPQWsCMRSE74X+h/AEL0WTbovUrVFEEXrw0m0peHts&#10;XjeLm5dlE9fVX28KBY/DzHzDLFaDa0RPXag9a3ieKhDEpTc1Vxq+v3aTNxAhIhtsPJOGCwVYLR8f&#10;Fpgbf+ZP6otYiQThkKMGG2ObSxlKSw7D1LfEyfv1ncOYZFdJ0+E5wV0jM6Vm0mHNacFiSxtL5bE4&#10;OQ2nK8XL1rbFrs8OT0GtM7U//Gg9Hg3rdxCRhngP/7c/jIaX+es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OnTXHAAAA3QAAAA8AAAAAAAAAAAAAAAAAmAIAAGRy&#10;cy9kb3ducmV2LnhtbFBLBQYAAAAABAAEAPUAAACMAwAAAAA=&#10;" fillcolor="#3b2478" stroked="f"/>
                  <v:rect id="Rectangle 1787" o:spid="_x0000_s1139" style="position:absolute;left:158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4rsgA&#10;AADdAAAADwAAAGRycy9kb3ducmV2LnhtbESPzWrDMBCE74W+g9hCLyWR6pT8uFFCaAj00EucEMht&#10;sbaWqbUyluI4ffqqUOhxmJlvmOV6cI3oqQu1Zw3PYwWCuPSm5krD8bAbzUGEiGyw8UwabhRgvbq/&#10;W2Ju/JX31BexEgnCIUcNNsY2lzKUlhyGsW+Jk/fpO4cxya6SpsNrgrtGZkpNpcOa04LFlt4slV/F&#10;xWm4fFO8bW1b7Prs/BTUJlMf55PWjw/D5hVEpCH+h//a70bDZPEyg9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QjiuyAAAAN0AAAAPAAAAAAAAAAAAAAAAAJgCAABk&#10;cnMvZG93bnJldi54bWxQSwUGAAAAAAQABAD1AAAAjQMAAAAA&#10;" fillcolor="#3b2478" stroked="f"/>
                  <v:rect id="Rectangle 1788" o:spid="_x0000_s1140" style="position:absolute;left:166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2s3MMA&#10;AADdAAAADwAAAGRycy9kb3ducmV2LnhtbERPz2vCMBS+D/Y/hDfYZWiyOmRWo4gieNhlVQbeHs2z&#10;KWteShNr3V+/HASPH9/vxWpwjeipC7VnDe9jBYK49KbmSsPxsBt9gggR2WDjmTTcKMBq+fy0wNz4&#10;K39TX8RKpBAOOWqwMba5lKG05DCMfUucuLPvHMYEu0qaDq8p3DUyU2oqHdacGiy2tLFU/hYXp+Hy&#10;R/G2tW2x67PTW1DrTH2dfrR+fRnWcxCRhvgQ3917o2Ey+0h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2s3MMAAADdAAAADwAAAAAAAAAAAAAAAACYAgAAZHJzL2Rv&#10;d25yZXYueG1sUEsFBgAAAAAEAAQA9QAAAIgDAAAAAA==&#10;" fillcolor="#3b2478" stroked="f"/>
                  <v:rect id="Rectangle 1789" o:spid="_x0000_s1141" style="position:absolute;left:173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EJR8cA&#10;AADdAAAADwAAAGRycy9kb3ducmV2LnhtbESPQWsCMRSE74X+h/AEL0WTbkvRrVFEEXrw0m0peHts&#10;XjeLm5dlE9fVX28KBY/DzHzDLFaDa0RPXag9a3ieKhDEpTc1Vxq+v3aTGYgQkQ02nknDhQKslo8P&#10;C8yNP/Mn9UWsRIJwyFGDjbHNpQylJYdh6lvi5P36zmFMsquk6fCc4K6RmVJv0mHNacFiSxtL5bE4&#10;OQ2nK8XL1rbFrs8OT0GtM7U//Gg9Hg3rdxCRhngP/7c/jIaX+esc/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RCUfHAAAA3QAAAA8AAAAAAAAAAAAAAAAAmAIAAGRy&#10;cy9kb3ducmV2LnhtbFBLBQYAAAAABAAEAPUAAACMAwAAAAA=&#10;" fillcolor="#3b2478" stroked="f"/>
                  <v:rect id="Rectangle 1790" o:spid="_x0000_s1142" style="position:absolute;left:182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2B8MA&#10;AADdAAAADwAAAGRycy9kb3ducmV2LnhtbERPz2vCMBS+D/Y/hDfYZWiyymRWo4gieNhlVQbeHs2z&#10;KWteShNr3V+/HASPH9/vxWpwjeipC7VnDe9jBYK49KbmSsPxsBt9gggR2WDjmTTcKMBq+fy0wNz4&#10;K39TX8RKpBAOOWqwMba5lKG05DCMfUucuLPvHMYEu0qaDq8p3DUyU2oqHdacGiy2tLFU/hYXp+Hy&#10;R/G2tW2x67PTW1DrTH2dfrR+fRnWcxCRhvgQ3917o2Ey+0j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2B8MAAADdAAAADwAAAAAAAAAAAAAAAACYAgAAZHJzL2Rv&#10;d25yZXYueG1sUEsFBgAAAAAEAAQA9QAAAIgDAAAAAA==&#10;" fillcolor="#3b2478" stroked="f"/>
                  <v:rect id="Rectangle 1791" o:spid="_x0000_s1143" style="position:absolute;left:190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TnMcA&#10;AADdAAAADwAAAGRycy9kb3ducmV2LnhtbESPQWsCMRSE74X+h/AKvRRNXGnR1SjSInjopdtS8PbY&#10;PDeLm5dlE9e1v74RBI/DzHzDLNeDa0RPXag9a5iMFQji0puaKw0/39vRDESIyAYbz6ThQgHWq8eH&#10;JebGn/mL+iJWIkE45KjBxtjmUobSksMw9i1x8g6+cxiT7CppOjwnuGtkptSbdFhzWrDY0rul8lic&#10;nIbTH8XLh22LbZ/tX4LaZOpz/6v189OwWYCINMR7+NbeGQ3T+esE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k5zHAAAA3QAAAA8AAAAAAAAAAAAAAAAAmAIAAGRy&#10;cy9kb3ducmV2LnhtbFBLBQYAAAAABAAEAPUAAACMAwAAAAA=&#10;" fillcolor="#3b2478" stroked="f"/>
                  <v:rect id="Rectangle 1792" o:spid="_x0000_s1144" style="position:absolute;left:197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N68cA&#10;AADdAAAADwAAAGRycy9kb3ducmV2LnhtbESPQWsCMRSE7wX/Q3iCl1ITV1rarVFEETz00m0peHts&#10;XjeLm5dlE9fVX98IQo/DzHzDLFaDa0RPXag9a5hNFQji0puaKw3fX7unVxAhIhtsPJOGCwVYLUcP&#10;C8yNP/Mn9UWsRIJwyFGDjbHNpQylJYdh6lvi5P36zmFMsquk6fCc4K6RmVIv0mHNacFiSxtL5bE4&#10;OQ2nK8XL1rbFrs8Oj0GtM/Vx+NF6Mh7W7yAiDfE/fG/vjYb523M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sDevHAAAA3QAAAA8AAAAAAAAAAAAAAAAAmAIAAGRy&#10;cy9kb3ducmV2LnhtbFBLBQYAAAAABAAEAPUAAACMAwAAAAA=&#10;" fillcolor="#3b2478" stroked="f"/>
                  <v:rect id="Rectangle 1793" o:spid="_x0000_s1145" style="position:absolute;left:205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ocMcA&#10;AADdAAAADwAAAGRycy9kb3ducmV2LnhtbESPQWsCMRSE74X+h/AKvRRNutKiq1GkRfDQS7el4O2x&#10;eW4WNy/LJq6rv74RBI/DzHzDLFaDa0RPXag9a3gdKxDEpTc1Vxp+fzajKYgQkQ02nknDmQKslo8P&#10;C8yNP/E39UWsRIJwyFGDjbHNpQylJYdh7Fvi5O195zAm2VXSdHhKcNfITKl36bDmtGCxpQ9L5aE4&#10;Og3HC8Xzp22LTZ/tXoJaZ+pr96f189OwnoOINMR7+NbeGg2T2dsE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gqHDHAAAA3QAAAA8AAAAAAAAAAAAAAAAAmAIAAGRy&#10;cy9kb3ducmV2LnhtbFBLBQYAAAAABAAEAPUAAACMAwAAAAA=&#10;" fillcolor="#3b2478" stroked="f"/>
                  <v:rect id="Rectangle 1794" o:spid="_x0000_s1146" style="position:absolute;left:214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wBMcA&#10;AADdAAAADwAAAGRycy9kb3ducmV2LnhtbESPQWsCMRSE74X+h/AKvRRNulbRrVGkIvTQi6sI3h6b&#10;183SzcuyievaX98UCj0OM/MNs1wPrhE9daH2rOF5rEAQl97UXGk4HnajOYgQkQ02nknDjQKsV/d3&#10;S8yNv/Ke+iJWIkE45KjBxtjmUobSksMw9i1x8j595zAm2VXSdHhNcNfITKmZdFhzWrDY0pul8qu4&#10;OA2Xb4q3rW2LXZ+dn4LaZOrjfNL68WHYvIKINMT/8F/73WiYLKYv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JMATHAAAA3QAAAA8AAAAAAAAAAAAAAAAAmAIAAGRy&#10;cy9kb3ducmV2LnhtbFBLBQYAAAAABAAEAPUAAACMAwAAAAA=&#10;" fillcolor="#3b2478" stroked="f"/>
                  <v:rect id="Rectangle 1795" o:spid="_x0000_s1147" style="position:absolute;left:221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Vn8cA&#10;AADdAAAADwAAAGRycy9kb3ducmV2LnhtbESPQWsCMRSE74X+h/AKXoom3WLR1ShSETz00m0peHts&#10;npvFzcuyievqr28KBY/DzHzDLNeDa0RPXag9a3iZKBDEpTc1Vxq+v3bjGYgQkQ02nknDlQKsV48P&#10;S8yNv/An9UWsRIJwyFGDjbHNpQylJYdh4lvi5B195zAm2VXSdHhJcNfITKk36bDmtGCxpXdL5ak4&#10;Ow3nG8Xr1rbFrs8Oz0FtMvVx+NF69DRsFiAiDfEe/m/vjYbX+XQ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lZ/HAAAA3QAAAA8AAAAAAAAAAAAAAAAAmAIAAGRy&#10;cy9kb3ducmV2LnhtbFBLBQYAAAAABAAEAPUAAACMAwAAAAA=&#10;" fillcolor="#3b2478" stroked="f"/>
                  <v:rect id="Rectangle 1796" o:spid="_x0000_s1148" style="position:absolute;left:229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L6McA&#10;AADdAAAADwAAAGRycy9kb3ducmV2LnhtbESPQWsCMRSE74X+h/AEL0WTbqnUrVFEEXrw0m0peHts&#10;XjeLm5dlE9fVX28KBY/DzHzDLFaDa0RPXag9a3ieKhDEpTc1Vxq+v3aTNxAhIhtsPJOGCwVYLR8f&#10;Fpgbf+ZP6otYiQThkKMGG2ObSxlKSw7D1LfEyfv1ncOYZFdJ0+E5wV0jM6Vm0mHNacFiSxtL5bE4&#10;OQ2nK8XL1rbFrs8OT0GtM7U//Gg9Hg3rdxCRhngP/7c/jIaX+es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XC+jHAAAA3QAAAA8AAAAAAAAAAAAAAAAAmAIAAGRy&#10;cy9kb3ducmV2LnhtbFBLBQYAAAAABAAEAPUAAACMAwAAAAA=&#10;" fillcolor="#3b2478" stroked="f"/>
                  <v:rect id="Rectangle 1797" o:spid="_x0000_s1149" style="position:absolute;left:236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c8gA&#10;AADdAAAADwAAAGRycy9kb3ducmV2LnhtbESPzWrDMBCE74W+g9hCLyWR6tD8uFFCaAj00EucEMht&#10;sbaWqbUyluI4ffqqUOhxmJlvmOV6cI3oqQu1Zw3PYwWCuPSm5krD8bAbzUGEiGyw8UwabhRgvbq/&#10;W2Ju/JX31BexEgnCIUcNNsY2lzKUlhyGsW+Jk/fpO4cxya6SpsNrgrtGZkpNpcOa04LFlt4slV/F&#10;xWm4fFO8bW1b7Prs/BTUJlMf55PWjw/D5hVEpCH+h//a70bDZPEyg9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m65zyAAAAN0AAAAPAAAAAAAAAAAAAAAAAJgCAABk&#10;cnMvZG93bnJldi54bWxQSwUGAAAAAAQABAD1AAAAjQMAAAAA&#10;" fillcolor="#3b2478" stroked="f"/>
                  <v:rect id="Rectangle 1798" o:spid="_x0000_s1150" style="position:absolute;left:245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6AcMA&#10;AADdAAAADwAAAGRycy9kb3ducmV2LnhtbERPz2vCMBS+D/Y/hDfYZWiyymRWo4gieNhlVQbeHs2z&#10;KWteShNr3V+/HASPH9/vxWpwjeipC7VnDe9jBYK49KbmSsPxsBt9gggR2WDjmTTcKMBq+fy0wNz4&#10;K39TX8RKpBAOOWqwMba5lKG05DCMfUucuLPvHMYEu0qaDq8p3DUyU2oqHdacGiy2tLFU/hYXp+Hy&#10;R/G2tW2x67PTW1DrTH2dfrR+fRnWcxCRhvgQ3917o2Ey+0h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6AcMAAADdAAAADwAAAAAAAAAAAAAAAACYAgAAZHJzL2Rv&#10;d25yZXYueG1sUEsFBgAAAAAEAAQA9QAAAIgDAAAAAA==&#10;" fillcolor="#3b2478" stroked="f"/>
                  <v:rect id="Rectangle 1799" o:spid="_x0000_s1151" style="position:absolute;left:253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fmscA&#10;AADdAAAADwAAAGRycy9kb3ducmV2LnhtbESPQWsCMRSE74X+h/AEL0WTbmnRrVFEEXrw0m0peHts&#10;XjeLm5dlE9fVX28KBY/DzHzDLFaDa0RPXag9a3ieKhDEpTc1Vxq+v3aTGYgQkQ02nknDhQKslo8P&#10;C8yNP/Mn9UWsRIJwyFGDjbHNpQylJYdh6lvi5P36zmFMsquk6fCc4K6RmVJv0mHNacFiSxtL5bE4&#10;OQ2nK8XL1rbFrs8OT0GtM7U//Gg9Hg3rdxCRhngP/7c/jIaX+esc/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In5rHAAAA3QAAAA8AAAAAAAAAAAAAAAAAmAIAAGRy&#10;cy9kb3ducmV2LnhtbFBLBQYAAAAABAAEAPUAAACMAwAAAAA=&#10;" fillcolor="#3b2478" stroked="f"/>
                  <v:rect id="Rectangle 1800" o:spid="_x0000_s1152" style="position:absolute;left:260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78usQA&#10;AADdAAAADwAAAGRycy9kb3ducmV2LnhtbERPz2vCMBS+C/sfwhvsIjOxA3FdUxGHsIOXVRl4ezRv&#10;TVnzUppY6/56cxjs+PH9LjaT68RIQ2g9a1guFAji2puWGw2n4/55DSJEZIOdZ9JwowCb8mFWYG78&#10;lT9prGIjUgiHHDXYGPtcylBbchgWvidO3LcfHMYEh0aaAa8p3HUyU2olHbacGiz2tLNU/1QXp+Hy&#10;S/H2bvtqP2bneVDbTB3OX1o/PU7bNxCRpvgv/nN/GA0vr6u0P71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e/LrEAAAA3QAAAA8AAAAAAAAAAAAAAAAAmAIAAGRycy9k&#10;b3ducmV2LnhtbFBLBQYAAAAABAAEAPUAAACJAwAAAAA=&#10;" fillcolor="#3b2478" stroked="f"/>
                  <v:rect id="Rectangle 1801" o:spid="_x0000_s1153" style="position:absolute;left:268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ZIcYA&#10;AADdAAAADwAAAGRycy9kb3ducmV2LnhtbESPQWsCMRSE74X+h/AKXoomriDtahRpETx46VoK3h6b&#10;52Zx87Js4rr6602h0OMwM98wy/XgGtFTF2rPGqYTBYK49KbmSsP3YTt+AxEissHGM2m4UYD16vlp&#10;ibnxV/6ivoiVSBAOOWqwMba5lKG05DBMfEucvJPvHMYku0qaDq8J7hqZKTWXDmtOCxZb+rBUnouL&#10;03C5U7x92rbY9tnxNahNpvbHH61HL8NmASLSEP/Df+2d0TB7n0/h901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JZIcYAAADdAAAADwAAAAAAAAAAAAAAAACYAgAAZHJz&#10;L2Rvd25yZXYueG1sUEsFBgAAAAAEAAQA9QAAAIsDAAAAAA==&#10;" fillcolor="#3b2478" stroked="f"/>
                  <v:rect id="Rectangle 1802" o:spid="_x0000_s1154" style="position:absolute;left:277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HVsYA&#10;AADdAAAADwAAAGRycy9kb3ducmV2LnhtbESPQWsCMRSE7wX/Q3gFL0WTriB1NYpYBA9eui0Fb4/N&#10;c7N087Js4rr6602h0OMwM98wq83gGtFTF2rPGl6nCgRx6U3NlYavz/3kDUSIyAYbz6ThRgE269HT&#10;CnPjr/xBfRErkSAcctRgY2xzKUNpyWGY+pY4eWffOYxJdpU0HV4T3DUyU2ouHdacFiy2tLNU/hQX&#10;p+Fyp3h7t22x77PTS1DbTB1P31qPn4ftEkSkIf6H/9oHo2G2mGf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DHVsYAAADdAAAADwAAAAAAAAAAAAAAAACYAgAAZHJz&#10;L2Rvd25yZXYueG1sUEsFBgAAAAAEAAQA9QAAAIsDAAAAAA==&#10;" fillcolor="#3b2478" stroked="f"/>
                  <v:rect id="Rectangle 1803" o:spid="_x0000_s1155" style="position:absolute;left:2847;top:541;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xizcYA&#10;AADdAAAADwAAAGRycy9kb3ducmV2LnhtbESPQWsCMRSE70L/Q3iFXkSTriB2NYq0CB566SoFb4/N&#10;62bp5mXZxHX11zcFweMwM98wq83gGtFTF2rPGl6nCgRx6U3NlYbjYTdZgAgR2WDjmTRcKcBm/TRa&#10;YW78hb+oL2IlEoRDjhpsjG0uZSgtOQxT3xIn78d3DmOSXSVNh5cEd43MlJpLhzWnBYstvVsqf4uz&#10;03C+Ubx+2LbY9dlpHNQ2U5+nb61fnoftEkSkIT7C9/beaJi9zW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xizcYAAADdAAAADwAAAAAAAAAAAAAAAACYAgAAZHJz&#10;L2Rvd25yZXYueG1sUEsFBgAAAAAEAAQA9QAAAIsDAAAAAA==&#10;" fillcolor="#3b2478" stroked="f"/>
                  <v:rect id="Rectangle 1804" o:spid="_x0000_s1156" style="position:absolute;left:292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6uccA&#10;AADdAAAADwAAAGRycy9kb3ducmV2LnhtbESPQWsCMRSE74X+h/AEL0WTbovUrVFEEXrw0m0peHts&#10;XjeLm5dlE9fVX28KBY/DzHzDLFaDa0RPXag9a3ieKhDEpTc1Vxq+v3aTNxAhIhtsPJOGCwVYLR8f&#10;Fpgbf+ZP6otYiQThkKMGG2ObSxlKSw7D1LfEyfv1ncOYZFdJ0+E5wV0jM6Vm0mHNacFiSxtL5bE4&#10;OQ2nK8XL1rbFrs8OT0GtM7U//Gg9Hg3rdxCRhngP/7c/jIaX+ewV/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l+rnHAAAA3QAAAA8AAAAAAAAAAAAAAAAAmAIAAGRy&#10;cy9kb3ducmV2LnhtbFBLBQYAAAAABAAEAPUAAACMAwAAAAA=&#10;" fillcolor="#3b2478" stroked="f"/>
                  <v:rect id="Rectangle 1805" o:spid="_x0000_s1157" style="position:absolute;left:301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fIscA&#10;AADdAAAADwAAAGRycy9kb3ducmV2LnhtbESPQWsCMRSE74X+h/AEL0WTbqnUrVFEEXrw0m0peHts&#10;XjeLm5dlE9fVX28KBY/DzHzDLFaDa0RPXag9a3ieKhDEpTc1Vxq+v3aTNxAhIhtsPJOGCwVYLR8f&#10;Fpgbf+ZP6otYiQThkKMGG2ObSxlKSw7D1LfEyfv1ncOYZFdJ0+E5wV0jM6Vm0mHNacFiSxtL5bE4&#10;OQ2nK8XL1rbFrs8OT0GtM7U//Gg9Hg3rdxCRhngP/7c/jIaX+ewV/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pXyLHAAAA3QAAAA8AAAAAAAAAAAAAAAAAmAIAAGRy&#10;cy9kb3ducmV2LnhtbFBLBQYAAAAABAAEAPUAAACMAwAAAAA=&#10;" fillcolor="#3b2478" stroked="f"/>
                  <v:rect id="Rectangle 1806" o:spid="_x0000_s1158" style="position:absolute;left:3086;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BVcYA&#10;AADdAAAADwAAAGRycy9kb3ducmV2LnhtbESPQWvCQBSE74X+h+UJvRTdbYRQo6tIi9CDl6al4O2R&#10;fWaD2bchu8bor3cLhR6HmfmGWW1G14qB+tB41vAyUyCIK28arjV8f+2mryBCRDbYeiYNVwqwWT8+&#10;rLAw/sKfNJSxFgnCoUANNsaukDJUlhyGme+Ik3f0vcOYZF9L0+MlwV0rM6Vy6bDhtGCxozdL1ak8&#10;Ow3nG8Xru+3K3ZAdnoPaZmp/+NH6aTJulyAijfE//Nf+MBrmizyH3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vBVcYAAADdAAAADwAAAAAAAAAAAAAAAACYAgAAZHJz&#10;L2Rvd25yZXYueG1sUEsFBgAAAAAEAAQA9QAAAIsDAAAAAA==&#10;" fillcolor="#3b2478" stroked="f"/>
                  <v:rect id="Rectangle 1807" o:spid="_x0000_s1159" style="position:absolute;left:316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kzscA&#10;AADdAAAADwAAAGRycy9kb3ducmV2LnhtbESPQWsCMRSE74X+h/AKXoom3YLV1ShSETz00m0peHts&#10;npvFzcuyievqr28KBY/DzHzDLNeDa0RPXag9a3iZKBDEpTc1Vxq+v3bjGYgQkQ02nknDlQKsV48P&#10;S8yNv/An9UWsRIJwyFGDjbHNpQylJYdh4lvi5B195zAm2VXSdHhJcNfITKmpdFhzWrDY0rul8lSc&#10;nYbzjeJ1a9ti12eH56A2mfo4/Gg9eho2CxCRhngP/7f3RsPrfPo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3ZM7HAAAA3QAAAA8AAAAAAAAAAAAAAAAAmAIAAGRy&#10;cy9kb3ducmV2LnhtbFBLBQYAAAAABAAEAPUAAACMAwAAAAA=&#10;" fillcolor="#3b2478" stroked="f"/>
                  <v:rect id="Rectangle 1808" o:spid="_x0000_s1160" style="position:absolute;left:3236;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1zsUA&#10;AADcAAAADwAAAGRycy9kb3ducmV2LnhtbESPQWsCMRSE7wX/Q3hCL0UT91B0NYooQg+9dBXB22Pz&#10;3CxuXpZNXNf++qZQ6HGYmW+Y1WZwjeipC7VnDbOpAkFcelNzpeF0PEzmIEJENth4Jg1PCrBZj15W&#10;mBv/4C/qi1iJBOGQowYbY5tLGUpLDsPUt8TJu/rOYUyyq6Tp8JHgrpGZUu/SYc1pwWJLO0vlrbg7&#10;Dfdvis+9bYtDn13egtpm6vNy1vp1PGyXICIN8T/81/4wGhaLDH7Pp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3XOxQAAANwAAAAPAAAAAAAAAAAAAAAAAJgCAABkcnMv&#10;ZG93bnJldi54bWxQSwUGAAAAAAQABAD1AAAAigMAAAAA&#10;" fillcolor="#3b2478" stroked="f"/>
                  <v:rect id="Rectangle 1809" o:spid="_x0000_s1161" style="position:absolute;left:331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QVcUA&#10;AADcAAAADwAAAGRycy9kb3ducmV2LnhtbESPQWsCMRSE74X+h/AKXoombqHU1SiiCB566SoFb4/N&#10;c7O4eVk2cV399U2h0OMwM98wi9XgGtFTF2rPGqYTBYK49KbmSsPxsBt/gAgR2WDjmTTcKcBq+fy0&#10;wNz4G39RX8RKJAiHHDXYGNtcylBachgmviVO3tl3DmOSXSVNh7cEd43MlHqXDmtOCxZb2lgqL8XV&#10;abg+KN63ti12fXZ6DWqdqc/Tt9ajl2E9BxFpiP/hv/beaJjN3u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9BVxQAAANwAAAAPAAAAAAAAAAAAAAAAAJgCAABkcnMv&#10;ZG93bnJldi54bWxQSwUGAAAAAAQABAD1AAAAigMAAAAA&#10;" fillcolor="#3b2478" stroked="f"/>
                  <v:rect id="Rectangle 1810" o:spid="_x0000_s1162" style="position:absolute;left:340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5IIcUA&#10;AADcAAAADwAAAGRycy9kb3ducmV2LnhtbESPQWsCMRSE74X+h/AKXoomLqXU1SiiCB566SoFb4/N&#10;c7O4eVk2cV399U2h0OMwM98wi9XgGtFTF2rPGqYTBYK49KbmSsPxsBt/gAgR2WDjmTTcKcBq+fy0&#10;wNz4G39RX8RKJAiHHDXYGNtcylBachgmviVO3tl3DmOSXSVNh7cEd43MlHqXDmtOCxZb2lgqL8XV&#10;abg+KN63ti12fXZ6DWqdqc/Tt9ajl2E9BxFpiP/hv/beaJjN3u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kghxQAAANwAAAAPAAAAAAAAAAAAAAAAAJgCAABkcnMv&#10;ZG93bnJldi54bWxQSwUGAAAAAAQABAD1AAAAigMAAAAA&#10;" fillcolor="#3b2478" stroked="f"/>
                  <v:rect id="Rectangle 1811" o:spid="_x0000_s1163" style="position:absolute;left:3476;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LtusUA&#10;AADcAAAADwAAAGRycy9kb3ducmV2LnhtbESPQWsCMRSE74X+h/AKXoomLrTU1SiiCB566SoFb4/N&#10;c7O4eVk2cV399U2h0OMwM98wi9XgGtFTF2rPGqYTBYK49KbmSsPxsBt/gAgR2WDjmTTcKcBq+fy0&#10;wNz4G39RX8RKJAiHHDXYGNtcylBachgmviVO3tl3DmOSXSVNh7cEd43MlHqXDmtOCxZb2lgqL8XV&#10;abg+KN63ti12fXZ6DWqdqc/Tt9ajl2E9BxFpiP/hv/beaJjN3u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u26xQAAANwAAAAPAAAAAAAAAAAAAAAAAJgCAABkcnMv&#10;ZG93bnJldi54bWxQSwUGAAAAAAQABAD1AAAAigMAAAAA&#10;" fillcolor="#3b2478" stroked="f"/>
                  <v:rect id="Rectangle 1812" o:spid="_x0000_s1164" style="position:absolute;left:355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zzcUA&#10;AADcAAAADwAAAGRycy9kb3ducmV2LnhtbESPQWsCMRSE70L/Q3gFL1KT7kF0axRRhB56cRXB22Pz&#10;ulm6eVk2cV399Y1Q6HGYmW+Y5XpwjeipC7VnDe9TBYK49KbmSsPpuH+bgwgR2WDjmTTcKcB69TJa&#10;Ym78jQ/UF7ESCcIhRw02xjaXMpSWHIapb4mT9+07hzHJrpKmw1uCu0ZmSs2kw5rTgsWWtpbKn+Lq&#10;NFwfFO872xb7PrtMgtpk6uty1nr8Omw+QEQa4n/4r/1pNCwWM3ie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HPNxQAAANwAAAAPAAAAAAAAAAAAAAAAAJgCAABkcnMv&#10;ZG93bnJldi54bWxQSwUGAAAAAAQABAD1AAAAigMAAAAA&#10;" fillcolor="#3b2478" stroked="f"/>
                  <v:rect id="Rectangle 1813" o:spid="_x0000_s1165" style="position:absolute;left:3641;top:541;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VsUA&#10;AADcAAAADwAAAGRycy9kb3ducmV2LnhtbESPQWsCMRSE74X+h/AKXoom7qGtq1FEETz00lUK3h6b&#10;52Zx87Js4rr665tCocdhZr5hFqvBNaKnLtSeNUwnCgRx6U3NlYbjYTf+ABEissHGM2m4U4DV8vlp&#10;gbnxN/6ivoiVSBAOOWqwMba5lKG05DBMfEucvLPvHMYku0qaDm8J7hqZKfUmHdacFiy2tLFUXoqr&#10;03B9ULxvbVvs+uz0GtQ6U5+nb61HL8N6DiLSEP/Df+290TCbvc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NZWxQAAANwAAAAPAAAAAAAAAAAAAAAAAJgCAABkcnMv&#10;ZG93bnJldi54bWxQSwUGAAAAAAQABAD1AAAAigMAAAAA&#10;" fillcolor="#3b2478" stroked="f"/>
                  <v:rect id="Rectangle 1814" o:spid="_x0000_s1166" style="position:absolute;left:3715;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CJMIA&#10;AADcAAAADwAAAGRycy9kb3ducmV2LnhtbERPz2vCMBS+D/Y/hDfYZWhiD6LVKKIIHrxYx8Dbo3lr&#10;ypqX0sRa99ebg+Dx4/u9XA+uET11ofasYTJWIIhLb2quNHyf96MZiBCRDTaeScOdAqxX729LzI2/&#10;8Yn6IlYihXDIUYONsc2lDKUlh2HsW+LE/frOYUywq6Tp8JbCXSMzpabSYc2pwWJLW0vlX3F1Gq7/&#10;FO872xb7Prt8BbXJ1PHyo/Xnx7BZgIg0xJf46T4YDfN5WpvOp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0IkwgAAANwAAAAPAAAAAAAAAAAAAAAAAJgCAABkcnMvZG93&#10;bnJldi54bWxQSwUGAAAAAAQABAD1AAAAhwMAAAAA&#10;" fillcolor="#3b2478" stroked="f"/>
                  <v:rect id="Rectangle 1815" o:spid="_x0000_s1167" style="position:absolute;left:3790;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nv8UA&#10;AADcAAAADwAAAGRycy9kb3ducmV2LnhtbESPQWvCQBSE74X+h+UJXkrdbQ7SpK4iLYKHXkyl4O2R&#10;fc0Gs29Ddo2xv94VBI/DzHzDLFaja8VAfWg8a3ibKRDElTcN1xr2P5vXdxAhIhtsPZOGCwVYLZ+f&#10;FlgYf+YdDWWsRYJwKFCDjbErpAyVJYdh5jvi5P353mFMsq+l6fGc4K6VmVJz6bDhtGCxo09L1bE8&#10;OQ2nf4qXL9uVmyE7vAS1ztT34Vfr6WRcf4CINMZH+N7eGg15nsPtTDo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e/xQAAANwAAAAPAAAAAAAAAAAAAAAAAJgCAABkcnMv&#10;ZG93bnJldi54bWxQSwUGAAAAAAQABAD1AAAAigMAAAAA&#10;" fillcolor="#3b2478" stroked="f"/>
                  <v:rect id="Rectangle 1816" o:spid="_x0000_s1168" style="position:absolute;left:3865;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HMYA&#10;AADdAAAADwAAAGRycy9kb3ducmV2LnhtbESPQWvDMAyF74P9B6PBLqW1l8MoWd1SOgo77LK0DHoT&#10;sRqHxnKI3TTdr58Og90k3tN7n1abKXRqpCG1kS28LAwo4jq6lhsLx8N+vgSVMrLDLjJZuFOCzfrx&#10;YYWlizf+orHKjZIQTiVa8Dn3pdap9hQwLWJPLNo5DgGzrEOj3YA3CQ+dLox51QFblgaPPe081Zfq&#10;Gixcfyjf331f7cfiNEtmW5jP07e1z0/T9g1Upin/m/+uP5zgGyP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JHMYAAADdAAAADwAAAAAAAAAAAAAAAACYAgAAZHJz&#10;L2Rvd25yZXYueG1sUEsFBgAAAAAEAAQA9QAAAIsDAAAAAA==&#10;" fillcolor="#3b2478" stroked="f"/>
                  <v:rect id="Rectangle 1817" o:spid="_x0000_s1169" style="position:absolute;left:3955;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Nsh8IA&#10;AADdAAAADwAAAGRycy9kb3ducmV2LnhtbERPTYvCMBC9L/gfwgh7WTSxB1mqUUQRPOxlqwjehmZs&#10;is2kNLHW/fWbBWFv83ifs1wPrhE9daH2rGE2VSCIS29qrjScjvvJJ4gQkQ02nknDkwKsV6O3JebG&#10;P/ib+iJWIoVwyFGDjbHNpQylJYdh6lvixF195zAm2FXSdPhI4a6RmVJz6bDm1GCxpa2l8lbcnYb7&#10;D8XnzrbFvs8uH0FtMvV1OWv9Ph42CxCRhvgvfrkPJs1XagZ/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2yHwgAAAN0AAAAPAAAAAAAAAAAAAAAAAJgCAABkcnMvZG93&#10;bnJldi54bWxQSwUGAAAAAAQABAD1AAAAhwMAAAAA&#10;" fillcolor="#3b2478" stroked="f"/>
                  <v:rect id="Rectangle 1818" o:spid="_x0000_s1170" style="position:absolute;left:4030;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y8MIA&#10;AADdAAAADwAAAGRycy9kb3ducmV2LnhtbERPTYvCMBC9L/gfwgheFk3sYVmqUUQRPHjZ7iJ4G5qx&#10;KTaT0sRa/fVmYWFv83ifs1wPrhE9daH2rGE+UyCIS29qrjT8fO+nnyBCRDbYeCYNDwqwXo3elpgb&#10;f+cv6otYiRTCIUcNNsY2lzKUlhyGmW+JE3fxncOYYFdJ0+E9hbtGZkp9SIc1pwaLLW0tldfi5jTc&#10;nhQfO9sW+z47vwe1ydTxfNJ6Mh42CxCRhvgv/nMfTJqvVAa/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fLwwgAAAN0AAAAPAAAAAAAAAAAAAAAAAJgCAABkcnMvZG93&#10;bnJldi54bWxQSwUGAAAAAAQABAD1AAAAhwMAAAAA&#10;" fillcolor="#3b2478" stroked="f"/>
                  <v:rect id="Rectangle 1819" o:spid="_x0000_s1171" style="position:absolute;left:4105;top:541;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1Xa8MA&#10;AADdAAAADwAAAGRycy9kb3ducmV2LnhtbERPTWsCMRC9F/wPYYReiiZdochqFLEIPXjpthS8DZtx&#10;s7iZLJu4rv76RhC8zeN9znI9uEb01IXas4b3qQJBXHpTc6Xh92c3mYMIEdlg45k0XCnAejV6WWJu&#10;/IW/qS9iJVIIhxw12BjbXMpQWnIYpr4lTtzRdw5jgl0lTYeXFO4amSn1IR3WnBostrS1VJ6Ks9Nw&#10;vlG8ftq22PXZ4S2oTab2hz+tX8fDZgEi0hCf4of7y6T5Ss3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1Xa8MAAADdAAAADwAAAAAAAAAAAAAAAACYAgAAZHJzL2Rv&#10;d25yZXYueG1sUEsFBgAAAAAEAAQA9QAAAIgDAAAAAA==&#10;" fillcolor="#3b2478" stroked="f"/>
                  <v:rect id="Rectangle 1820" o:spid="_x0000_s1172" style="position:absolute;left:1034;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PH8MA&#10;AADdAAAADwAAAGRycy9kb3ducmV2LnhtbERPTWsCMRC9F/wPYYReiiZdpMhqFLEIPXjpthS8DZtx&#10;s7iZLJu4rv76RhC8zeN9znI9uEb01IXas4b3qQJBXHpTc6Xh92c3mYMIEdlg45k0XCnAejV6WWJu&#10;/IW/qS9iJVIIhxw12BjbXMpQWnIYpr4lTtzRdw5jgl0lTYeXFO4amSn1IR3WnBostrS1VJ6Ks9Nw&#10;vlG8ftq22PXZ4S2oTab2hz+tX8fDZgEi0hCf4of7y6T5Ss3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PH8MAAADdAAAADwAAAAAAAAAAAAAAAACYAgAAZHJzL2Rv&#10;d25yZXYueG1sUEsFBgAAAAAEAAQA9QAAAIgDAAAAAA==&#10;" fillcolor="#3b2478" stroked="f"/>
                  <v:rect id="Rectangle 1821" o:spid="_x0000_s1173" style="position:absolute;left:1109;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qhMMA&#10;AADdAAAADwAAAGRycy9kb3ducmV2LnhtbERPTWsCMRC9F/wPYYReiiZdsMhqFLEIPXjpthS8DZtx&#10;s7iZLJu4rv76RhC8zeN9znI9uEb01IXas4b3qQJBXHpTc6Xh92c3mYMIEdlg45k0XCnAejV6WWJu&#10;/IW/qS9iJVIIhxw12BjbXMpQWnIYpr4lTtzRdw5jgl0lTYeXFO4amSn1IR3WnBostrS1VJ6Ks9Nw&#10;vlG8ftq22PXZ4S2oTab2hz+tX8fDZgEi0hCf4of7y6T5Ss3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hqhMMAAADdAAAADwAAAAAAAAAAAAAAAACYAgAAZHJzL2Rv&#10;d25yZXYueG1sUEsFBgAAAAAEAAQA9QAAAIgDAAAAAA==&#10;" fillcolor="#3b2478" stroked="f"/>
                  <v:rect id="Rectangle 1822" o:spid="_x0000_s1174" style="position:absolute;left:1199;top:195;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r088UA&#10;AADdAAAADwAAAGRycy9kb3ducmV2LnhtbESPQYvCMBCF7wv+hzCCl0UTe1iWahRRBA9etrsI3oZm&#10;bIrNpDSxVn+9WVjY2wzvvW/eLNeDa0RPXag9a5jPFAji0puaKw0/3/vpJ4gQkQ02nknDgwKsV6O3&#10;JebG3/mL+iJWIkE45KjBxtjmUobSksMw8y1x0i6+cxjT2lXSdHhPcNfITKkP6bDmdMFiS1tL5bW4&#10;OQ23J8XHzrbFvs/O70FtMnU8n7SejIfNAkSkIf6b/9IHk+onIvx+k0a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vTzxQAAAN0AAAAPAAAAAAAAAAAAAAAAAJgCAABkcnMv&#10;ZG93bnJldi54bWxQSwUGAAAAAAQABAD1AAAAigMAAAAA&#10;" fillcolor="#3b2478" stroked="f"/>
                  <v:rect id="Rectangle 1823" o:spid="_x0000_s1175" style="position:absolute;left:127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RaMMA&#10;AADdAAAADwAAAGRycy9kb3ducmV2LnhtbERPTWsCMRC9F/wPYYReiibdg5XVKGIRevDSbSl4Gzbj&#10;ZnEzWTZxXf31jSB4m8f7nOV6cI3oqQu1Zw3vUwWCuPSm5krD789uMgcRIrLBxjNpuFKA9Wr0ssTc&#10;+At/U1/ESqQQDjlqsDG2uZShtOQwTH1LnLij7xzGBLtKmg4vKdw1MlNqJh3WnBostrS1VJ6Ks9Nw&#10;vlG8ftq22PXZ4S2oTab2hz+tX8fDZgEi0hCf4of7y6T5Sn3A/Zt0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RaMMAAADdAAAADwAAAAAAAAAAAAAAAACYAgAAZHJzL2Rv&#10;d25yZXYueG1sUEsFBgAAAAAEAAQA9QAAAIgDAAAAAA==&#10;" fillcolor="#3b2478" stroked="f"/>
                  <v:rect id="Rectangle 1824" o:spid="_x0000_s1176" style="position:absolute;left:134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GsYA&#10;AADdAAAADwAAAGRycy9kb3ducmV2LnhtbESPQWvDMAyF74P9B6PBLqW1l8MoWd1SOgo77LK0DHoT&#10;sRqHxnKI3TTdr58Og90k3tN7n1abKXRqpCG1kS28LAwo4jq6lhsLx8N+vgSVMrLDLjJZuFOCzfrx&#10;YYWlizf+orHKjZIQTiVa8Dn3pdap9hQwLWJPLNo5DgGzrEOj3YA3CQ+dLox51QFblgaPPe081Zfq&#10;Gixcfyjf331f7cfiNEtmW5jP07e1z0/T9g1Upin/m/+uP5zgGyO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FGsYAAADdAAAADwAAAAAAAAAAAAAAAACYAgAAZHJz&#10;L2Rvd25yZXYueG1sUEsFBgAAAAAEAAQA9QAAAIsDAAAAAA==&#10;" fillcolor="#3b2478" stroked="f"/>
                  <v:rect id="Rectangle 1825" o:spid="_x0000_s1177" style="position:absolute;left:142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ggcMA&#10;AADdAAAADwAAAGRycy9kb3ducmV2LnhtbERPTWsCMRC9F/wPYYReiibdg9TVKGIRevDSbSl4Gzbj&#10;ZnEzWTZxXf31jSB4m8f7nOV6cI3oqQu1Zw3vUwWCuPSm5krD789u8gEiRGSDjWfScKUA69XoZYm5&#10;8Rf+pr6IlUghHHLUYGNscylDaclhmPqWOHFH3zmMCXaVNB1eUrhrZKbUTDqsOTVYbGlrqTwVZ6fh&#10;fKN4/bRtseuzw1tQm0ztD39av46HzQJEpCE+xQ/3l0nzlZrD/Zt0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VggcMAAADdAAAADwAAAAAAAAAAAAAAAACYAgAAZHJzL2Rv&#10;d25yZXYueG1sUEsFBgAAAAAEAAQA9QAAAIgDAAAAAA==&#10;" fillcolor="#3b2478" stroked="f"/>
                  <v:rect id="Rectangle 1826" o:spid="_x0000_s1178" style="position:absolute;left:151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fwcYA&#10;AADdAAAADwAAAGRycy9kb3ducmV2LnhtbESPQWvDMAyF74P+B6NBL6O1m8MYad1SVgo77LJsFHoT&#10;sRaHxXKI3TTtr58Og90k3tN7nza7KXRqpCG1kS2slgYUcR1dy42Fr8/j4gVUysgOu8hk4UYJdtvZ&#10;wwZLF6/8QWOVGyUhnEq04HPuS61T7SlgWsaeWLTvOATMsg6NdgNeJTx0ujDmWQdsWRo89vTqqf6p&#10;LsHC5U75dvB9dRyL81My+8K8n0/Wzh+n/RpUpin/m/+u35zgm5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ZfwcYAAADdAAAADwAAAAAAAAAAAAAAAACYAgAAZHJz&#10;L2Rvd25yZXYueG1sUEsFBgAAAAAEAAQA9QAAAIsDAAAAAA==&#10;" fillcolor="#3b2478" stroked="f"/>
                  <v:rect id="Rectangle 1827" o:spid="_x0000_s1179" style="position:absolute;left:158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6WsMA&#10;AADdAAAADwAAAGRycy9kb3ducmV2LnhtbERPTWvCQBC9C/6HZYReSt1NDlJSV5GK4KGXRil4G7LT&#10;bGh2NmTXGP31bkHwNo/3Ocv16FoxUB8azxqyuQJBXHnTcK3heNi9vYMIEdlg65k0XCnAejWdLLEw&#10;/sLfNJSxFimEQ4EabIxdIWWoLDkMc98RJ+7X9w5jgn0tTY+XFO5amSu1kA4bTg0WO/q0VP2VZ6fh&#10;fKN43dqu3A356TWoTa6+Tj9av8zGzQeISGN8ih/uvUnzVZbB/zfp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6WsMAAADdAAAADwAAAAAAAAAAAAAAAACYAgAAZHJzL2Rv&#10;d25yZXYueG1sUEsFBgAAAAAEAAQA9QAAAIgDAAAAAA==&#10;" fillcolor="#3b2478" stroked="f"/>
                  <v:rect id="Rectangle 1828" o:spid="_x0000_s1180" style="position:absolute;left:166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kLcMA&#10;AADdAAAADwAAAGRycy9kb3ducmV2LnhtbERPTWvCQBC9C/6HZYRepO6aQ5HoKmIReujFtAi5Ddlp&#10;NpidDdk1xv76rlDwNo/3OZvd6FoxUB8azxqWCwWCuPKm4VrD99fxdQUiRGSDrWfScKcAu+10ssHc&#10;+BufaChiLVIIhxw12Bi7XMpQWXIYFr4jTtyP7x3GBPtamh5vKdy1MlPqTTpsODVY7OhgqboUV6fh&#10;+kvx/m674jhk5TyofaY+y7PWL7NxvwYRaYxP8b/7w6T5apnB45t0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hkLcMAAADdAAAADwAAAAAAAAAAAAAAAACYAgAAZHJzL2Rv&#10;d25yZXYueG1sUEsFBgAAAAAEAAQA9QAAAIgDAAAAAA==&#10;" fillcolor="#3b2478" stroked="f"/>
                  <v:rect id="Rectangle 1829" o:spid="_x0000_s1181" style="position:absolute;left:173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BtsMA&#10;AADdAAAADwAAAGRycy9kb3ducmV2LnhtbERPTWsCMRC9F/ofwhS8lJq4hSJbo4gieOjFrQjehs24&#10;WdxMlk1c1/56UxC8zeN9zmwxuEb01IXas4bJWIEgLr2pudKw/918TEGEiGyw8UwabhRgMX99mWFu&#10;/JV31BexEimEQ44abIxtLmUoLTkMY98SJ+7kO4cxwa6SpsNrCneNzJT6kg5rTg0WW1pZKs/FxWm4&#10;/FG8rW1bbPrs+B7UMlM/x4PWo7dh+Q0i0hCf4od7a9J8NfmE/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TBtsMAAADdAAAADwAAAAAAAAAAAAAAAACYAgAAZHJzL2Rv&#10;d25yZXYueG1sUEsFBgAAAAAEAAQA9QAAAIgDAAAAAA==&#10;" fillcolor="#3b2478" stroked="f"/>
                  <v:rect id="Rectangle 1830" o:spid="_x0000_s1182" style="position:absolute;left:182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wsMA&#10;AADdAAAADwAAAGRycy9kb3ducmV2LnhtbERPTWsCMRC9F/ofwhS8lJq4lCJbo4gieOjFrQjehs24&#10;WdxMlk1c1/56UxC8zeN9zmwxuEb01IXas4bJWIEgLr2pudKw/918TEGEiGyw8UwabhRgMX99mWFu&#10;/JV31BexEimEQ44abIxtLmUoLTkMY98SJ+7kO4cxwa6SpsNrCneNzJT6kg5rTg0WW1pZKs/FxWm4&#10;/FG8rW1bbPrs+B7UMlM/x4PWo7dh+Q0i0hCf4od7a9J8NfmE/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1ZwsMAAADdAAAADwAAAAAAAAAAAAAAAACYAgAAZHJzL2Rv&#10;d25yZXYueG1sUEsFBgAAAAAEAAQA9QAAAIgDAAAAAA==&#10;" fillcolor="#3b2478" stroked="f"/>
                  <v:rect id="Rectangle 1831" o:spid="_x0000_s1183" style="position:absolute;left:190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8WcMA&#10;AADdAAAADwAAAGRycy9kb3ducmV2LnhtbERPTWsCMRC9F/ofwhS8lJq40CJbo4gieOjFrQjehs24&#10;WdxMlk1c1/56UxC8zeN9zmwxuEb01IXas4bJWIEgLr2pudKw/918TEGEiGyw8UwabhRgMX99mWFu&#10;/JV31BexEimEQ44abIxtLmUoLTkMY98SJ+7kO4cxwa6SpsNrCneNzJT6kg5rTg0WW1pZKs/FxWm4&#10;/FG8rW1bbPrs+B7UMlM/x4PWo7dh+Q0i0hCf4od7a9J8NfmE/2/S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H8WcMAAADdAAAADwAAAAAAAAAAAAAAAACYAgAAZHJzL2Rv&#10;d25yZXYueG1sUEsFBgAAAAAEAAQA9QAAAIgDAAAAAA==&#10;" fillcolor="#3b2478" stroked="f"/>
                  <v:rect id="Rectangle 1832" o:spid="_x0000_s1184" style="position:absolute;left:197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iLsMA&#10;AADdAAAADwAAAGRycy9kb3ducmV2LnhtbERPTYvCMBC9L/gfwgheFk3sQZZqFFGEPezF7iJ4G5qx&#10;KTaT0sRa/fVmYWFv83ifs9oMrhE9daH2rGE+UyCIS29qrjT8fB+mHyBCRDbYeCYNDwqwWY/eVpgb&#10;f+cj9UWsRArhkKMGG2ObSxlKSw7DzLfEibv4zmFMsKuk6fCewl0jM6UW0mHNqcFiSztL5bW4OQ23&#10;J8XH3rbFoc/O70FtM/V1Pmk9GQ/bJYhIQ/wX/7k/TZqv5gv4/Sad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iLsMAAADdAAAADwAAAAAAAAAAAAAAAACYAgAAZHJzL2Rv&#10;d25yZXYueG1sUEsFBgAAAAAEAAQA9QAAAIgDAAAAAA==&#10;" fillcolor="#3b2478" stroked="f"/>
                  <v:rect id="Rectangle 1833" o:spid="_x0000_s1185" style="position:absolute;left:205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Tx8YA&#10;AADdAAAADwAAAGRycy9kb3ducmV2LnhtbESPQWvDMAyF74P+B6NBL6O1m8MYad1SVgo77LJsFHoT&#10;sRaHxXKI3TTtr58Og90k3tN7nza7KXRqpCG1kS2slgYUcR1dy42Fr8/j4gVUysgOu8hk4UYJdtvZ&#10;wwZLF6/8QWOVGyUhnEq04HPuS61T7SlgWsaeWLTvOATMsg6NdgNeJTx0ujDmWQdsWRo89vTqqf6p&#10;LsHC5U75dvB9dRyL81My+8K8n0/Wzh+n/RpUpin/m/+u35zgm5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BTx8YAAADdAAAADwAAAAAAAAAAAAAAAACYAgAAZHJz&#10;L2Rvd25yZXYueG1sUEsFBgAAAAAEAAQA9QAAAIsDAAAAAA==&#10;" fillcolor="#3b2478" stroked="f"/>
                  <v:rect id="Rectangle 1834" o:spid="_x0000_s1186" style="position:absolute;left:214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2XMMA&#10;AADdAAAADwAAAGRycy9kb3ducmV2LnhtbERPTWsCMRC9F/ofwhS8lJq4h1K3RhFF8NCLWxG8DZtx&#10;s7iZLJu4rv31piB4m8f7nNlicI3oqQu1Zw2TsQJBXHpTc6Vh/7v5+AIRIrLBxjNpuFGAxfz1ZYa5&#10;8VfeUV/ESqQQDjlqsDG2uZShtOQwjH1LnLiT7xzGBLtKmg6vKdw1MlPqUzqsOTVYbGllqTwXF6fh&#10;8kfxtrZtsemz43tQy0z9HA9aj96G5TeISEN8ih/urUnz1WQK/9+k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z2XMMAAADdAAAADwAAAAAAAAAAAAAAAACYAgAAZHJzL2Rv&#10;d25yZXYueG1sUEsFBgAAAAAEAAQA9QAAAIgDAAAAAA==&#10;" fillcolor="#3b2478" stroked="f"/>
                  <v:rect id="Rectangle 1835" o:spid="_x0000_s1187" style="position:absolute;left:221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fMYA&#10;AADdAAAADwAAAGRycy9kb3ducmV2LnhtbESPQWvDMAyF74P9B6PBLqW1l8MoWd1SOgo77LK0DHoT&#10;sRqHxnKI3TTdr58Og90k3tN7n1abKXRqpCG1kS28LAwo4jq6lhsLx8N+vgSVMrLDLjJZuFOCzfrx&#10;YYWlizf+orHKjZIQTiVa8Dn3pdap9hQwLWJPLNo5DgGzrEOj3YA3CQ+dLox51QFblgaPPe081Zfq&#10;Gixcfyjf331f7cfiNEtmW5jP07e1z0/T9g1Upin/m/+uP5zgm0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VfMYAAADdAAAADwAAAAAAAAAAAAAAAACYAgAAZHJz&#10;L2Rvd25yZXYueG1sUEsFBgAAAAAEAAQA9QAAAIsDAAAAAA==&#10;" fillcolor="#3b2478" stroked="f"/>
                  <v:rect id="Rectangle 1836" o:spid="_x0000_s1188" style="position:absolute;left:229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w58MA&#10;AADdAAAADwAAAGRycy9kb3ducmV2LnhtbERPTWvCQBC9C/6HZYRepO6aQ5HoKmIReujFtAi5Ddlp&#10;NpidDdk1xv76rlDwNo/3OZvd6FoxUB8azxqWCwWCuPKm4VrD99fxdQUiRGSDrWfScKcAu+10ssHc&#10;+BufaChiLVIIhxw12Bi7XMpQWXIYFr4jTtyP7x3GBPtamh5vKdy1MlPqTTpsODVY7OhgqboUV6fh&#10;+kvx/m674jhk5TyofaY+y7PWL7NxvwYRaYxP8b/7w6T5KlvC45t0gt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w58MAAADdAAAADwAAAAAAAAAAAAAAAACYAgAAZHJzL2Rv&#10;d25yZXYueG1sUEsFBgAAAAAEAAQA9QAAAIgDAAAAAA==&#10;" fillcolor="#3b2478" stroked="f"/>
                  <v:rect id="Rectangle 1837" o:spid="_x0000_s1189" style="position:absolute;left:236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SukMMA&#10;AADdAAAADwAAAGRycy9kb3ducmV2LnhtbERPTWsCMRC9F/wPYQQvRZPmUMpqFFGEHrx0WwRvw2bc&#10;LG4myyaua399Uyj0No/3OavN6FsxUB+bwAZeFgoEcRVsw7WBr8/D/A1ETMgW28Bk4EERNuvJ0woL&#10;G+78QUOZapFDOBZowKXUFVLGypHHuAgdceYuofeYMuxraXu853DfSq3Uq/TYcG5w2NHOUXUtb97A&#10;7ZvSY++68jDo83NUW62O55Mxs+m4XYJINKZ/8Z/73eb5Smv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SukMMAAADdAAAADwAAAAAAAAAAAAAAAACYAgAAZHJzL2Rv&#10;d25yZXYueG1sUEsFBgAAAAAEAAQA9QAAAIgDAAAAAA==&#10;" fillcolor="#3b2478" stroked="f"/>
                  <v:rect id="Rectangle 1838" o:spid="_x0000_s1190" style="position:absolute;left:245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LC8QA&#10;AADdAAAADwAAAGRycy9kb3ducmV2LnhtbERPTWvCQBC9C/6HZYRepO42hVJS1xAsQg9eTEvB25Cd&#10;ZoPZ2ZBdY/TXu4VCb/N4n7MuJteJkYbQetbwtFIgiGtvWm40fH3uHl9BhIhssPNMGq4UoNjMZ2vM&#10;jb/wgcYqNiKFcMhRg42xz6UMtSWHYeV74sT9+MFhTHBopBnwksJdJzOlXqTDllODxZ62lupTdXYa&#10;zjeK13fbV7sxOy6DKjO1P35r/bCYyjcQkab4L/5zf5g0X2XP8PtNOkF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oCwvEAAAA3QAAAA8AAAAAAAAAAAAAAAAAmAIAAGRycy9k&#10;b3ducmV2LnhtbFBLBQYAAAAABAAEAPUAAACJAwAAAAA=&#10;" fillcolor="#3b2478" stroked="f"/>
                  <v:rect id="Rectangle 1839" o:spid="_x0000_s1191" style="position:absolute;left:253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wvMQA&#10;AADdAAAADwAAAGRycy9kb3ducmV2LnhtbERPz2vCMBS+C/sfwhvsIjOxA3FdUxGHsIOXVRl4ezRv&#10;TVnzUppY6/56cxjs+PH9LjaT68RIQ2g9a1guFAji2puWGw2n4/55DSJEZIOdZ9JwowCb8mFWYG78&#10;lT9prGIjUgiHHDXYGPtcylBbchgWvidO3LcfHMYEh0aaAa8p3HUyU2olHbacGiz2tLNU/1QXp+Hy&#10;S/H2bvtqP2bneVDbTB3OX1o/PU7bNxCRpvgv/nN/GA0vr6s0N71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o8LzEAAAA3QAAAA8AAAAAAAAAAAAAAAAAmAIAAGRycy9k&#10;b3ducmV2LnhtbFBLBQYAAAAABAAEAPUAAACJAwAAAAA=&#10;" fillcolor="#3b2478" stroked="f"/>
                  <v:rect id="Rectangle 1840" o:spid="_x0000_s1192" style="position:absolute;left:260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RVJ8YA&#10;AADdAAAADwAAAGRycy9kb3ducmV2LnhtbESPQWsCMRSE74X+h/CEXoomXUHqahRpEXrw4loEb4/N&#10;c7O4eVk2cV376xuh0OMwM98wy/XgGtFTF2rPGt4mCgRx6U3NlYbvw3b8DiJEZIONZ9JwpwDr1fPT&#10;EnPjb7ynvoiVSBAOOWqwMba5lKG05DBMfEucvLPvHMYku0qaDm8J7hqZKTWTDmtOCxZb+rBUXoqr&#10;03D9oXj/tG2x7bPTa1CbTO1OR61fRsNmASLSEP/Df+0vo2E6n83h8S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RVJ8YAAADdAAAADwAAAAAAAAAAAAAAAACYAgAAZHJz&#10;L2Rvd25yZXYueG1sUEsFBgAAAAAEAAQA9QAAAIsDAAAAAA==&#10;" fillcolor="#3b2478" stroked="f"/>
                  <v:rect id="Rectangle 1841" o:spid="_x0000_s1193" style="position:absolute;left:268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qZ8MA&#10;AADdAAAADwAAAGRycy9kb3ducmV2LnhtbERPz2vCMBS+D/Y/hDfYZWiyCnNWo4gieNhlVQbeHs2z&#10;KWteShNr3V+/HASPH9/vxWpwjeipC7VnDe9jBYK49KbmSsPxsBt9gggR2WDjmTTcKMBq+fy0wNz4&#10;K39TX8RKpBAOOWqwMba5lKG05DCMfUucuLPvHMYEu0qaDq8p3DUyU+pDOqw5NVhsaWOp/C0uTsPl&#10;j+Jta9ti12ent6DWmfo6/Wj9+jKs5yAiDfEhvrv3RsNkNk3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dqZ8MAAADdAAAADwAAAAAAAAAAAAAAAACYAgAAZHJzL2Rv&#10;d25yZXYueG1sUEsFBgAAAAAEAAQA9QAAAIgDAAAAAA==&#10;" fillcolor="#3b2478" stroked="f"/>
                  <v:rect id="Rectangle 1842" o:spid="_x0000_s1194" style="position:absolute;left:277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vP/McA&#10;AADdAAAADwAAAGRycy9kb3ducmV2LnhtbESPQWsCMRSE74X+h/AKvRRNXKHV1SjSInjopdtS8PbY&#10;PDeLm5dlE9e1v74RBI/DzHzDLNeDa0RPXag9a5iMFQji0puaKw0/39vRDESIyAYbz6ThQgHWq8eH&#10;JebGn/mL+iJWIkE45KjBxtjmUobSksMw9i1x8g6+cxiT7CppOjwnuGtkptSrdFhzWrDY0rul8lic&#10;nIbTH8XLh22LbZ/tX4LaZOpz/6v189OwWYCINMR7+NbeGQ3T+dsE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Lz/zHAAAA3QAAAA8AAAAAAAAAAAAAAAAAmAIAAGRy&#10;cy9kb3ducmV2LnhtbFBLBQYAAAAABAAEAPUAAACMAwAAAAA=&#10;" fillcolor="#3b2478" stroked="f"/>
                  <v:rect id="Rectangle 1843" o:spid="_x0000_s1195" style="position:absolute;left:2847;top:195;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Ri8cA&#10;AADdAAAADwAAAGRycy9kb3ducmV2LnhtbESPT2sCMRTE7wW/Q3iCl1ITV+ifrVFEETz00m0peHts&#10;XjeLm5dlE9fVT98IQo/DzPyGWawG14ieulB71jCbKhDEpTc1Vxq+v3ZPryBCRDbYeCYNFwqwWo4e&#10;Fpgbf+ZP6otYiQThkKMGG2ObSxlKSw7D1LfEyfv1ncOYZFdJ0+E5wV0jM6WepcOa04LFljaWymNx&#10;chpOV4qXrW2LXZ8dHoNaZ+rj8KP1ZDys30FEGuJ/+N7eGw3zt5cM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ZUYvHAAAA3QAAAA8AAAAAAAAAAAAAAAAAmAIAAGRy&#10;cy9kb3ducmV2LnhtbFBLBQYAAAAABAAEAPUAAACMAwAAAAA=&#10;" fillcolor="#3b2478" stroked="f"/>
                  <v:rect id="Rectangle 1844" o:spid="_x0000_s1196" style="position:absolute;left:292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0EMcA&#10;AADdAAAADwAAAGRycy9kb3ducmV2LnhtbESPQWsCMRSE74X+h/AKvRRNukKrq1GkRfDQS7el4O2x&#10;eW4WNy/LJq6rv74RBI/DzHzDLFaDa0RPXag9a3gdKxDEpTc1Vxp+fzajKYgQkQ02nknDmQKslo8P&#10;C8yNP/E39UWsRIJwyFGDjbHNpQylJYdh7Fvi5O195zAm2VXSdHhKcNfITKk36bDmtGCxpQ9L5aE4&#10;Og3HC8Xzp22LTZ/tXoJaZ+pr96f189OwnoOINMR7+NbeGg2T2fsE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V9BDHAAAA3QAAAA8AAAAAAAAAAAAAAAAAmAIAAGRy&#10;cy9kb3ducmV2LnhtbFBLBQYAAAAABAAEAPUAAACMAwAAAAA=&#10;" fillcolor="#3b2478" stroked="f"/>
                  <v:rect id="Rectangle 1845" o:spid="_x0000_s1197" style="position:absolute;left:301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ZMgA&#10;AADdAAAADwAAAGRycy9kb3ducmV2LnhtbESPzWrDMBCE74W+g9hCLyWR6pT8uFFCaAj00EucEMht&#10;sbaWqbUyluI4ffqqUOhxmJlvmOV6cI3oqQu1Zw3PYwWCuPSm5krD8bAbzUGEiGyw8UwabhRgvbq/&#10;W2Ju/JX31BexEgnCIUcNNsY2lzKUlhyGsW+Jk/fpO4cxya6SpsNrgrtGZkpNpcOa04LFlt4slV/F&#10;xWm4fFO8bW1b7Prs/BTUJlMf55PWjw/D5hVEpCH+h//a70bDZDF7gd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xkyAAAAN0AAAAPAAAAAAAAAAAAAAAAAJgCAABk&#10;cnMvZG93bnJldi54bWxQSwUGAAAAAAQABAD1AAAAjQMAAAAA&#10;" fillcolor="#3b2478" stroked="f"/>
                  <v:rect id="Rectangle 1846" o:spid="_x0000_s1198" style="position:absolute;left:3086;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J/8gA&#10;AADdAAAADwAAAGRycy9kb3ducmV2LnhtbESPzWrDMBCE74W+g9hCLyWR6tD8uFFCaAj00EucEMht&#10;sbaWqbUyluI4ffqqUOhxmJlvmOV6cI3oqQu1Zw3PYwWCuPSm5krD8bAbzUGEiGyw8UwabhRgvbq/&#10;W2Ju/JX31BexEgnCIUcNNsY2lzKUlhyGsW+Jk/fpO4cxya6SpsNrgrtGZkpNpcOa04LFlt4slV/F&#10;xWm4fFO8bW1b7Prs/BTUJlMf55PWjw/D5hVEpCH+h//a70bDZDF7gd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Mn/yAAAAN0AAAAPAAAAAAAAAAAAAAAAAJgCAABk&#10;cnMvZG93bnJldi54bWxQSwUGAAAAAAQABAD1AAAAjQMAAAAA&#10;" fillcolor="#3b2478" stroked="f"/>
                  <v:rect id="Rectangle 1847" o:spid="_x0000_s1199" style="position:absolute;left:316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XiMcA&#10;AADdAAAADwAAAGRycy9kb3ducmV2LnhtbESPQWsCMRSE74X+h/AKXoom3YLV1ShSETz00m0peHts&#10;npvFzcuyievqr28KBY/DzHzDLNeDa0RPXag9a3iZKBDEpTc1Vxq+v3bjGYgQkQ02nknDlQKsV48P&#10;S8yNv/An9UWsRIJwyFGDjbHNpQylJYdh4lvi5B195zAm2VXSdHhJcNfITKmpdFhzWrDY0rul8lSc&#10;nYbzjeJ1a9ti12eH56A2mfo4/Gg9eho2CxCRhngP/7f3RsPr/G0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iV4jHAAAA3QAAAA8AAAAAAAAAAAAAAAAAmAIAAGRy&#10;cy9kb3ducmV2LnhtbFBLBQYAAAAABAAEAPUAAACMAwAAAAA=&#10;" fillcolor="#3b2478" stroked="f"/>
                  <v:rect id="Rectangle 1848" o:spid="_x0000_s1200" style="position:absolute;left:3236;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yE8cA&#10;AADdAAAADwAAAGRycy9kb3ducmV2LnhtbESPQWsCMRSE74X+h/AEL0WTbqHWrVFEEXrw0m0peHts&#10;XjeLm5dlE9fVX28KBY/DzHzDLFaDa0RPXag9a3ieKhDEpTc1Vxq+v3aTNxAhIhtsPJOGCwVYLR8f&#10;Fpgbf+ZP6otYiQThkKMGG2ObSxlKSw7D1LfEyfv1ncOYZFdJ0+E5wV0jM6VepcOa04LFljaWymNx&#10;chpOV4qXrW2LXZ8dnoJaZ2p/+NF6PBrW7yAiDfEe/m9/GA0v89k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u8hPHAAAA3QAAAA8AAAAAAAAAAAAAAAAAmAIAAGRy&#10;cy9kb3ducmV2LnhtbFBLBQYAAAAABAAEAPUAAACMAwAAAAA=&#10;" fillcolor="#3b2478" stroked="f"/>
                  <v:rect id="Rectangle 1849" o:spid="_x0000_s1201" style="position:absolute;left:331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mYcMA&#10;AADdAAAADwAAAGRycy9kb3ducmV2LnhtbERPz2vCMBS+D/Y/hDfYZWiyCnNWo4gieNhlVQbeHs2z&#10;KWteShNr3V+/HASPH9/vxWpwjeipC7VnDe9jBYK49KbmSsPxsBt9gggR2WDjmTTcKMBq+fy0wNz4&#10;K39TX8RKpBAOOWqwMba5lKG05DCMfUucuLPvHMYEu0qaDq8p3DUyU+pDOqw5NVhsaWOp/C0uTsPl&#10;j+Jta9ti12ent6DWmfo6/Wj9+jKs5yAiDfEhvrv3RsNkNk1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FmYcMAAADdAAAADwAAAAAAAAAAAAAAAACYAgAAZHJzL2Rv&#10;d25yZXYueG1sUEsFBgAAAAAEAAQA9QAAAIgDAAAAAA==&#10;" fillcolor="#3b2478" stroked="f"/>
                  <v:rect id="Rectangle 1850" o:spid="_x0000_s1202" style="position:absolute;left:340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D+scA&#10;AADdAAAADwAAAGRycy9kb3ducmV2LnhtbESPQWsCMRSE74X+h/AEL0WTbqHVrVFEEXrw0m0peHts&#10;XjeLm5dlE9fVX28KBY/DzHzDLFaDa0RPXag9a3ieKhDEpTc1Vxq+v3aTGYgQkQ02nknDhQKslo8P&#10;C8yNP/Mn9UWsRIJwyFGDjbHNpQylJYdh6lvi5P36zmFMsquk6fCc4K6RmVKv0mHNacFiSxtL5bE4&#10;OQ2nK8XL1rbFrs8OT0GtM7U//Gg9Hg3rdxCRhngP/7c/jIaX+dsc/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9w/rHAAAA3QAAAA8AAAAAAAAAAAAAAAAAmAIAAGRy&#10;cy9kb3ducmV2LnhtbFBLBQYAAAAABAAEAPUAAACMAwAAAAA=&#10;" fillcolor="#3b2478" stroked="f"/>
                  <v:rect id="Rectangle 1851" o:spid="_x0000_s1203" style="position:absolute;left:3476;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aQMMA&#10;AADdAAAADwAAAGRycy9kb3ducmV2LnhtbERPz2vCMBS+D/wfwht4GZqswtDOKOIQPHixiuDt0bw1&#10;Zc1LaWKt++uXg7Djx/d7uR5cI3rqQu1Zw/tUgSAuvam50nA+7SZzECEiG2w8k4YHBVivRi9LzI2/&#10;85H6IlYihXDIUYONsc2lDKUlh2HqW+LEffvOYUywq6Tp8J7CXSMzpT6kw5pTg8WWtpbKn+LmNNx+&#10;KT6+bFvs+uz6FtQmU4frRevx67D5BBFpiP/ip3tvNMwW8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aQMMAAADdAAAADwAAAAAAAAAAAAAAAACYAgAAZHJzL2Rv&#10;d25yZXYueG1sUEsFBgAAAAAEAAQA9QAAAIgDAAAAAA==&#10;" fillcolor="#3b2478" stroked="f"/>
                  <v:rect id="Rectangle 1852" o:spid="_x0000_s1204" style="position:absolute;left:355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6/28YA&#10;AADdAAAADwAAAGRycy9kb3ducmV2LnhtbESPQWsCMRSE74X+h/CEXoombqHoahRpEXrw4loK3h6b&#10;52Zx87Js4rr215uC0OMwM98wy/XgGtFTF2rPGqYTBYK49KbmSsP3YTuegQgR2WDjmTTcKMB69fy0&#10;xNz4K++pL2IlEoRDjhpsjG0uZSgtOQwT3xIn7+Q7hzHJrpKmw2uCu0ZmSr1LhzWnBYstfVgqz8XF&#10;abj8Urx92rbY9tnxNahNpnbHH61fRsNmASLSEP/Dj/aX0fA2n03h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6/28YAAADdAAAADwAAAAAAAAAAAAAAAACYAgAAZHJz&#10;L2Rvd25yZXYueG1sUEsFBgAAAAAEAAQA9QAAAIsDAAAAAA==&#10;" fillcolor="#3b2478" stroked="f"/>
                  <v:rect id="Rectangle 1853" o:spid="_x0000_s1205" style="position:absolute;left:3641;top:195;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whrMYA&#10;AADdAAAADwAAAGRycy9kb3ducmV2LnhtbESPQWsCMRSE74X+h/AKXoombqHY1SiiCB566SoFb4/N&#10;c7O4eVk2cV399U2h0OMwM98wi9XgGtFTF2rPGqYTBYK49KbmSsPxsBvPQISIbLDxTBruFGC1fH5a&#10;YG78jb+oL2IlEoRDjhpsjG0uZSgtOQwT3xIn7+w7hzHJrpKmw1uCu0ZmSr1LhzWnBYstbSyVl+Lq&#10;NFwfFO9b2xa7Pju9BrXO1OfpW+vRy7Ceg4g0xP/wX3tvNLx9zD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whrMYAAADdAAAADwAAAAAAAAAAAAAAAACYAgAAZHJz&#10;L2Rvd25yZXYueG1sUEsFBgAAAAAEAAQA9QAAAIsDAAAAAA==&#10;" fillcolor="#3b2478" stroked="f"/>
                  <v:rect id="Rectangle 1854" o:spid="_x0000_s1206" style="position:absolute;left:3715;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EN8YA&#10;AADdAAAADwAAAGRycy9kb3ducmV2LnhtbESPQWsCMRSE74X+h/CEXoomXaHoahRpEXrw4loK3h6b&#10;52Zx87Js4rr21zeC0OMwM98wy/XgGtFTF2rPGt4mCgRx6U3NlYbvw3Y8AxEissHGM2m4UYD16vlp&#10;ibnxV95TX8RKJAiHHDXYGNtcylBachgmviVO3sl3DmOSXSVNh9cEd43MlHqXDmtOCxZb+rBUnouL&#10;03D5pXj7tG2x7bPja1CbTO2OP1q/jIbNAkSkIf6HH+0vo2E6n03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EN8YAAADdAAAADwAAAAAAAAAAAAAAAACYAgAAZHJz&#10;L2Rvd25yZXYueG1sUEsFBgAAAAAEAAQA9QAAAIsDAAAAAA==&#10;" fillcolor="#3b2478" stroked="f"/>
                  <v:rect id="Rectangle 1855" o:spid="_x0000_s1207" style="position:absolute;left:3790;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cQ8cA&#10;AADdAAAADwAAAGRycy9kb3ducmV2LnhtbESPQWsCMRSE74X+h/AEL0WTbkvRrVFEEXrw0m0peHts&#10;XjeLm5dlE9fVX28KBY/DzHzDLFaDa0RPXag9a3ieKhDEpTc1Vxq+v3aTGYgQkQ02nknDhQKslo8P&#10;C8yNP/Mn9UWsRIJwyFGDjbHNpQylJYdh6lvi5P36zmFMsquk6fCc4K6RmVJv0mHNacFiSxtL5bE4&#10;OQ2nK8XL1rbFrs8OT0GtM7U//Gg9Hg3rdxCRhngP/7c/jIaX+ewV/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pHEPHAAAA3QAAAA8AAAAAAAAAAAAAAAAAmAIAAGRy&#10;cy9kb3ducmV2LnhtbFBLBQYAAAAABAAEAPUAAACMAwAAAAA=&#10;" fillcolor="#3b2478" stroked="f"/>
                  <v:rect id="Rectangle 1856" o:spid="_x0000_s1208" style="position:absolute;left:3865;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52McA&#10;AADdAAAADwAAAGRycy9kb3ducmV2LnhtbESPQWsCMRSE74X+h/AEL0WTbmnRrVFEEXrw0m0peHts&#10;XjeLm5dlE9fVX28KBY/DzHzDLFaDa0RPXag9a3ieKhDEpTc1Vxq+v3aTGYgQkQ02nknDhQKslo8P&#10;C8yNP/Mn9UWsRIJwyFGDjbHNpQylJYdh6lvi5P36zmFMsquk6fCc4K6RmVJv0mHNacFiSxtL5bE4&#10;OQ2nK8XL1rbFrs8OT0GtM7U//Gg9Hg3rdxCRhngP/7c/jIaX+ewV/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ludjHAAAA3QAAAA8AAAAAAAAAAAAAAAAAmAIAAGRy&#10;cy9kb3ducmV2LnhtbFBLBQYAAAAABAAEAPUAAACMAwAAAAA=&#10;" fillcolor="#3b2478" stroked="f"/>
                  <v:rect id="Rectangle 1857" o:spid="_x0000_s1209" style="position:absolute;left:3955;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nr8YA&#10;AADdAAAADwAAAGRycy9kb3ducmV2LnhtbESPQWsCMRSE74X+h/CEXoomXUF0NYq0CD14cS0Fb4/N&#10;c7O4eVk2cV376xuh0OMwM98wq83gGtFTF2rPGt4mCgRx6U3NlYav4248BxEissHGM2m4U4DN+vlp&#10;hbnxNz5QX8RKJAiHHDXYGNtcylBachgmviVO3tl3DmOSXSVNh7cEd43MlJpJhzWnBYstvVsqL8XV&#10;abj+ULx/2LbY9dnpNahtpvanb61fRsN2CSLSEP/Df+1Po2G6mM/g8S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cnr8YAAADdAAAADwAAAAAAAAAAAAAAAACYAgAAZHJz&#10;L2Rvd25yZXYueG1sUEsFBgAAAAAEAAQA9QAAAIsDAAAAAA==&#10;" fillcolor="#3b2478" stroked="f"/>
                  <v:rect id="Rectangle 1858" o:spid="_x0000_s1210" style="position:absolute;left:4030;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CNMcA&#10;AADdAAAADwAAAGRycy9kb3ducmV2LnhtbESPQWsCMRSE74X+h/AEL0WTbqHVrVFEEXrw0m0peHts&#10;XjeLm5dlE9fVX28KBY/DzHzDLFaDa0RPXag9a3ieKhDEpTc1Vxq+v3aTGYgQkQ02nknDhQKslo8P&#10;C8yNP/Mn9UWsRIJwyFGDjbHNpQylJYdh6lvi5P36zmFMsquk6fCc4K6RmVKv0mHNacFiSxtL5bE4&#10;OQ2nK8XL1rbFrs8OT0GtM7U//Gg9Hg3rdxCRhngP/7c/jIaX+ewN/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7gjTHAAAA3QAAAA8AAAAAAAAAAAAAAAAAmAIAAGRy&#10;cy9kb3ducmV2LnhtbFBLBQYAAAAABAAEAPUAAACMAwAAAAA=&#10;" fillcolor="#3b2478" stroked="f"/>
                  <v:rect id="Rectangle 1859" o:spid="_x0000_s1211" style="position:absolute;left:4105;top:19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WRsMA&#10;AADdAAAADwAAAGRycy9kb3ducmV2LnhtbERPz2vCMBS+D/wfwht4GZqswtDOKOIQPHixiuDt0bw1&#10;Zc1LaWKt++uXg7Djx/d7uR5cI3rqQu1Zw/tUgSAuvam50nA+7SZzECEiG2w8k4YHBVivRi9LzI2/&#10;85H6IlYihXDIUYONsc2lDKUlh2HqW+LEffvOYUywq6Tp8J7CXSMzpT6kw5pTg8WWtpbKn+LmNNx+&#10;KT6+bFvs+uz6FtQmU4frRevx67D5BBFpiP/ip3tvNMwW8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QWRsMAAADdAAAADwAAAAAAAAAAAAAAAACYAgAAZHJzL2Rv&#10;d25yZXYueG1sUEsFBgAAAAAEAAQA9QAAAIgDAAAAAA==&#10;" fillcolor="#3b2478" stroked="f"/>
                  <v:rect id="Rectangle 1860" o:spid="_x0000_s1212" style="position:absolute;left:1034;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z3cYA&#10;AADdAAAADwAAAGRycy9kb3ducmV2LnhtbESPQWsCMRSE74X+h/AKXkpNukLRrVGkInjoxbUUvD02&#10;z83i5mXZxHX11zeC0OMwM98w8+XgGtFTF2rPGt7HCgRx6U3NlYaf/eZtCiJEZIONZ9JwpQDLxfPT&#10;HHPjL7yjvoiVSBAOOWqwMba5lKG05DCMfUucvKPvHMYku0qaDi8J7hqZKfUhHdacFiy29GWpPBVn&#10;p+F8o3hd27bY9NnhNahVpr4Pv1qPXobVJ4hIQ/wPP9pbo2Eym87g/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iz3cYAAADdAAAADwAAAAAAAAAAAAAAAACYAgAAZHJz&#10;L2Rvd25yZXYueG1sUEsFBgAAAAAEAAQA9QAAAIsDAAAAAA==&#10;" fillcolor="#3b2478" stroked="f"/>
                  <v:rect id="Rectangle 1861" o:spid="_x0000_s1213" style="position:absolute;left:1109;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MncMA&#10;AADdAAAADwAAAGRycy9kb3ducmV2LnhtbERPz2vCMBS+D/wfwhO8jJmswtDOKOIQPHixysDbo3lr&#10;is1LaWKt++uXg7Djx/d7uR5cI3rqQu1Zw/tUgSAuvam50nA+7d7mIEJENth4Jg0PCrBejV6WmBt/&#10;5yP1RaxECuGQowYbY5tLGUpLDsPUt8SJ+/Gdw5hgV0nT4T2Fu0ZmSn1IhzWnBostbS2V1+LmNNx+&#10;KT6+bFvs+uzyGtQmU4fLt9aT8bD5BBFpiP/ip3tvNMwWi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uMncMAAADdAAAADwAAAAAAAAAAAAAAAACYAgAAZHJzL2Rv&#10;d25yZXYueG1sUEsFBgAAAAAEAAQA9QAAAIgDAAAAAA==&#10;" fillcolor="#3b2478" stroked="f"/>
                  <v:rect id="Rectangle 1862" o:spid="_x0000_s1214" style="position:absolute;left:1199;top:8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pBsYA&#10;AADdAAAADwAAAGRycy9kb3ducmV2LnhtbESPQWsCMRSE74X+h/CEXoombqHU1SjSIvTgxbUI3h6b&#10;52Zx87Js4rr215uC0OMwM98wi9XgGtFTF2rPGqYTBYK49KbmSsPPfjP+ABEissHGM2m4UYDV8vlp&#10;gbnxV95RX8RKJAiHHDXYGNtcylBachgmviVO3sl3DmOSXSVNh9cEd43MlHqXDmtOCxZb+rRUnouL&#10;03D5pXj7sm2x6bPja1DrTG2PB61fRsN6DiLSEP/Dj/a30fA2m03h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cpBsYAAADdAAAADwAAAAAAAAAAAAAAAACYAgAAZHJz&#10;L2Rvd25yZXYueG1sUEsFBgAAAAAEAAQA9QAAAIsDAAAAAA==&#10;" fillcolor="#3b2478" stroked="f"/>
                  <v:rect id="Rectangle 1863" o:spid="_x0000_s1215" style="position:absolute;left:127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3ccYA&#10;AADdAAAADwAAAGRycy9kb3ducmV2LnhtbESPQWsCMRSE74X+h/AKXoombqHU1SiiCB566SoFb4/N&#10;c7O4eVk2cV399U2h0OMwM98wi9XgGtFTF2rPGqYTBYK49KbmSsPxsBt/gAgR2WDjmTTcKcBq+fy0&#10;wNz4G39RX8RKJAiHHDXYGNtcylBachgmviVO3tl3DmOSXSVNh7cEd43MlHqXDmtOCxZb2lgqL8XV&#10;abg+KN63ti12fXZ6DWqdqc/Tt9ajl2E9BxFpiP/hv/beaHibzT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W3ccYAAADdAAAADwAAAAAAAAAAAAAAAACYAgAAZHJz&#10;L2Rvd25yZXYueG1sUEsFBgAAAAAEAAQA9QAAAIsDAAAAAA==&#10;" fillcolor="#3b2478" stroked="f"/>
                  <v:rect id="Rectangle 1864" o:spid="_x0000_s1216" style="position:absolute;left:134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kS6sYA&#10;AADdAAAADwAAAGRycy9kb3ducmV2LnhtbESPQWsCMRSE74X+h/CEXoomXaHU1SjSIvTgxbUI3h6b&#10;52Zx87Js4rr21zeC0OMwM98wi9XgGtFTF2rPGt4mCgRx6U3NlYaf/Wb8ASJEZIONZ9JwowCr5fPT&#10;AnPjr7yjvoiVSBAOOWqwMba5lKG05DBMfEucvJPvHMYku0qaDq8J7hqZKfUuHdacFiy29GmpPBcX&#10;p+HyS/H2Zdti02fH16DWmdoeD1q/jIb1HESkIf6HH+1vo2E6m03h/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kS6sYAAADdAAAADwAAAAAAAAAAAAAAAACYAgAAZHJz&#10;L2Rvd25yZXYueG1sUEsFBgAAAAAEAAQA9QAAAIsDAAAAAA==&#10;" fillcolor="#3b2478" stroked="f"/>
                  <v:rect id="Rectangle 1865" o:spid="_x0000_s1217" style="position:absolute;left:142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KnscA&#10;AADdAAAADwAAAGRycy9kb3ducmV2LnhtbESPQWsCMRSE74X+h/AEL0WTbkvRrVFEEXrw0m0peHts&#10;XjeLm5dlE9fVX28KBY/DzHzDLFaDa0RPXag9a3ieKhDEpTc1Vxq+v3aTGYgQkQ02nknDhQKslo8P&#10;C8yNP/Mn9UWsRIJwyFGDjbHNpQylJYdh6lvi5P36zmFMsquk6fCc4K6RmVJv0mHNacFiSxtL5bE4&#10;OQ2nK8XL1rbFrs8OT0GtM7U//Gg9Hg3rdxCRhngP/7c/jIaX+fwV/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wip7HAAAA3QAAAA8AAAAAAAAAAAAAAAAAmAIAAGRy&#10;cy9kb3ducmV2LnhtbFBLBQYAAAAABAAEAPUAAACMAwAAAAA=&#10;" fillcolor="#3b2478" stroked="f"/>
                  <v:rect id="Rectangle 1866" o:spid="_x0000_s1218" style="position:absolute;left:151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vBccA&#10;AADdAAAADwAAAGRycy9kb3ducmV2LnhtbESPQWsCMRSE74X+h/AEL0WTbmnRrVFEEXrw0m0peHts&#10;XjeLm5dlE9fVX28KBY/DzHzDLFaDa0RPXag9a3ieKhDEpTc1Vxq+v3aTGYgQkQ02nknDhQKslo8P&#10;C8yNP/Mn9UWsRIJwyFGDjbHNpQylJYdh6lvi5P36zmFMsquk6fCc4K6RmVJv0mHNacFiSxtL5bE4&#10;OQ2nK8XL1rbFrs8OT0GtM7U//Gg9Hg3rdxCRhngP/7c/jIaX+fwV/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8LwXHAAAA3QAAAA8AAAAAAAAAAAAAAAAAmAIAAGRy&#10;cy9kb3ducmV2LnhtbFBLBQYAAAAABAAEAPUAAACMAwAAAAA=&#10;" fillcolor="#3b2478" stroked="f"/>
                  <v:rect id="Rectangle 1867" o:spid="_x0000_s1219" style="position:absolute;left:158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xcsYA&#10;AADdAAAADwAAAGRycy9kb3ducmV2LnhtbESPQWsCMRSE74X+h/CEXoomXUHqahRpEXrw4loEb4/N&#10;c7O4eVk2cV376xuh0OMwM98wy/XgGtFTF2rPGt4mCgRx6U3NlYbvw3b8DiJEZIONZ9JwpwDr1fPT&#10;EnPjb7ynvoiVSBAOOWqwMba5lKG05DBMfEucvLPvHMYku0qaDm8J7hqZKTWTDmtOCxZb+rBUXoqr&#10;03D9oXj/tG2x7bPTa1CbTO1OR61fRsNmASLSEP/Df+0vo2E6n8/g8S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6xcsYAAADdAAAADwAAAAAAAAAAAAAAAACYAgAAZHJz&#10;L2Rvd25yZXYueG1sUEsFBgAAAAAEAAQA9QAAAIsDAAAAAA==&#10;" fillcolor="#3b2478" stroked="f"/>
                  <v:rect id="Rectangle 1868" o:spid="_x0000_s1220" style="position:absolute;left:166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U6ccA&#10;AADdAAAADwAAAGRycy9kb3ducmV2LnhtbESPQWsCMRSE74X+h/AEL0WTbqHVrVFEEXrw0m0peHts&#10;XjeLm5dlE9fVX28KBY/DzHzDLFaDa0RPXag9a3ieKhDEpTc1Vxq+v3aTGYgQkQ02nknDhQKslo8P&#10;C8yNP/Mn9UWsRIJwyFGDjbHNpQylJYdh6lvi5P36zmFMsquk6fCc4K6RmVKv0mHNacFiSxtL5bE4&#10;OQ2nK8XL1rbFrs8OT0GtM7U//Gg9Hg3rdxCRhngP/7c/jIaX+fwN/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iFOnHAAAA3QAAAA8AAAAAAAAAAAAAAAAAmAIAAGRy&#10;cy9kb3ducmV2LnhtbFBLBQYAAAAABAAEAPUAAACMAwAAAAA=&#10;" fillcolor="#3b2478" stroked="f"/>
                  <v:rect id="Rectangle 1869" o:spid="_x0000_s1221" style="position:absolute;left:173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2Am8MA&#10;AADdAAAADwAAAGRycy9kb3ducmV2LnhtbERPz2vCMBS+D/wfwhO8jJmswtDOKOIQPHixysDbo3lr&#10;is1LaWKt++uXg7Djx/d7uR5cI3rqQu1Zw/tUgSAuvam50nA+7d7mIEJENth4Jg0PCrBejV6WmBt/&#10;5yP1RaxECuGQowYbY5tLGUpLDsPUt8SJ+/Gdw5hgV0nT4T2Fu0ZmSn1IhzWnBostbS2V1+LmNNx+&#10;KT6+bFvs+uzyGtQmU4fLt9aT8bD5BBFpiP/ip3tvNMwWi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2Am8MAAADdAAAADwAAAAAAAAAAAAAAAACYAgAAZHJzL2Rv&#10;d25yZXYueG1sUEsFBgAAAAAEAAQA9QAAAIgDAAAAAA==&#10;" fillcolor="#3b2478" stroked="f"/>
                  <v:rect id="Rectangle 1870" o:spid="_x0000_s1222" style="position:absolute;left:182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lAMYA&#10;AADdAAAADwAAAGRycy9kb3ducmV2LnhtbESPQWvCQBSE74X+h+UVeil1tymUJnUVaRE8eDFKwdsj&#10;+8wGs29Ddo3RX+8WhB6HmfmGmc5H14qB+tB41vA2USCIK28arjXstsvXTxAhIhtsPZOGCwWYzx4f&#10;plgYf+YNDWWsRYJwKFCDjbErpAyVJYdh4jvi5B187zAm2dfS9HhOcNfKTKkP6bDhtGCxo29L1bE8&#10;OQ2nK8XLj+3K5ZDtX4JaZGq9/9X6+WlcfIGINMb/8L29Mhre8zyHvzfp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ElAMYAAADdAAAADwAAAAAAAAAAAAAAAACYAgAAZHJz&#10;L2Rvd25yZXYueG1sUEsFBgAAAAAEAAQA9QAAAIsDAAAAAA==&#10;" fillcolor="#3b2478" stroked="f"/>
                  <v:rect id="Rectangle 1871" o:spid="_x0000_s1223" style="position:absolute;left:190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OL8IA&#10;AADdAAAADwAAAGRycy9kb3ducmV2LnhtbERPz2vCMBS+C/sfwht4kZmsDJHOKLIh7LDLqgi9PZpn&#10;U2xeShNr9a9fDoLHj+/3ajO6VgzUh8azhve5AkFcedNwreGw370tQYSIbLD1TBpuFGCzfpmsMDf+&#10;yn80FLEWKYRDjhpsjF0uZagsOQxz3xEn7uR7hzHBvpamx2sKd63MlFpIhw2nBosdfVmqzsXFabjc&#10;Kd6+bVfshqycBbXN1G951Hr6Om4/QUQa41P8cP8YDR9Kpf3pTX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MU4vwgAAAN0AAAAPAAAAAAAAAAAAAAAAAJgCAABkcnMvZG93&#10;bnJldi54bWxQSwUGAAAAAAQABAD1AAAAhwMAAAAA&#10;" fillcolor="#3b2478" stroked="f"/>
                  <v:rect id="Rectangle 1872" o:spid="_x0000_s1224" style="position:absolute;left:197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rtMUA&#10;AADdAAAADwAAAGRycy9kb3ducmV2LnhtbESPQWsCMRSE74X+h/AKXkpNXEqRrVFEETz04lYEb4/N&#10;c7O4eVk2cV37601B8DjMzDfMbDG4RvTUhdqzhslYgSAuvam50rD/3XxMQYSIbLDxTBpuFGAxf32Z&#10;YW78lXfUF7ESCcIhRw02xjaXMpSWHIaxb4mTd/Kdw5hkV0nT4TXBXSMzpb6kw5rTgsWWVpbKc3Fx&#10;Gi5/FG9r2xabPju+B7XM1M/xoPXobVh+g4g0xGf40d4aDZ9KTeD/TX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eu0xQAAAN0AAAAPAAAAAAAAAAAAAAAAAJgCAABkcnMv&#10;ZG93bnJldi54bWxQSwUGAAAAAAQABAD1AAAAigMAAAAA&#10;" fillcolor="#3b2478" stroked="f"/>
                  <v:rect id="Rectangle 1873" o:spid="_x0000_s1225" style="position:absolute;left:205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1w8YA&#10;AADdAAAADwAAAGRycy9kb3ducmV2LnhtbESPwWrDMBBE74H8g9hAL6GRakopbhRjUgI95BK3FHJb&#10;rK1lYq2MpThOvj4qFHocZuYNsy4m14mRhtB61vC0UiCIa29abjR8fe4eX0GEiGyw80warhSg2Mxn&#10;a8yNv/CBxio2IkE45KjBxtjnUobaksOw8j1x8n784DAmOTTSDHhJcNfJTKkX6bDltGCxp62l+lSd&#10;nYbzjeL13fbVbsyOy6DKTO2P31o/LKbyDUSkKf6H/9ofRsOzUhn8vk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91w8YAAADdAAAADwAAAAAAAAAAAAAAAACYAgAAZHJz&#10;L2Rvd25yZXYueG1sUEsFBgAAAAAEAAQA9QAAAIsDAAAAAA==&#10;" fillcolor="#3b2478" stroked="f"/>
                  <v:rect id="Rectangle 1874" o:spid="_x0000_s1226" style="position:absolute;left:214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QWMYA&#10;AADdAAAADwAAAGRycy9kb3ducmV2LnhtbESPQWsCMRSE7wX/Q3iCl1ITt0VkaxRRBA+9dBXB22Pz&#10;ulm6eVk2cV399U2h0OMwM98wy/XgGtFTF2rPGmZTBYK49KbmSsPpuH9ZgAgR2WDjmTTcKcB6NXpa&#10;Ym78jT+pL2IlEoRDjhpsjG0uZSgtOQxT3xIn78t3DmOSXSVNh7cEd43MlJpLhzWnBYstbS2V38XV&#10;abg+KN53ti32fXZ5DmqTqY/LWevJeNi8g4g0xP/wX/tgNLwp9Qq/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PQWMYAAADdAAAADwAAAAAAAAAAAAAAAACYAgAAZHJz&#10;L2Rvd25yZXYueG1sUEsFBgAAAAAEAAQA9QAAAIsDAAAAAA==&#10;" fillcolor="#3b2478" stroked="f"/>
                  <v:rect id="Rectangle 1875" o:spid="_x0000_s1227" style="position:absolute;left:221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ILMUA&#10;AADdAAAADwAAAGRycy9kb3ducmV2LnhtbESPQWsCMRSE74X+h/AKvZSauEiRrVFEETz04lYEb4/N&#10;c7O4eVk2cV376xtB8DjMzDfMbDG4RvTUhdqzhvFIgSAuvam50rD/3XxOQYSIbLDxTBpuFGAxf32Z&#10;YW78lXfUF7ESCcIhRw02xjaXMpSWHIaRb4mTd/Kdw5hkV0nT4TXBXSMzpb6kw5rTgsWWVpbKc3Fx&#10;Gi5/FG9r2xabPjt+BLXM1M/xoPX727D8BhFpiM/wo701GiZKTeD+Jj0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kgsxQAAAN0AAAAPAAAAAAAAAAAAAAAAAJgCAABkcnMv&#10;ZG93bnJldi54bWxQSwUGAAAAAAQABAD1AAAAigMAAAAA&#10;" fillcolor="#3b2478" stroked="f"/>
                  <v:rect id="Rectangle 1876" o:spid="_x0000_s1228" style="position:absolute;left:229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tt8YA&#10;AADdAAAADwAAAGRycy9kb3ducmV2LnhtbESPQWsCMRSE7wX/Q3iCl1ITl1ZkaxRRBA+9dBXB22Pz&#10;ulm6eVk2cV399U2h0OMwM98wy/XgGtFTF2rPGmZTBYK49KbmSsPpuH9ZgAgR2WDjmTTcKcB6NXpa&#10;Ym78jT+pL2IlEoRDjhpsjG0uZSgtOQxT3xIn78t3DmOSXSVNh7cEd43MlJpLhzWnBYstbS2V38XV&#10;abg+KN53ti32fXZ5DmqTqY/LWevJeNi8g4g0xP/wX/tgNLwq9Q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btt8YAAADdAAAADwAAAAAAAAAAAAAAAACYAgAAZHJz&#10;L2Rvd25yZXYueG1sUEsFBgAAAAAEAAQA9QAAAIsDAAAAAA==&#10;" fillcolor="#3b2478" stroked="f"/>
                  <v:rect id="Rectangle 1877" o:spid="_x0000_s1229" style="position:absolute;left:236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zwMUA&#10;AADdAAAADwAAAGRycy9kb3ducmV2LnhtbESPwWrDMBBE74H8g9hAL6GRakopbhRjUgI95BK3FHJb&#10;rK1lYq2MpThOvj4qFHocZuYNsy4m14mRhtB61vC0UiCIa29abjR8fe4eX0GEiGyw80warhSg2Mxn&#10;a8yNv/CBxio2IkE45KjBxtjnUobaksOw8j1x8n784DAmOTTSDHhJcNfJTKkX6bDltGCxp62l+lSd&#10;nYbzjeL13fbVbsyOy6DKTO2P31o/LKbyDUSkKf6H/9ofRsNzIsLvm/Q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HPAxQAAAN0AAAAPAAAAAAAAAAAAAAAAAJgCAABkcnMv&#10;ZG93bnJldi54bWxQSwUGAAAAAAQABAD1AAAAigMAAAAA&#10;" fillcolor="#3b2478" stroked="f"/>
                  <v:rect id="Rectangle 1878" o:spid="_x0000_s1230" style="position:absolute;left:245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jWW8YA&#10;AADdAAAADwAAAGRycy9kb3ducmV2LnhtbESPQWsCMRSE7wX/Q3iCl1ITl1JlaxRRBA+9dBXB22Pz&#10;ulm6eVk2cV399U2h0OMwM98wy/XgGtFTF2rPGmZTBYK49KbmSsPpuH9ZgAgR2WDjmTTcKcB6NXpa&#10;Ym78jT+pL2IlEoRDjhpsjG0uZSgtOQxT3xIn78t3DmOSXSVNh7cEd43MlHqTDmtOCxZb2loqv4ur&#10;03B9ULzvbFvs++zyHNQmUx+Xs9aT8bB5BxFpiP/hv/bBaHhVag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jWW8YAAADdAAAADwAAAAAAAAAAAAAAAACYAgAAZHJz&#10;L2Rvd25yZXYueG1sUEsFBgAAAAAEAAQA9QAAAIsDAAAAAA==&#10;" fillcolor="#3b2478" stroked="f"/>
                  <v:rect id="Rectangle 1879" o:spid="_x0000_s1231" style="position:absolute;left:253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CKcIA&#10;AADdAAAADwAAAGRycy9kb3ducmV2LnhtbERPz2vCMBS+C/sfwht4kZmsDJHOKLIh7LDLqgi9PZpn&#10;U2xeShNr9a9fDoLHj+/3ajO6VgzUh8azhve5AkFcedNwreGw370tQYSIbLD1TBpuFGCzfpmsMDf+&#10;yn80FLEWKYRDjhpsjF0uZagsOQxz3xEn7uR7hzHBvpamx2sKd63MlFpIhw2nBosdfVmqzsXFabjc&#10;Kd6+bVfshqycBbXN1G951Hr6Om4/QUQa41P8cP8YDR9KpbnpTX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0IpwgAAAN0AAAAPAAAAAAAAAAAAAAAAAJgCAABkcnMvZG93&#10;bnJldi54bWxQSwUGAAAAAAQABAD1AAAAhwMAAAAA&#10;" fillcolor="#3b2478" stroked="f"/>
                  <v:rect id="Rectangle 1880" o:spid="_x0000_s1232" style="position:absolute;left:260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nssYA&#10;AADdAAAADwAAAGRycy9kb3ducmV2LnhtbESPQWsCMRSE7wX/Q3iCl1ITl1J0axRRBA+9dBXB22Pz&#10;ulm6eVk2cV399U2h0OMwM98wy/XgGtFTF2rPGmZTBYK49KbmSsPpuH+ZgwgR2WDjmTTcKcB6NXpa&#10;Ym78jT+pL2IlEoRDjhpsjG0uZSgtOQxT3xIn78t3DmOSXSVNh7cEd43MlHqTDmtOCxZb2loqv4ur&#10;03B9ULzvbFvs++zyHNQmUx+Xs9aT8bB5BxFpiP/hv/bBaHhVagG/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vnssYAAADdAAAADwAAAAAAAAAAAAAAAACYAgAAZHJz&#10;L2Rvd25yZXYueG1sUEsFBgAAAAAEAAQA9QAAAIsDAAAAAA==&#10;" fillcolor="#3b2478" stroked="f"/>
                  <v:rect id="Rectangle 1881" o:spid="_x0000_s1233" style="position:absolute;left:268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8sIA&#10;AADdAAAADwAAAGRycy9kb3ducmV2LnhtbERPz2vCMBS+D/wfwhO8DE0sIlKNIg5hh12sY+Dt0Tyb&#10;YvNSmlirf/1yGOz48f3e7AbXiJ66UHvWMJ8pEMSlNzVXGr7Px+kKRIjIBhvPpOFJAXbb0dsGc+Mf&#10;fKK+iJVIIRxy1GBjbHMpQ2nJYZj5ljhxV985jAl2lTQdPlK4a2Sm1FI6rDk1WGzpYKm8FXen4f6i&#10;+PywbXHss8t7UPtMfV1+tJ6Mh/0aRKQh/ov/3J9Gw0LN0/7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NjywgAAAN0AAAAPAAAAAAAAAAAAAAAAAJgCAABkcnMvZG93&#10;bnJldi54bWxQSwUGAAAAAAQABAD1AAAAhwMAAAAA&#10;" fillcolor="#3b2478" stroked="f"/>
                  <v:rect id="Rectangle 1882" o:spid="_x0000_s1234" style="position:absolute;left:277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9acYA&#10;AADdAAAADwAAAGRycy9kb3ducmV2LnhtbESPQWvCQBSE74X+h+UVvBTdTZBSoqtIi+Chl6ZS8PbI&#10;PrPB7NuQXWPsr+8KgsdhZr5hluvRtWKgPjSeNWQzBYK48qbhWsP+Zzt9BxEissHWM2m4UoD16vlp&#10;iYXxF/6moYy1SBAOBWqwMXaFlKGy5DDMfEecvKPvHcYk+1qaHi8J7lqZK/UmHTacFix29GGpOpVn&#10;p+H8R/H6abtyO+SH16A2ufo6/Go9eRk3CxCRxvgI39s7o2Gusgx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R9acYAAADdAAAADwAAAAAAAAAAAAAAAACYAgAAZHJz&#10;L2Rvd25yZXYueG1sUEsFBgAAAAAEAAQA9QAAAIsDAAAAAA==&#10;" fillcolor="#3b2478" stroked="f"/>
                  <v:rect id="Rectangle 1883" o:spid="_x0000_s1235" style="position:absolute;left:2847;top:8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jHsUA&#10;AADdAAAADwAAAGRycy9kb3ducmV2LnhtbESPQWsCMRSE74X+h/AKXkpNXEqRrVFEETz04lYEb4/N&#10;c7O4eVk2cV37601B8DjMzDfMbDG4RvTUhdqzhslYgSAuvam50rD/3XxMQYSIbLDxTBpuFGAxf32Z&#10;YW78lXfUF7ESCcIhRw02xjaXMpSWHIaxb4mTd/Kdw5hkV0nT4TXBXSMzpb6kw5rTgsWWVpbKc3Fx&#10;Gi5/FG9r2xabPju+B7XM1M/xoPXobVh+g4g0xGf40d4aDZ9qksH/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uMexQAAAN0AAAAPAAAAAAAAAAAAAAAAAJgCAABkcnMv&#10;ZG93bnJldi54bWxQSwUGAAAAAAQABAD1AAAAigMAAAAA&#10;" fillcolor="#3b2478" stroked="f"/>
                  <v:rect id="Rectangle 1884" o:spid="_x0000_s1236" style="position:absolute;left:292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GhcYA&#10;AADdAAAADwAAAGRycy9kb3ducmV2LnhtbESPQWsCMRSE7wX/Q3hCL6UmbouUrVHEInjw4rYI3h6b&#10;183i5mXZxHX115uC0OMwM98w8+XgGtFTF2rPGqYTBYK49KbmSsPP9+b1A0SIyAYbz6ThSgGWi9HT&#10;HHPjL7ynvoiVSBAOOWqwMba5lKG05DBMfEucvF/fOYxJdpU0HV4S3DUyU2omHdacFiy2tLZUnoqz&#10;03C+Ubx+2bbY9NnxJahVpnbHg9bP42H1CSLSEP/Dj/bWaHhX0zf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pGhcYAAADdAAAADwAAAAAAAAAAAAAAAACYAgAAZHJz&#10;L2Rvd25yZXYueG1sUEsFBgAAAAAEAAQA9QAAAIsDAAAAAA==&#10;" fillcolor="#3b2478" stroked="f"/>
                  <v:rect id="Rectangle 1885" o:spid="_x0000_s1237" style="position:absolute;left:301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e8cUA&#10;AADdAAAADwAAAGRycy9kb3ducmV2LnhtbESPQWsCMRSE70L/Q3gFL1ITF5GyNYpUBA9euorg7bF5&#10;3SzdvCybuK7+elMo9DjMzDfMcj24RvTUhdqzhtlUgSAuvam50nA67t7eQYSIbLDxTBruFGC9ehkt&#10;MTf+xl/UF7ESCcIhRw02xjaXMpSWHIapb4mT9+07hzHJrpKmw1uCu0ZmSi2kw5rTgsWWPi2VP8XV&#10;abg+KN63ti12fXaZBLXJ1OFy1nr8Omw+QEQa4n/4r703GuZqNoffN+k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97xxQAAAN0AAAAPAAAAAAAAAAAAAAAAAJgCAABkcnMv&#10;ZG93bnJldi54bWxQSwUGAAAAAAQABAD1AAAAigMAAAAA&#10;" fillcolor="#3b2478" stroked="f"/>
                  <v:rect id="Rectangle 1886" o:spid="_x0000_s1238" style="position:absolute;left:3086;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7asYA&#10;AADdAAAADwAAAGRycy9kb3ducmV2LnhtbESPQWsCMRSE7wX/Q3hCL6UmLq2UrVHEInjw4rYI3h6b&#10;183i5mXZxHX115uC0OMwM98w8+XgGtFTF2rPGqYTBYK49KbmSsPP9+b1A0SIyAYbz6ThSgGWi9HT&#10;HHPjL7ynvoiVSBAOOWqwMba5lKG05DBMfEucvF/fOYxJdpU0HV4S3DUyU2omHdacFiy2tLZUnoqz&#10;03C+Ubx+2bbY9NnxJahVpnbHg9bP42H1CSLSEP/Dj/bWaHhT03f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97asYAAADdAAAADwAAAAAAAAAAAAAAAACYAgAAZHJz&#10;L2Rvd25yZXYueG1sUEsFBgAAAAAEAAQA9QAAAIsDAAAAAA==&#10;" fillcolor="#3b2478" stroked="f"/>
                  <v:rect id="Rectangle 1887" o:spid="_x0000_s1239" style="position:absolute;left:316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3lHcYA&#10;AADdAAAADwAAAGRycy9kb3ducmV2LnhtbESPwWrDMBBE74X+g9hALqWWYkooTuQQWgI99FK3FHJb&#10;rI1lYq2MpThOvr4KBHocZuYNs95MrhMjDaH1rGGRKRDEtTctNxp+vnfPryBCRDbYeSYNFwqwKR8f&#10;1lgYf+YvGqvYiAThUKAGG2NfSBlqSw5D5nvi5B384DAmOTTSDHhOcNfJXKmldNhyWrDY05ul+lid&#10;nIbTleLl3fbVbsz3T0Ftc/W5/9V6Ppu2KxCRpvgfvrc/jIYXtVjC7U16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3lHcYAAADdAAAADwAAAAAAAAAAAAAAAACYAgAAZHJz&#10;L2Rvd25yZXYueG1sUEsFBgAAAAAEAAQA9QAAAIsDAAAAAA==&#10;" fillcolor="#3b2478" stroked="f"/>
                  <v:rect id="Rectangle 1888" o:spid="_x0000_s1240" style="position:absolute;left:3236;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AhsYA&#10;AADdAAAADwAAAGRycy9kb3ducmV2LnhtbESPQWsCMRSE7wX/Q3hCL6UmLqWWrVHEInjw4rYI3h6b&#10;183i5mXZxHX115uC0OMwM98w8+XgGtFTF2rPGqYTBYK49KbmSsPP9+b1A0SIyAYbz6ThSgGWi9HT&#10;HHPjL7ynvoiVSBAOOWqwMba5lKG05DBMfEucvF/fOYxJdpU0HV4S3DUyU+pdOqw5LVhsaW2pPBVn&#10;p+F8o3j9sm2x6bPjS1CrTO2OB62fx8PqE0SkIf6HH+2t0fCmpjP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FAhsYAAADdAAAADwAAAAAAAAAAAAAAAACYAgAAZHJz&#10;L2Rvd25yZXYueG1sUEsFBgAAAAAEAAQA9QAAAIsDAAAAAA==&#10;" fillcolor="#3b2478" stroked="f"/>
                  <v:rect id="Rectangle 1889" o:spid="_x0000_s1241" style="position:absolute;left:331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U9MIA&#10;AADdAAAADwAAAGRycy9kb3ducmV2LnhtbERPz2vCMBS+D/wfwhO8DE0sIlKNIg5hh12sY+Dt0Tyb&#10;YvNSmlirf/1yGOz48f3e7AbXiJ66UHvWMJ8pEMSlNzVXGr7Px+kKRIjIBhvPpOFJAXbb0dsGc+Mf&#10;fKK+iJVIIRxy1GBjbHMpQ2nJYZj5ljhxV985jAl2lTQdPlK4a2Sm1FI6rDk1WGzpYKm8FXen4f6i&#10;+PywbXHss8t7UPtMfV1+tJ6Mh/0aRKQh/ov/3J9Gw0LN09z0Jj0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tT0wgAAAN0AAAAPAAAAAAAAAAAAAAAAAJgCAABkcnMvZG93&#10;bnJldi54bWxQSwUGAAAAAAQABAD1AAAAhwMAAAAA&#10;" fillcolor="#3b2478" stroked="f"/>
                  <v:rect id="Rectangle 1890" o:spid="_x0000_s1242" style="position:absolute;left:340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xb8YA&#10;AADdAAAADwAAAGRycy9kb3ducmV2LnhtbESPQWsCMRSE7wX/Q3hCL6UmLqXYrVHEInjw4rYI3h6b&#10;183i5mXZxHX115uC0OMwM98w8+XgGtFTF2rPGqYTBYK49KbmSsPP9+Z1BiJEZIONZ9JwpQDLxehp&#10;jrnxF95TX8RKJAiHHDXYGNtcylBachgmviVO3q/vHMYku0qaDi8J7hqZKfUuHdacFiy2tLZUnoqz&#10;03C+Ubx+2bbY9NnxJahVpnbHg9bP42H1CSLSEP/Dj/bWaHhT0w/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Jxb8YAAADdAAAADwAAAAAAAAAAAAAAAACYAgAAZHJz&#10;L2Rvd25yZXYueG1sUEsFBgAAAAAEAAQA9QAAAIsDAAAAAA==&#10;" fillcolor="#3b2478" stroked="f"/>
                  <v:rect id="Rectangle 1891" o:spid="_x0000_s1243" style="position:absolute;left:3476;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QST8IA&#10;AADdAAAADwAAAGRycy9kb3ducmV2LnhtbERPz2vCMBS+C/sfwht4kZmsDJHOKLIh7LDLqgi9PZpn&#10;U2xeShNr9a9fDoLHj+/3ajO6VgzUh8azhve5AkFcedNwreGw370tQYSIbLD1TBpuFGCzfpmsMDf+&#10;yn80FLEWKYRDjhpsjF0uZagsOQxz3xEn7uR7hzHBvpamx2sKd63MlFpIhw2nBosdfVmqzsXFabjc&#10;Kd6+bVfshqycBbXN1G951Hr6Om4/QUQa41P8cP8YDR8qS/v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BJPwgAAAN0AAAAPAAAAAAAAAAAAAAAAAJgCAABkcnMvZG93&#10;bnJldi54bWxQSwUGAAAAAAQABAD1AAAAhwMAAAAA&#10;" fillcolor="#3b2478" stroked="f"/>
                  <v:rect id="Rectangle 1892" o:spid="_x0000_s1244" style="position:absolute;left:355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31MUA&#10;AADdAAAADwAAAGRycy9kb3ducmV2LnhtbESPQWsCMRSE74X+h/AKXkpNXEqRrVFEETz04lYEb4/N&#10;c7O4eVk2cV37601B8DjMzDfMbDG4RvTUhdqzhslYgSAuvam50rD/3XxMQYSIbLDxTBpuFGAxf32Z&#10;YW78lXfUF7ESCcIhRw02xjaXMpSWHIaxb4mTd/Kdw5hkV0nT4TXBXSMzpb6kw5rTgsWWVpbKc3Fx&#10;Gi5/FG9r2xabPju+B7XM1M/xoPXobVh+g4g0xGf40d4aDZ8qm8D/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LfUxQAAAN0AAAAPAAAAAAAAAAAAAAAAAJgCAABkcnMv&#10;ZG93bnJldi54bWxQSwUGAAAAAAQABAD1AAAAigMAAAAA&#10;" fillcolor="#3b2478" stroked="f"/>
                  <v:rect id="Rectangle 1893" o:spid="_x0000_s1245" style="position:absolute;left:3641;top:8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po8UA&#10;AADdAAAADwAAAGRycy9kb3ducmV2LnhtbESPQWsCMRSE74X+h/AEL6UmDVLK1ijSInjopVsRvD02&#10;r5vFzcuyievaX98IgsdhZr5hFqvRt2KgPjaBDbzMFAjiKtiGawO7n83zG4iYkC22gcnAhSKslo8P&#10;CyxsOPM3DWWqRYZwLNCAS6krpIyVI49xFjri7P2G3mPKsq+l7fGc4b6VWqlX6bHhvOCwow9H1bE8&#10;eQOnP0qXT9eVm0EfnqJaa/V12BsznYzrdxCJxnQP39pba2CutIbrm/w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imjxQAAAN0AAAAPAAAAAAAAAAAAAAAAAJgCAABkcnMv&#10;ZG93bnJldi54bWxQSwUGAAAAAAQABAD1AAAAigMAAAAA&#10;" fillcolor="#3b2478" stroked="f"/>
                  <v:rect id="Rectangle 1894" o:spid="_x0000_s1246" style="position:absolute;left:3715;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aMOMYA&#10;AADdAAAADwAAAGRycy9kb3ducmV2LnhtbESPQWsCMRSE7wX/Q3iCl1ITt0VkaxRRBA+9dBXB22Pz&#10;ulm6eVk2cV399U2h0OMwM98wy/XgGtFTF2rPGmZTBYK49KbmSsPpuH9ZgAgR2WDjmTTcKcB6NXpa&#10;Ym78jT+pL2IlEoRDjhpsjG0uZSgtOQxT3xIn78t3DmOSXSVNh7cEd43MlJpLhzWnBYstbS2V38XV&#10;abg+KN53ti32fXZ5DmqTqY/LWevJeNi8g4g0xP/wX/tgNLyp7BV+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aMOMYAAADdAAAADwAAAAAAAAAAAAAAAACYAgAAZHJz&#10;L2Rvd25yZXYueG1sUEsFBgAAAAAEAAQA9QAAAIsDAAAAAA==&#10;" fillcolor="#3b2478" stroked="f"/>
                  <v:rect id="Rectangle 1895" o:spid="_x0000_s1247" style="position:absolute;left:3790;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UTMUA&#10;AADdAAAADwAAAGRycy9kb3ducmV2LnhtbESPQWsCMRSE74X+h/AKvZSauEiRrVFEETz04lYEb4/N&#10;c7O4eVk2cV376xtB8DjMzDfMbDG4RvTUhdqzhvFIgSAuvam50rD/3XxOQYSIbLDxTBpuFGAxf32Z&#10;YW78lXfUF7ESCcIhRw02xjaXMpSWHIaRb4mTd/Kdw5hkV0nT4TXBXSMzpb6kw5rTgsWWVpbKc3Fx&#10;Gi5/FG9r2xabPjt+BLXM1M/xoPX727D8BhFpiM/wo701GiYqm8D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xRMxQAAAN0AAAAPAAAAAAAAAAAAAAAAAJgCAABkcnMv&#10;ZG93bnJldi54bWxQSwUGAAAAAAQABAD1AAAAigMAAAAA&#10;" fillcolor="#3b2478" stroked="f"/>
                  <v:rect id="Rectangle 1896" o:spid="_x0000_s1248" style="position:absolute;left:3865;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x18YA&#10;AADdAAAADwAAAGRycy9kb3ducmV2LnhtbESPQWsCMRSE7wX/Q3iCl1ITl1ZkaxRRBA+9dBXB22Pz&#10;ulm6eVk2cV399U2h0OMwM98wy/XgGtFTF2rPGmZTBYK49KbmSsPpuH9ZgAgR2WDjmTTcKcB6NXpa&#10;Ym78jT+pL2IlEoRDjhpsjG0uZSgtOQxT3xIn78t3DmOSXSVNh7cEd43MlJpLhzWnBYstbS2V38XV&#10;abg+KN53ti32fXZ5DmqTqY/LWevJeNi8g4g0xP/wX/tgNLyq7A1+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Ox18YAAADdAAAADwAAAAAAAAAAAAAAAACYAgAAZHJz&#10;L2Rvd25yZXYueG1sUEsFBgAAAAAEAAQA9QAAAIsDAAAAAA==&#10;" fillcolor="#3b2478" stroked="f"/>
                  <v:rect id="Rectangle 1897" o:spid="_x0000_s1249" style="position:absolute;left:3955;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voMUA&#10;AADdAAAADwAAAGRycy9kb3ducmV2LnhtbESPQWsCMRSE70L/Q3iFXqQmXURkaxRRhB68uIrg7bF5&#10;3SzdvCybuK799aZQ8DjMzDfMYjW4RvTUhdqzho+JAkFcelNzpeF03L3PQYSIbLDxTBruFGC1fBkt&#10;MDf+xgfqi1iJBOGQowYbY5tLGUpLDsPEt8TJ+/adw5hkV0nT4S3BXSMzpWbSYc1pwWJLG0vlT3F1&#10;Gq6/FO9b2xa7PruMg1pnan85a/32Oqw/QUQa4jP83/4yGqYqm8H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S+gxQAAAN0AAAAPAAAAAAAAAAAAAAAAAJgCAABkcnMv&#10;ZG93bnJldi54bWxQSwUGAAAAAAQABAD1AAAAigMAAAAA&#10;" fillcolor="#3b2478" stroked="f"/>
                  <v:rect id="Rectangle 1898" o:spid="_x0000_s1250" style="position:absolute;left:4030;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8YA&#10;AADdAAAADwAAAGRycy9kb3ducmV2LnhtbESPQWsCMRSE7wX/Q3iCl1ITl1JlaxRRBA+9dBXB22Pz&#10;ulm6eVk2cV399U2h0OMwM98wy/XgGtFTF2rPGmZTBYK49KbmSsPpuH9ZgAgR2WDjmTTcKcB6NXpa&#10;Ym78jT+pL2IlEoRDjhpsjG0uZSgtOQxT3xIn78t3DmOSXSVNh7cEd43MlHqTDmtOCxZb2loqv4ur&#10;03B9ULzvbFvs++zyHNQmUx+Xs9aT8bB5BxFpiP/hv/bBaHhV2R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KO8YAAADdAAAADwAAAAAAAAAAAAAAAACYAgAAZHJz&#10;L2Rvd25yZXYueG1sUEsFBgAAAAAEAAQA9QAAAIsDAAAAAA==&#10;" fillcolor="#3b2478" stroked="f"/>
                  <v:rect id="Rectangle 1899" o:spid="_x0000_s1251" style="position:absolute;left:4105;top:87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ScIA&#10;AADdAAAADwAAAGRycy9kb3ducmV2LnhtbERPz2vCMBS+C/sfwht4kZmsDJHOKLIh7LDLqgi9PZpn&#10;U2xeShNr9a9fDoLHj+/3ajO6VgzUh8azhve5AkFcedNwreGw370tQYSIbLD1TBpuFGCzfpmsMDf+&#10;yn80FLEWKYRDjhpsjF0uZagsOQxz3xEn7uR7hzHBvpamx2sKd63MlFpIhw2nBosdfVmqzsXFabjc&#10;Kd6+bVfshqycBbXN1G951Hr6Om4/QUQa41P8cP8YDR8qS3P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8h5JwgAAAN0AAAAPAAAAAAAAAAAAAAAAAJgCAABkcnMvZG93&#10;bnJldi54bWxQSwUGAAAAAAQABAD1AAAAhwMAAAAA&#10;" fillcolor="#3b2478" stroked="f"/>
                  <v:rect id="Rectangle 1900" o:spid="_x0000_s1252" style="position:absolute;left:4465;top:1487;width:14;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VzsUA&#10;AADdAAAADwAAAGRycy9kb3ducmV2LnhtbESPQWsCMRSE74L/ITyhF6lZRYpdjSKC1ItgVxG9PTav&#10;u0s3L2sSdf33plDwOMzMN8xs0Zpa3Mj5yrKC4SABQZxbXXGh4LBfv09A+ICssbZMCh7kYTHvdmaY&#10;anvnb7ploRARwj5FBWUITSqlz0sy6Ae2IY7ej3UGQ5SukNrhPcJNLUdJ8iENVhwXSmxoVVL+m12N&#10;Arv56vPh4o9nZ1br7dBUp9MuU+qt1y6nIAK14RX+b2+0gnEy+oS/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RXOxQAAAN0AAAAPAAAAAAAAAAAAAAAAAJgCAABkcnMv&#10;ZG93bnJldi54bWxQSwUGAAAAAAQABAD1AAAAigMAAAAA&#10;" fillcolor="#24282b" stroked="f"/>
                  <v:rect id="Rectangle 1901" o:spid="_x0000_s1253" style="position:absolute;left:1229;top:2373;width:325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qjsQA&#10;AADdAAAADwAAAGRycy9kb3ducmV2LnhtbERPz2vCMBS+D/wfwhO8jJl2GzI6o0hB5mXgOhF3ezTP&#10;tti81CS23X+/HIQdP77fy/VoWtGT841lBek8AUFcWt1wpeDwvX16A+EDssbWMin4JQ/r1eRhiZm2&#10;A39RX4RKxBD2GSqoQ+gyKX1Zk0E/tx1x5M7WGQwRukpqh0MMN618TpKFNNhwbKixo7ym8lLcjAK7&#10;+3jkw9Uff5zJt5+paU6nfaHUbDpu3kEEGsO/+O7eaQWvyUv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Ko7EAAAA3QAAAA8AAAAAAAAAAAAAAAAAmAIAAGRycy9k&#10;b3ducmV2LnhtbFBLBQYAAAAABAAEAPUAAACJAwAAAAA=&#10;" fillcolor="#24282b" stroked="f"/>
                  <v:rect id="Rectangle 1902" o:spid="_x0000_s1254" style="position:absolute;left:1393;top:1637;width:296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CK8YA&#10;AADdAAAADwAAAGRycy9kb3ducmV2LnhtbESPQWvCQBSE7wX/w/KEXopurCJt6ioqWMWbqb0/sq9J&#10;MPs27m5j9Nd3C4LHYWa+YWaLztSiJecrywpGwwQEcW51xYWC49dm8AbCB2SNtWVScCUPi3nvaYap&#10;thc+UJuFQkQI+xQVlCE0qZQ+L8mgH9qGOHo/1hkMUbpCaoeXCDe1fE2SqTRYcVwosaF1Sfkp+zUK&#10;PpdZm6/Orpq8j/eHl9u2/r7ajVLP/W75ASJQFx7he3unFUyS8Qj+38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BCK8YAAADdAAAADwAAAAAAAAAAAAAAAACYAgAAZHJz&#10;L2Rvd25yZXYueG1sUEsFBgAAAAAEAAQA9QAAAIsDAAAAAA==&#10;" fillcolor="#e54200" stroked="f"/>
                  <v:shape id="Freeform 1903" o:spid="_x0000_s1255" style="position:absolute;left:2052;top:1652;width:2308;height:630;visibility:visible;mso-wrap-style:square;v-text-anchor:top" coordsize="1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U5sYA&#10;AADdAAAADwAAAGRycy9kb3ducmV2LnhtbESPQWvCQBSE7wX/w/IKvdVN01Y0dRURBBGsGr14e2Sf&#10;2dTs25Ddxvjvu4VCj8PMfMNM572tRUetrxwreBkmIIgLpysuFZyOq+cxCB+QNdaOScGdPMxng4cp&#10;Ztrd+EBdHkoRIewzVGBCaDIpfWHIoh+6hjh6F9daDFG2pdQt3iLc1jJNkpG0WHFcMNjQ0lBxzb+t&#10;gnS7ctXabPpNyLvJ15l3+/fPi1JPj/3iA0SgPvyH/9prreAteU3h901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nU5sYAAADdAAAADwAAAAAAAAAAAAAAAACYAgAAZHJz&#10;L2Rvd25yZXYueG1sUEsFBgAAAAAEAAQA9QAAAIsDAAAAAA==&#10;" path="m154,1r,-1l153,r-1,l150,r-1,l148,r-2,l144,r-1,1l141,1r-2,l135,1r-4,l127,1r-4,1l118,2r-4,l110,3r-4,l102,3r-2,l98,3,96,4r-1,l92,4r-4,l85,4,82,5r-2,l77,5r-6,l66,6,61,7r-5,l51,8,49,9r-2,l45,10r-2,1l41,11r-2,1l36,13r-4,2l29,17r-3,2l23,21r-2,1l20,23r-2,1l16,26r-3,2l10,31,7,34,6,36,5,37,3,38,2,39,1,40,,41r1,1l2,41,3,40,4,39,5,38,7,36,8,35r3,-3l14,29r3,-3l19,25r1,-1l22,23r,-1l22,23r1,-1l26,20r4,-2l33,16r3,-2l40,13r2,-1l43,12r2,-1l47,10r3,l52,9,56,8r5,l66,7r5,l77,6r3,l82,6,85,5r3,l92,5r3,l96,5r2,l100,4r2,l106,4r4,l114,3r4,l123,3r4,l131,2r4,l139,2r2,l143,2r1,l146,1r2,l149,1r1,l152,1r1,l154,1xe" fillcolor="#e54200" stroked="f">
                    <v:path arrowok="t" o:connecttype="custom" o:connectlocs="34590,0;34140,0;33466,0;32792,0;32117,225;31218,225;29420,225;27621,450;25613,450;23814,675;22466,675;21566,900;20667,900;19093,900;17969,1125;15946,1125;13698,1575;12574,1575;11000,2025;10101,2250;9202,2475;8093,2925;6519,3825;5171,4725;4721,4950;4046,5400;2922,6300;1574,7650;1124,8325;450,8775;0,9225;450,9225;899,8775;1574,8100;2473,7200;3822,5850;4496,5400;4946,4950;5171,4950;6744,4050;8093,3150;9427,2700;10101,2475;11225,2250;12574,1800;12574,1800;14822,1575;17295,1350;18419,1350;19768,1125;21342,1125;22016,1125;22915,900;24714,900;26497,675;28520,675;30319,450;31668,450;32342,450;33241,225;33691,225;34365,225" o:connectangles="0,0,0,0,0,0,0,0,0,0,0,0,0,0,0,0,0,0,0,0,0,0,0,0,0,0,0,0,0,0,0,0,0,0,0,0,0,0,0,0,0,0,0,0,0,0,0,0,0,0,0,0,0,0,0,0,0,0,0,0,0,0"/>
                  </v:shape>
                  <v:shape id="Freeform 1904" o:spid="_x0000_s1256" style="position:absolute;left:1753;top:1427;width:2577;height:825;visibility:visible;mso-wrap-style:square;v-text-anchor:top" coordsize="1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zx8QA&#10;AADdAAAADwAAAGRycy9kb3ducmV2LnhtbESPQYvCMBSE7wv7H8Jb8Lamq6JSjbIIoke1inp7NG/b&#10;ss1LbWKt/94IgsdhZr5hpvPWlKKh2hWWFfx0IxDEqdUFZwr2yfJ7DMJ5ZI2lZVJwJwfz2efHFGNt&#10;b7ylZuczESDsYlSQe1/FUro0J4Ouayvi4P3Z2qAPss6krvEW4KaUvSgaSoMFh4UcK1rklP7vrkZB&#10;opeLY3Ja3YfVqHfh87Y5HDdSqc5X+zsB4an17/CrvdYKBlG/D8834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gc8fEAAAA3QAAAA8AAAAAAAAAAAAAAAAAmAIAAGRycy9k&#10;b3ducmV2LnhtbFBLBQYAAAAABAAEAPUAAACJAwAAAAA=&#10;" path="m172,15r,-1l171,14r-1,-1l169,13r-1,l167,13r-2,l164,13r-2,l160,13r-1,l155,13r-4,l147,13r-4,l139,13r-4,l131,13r-4,-1l125,12r-1,l122,12r-2,l119,12r-2,l114,11r-2,l109,10r,1l109,10r-2,l104,9r-2,l99,8,97,7,95,6r-3,l90,5r-2,l86,4,84,3r-2,l81,3,79,2r-1,l76,2,75,1r-1,l73,1r-1,l70,1,68,,66,,64,,62,,59,,57,,55,1r-2,l51,2r-2,l46,3,45,4,44,5,41,6,39,7,36,9r-3,2l31,12r-1,1l28,14r-1,1l26,16r-2,2l23,19r-2,2l20,22r-1,2l17,26r-1,2l15,29r-1,2l12,33,9,38,8,41,7,43,5,45,4,47,3,50,2,51,1,53,,54r1,1l1,54,2,53,3,52,4,50,5,48,6,46,8,43,9,41r1,-2l13,34r2,-3l16,29r2,-2l19,25r2,-2l22,22r2,-2l25,19r1,-2l28,16r1,-1l31,14r1,-1l34,12,33,11r1,1l36,10,39,8,42,7,44,6,46,5,47,4r2,l51,3,53,2r2,l57,2,59,1r3,l64,1r2,l68,1r2,1l72,2r1,l74,2r2,1l77,3r2,l80,4r2,l84,5r2,l88,6r2,l92,7r2,1l96,8r3,1l101,10r3,l106,11r3,l112,12r2,l117,13r2,l120,13r2,l124,13r1,l127,14r4,l135,14r4,l143,14r4,l151,14r4,l159,14r1,1l162,15r2,l165,15r2,l168,15r1,l170,15r1,l172,15xe" fillcolor="#e54200" stroked="f">
                    <v:path arrowok="t" o:connecttype="custom" o:connectlocs="38161,2925;37037,2925;35688,2925;32108,2925;28512,2700;26939,2700;25141,2475;24017,2250;21770,1575;19747,1125;18189,675;16840,225;15717,225;13919,0;11896,225;10323,675;8750,1575;6952,2700;5843,3600;4495,4950;3371,6525;1798,9225;674,11250;0,12150;674,11700;1798,9675;3371,6975;4045,6075;5394,4500;6502,3375;7401,2475;9424,1575;10997,900;11896,450;13919,225;15717,450;16616,450;17739,675;19313,1125;21095,1800;23343,2250;25141,2700;26939,2925;28512,3150;32108,3150;35688,3150;37037,3375;38161,3375" o:connectangles="0,0,0,0,0,0,0,0,0,0,0,0,0,0,0,0,0,0,0,0,0,0,0,0,0,0,0,0,0,0,0,0,0,0,0,0,0,0,0,0,0,0,0,0,0,0,0,0"/>
                  </v:shape>
                  <v:rect id="Rectangle 1905" o:spid="_x0000_s1257" style="position:absolute;left:539;top:571;width: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jccA&#10;AADdAAAADwAAAGRycy9kb3ducmV2LnhtbESPQWvCQBSE74X+h+UVvBTdWKVIzEaKIPUi1DQUvT2y&#10;zySYfZvurpr++25B6HGYmW+YbDWYTlzJ+daygukkAUFcWd1yraD83IwXIHxA1thZJgU/5GGVPz5k&#10;mGp74z1di1CLCGGfooImhD6V0lcNGfQT2xNH72SdwRClq6V2eItw08mXJHmVBluOCw32tG6oOhcX&#10;o8Bu35+5/PZfR2fWm93UtIfDR6HU6Gl4W4IINIT/8L291QrmyWwO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pLI3HAAAA3QAAAA8AAAAAAAAAAAAAAAAAmAIAAGRy&#10;cy9kb3ducmV2LnhtbFBLBQYAAAAABAAEAPUAAACMAwAAAAA=&#10;" fillcolor="#24282b" stroked="f"/>
                  <v:line id="Line 1906" o:spid="_x0000_s1258" style="position:absolute;visibility:visible;mso-wrap-style:square" from="584,526" to="58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p13MYAAADdAAAADwAAAGRycy9kb3ducmV2LnhtbESPQWvCQBSE70L/w/KE3nTXaqWkriKp&#10;RY/VlNLja/aZxGbfptmtxn/vCoLHYWa+YWaLztbiSK2vHGsYDRUI4tyZigsNn9n74AWED8gGa8ek&#10;4UweFvOH3gwT4068peMuFCJC2CeooQyhSaT0eUkW/dA1xNHbu9ZiiLItpGnxFOG2lk9KTaXFiuNC&#10;iQ2lJeW/u3+rYbr6yH7c8m28Vd9/X5t1qtLssNL6sd8tX0EE6sI9fGtvjIaJGj/D9U1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KddzGAAAA3QAAAA8AAAAAAAAA&#10;AAAAAAAAoQIAAGRycy9kb3ducmV2LnhtbFBLBQYAAAAABAAEAPkAAACUAwAAAAA=&#10;" strokecolor="#24282b" strokeweight="0"/>
                  <v:line id="Line 1907" o:spid="_x0000_s1259" style="position:absolute;visibility:visible;mso-wrap-style:square" from="614,496" to="61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rq8YAAADdAAAADwAAAGRycy9kb3ducmV2LnhtbESPQWvCQBSE7wX/w/IEb3XXKkFSV5FU&#10;0WM1Unp8zb4mqdm3Mbtq+u+7hUKPw8x8wyxWvW3EjTpfO9YwGSsQxIUzNZcaTvn2cQ7CB2SDjWPS&#10;8E0eVsvBwwJT4+58oNsxlCJC2KeooQqhTaX0RUUW/di1xNH7dJ3FEGVXStPhPcJtI5+USqTFmuNC&#10;hS1lFRXn49VqSDav+Ydbv0wP6v3ytt9lKsu/NlqPhv36GUSgPvyH/9p7o2Gmpg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Y66vGAAAA3QAAAA8AAAAAAAAA&#10;AAAAAAAAoQIAAGRycy9kb3ducmV2LnhtbFBLBQYAAAAABAAEAPkAAACUAwAAAAA=&#10;" strokecolor="#24282b" strokeweight="0"/>
                  <v:line id="Line 1908" o:spid="_x0000_s1260" style="position:absolute;flip:x;visibility:visible;mso-wrap-style:square" from="554,706" to="6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dYMYAAADdAAAADwAAAGRycy9kb3ducmV2LnhtbESPzWvCQBTE7wX/h+UJvdWNH1SJriJC&#10;TUsP4sfB42P3mQSzb0N2m8T/3i0Uehxm5jfMatPbSrTU+NKxgvEoAUGsnSk5V3A5f7wtQPiAbLBy&#10;TAoe5GGzHrysMDWu4yO1p5CLCGGfooIihDqV0uuCLPqRq4mjd3ONxRBlk0vTYBfhtpKTJHmXFkuO&#10;CwXWtCtI308/VoHpsoeuQ+6+9aHNdtmXlffrXqnXYb9dggjUh//wX/vTKJgl0zn8volPQK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F3WDGAAAA3QAAAA8AAAAAAAAA&#10;AAAAAAAAoQIAAGRycy9kb3ducmV2LnhtbFBLBQYAAAAABAAEAPkAAACUAwAAAAA=&#10;" strokecolor="#24282b" strokeweight="0"/>
                  <v:line id="Line 1909" o:spid="_x0000_s1261" style="position:absolute;visibility:visible;mso-wrap-style:square" from="584,661" to="58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vaQsMAAADdAAAADwAAAGRycy9kb3ducmV2LnhtbERPz2vCMBS+C/sfwht408QpItUo0jn0&#10;qFbGjs/mre1sXromav3vl8PA48f3e7HqbC1u1PrKsYbRUIEgzp2puNBwyj4GMxA+IBusHZOGB3lY&#10;LV96C0yMu/OBbsdQiBjCPkENZQhNIqXPS7Loh64hjty3ay2GCNtCmhbvMdzW8k2pqbRYcWwosaG0&#10;pPxyvFoN080+O7v1+/igvn4/d9tUpdnPRuv+a7eegwjUhaf4370zGiZqHOfGN/EJ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L2kLDAAAA3QAAAA8AAAAAAAAAAAAA&#10;AAAAoQIAAGRycy9kb3ducmV2LnhtbFBLBQYAAAAABAAEAPkAAACRAwAAAAA=&#10;" strokecolor="#24282b" strokeweight="0"/>
                  <v:line id="Line 1910" o:spid="_x0000_s1262" style="position:absolute;visibility:visible;mso-wrap-style:square" from="584,736" to="58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2cYAAADdAAAADwAAAGRycy9kb3ducmV2LnhtbESPQWvCQBSE74X+h+UJ3uqutYiNriKp&#10;pR6rKeLxmX0msdm3MbvV9N93hYLHYWa+YWaLztbiQq2vHGsYDhQI4tyZigsNX9n70wSED8gGa8ek&#10;4Zc8LOaPDzNMjLvyhi7bUIgIYZ+ghjKEJpHS5yVZ9APXEEfv6FqLIcq2kKbFa4TbWj4rNZYWK44L&#10;JTaUlpR/b3+shvHqMzu45dtoo/bn3fojVWl2Wmnd73XLKYhAXbiH/9tro+FFjV7h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Hf9nGAAAA3QAAAA8AAAAAAAAA&#10;AAAAAAAAoQIAAGRycy9kb3ducmV2LnhtbFBLBQYAAAAABAAEAPkAAACUAwAAAAA=&#10;" strokecolor="#24282b" strokeweight="0"/>
                  <v:line id="Line 1911" o:spid="_x0000_s1263" style="position:absolute;visibility:visible;mso-wrap-style:square" from="614,631" to="6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ulOcMAAADdAAAADwAAAGRycy9kb3ducmV2LnhtbERPz2vCMBS+D/Y/hDfwNhOniFSjSOeY&#10;x2lFPD6bZ1ttXrom0+6/NwfB48f3e7bobC2u1PrKsYZBX4Egzp2puNCwy77eJyB8QDZYOyYN/+Rh&#10;MX99mWFi3I03dN2GQsQQ9glqKENoEil9XpJF33cNceROrrUYImwLaVq8xXBbyw+lxtJixbGhxIbS&#10;kvLL9s9qGK9+sqNbfg436vC7X3+nKs3OK617b91yCiJQF57ih3ttNIzUKO6Pb+IT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7pTnDAAAA3QAAAA8AAAAAAAAAAAAA&#10;AAAAoQIAAGRycy9kb3ducmV2LnhtbFBLBQYAAAAABAAEAPkAAACRAwAAAAA=&#10;" strokecolor="#24282b" strokeweight="0"/>
                  <v:line id="Line 1912" o:spid="_x0000_s1264" style="position:absolute;visibility:visible;mso-wrap-style:square" from="614,706" to="6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cAosYAAADdAAAADwAAAGRycy9kb3ducmV2LnhtbESPQWvCQBSE7wX/w/KE3uquVkRSV5Go&#10;6FFNKT2+Zl+TtNm3Mbtq+u/dguBxmJlvmNmis7W4UOsrxxqGAwWCOHem4kLDe7Z5mYLwAdlg7Zg0&#10;/JGHxbz3NMPEuCsf6HIMhYgQ9glqKENoEil9XpJFP3ANcfS+XWsxRNkW0rR4jXBby5FSE2mx4rhQ&#10;YkNpSfnv8Ww1TNb77MstV68H9Xn62G1TlWY/a62f+93yDUSgLjzC9/bOaBir8RD+38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3AKLGAAAA3QAAAA8AAAAAAAAA&#10;AAAAAAAAoQIAAGRycy9kb3ducmV2LnhtbFBLBQYAAAAABAAEAPkAAACUAwAAAAA=&#10;" strokecolor="#24282b" strokeweight="0"/>
                  <v:rect id="Rectangle 1913" o:spid="_x0000_s1265"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848cA&#10;AADdAAAADwAAAGRycy9kb3ducmV2LnhtbESPQWvCQBSE70L/w/IKvZS6a7Ai0VWKqARqD9UKHh/Z&#10;Z5KafZtmV03/vVsoeBxm5htmOu9sLS7U+sqxhkFfgSDOnam40PC1W72MQfiAbLB2TBp+ycN89tCb&#10;YmrclT/psg2FiBD2KWooQ2hSKX1ekkXfdw1x9I6utRiibAtpWrxGuK1lotRIWqw4LpTY0KKk/LQ9&#10;Ww3ylZPuZ3H62Kj1ezZefq8O2fNe66fH7m0CIlAX7uH/dmY0DNUwgb838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G/OPHAAAA3QAAAA8AAAAAAAAAAAAAAAAAmAIAAGRy&#10;cy9kb3ducmV2LnhtbFBLBQYAAAAABAAEAPUAAACMAwAAAAA=&#10;" fillcolor="#a0a6ad" stroked="f"/>
                  <v:rect id="Rectangle 1914" o:spid="_x0000_s1266"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pZeMgA&#10;AADdAAAADwAAAGRycy9kb3ducmV2LnhtbESPW2sCMRSE3wv+h3AKfRFN6g3ZGqVILQvVB2/Qx8Pm&#10;dHd1c7LdpLr++6Yg9HGYmW+Y2aK1lbhQ40vHGp77CgRx5kzJuYbDftWbgvAB2WDlmDTcyMNi3nmY&#10;YWLclbd02YVcRAj7BDUUIdSJlD4ryKLvu5o4el+usRiibHJpGrxGuK3kQKmJtFhyXCiwpmVB2Xn3&#10;YzXIMQ/a7+V5s1bvH+n07bT6TLtHrZ8e29cXEIHa8B++t1OjYaRGQ/h7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ll4yAAAAN0AAAAPAAAAAAAAAAAAAAAAAJgCAABk&#10;cnMvZG93bnJldi54bWxQSwUGAAAAAAQABAD1AAAAjQMAAAAA&#10;" fillcolor="#a0a6ad" stroked="f"/>
                  <v:rect id="Rectangle 1915" o:spid="_x0000_s1267"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BDMcA&#10;AADdAAAADwAAAGRycy9kb3ducmV2LnhtbESPQWvCQBSE74X+h+UVeil1V0lFoqsU0RJQD2oFj4/s&#10;M0nNvk2zW43/3i0Uehxm5htmMutsLS7U+sqxhn5PgSDOnam40PC5X76OQPiAbLB2TBpu5GE2fXyY&#10;YGrclbd02YVCRAj7FDWUITSplD4vyaLvuYY4eifXWgxRtoU0LV4j3NZyoNRQWqw4LpTY0Lyk/Lz7&#10;sRrkGw+67/l5s1Yfq2y0+Foes5eD1s9P3fsYRKAu/If/2pnRkKgkgd838Qn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jwQzHAAAA3QAAAA8AAAAAAAAAAAAAAAAAmAIAAGRy&#10;cy9kb3ducmV2LnhtbFBLBQYAAAAABAAEAPUAAACMAwAAAAA=&#10;" fillcolor="#a0a6ad" stroked="f"/>
                  <v:rect id="Rectangle 1916" o:spid="_x0000_s1268"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UU1sMA&#10;AADdAAAADwAAAGRycy9kb3ducmV2LnhtbESPQWvCQBSE74X+h+UJvdVdQyIldRUR2no1Snt9ZJ9J&#10;SPZtyK6a/PuuIHgcZuYbZrUZbSeuNPjGsYbFXIEgLp1puNJwOn69f4DwAdlg55g0TORhs359WWFu&#10;3I0PdC1CJSKEfY4a6hD6XEpf1mTRz11PHL2zGyyGKIdKmgFvEW47mSi1lBYbjgs19rSrqWyLi9Xw&#10;2y7kDierfo5cJt/Jn7xk7Vnrt9m4/QQRaAzP8KO9NxpSlWZwfx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UU1sMAAADdAAAADwAAAAAAAAAAAAAAAACYAgAAZHJzL2Rv&#10;d25yZXYueG1sUEsFBgAAAAAEAAQA9QAAAIgDAAAAAA==&#10;" fillcolor="#a1a6ae" stroked="f"/>
                  <v:rect id="Rectangle 1917" o:spid="_x0000_s1269" style="position:absolute;left:47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eKocMA&#10;AADdAAAADwAAAGRycy9kb3ducmV2LnhtbESPT4vCMBTE7wt+h/CEva2JRUW6jSKCulf/4F4fzbMt&#10;bV5Kk2r99psFweMwM79hsvVgG3GnzleONUwnCgRx7kzFhYbLefe1BOEDssHGMWl4kof1avSRYWrc&#10;g490P4VCRAj7FDWUIbSplD4vyaKfuJY4ejfXWQxRdoU0HT4i3DYyUWohLVYcF0psaVtSXp96q+Fa&#10;T+UWn1Ydzpwn++RX9vP6pvXneNh8gwg0hHf41f4xGmZqtoD/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eKocMAAADdAAAADwAAAAAAAAAAAAAAAACYAgAAZHJzL2Rv&#10;d25yZXYueG1sUEsFBgAAAAAEAAQA9QAAAIgDAAAAAA==&#10;" fillcolor="#a1a6ae" stroked="f"/>
                  <v:rect id="Rectangle 1918" o:spid="_x0000_s1270"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UXscA&#10;AADdAAAADwAAAGRycy9kb3ducmV2LnhtbESPzW7CMBCE75X6DtYi9VZsKOUnYFBViaqXHgiI8xIv&#10;SZR4ncaGpDx9XakSx9HMfKNZbXpbiyu1vnSsYTRUIIgzZ0rONRz22+c5CB+QDdaOScMPedisHx9W&#10;mBjX8Y6uachFhLBPUEMRQpNI6bOCLPqha4ijd3atxRBlm0vTYhfhtpZjpabSYslxocCG3gvKqvRi&#10;NZijuYXq+/bRzfuvU6XSZvEyftX6adC/LUEE6sM9/N/+NBomajK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lF7HAAAA3QAAAA8AAAAAAAAAAAAAAAAAmAIAAGRy&#10;cy9kb3ducmV2LnhtbFBLBQYAAAAABAAEAPUAAACMAwAAAAA=&#10;" fillcolor="#a1a7af" stroked="f"/>
                  <v:rect id="Rectangle 1919" o:spid="_x0000_s1271"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wJcMA&#10;AADdAAAADwAAAGRycy9kb3ducmV2LnhtbERPz2vCMBS+D/wfwhO8iKabRaQzikyEHSZoN3p+NG9N&#10;tXnpmqj1vzcHYceP7/dy3dtGXKnztWMFr9MEBHHpdM2Vgp/v3WQBwgdkjY1jUnAnD+vV4GWJmXY3&#10;PtI1D5WIIewzVGBCaDMpfWnIop+6ljhyv66zGCLsKqk7vMVw28i3JJlLizXHBoMtfRgqz/nFKsh3&#10;h3O6P22L8ezLUmHk6W9z3yo1GvabdxCB+vAvfro/tYI0SePc+C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5wJcMAAADdAAAADwAAAAAAAAAAAAAAAACYAgAAZHJzL2Rv&#10;d25yZXYueG1sUEsFBgAAAAAEAAQA9QAAAIgDAAAAAA==&#10;" fillcolor="#a3a8b0" stroked="f"/>
                  <v:rect id="Rectangle 1920" o:spid="_x0000_s1272"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o8cA&#10;AADdAAAADwAAAGRycy9kb3ducmV2LnhtbESPT2vCQBTE74LfYXlCb7qriLXRVUqhf+ihktjS6yP7&#10;TGKzb0N21dhP7wqCx2FmfsMs152txZFaXznWMB4pEMS5MxUXGr63r8M5CB+QDdaOScOZPKxX/d4S&#10;E+NOnNIxC4WIEPYJaihDaBIpfV6SRT9yDXH0dq61GKJsC2laPEW4reVEqZm0WHFcKLGhl5Lyv+xg&#10;NRx+JvVn9u9+0/n7o/raVH6fvuVaPwy65wWIQF24h2/tD6NhqqZPcH0Tn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WfqPHAAAA3QAAAA8AAAAAAAAAAAAAAAAAmAIAAGRy&#10;cy9kb3ducmV2LnhtbFBLBQYAAAAABAAEAPUAAACMAwAAAAA=&#10;" fillcolor="#a4a9b0" stroked="f"/>
                  <v:rect id="Rectangle 1921" o:spid="_x0000_s1273"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sQA&#10;AADdAAAADwAAAGRycy9kb3ducmV2LnhtbERPTWvCQBC9F/wPywjemo1iS4yuoqWFHtpDExG8Ddkx&#10;icnOhuxWk/767qHQ4+N9b3aDacWNeldbVjCPYhDEhdU1lwqO+dtjAsJ5ZI2tZVIwkoPddvKwwVTb&#10;O3/RLfOlCCHsUlRQed+lUrqiIoMush1x4C62N+gD7Eupe7yHcNPKRRw/S4M1h4YKO3qpqGiyb6Pg&#10;1LyOn/lPez3kyapbnFE2HyyVmk2H/RqEp8H/i//c71rBMn4K+8Ob8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7/rEAAAA3QAAAA8AAAAAAAAAAAAAAAAAmAIAAGRycy9k&#10;b3ducmV2LnhtbFBLBQYAAAAABAAEAPUAAACJAwAAAAA=&#10;" fillcolor="#a5aab1" stroked="f"/>
                  <v:rect id="Rectangle 1922" o:spid="_x0000_s1274"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ncUA&#10;AADdAAAADwAAAGRycy9kb3ducmV2LnhtbESP3WoCMRSE7wu+QziCN0WzahVZjSKlBUtR8OcBDpvj&#10;ZtnNSdhE3b69KRR6OczMN8xq09lG3KkNlWMF41EGgrhwuuJSweX8OVyACBFZY+OYFPxQgM2697LC&#10;XLsHH+l+iqVIEA45KjAx+lzKUBiyGEbOEyfv6lqLMcm2lLrFR4LbRk6ybC4tVpwWDHp6N1TUp5tV&#10;cKx3382rry9TX+8Pt4+D77z5UmrQ77ZLEJG6+B/+a++0grdsNobfN+kJ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j+dxQAAAN0AAAAPAAAAAAAAAAAAAAAAAJgCAABkcnMv&#10;ZG93bnJldi54bWxQSwUGAAAAAAQABAD1AAAAigMAAAAA&#10;" fillcolor="#a6abb2" stroked="f"/>
                  <v:rect id="Rectangle 1923" o:spid="_x0000_s1275" style="position:absolute;left:49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5MUA&#10;AADdAAAADwAAAGRycy9kb3ducmV2LnhtbESPwWrDMBBE74X8g9hAbrVckzbBjRJCIOBDL3VzyHGx&#10;1pZba2UsJbb79VWh0OMwM2+Y3WGynbjT4FvHCp6SFARx5XTLjYLLx/lxC8IHZI2dY1Iwk4fDfvGw&#10;w1y7kd/pXoZGRAj7HBWYEPpcSl8ZsugT1xNHr3aDxRDl0Eg94BjhtpNZmr5Iiy3HBYM9nQxVX+XN&#10;Kpg+56KoTNbJzff12Nry7VajV2q1nI6vIAJN4T/81y60gnX6nMHvm/g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9snkxQAAAN0AAAAPAAAAAAAAAAAAAAAAAJgCAABkcnMv&#10;ZG93bnJldi54bWxQSwUGAAAAAAQABAD1AAAAigMAAAAA&#10;" fillcolor="#aaaeb4" stroked="f"/>
                  <v:rect id="Rectangle 1924" o:spid="_x0000_s1276"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UyMcA&#10;AADdAAAADwAAAGRycy9kb3ducmV2LnhtbESPT2vCQBTE74LfYXmFXopuWv8g0VWkUKiHVowe9PbI&#10;PrOh2bdpdpuk374rFDwOM/MbZrXpbSVaanzpWMHzOAFBnDtdcqHgdHwbLUD4gKyxckwKfsnDZj0c&#10;rDDVruMDtVkoRISwT1GBCaFOpfS5IYt+7Gri6F1dYzFE2RRSN9hFuK3kS5LMpcWS44LBml4N5V/Z&#10;j1XQd8da0mW++yif3P78/elNe/FKPT702yWIQH24h//b71rBNJlN4PYmP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61MjHAAAA3QAAAA8AAAAAAAAAAAAAAAAAmAIAAGRy&#10;cy9kb3ducmV2LnhtbFBLBQYAAAAABAAEAPUAAACMAwAAAAA=&#10;" fillcolor="#abafb5" stroked="f"/>
                  <v:rect id="Rectangle 1925" o:spid="_x0000_s1277"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Y98YA&#10;AADdAAAADwAAAGRycy9kb3ducmV2LnhtbESPQWvCQBSE70L/w/IKvemmoiKpq5SKRS8BE6F4e80+&#10;k2D2bcyuJv77bkHwOMzMN8xi1Zta3Kh1lWUF76MIBHFudcWFgkO2Gc5BOI+ssbZMCu7kYLV8GSww&#10;1rbjPd1SX4gAYRejgtL7JpbS5SUZdCPbEAfvZFuDPsi2kLrFLsBNLcdRNJMGKw4LJTb0VVJ+Tq9G&#10;wa882fnP+bDT126dHi9Zcky+E6XeXvvPDxCeev8MP9pbrWASTSfw/y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CY98YAAADdAAAADwAAAAAAAAAAAAAAAACYAgAAZHJz&#10;L2Rvd25yZXYueG1sUEsFBgAAAAAEAAQA9QAAAIsDAAAAAA==&#10;" fillcolor="#adb0b7" stroked="f"/>
                  <v:rect id="Rectangle 1926" o:spid="_x0000_s1278"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xA8QA&#10;AADdAAAADwAAAGRycy9kb3ducmV2LnhtbESP0WrCQBRE3wv+w3KFvtWNUkWiq6go+FBKjX7ANXvN&#10;BrN3Q3ZN4t+7hUIfh5k5wyzXva1ES40vHSsYjxIQxLnTJRcKLufDxxyED8gaK8ek4Eke1qvB2xJT&#10;7To+UZuFQkQI+xQVmBDqVEqfG7LoR64mjt7NNRZDlE0hdYNdhNtKTpJkJi2WHBcM1rQzlN+zh1Uw&#10;txSy2eTnuG2r72snv07b/dko9T7sNwsQgfrwH/5rH7WCz2Q6hd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8QPEAAAA3QAAAA8AAAAAAAAAAAAAAAAAmAIAAGRycy9k&#10;b3ducmV2LnhtbFBLBQYAAAAABAAEAPUAAACJAwAAAAA=&#10;" fillcolor="#adb1b8" stroked="f"/>
                  <v:rect id="Rectangle 1927" o:spid="_x0000_s1279"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5scYA&#10;AADdAAAADwAAAGRycy9kb3ducmV2LnhtbESPQWvCQBSE70L/w/IKvenGEkWiq1ihbawno4jHZ/aZ&#10;hGbfhuw2xn/fFQo9DjPzDbNY9aYWHbWusqxgPIpAEOdWV1woOB7ehzMQziNrrC2Tgjs5WC2fBgtM&#10;tL3xnrrMFyJA2CWooPS+SaR0eUkG3cg2xMG72tagD7ItpG7xFuCmlq9RNJUGKw4LJTa0KSn/zn6M&#10;gt3Xh9zt01N3jTfb+O10SYvP7KzUy3O/noPw1Pv/8F871QriaDKFx5v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z5scYAAADdAAAADwAAAAAAAAAAAAAAAACYAgAAZHJz&#10;L2Rvd25yZXYueG1sUEsFBgAAAAAEAAQA9QAAAIsDAAAAAA==&#10;" fillcolor="#afb3b9" stroked="f"/>
                  <v:rect id="Rectangle 1928" o:spid="_x0000_s1280"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WKMUA&#10;AADdAAAADwAAAGRycy9kb3ducmV2LnhtbESP0WrCQBRE3wv+w3KFvtWNxVaJriJSqSB9MPoBN9lr&#10;EszeDbtrjH/vFgQfh5k5wyxWvWlER87XlhWMRwkI4sLqmksFp+P2YwbCB2SNjWVScCcPq+XgbYGp&#10;tjc+UJeFUkQI+xQVVCG0qZS+qMigH9mWOHpn6wyGKF0ptcNbhJtGfibJtzRYc1yosKVNRcUluxoF&#10;xbhzh3P+w3Wuf2f5/u9uJ/tMqfdhv56DCNSHV/jZ3mkFk+RrCv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1YoxQAAAN0AAAAPAAAAAAAAAAAAAAAAAJgCAABkcnMv&#10;ZG93bnJldi54bWxQSwUGAAAAAAQABAD1AAAAigMAAAAA&#10;" fillcolor="#b1b5bb" stroked="f"/>
                  <v:rect id="Rectangle 1929" o:spid="_x0000_s1281" style="position:absolute;left:50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NQsEA&#10;AADdAAAADwAAAGRycy9kb3ducmV2LnhtbERPy4rCMBTdC/5DuMLsNPUxg1SjiCgzS1sHcXlprk2x&#10;uSlNrPXvJwthlofzXm97W4uOWl85VjCdJCCIC6crLhX8no/jJQgfkDXWjknBizxsN8PBGlPtnpxR&#10;l4dSxBD2KSowITSplL4wZNFPXEMcuZtrLYYI21LqFp8x3NZyliRf0mLFscFgQ3tDxT1/WAW3y/UU&#10;usX80hSmPL8OVZZ9a6PUx6jfrUAE6sO/+O3+0QoWyWecG9/EJy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CjULBAAAA3QAAAA8AAAAAAAAAAAAAAAAAmAIAAGRycy9kb3du&#10;cmV2LnhtbFBLBQYAAAAABAAEAPUAAACGAwAAAAA=&#10;" fillcolor="#b2b6bc" stroked="f"/>
                  <v:rect id="Rectangle 1930" o:spid="_x0000_s1282"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zCMYA&#10;AADdAAAADwAAAGRycy9kb3ducmV2LnhtbESPQWvCQBSE7wX/w/IEb3WjtpJGV5GWQg9CTWyhx0f2&#10;mQSzb8PuGuO/7xYKHoeZ+YZZbwfTip6cbywrmE0TEMSl1Q1XCr6O748pCB+QNbaWScGNPGw3o4c1&#10;ZtpeOae+CJWIEPYZKqhD6DIpfVmTQT+1HXH0TtYZDFG6SmqH1wg3rZwnyVIabDgu1NjRa03lubgY&#10;BXbv05/D7Xvx9mnLPF+EfXvovVKT8bBbgQg0hHv4v/2hFTwlzy/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OzCMYAAADdAAAADwAAAAAAAAAAAAAAAACYAgAAZHJz&#10;L2Rvd25yZXYueG1sUEsFBgAAAAAEAAQA9QAAAIsDAAAAAA==&#10;" fillcolor="#b4b7bd" stroked="f"/>
                  <v:rect id="Rectangle 1931" o:spid="_x0000_s1283"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RA8sIA&#10;AADdAAAADwAAAGRycy9kb3ducmV2LnhtbERPTWuDQBC9B/oflin0FldLK8FmDSGQ0kIK0ST3wZ2q&#10;6M6Ku1X777OHQo+P973dLaYXE42utawgiWIQxJXVLdcKrpfjegPCeWSNvWVS8EsOdvnDaouZtjMX&#10;NJW+FiGEXYYKGu+HTEpXNWTQRXYgDty3HQ36AMda6hHnEG56+RzHqTTYcmhocKBDQ1VX/hgFr7fk&#10;1L3vJ9Lp19ndPmXhz2mh1NPjsn8D4Wnx/+I/94dW8BKnYX94E56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EDywgAAAN0AAAAPAAAAAAAAAAAAAAAAAJgCAABkcnMvZG93&#10;bnJldi54bWxQSwUGAAAAAAQABAD1AAAAhwMAAAAA&#10;" fillcolor="#b4b7be" stroked="f"/>
                  <v:rect id="Rectangle 1932" o:spid="_x0000_s1284"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eU8YA&#10;AADdAAAADwAAAGRycy9kb3ducmV2LnhtbESPzWrDMBCE74W8g9hAb40cE9zGiRJCS0oOpdD83Bdr&#10;YzmxVkZSHPftq0Khx2FmvmGW68G2oicfGscKppMMBHHldMO1guNh+/QCIkRkja1jUvBNAdar0cMS&#10;S+3u/EX9PtYiQTiUqMDE2JVShsqQxTBxHXHyzs5bjEn6WmqP9wS3rcyzrJAWG04LBjt6NVRd9zer&#10;4LA1O5f7z3nxfBrCpf94795srtTjeNgsQEQa4n/4r73TCmZZMYX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LeU8YAAADdAAAADwAAAAAAAAAAAAAAAACYAgAAZHJz&#10;L2Rvd25yZXYueG1sUEsFBgAAAAAEAAQA9QAAAIsDAAAAAA==&#10;" fillcolor="#b5b8bf" stroked="f"/>
                  <v:rect id="Rectangle 1933" o:spid="_x0000_s1285"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vkcQA&#10;AADdAAAADwAAAGRycy9kb3ducmV2LnhtbESPQWsCMRSE7wX/Q3iCt5ooImVrlKIIvfSwtur1sXnd&#10;jd28LElc139vCoUeh5n5hlltBteKnkK0njXMpgoEceWN5VrD1+f++QVETMgGW8+k4U4RNuvR0woL&#10;429cUn9ItcgQjgVqaFLqCilj1ZDDOPUdcfa+fXCYsgy1NAFvGe5aOVdqKR1azgsNdrRtqPo5XJ2G&#10;o5Xt5Wy68tRXZR3s7tJ/qJ3Wk/Hw9goi0ZD+w3/td6NhoZZz+H2Tn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b5HEAAAA3QAAAA8AAAAAAAAAAAAAAAAAmAIAAGRycy9k&#10;b3ducmV2LnhtbFBLBQYAAAAABAAEAPUAAACJAwAAAAA=&#10;" fillcolor="#b6b9c0" stroked="f"/>
                  <v:rect id="Rectangle 1934" o:spid="_x0000_s1286"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AC8cA&#10;AADdAAAADwAAAGRycy9kb3ducmV2LnhtbESPT2vCQBTE70K/w/IKvYhutCoSXUUUoa0n/xz09sw+&#10;k7TZtyG7xvjt3YLgcZiZ3zDTeWMKUVPlcssKet0IBHFidc6pgsN+3RmDcB5ZY2GZFNzJwXz21ppi&#10;rO2Nt1TvfCoChF2MCjLvy1hKl2Rk0HVtSRy8i60M+iCrVOoKbwFuCtmPopE0mHNYyLCkZUbJ3+5q&#10;FGzW55/V9ZhufxG/D4vTsH281KTUx3uzmIDw1PhX+Nn+0goG0egT/t+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0gAvHAAAA3QAAAA8AAAAAAAAAAAAAAAAAmAIAAGRy&#10;cy9kb3ducmV2LnhtbFBLBQYAAAAABAAEAPUAAACMAwAAAAA=&#10;" fillcolor="#b8bbc1" stroked="f"/>
                  <v:rect id="Rectangle 1935" o:spid="_x0000_s1287" style="position:absolute;left:52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Yf8gA&#10;AADdAAAADwAAAGRycy9kb3ducmV2LnhtbESPzWvCQBTE74X+D8sr9FLqxqKhpK4iFcGPkzYHvT2z&#10;zyRt9m3Ibj7877sFocdhZn7DzBaDqURHjSstKxiPIhDEmdUl5wrSr/XrOwjnkTVWlknBjRws5o8P&#10;M0y07flA3dHnIkDYJaig8L5OpHRZQQbdyNbEwbvaxqAPssmlbrAPcFPJtyiKpcGSw0KBNX0WlP0c&#10;W6Ngv77sVu0pP3wjbtPlefpyunak1PPTsPwA4Wnw/+F7e6MVTKJ4An9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3Rh/yAAAAN0AAAAPAAAAAAAAAAAAAAAAAJgCAABk&#10;cnMvZG93bnJldi54bWxQSwUGAAAAAAQABAD1AAAAjQMAAAAA&#10;" fillcolor="#b8bbc1" stroked="f"/>
                  <v:rect id="Rectangle 1936" o:spid="_x0000_s1288"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NXMcA&#10;AADdAAAADwAAAGRycy9kb3ducmV2LnhtbESP3WrCQBSE7wu+w3KE3tVdi6YluorYFiwF8Q+8PWaP&#10;STB7Ns2umrx9t1Do5TAz3zDTeWsrcaPGl441DAcKBHHmTMm5hsP+4+kVhA/IBivHpKEjD/NZ72GK&#10;qXF33tJtF3IRIexT1FCEUKdS+qwgi37gauLonV1jMUTZ5NI0eI9wW8lnpRJpseS4UGBNy4Kyy+5q&#10;NZSbl6/DaGyO68/t++mt23/bTiVaP/bbxQREoDb8h//aK6NhpJIx/L6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6zVzHAAAA3QAAAA8AAAAAAAAAAAAAAAAAmAIAAGRy&#10;cy9kb3ducmV2LnhtbFBLBQYAAAAABAAEAPUAAACMAwAAAAA=&#10;" fillcolor="#babcc3" stroked="f"/>
                  <v:rect id="Rectangle 1937" o:spid="_x0000_s1289"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5IcgA&#10;AADdAAAADwAAAGRycy9kb3ducmV2LnhtbESPT2vCQBTE74V+h+UVvBSziWiQ1FUkQfDgodpCe3xk&#10;X/7Q7NuQ3Zq0n94tCD0OM/MbZrObTCeuNLjWsoIkikEQl1a3XCt4fzvM1yCcR9bYWSYFP+Rgt318&#10;2GCm7chnul58LQKEXYYKGu/7TEpXNmTQRbYnDl5lB4M+yKGWesAxwE0nF3GcSoMth4UGe8obKr8u&#10;30bBatVXuT0dPpPn1hf5b3F83X8slZo9TfsXEJ4m/x++t49awTJOU/h7E56A3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rkhyAAAAN0AAAAPAAAAAAAAAAAAAAAAAJgCAABk&#10;cnMvZG93bnJldi54bWxQSwUGAAAAAAQABAD1AAAAjQMAAAAA&#10;" fillcolor="#bbbdc4" stroked="f"/>
                  <v:rect id="Rectangle 1938" o:spid="_x0000_s1290"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cusgA&#10;AADdAAAADwAAAGRycy9kb3ducmV2LnhtbESPT2vCQBTE74V+h+UVeim6sfiP6BpCRPDgobWCHh/Z&#10;ZxLMvg3ZbZL203eFgsdhZn7DrJPB1KKj1lWWFUzGEQji3OqKCwWnr91oCcJ5ZI21ZVLwQw6SzfPT&#10;GmNte/6k7ugLESDsYlRQet/EUrq8JINubBvi4F1ta9AH2RZSt9gHuKnlexTNpcGKw0KJDWUl5bfj&#10;t1EwmzXXzB52l8lb5bfZ73b/kZ6nSr2+DOkKhKfBP8L/7b1WMI3mC7i/CU9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ahy6yAAAAN0AAAAPAAAAAAAAAAAAAAAAAJgCAABk&#10;cnMvZG93bnJldi54bWxQSwUGAAAAAAQABAD1AAAAjQMAAAAA&#10;" fillcolor="#bbbdc4" stroked="f"/>
                  <v:rect id="Rectangle 1939" o:spid="_x0000_s1291"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3+MEA&#10;AADdAAAADwAAAGRycy9kb3ducmV2LnhtbERPu2rDMBTdC/kHcQPZaqkhr7pWTHApFDLFyZLtYt3a&#10;JtaVsVTH/ftqCGQ8nHeWT7YTIw2+dazhLVEgiCtnWq41XM5frzsQPiAb7ByThj/ykO9nLxmmxt35&#10;RGMZahFD2KeooQmhT6X0VUMWfeJ64sj9uMFiiHCopRnwHsNtJ5dKbaTFlmNDgz0VDVW38tdq+OzM&#10;bf2ObnsqlK3b8ngt7HGt9WI+HT5ABJrCU/xwfxsNK7WJc+O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6d/jBAAAA3QAAAA8AAAAAAAAAAAAAAAAAmAIAAGRycy9kb3du&#10;cmV2LnhtbFBLBQYAAAAABAAEAPUAAACGAwAAAAA=&#10;" fillcolor="#bcbec5" stroked="f"/>
                  <v:rect id="Rectangle 1940" o:spid="_x0000_s1292" style="position:absolute;left:53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SY8MA&#10;AADdAAAADwAAAGRycy9kb3ducmV2LnhtbESPT4vCMBTE74LfITzBmyYu/q1GkcrCgierF2+P5tkW&#10;m5fSZLV++82C4HGYmd8wm11na/Gg1leONUzGCgRx7kzFhYbL+Xu0BOEDssHaMWl4kYfdtt/bYGLc&#10;k0/0yEIhIoR9ghrKEJpESp+XZNGPXUMcvZtrLYYo20KaFp8Rbmv5pdRcWqw4LpTYUFpSfs9+rYZD&#10;be6zFbrFKVW2qLLjNbXHmdbDQbdfgwjUhU/43f4xGqZqvoL/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bSY8MAAADdAAAADwAAAAAAAAAAAAAAAACYAgAAZHJzL2Rv&#10;d25yZXYueG1sUEsFBgAAAAAEAAQA9QAAAIgDAAAAAA==&#10;" fillcolor="#bcbec5" stroked="f"/>
                  <v:rect id="Rectangle 1941" o:spid="_x0000_s1293"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8yCsQA&#10;AADdAAAADwAAAGRycy9kb3ducmV2LnhtbERPTU/CQBC9k/gfNmPiDbYiqKndEkIQOJCYAt7H7tg2&#10;dmdLd6Xtv2cPJBxf3ney6E0tLtS6yrKC50kEgji3uuJCwen4OX4H4TyyxtoyKRjIwSJ9GCUYa9tx&#10;RpeDL0QIYRejgtL7JpbS5SUZdBPbEAfu17YGfYBtIXWLXQg3tZxG0as0WHFoKLGhVUn53+HfKFjO&#10;u6/vzX5w53WWnY60Xf28rAelnh775QcIT72/i2/unVYwi97C/vAmPAG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vMgrEAAAA3QAAAA8AAAAAAAAAAAAAAAAAmAIAAGRycy9k&#10;b3ducmV2LnhtbFBLBQYAAAAABAAEAPUAAACJAwAAAAA=&#10;" fillcolor="#bdbfc6" stroked="f"/>
                  <v:rect id="Rectangle 1942" o:spid="_x0000_s1294"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OXkccA&#10;AADdAAAADwAAAGRycy9kb3ducmV2LnhtbESPT2vCQBTE7wW/w/IEb3WjbVWiq4ho24Mg8c/9mX0m&#10;wezbNLs1ybfvFgo9DjPzG2axak0pHlS7wrKC0TACQZxaXXCm4HzaPc9AOI+ssbRMCjpysFr2nhYY&#10;a9twQo+jz0SAsItRQe59FUvp0pwMuqGtiIN3s7VBH2SdSV1jE+CmlOMomkiDBYeFHCva5JTej99G&#10;wfqtOVze95372ibJ+UQfm+vLtlNq0G/XcxCeWv8f/mt/agWv0XQE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jl5HHAAAA3QAAAA8AAAAAAAAAAAAAAAAAmAIAAGRy&#10;cy9kb3ducmV2LnhtbFBLBQYAAAAABAAEAPUAAACMAwAAAAA=&#10;" fillcolor="#bdbfc6" stroked="f"/>
                  <v:rect id="Rectangle 1943" o:spid="_x0000_s1295"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Wz8UA&#10;AADdAAAADwAAAGRycy9kb3ducmV2LnhtbESPQWvCQBSE7wX/w/KE3uqu0lSNriIphUJORi/eHtln&#10;Esy+Ddltkv77bqHQ4zAz3zD742RbMVDvG8calgsFgrh0puFKw/Xy8bIB4QOywdYxafgmD8fD7GmP&#10;qXEjn2koQiUihH2KGuoQulRKX9Zk0S9cRxy9u+sthij7Spoexwi3rVwp9SYtNhwXauwoq6l8FF9W&#10;w3trHskW3fqcKVs1RX7LbJ5o/TyfTjsQgabwH/5rfxoNr2q9gt838QnIw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9bPxQAAAN0AAAAPAAAAAAAAAAAAAAAAAJgCAABkcnMv&#10;ZG93bnJldi54bWxQSwUGAAAAAAQABAD1AAAAigMAAAAA&#10;" fillcolor="#bcbec5" stroked="f"/>
                  <v:rect id="Rectangle 1944" o:spid="_x0000_s1296"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dzVMUA&#10;AADdAAAADwAAAGRycy9kb3ducmV2LnhtbESPzWrDMBCE74G+g9hCb7HUNn91o4TiEgj4ZLeX3BZr&#10;a5tYK2Opsfv2VSCQ4zAz3zDb/WQ7caHBt441PCcKBHHlTMu1hu+vw3wDwgdkg51j0vBHHva7h9kW&#10;U+NGLuhShlpECPsUNTQh9KmUvmrIok9cTxy9HzdYDFEOtTQDjhFuO/mi1EpabDkuNNhT1lB1Ln+t&#10;hs/OnJdv6NZFpmzdlvkps/lS66fH6eMdRKAp3MO39tFoWKj1K1zfxCcg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3NUxQAAAN0AAAAPAAAAAAAAAAAAAAAAAJgCAABkcnMv&#10;ZG93bnJldi54bWxQSwUGAAAAAAQABAD1AAAAigMAAAAA&#10;" fillcolor="#bcbec5" stroked="f"/>
                  <v:rect id="Rectangle 1945" o:spid="_x0000_s1297"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UEMgA&#10;AADdAAAADwAAAGRycy9kb3ducmV2LnhtbESPQWvCQBSE7wX/w/IEL0U3kaSW1FUkQcihh1aF9vjI&#10;PpNg9m3Irpr213cLhR6HmfmGWW9H04kbDa61rCBeRCCIK6tbrhWcjvv5MwjnkTV2lknBFznYbiYP&#10;a8y0vfM73Q6+FgHCLkMFjfd9JqWrGjLoFrYnDt7ZDgZ9kEMt9YD3ADedXEbRkzTYclhosKe8oepy&#10;uBoFadqfc/u6/4wfW1/k30X5tvtIlJpNx90LCE+j/w//tUutIIlWCfy+C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YRQQyAAAAN0AAAAPAAAAAAAAAAAAAAAAAJgCAABk&#10;cnMvZG93bnJldi54bWxQSwUGAAAAAAQABAD1AAAAjQMAAAAA&#10;" fillcolor="#bbbdc4" stroked="f"/>
                  <v:rect id="Rectangle 1946" o:spid="_x0000_s1298"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xi8gA&#10;AADdAAAADwAAAGRycy9kb3ducmV2LnhtbESPQWvCQBSE7wX/w/IEL0U3iqkldQ0hEvDQQ6tCe3xk&#10;n0kw+zZkV5P213cLhR6HmfmG2aajacWdetdYVrBcRCCIS6sbrhScT8X8GYTzyBpby6Tgixyku8nD&#10;FhNtB36n+9FXIkDYJaig9r5LpHRlTQbdwnbEwbvY3qAPsq+k7nEIcNPKVRQ9SYMNh4UaO8prKq/H&#10;m1EQx90lt6/F5/Kx8fv8e394yz7WSs2mY/YCwtPo/8N/7YNWsI42Mfy+CU9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bGLyAAAAN0AAAAPAAAAAAAAAAAAAAAAAJgCAABk&#10;cnMvZG93bnJldi54bWxQSwUGAAAAAAQABAD1AAAAjQMAAAAA&#10;" fillcolor="#bbbdc4" stroked="f"/>
                  <v:rect id="Rectangle 1947" o:spid="_x0000_s1299" style="position:absolute;left:55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F9scA&#10;AADdAAAADwAAAGRycy9kb3ducmV2LnhtbESPW2vCQBSE3wv+h+UIfau7Fo0lukrpBZSC1Av4eswe&#10;k2D2bJpdNfn33ULBx2FmvmFmi9ZW4kqNLx1rGA4UCOLMmZJzDfvd59MLCB+QDVaOSUNHHhbz3sMM&#10;U+NuvKHrNuQiQtinqKEIoU6l9FlBFv3A1cTRO7nGYoiyyaVp8BbhtpLPSiXSYslxocCa3grKztuL&#10;1VB+T772o7E5rFebj+N7t/uxnUq0fuy3r1MQgdpwD/+3l0bDSE0S+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xxfbHAAAA3QAAAA8AAAAAAAAAAAAAAAAAmAIAAGRy&#10;cy9kb3ducmV2LnhtbFBLBQYAAAAABAAEAPUAAACMAwAAAAA=&#10;" fillcolor="#babcc3" stroked="f"/>
                  <v:rect id="Rectangle 1948" o:spid="_x0000_s1300"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Q1ccA&#10;AADdAAAADwAAAGRycy9kb3ducmV2LnhtbESPzWvCQBTE70L/h+UVehHdKPWD6CqiCG09+XHQ2zP7&#10;TNJm34bsGuN/7xYEj8PM/IaZzhtTiJoql1tW0OtGIIgTq3NOFRz2684YhPPIGgvLpOBODuazt9YU&#10;Y21vvKV651MRIOxiVJB5X8ZSuiQjg65rS+LgXWxl0AdZpVJXeAtwU8h+FA2lwZzDQoYlLTNK/nZX&#10;o2CzPv+srsd0+4v4fVicBu3jpSalPt6bxQSEp8a/ws/2l1bwGY1G8P8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WENXHAAAA3QAAAA8AAAAAAAAAAAAAAAAAmAIAAGRy&#10;cy9kb3ducmV2LnhtbFBLBQYAAAAABAAEAPUAAACMAwAAAAA=&#10;" fillcolor="#b8bbc1" stroked="f"/>
                  <v:rect id="Rectangle 1949" o:spid="_x0000_s1301"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Ep8UA&#10;AADdAAAADwAAAGRycy9kb3ducmV2LnhtbERPTWvCQBC9F/wPywi9FN202FaiqwQlYOvJNAe9jdkx&#10;ic3Ohuwa03/fPRR6fLzv5Xowjeipc7VlBc/TCARxYXXNpYL8K53MQTiPrLGxTAp+yMF6NXpYYqzt&#10;nQ/UZ74UIYRdjAoq79tYSldUZNBNbUscuIvtDPoAu1LqDu8h3DTyJYrepMGaQ0OFLW0qKr6zm1Gw&#10;T8+f29uxPFwRP/Lk9Pp0vPSk1ON4SBYgPA3+X/zn3mkFs+g9zA1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YSnxQAAAN0AAAAPAAAAAAAAAAAAAAAAAJgCAABkcnMv&#10;ZG93bnJldi54bWxQSwUGAAAAAAQABAD1AAAAigMAAAAA&#10;" fillcolor="#b8bbc1" stroked="f"/>
                  <v:rect id="Rectangle 1950" o:spid="_x0000_s1302"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rPcUA&#10;AADdAAAADwAAAGRycy9kb3ducmV2LnhtbESPQWsCMRSE74L/ITyht5pUirVbo5RKoZceVm17fWxe&#10;d2M3L0sS1+2/N4LgcZiZb5jlenCt6ClE61nDw1SBIK68sVxr2O/e7xcgYkI22HomDf8UYb0aj5ZY&#10;GH/ikvptqkWGcCxQQ5NSV0gZq4YcxqnviLP364PDlGWopQl4ynDXyplSc+nQcl5osKO3hqq/7dFp&#10;+LKyPfyYrvzuq7IOdnPoP9VG67vJ8PoCItGQbuFr+8NoeFRPz3B5k5+A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2s9xQAAAN0AAAAPAAAAAAAAAAAAAAAAAJgCAABkcnMv&#10;ZG93bnJldi54bWxQSwUGAAAAAAQABAD1AAAAigMAAAAA&#10;" fillcolor="#b6b9c0" stroked="f"/>
                  <v:rect id="Rectangle 1951" o:spid="_x0000_s1303"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dMsIA&#10;AADdAAAADwAAAGRycy9kb3ducmV2LnhtbERPy2oCMRTdF/yHcAV3NeMgVkejiMXiohR87S+T62R0&#10;cjMk6Tj9+2ZR6PJw3qtNbxvRkQ+1YwWTcQaCuHS65krB5bx/nYMIEVlj45gU/FCAzXrwssJCuycf&#10;qTvFSqQQDgUqMDG2hZShNGQxjF1LnLib8xZjgr6S2uMzhdtG5lk2kxZrTg0GW9oZKh+nb6vgvDcH&#10;l/uvxezt2od79/nRvttcqdGw3y5BROrjv/jPfdAKptk87U9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p0ywgAAAN0AAAAPAAAAAAAAAAAAAAAAAJgCAABkcnMvZG93&#10;bnJldi54bWxQSwUGAAAAAAQABAD1AAAAhwMAAAAA&#10;" fillcolor="#b5b8bf" stroked="f"/>
                  <v:rect id="Rectangle 1952" o:spid="_x0000_s1304"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Dk8MA&#10;AADdAAAADwAAAGRycy9kb3ducmV2LnhtbESPQYvCMBSE74L/ITzBm6aV3SJdo4igrLCC1fX+aJ5t&#10;sXkpTazdf78RBI/DzHzDLFa9qUVHrassK4inEQji3OqKCwW/5+1kDsJ5ZI21ZVLwRw5Wy+Fggam2&#10;D86oO/lCBAi7FBWU3jeplC4vyaCb2oY4eFfbGvRBtoXULT4C3NRyFkWJNFhxWCixoU1J+e10Nwo+&#10;L/HPbbfuSCeHo7vsZeaPSabUeNSvv0B46v07/Gp/awUf0TyG55v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QDk8MAAADdAAAADwAAAAAAAAAAAAAAAACYAgAAZHJzL2Rv&#10;d25yZXYueG1sUEsFBgAAAAAEAAQA9QAAAIgDAAAAAA==&#10;" fillcolor="#b4b7be" stroked="f"/>
                  <v:rect id="Rectangle 1953" o:spid="_x0000_s1305" style="position:absolute;left:56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cNPsUA&#10;AADdAAAADwAAAGRycy9kb3ducmV2LnhtbESPS4vCQBCE7wv+h6EFb+vEBxKyjrIoggdB4wM8Npne&#10;JGymJ2TGGP+9Iwgei6r6ipovO1OJlhpXWlYwGkYgiDOrS84VnE+b7xiE88gaK8uk4EEOlove1xwT&#10;be+cUnv0uQgQdgkqKLyvEyldVpBBN7Q1cfD+bGPQB9nkUjd4D3BTyXEUzaTBksNCgTWtCsr+jzej&#10;wO5cfD08LpP13mZpOvG76tA6pQb97vcHhKfOf8Lv9lYrmEbxGF5vw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w0+xQAAAN0AAAAPAAAAAAAAAAAAAAAAAJgCAABkcnMv&#10;ZG93bnJldi54bWxQSwUGAAAAAAQABAD1AAAAigMAAAAA&#10;" fillcolor="#b4b7bd" stroked="f"/>
                  <v:rect id="Rectangle 1954" o:spid="_x0000_s1306"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zdMMA&#10;AADdAAAADwAAAGRycy9kb3ducmV2LnhtbESPT4vCMBTE7wt+h/AEb2vqH0SqUUQUPVpdZI+P5tkU&#10;m5fSxFq/vVlY8DjMzG+Y5bqzlWip8aVjBaNhAoI4d7rkQsHPZf89B+EDssbKMSl4kYf1qve1xFS7&#10;J2fUnkMhIoR9igpMCHUqpc8NWfRDVxNH7+YaiyHKppC6wWeE20qOk2QmLZYcFwzWtDWU388Pq+B2&#10;/T2Fdjq51rkpLq9dmWUHbZQa9LvNAkSgLnzC/+2jVjBN5hP4exOf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YzdMMAAADdAAAADwAAAAAAAAAAAAAAAACYAgAAZHJzL2Rv&#10;d25yZXYueG1sUEsFBgAAAAAEAAQA9QAAAIgDAAAAAA==&#10;" fillcolor="#b2b6bc" stroked="f"/>
                  <v:rect id="Rectangle 1955" o:spid="_x0000_s1307"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3kGMUA&#10;AADdAAAADwAAAGRycy9kb3ducmV2LnhtbESPwWrDMBBE74X8g9hAb42cYopxIpsQUloIPcTJB6yt&#10;jW1irYykOs7fV4VCj8PMvGG25WwGMZHzvWUF61UCgrixuudWweX8/pKB8AFZ42CZFDzIQ1ksnraY&#10;a3vnE01VaEWEsM9RQRfCmEvpm44M+pUdiaN3tc5giNK1Uju8R7gZ5GuSvEmDPceFDkfad9Tcqm+j&#10;oFlP7nStD9zX+iOrj18Pmx4rpZ6X824DItAc/sN/7U+tIE2yFH7fxCc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eQYxQAAAN0AAAAPAAAAAAAAAAAAAAAAAJgCAABkcnMv&#10;ZG93bnJldi54bWxQSwUGAAAAAAQABAD1AAAAigMAAAAA&#10;" fillcolor="#b1b5bb" stroked="f"/>
                  <v:rect id="Rectangle 1956" o:spid="_x0000_s1308"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5LgcYA&#10;AADdAAAADwAAAGRycy9kb3ducmV2LnhtbESPQWvCQBSE7wX/w/IEb3VjSYtEV7GCNq0no4jHZ/aZ&#10;BLNvQ3aN6b/vFgo9DjPzDTNf9qYWHbWusqxgMo5AEOdWV1woOB42z1MQziNrrC2Tgm9ysFwMnuaY&#10;aPvgPXWZL0SAsEtQQel9k0jp8pIMurFtiIN3ta1BH2RbSN3iI8BNLV+i6E0arDgslNjQuqT8lt2N&#10;gt3XVu726am7xuvP+P10SYuP7KzUaNivZiA89f4//NdOtYI4mr7C75v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5LgcYAAADdAAAADwAAAAAAAAAAAAAAAACYAgAAZHJz&#10;L2Rvd25yZXYueG1sUEsFBgAAAAAEAAQA9QAAAIsDAAAAAA==&#10;" fillcolor="#afb3b9" stroked="f"/>
                  <v:rect id="Rectangle 1957" o:spid="_x0000_s1309"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M8QA&#10;AADdAAAADwAAAGRycy9kb3ducmV2LnhtbESP0WrCQBRE3wv+w3IF3+pGkRBSV1Gx4EMpGv2A2+xt&#10;NjR7N2S3Sfr3XUHwcZiZM8x6O9pG9NT52rGCxTwBQVw6XXOl4HZ9f81A+ICssXFMCv7Iw3YzeVlj&#10;rt3AF+qLUIkIYZ+jAhNCm0vpS0MW/dy1xNH7dp3FEGVXSd3hEOG2kcskSaXFmuOCwZYOhsqf4tcq&#10;yCyFIl2eT/u++fwa5Mdlf7wapWbTcfcGItAYnuFH+6QVrJIshfub+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nQzPEAAAA3QAAAA8AAAAAAAAAAAAAAAAAmAIAAGRycy9k&#10;b3ducmV2LnhtbFBLBQYAAAAABAAEAPUAAACJAwAAAAA=&#10;" fillcolor="#adb1b8" stroked="f"/>
                  <v:rect id="Rectangle 1958" o:spid="_x0000_s1310" style="position:absolute;left:58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qx8YA&#10;AADdAAAADwAAAGRycy9kb3ducmV2LnhtbESPQWvCQBSE74X+h+UVvNWNIjakriJKS3sJNAri7TX7&#10;TILZtzG7mvjvXUHwOMzMN8xs0ZtaXKh1lWUFo2EEgji3uuJCwXbz9R6DcB5ZY22ZFFzJwWL++jLD&#10;RNuO/+iS+UIECLsEFZTeN4mULi/JoBvahjh4B9sa9EG2hdQtdgFuajmOoqk0WHFYKLGhVUn5MTsb&#10;Bf/yYOPdcfurz90625826T79TpUavPXLTxCeev8MP9o/WsEkij/g/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Iqx8YAAADdAAAADwAAAAAAAAAAAAAAAACYAgAAZHJz&#10;L2Rvd25yZXYueG1sUEsFBgAAAAAEAAQA9QAAAIsDAAAAAA==&#10;" fillcolor="#adb0b7" stroked="f"/>
                  <v:rect id="Rectangle 1959" o:spid="_x0000_s1311"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q/sIA&#10;AADdAAAADwAAAGRycy9kb3ducmV2LnhtbERPy4rCMBTdC/5DuIIb0VQZRDpGGQRBFzr4WOju0txp&#10;yjQ3tYlt/fvJYsDl4byX686WoqHaF44VTCcJCOLM6YJzBdfLdrwA4QOyxtIxKXiRh/Wq31tiql3L&#10;J2rOIRcxhH2KCkwIVSqlzwxZ9BNXEUfux9UWQ4R1LnWNbQy3pZwlyVxaLDg2GKxoYyj7PT+tgq69&#10;VJLu8/2hGLnv2+PoTXP3Sg0H3dcniEBdeIv/3Tut4CNZxLnxTX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Pmr+wgAAAN0AAAAPAAAAAAAAAAAAAAAAAJgCAABkcnMvZG93&#10;bnJldi54bWxQSwUGAAAAAAQABAD1AAAAhwMAAAAA&#10;" fillcolor="#abafb5" stroked="f"/>
                  <v:rect id="Rectangle 1960" o:spid="_x0000_s1312"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30sQA&#10;AADdAAAADwAAAGRycy9kb3ducmV2LnhtbESPQYvCMBSE78L+h/AWvGmqiHarUWRhoYe9WD3s8dE8&#10;m2rzUpqodX+9EQSPw8x8w6w2vW3ElTpfO1YwGScgiEuna64UHPY/oxSED8gaG8ek4E4eNuuPwQoz&#10;7W68o2sRKhEh7DNUYEJoMyl9aciiH7uWOHpH11kMUXaV1B3eItw2cpokc2mx5rhgsKVvQ+W5uFgF&#10;/eme56WZNnLx/7etbfF7OaJXavjZb5cgAvXhHX61c61glqRf8HwTn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d9LEAAAA3QAAAA8AAAAAAAAAAAAAAAAAmAIAAGRycy9k&#10;b3ducmV2LnhtbFBLBQYAAAAABAAEAPUAAACJAwAAAAA=&#10;" fillcolor="#aaaeb4" stroked="f"/>
                  <v:rect id="Rectangle 1961" o:spid="_x0000_s1313"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gnMMA&#10;AADdAAAADwAAAGRycy9kb3ducmV2LnhtbERP3WrCMBS+F3yHcITdyJpuDnGdUWRs4BgWdH2AQ3Ns&#10;SpuT0EStb79cDHb58f2vt6PtxZWG0DpW8JTlIIhrp1tuFFQ/n48rECEia+wdk4I7BdhuppM1Ftrd&#10;+EjXU2xECuFQoAIToy+kDLUhiyFznjhxZzdYjAkOjdQD3lK47eVzni+lxZZTg0FP74bq7nSxCo7d&#10;/ruf+65a+O5QXj5KP3rzpdTDbNy9gYg0xn/xn3uvFbzkr2l/ep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sgnMMAAADdAAAADwAAAAAAAAAAAAAAAACYAgAAZHJzL2Rv&#10;d25yZXYueG1sUEsFBgAAAAAEAAQA9QAAAIgDAAAAAA==&#10;" fillcolor="#a6abb2" stroked="f"/>
                  <v:rect id="Rectangle 1962" o:spid="_x0000_s1314"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w+8cA&#10;AADdAAAADwAAAGRycy9kb3ducmV2LnhtbESPQWvCQBSE70L/w/KE3swmUoqmWYMtLXjQg6YUentk&#10;X5M02bchu9XYX+8KgsdhZr5hsnw0nTjS4BrLCpIoBkFcWt1wpeCz+JgtQDiPrLGzTArO5CBfPUwy&#10;TLU98Z6OB1+JAGGXooLa+z6V0pU1GXSR7YmD92MHgz7IoZJ6wFOAm07O4/hZGmw4LNTY01tNZXv4&#10;Mwq+2vfzrvjvfl+LxbKff6NstyyVepyO6xcQnkZ/D9/aG63gKV4mcH0Tn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L8PvHAAAA3QAAAA8AAAAAAAAAAAAAAAAAmAIAAGRy&#10;cy9kb3ducmV2LnhtbFBLBQYAAAAABAAEAPUAAACMAwAAAAA=&#10;" fillcolor="#a5aab1" stroked="f"/>
                  <v:rect id="Rectangle 1963" o:spid="_x0000_s1315"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LAlccA&#10;AADdAAAADwAAAGRycy9kb3ducmV2LnhtbESPT2vCQBTE7wW/w/KE3uquoVSNriJC/9CDkqh4fWRf&#10;k9Ts25BdNe2n7xYKPQ4z8xtmseptI67U+dqxhvFIgSAunKm51HDYPz9MQfiAbLBxTBq+yMNqObhb&#10;YGrcjTO65qEUEcI+RQ1VCG0qpS8qsuhHriWO3ofrLIYou1KaDm8RbhuZKPUkLdYcFypsaVNRcc4v&#10;VsPlmDTv+bc7ZdPXidruav+ZvRRa3w/79RxEoD78h//ab0bDo5o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SwJXHAAAA3QAAAA8AAAAAAAAAAAAAAAAAmAIAAGRy&#10;cy9kb3ducmV2LnhtbFBLBQYAAAAABAAEAPUAAACMAwAAAAA=&#10;" fillcolor="#a4a9b0" stroked="f"/>
                  <v:rect id="Rectangle 1964" o:spid="_x0000_s1316" style="position:absolute;left:59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OE8cA&#10;AADdAAAADwAAAGRycy9kb3ducmV2LnhtbESPT2sCMRTE7wW/Q3gFL6JZ/yDt1iiiCB5a0K14fmxe&#10;N6ubl3UTdf32TUHocZiZ3zCzRWsrcaPGl44VDAcJCOLc6ZILBYfvTf8NhA/IGivHpOBBHhbzzssM&#10;U+3uvKdbFgoRIexTVGBCqFMpfW7Ioh+4mjh6P66xGKJsCqkbvEe4reQoSabSYslxwWBNK0P5Obta&#10;Bdlmd558ndbH3vjT0tHI02X5WCvVfW2XHyACteE//GxvtYJJ8j6Gv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6zhPHAAAA3QAAAA8AAAAAAAAAAAAAAAAAmAIAAGRy&#10;cy9kb3ducmV2LnhtbFBLBQYAAAAABAAEAPUAAACMAwAAAAA=&#10;" fillcolor="#a3a8b0" stroked="f"/>
                  <v:rect id="Rectangle 1965" o:spid="_x0000_s1317"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mbsYA&#10;AADdAAAADwAAAGRycy9kb3ducmV2LnhtbESPQWvCQBSE74L/YXmCN7NbtaKpq5SC0ksPjaXnZ/aZ&#10;hGTfptmtSf313ULB4zAz3zDb/WAbcaXOV441PCQKBHHuTMWFho/TYbYG4QOywcYxafghD/vdeLTF&#10;1Lie3+mahUJECPsUNZQhtKmUPi/Jok9cSxy9i+sshii7QpoO+wi3jZwrtZIWK44LJbb0UlJeZ99W&#10;g/k0t1B/3Y79eng71yprN4v5o9bTyfD8BCLQEO7h//ar0bBUmyX8vYlP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AmbsYAAADdAAAADwAAAAAAAAAAAAAAAACYAgAAZHJz&#10;L2Rvd25yZXYueG1sUEsFBgAAAAAEAAQA9QAAAIsDAAAAAA==&#10;" fillcolor="#a1a7af" stroked="f"/>
                  <v:rect id="Rectangle 1966" o:spid="_x0000_s1318"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kcQA&#10;AADdAAAADwAAAGRycy9kb3ducmV2LnhtbESPS2vDMBCE74X8B7GF3GrJJimJG8WEQB/XJiG5Ltb6&#10;ga2VsZTE+fdVodDjMDPfMJtisr240ehbxxrSRIEgLp1pudZwOr6/rED4gGywd0waHuSh2M6eNpgb&#10;d+dvuh1CLSKEfY4amhCGXEpfNmTRJ24gjl7lRoshyrGWZsR7hNteZkq9Sostx4UGB9o3VHaHq9Vw&#10;7lK5x4dVn0cus4/sIq/LrtJ6/jzt3kAEmsJ/+K/9ZTQs1HoJv2/i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OJHEAAAA3QAAAA8AAAAAAAAAAAAAAAAAmAIAAGRycy9k&#10;b3ducmV2LnhtbFBLBQYAAAAABAAEAPUAAACJAwAAAAA=&#10;" fillcolor="#a1a6ae" stroked="f"/>
                  <v:rect id="Rectangle 1967" o:spid="_x0000_s1319"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m5sMA&#10;AADdAAAADwAAAGRycy9kb3ducmV2LnhtbESPT4vCMBTE78J+h/CEvWliWWW3GmUR/HPVyu710Tzb&#10;0ualNFHrtzeC4HGYmd8wi1VvG3GlzleONUzGCgRx7kzFhYZTthl9g/AB2WDjmDTcycNq+TFYYGrc&#10;jQ90PYZCRAj7FDWUIbSplD4vyaIfu5Y4emfXWQxRdoU0Hd4i3DYyUWomLVYcF0psaV1SXh8vVsNf&#10;PZFrvFu1yzhPtsm/vEzrs9afw/53DiJQH97hV3tvNHypnxk8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em5sMAAADdAAAADwAAAAAAAAAAAAAAAACYAgAAZHJzL2Rv&#10;d25yZXYueG1sUEsFBgAAAAAEAAQA9QAAAIgDAAAAAA==&#10;" fillcolor="#a1a6ae" stroked="f"/>
                  <v:rect id="Rectangle 1968" o:spid="_x0000_s1320"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zPMgA&#10;AADdAAAADwAAAGRycy9kb3ducmV2LnhtbESPQWsCMRSE74X+h/AEL0WTSqt2NUoRLQvqQduCx8fm&#10;ubt187JuUl3/fVMo9DjMzDfMdN7aSlyo8aVjDY99BYI4c6bkXMPH+6o3BuEDssHKMWm4kYf57P5u&#10;iolxV97RZR9yESHsE9RQhFAnUvqsIIu+72ri6B1dYzFE2eTSNHiNcFvJgVJDabHkuFBgTYuCstP+&#10;22qQzzxoz4vTdqPe1ul4+bU6pA+fWnc77esERKA2/If/2qnR8KReRvD7Jj4BO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0XM8yAAAAN0AAAAPAAAAAAAAAAAAAAAAAJgCAABk&#10;cnMvZG93bnJldi54bWxQSwUGAAAAAAQABAD1AAAAjQMAAAAA&#10;" fillcolor="#a0a6ad" stroked="f"/>
                  <v:rect id="Rectangle 1969" o:spid="_x0000_s1321"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nTsUA&#10;AADdAAAADwAAAGRycy9kb3ducmV2LnhtbERPy2rCQBTdF/yH4QrdFJ1R2hKjo4jUEqhd+AKXl8w1&#10;iWbupJmppn/fWRS6PJz3bNHZWtyo9ZVjDaOhAkGcO1NxoeGwXw8SED4gG6wdk4Yf8rCY9x5mmBp3&#10;5y3ddqEQMYR9ihrKEJpUSp+XZNEPXUMcubNrLYYI20KaFu8x3NZyrNSrtFhxbCixoVVJ+XX3bTXI&#10;Fx53X6vr50a9f2TJ22V9yp6OWj/2u+UURKAu/Iv/3JnR8KwmcW58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dOxQAAAN0AAAAPAAAAAAAAAAAAAAAAAJgCAABkcnMv&#10;ZG93bnJldi54bWxQSwUGAAAAAAQABAD1AAAAigMAAAAA&#10;" fillcolor="#a0a6ad" stroked="f"/>
                  <v:rect id="Rectangle 1970" o:spid="_x0000_s1322" style="position:absolute;left:61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C1cgA&#10;AADdAAAADwAAAGRycy9kb3ducmV2LnhtbESPT2sCMRTE7wW/Q3iFXoomFRXdGqVILQvVg/+gx8fm&#10;dXd187LdpLp++6YgeBxm5jfMdN7aSpyp8aVjDS89BYI4c6bkXMN+t+yOQfiAbLByTBqu5GE+6zxM&#10;MTHuwhs6b0MuIoR9ghqKEOpESp8VZNH3XE0cvW/XWAxRNrk0DV4i3Fayr9RIWiw5LhRY06Kg7LT9&#10;tRrkkPvtz+K0XqmPz3T8flx+pc8HrZ8e27dXEIHacA/f2qnRMFCTCfy/iU9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kLVyAAAAN0AAAAPAAAAAAAAAAAAAAAAAJgCAABk&#10;cnMvZG93bnJldi54bWxQSwUGAAAAAAQABAD1AAAAjQMAAAAA&#10;" fillcolor="#a0a6ad" stroked="f"/>
                  <v:rect id="Rectangle 1971" o:spid="_x0000_s1323" style="position:absolute;left:479;top:886;width:150;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DOMIA&#10;AADdAAAADwAAAGRycy9kb3ducmV2LnhtbERPy4rCMBTdC/5DuII7TRVRqUYRQREcBnwguLs217bY&#10;3JQm1urXTxYDLg/nPV82phA1VS63rGDQj0AQJ1bnnCo4nza9KQjnkTUWlknBmxwsF+3WHGNtX3yg&#10;+uhTEULYxagg876MpXRJRgZd35bEgbvbyqAPsEqlrvAVwk0hh1E0lgZzDg0ZlrTOKHkcn0YB07X+&#10;PHc/N7P9/dTjzXvvLqeJUt1Os5qB8NT4r/jfvdMKRoMo7A9vw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sM4wgAAAN0AAAAPAAAAAAAAAAAAAAAAAJgCAABkcnMvZG93&#10;bnJldi54bWxQSwUGAAAAAAQABAD1AAAAhwMAAAAA&#10;" filled="f" strokecolor="#24282b" strokeweight="0"/>
                  <v:rect id="Rectangle 1972" o:spid="_x0000_s1324" style="position:absolute;left:539;top:781;width:1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KNcUA&#10;AADdAAAADwAAAGRycy9kb3ducmV2LnhtbESPQWvCQBSE74L/YXmCF6mbiEiJriKC1IugqRS9PbKv&#10;SWj2bdzdavz3bqHgcZiZb5jFqjONuJHztWUF6TgBQVxYXXOp4PS5fXsH4QOyxsYyKXiQh9Wy31tg&#10;pu2dj3TLQykihH2GCqoQ2kxKX1Rk0I9tSxy9b+sMhihdKbXDe4SbRk6SZCYN1hwXKmxpU1Hxk/8a&#10;BXb3MeLT1X9dnNls96mpz+dDrtRw0K3nIAJ14RX+b++0gmmapPD3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0o1xQAAAN0AAAAPAAAAAAAAAAAAAAAAAJgCAABkcnMv&#10;ZG93bnJldi54bWxQSwUGAAAAAAQABAD1AAAAigMAAAAA&#10;" fillcolor="#24282b" stroked="f"/>
                  <v:line id="Line 1973" o:spid="_x0000_s1325" style="position:absolute;visibility:visible;mso-wrap-style:square" from="629,210" to="62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4oiMYAAADdAAAADwAAAGRycy9kb3ducmV2LnhtbESPQWvCQBSE74L/YXlCb2ZXW6REV5HU&#10;Uo9qSvH4zD6TtNm3aXar6b93C0KPw8x8wyxWvW3EhTpfO9YwSRQI4sKZmksN7/nr+BmED8gGG8ek&#10;4Zc8rJbDwQJT4668p8shlCJC2KeooQqhTaX0RUUWfeJa4uidXWcxRNmV0nR4jXDbyKlSM2mx5rhQ&#10;YUtZRcXX4cdqmG12+cmtXx736vj9sX3LVJZ/brR+GPXrOYhAffgP39tbo+Fpoqbw9y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uKIjGAAAA3QAAAA8AAAAAAAAA&#10;AAAAAAAAoQIAAGRycy9kb3ducmV2LnhtbFBLBQYAAAAABAAEAPkAAACUAwAAAAA=&#10;" strokecolor="#24282b" strokeweight="0"/>
                  <v:line id="Line 1974" o:spid="_x0000_s1326" style="position:absolute;visibility:visible;mso-wrap-style:square" from="584,255" to="58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KNE8YAAADdAAAADwAAAGRycy9kb3ducmV2LnhtbESPQWvCQBSE74L/YXmCN7NrLSKpq0hq&#10;qUc1pfT4mn1N0mbfptlV03/vFgSPw8x8wyzXvW3EmTpfO9YwTRQI4sKZmksNb/nLZAHCB2SDjWPS&#10;8Ece1qvhYImpcRc+0PkYShEh7FPUUIXQplL6oiKLPnEtcfS+XGcxRNmV0nR4iXDbyAel5tJizXGh&#10;wpayioqf48lqmG/3+afbPM8O6uP3ffeaqSz/3mo9HvWbJxCB+nAP39o7o+Fxqmbw/y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ijRPGAAAA3QAAAA8AAAAAAAAA&#10;AAAAAAAAoQIAAGRycy9kb3ducmV2LnhtbFBLBQYAAAAABAAEAPkAAACUAwAAAAA=&#10;" strokecolor="#24282b" strokeweight="0"/>
                  <v:line id="Line 1975" o:spid="_x0000_s1327" style="position:absolute;flip:x;visibility:visible;mso-wrap-style:square" from="554,285" to="6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GN8UAAADdAAAADwAAAGRycy9kb3ducmV2LnhtbESPwWrDMBBE74X+g9hCb7WcEkJxo4QQ&#10;aN2SQ6iTQ4+LtJFNrJWxVNv5+yoQyHGYmTfMcj25VgzUh8azglmWgyDW3jRsFRwPHy9vIEJENth6&#10;JgUXCrBePT4ssTB+5B8aqmhFgnAoUEEdY1dIGXRNDkPmO+LknXzvMCbZW2l6HBPctfI1zxfSYcNp&#10;ocaOtjXpc/XnFJixvOguWr/T+6Hclt9Onn8/lXp+mjbvICJN8R6+tb+Mgvksn8P1TXoCc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qGN8UAAADdAAAADwAAAAAAAAAA&#10;AAAAAAChAgAAZHJzL2Rvd25yZXYueG1sUEsFBgAAAAAEAAQA+QAAAJMDAAAAAA==&#10;" strokecolor="#24282b" strokeweight="0"/>
                  <v:rect id="Rectangle 1976" o:spid="_x0000_s1328" style="position:absolute;left:539;top:3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MNsYA&#10;AADdAAAADwAAAGRycy9kb3ducmV2LnhtbESPQWvCQBSE7wX/w/KEXorZpNgiMauIIPVSaFMRvT2y&#10;zySYfZvubjX++26h4HGYmW+YYjmYTlzI+daygixJQRBXVrdcK9h9bSYzED4ga+wsk4IbeVguRg8F&#10;5tpe+ZMuZahFhLDPUUETQp9L6auGDPrE9sTRO1lnMETpaqkdXiPcdPI5TV+lwZbjQoM9rRuqzuWP&#10;UWC3b0+8+/b7ozPrzXtm2sPho1TqcTys5iACDeEe/m9vtYJplr7A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hMNsYAAADdAAAADwAAAAAAAAAAAAAAAACYAgAAZHJz&#10;L2Rvd25yZXYueG1sUEsFBgAAAAAEAAQA9QAAAIsDAAAAAA==&#10;" fillcolor="#24282b" stroked="f"/>
                  <v:line id="Line 1977" o:spid="_x0000_s1329" style="position:absolute;flip:x;visibility:visible;mso-wrap-style:square" from="554,496" to="6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S928QAAADdAAAADwAAAGRycy9kb3ducmV2LnhtbESPQYvCMBSE74L/ITzBm6YuIks1igha&#10;xcOy6sHjI3m2xealNNm2/nuzsLDHYWa+YVab3laipcaXjhXMpgkIYu1MybmC23U/+QThA7LByjEp&#10;eJGHzXo4WGFqXMff1F5CLiKEfYoKihDqVEqvC7Lop64mjt7DNRZDlE0uTYNdhNtKfiTJQlosOS4U&#10;WNOuIP28/FgFpsteug65O+uvNttlJyuf94NS41G/XYII1If/8F/7aBTMZ8kCft/EJ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RL3bxAAAAN0AAAAPAAAAAAAAAAAA&#10;AAAAAKECAABkcnMvZG93bnJldi54bWxQSwUGAAAAAAQABAD5AAAAkgMAAAAA&#10;" strokecolor="#24282b" strokeweight="0"/>
                  <v:line id="Line 1978" o:spid="_x0000_s1330" style="position:absolute;visibility:visible;mso-wrap-style:square" from="584,451" to="58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mLEMYAAADdAAAADwAAAGRycy9kb3ducmV2LnhtbESPQWvCQBSE74X+h+UVvNVda9ESXUVS&#10;pR6rKeLxmX0msdm3aXbV9N93hYLHYWa+YabzztbiQq2vHGsY9BUI4tyZigsNX9nq+Q2ED8gGa8ek&#10;4Zc8zGePD1NMjLvyhi7bUIgIYZ+ghjKEJpHS5yVZ9H3XEEfv6FqLIcq2kKbFa4TbWr4oNZIWK44L&#10;JTaUlpR/b89Ww2j5mR3c4n24Ufuf3fojVWl2Wmrde+oWExCBunAP/7fXRsPrQI3h9i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ZixDGAAAA3QAAAA8AAAAAAAAA&#10;AAAAAAAAoQIAAGRycy9kb3ducmV2LnhtbFBLBQYAAAAABAAEAPkAAACUAwAAAAA=&#10;" strokecolor="#24282b" strokeweight="0"/>
                </v:group>
                <v:group id="Group 2180" o:spid="_x0000_s1331" style="position:absolute;left:95;top:95;width:26067;height:7055" coordorigin="15,15" coordsize="4105,1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s+3LwwAAAN0AAAAP&#10;AAAAAAAAAAAAAAAAAKoCAABkcnMvZG93bnJldi54bWxQSwUGAAAAAAQABAD6AAAAmgMAAAAA&#10;">
                  <v:line id="Line 1980" o:spid="_x0000_s1332" style="position:absolute;visibility:visible;mso-wrap-style:square" from="614,420" to="61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q6+cYAAADdAAAADwAAAGRycy9kb3ducmV2LnhtbESPQWvCQBSE74X+h+UVvNVdaxEbXUVS&#10;pR6rKeLxmX0msdm3aXbV9N93hYLHYWa+YabzztbiQq2vHGsY9BUI4tyZigsNX9nqeQzCB2SDtWPS&#10;8Ese5rPHhykmxl15Q5dtKESEsE9QQxlCk0jp85Is+r5riKN3dK3FEGVbSNPiNcJtLV+UGkmLFceF&#10;EhtKS8q/t2erYbT8zA5u8T7cqP3Pbv2RqjQ7LbXuPXWLCYhAXbiH/9tro+F1oN7g9i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KuvnGAAAA3QAAAA8AAAAAAAAA&#10;AAAAAAAAoQIAAGRycy9kb3ducmV2LnhtbFBLBQYAAAAABAAEAPkAAACUAwAAAAA=&#10;" strokecolor="#24282b" strokeweight="0"/>
                  <v:shape id="Freeform 1981" o:spid="_x0000_s1333" style="position:absolute;left:2232;top:916;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xJsIA&#10;AADdAAAADwAAAGRycy9kb3ducmV2LnhtbERPXWvCMBR9F/wP4Qp707TbGKMapQiCYzCYleHjpbkm&#10;1eamJJl2/355GOzxcL5Xm9H14kYhdp4VlIsCBHHrdcdGwbHZzV9BxISssfdMCn4owmY9nayw0v7O&#10;n3Q7JCNyCMcKFdiUhkrK2FpyGBd+IM7c2QeHKcNgpA54z+Gul49F8SIddpwbLA60tdReD99Owane&#10;X5/eDXo2jXmz+it8XOqg1MNsrJcgEo3pX/zn3msFz2WZ9+c3+Qn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bEmwgAAAN0AAAAPAAAAAAAAAAAAAAAAAJgCAABkcnMvZG93&#10;bnJldi54bWxQSwUGAAAAAAQABAD1AAAAhwMAAAAA&#10;" path="m3,1l2,2,,2,,3r2,l4,2,7,1r1,l8,,6,,3,1xe" fillcolor="#e54200" stroked="f">
                    <v:path arrowok="t" o:connecttype="custom" o:connectlocs="675,225;450,450;450,450;450,450;0,450;0,450;0,675;0,675;450,675;450,675;900,450;1575,225;1800,225;1800,225;1800,0;1800,0;1350,0;675,225" o:connectangles="0,0,0,0,0,0,0,0,0,0,0,0,0,0,0,0,0,0"/>
                  </v:shape>
                  <v:shape id="Freeform 1982" o:spid="_x0000_s1334" style="position:absolute;left:2397;top:871;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iGC8gA&#10;AADdAAAADwAAAGRycy9kb3ducmV2LnhtbESPQWvCQBSE74L/YXmCl1I3kbZIdBUpCj30UG0reHtk&#10;X5PU7Nt0d03iv3eFgsdhZr5hFqve1KIl5yvLCtJJAoI4t7riQsHX5/ZxBsIHZI21ZVJwIQ+r5XCw&#10;wEzbjnfU7kMhIoR9hgrKEJpMSp+XZNBPbEMcvR/rDIYoXSG1wy7CTS2nSfIiDVYcF0ps6LWk/LQ/&#10;GwXfs0vXvR82vx/bo3todvIY/tpnpcajfj0HEagP9/B/+00reErTFG5v4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iIYLyAAAAN0AAAAPAAAAAAAAAAAAAAAAAJgCAABk&#10;cnMvZG93bnJldi54bWxQSwUGAAAAAAQABAD1AAAAjQMAAAAA&#10;" path="m,2l,3r1,l2,2r1,l4,1,4,,3,,4,,3,,2,,1,1,,2xe" fillcolor="#e54200" stroked="f">
                    <v:path arrowok="t" o:connecttype="custom" o:connectlocs="0,450;0,675;225,675;450,450;675,450;900,225;900,225;900,0;900,0;675,0;900,0;675,0;450,0;225,225;0,450" o:connectangles="0,0,0,0,0,0,0,0,0,0,0,0,0,0,0"/>
                  </v:shape>
                  <v:shape id="Freeform 1983" o:spid="_x0000_s1335" style="position:absolute;left:2487;top:766;width:30;height:7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q9cgA&#10;AADdAAAADwAAAGRycy9kb3ducmV2LnhtbESPQWvCQBSE70L/w/IKXqRuIiJp6iqlpSCtB01K6fGR&#10;fSbR7NuQXU36792C4HGYmW+Y5XowjbhQ52rLCuJpBIK4sLrmUsF3/vGUgHAeWWNjmRT8kYP16mG0&#10;xFTbnvd0yXwpAoRdigoq79tUSldUZNBNbUscvIPtDPogu1LqDvsAN42cRdFCGqw5LFTY0ltFxSk7&#10;GwVfu3z3c0qez++T32y+6I/bT6oTpcaPw+sLCE+Dv4dv7Y1WMI/jGfy/C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r1yAAAAN0AAAAPAAAAAAAAAAAAAAAAAJgCAABk&#10;cnMvZG93bnJldi54bWxQSwUGAAAAAAQABAD1AAAAjQMAAAAA&#10;" path="m,4l1,5,1,4,1,3r1,l2,2,2,1,2,,1,r,1l1,2r,1l,3r1,l,3,,4xe" fillcolor="#e54200" stroked="f">
                    <v:path arrowok="t" o:connecttype="custom" o:connectlocs="0,900;225,1125;225,900;225,900;225,675;450,675;450,450;450,225;450,0;225,0;225,225;225,450;225,675;0,675;225,675;0,675;0,900" o:connectangles="0,0,0,0,0,0,0,0,0,0,0,0,0,0,0,0,0"/>
                  </v:shape>
                  <v:shape id="Freeform 1984" o:spid="_x0000_s1336" style="position:absolute;left:2442;top:661;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gjcMA&#10;AADdAAAADwAAAGRycy9kb3ducmV2LnhtbESPUWvCQBCE3wv9D8cKfauXtFLS6CmtIvgmRn/Aktsm&#10;wdxeuFs1/fc9QejjMDPfMIvV6Hp1pRA7zwbyaQaKuPa248bA6bh9LUBFQbbYeyYDvxRhtXx+WmBp&#10;/Y0PdK2kUQnCsUQDrchQah3rlhzGqR+Ik/fjg0NJMjTaBrwluOv1W5Z9aIcdp4UWB1q3VJ+rizNQ&#10;uSKGZn8M2edYbM/2WzZ4EWNeJuPXHJTQKP/hR3tnDczy/B3ub9IT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gjcMAAADdAAAADwAAAAAAAAAAAAAAAACYAgAAZHJzL2Rv&#10;d25yZXYueG1sUEsFBgAAAAAEAAQA9QAAAIgDAAAAAA==&#10;" path="m2,4r1,l3,3,2,2,1,1,1,,,1r1,l1,3,2,2,1,2,2,3r,1xe" fillcolor="#e54200" stroked="f">
                    <v:path arrowok="t" o:connecttype="custom" o:connectlocs="450,900;675,900;675,675;450,450;450,450;225,225;225,0;0,225;225,225;225,675;450,450;225,450;450,675;450,900" o:connectangles="0,0,0,0,0,0,0,0,0,0,0,0,0,0"/>
                  </v:shape>
                  <v:shape id="Freeform 1985" o:spid="_x0000_s1337" style="position:absolute;left:2367;top:571;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mZMYA&#10;AADdAAAADwAAAGRycy9kb3ducmV2LnhtbESPX2vCMBTF3wd+h3AF32ZacTKqUcpAUPFhc3vY47W5&#10;a8uam6yJmn77ZTDw8XD+/DirTTSduFLvW8sK8mkGgriyuuVawcf79vEZhA/IGjvLpGAgD5v16GGF&#10;hbY3fqPrKdQijbAvUEETgiuk9FVDBv3UOuLkfdneYEiyr6Xu8ZbGTSdnWbaQBltOhAYdvTRUfZ8u&#10;JnFj+Rp3i6z9/DkeyuG8d4M7Pik1GcdyCSJQDPfwf3unFczzfA5/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KmZMYAAADdAAAADwAAAAAAAAAAAAAAAACYAgAAZHJz&#10;L2Rvd25yZXYueG1sUEsFBgAAAAAEAAQA9QAAAIsDAAAAAA==&#10;" path="m3,4l4,3,3,3,2,2,1,1,,1,,,,1,,2,,1,,2r1,l2,3,3,4xe" fillcolor="#e54200" stroked="f">
                    <v:path arrowok="t" o:connecttype="custom" o:connectlocs="675,900;900,675;675,675;450,450;225,225;0,225;0,0;0,225;0,450;0,225;0,450;225,450;450,675;675,900" o:connectangles="0,0,0,0,0,0,0,0,0,0,0,0,0,0"/>
                  </v:shape>
                  <v:shape id="Freeform 1986" o:spid="_x0000_s1338" style="position:absolute;left:2262;top:526;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ACMgA&#10;AADdAAAADwAAAGRycy9kb3ducmV2LnhtbESPQWvCQBSE7wX/w/KEXopuUrRIdJVSKvTgQW0reHtk&#10;n0k0+zbd3Sbx33cFocdhZr5hFqve1KIl5yvLCtJxAoI4t7riQsHX53o0A+EDssbaMim4kofVcvCw&#10;wEzbjnfU7kMhIoR9hgrKEJpMSp+XZNCPbUMcvZN1BkOUrpDaYRfhppbPSfIiDVYcF0ps6K2k/LL/&#10;NQq+Z9eu2xzez9v10T01O3kMP+1Uqcdh/zoHEagP/+F7+0MrmKTpFG5v4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s4AIyAAAAN0AAAAPAAAAAAAAAAAAAAAAAJgCAABk&#10;cnMvZG93bnJldi54bWxQSwUGAAAAAAQABAD1AAAAjQMAAAAA&#10;" path="m4,3l4,2,3,1,2,,,,,1r1,l3,2,4,3xe" fillcolor="#e54200" stroked="f">
                    <v:path arrowok="t" o:connecttype="custom" o:connectlocs="900,675;900,450;675,225;450,0;0,0;0,225;225,225;675,450;900,675" o:connectangles="0,0,0,0,0,0,0,0,0"/>
                  </v:shape>
                  <v:shape id="Freeform 1987" o:spid="_x0000_s1339" style="position:absolute;left:2142;top:481;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pDHscA&#10;AADdAAAADwAAAGRycy9kb3ducmV2LnhtbESP3WrCQBSE7wu+w3IEb0Q3sVEkuooULC0FxR/I7SF7&#10;TILZs2l2a9K37xYKvRxm5htmve1NLR7UusqygngagSDOra64UHC97CdLEM4ja6wtk4JvcrDdDJ7W&#10;mGrb8YkeZ1+IAGGXooLS+yaV0uUlGXRT2xAH72Zbgz7ItpC6xS7ATS1nUbSQBisOCyU29FJSfj9/&#10;GQUm+7x8VJlMnufHpHufjQ9Z8zpWajTsdysQnnr/H/5rv2kFSRwv4P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Qx7HAAAA3QAAAA8AAAAAAAAAAAAAAAAAmAIAAGRy&#10;cy9kb3ducmV2LnhtbFBLBQYAAAAABAAEAPUAAACMAwAAAAA=&#10;" path="m5,2l5,1,4,1,2,,1,,,1r2,l4,2r1,xe" fillcolor="#e54200" stroked="f">
                    <v:path arrowok="t" o:connecttype="custom" o:connectlocs="1125,450;1125,225;900,225;450,0;225,0;0,225;450,225;900,450;1125,450" o:connectangles="0,0,0,0,0,0,0,0,0"/>
                  </v:shape>
                  <v:shape id="Freeform 1988" o:spid="_x0000_s1340" style="position:absolute;left:2038;top:435;width:74;height:4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M/cMA&#10;AADdAAAADwAAAGRycy9kb3ducmV2LnhtbESP0YrCMBRE3xf8h3AF39a06u5KNYoKgm+yrR9wba5t&#10;sbkpSdT692ZhwcdhZs4wy3VvWnEn5xvLCtJxAoK4tLrhSsGp2H/OQfiArLG1TAqe5GG9GnwsMdP2&#10;wb90z0MlIoR9hgrqELpMSl/WZNCPbUccvYt1BkOUrpLa4SPCTSsnSfItDTYcF2rsaFdTec1vRoFL&#10;t1/2PCvazelWHN15N527KSs1GvabBYhAfXiH/9sHrWCWpj/w9yY+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GM/cMAAADdAAAADwAAAAAAAAAAAAAAAACYAgAAZHJzL2Rv&#10;d25yZXYueG1sUEsFBgAAAAAEAAQA9QAAAIgDAAAAAA==&#10;" path="m4,3l5,2,3,1,,,,1,3,2,4,3xe" fillcolor="#e54200" stroked="f">
                    <v:path arrowok="t" o:connecttype="custom" o:connectlocs="873,705;1095,475;651,230;0,0;0,230;651,475;873,705" o:connectangles="0,0,0,0,0,0,0"/>
                  </v:shape>
                  <v:shape id="Freeform 1989" o:spid="_x0000_s1341" style="position:absolute;left:1918;top:405;width:75;height:4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4Yj8EA&#10;AADdAAAADwAAAGRycy9kb3ducmV2LnhtbERP3WrCMBS+H/gO4QjezbTaDalGqQVhd2OtD3Bsztpi&#10;c1KSqPXtzcVglx/f/+4wmUHcyfnesoJ0mYAgbqzuuVVwrk/vGxA+IGscLJOCJ3k47GdvO8y1ffAP&#10;3avQihjCPkcFXQhjLqVvOjLol3YkjtyvdQZDhK6V2uEjhptBrpLkUxrsOTZ0OFLZUXOtbkaBS48f&#10;9pLVQ3G+1d/uUq43bs1KLeZTsQURaAr/4j/3l1aQpWmcG9/EJyD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GI/BAAAA3QAAAA8AAAAAAAAAAAAAAAAAmAIAAGRycy9kb3du&#10;cmV2LnhtbFBLBQYAAAAABAAEAPUAAACGAwAAAAA=&#10;" path="m5,3l5,1,3,1,1,,,1,2,2,5,3xe" fillcolor="#e54200" stroked="f">
                    <v:path arrowok="t" o:connecttype="custom" o:connectlocs="1125,705;1125,230;675,230;225,0;0,230;450,475;1125,705" o:connectangles="0,0,0,0,0,0,0"/>
                  </v:shape>
                  <v:shape id="Freeform 1990" o:spid="_x0000_s1342" style="position:absolute;left:1813;top:390;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1HcUA&#10;AADdAAAADwAAAGRycy9kb3ducmV2LnhtbESPQWsCMRSE70L/Q3iF3jS7UqXdGkWlBfEi2kJ7fGye&#10;m9DNy5JEXf+9KRQ8DjPzDTNb9K4VZwrRelZQjgoQxLXXlhsFX58fwxcQMSFrbD2TgitFWMwfBjOs&#10;tL/wns6H1IgM4VihApNSV0kZa0MO48h3xNk7+uAwZRkaqQNeMty1clwUU+nQcl4w2NHaUP17ODkF&#10;9fex2JpNaLUtJ6vdj7Xr96lV6umxX76BSNSne/i/vdEKnsvyFf7e5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rUdxQAAAN0AAAAPAAAAAAAAAAAAAAAAAJgCAABkcnMv&#10;ZG93bnJldi54bWxQSwUGAAAAAAQABAD1AAAAigMAAAAA&#10;" path="m4,2l4,,2,,,,,1r2,l2,,1,1,4,2xe" fillcolor="#e54200" stroked="f">
                    <v:path arrowok="t" o:connecttype="custom" o:connectlocs="900,450;900,0;450,0;450,0;0,0;0,225;450,225;450,0;225,225;900,450" o:connectangles="0,0,0,0,0,0,0,0,0,0"/>
                  </v:shape>
                  <v:shape id="Freeform 1991" o:spid="_x0000_s1343" style="position:absolute;left:1693;top:360;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0TMQA&#10;AADdAAAADwAAAGRycy9kb3ducmV2LnhtbERPy2rCQBTdF/yH4QrdiE6MUSQ6Sim0VAqKD8j2krkm&#10;wcydNDM18e+dRaHLw3mvt72pxZ1aV1lWMJ1EIIhzqysuFFzOH+MlCOeRNdaWScGDHGw3g5c1ptp2&#10;fKT7yRcihLBLUUHpfZNK6fKSDLqJbYgDd7WtQR9gW0jdYhfCTS3jKFpIgxWHhhIbei8pv51+jQKT&#10;/Zy/q0wms/kh6XbxaJ81nyOlXof92wqEp97/i//cX1pBMo3D/vAmPA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DtEzEAAAA3QAAAA8AAAAAAAAAAAAAAAAAmAIAAGRycy9k&#10;b3ducmV2LnhtbFBLBQYAAAAABAAEAPUAAACJAwAAAAA=&#10;" path="m4,2l5,1,1,,,,,1r1,l4,2xe" fillcolor="#e54200" stroked="f">
                    <v:path arrowok="t" o:connecttype="custom" o:connectlocs="900,450;1125,225;225,0;0,0;0,225;225,225;900,450" o:connectangles="0,0,0,0,0,0,0"/>
                  </v:shape>
                  <v:shape id="Freeform 1992" o:spid="_x0000_s1344" style="position:absolute;left:1573;top:345;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R18cA&#10;AADdAAAADwAAAGRycy9kb3ducmV2LnhtbESPQWvCQBSE74X+h+UJXqRukqZFUlcpglIptFSFXB/Z&#10;1ySYfRuzq4n/3hUKPQ4z8w0zXw6mERfqXG1ZQTyNQBAXVtdcKjjs108zEM4ja2wsk4IrOVguHh/m&#10;mGnb8w9ddr4UAcIuQwWV920mpSsqMuimtiUO3q/tDPogu1LqDvsAN41MouhVGqw5LFTY0qqi4rg7&#10;GwUmP+0/61ymzy/fab9NJl95u5koNR4N728gPA3+P/zX/tAK0jiJ4f4mP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PEdfHAAAA3QAAAA8AAAAAAAAAAAAAAAAAmAIAAGRy&#10;cy9kb3ducmV2LnhtbFBLBQYAAAAABAAEAPUAAACMAwAAAAA=&#10;" path="m5,2l5,1,1,,,,,1r1,l5,2xe" fillcolor="#e54200" stroked="f">
                    <v:path arrowok="t" o:connecttype="custom" o:connectlocs="1125,450;1125,225;225,0;0,0;0,225;225,225;1125,450" o:connectangles="0,0,0,0,0,0,0"/>
                  </v:shape>
                  <v:shape id="Freeform 1993" o:spid="_x0000_s1345" style="position:absolute;left:1453;top:330;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PoMcA&#10;AADdAAAADwAAAGRycy9kb3ducmV2LnhtbESPQWvCQBSE7wX/w/KEXqRujLGU6CpSaFGEFrWQ6yP7&#10;TILZt2l2a+K/dwWhx2FmvmEWq97U4kKtqywrmIwjEMS51RUXCn6OHy9vIJxH1lhbJgVXcrBaDp4W&#10;mGrb8Z4uB1+IAGGXooLS+yaV0uUlGXRj2xAH72Rbgz7ItpC6xS7ATS3jKHqVBisOCyU29F5Sfj78&#10;GQUm+z3uqkwm09l30m3j0VfWfI6Ueh726zkIT73/Dz/aG60gmcQx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dj6DHAAAA3QAAAA8AAAAAAAAAAAAAAAAAmAIAAGRy&#10;cy9kb3ducmV2LnhtbFBLBQYAAAAABAAEAPUAAACMAwAAAAA=&#10;" path="m5,2l5,1,1,1,,,,2r1,l5,2xe" fillcolor="#e54200" stroked="f">
                    <v:path arrowok="t" o:connecttype="custom" o:connectlocs="1125,450;1125,225;1125,225;225,225;0,0;0,450;225,450;1125,450" o:connectangles="0,0,0,0,0,0,0,0"/>
                  </v:shape>
                  <v:shape id="Freeform 1994" o:spid="_x0000_s1346" style="position:absolute;left:1348;top:330;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43MYA&#10;AADdAAAADwAAAGRycy9kb3ducmV2LnhtbESP3UoDMRSE7wXfIRyhdzbpDypr0yKWQkGKGPsAh81x&#10;d+vmZNkct9u3NwXBy2FmvmFWmzG0aqA+NZEtzKYGFHEZfcOVhePn7v4JVBJkj21ksnChBJv17c0K&#10;Cx/P/EGDk0plCKcCLdQiXaF1KmsKmKaxI87eV+wDSpZ9pX2P5wwPrZ4b86ADNpwXauzotaby2/0E&#10;C+5d3o6DOTlZLqrDozPb7e5ysnZyN748gxIa5T/81957C8vZfAHXN/k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843MYAAADdAAAADwAAAAAAAAAAAAAAAACYAgAAZHJz&#10;L2Rvd25yZXYueG1sUEsFBgAAAAAEAAQA9QAAAIsDAAAAAA==&#10;" path="m4,1l4,,2,,,,,1r2,l4,1xe" fillcolor="#e54200" stroked="f">
                    <v:path arrowok="t" o:connecttype="custom" o:connectlocs="900,225;900,0;900,0;450,0;0,0;0,0;0,225;0,225;450,225;900,225" o:connectangles="0,0,0,0,0,0,0,0,0,0"/>
                  </v:shape>
                  <v:shape id="Freeform 1995" o:spid="_x0000_s1347" style="position:absolute;left:1229;top:330;width:59;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PsUA&#10;AADdAAAADwAAAGRycy9kb3ducmV2LnhtbESPQWsCMRSE74X+h/AK3mp2xUpZjWKlBemluBX0+Ng8&#10;N8HNy5Kkuv77plDwOMzMN8xiNbhOXChE61lBOS5AEDdeW24V7L8/nl9BxISssfNMCm4UYbV8fFhg&#10;pf2Vd3SpUysyhGOFCkxKfSVlbAw5jGPfE2fv5IPDlGVopQ54zXDXyUlRzKRDy3nBYE8bQ825/nEK&#10;msOp+DTb0Glbvrx9Ha3dvM+sUqOnYT0HkWhI9/B/e6sVTMvJFP7e5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9A+xQAAAN0AAAAPAAAAAAAAAAAAAAAAAJgCAABkcnMv&#10;ZG93bnJldi54bWxQSwUGAAAAAAQABAD1AAAAigMAAAAA&#10;" path="m4,2l4,,,1,,2r4,xe" fillcolor="#e54200" stroked="f">
                    <v:path arrowok="t" o:connecttype="custom" o:connectlocs="870,450;870,0;870,0;0,225;0,225;0,450;0,450;870,450" o:connectangles="0,0,0,0,0,0,0,0"/>
                  </v:shape>
                  <v:shape id="Freeform 1996" o:spid="_x0000_s1348" style="position:absolute;left:1109;top:345;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pcQA&#10;AADdAAAADwAAAGRycy9kb3ducmV2LnhtbESPQWsCMRSE74X+h/AKvdXsShVZjaJiQXqRqqDHx+a5&#10;CW5eliTV7b9vCkKPw8x8w8wWvWvFjUK0nhWUgwIEce215UbB8fDxNgERE7LG1jMp+KEIi/nz0wwr&#10;7e/8Rbd9akSGcKxQgUmpq6SMtSGHceA74uxdfHCYsgyN1AHvGe5aOSyKsXRoOS8Y7GhtqL7uv52C&#10;+nQpPs02tNqWo9XubO16M7ZKvb70yymIRH36Dz/aW63gvRyO4O9Nf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jdaXEAAAA3QAAAA8AAAAAAAAAAAAAAAAAmAIAAGRycy9k&#10;b3ducmV2LnhtbFBLBQYAAAAABAAEAPUAAACJAwAAAAA=&#10;" path="m4,1l4,,2,,,,,1,,2,2,1r2,xe" fillcolor="#e54200" stroked="f">
                    <v:path arrowok="t" o:connecttype="custom" o:connectlocs="900,225;900,0;900,0;450,0;0,0;0,225;0,450;0,450;450,225;900,225" o:connectangles="0,0,0,0,0,0,0,0,0,0"/>
                  </v:shape>
                  <v:shape id="Freeform 1997" o:spid="_x0000_s1349" style="position:absolute;left:989;top:345;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Hr0sUA&#10;AADdAAAADwAAAGRycy9kb3ducmV2LnhtbESPQWsCMRSE74X+h/AK3mp2RZeyGqWVCuKlVAvt8bF5&#10;boKblyVJdf33Rij0OMzMN8xiNbhOnClE61lBOS5AEDdeW24VfB02zy8gYkLW2HkmBVeKsFo+Piyw&#10;1v7Cn3Tep1ZkCMcaFZiU+lrK2BhyGMe+J87e0QeHKcvQSh3wkuGuk5OiqKRDy3nBYE9rQ81p/+sU&#10;NN/HYme2odO2nL19/Fi7fq+sUqOn4XUOItGQ/sN/7a1WMC0nFdzf5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evSxQAAAN0AAAAPAAAAAAAAAAAAAAAAAJgCAABkcnMv&#10;ZG93bnJldi54bWxQSwUGAAAAAAQABAD1AAAAigMAAAAA&#10;" path="m4,2l4,1,2,1,1,1,,1r1,l,1r1,l,1r1,l,,,1,,2r1,l2,2r2,xe" fillcolor="#e54200" stroked="f">
                    <v:path arrowok="t" o:connecttype="custom" o:connectlocs="900,450;900,225;900,225;450,225;225,225;225,225;225,225;225,225;225,225;225,225;225,225;225,225;225,225;0,225;225,225;225,225;0,225;225,225;225,225;0,225;225,225;225,225;0,0;0,0;0,225;0,225;0,225;0,225;0,225;0,225;0,225;0,450;225,450;225,450;225,450;225,450;450,450;900,450" o:connectangles="0,0,0,0,0,0,0,0,0,0,0,0,0,0,0,0,0,0,0,0,0,0,0,0,0,0,0,0,0,0,0,0,0,0,0,0,0,0"/>
                  </v:shape>
                  <v:shape id="Freeform 1998" o:spid="_x0000_s1350" style="position:absolute;left:1034;top:285;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xWcgA&#10;AADdAAAADwAAAGRycy9kb3ducmV2LnhtbESPQWvCQBSE7wX/w/IEL0U3Sm0ldRURBQ89VFsL3h7Z&#10;1yQ1+zburkn8992C0OMwM98w82VnKtGQ86VlBeNRAoI4s7rkXMHnx3Y4A+EDssbKMim4kYflovcw&#10;x1TblvfUHEIuIoR9igqKEOpUSp8VZNCPbE0cvW/rDIYoXS61wzbCTSUnSfIsDZYcFwqsaV1Qdj5c&#10;jYLj7Na2b1+bn/ftyT3We3kKl2aq1KDfrV5BBOrCf/je3mkFT+PJC/y9iU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XFZyAAAAN0AAAAPAAAAAAAAAAAAAAAAAJgCAABk&#10;cnMvZG93bnJldi54bWxQSwUGAAAAAAQABAD1AAAAjQMAAAAA&#10;" path="m,2l,3r1,l2,2,4,1,4,,3,,1,1,,2xe" fillcolor="#e54200" stroked="f">
                    <v:path arrowok="t" o:connecttype="custom" o:connectlocs="0,450;0,675;225,675;450,450;900,225;900,225;900,0;675,0;225,225;0,450" o:connectangles="0,0,0,0,0,0,0,0,0,0"/>
                  </v:shape>
                  <v:shape id="Freeform 1999" o:spid="_x0000_s1351" style="position:absolute;left:1094;top:210;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4Qb8A&#10;AADdAAAADwAAAGRycy9kb3ducmV2LnhtbERPzYrCMBC+L/gOYQRva6rI0q1G8QfB27J1H2BoxrbY&#10;TEoyan17cxD2+PH9rzaD69SdQmw9G5hNM1DElbct1wb+zsfPHFQUZIudZzLwpAib9ehjhYX1D/6l&#10;eym1SiEcCzTQiPSF1rFqyGGc+p44cRcfHEqCodY24COFu07Ps+xLO2w5NTTY076h6lrenIHS5THU&#10;P+eQfQ/58Wp3csCbGDMZD9slKKFB/sVv98kaWMzmaW56k56A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iHhBvwAAAN0AAAAPAAAAAAAAAAAAAAAAAJgCAABkcnMvZG93bnJl&#10;di54bWxQSwUGAAAAAAQABAD1AAAAhAMAAAAA&#10;" path="m2,3l3,4,3,3,3,2,3,1,2,1,2,,1,,,,,1r1,l1,2r1,l2,1r,1l2,3,3,2,2,2r,1l3,3,2,2r,1l3,3,2,3xe" fillcolor="#e54200" stroked="f">
                    <v:path arrowok="t" o:connecttype="custom" o:connectlocs="450,675;675,900;675,675;675,675;675,675;675,675;675,675;675,450;675,450;675,450;675,225;450,225;450,225;450,0;225,0;0,0;0,0;0,225;0,225;225,225;225,450;450,450;450,225;450,450;450,450;450,675;675,450;450,450;450,675;450,675;675,675;450,450;450,675;450,675;675,675;450,675" o:connectangles="0,0,0,0,0,0,0,0,0,0,0,0,0,0,0,0,0,0,0,0,0,0,0,0,0,0,0,0,0,0,0,0,0,0,0,0"/>
                  </v:shape>
                  <v:shape id="Freeform 2000" o:spid="_x0000_s1352" style="position:absolute;left:974;top:180;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kd0cgA&#10;AADdAAAADwAAAGRycy9kb3ducmV2LnhtbESP3WrCQBSE7wt9h+UIvRHdmKai0VVKocUiVPyB3B6y&#10;xyQ0ezbNbk18e1co9HKYmW+Y5bo3tbhQ6yrLCibjCARxbnXFhYLT8X00A+E8ssbaMim4koP16vFh&#10;iam2He/pcvCFCBB2KSoovW9SKV1ekkE3tg1x8M62NeiDbAupW+wC3NQyjqKpNFhxWCixobeS8u/D&#10;r1Fgsp/jtspk8vyyS7rPePiVNR9DpZ4G/esChKfe/4f/2hutIJnEc7i/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uR3RyAAAAN0AAAAPAAAAAAAAAAAAAAAAAJgCAABk&#10;cnMvZG93bnJldi54bWxQSwUGAAAAAAQABAD1AAAAjQMAAAAA&#10;" path="m5,2l5,1,3,,1,,,,,1r1,l3,1,4,2r1,xe" fillcolor="#e54200" stroked="f">
                    <v:path arrowok="t" o:connecttype="custom" o:connectlocs="1125,450;1125,225;1125,225;675,0;675,0;225,0;0,0;0,225;225,225;675,225;675,225;675,225;900,450;1125,450" o:connectangles="0,0,0,0,0,0,0,0,0,0,0,0,0,0"/>
                  </v:shape>
                  <v:shape id="Freeform 2001" o:spid="_x0000_s1353" style="position:absolute;left:869;top:195;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8MUA&#10;AADdAAAADwAAAGRycy9kb3ducmV2LnhtbERPy2rCQBTdC/2H4Ra6kWbio0VSR5Gi4MKF2ge4u2Ru&#10;k9TMnXRmmsS/dxaCy8N5z5e9qUVLzleWFYySFARxbnXFhYLPj83zDIQPyBpry6TgQh6Wi4fBHDNt&#10;Oz5QewyFiCHsM1RQhtBkUvq8JIM+sQ1x5H6sMxgidIXUDrsYbmo5TtNXabDi2FBiQ+8l5efjv1Hw&#10;Nbt03e57/bvfnNywOchT+GtflHp67FdvIAL14S6+ubdawXQ0ifvj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X/wxQAAAN0AAAAPAAAAAAAAAAAAAAAAAJgCAABkcnMv&#10;ZG93bnJldi54bWxQSwUGAAAAAAQABAD1AAAAigMAAAAA&#10;" path="m4,1l4,,3,,2,1,1,1,,2,,3,1,2r1,l3,1r1,xe" fillcolor="#e54200" stroked="f">
                    <v:path arrowok="t" o:connecttype="custom" o:connectlocs="900,225;900,0;900,0;675,0;450,225;225,225;0,450;0,675;225,450;450,450;675,225;900,225" o:connectangles="0,0,0,0,0,0,0,0,0,0,0,0"/>
                  </v:shape>
                  <v:shape id="Freeform 2002" o:spid="_x0000_s1354" style="position:absolute;left:764;top:240;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HCscA&#10;AADdAAAADwAAAGRycy9kb3ducmV2LnhtbESPQWvCQBSE7wX/w/IEL6KbaFpK6ipFUCwFS1XI9ZF9&#10;JsHs2zS7mvTfu0Khx2FmvmEWq97U4katqywriKcRCOLc6ooLBafjZvIKwnlkjbVlUvBLDlbLwdMC&#10;U207/qbbwRciQNilqKD0vkmldHlJBt3UNsTBO9vWoA+yLaRusQtwU8tZFL1IgxWHhRIbWpeUXw5X&#10;o8BkP8fPKpPJ/Pkr6T5m433WbMdKjYb9+xsIT73/D/+1d1pBEs9jeLw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WhwrHAAAA3QAAAA8AAAAAAAAAAAAAAAAAmAIAAGRy&#10;cy9kb3ducmV2LnhtbFBLBQYAAAAABAAEAPUAAACMAwAAAAA=&#10;" path="m5,1l4,r,1l3,1,2,1r,1l2,1r,1l2,1,1,2,2,1,1,1r1,l2,,,,,1r1,l1,2r1,l3,2r1,l5,1xe" fillcolor="#e54200" stroked="f">
                    <v:path arrowok="t" o:connecttype="custom" o:connectlocs="1125,225;900,0;900,225;675,225;450,225;450,225;450,450;450,225;450,225;450,450;450,225;450,225;450,225;225,450;450,225;450,225;225,225;450,225;450,225;450,225;450,0;0,0;0,225;225,225;225,450;225,450;225,450;225,450;225,450;225,450;450,450;450,450;450,450;675,450;675,450;900,450;1125,225" o:connectangles="0,0,0,0,0,0,0,0,0,0,0,0,0,0,0,0,0,0,0,0,0,0,0,0,0,0,0,0,0,0,0,0,0,0,0,0,0"/>
                  </v:shape>
                  <v:shape id="Freeform 2003" o:spid="_x0000_s1355" style="position:absolute;left:794;top:135;width:30;height:6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lrscA&#10;AADdAAAADwAAAGRycy9kb3ducmV2LnhtbESPQWvCQBSE70L/w/IKvZlNrBQbXaWEFrzYklQQb4/s&#10;Mwlm34bsNon/vlsoeBxm5htms5tMKwbqXWNZQRLFIIhLqxuuFBy/P+YrEM4ja2wtk4IbOdhtH2Yb&#10;TLUdOaeh8JUIEHYpKqi971IpXVmTQRfZjjh4F9sb9EH2ldQ9jgFuWrmI4xdpsOGwUGNHWU3ltfgx&#10;Ck7Ja/t5Pjdf2WEs3wcjj9dLHiv19Di9rUF4mvw9/N/eawXL5HkBf2/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YZa7HAAAA3QAAAA8AAAAAAAAAAAAAAAAAmAIAAGRy&#10;cy9kb3ducmV2LnhtbFBLBQYAAAAABAAEAPUAAACMAwAAAAA=&#10;" path="m,4r1,l1,3,2,1,2,,1,,,2,,4xe" fillcolor="#e54200" stroked="f">
                    <v:path arrowok="t" o:connecttype="custom" o:connectlocs="0,900;225,900;225,675;450,225;450,0;225,0;225,0;0,450;0,900" o:connectangles="0,0,0,0,0,0,0,0,0"/>
                  </v:shape>
                  <v:shape id="Freeform 2004" o:spid="_x0000_s1356" style="position:absolute;left:794;top:30;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87cMA&#10;AADdAAAADwAAAGRycy9kb3ducmV2LnhtbESP3WrCQBSE7wu+w3IE7+pGLSWNruIPQu+ksQ9wyB6T&#10;YPZs2D1q+vbdgtDLYWa+YVabwXXqTiG2ng3Mphko4srblmsD3+fjaw4qCrLFzjMZ+KEIm/XoZYWF&#10;9Q/+onsptUoQjgUaaET6QutYNeQwTn1PnLyLDw4lyVBrG/CR4K7T8yx71w5bTgsN9rRvqLqWN2eg&#10;dHkM9ekcso8hP17tTg54E2Mm42G7BCU0yH/42f60Bt5miwX8vU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V87cMAAADdAAAADwAAAAAAAAAAAAAAAACYAgAAZHJzL2Rv&#10;d25yZXYueG1sUEsFBgAAAAAEAAQA9QAAAIgDAAAAAA==&#10;" path="m2,4r1,l3,3,3,2,2,1,1,,,,,1r1,l1,,,1,1,2,1,1r,1l2,3r,1l2,3r,1xe" fillcolor="#e54200" stroked="f">
                    <v:path arrowok="t" o:connecttype="custom" o:connectlocs="450,900;675,900;675,675;675,675;675,675;675,450;450,225;450,225;225,0;225,0;0,0;0,225;225,225;225,0;0,225;225,450;225,225;225,225;225,450;450,675;450,900;450,675;450,675;450,900" o:connectangles="0,0,0,0,0,0,0,0,0,0,0,0,0,0,0,0,0,0,0,0,0,0,0,0"/>
                  </v:shape>
                  <v:shape id="Freeform 2005" o:spid="_x0000_s1357" style="position:absolute;left:689;top:15;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p588gA&#10;AADdAAAADwAAAGRycy9kb3ducmV2LnhtbESPT2vCQBTE7wW/w/KEXopu/NMiqatIUfDgQW0teHtk&#10;X5PU7Nt0d5vEb+8WhB6HmfkNM192phINOV9aVjAaJiCIM6tLzhV8vG8GMxA+IGusLJOCK3lYLnoP&#10;c0y1bflAzTHkIkLYp6igCKFOpfRZQQb90NbE0fuyzmCI0uVSO2wj3FRynCQv0mDJcaHAmt4Kyi7H&#10;X6PgNLu27e5z/b3fnN1TfZDn8NM8K/XY71avIAJ14T98b2+1guloMoW/N/EJ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SnnzyAAAAN0AAAAPAAAAAAAAAAAAAAAAAJgCAABk&#10;cnMvZG93bnJldi54bWxQSwUGAAAAAAQABAD1AAAAjQMAAAAA&#10;" path="m4,1l4,,3,,2,1,1,1,,2,,3r1,l,2,1,3,1,2r1,l3,1r1,xe" fillcolor="#e54200" stroked="f">
                    <v:path arrowok="t" o:connecttype="custom" o:connectlocs="900,225;900,0;675,0;675,0;450,225;225,225;0,450;0,450;0,450;0,675;225,675;0,450;225,675;225,450;450,450;675,225;900,225" o:connectangles="0,0,0,0,0,0,0,0,0,0,0,0,0,0,0,0,0"/>
                  </v:shape>
                  <v:shape id="Freeform 2006" o:spid="_x0000_s1358" style="position:absolute;left:599;top:75;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fn8YA&#10;AADdAAAADwAAAGRycy9kb3ducmV2LnhtbESPS2sCMRSF94X+h3AL7mrG+kCmRhkKBRUXrbpweTu5&#10;nRk6uUknUTP/3giFLg/n8XEWq2hacaHON5YVjIYZCOLS6oYrBcfD+/MchA/IGlvLpKAnD6vl48MC&#10;c22v/EmXfahEGmGfo4I6BJdL6cuaDPqhdcTJ+7adwZBkV0nd4TWNm1a+ZNlMGmw4EWp09FZT+bM/&#10;m8SNxUdcz7Lm9LvbFv3XxvVuN1Vq8BSLVxCBYvgP/7XXWsFkNJ7C/U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tfn8YAAADdAAAADwAAAAAAAAAAAAAAAACYAgAAZHJz&#10;L2Rvd25yZXYueG1sUEsFBgAAAAAEAAQA9QAAAIsDAAAAAA==&#10;" path="m4,1l3,,2,1,1,2,,3,,4,2,2,3,1r1,xe" fillcolor="#e54200" stroked="f">
                    <v:path arrowok="t" o:connecttype="custom" o:connectlocs="900,225;675,0;450,225;225,450;0,675;0,900;450,450;675,225;900,225" o:connectangles="0,0,0,0,0,0,0,0,0"/>
                  </v:shape>
                  <v:shape id="Freeform 2007" o:spid="_x0000_s1359" style="position:absolute;left:509;top:150;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B6MYA&#10;AADdAAAADwAAAGRycy9kb3ducmV2LnhtbESPX2vCMBTF3wf7DuEO9jZT51akGqUMBBUfNueDj9fm&#10;2pY1N1mTafrtl8HAx8P58+PMl9F04kK9by0rGI8yEMSV1S3XCg6fq6cpCB+QNXaWScFAHpaL+7s5&#10;Ftpe+YMu+1CLNMK+QAVNCK6Q0lcNGfQj64iTd7a9wZBkX0vd4zWNm04+Z1kuDbacCA06emuo+tr/&#10;mMSN5Xtc51l7/N5ty+G0cYPbvSr1+BDLGYhAMdzC/+21VvAynuTw9yY9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nB6MYAAADdAAAADwAAAAAAAAAAAAAAAACYAgAAZHJz&#10;L2Rvd25yZXYueG1sUEsFBgAAAAAEAAQA9QAAAIsDAAAAAA==&#10;" path="m4,1l3,,2,1,1,2,,3,,4r1,l2,3,3,2,4,1xe" fillcolor="#e54200" stroked="f">
                    <v:path arrowok="t" o:connecttype="custom" o:connectlocs="900,225;675,0;450,225;225,450;0,675;0,675;0,900;225,900;450,675;675,450;900,225" o:connectangles="0,0,0,0,0,0,0,0,0,0,0"/>
                  </v:shape>
                  <v:shape id="Freeform 2008" o:spid="_x0000_s1360" style="position:absolute;left:420;top:195;width:44;height:45;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4sIA&#10;AADdAAAADwAAAGRycy9kb3ducmV2LnhtbESP3YrCMBCF7wXfIYzgnab+oEs1iojishfCqg8wNmNb&#10;bCYlibb79htB8PJwfj7Oct2aSjzJ+dKygtEwAUGcWV1yruBy3g++QPiArLGyTAr+yMN61e0sMdW2&#10;4V96nkIu4gj7FBUUIdSplD4ryKAf2po4ejfrDIYoXS61wyaOm0qOk2QmDZYcCQXWtC0ou58e5sU9&#10;TM7VEad3btqrC/MdbX4uSvV77WYBIlAbPuF3+1srmI4mc3i9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93iwgAAAN0AAAAPAAAAAAAAAAAAAAAAAJgCAABkcnMvZG93&#10;bnJldi54bWxQSwUGAAAAAAQABAD1AAAAhwMAAAAA&#10;" path="m3,3l3,2,2,2r,1l2,2,1,2r,1l2,2,1,2r,1l2,2,1,2,1,1,,1r1,l1,,,,,1,,2,,3r1,l2,3r1,xe" fillcolor="#e54200" stroked="f">
                    <v:path arrowok="t" o:connecttype="custom" o:connectlocs="645,675;645,450;425,450;425,450;425,675;425,450;220,450;220,675;425,450;220,450;220,675;425,450;220,450;220,450;220,450;220,225;220,225;0,225;220,225;220,225;220,0;0,0;0,225;0,225;0,225;0,450;0,450;0,675;220,675;220,675;220,675;220,675;425,675;425,675;645,675" o:connectangles="0,0,0,0,0,0,0,0,0,0,0,0,0,0,0,0,0,0,0,0,0,0,0,0,0,0,0,0,0,0,0,0,0,0,0"/>
                  </v:shape>
                  <v:shape id="Freeform 2009" o:spid="_x0000_s1361" style="position:absolute;left:375;top:120;width:59;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z9sUA&#10;AADdAAAADwAAAGRycy9kb3ducmV2LnhtbERPy2rCQBTdC/2H4Ra6kWbio0VSR5Gi4MKF2ge4u2Ru&#10;k9TMnXRmmsS/dxaCy8N5z5e9qUVLzleWFYySFARxbnXFhYLPj83zDIQPyBpry6TgQh6Wi4fBHDNt&#10;Oz5QewyFiCHsM1RQhtBkUvq8JIM+sQ1x5H6sMxgidIXUDrsYbmo5TtNXabDi2FBiQ+8l5efjv1Hw&#10;Nbt03e57/bvfnNywOchT+GtflHp67FdvIAL14S6+ubdawXQ0iXPjm/g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3P2xQAAAN0AAAAPAAAAAAAAAAAAAAAAAJgCAABkcnMv&#10;ZG93bnJldi54bWxQSwUGAAAAAAQABAD1AAAAigMAAAAA&#10;" path="m2,2r2,l3,1,3,r,1l3,,2,,1,1r,1l,2,,3r1,l2,2,2,1r,1l2,1r1,l2,1r1,l2,1r1,l2,1r,1l3,2,2,2xe" fillcolor="#e54200" stroked="f">
                    <v:path arrowok="t" o:connecttype="custom" o:connectlocs="443,450;870,450;870,450;649,225;649,225;649,225;649,0;649,0;649,0;649,225;649,0;649,0;443,0;443,0;443,0;443,0;443,0;221,225;221,225;221,225;221,450;0,450;0,675;221,675;221,675;443,450;443,450;443,225;443,450;443,450;443,225;649,225;443,225;443,225;649,225;443,225;443,225;443,225;443,225;443,225;443,225;443,225;649,225;443,225;443,225;443,450;649,450;443,450" o:connectangles="0,0,0,0,0,0,0,0,0,0,0,0,0,0,0,0,0,0,0,0,0,0,0,0,0,0,0,0,0,0,0,0,0,0,0,0,0,0,0,0,0,0,0,0,0,0,0,0"/>
                  </v:shape>
                  <v:shape id="Freeform 2010" o:spid="_x0000_s1362" style="position:absolute;left:300;top:135;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1LB8MA&#10;AADdAAAADwAAAGRycy9kb3ducmV2LnhtbESPzWrDMBCE74G+g9hCbo2cJhTHjRz6QyC3UqcPsFhb&#10;29haGWmTOG8fFQo5DjPzDbPdTW5QZwqx82xguchAEdfedtwY+Dnun3JQUZAtDp7JwJUi7MqH2RYL&#10;6y/8TedKGpUgHAs00IqMhdaxbslhXPiROHm/PjiUJEOjbcBLgrtBP2fZi3bYcVpocaSPluq+OjkD&#10;lctjaL6OIdtM+b637/KJJzFm/ji9vYISmuQe/m8frIH1crWBvzfpCej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1LB8MAAADdAAAADwAAAAAAAAAAAAAAAACYAgAAZHJzL2Rv&#10;d25yZXYueG1sUEsFBgAAAAAEAAQA9QAAAIgDAAAAAA==&#10;" path="m3,4l3,3,3,2,2,1,1,,,,,1,1,2,2,3,3,4xe" fillcolor="#e54200" stroked="f">
                    <v:path arrowok="t" o:connecttype="custom" o:connectlocs="675,900;675,675;675,450;675,450;450,225;225,0;0,0;0,0;0,0;0,0;0,225;225,450;450,675;450,675;675,900" o:connectangles="0,0,0,0,0,0,0,0,0,0,0,0,0,0,0"/>
                  </v:shape>
                  <v:shape id="Freeform 2011" o:spid="_x0000_s1363" style="position:absolute;left:225;top:105;width:45;height:7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3b0A&#10;AADdAAAADwAAAGRycy9kb3ducmV2LnhtbERPSwrCMBDdC94hjOBOU0VEq1FEqAqurD3A0IxtsZnU&#10;Jmq9vVkILh/vv952phYval1lWcFkHIEgzq2uuFCQXZPRAoTzyBpry6TgQw62m35vjbG2b77QK/WF&#10;CCHsYlRQet/EUrq8JINubBviwN1sa9AH2BZSt/gO4aaW0yiaS4MVh4YSG9qXlN/Tp1GQ3DM6HZfJ&#10;Lnuk52c0tcZhdlBqOOh2KxCeOv8X/9wnrWA2mYX94U1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e+S3b0AAADdAAAADwAAAAAAAAAAAAAAAACYAgAAZHJzL2Rvd25yZXYu&#10;eG1sUEsFBgAAAAAEAAQA9QAAAIIDAAAAAA==&#10;" path="m3,1l2,,1,1r,1l,3,,4,,5r1,l1,4,,4,1,5,1,4,1,3,2,2,2,1r,1l2,1r1,xe" fillcolor="#e54200" stroked="f">
                    <v:path arrowok="t" o:connecttype="custom" o:connectlocs="675,225;450,0;450,0;225,225;225,225;225,450;0,675;0,900;0,900;0,900;0,1125;225,1125;225,900;0,900;225,1125;225,900;225,675;450,450;450,450;450,225;450,450;450,225;675,225" o:connectangles="0,0,0,0,0,0,0,0,0,0,0,0,0,0,0,0,0,0,0,0,0,0,0"/>
                  </v:shape>
                  <v:shape id="Freeform 2012" o:spid="_x0000_s1364" style="position:absolute;left:225;top:225;width:30;height:7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bn8gA&#10;AADdAAAADwAAAGRycy9kb3ducmV2LnhtbESPQWvCQBSE74X+h+UVvJS6SQkSo6uUloJoDxpL6fGR&#10;fSap2bchu5r477uC4HGYmW+Y+XIwjThT52rLCuJxBIK4sLrmUsH3/vMlBeE8ssbGMim4kIPl4vFh&#10;jpm2Pe/onPtSBAi7DBVU3reZlK6oyKAb25Y4eAfbGfRBdqXUHfYBbhr5GkUTabDmsFBhS+8VFcf8&#10;ZBRstvvtzzGdnj6ef/Nk0v99ralOlRo9DW8zEJ4Gfw/f2iutIImTGK5vwhO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mdufyAAAAN0AAAAPAAAAAAAAAAAAAAAAAJgCAABk&#10;cnMvZG93bnJldi54bWxQSwUGAAAAAAQABAD1AAAAjQMAAAAA&#10;" path="m1,l,,,1,1,2,,2,1,3,,3r1,l,4,1,5,1,4r1,l2,3,2,2,2,1,1,xe" fillcolor="#e54200" stroked="f">
                    <v:path arrowok="t" o:connecttype="custom" o:connectlocs="225,0;0,0;0,225;225,450;225,450;0,450;225,675;0,675;225,675;225,675;0,900;0,900;225,1125;225,900;450,900;450,675;450,675;450,675;450,450;450,225;225,0" o:connectangles="0,0,0,0,0,0,0,0,0,0,0,0,0,0,0,0,0,0,0,0,0"/>
                  </v:shape>
                  <v:shape id="Freeform 2013" o:spid="_x0000_s1365" style="position:absolute;left:150;top:315;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S0lsYA&#10;AADdAAAADwAAAGRycy9kb3ducmV2LnhtbESPX2vCMBTF3wW/Q7iDvdlUcTI6oxRB0OHDdHvY411z&#10;15Y1N7GJmn77ZSDs8XD+/DjLdTSduFLvW8sKplkOgriyuuVawcf7dvIMwgdkjZ1lUjCQh/VqPFpi&#10;oe2Nj3Q9hVqkEfYFKmhCcIWUvmrIoM+sI07et+0NhiT7Wuoeb2ncdHKW5wtpsOVEaNDRpqHq53Qx&#10;iRvLt7hb5O3n+fBaDl97N7jDk1KPD7F8AREohv/wvb3TCubT+Q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S0lsYAAADdAAAADwAAAAAAAAAAAAAAAACYAgAAZHJz&#10;L2Rvd25yZXYueG1sUEsFBgAAAAAEAAQA9QAAAIsDAAAAAA==&#10;" path="m4,1l3,,2,1,1,2,,3,,4,2,3,3,2,4,1xe" fillcolor="#e54200" stroked="f">
                    <v:path arrowok="t" o:connecttype="custom" o:connectlocs="900,225;675,0;450,225;225,450;0,675;0,900;450,675;675,450;900,225" o:connectangles="0,0,0,0,0,0,0,0,0"/>
                  </v:shape>
                  <v:shape id="Freeform 2014" o:spid="_x0000_s1366" style="position:absolute;left:105;top:405;width:45;height:6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PkMMA&#10;AADdAAAADwAAAGRycy9kb3ducmV2LnhtbESPzWrDMBCE74G+g9hCb42cH4rrRgn5IZBbqdMHWKyt&#10;bWKtjLRJ3LePAoEch5n5hlmsBtepC4XYejYwGWegiCtvW64N/B737zmoKMgWO89k4J8irJYvowUW&#10;1l/5hy6l1CpBOBZooBHpC61j1ZDDOPY9cfL+fHAoSYZa24DXBHednmbZh3bYclposKdtQ9WpPDsD&#10;pctjqL+PIfsc8v3JbmSHZzHm7XVYf4ESGuQZfrQP1sB8Mp/B/U16Anp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MPkMMAAADdAAAADwAAAAAAAAAAAAAAAACYAgAAZHJzL2Rv&#10;d25yZXYueG1sUEsFBgAAAAAEAAQA9QAAAIgDAAAAAA==&#10;" path="m1,l,,,1r1,l,1,,2r1,l1,3,2,4r1,l3,3,2,2,1,2r1,l1,1r,1l1,1,1,r,1l1,xe" fillcolor="#e54200" stroked="f">
                    <v:path arrowok="t" o:connecttype="custom" o:connectlocs="225,0;0,0;0,0;0,0;0,229;225,229;0,229;0,473;0,473;225,473;225,702;225,702;450,930;675,930;675,702;675,702;450,473;450,473;225,473;450,473;225,229;225,473;225,473;225,229;225,229;225,0;225,0;225,229;225,0" o:connectangles="0,0,0,0,0,0,0,0,0,0,0,0,0,0,0,0,0,0,0,0,0,0,0,0,0,0,0,0,0"/>
                  </v:shape>
                  <v:shape id="Freeform 2015" o:spid="_x0000_s1367" style="position:absolute;left:180;top:481;width:75;height:60;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FgsgA&#10;AADdAAAADwAAAGRycy9kb3ducmV2LnhtbESPT2vCQBTE74V+h+UVeil1kxL/ELORIoh6EbRFPT6y&#10;r0na7NuQXWP89t2C0OMwM79hssVgGtFT52rLCuJRBIK4sLrmUsHnx+p1BsJ5ZI2NZVJwIweL/PEh&#10;w1TbK++pP/hSBAi7FBVU3replK6oyKAb2ZY4eF+2M+iD7EqpO7wGuGnkWxRNpMGaw0KFLS0rKn4O&#10;F6PgtO6/t7vz9MWUenMs4vN4mEzHSj0/De9zEJ4G/x++tzdaQRInCfy9CU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0cWCyAAAAN0AAAAPAAAAAAAAAAAAAAAAAJgCAABk&#10;cnMvZG93bnJldi54bWxQSwUGAAAAAAQABAD1AAAAjQMAAAAA&#10;" path="m1,l,1,1,2,2,3r1,l4,4,5,3,4,3,4,2,3,2,2,1,1,xe" fillcolor="#e54200" stroked="f">
                    <v:path arrowok="t" o:connecttype="custom" o:connectlocs="225,0;0,225;0,225;225,450;450,675;675,675;900,900;900,900;1125,675;900,675;900,450;675,450;450,225;225,0" o:connectangles="0,0,0,0,0,0,0,0,0,0,0,0,0,0"/>
                  </v:shape>
                  <v:shape id="Freeform 2016" o:spid="_x0000_s1368" style="position:absolute;left:195;top:571;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s4sUA&#10;AADdAAAADwAAAGRycy9kb3ducmV2LnhtbESPzWoCMRSF9wXfIdyCu5pRVMrUKINQUHGhtosubye3&#10;M0MnN+kkaubtjSB0eTg/H2exiqYVF+p8Y1nBeJSBIC6tbrhS8Pnx/vIKwgdkja1lUtCTh9Vy8LTA&#10;XNsrH+lyCpVII+xzVFCH4HIpfVmTQT+yjjh5P7YzGJLsKqk7vKZx08pJls2lwYYToUZH65rK39PZ&#10;JG4sDnEzz5qvv/2u6L+3rnf7mVLD51i8gQgUw3/40d5oBdPxdAb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SzixQAAAN0AAAAPAAAAAAAAAAAAAAAAAJgCAABkcnMv&#10;ZG93bnJldi54bWxQSwUGAAAAAAQABAD1AAAAigMAAAAA&#10;" path="m4,1l3,r,1l2,1,1,2r1,l1,2,,3,,4,1,3r1,l3,2r1,l4,1xe" fillcolor="#e54200" stroked="f">
                    <v:path arrowok="t" o:connecttype="custom" o:connectlocs="900,225;675,0;675,225;450,225;225,450;450,450;450,450;225,450;0,675;0,900;225,675;450,675;450,675;675,450;900,450;900,225" o:connectangles="0,0,0,0,0,0,0,0,0,0,0,0,0,0,0,0"/>
                  </v:shape>
                  <v:shape id="Freeform 2017" o:spid="_x0000_s1369" style="position:absolute;left:90;top:631;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xYsgA&#10;AADdAAAADwAAAGRycy9kb3ducmV2LnhtbESPT2vCQBTE7wW/w/KEXkrdKCoSXUWKggcP9U8Fb4/s&#10;a5KafZvubpP47d1CocdhZn7DLFadqURDzpeWFQwHCQjizOqScwXn0/Z1BsIHZI2VZVJwJw+rZe9p&#10;gam2LR+oOYZcRAj7FBUUIdSplD4ryKAf2Jo4ep/WGQxRulxqh22Em0qOkmQqDZYcFwqs6a2g7Hb8&#10;MQo+Zve23V82X+/bq3upD/IavpuJUs/9bj0HEagL/+G/9k4rGA/HU/h9E5+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0jFiyAAAAN0AAAAPAAAAAAAAAAAAAAAAAJgCAABk&#10;cnMvZG93bnJldi54bWxQSwUGAAAAAAQABAD1AAAAjQMAAAAA&#10;" path="m4,1l4,,2,1,1,2,,2,,3r1,l2,2,4,1xe" fillcolor="#e54200" stroked="f">
                    <v:path arrowok="t" o:connecttype="custom" o:connectlocs="900,225;900,0;450,225;225,450;0,450;0,675;225,675;450,450;900,225" o:connectangles="0,0,0,0,0,0,0,0,0"/>
                  </v:shape>
                  <v:shape id="Freeform 2018" o:spid="_x0000_s1370" style="position:absolute;left:15;top:706;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Jk8MA&#10;AADdAAAADwAAAGRycy9kb3ducmV2LnhtbESP3WrCQBSE7wu+w3IE7+pGkTaNruIPQu+ksQ9wyB6T&#10;YPZs2D1q+vbdgtDLYWa+YVabwXXqTiG2ng3Mphko4srblmsD3+fjaw4qCrLFzjMZ+KEIm/XoZYWF&#10;9Q/+onsptUoQjgUaaET6QutYNeQwTn1PnLyLDw4lyVBrG/CR4K7T8yx70w5bTgsN9rRvqLqWN2eg&#10;dHkM9ekcso8hP17tTg54E2Mm42G7BCU0yH/42f60BhazxTv8vU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gJk8MAAADdAAAADwAAAAAAAAAAAAAAAACYAgAAZHJzL2Rv&#10;d25yZXYueG1sUEsFBgAAAAAEAAQA9QAAAIgDAAAAAA==&#10;" path="m3,l2,,1,,2,,1,r,1l,2,,3,,4r1,l1,3r1,l1,3r1,l2,2,2,1,3,xe" fillcolor="#e54200" stroked="f">
                    <v:path arrowok="t" o:connecttype="custom" o:connectlocs="675,0;450,0;225,0;450,0;225,0;225,225;225,225;0,450;0,675;0,675;0,900;225,900;225,675;450,675;225,675;450,675;450,450;450,225;450,225;450,225;675,0" o:connectangles="0,0,0,0,0,0,0,0,0,0,0,0,0,0,0,0,0,0,0,0,0"/>
                  </v:shape>
                  <v:shape id="Freeform 2019" o:spid="_x0000_s1371" style="position:absolute;left:30;top:811;width:45;height:7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e270A&#10;AADdAAAADwAAAGRycy9kb3ducmV2LnhtbERPSwrCMBDdC94hjOBOU0VEq1FEqAqurD3A0IxtsZnU&#10;Jmq9vVkILh/vv952phYval1lWcFkHIEgzq2uuFCQXZPRAoTzyBpry6TgQw62m35vjbG2b77QK/WF&#10;CCHsYlRQet/EUrq8JINubBviwN1sa9AH2BZSt/gO4aaW0yiaS4MVh4YSG9qXlN/Tp1GQ3DM6HZfJ&#10;Lnuk52c0tcZhdlBqOOh2KxCeOv8X/9wnrWA2mYW54U1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5me270AAADdAAAADwAAAAAAAAAAAAAAAACYAgAAZHJzL2Rvd25yZXYu&#10;eG1sUEsFBgAAAAAEAAQA9QAAAIIDAAAAAA==&#10;" path="m1,l,,,1,,3r1,l1,4,2,5,2,4r,1l3,4,2,3r,1l2,3,2,2,1,1,1,xe" fillcolor="#e54200" stroked="f">
                    <v:path arrowok="t" o:connecttype="custom" o:connectlocs="225,0;0,0;0,225;0,675;225,675;225,900;225,900;225,900;450,1125;450,900;450,1125;450,1125;675,900;675,900;675,900;450,675;450,900;450,900;450,675;450,675;450,450;225,225;225,0" o:connectangles="0,0,0,0,0,0,0,0,0,0,0,0,0,0,0,0,0,0,0,0,0,0,0"/>
                  </v:shape>
                  <v:shape id="Freeform 2020" o:spid="_x0000_s1372" style="position:absolute;left:105;top:856;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4cccA&#10;AADdAAAADwAAAGRycy9kb3ducmV2LnhtbESPQWvCQBSE70L/w/IKvUjdqGmxqatIoVIRKkYh10f2&#10;NQnNvo3ZrUn/vSsIHoeZ+YaZL3tTizO1rrKsYDyKQBDnVldcKDgePp9nIJxH1lhbJgX/5GC5eBjM&#10;MdG24z2dU1+IAGGXoILS+yaR0uUlGXQj2xAH78e2Bn2QbSF1i12Am1pOouhVGqw4LJTY0EdJ+W/6&#10;ZxSY7HTYVpmMpy+7uNtMht9Zsx4q9fTYr95BeOr9PXxrf2kF8Th+g+ub8AT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HHHAAAA3QAAAA8AAAAAAAAAAAAAAAAAmAIAAGRy&#10;cy9kb3ducmV2LnhtbFBLBQYAAAAABAAEAPUAAACMAwAAAAA=&#10;" path="m,1l1,2,2,1r1,l3,r,1l4,1,4,r,1l5,1,5,,4,,3,,2,,1,1,,1xe" fillcolor="#e54200" stroked="f">
                    <v:path arrowok="t" o:connecttype="custom" o:connectlocs="0,225;225,450;225,450;450,225;675,225;675,0;675,225;900,225;900,225;900,225;900,0;900,225;1125,225;1125,0;1125,0;900,0;900,0;900,0;675,0;675,0;450,0;225,225;0,225" o:connectangles="0,0,0,0,0,0,0,0,0,0,0,0,0,0,0,0,0,0,0,0,0,0,0"/>
                  </v:shape>
                  <v:shape id="Freeform 2021" o:spid="_x0000_s1373" style="position:absolute;left:195;top:901;width:45;height:7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EAMEA&#10;AADdAAAADwAAAGRycy9kb3ducmV2LnhtbERPzYrCMBC+C/sOYRa82bSyinaNUoSuwp629gGGZrYt&#10;NpPaRK1vbw6Cx4/vf7MbTSduNLjWsoIkikEQV1a3XCsoT/lsBcJ5ZI2dZVLwIAe77cdkg6m2d/6j&#10;W+FrEULYpaig8b5PpXRVQwZdZHviwP3bwaAPcKilHvAewk0n53G8lAZbDg0N9rRvqDoXV6MgP5d0&#10;PKzzrLwUv9d4bo3D8kep6eeYfYPwNPq3+OU+agVfySLsD2/CE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2BADBAAAA3QAAAA8AAAAAAAAAAAAAAAAAmAIAAGRycy9kb3du&#10;cmV2LnhtbFBLBQYAAAAABAAEAPUAAACGAwAAAAA=&#10;" path="m1,l,1,,2,1,3r,1l2,4r,1l3,4,2,4,2,3,1,3r1,l1,2,1,1,1,xe" fillcolor="#e54200" stroked="f">
                    <v:path arrowok="t" o:connecttype="custom" o:connectlocs="225,0;0,225;0,225;0,450;225,675;225,900;225,900;450,900;450,1125;675,900;450,900;450,675;450,675;225,675;450,675;225,450;225,225;225,0" o:connectangles="0,0,0,0,0,0,0,0,0,0,0,0,0,0,0,0,0,0"/>
                  </v:shape>
                  <v:shape id="Freeform 2022" o:spid="_x0000_s1374" style="position:absolute;left:285;top:961;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wTcUA&#10;AADdAAAADwAAAGRycy9kb3ducmV2LnhtbESPUUvDQBCE3wX/w7GCb/YuWrXEXotYCoJI8ewPWHLb&#10;JDW3F3Jrmv57TxB8HGbmG2a5nkKnRhpSG9lCMTOgiKvoW64t7D+3NwtQSZA9dpHJwpkSrFeXF0ss&#10;fTzxB41OapUhnEq00Ij0pdapaihgmsWeOHuHOASULIda+wFPGR46fWvMgw7Ycl5osKeXhqov9x0s&#10;uJ287UdzdDK/q98fndlstuejtddX0/MTKKFJ/sN/7VdvYV7cF/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3BNxQAAAN0AAAAPAAAAAAAAAAAAAAAAAJgCAABkcnMv&#10;ZG93bnJldi54bWxQSwUGAAAAAAQABAD1AAAAigMAAAAA&#10;" path="m,l,1r2,l4,1,4,,2,,,xe" fillcolor="#e54200" stroked="f">
                    <v:path arrowok="t" o:connecttype="custom" o:connectlocs="0,0;0,225;0,225;450,225;900,225;900,225;900,0;900,0;450,0;0,0" o:connectangles="0,0,0,0,0,0,0,0,0,0"/>
                  </v:shape>
                  <v:shape id="Freeform 2023" o:spid="_x0000_s1375" style="position:absolute;left:390;top:961;width:74;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lm8YA&#10;AADdAAAADwAAAGRycy9kb3ducmV2LnhtbESPQWvCQBSE74X+h+UVequbBKMSXUUEwfYgGj14fGSf&#10;SWz2bZrdavz3rlDocZiZb5jZojeNuFLnassK4kEEgriwuuZSwfGw/piAcB5ZY2OZFNzJwWL++jLD&#10;TNsb7+ma+1IECLsMFVTet5mUrqjIoBvYljh4Z9sZ9EF2pdQd3gLcNDKJopE0WHNYqLClVUXFd/5r&#10;FGyXq106lF/x+LK7nBpK8HOU/ij1/tYvpyA89f4//NfeaAXDOE3g+SY8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hlm8YAAADdAAAADwAAAAAAAAAAAAAAAACYAgAAZHJz&#10;L2Rvd25yZXYueG1sUEsFBgAAAAAEAAQA9QAAAIsDAAAAAA==&#10;" path="m,l1,1r1,l3,1r1,l4,,3,1r1,l5,1,5,,4,,3,,2,,1,,,xe" fillcolor="#e54200" stroked="f">
                    <v:path arrowok="t" o:connecttype="custom" o:connectlocs="0,0;222,225;222,225;444,225;651,225;873,225;873,0;651,225;873,225;1095,225;1095,0;1095,0;873,0;873,0;651,0;444,0;222,0;0,0" o:connectangles="0,0,0,0,0,0,0,0,0,0,0,0,0,0,0,0,0,0"/>
                  </v:shape>
                  <v:shape id="Freeform 2024" o:spid="_x0000_s1376" style="position:absolute;left:494;top:991;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H0MYA&#10;AADdAAAADwAAAGRycy9kb3ducmV2LnhtbESPS2sCMRSF94X+h3AL7mrG+kCmRhkKBRUXrbpweTu5&#10;nRk6uUknUTP/3giFLg/n8XEWq2hacaHON5YVjIYZCOLS6oYrBcfD+/MchA/IGlvLpKAnD6vl48MC&#10;c22v/EmXfahEGmGfo4I6BJdL6cuaDPqhdcTJ+7adwZBkV0nd4TWNm1a+ZNlMGmw4EWp09FZT+bM/&#10;m8SNxUdcz7Lm9LvbFv3XxvVuN1Vq8BSLVxCBYvgP/7XXWsFkNB3D/U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GH0MYAAADdAAAADwAAAAAAAAAAAAAAAACYAgAAZHJz&#10;L2Rvd25yZXYueG1sUEsFBgAAAAAEAAQA9QAAAIsDAAAAAA==&#10;" path="m1,l,1r1,l2,2,3,3,4,4,4,3,4,2,3,1,2,1,1,xe" fillcolor="#e54200" stroked="f">
                    <v:path arrowok="t" o:connecttype="custom" o:connectlocs="225,0;0,225;225,225;450,450;675,675;900,900;900,675;900,450;675,225;450,225;225,0" o:connectangles="0,0,0,0,0,0,0,0,0,0,0"/>
                  </v:shape>
                  <v:shape id="Freeform 2025" o:spid="_x0000_s1377" style="position:absolute;left:584;top:1066;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fpMUA&#10;AADdAAAADwAAAGRycy9kb3ducmV2LnhtbESPzWoCMRSF9wXfIdyCu5pRVMrUKINQUHGhtosubye3&#10;M0MnN+kkaubtjSB0eTg/H2exiqYVF+p8Y1nBeJSBIC6tbrhS8Pnx/vIKwgdkja1lUtCTh9Vy8LTA&#10;XNsrH+lyCpVII+xzVFCH4HIpfVmTQT+yjjh5P7YzGJLsKqk7vKZx08pJls2lwYYToUZH65rK39PZ&#10;JG4sDnEzz5qvv/2u6L+3rnf7mVLD51i8gQgUw3/40d5oBdPxbAr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2B+kxQAAAN0AAAAPAAAAAAAAAAAAAAAAAJgCAABkcnMv&#10;ZG93bnJldi54bWxQSwUGAAAAAAQABAD1AAAAigMAAAAA&#10;" path="m1,l,1,1,2r1,l2,3r1,l4,4,4,3,3,2r,1l3,2,2,2,1,1,1,xe" fillcolor="#e54200" stroked="f">
                    <v:path arrowok="t" o:connecttype="custom" o:connectlocs="225,0;0,225;225,450;450,450;450,675;675,675;900,900;900,900;900,675;900,675;675,450;675,675;675,450;450,450;225,225;225,0" o:connectangles="0,0,0,0,0,0,0,0,0,0,0,0,0,0,0,0"/>
                  </v:shape>
                  <v:shape id="Freeform 2026" o:spid="_x0000_s1378" style="position:absolute;left:689;top:1051;width:45;height:7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nmMMA&#10;AADdAAAADwAAAGRycy9kb3ducmV2LnhtbESP0YrCMBRE3wX/IVxh3zRVVHa7piILVcEnaz/g0txt&#10;S5ubbhO1+/dGEHwcZuYMs9kOphU36l1tWcF8FoEgLqyuuVSQX9LpJwjnkTW2lknBPznYJuPRBmNt&#10;73ymW+ZLESDsYlRQed/FUrqiIoNuZjvi4P3a3qAPsi+l7vEe4KaViyhaS4M1h4UKO/qpqGiyq1GQ&#10;NjkdD1/pLv/LTtdoYY3DfK/Ux2TYfYPwNPh3+NU+agXL+WoFzzfhCc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GnmMMAAADdAAAADwAAAAAAAAAAAAAAAACYAgAAZHJzL2Rv&#10;d25yZXYueG1sUEsFBgAAAAAEAAQA9QAAAIgDAAAAAA==&#10;" path="m,4l1,5,1,4r1,l2,3,3,2,3,1,2,r,1l1,2r,1l,4xe" fillcolor="#e54200" stroked="f">
                    <v:path arrowok="t" o:connecttype="custom" o:connectlocs="0,900;225,1125;225,900;450,900;450,675;450,675;675,450;675,225;450,0;450,225;225,450;225,675;225,675;225,675;225,675;0,900" o:connectangles="0,0,0,0,0,0,0,0,0,0,0,0,0,0,0,0"/>
                  </v:shape>
                  <v:shape id="Freeform 2027" o:spid="_x0000_s1379" style="position:absolute;left:734;top:946;width:60;height:7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ms3MYA&#10;AADdAAAADwAAAGRycy9kb3ducmV2LnhtbESPT2vCQBTE74V+h+UJ3uom9Q8SXUVKFa/GVjw+ss8k&#10;mn0bdleN/fTdQsHjMDO/YebLzjTiRs7XlhWkgwQEcWF1zaWCr/36bQrCB2SNjWVS8CAPy8Xryxwz&#10;be+8o1seShEh7DNUUIXQZlL6oiKDfmBb4uidrDMYonSl1A7vEW4a+Z4kE2mw5rhQYUsfFRWX/GoU&#10;nD/z+jDebX6Go9Z9r47r1Of7Rql+r1vNQATqwjP8395qBaN0PIG/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ms3MYAAADdAAAADwAAAAAAAAAAAAAAAACYAgAAZHJz&#10;L2Rvd25yZXYueG1sUEsFBgAAAAAEAAQA9QAAAIsDAAAAAA==&#10;" path="m,4l1,5,2,4,2,3,3,2,4,1,3,r,1l2,1,1,2r,1l,4xe" fillcolor="#e54200" stroked="f">
                    <v:path arrowok="t" o:connecttype="custom" o:connectlocs="0,900;225,1125;450,900;450,675;450,675;450,675;675,450;675,450;900,225;675,0;675,225;450,225;225,450;225,450;225,675;0,900" o:connectangles="0,0,0,0,0,0,0,0,0,0,0,0,0,0,0,0"/>
                  </v:shape>
                  <v:shape id="Freeform 2028" o:spid="_x0000_s1380" style="position:absolute;left:839;top:946;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9NMUA&#10;AADdAAAADwAAAGRycy9kb3ducmV2LnhtbESPQWsCMRSE7wX/Q3hCbzW7UrVsjaJSQXop2kJ7fGye&#10;m+DmZUlSXf99Iwg9DjPzDTNf9q4VZwrRelZQjgoQxLXXlhsFX5/bpxcQMSFrbD2TgitFWC4GD3Os&#10;tL/wns6H1IgM4VihApNSV0kZa0MO48h3xNk7+uAwZRkaqQNeMty1clwUU+nQcl4w2NHGUH06/DoF&#10;9fexeDe70GpbTtYfP9Zu3qZWqcdhv3oFkahP/+F7e6cVPJeTGdze5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00xQAAAN0AAAAPAAAAAAAAAAAAAAAAAJgCAABkcnMv&#10;ZG93bnJldi54bWxQSwUGAAAAAAQABAD1AAAAigMAAAAA&#10;" path="m,l,1r1,l1,,,1r1,l3,2r1,l4,1,3,1,2,,1,,,xe" fillcolor="#e54200" stroked="f">
                    <v:path arrowok="t" o:connecttype="custom" o:connectlocs="0,0;0,225;225,225;225,0;0,225;225,225;675,450;900,450;900,450;900,225;900,225;675,225;450,0;225,0;225,0;0,0" o:connectangles="0,0,0,0,0,0,0,0,0,0,0,0,0,0,0,0"/>
                  </v:shape>
                  <v:shape id="Freeform 2029" o:spid="_x0000_s1381" style="position:absolute;left:944;top:976;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hT78A&#10;AADdAAAADwAAAGRycy9kb3ducmV2LnhtbERPy4rCMBTdC/MP4Q6407S+kGoURxDcibYfcG2ubZnm&#10;piRR69+bheDycN7rbW9a8SDnG8sK0nECgri0uuFKQZEfRksQPiBrbC2Tghd52G5+BmvMtH3ymR6X&#10;UIkYwj5DBXUIXSalL2sy6Me2I47czTqDIUJXSe3wGcNNKydJspAGG44NNXa0r6n8v9yNApf+ze11&#10;lre74p6f3HU/XbopKzX87XcrEIH68BV/3EetYJbO49z4Jj4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KFPvwAAAN0AAAAPAAAAAAAAAAAAAAAAAJgCAABkcnMvZG93bnJl&#10;di54bWxQSwUGAAAAAAQABAD1AAAAhAMAAAAA&#10;" path="m,l,1,2,2r1,l4,3,5,2,4,1,3,1,,xe" fillcolor="#e54200" stroked="f">
                    <v:path arrowok="t" o:connecttype="custom" o:connectlocs="0,0;0,225;450,450;675,450;900,675;1125,450;900,225;675,225;0,0" o:connectangles="0,0,0,0,0,0,0,0,0"/>
                  </v:shape>
                  <v:shape id="Freeform 2030" o:spid="_x0000_s1382" style="position:absolute;left:1064;top:1021;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8S8YA&#10;AADdAAAADwAAAGRycy9kb3ducmV2LnhtbESP3UoDMRSE74W+QzgF72zSWv/WpkUsBUFEjH2Aw+a4&#10;u+3mZNkct9u3N4Lg5TAz3zCrzRhaNVCfmsgW5jMDiriMvuHKwv5zd3UPKgmyxzYyWThTgs16crHC&#10;wscTf9DgpFIZwqlAC7VIV2idypoCplnsiLP3FfuAkmVfad/jKcNDqxfG3OqADeeFGjt6rqk8uu9g&#10;wb3L634wByfL6+rtzpntdnc+WHs5HZ8eQQmN8h/+a794C8v5zQP8vs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F8S8YAAADdAAAADwAAAAAAAAAAAAAAAACYAgAAZHJz&#10;L2Rvd25yZXYueG1sUEsFBgAAAAAEAAQA9QAAAIsDAAAAAA==&#10;" path="m,l,1r1,l2,1r1,l4,1,4,,3,,2,,1,,,xe" fillcolor="#e54200" stroked="f">
                    <v:path arrowok="t" o:connecttype="custom" o:connectlocs="0,0;0,225;0,225;0,225;225,225;450,225;675,225;900,225;900,225;900,0;675,0;675,0;675,0;450,0;225,0;0,0;0,0;0,0" o:connectangles="0,0,0,0,0,0,0,0,0,0,0,0,0,0,0,0,0,0"/>
                  </v:shape>
                  <v:shape id="Freeform 2031" o:spid="_x0000_s1383" style="position:absolute;left:1124;top:946;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TGsMA&#10;AADdAAAADwAAAGRycy9kb3ducmV2LnhtbERPTUvDQBC9C/6HZQRvdlOpocRuSxCEVnrQtgePY3ZM&#10;gtnZNbu2m3/vHASPj/e92mQ3qDONsfdsYD4rQBE33vbcGjgdn++WoGJCtjh4JgMTRdisr69WWFl/&#10;4Tc6H1KrJIRjhQa6lEKldWw6chhnPhAL9+lHh0ng2Go74kXC3aDvi6LUDnuWhg4DPXXUfB1+nPTm&#10;+jVvy6J//96/1NPHLkxh/2DM7U2uH0Elyulf/OfeWgOLeSn75Y08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TGsMAAADdAAAADwAAAAAAAAAAAAAAAACYAgAAZHJzL2Rv&#10;d25yZXYueG1sUEsFBgAAAAAEAAQA9QAAAIgDAAAAAA==&#10;" path="m2,3l3,4,3,3r1,l3,3,3,2,3,1,2,1,1,,,,,1r1,l,1,1,2r1,l3,2,2,2r,1l3,3,2,3r1,l2,3xe" fillcolor="#e54200" stroked="f">
                    <v:path arrowok="t" o:connecttype="custom" o:connectlocs="450,675;675,900;675,900;675,675;900,675;675,675;675,450;675,450;675,450;675,450;675,225;450,225;450,225;225,0;225,0;0,0;0,225;225,225;225,225;0,225;225,450;450,450;450,450;450,450;675,450;450,450;450,675;450,675;675,675;450,675;450,675;450,675;675,675;450,675" o:connectangles="0,0,0,0,0,0,0,0,0,0,0,0,0,0,0,0,0,0,0,0,0,0,0,0,0,0,0,0,0,0,0,0,0,0"/>
                  </v:shape>
                  <v:shape id="Freeform 2032" o:spid="_x0000_s1384" style="position:absolute;left:1019;top:886;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Cb8MA&#10;AADdAAAADwAAAGRycy9kb3ducmV2LnhtbESP0YrCMBRE34X9h3AXfLNp1RWpRnEFYd9krR9wba5t&#10;2eamJLHWv98Igo/DzJxh1tvBtKIn5xvLCrIkBUFcWt1wpeBcHCZLED4ga2wtk4IHedhuPkZrzLW9&#10;8y/1p1CJCGGfo4I6hC6X0pc1GfSJ7Yijd7XOYIjSVVI7vEe4aeU0TRfSYMNxocaO9jWVf6ebUeCy&#10;7y97mRft7nwrju6yny3djJUafw67FYhAQ3iHX+0frWCeLTJ4vo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LCb8MAAADdAAAADwAAAAAAAAAAAAAAAACYAgAAZHJzL2Rv&#10;d25yZXYueG1sUEsFBgAAAAAEAAQA9QAAAIgDAAAAAA==&#10;" path="m4,3l5,2,2,1,1,,,1,2,2,4,3xe" fillcolor="#e54200" stroked="f">
                    <v:path arrowok="t" o:connecttype="custom" o:connectlocs="900,675;1125,450;450,225;225,0;225,0;0,225;0,225;450,450;900,675" o:connectangles="0,0,0,0,0,0,0,0,0"/>
                  </v:shape>
                  <v:shape id="Freeform 2033" o:spid="_x0000_s1385" style="position:absolute;left:959;top:841;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EcUA&#10;AADdAAAADwAAAGRycy9kb3ducmV2LnhtbESPQWsCMRSE74X+h/AK3mp2RZeyGqWVCuKlVAvt8bF5&#10;boKblyVJdf33Rij0OMzMN8xiNbhOnClE61lBOS5AEDdeW24VfB02zy8gYkLW2HkmBVeKsFo+Piyw&#10;1v7Cn3Tep1ZkCMcaFZiU+lrK2BhyGMe+J87e0QeHKcvQSh3wkuGuk5OiqKRDy3nBYE9rQ81p/+sU&#10;NN/HYme2odO2nL19/Fi7fq+sUqOn4XUOItGQ/sN/7a1WMC2rCdzf5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4FQRxQAAAN0AAAAPAAAAAAAAAAAAAAAAAJgCAABkcnMv&#10;ZG93bnJldi54bWxQSwUGAAAAAAQABAD1AAAAigMAAAAA&#10;" path="m1,2l2,1,1,1,1,r,1l1,r,1l1,r,1l1,r,1l2,1r1,l4,1,4,,3,,2,,1,,,,,1r1,l1,2xe" fillcolor="#e54200" stroked="f">
                    <v:path arrowok="t" o:connecttype="custom" o:connectlocs="225,450;450,225;450,225;225,225;225,0;225,0;225,225;225,0;225,0;225,225;225,225;225,225;225,225;225,0;225,225;225,225;225,0;225,225;225,225;225,225;225,225;450,225;450,225;675,225;675,225;900,225;900,0;675,0;675,0;450,0;450,0;225,0;225,0;225,0;225,0;0,0;0,0;0,0;0,0;0,225;0,225;0,225;0,225;0,225;225,225;225,450" o:connectangles="0,0,0,0,0,0,0,0,0,0,0,0,0,0,0,0,0,0,0,0,0,0,0,0,0,0,0,0,0,0,0,0,0,0,0,0,0,0,0,0,0,0,0,0,0,0"/>
                  </v:shape>
                  <v:shape id="Freeform 2034" o:spid="_x0000_s1386" style="position:absolute;left:1064;top:856;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T+8cA&#10;AADdAAAADwAAAGRycy9kb3ducmV2LnhtbESPQWvCQBSE7wX/w/IEL1I3apSSuooIiqXQohZyfWSf&#10;STD7NmZXk/57Vyj0OMzMN8xi1ZlK3KlxpWUF41EEgjizuuRcwc9p+/oGwnlkjZVlUvBLDlbL3ssC&#10;E21bPtD96HMRIOwSVFB4XydSuqwgg25ka+LgnW1j0AfZ5FI32Aa4qeQkiubSYMlhocCaNgVll+PN&#10;KDDp9fRZpjKezr7j9mMy/Err3VCpQb9bv4Pw1Pn/8F97rxXE4/kUnm/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7k/vHAAAA3QAAAA8AAAAAAAAAAAAAAAAAmAIAAGRy&#10;cy9kb3ducmV2LnhtbFBLBQYAAAAABAAEAPUAAACMAwAAAAA=&#10;" path="m,l,1r2,l4,2,5,1,3,,1,,,xe" fillcolor="#e54200" stroked="f">
                    <v:path arrowok="t" o:connecttype="custom" o:connectlocs="0,0;0,225;0,225;450,225;900,450;1125,225;675,0;225,0;0,0" o:connectangles="0,0,0,0,0,0,0,0,0"/>
                  </v:shape>
                  <v:shape id="Freeform 2035" o:spid="_x0000_s1387" style="position:absolute;left:1184;top:871;width:59;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W7sgA&#10;AADdAAAADwAAAGRycy9kb3ducmV2LnhtbESPT2vCQBTE7wW/w/KEXkrdKCoSXUWKggcP9U8Fb4/s&#10;a5KafZvubpP47d1CocdhZn7DLFadqURDzpeWFQwHCQjizOqScwXn0/Z1BsIHZI2VZVJwJw+rZe9p&#10;gam2LR+oOYZcRAj7FBUUIdSplD4ryKAf2Jo4ep/WGQxRulxqh22Em0qOkmQqDZYcFwqs6a2g7Hb8&#10;MQo+Zve23V82X+/bq3upD/IavpuJUs/9bj0HEagL/+G/9k4rGA+nY/h9E5+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VbuyAAAAN0AAAAPAAAAAAAAAAAAAAAAAJgCAABk&#10;cnMvZG93bnJldi54bWxQSwUGAAAAAAQABAD1AAAAjQMAAAAA&#10;" path="m,l,1,1,2r2,l4,3,4,1,1,1,,xe" fillcolor="#e54200" stroked="f">
                    <v:path arrowok="t" o:connecttype="custom" o:connectlocs="0,0;0,225;221,450;649,450;870,675;870,225;870,225;221,225;0,0" o:connectangles="0,0,0,0,0,0,0,0,0"/>
                  </v:shape>
                  <v:shape id="Freeform 2036" o:spid="_x0000_s1388" style="position:absolute;left:1288;top:901;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6uFMcA&#10;AADdAAAADwAAAGRycy9kb3ducmV2LnhtbESPQWvCQBSE70L/w/IKXoJutIlIdJUiWFoES1XI9ZF9&#10;TUKzb9PsatJ/3y0UPA4z8w2z3g6mETfqXG1ZwWwagyAurK65VHA57ydLEM4ja2wsk4IfcrDdPIzW&#10;mGnb8wfdTr4UAcIuQwWV920mpSsqMuimtiUO3qftDPogu1LqDvsAN42cx/FCGqw5LFTY0q6i4ut0&#10;NQpM/n0+1LlMntL3pH+bR8e8fYmUGj8OzysQngZ/D/+3X7WCZLZI4e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erhTHAAAA3QAAAA8AAAAAAAAAAAAAAAAAmAIAAGRy&#10;cy9kb3ducmV2LnhtbFBLBQYAAAAABAAEAPUAAACMAwAAAAA=&#10;" path="m,l,1r1,l3,2r2,l5,1,4,1,1,,,xe" fillcolor="#e54200" stroked="f">
                    <v:path arrowok="t" o:connecttype="custom" o:connectlocs="0,0;0,225;225,225;675,450;1125,450;1125,225;900,225;225,0;0,0" o:connectangles="0,0,0,0,0,0,0,0,0"/>
                  </v:shape>
                  <v:shape id="Freeform 2037" o:spid="_x0000_s1389" style="position:absolute;left:1408;top:931;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wY8cA&#10;AADdAAAADwAAAGRycy9kb3ducmV2LnhtbESP3WrCQBSE7wu+w3IEb0Q32hgkuooULC0FxR/I7SF7&#10;TILZs2l2a9K37xYKvRxm5htmve1NLR7Uusqygtk0AkGcW11xoeB62U+WIJxH1lhbJgXf5GC7GTyt&#10;MdW24xM9zr4QAcIuRQWl900qpctLMuimtiEO3s22Bn2QbSF1i12Am1rOoyiRBisOCyU29FJSfj9/&#10;GQUm+7x8VJmMnxfHuHufjw9Z8zpWajTsdysQnnr/H/5rv2kF8SxJ4PdNe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MMGPHAAAA3QAAAA8AAAAAAAAAAAAAAAAAmAIAAGRy&#10;cy9kb3ducmV2LnhtbFBLBQYAAAAABAAEAPUAAACMAwAAAAA=&#10;" path="m,l,1r1,l3,2r1,l4,1r,1l5,1,4,1,3,,1,,,xe" fillcolor="#e54200" stroked="f">
                    <v:path arrowok="t" o:connecttype="custom" o:connectlocs="0,0;0,225;225,225;675,450;900,450;900,225;900,450;900,450;1125,225;1125,225;900,225;675,0;225,0;0,0" o:connectangles="0,0,0,0,0,0,0,0,0,0,0,0,0,0"/>
                  </v:shape>
                  <v:shape id="Freeform 2038" o:spid="_x0000_s1390" style="position:absolute;left:1528;top:946;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3icUA&#10;AADdAAAADwAAAGRycy9kb3ducmV2LnhtbESPQWsCMRSE74X+h/AK3mp2i93KapRWFKSXohX0+Ng8&#10;N8HNy5Kkuv33TaHQ4zAz3zDz5eA6caUQrWcF5bgAQdx4bblVcPjcPE5BxISssfNMCr4pwnJxfzfH&#10;Wvsb7+i6T63IEI41KjAp9bWUsTHkMI59T5y9sw8OU5ahlTrgLcNdJ5+KopIOLecFgz2tDDWX/ZdT&#10;0BzPxbvZhk7b8vnt42Ttal1ZpUYPw+sMRKIh/Yf/2lutYFJWL/D7Jj8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eJxQAAAN0AAAAPAAAAAAAAAAAAAAAAAJgCAABkcnMv&#10;ZG93bnJldi54bWxQSwUGAAAAAAQABAD1AAAAigMAAAAA&#10;" path="m,l,1,2,2r2,l4,1,2,1,,xe" fillcolor="#e54200" stroked="f">
                    <v:path arrowok="t" o:connecttype="custom" o:connectlocs="0,0;0,225;450,450;900,450;900,225;450,225;0,0" o:connectangles="0,0,0,0,0,0,0"/>
                  </v:shape>
                  <v:shape id="Freeform 2039" o:spid="_x0000_s1391" style="position:absolute;left:1633;top:976;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zMIA&#10;AADdAAAADwAAAGRycy9kb3ducmV2LnhtbERPy4rCMBTdD/gP4QruxrSiVapRRBB0FuJr4fLSXNtq&#10;c1ObqJ2/N4uBWR7Oe7ZoTSVe1LjSsoK4H4EgzqwuOVdwPq2/JyCcR9ZYWSYFv+RgMe98zTDV9s0H&#10;eh19LkIIuxQVFN7XqZQuK8ig69uaOHBX2xj0ATa51A2+Q7ip5CCKEmmw5NBQYE2rgrL78WkU7Jar&#10;/Wgof+LxbX+7VDTAbTJ6KNXrtsspCE+t/xf/uTdawTBOwtzwJjwBO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JjMwgAAAN0AAAAPAAAAAAAAAAAAAAAAAJgCAABkcnMvZG93&#10;bnJldi54bWxQSwUGAAAAAAQABAD1AAAAhwMAAAAA&#10;" path="m1,l,1r3,l5,1,5,,3,,1,xe" fillcolor="#e54200" stroked="f">
                    <v:path arrowok="t" o:connecttype="custom" o:connectlocs="225,0;0,225;675,225;1125,225;1125,225;1125,0;1125,0;675,0;225,0" o:connectangles="0,0,0,0,0,0,0,0,0"/>
                  </v:shape>
                  <v:shape id="Freeform 2040" o:spid="_x0000_s1392" style="position:absolute;left:1753;top:976;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9V8YA&#10;AADdAAAADwAAAGRycy9kb3ducmV2LnhtbESPQWvCQBSE7wX/w/IEb3UT0Vijq4ggtB6K2h56fGSf&#10;STT7NmZXjf/eFYQeh5n5hpktWlOJKzWutKwg7kcgiDOrS84V/P6s3z9AOI+ssbJMCu7kYDHvvM0w&#10;1fbGO7rufS4ChF2KCgrv61RKlxVk0PVtTRy8g20M+iCbXOoGbwFuKjmIokQaLDksFFjTqqDstL8Y&#10;Bd/L1XY0lJt4fNwe/yoa4FcyOivV67bLKQhPrf8Pv9qfWsEwTi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9V8YAAADdAAAADwAAAAAAAAAAAAAAAACYAgAAZHJz&#10;L2Rvd25yZXYueG1sUEsFBgAAAAAEAAQA9QAAAIsDAAAAAA==&#10;" path="m,l,1r2,l4,1r1,l5,,4,,2,,,xe" fillcolor="#e54200" stroked="f">
                    <v:path arrowok="t" o:connecttype="custom" o:connectlocs="0,0;0,225;450,225;900,225;1125,225;1125,0;900,0;450,0;0,0" o:connectangles="0,0,0,0,0,0,0,0,0"/>
                  </v:shape>
                  <v:shape id="Freeform 2041" o:spid="_x0000_s1393" style="position:absolute;left:1873;top:976;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MCF8QA&#10;AADdAAAADwAAAGRycy9kb3ducmV2LnhtbERPyWrDMBC9F/IPYgK5NbJDluJaNsZQaHIoadpDj4M1&#10;9RJr5FhK4v59dSj0+Hh7mk+mFzcaXWtZQbyMQBBXVrdcK/j8eHl8AuE8ssbeMin4IQd5NntIMdH2&#10;zu90O/lahBB2CSpovB8SKV3VkEG3tANx4L7taNAHONZSj3gP4aaXqyjaSoMth4YGByobqs6nq1Hw&#10;VpTHzVoe4l137L56WuF+u7kotZhPxTMIT5P/F/+5X7WCdbwL+8Ob8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AhfEAAAA3QAAAA8AAAAAAAAAAAAAAAAAmAIAAGRycy9k&#10;b3ducmV2LnhtbFBLBQYAAAAABAAEAPUAAACJAwAAAAA=&#10;" path="m,l,1r2,l4,1r1,l5,,4,,2,,,xe" fillcolor="#e54200" stroked="f">
                    <v:path arrowok="t" o:connecttype="custom" o:connectlocs="0,0;0,225;450,225;900,225;1125,225;1125,0;900,0;450,0;0,0" o:connectangles="0,0,0,0,0,0,0,0,0"/>
                  </v:shape>
                  <v:shape id="Freeform 2042" o:spid="_x0000_s1394" style="position:absolute;left:1993;top:961;width:74;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w+ysgA&#10;AADdAAAADwAAAGRycy9kb3ducmV2LnhtbESP3WrCQBSE7wt9h+UIvRHdxKYq0VVKocUiVPyB3B6y&#10;xyQ0ezbNbk18e1co9HKYmW+Y5bo3tbhQ6yrLCuJxBII4t7riQsHp+D6ag3AeWWNtmRRcycF69fiw&#10;xFTbjvd0OfhCBAi7FBWU3jeplC4vyaAb24Y4eGfbGvRBtoXULXYBbmo5iaKpNFhxWCixobeS8u/D&#10;r1Fgsp/jtspk8vyyS7rPyfAraz6GSj0N+tcFCE+9/w//tTdaQRLPYri/CU9Ar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fD7KyAAAAN0AAAAPAAAAAAAAAAAAAAAAAJgCAABk&#10;cnMvZG93bnJldi54bWxQSwUGAAAAAAQABAD1AAAAjQMAAAAA&#10;" path="m,1l,2r3,l5,1,5,,3,,,1xe" fillcolor="#e54200" stroked="f">
                    <v:path arrowok="t" o:connecttype="custom" o:connectlocs="0,225;0,450;651,450;1095,225;1095,0;651,0;0,225" o:connectangles="0,0,0,0,0,0,0"/>
                  </v:shape>
                  <v:shape id="Freeform 2043" o:spid="_x0000_s1395" style="position:absolute;left:2112;top:946;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CzMUA&#10;AADdAAAADwAAAGRycy9kb3ducmV2LnhtbESPQWsCMRSE7wX/Q3iCt5pdsbasRlFRkF5KbaEeH5vn&#10;Jrh5WZKo23/fFAo9DjPzDbNY9a4VNwrRelZQjgsQxLXXlhsFnx/7xxcQMSFrbD2Tgm+KsFoOHhZY&#10;aX/nd7odUyMyhGOFCkxKXSVlrA05jGPfEWfv7IPDlGVopA54z3DXyklRzKRDy3nBYEdbQ/XleHUK&#10;6q9z8WoOodW2fNq8nazd7mZWqdGwX89BJOrTf/ivfdAKpuXzBH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cLMxQAAAN0AAAAPAAAAAAAAAAAAAAAAAJgCAABkcnMv&#10;ZG93bnJldi54bWxQSwUGAAAAAAQABAD1AAAAigMAAAAA&#10;" path="m,1l,2r2,l4,2,4,1,4,,2,1,,1xe" fillcolor="#e54200" stroked="f">
                    <v:path arrowok="t" o:connecttype="custom" o:connectlocs="0,225;0,450;450,450;900,450;900,225;900,0;900,0;450,225;0,225" o:connectangles="0,0,0,0,0,0,0,0,0"/>
                  </v:shape>
                  <v:rect id="Rectangle 2044" o:spid="_x0000_s1396" style="position:absolute;left:1034;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suMcA&#10;AADdAAAADwAAAGRycy9kb3ducmV2LnhtbESPQWsCMRSE74X+h/AKvRRNXEuV1SjSInjopdtS8PbY&#10;PDeLm5dlE9e1v74RBI/DzHzDLNeDa0RPXag9a5iMFQji0puaKw0/39vRHESIyAYbz6ThQgHWq8eH&#10;JebGn/mL+iJWIkE45KjBxtjmUobSksMw9i1x8g6+cxiT7CppOjwnuGtkptSbdFhzWrDY0rul8lic&#10;nIbTH8XLh22LbZ/tX4LaZOpz/6v189OwWYCINMR7+NbeGQ2vk9kU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ErLjHAAAA3QAAAA8AAAAAAAAAAAAAAAAAmAIAAGRy&#10;cy9kb3ducmV2LnhtbFBLBQYAAAAABAAEAPUAAACMAwAAAAA=&#10;" fillcolor="#3b2478" stroked="f"/>
                  <v:rect id="Rectangle 2045" o:spid="_x0000_s1397" style="position:absolute;left:1109;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0zMYA&#10;AADdAAAADwAAAGRycy9kb3ducmV2LnhtbESPQWsCMRSE74X+h/AKXoomLtKW1SjSInjoxbUUvD02&#10;z83i5mXZxHX115uC0OMwM98wi9XgGtFTF2rPGqYTBYK49KbmSsPPfjP+ABEissHGM2m4UoDV8vlp&#10;gbnxF95RX8RKJAiHHDXYGNtcylBachgmviVO3tF3DmOSXSVNh5cEd43MlHqTDmtOCxZb+rRUnoqz&#10;03C+Ubx+2bbY9NnhNah1pr4Pv1qPXob1HESkIf6HH+2t0TCbvs/g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0zMYAAADdAAAADwAAAAAAAAAAAAAAAACYAgAAZHJz&#10;L2Rvd25yZXYueG1sUEsFBgAAAAAEAAQA9QAAAIsDAAAAAA==&#10;" fillcolor="#3b2478" stroked="f"/>
                  <v:rect id="Rectangle 2046" o:spid="_x0000_s1398" style="position:absolute;left:1199;top:541;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RV8cA&#10;AADdAAAADwAAAGRycy9kb3ducmV2LnhtbESPQWsCMRSE74X+h/AKvRRNXGyV1SjSInjopdtS8PbY&#10;PDeLm5dlE9e1v74RBI/DzHzDLNeDa0RPXag9a5iMFQji0puaKw0/39vRHESIyAYbz6ThQgHWq8eH&#10;JebGn/mL+iJWIkE45KjBxtjmUobSksMw9i1x8g6+cxiT7CppOjwnuGtkptSbdFhzWrDY0rul8lic&#10;nIbTH8XLh22LbZ/tX4LaZOpz/6v189OwWYCINMR7+NbeGQ3TyewV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kVfHAAAA3QAAAA8AAAAAAAAAAAAAAAAAmAIAAGRy&#10;cy9kb3ducmV2LnhtbFBLBQYAAAAABAAEAPUAAACMAwAAAAA=&#10;" fillcolor="#3b2478" stroked="f"/>
                  <v:rect id="Rectangle 2047" o:spid="_x0000_s1399" style="position:absolute;left:127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PIMYA&#10;AADdAAAADwAAAGRycy9kb3ducmV2LnhtbESPQWsCMRSE74X+h/AKXoomLmLLahRpETx46VoK3h6b&#10;52Zx87Js4rr6602h0OMwM98wy/XgGtFTF2rPGqYTBYK49KbmSsP3YTt+BxEissHGM2m4UYD16vlp&#10;ibnxV/6ivoiVSBAOOWqwMba5lKG05DBMfEucvJPvHMYku0qaDq8J7hqZKTWXDmtOCxZb+rBUnouL&#10;03C5U7x92rbY9tnxNahNpvbHH61HL8NmASLSEP/Df+2d0TCbvs3h901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MPIMYAAADdAAAADwAAAAAAAAAAAAAAAACYAgAAZHJz&#10;L2Rvd25yZXYueG1sUEsFBgAAAAAEAAQA9QAAAIsDAAAAAA==&#10;" fillcolor="#3b2478" stroked="f"/>
                  <v:rect id="Rectangle 2048" o:spid="_x0000_s1400" style="position:absolute;left:134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u8YA&#10;AADdAAAADwAAAGRycy9kb3ducmV2LnhtbESPQWsCMRSE74X+h/CEXoomLqXKahRpEXrw4loK3h6b&#10;52Zx87Js4rr215uC0OMwM98wy/XgGtFTF2rPGqYTBYK49KbmSsP3YTuegwgR2WDjmTTcKMB69fy0&#10;xNz4K++pL2IlEoRDjhpsjG0uZSgtOQwT3xIn7+Q7hzHJrpKmw2uCu0ZmSr1LhzWnBYstfVgqz8XF&#10;abj8Urx92rbY9tnxNahNpnbHH61fRsNmASLSEP/Dj/aX0fA2nc3g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qu8YAAADdAAAADwAAAAAAAAAAAAAAAACYAgAAZHJz&#10;L2Rvd25yZXYueG1sUEsFBgAAAAAEAAQA9QAAAIsDAAAAAA==&#10;" fillcolor="#3b2478" stroked="f"/>
                  <v:rect id="Rectangle 2049" o:spid="_x0000_s1401" style="position:absolute;left:142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A+ycQA&#10;AADdAAAADwAAAGRycy9kb3ducmV2LnhtbERPz2vCMBS+D/wfwhO8jJlYZBtdUxFF8OBldQy8PZq3&#10;pqx5KU2sdX/9chjs+PH9LjaT68RIQ2g9a1gtFQji2puWGw0f58PTK4gQkQ12nknDnQJsytlDgbnx&#10;N36nsYqNSCEcctRgY+xzKUNtyWFY+p44cV9+cBgTHBppBrylcNfJTKln6bDl1GCxp52l+ru6Og3X&#10;H4r3ve2rw5hdHoPaZup0+dR6MZ+2byAiTfFf/Oc+Gg3r1Uuam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PsnEAAAA3QAAAA8AAAAAAAAAAAAAAAAAmAIAAGRycy9k&#10;b3ducmV2LnhtbFBLBQYAAAAABAAEAPUAAACJAwAAAAA=&#10;" fillcolor="#3b2478" stroked="f"/>
                  <v:rect id="Rectangle 2050" o:spid="_x0000_s1402" style="position:absolute;left:151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bUscA&#10;AADdAAAADwAAAGRycy9kb3ducmV2LnhtbESPQWsCMRSE74X+h/AKvRRNXKTV1SjSInjopdtS8PbY&#10;PDeLm5dlE9e1v74RBI/DzHzDLNeDa0RPXag9a5iMFQji0puaKw0/39vRDESIyAYbz6ThQgHWq8eH&#10;JebGn/mL+iJWIkE45KjBxtjmUobSksMw9i1x8g6+cxiT7CppOjwnuGtkptSrdFhzWrDY0rul8lic&#10;nIbTH8XLh22LbZ/tX4LaZOpz/6v189OwWYCINMR7+NbeGQ3Tydsc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sm1LHAAAA3QAAAA8AAAAAAAAAAAAAAAAAmAIAAGRy&#10;cy9kb3ducmV2LnhtbFBLBQYAAAAABAAEAPUAAACMAwAAAAA=&#10;" fillcolor="#3b2478" stroked="f"/>
                  <v:rect id="Rectangle 2051" o:spid="_x0000_s1403" style="position:absolute;left:158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C6MIA&#10;AADdAAAADwAAAGRycy9kb3ducmV2LnhtbERPz2vCMBS+D/wfwhO8DE0sY0g1ijiEHbysE8Hbo3k2&#10;xealNLFW/3pzGOz48f1ebQbXiJ66UHvWMJ8pEMSlNzVXGo6/++kCRIjIBhvPpOFBATbr0dsKc+Pv&#10;/EN9ESuRQjjkqMHG2OZShtKSwzDzLXHiLr5zGBPsKmk6vKdw18hMqU/psObUYLGlnaXyWtychtuT&#10;4uPLtsW+z87vQW0zdTiftJ6Mh+0SRKQh/ov/3N9Gw8d8kfan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0LowgAAAN0AAAAPAAAAAAAAAAAAAAAAAJgCAABkcnMvZG93&#10;bnJldi54bWxQSwUGAAAAAAQABAD1AAAAhwMAAAAA&#10;" fillcolor="#3b2478" stroked="f"/>
                  <v:rect id="Rectangle 2052" o:spid="_x0000_s1404" style="position:absolute;left:166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c8YA&#10;AADdAAAADwAAAGRycy9kb3ducmV2LnhtbESPQWvCQBSE7wX/w/IEL6XuJkiR1FWkRfDQS9NS8PbI&#10;PrPB7NuQXWPsr+8KgsdhZr5hVpvRtWKgPjSeNWRzBYK48qbhWsPP9+5lCSJEZIOtZ9JwpQCb9eRp&#10;hYXxF/6ioYy1SBAOBWqwMXaFlKGy5DDMfUecvKPvHcYk+1qaHi8J7lqZK/UqHTacFix29G6pOpVn&#10;p+H8R/H6YbtyN+SH56C2ufo8/Go9m47bNxCRxvgI39t7o2GRLTO4vU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nc8YAAADdAAAADwAAAAAAAAAAAAAAAACYAgAAZHJz&#10;L2Rvd25yZXYueG1sUEsFBgAAAAAEAAQA9QAAAIsDAAAAAA==&#10;" fillcolor="#3b2478" stroked="f"/>
                  <v:rect id="Rectangle 2053" o:spid="_x0000_s1405" style="position:absolute;left:173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5BMYA&#10;AADdAAAADwAAAGRycy9kb3ducmV2LnhtbESPwWrDMBBE74H+g9hCL6GRYkoIbmQTEgI95FKnFHJb&#10;rK1laq2MpThOvr4qFHocZuYNsykn14mRhtB61rBcKBDEtTctNxo+TofnNYgQkQ12nknDjQKUxcNs&#10;g7nxV36nsYqNSBAOOWqwMfa5lKG25DAsfE+cvC8/OIxJDo00A14T3HUyU2olHbacFiz2tLNUf1cX&#10;p+Fyp3jb2746jNl5HtQ2U8fzp9ZPj9P2FUSkKf6H/9pvRsPLcp3B75v0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15BMYAAADdAAAADwAAAAAAAAAAAAAAAACYAgAAZHJz&#10;L2Rvd25yZXYueG1sUEsFBgAAAAAEAAQA9QAAAIsDAAAAAA==&#10;" fillcolor="#3b2478" stroked="f"/>
                  <v:rect id="Rectangle 2054" o:spid="_x0000_s1406" style="position:absolute;left:182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cn8YA&#10;AADdAAAADwAAAGRycy9kb3ducmV2LnhtbESPQWsCMRSE74X+h/CEXoombkuR1SjSIvTgxbUI3h6b&#10;52Zx87Js4rr215uC0OMwM98wi9XgGtFTF2rPGqYTBYK49KbmSsPPfjOegQgR2WDjmTTcKMBq+fy0&#10;wNz4K++oL2IlEoRDjhpsjG0uZSgtOQwT3xIn7+Q7hzHJrpKmw2uCu0ZmSn1IhzWnBYstfVoqz8XF&#10;abj8Urx92bbY9NnxNah1prbHg9Yvo2E9BxFpiP/hR/vbaHifzt7g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Hcn8YAAADdAAAADwAAAAAAAAAAAAAAAACYAgAAZHJz&#10;L2Rvd25yZXYueG1sUEsFBgAAAAAEAAQA9QAAAIsDAAAAAA==&#10;" fillcolor="#3b2478" stroked="f"/>
                  <v:rect id="Rectangle 2055" o:spid="_x0000_s1407" style="position:absolute;left:190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E68YA&#10;AADdAAAADwAAAGRycy9kb3ducmV2LnhtbESPQWsCMRSE74X+h/CEXkpNXKTI1ihSETx4cSsFb4/N&#10;62Zx87Js4rr21xtB8DjMzDfMfDm4RvTUhdqzhslYgSAuvam50nD42XzMQISIbLDxTBquFGC5eH2Z&#10;Y278hffUF7ESCcIhRw02xjaXMpSWHIaxb4mT9+c7hzHJrpKmw0uCu0ZmSn1KhzWnBYstfVsqT8XZ&#10;aTj/U7yubVts+uz4HtQqU7vjr9Zvo2H1BSLSEJ/hR3trNEwnsy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hE68YAAADdAAAADwAAAAAAAAAAAAAAAACYAgAAZHJz&#10;L2Rvd25yZXYueG1sUEsFBgAAAAAEAAQA9QAAAIsDAAAAAA==&#10;" fillcolor="#3b2478" stroked="f"/>
                  <v:rect id="Rectangle 2056" o:spid="_x0000_s1408" style="position:absolute;left:197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hcMYA&#10;AADdAAAADwAAAGRycy9kb3ducmV2LnhtbESPQWsCMRSE74X+h/CEXoomLm2R1SjSIvTgxbUI3h6b&#10;52Zx87Js4rr215uC0OMwM98wi9XgGtFTF2rPGqYTBYK49KbmSsPPfjOegQgR2WDjmTTcKMBq+fy0&#10;wNz4K++oL2IlEoRDjhpsjG0uZSgtOQwT3xIn7+Q7hzHJrpKmw2uCu0ZmSn1IhzWnBYstfVoqz8XF&#10;abj8Urx92bbY9NnxNah1prbHg9Yvo2E9BxFpiP/hR/vbaHibzt7h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hcMYAAADdAAAADwAAAAAAAAAAAAAAAACYAgAAZHJz&#10;L2Rvd25yZXYueG1sUEsFBgAAAAAEAAQA9QAAAIsDAAAAAA==&#10;" fillcolor="#3b2478" stroked="f"/>
                  <v:rect id="Rectangle 2057" o:spid="_x0000_s1409" style="position:absolute;left:205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Z/B8YA&#10;AADdAAAADwAAAGRycy9kb3ducmV2LnhtbESPwWrDMBBE74H+g9hAL6GRYkoIbmQTGgI59FI3FHJb&#10;rK1lYq2MpThOv74qFHocZuYNsy0n14mRhtB61rBaKhDEtTctNxpOH4enDYgQkQ12nknDnQKUxcNs&#10;i7nxN36nsYqNSBAOOWqwMfa5lKG25DAsfU+cvC8/OIxJDo00A94S3HUyU2otHbacFiz29GqpvlRX&#10;p+H6TfG+t311GLPzIqhdpt7On1o/zqfdC4hIU/wP/7WPRsPzarOG3zfpCc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Z/B8YAAADdAAAADwAAAAAAAAAAAAAAAACYAgAAZHJz&#10;L2Rvd25yZXYueG1sUEsFBgAAAAAEAAQA9QAAAIsDAAAAAA==&#10;" fillcolor="#3b2478" stroked="f"/>
                  <v:rect id="Rectangle 2058" o:spid="_x0000_s1410" style="position:absolute;left:214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anMYA&#10;AADdAAAADwAAAGRycy9kb3ducmV2LnhtbESPQWsCMRSE74X+h/CEXoomLqWV1SjSIvTgxbUI3h6b&#10;52Zx87Js4rr215uC0OMwM98wi9XgGtFTF2rPGqYTBYK49KbmSsPPfjOegQgR2WDjmTTcKMBq+fy0&#10;wNz4K++oL2IlEoRDjhpsjG0uZSgtOQwT3xIn7+Q7hzHJrpKmw2uCu0ZmSr1LhzWnBYstfVoqz8XF&#10;abj8Urx92bbY9NnxNah1prbHg9Yvo2E9BxFpiP/hR/vbaHibzj7g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ranMYAAADdAAAADwAAAAAAAAAAAAAAAACYAgAAZHJz&#10;L2Rvd25yZXYueG1sUEsFBgAAAAAEAAQA9QAAAIsDAAAAAA==&#10;" fillcolor="#3b2478" stroked="f"/>
                  <v:rect id="Rectangle 2059" o:spid="_x0000_s1411" style="position:absolute;left:221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VO7sIA&#10;AADdAAAADwAAAGRycy9kb3ducmV2LnhtbERPz2vCMBS+D/wfwhO8DE0sY0g1ijiEHbysE8Hbo3k2&#10;xealNLFW/3pzGOz48f1ebQbXiJ66UHvWMJ8pEMSlNzVXGo6/++kCRIjIBhvPpOFBATbr0dsKc+Pv&#10;/EN9ESuRQjjkqMHG2OZShtKSwzDzLXHiLr5zGBPsKmk6vKdw18hMqU/psObUYLGlnaXyWtychtuT&#10;4uPLtsW+z87vQW0zdTiftJ6Mh+0SRKQh/ov/3N9Gw8d8keam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dU7uwgAAAN0AAAAPAAAAAAAAAAAAAAAAAJgCAABkcnMvZG93&#10;bnJldi54bWxQSwUGAAAAAAQABAD1AAAAhwMAAAAA&#10;" fillcolor="#3b2478" stroked="f"/>
                  <v:rect id="Rectangle 2060" o:spid="_x0000_s1412" style="position:absolute;left:229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rdcYA&#10;AADdAAAADwAAAGRycy9kb3ducmV2LnhtbESPQWsCMRSE74X+h/CEXoomLqXoahRpEXrw4loK3h6b&#10;52Zx87Js4rr215uC0OMwM98wy/XgGtFTF2rPGqYTBYK49KbmSsP3YTuegQgR2WDjmTTcKMB69fy0&#10;xNz4K++pL2IlEoRDjhpsjG0uZSgtOQwT3xIn7+Q7hzHJrpKmw2uCu0ZmSr1LhzWnBYstfVgqz8XF&#10;abj8Urx92rbY9tnxNahNpnbHH61fRsNmASLSEP/Dj/aX0fA2nc3h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nrdcYAAADdAAAADwAAAAAAAAAAAAAAAACYAgAAZHJz&#10;L2Rvd25yZXYueG1sUEsFBgAAAAAEAAQA9QAAAIsDAAAAAA==&#10;" fillcolor="#3b2478" stroked="f"/>
                  <v:rect id="Rectangle 2061" o:spid="_x0000_s1413" style="position:absolute;left:236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UNcQA&#10;AADdAAAADwAAAGRycy9kb3ducmV2LnhtbERPz2vCMBS+D/wfwhO8jJlYZGxdUxFF8OBldQy8PZq3&#10;pqx5KU2sdX/9chjs+PH9LjaT68RIQ2g9a1gtFQji2puWGw0f58PTC4gQkQ12nknDnQJsytlDgbnx&#10;N36nsYqNSCEcctRgY+xzKUNtyWFY+p44cV9+cBgTHBppBrylcNfJTKln6bDl1GCxp52l+ru6Og3X&#10;H4r3ve2rw5hdHoPaZup0+dR6MZ+2byAiTfFf/Oc+Gg3r1Wvan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1DXEAAAA3QAAAA8AAAAAAAAAAAAAAAAAmAIAAGRycy9k&#10;b3ducmV2LnhtbFBLBQYAAAAABAAEAPUAAACJAwAAAAA=&#10;" fillcolor="#3b2478" stroked="f"/>
                  <v:rect id="Rectangle 2062" o:spid="_x0000_s1414" style="position:absolute;left:245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xrsYA&#10;AADdAAAADwAAAGRycy9kb3ducmV2LnhtbESPQWvCQBSE7wX/w/IKvZS6m1CKja4iFsFDL40ieHtk&#10;n9nQ7NuQXWP013cLhR6HmfmGWaxG14qB+tB41pBNFQjiypuGaw2H/fZlBiJEZIOtZ9JwowCr5eRh&#10;gYXxV/6ioYy1SBAOBWqwMXaFlKGy5DBMfUecvLPvHcYk+1qaHq8J7lqZK/UmHTacFix2tLFUfZcX&#10;p+Fyp3j7sF25HfLTc1DrXH2ejlo/PY7rOYhIY/wP/7V3RsNr9p7B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ZxrsYAAADdAAAADwAAAAAAAAAAAAAAAACYAgAAZHJz&#10;L2Rvd25yZXYueG1sUEsFBgAAAAAEAAQA9QAAAIsDAAAAAA==&#10;" fillcolor="#3b2478" stroked="f"/>
                  <v:rect id="Rectangle 2063" o:spid="_x0000_s1415" style="position:absolute;left:253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Tv2cYA&#10;AADdAAAADwAAAGRycy9kb3ducmV2LnhtbESPQWsCMRSE7wX/Q3hCL6UmLqXYrVHEInjw4rYI3h6b&#10;183i5mXZxHX115uC0OMwM98w8+XgGtFTF2rPGqYTBYK49KbmSsPP9+Z1BiJEZIONZ9JwpQDLxehp&#10;jrnxF95TX8RKJAiHHDXYGNtcylBachgmviVO3q/vHMYku0qaDi8J7hqZKfUuHdacFiy2tLZUnoqz&#10;03C+Ubx+2bbY9NnxJahVpnbHg9bP42H1CSLSEP/Dj/bWaHibfmT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Tv2cYAAADdAAAADwAAAAAAAAAAAAAAAACYAgAAZHJz&#10;L2Rvd25yZXYueG1sUEsFBgAAAAAEAAQA9QAAAIsDAAAAAA==&#10;" fillcolor="#3b2478" stroked="f"/>
                  <v:rect id="Rectangle 2064" o:spid="_x0000_s1416" style="position:absolute;left:260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KQscA&#10;AADdAAAADwAAAGRycy9kb3ducmV2LnhtbESPQWsCMRSE74X+h/AKvRRNXEvR1SjSInjopdtS8PbY&#10;PDeLm5dlE9e1v74RBI/DzHzDLNeDa0RPXag9a5iMFQji0puaKw0/39vRDESIyAYbz6ThQgHWq8eH&#10;JebGn/mL+iJWIkE45KjBxtjmUobSksMw9i1x8g6+cxiT7CppOjwnuGtkptSbdFhzWrDY0rul8lic&#10;nIbTH8XLh22LbZ/tX4LaZOpz/6v189OwWYCINMR7+NbeGQ2vk/kU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ISkLHAAAA3QAAAA8AAAAAAAAAAAAAAAAAmAIAAGRy&#10;cy9kb3ducmV2LnhtbFBLBQYAAAAABAAEAPUAAACMAwAAAAA=&#10;" fillcolor="#3b2478" stroked="f"/>
                  <v:rect id="Rectangle 2065" o:spid="_x0000_s1417" style="position:absolute;left:268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NsYA&#10;AADdAAAADwAAAGRycy9kb3ducmV2LnhtbESPQWsCMRSE74X+h/AKXoomLlLa1SjSInjoxbUUvD02&#10;z83i5mXZxHX115uC0OMwM98wi9XgGtFTF2rPGqYTBYK49KbmSsPPfjN+BxEissHGM2m4UoDV8vlp&#10;gbnxF95RX8RKJAiHHDXYGNtcylBachgmviVO3tF3DmOSXSVNh5cEd43MlHqTDmtOCxZb+rRUnoqz&#10;03C+Ubx+2bbY9NnhNah1pr4Pv1qPXob1HESkIf6HH+2t0TCbfszg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SNsYAAADdAAAADwAAAAAAAAAAAAAAAACYAgAAZHJz&#10;L2Rvd25yZXYueG1sUEsFBgAAAAAEAAQA9QAAAIsDAAAAAA==&#10;" fillcolor="#3b2478" stroked="f"/>
                  <v:rect id="Rectangle 2066" o:spid="_x0000_s1418" style="position:absolute;left:277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3rccA&#10;AADdAAAADwAAAGRycy9kb3ducmV2LnhtbESPQWsCMRSE74X+h/AKvRRNXGzR1SjSInjopdtS8PbY&#10;PDeLm5dlE9e1v74RBI/DzHzDLNeDa0RPXag9a5iMFQji0puaKw0/39vRDESIyAYbz6ThQgHWq8eH&#10;JebGn/mL+iJWIkE45KjBxtjmUobSksMw9i1x8g6+cxiT7CppOjwnuGtkptSbdFhzWrDY0rul8lic&#10;nIbTH8XLh22LbZ/tX4LaZOpz/6v189OwWYCINMR7+NbeGQ3TyfwV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td63HAAAA3QAAAA8AAAAAAAAAAAAAAAAAmAIAAGRy&#10;cy9kb3ducmV2LnhtbFBLBQYAAAAABAAEAPUAAACMAwAAAAA=&#10;" fillcolor="#3b2478" stroked="f"/>
                  <v:rect id="Rectangle 2067" o:spid="_x0000_s1419" style="position:absolute;left:2847;top:541;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2sYA&#10;AADdAAAADwAAAGRycy9kb3ducmV2LnhtbESPQWsCMRSE74X+h/AKXoomLiLtahRpETx46VoK3h6b&#10;52Zx87Js4rr6602h0OMwM98wy/XgGtFTF2rPGqYTBYK49KbmSsP3YTt+AxEissHGM2m4UYD16vlp&#10;ibnxV/6ivoiVSBAOOWqwMba5lKG05DBMfEucvJPvHMYku0qaDq8J7hqZKTWXDmtOCxZb+rBUnouL&#10;03C5U7x92rbY9tnxNahNpvbHH61HL8NmASLSEP/Df+2d0TCbvs/h901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p2sYAAADdAAAADwAAAAAAAAAAAAAAAACYAgAAZHJz&#10;L2Rvd25yZXYueG1sUEsFBgAAAAAEAAQA9QAAAIsDAAAAAA==&#10;" fillcolor="#3b2478" stroked="f"/>
                  <v:rect id="Rectangle 2068" o:spid="_x0000_s1420" style="position:absolute;left:292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NMQccA&#10;AADdAAAADwAAAGRycy9kb3ducmV2LnhtbESPQWsCMRSE74X+h/AKvRRNXKTV1SjSInjopdtS8PbY&#10;PDeLm5dlE9e1v74RBI/DzHzDLNeDa0RPXag9a5iMFQji0puaKw0/39vRDESIyAYbz6ThQgHWq8eH&#10;JebGn/mL+iJWIkE45KjBxtjmUobSksMw9i1x8g6+cxiT7CppOjwnuGtkptSrdFhzWrDY0rul8lic&#10;nIbTH8XLh22LbZ/tX4LaZOpz/6v189OwWYCINMR7+NbeGQ3TyfwN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zTEHHAAAA3QAAAA8AAAAAAAAAAAAAAAAAmAIAAGRy&#10;cy9kb3ducmV2LnhtbFBLBQYAAAAABAAEAPUAAACMAwAAAAA=&#10;" fillcolor="#3b2478" stroked="f"/>
                  <v:rect id="Rectangle 2069" o:spid="_x0000_s1421" style="position:absolute;left:301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YM8QA&#10;AADdAAAADwAAAGRycy9kb3ducmV2LnhtbERPz2vCMBS+D/wfwhO8jJlYZGxdUxFF8OBldQy8PZq3&#10;pqx5KU2sdX/9chjs+PH9LjaT68RIQ2g9a1gtFQji2puWGw0f58PTC4gQkQ12nknDnQJsytlDgbnx&#10;N36nsYqNSCEcctRgY+xzKUNtyWFY+p44cV9+cBgTHBppBrylcNfJTKln6bDl1GCxp52l+ru6Og3X&#10;H4r3ve2rw5hdHoPaZup0+dR6MZ+2byAiTfFf/Oc+Gg3r1Wuam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s2DPEAAAA3QAAAA8AAAAAAAAAAAAAAAAAmAIAAGRycy9k&#10;b3ducmV2LnhtbFBLBQYAAAAABAAEAPUAAACJAwAAAAA=&#10;" fillcolor="#3b2478" stroked="f"/>
                  <v:rect id="Rectangle 2070" o:spid="_x0000_s1422" style="position:absolute;left:3086;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9qMYA&#10;AADdAAAADwAAAGRycy9kb3ducmV2LnhtbESPQWsCMRSE74X+h/CEXoomLqXU1SjSIvTgxbUI3h6b&#10;52Zx87Js4rr215uC0OMwM98wi9XgGtFTF2rPGqYTBYK49KbmSsPPfjP+ABEissHGM2m4UYDV8vlp&#10;gbnxV95RX8RKJAiHHDXYGNtcylBachgmviVO3sl3DmOSXSVNh9cEd43MlHqXDmtOCxZb+rRUnouL&#10;03D5pXj7sm2x6bPja1DrTG2PB61fRsN6DiLSEP/Dj/a30fA2nc3g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B9qMYAAADdAAAADwAAAAAAAAAAAAAAAACYAgAAZHJz&#10;L2Rvd25yZXYueG1sUEsFBgAAAAAEAAQA9QAAAIsDAAAAAA==&#10;" fillcolor="#3b2478" stroked="f"/>
                  <v:rect id="Rectangle 2071" o:spid="_x0000_s1423" style="position:absolute;left:316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zsUA&#10;AADdAAAADwAAAGRycy9kb3ducmV2LnhtbESPwWrDMBBE74H8g9hAL6GRakopbhRjUgI95BK3FHJb&#10;rK1lYq2MpThOvj4qFHocZuYNsy4m14mRhtB61vC0UiCIa29abjR8fe4eX0GEiGyw80warhSg2Mxn&#10;a8yNv/CBxio2IkE45KjBxtjnUobaksOw8j1x8n784DAmOTTSDHhJcNfJTKkX6bDltGCxp62l+lSd&#10;nYbzjeL13fbVbsyOy6DKTO2P31o/LKbyDUSkKf6H/9ofRsNzQsLvm/Q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SDOxQAAAN0AAAAPAAAAAAAAAAAAAAAAAJgCAABkcnMv&#10;ZG93bnJldi54bWxQSwUGAAAAAAQABAD1AAAAigMAAAAA&#10;" fillcolor="#3b2478" stroked="f"/>
                  <v:rect id="Rectangle 2072" o:spid="_x0000_s1424" style="position:absolute;left:3236;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FVcUA&#10;AADdAAAADwAAAGRycy9kb3ducmV2LnhtbESPQWsCMRSE74X+h/AKXkpNXEqRrVFEETz04lYEb4/N&#10;c7O4eVk2cV37601B8DjMzDfMbDG4RvTUhdqzhslYgSAuvam50rD/3XxMQYSIbLDxTBpuFGAxf32Z&#10;YW78lXfUF7ESCcIhRw02xjaXMpSWHIaxb4mTd/Kdw5hkV0nT4TXBXSMzpb6kw5rTgsWWVpbKc3Fx&#10;Gi5/FG9r2xabPju+B7XM1M/xoPXobVh+g4g0xGf40d4aDZ+ZmsD/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uYVVxQAAAN0AAAAPAAAAAAAAAAAAAAAAAJgCAABkcnMv&#10;ZG93bnJldi54bWxQSwUGAAAAAAQABAD1AAAAigMAAAAA&#10;" fillcolor="#3b2478" stroked="f"/>
                  <v:rect id="Rectangle 2073" o:spid="_x0000_s1425" style="position:absolute;left:331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bIsUA&#10;AADdAAAADwAAAGRycy9kb3ducmV2LnhtbESPQWsCMRSE74X+h/AEL6UmDVLK1ijSInjopVsRvD02&#10;r5vFzcuyievaX98IgsdhZr5hFqvRt2KgPjaBDbzMFAjiKtiGawO7n83zG4iYkC22gcnAhSKslo8P&#10;CyxsOPM3DWWqRYZwLNCAS6krpIyVI49xFjri7P2G3mPKsq+l7fGc4b6VWqlX6bHhvOCwow9H1bE8&#10;eQOnP0qXT9eVm0EfnqJaa/V12BsznYzrdxCJxnQP39pba2CulYbrm/w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xsixQAAAN0AAAAPAAAAAAAAAAAAAAAAAJgCAABkcnMv&#10;ZG93bnJldi54bWxQSwUGAAAAAAQABAD1AAAAigMAAAAA&#10;" fillcolor="#3b2478" stroked="f"/>
                  <v:rect id="Rectangle 2074" o:spid="_x0000_s1426" style="position:absolute;left:340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ucYA&#10;AADdAAAADwAAAGRycy9kb3ducmV2LnhtbESPQWsCMRSE7wX/Q3iCl1ITt0VkaxRRBA+9dBXB22Pz&#10;ulm6eVk2cV399U2h0OMwM98wy/XgGtFTF2rPGmZTBYK49KbmSsPpuH9ZgAgR2WDjmTTcKcB6NXpa&#10;Ym78jT+pL2IlEoRDjhpsjG0uZSgtOQxT3xIn78t3DmOSXSVNh7cEd43MlJpLhzWnBYstbS2V38XV&#10;abg+KN53ti32fXZ5DmqTqY/LWevJeNi8g4g0xP/wX/tgNLxl6hV+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e+ucYAAADdAAAADwAAAAAAAAAAAAAAAACYAgAAZHJz&#10;L2Rvd25yZXYueG1sUEsFBgAAAAAEAAQA9QAAAIsDAAAAAA==&#10;" fillcolor="#3b2478" stroked="f"/>
                  <v:rect id="Rectangle 2075" o:spid="_x0000_s1427" style="position:absolute;left:3476;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4mzcUA&#10;AADdAAAADwAAAGRycy9kb3ducmV2LnhtbESPQWsCMRSE74X+h/AKvZSauEiRrVFEETz04lYEb4/N&#10;c7O4eVk2cV376xtB8DjMzDfMbDG4RvTUhdqzhvFIgSAuvam50rD/3XxOQYSIbLDxTBpuFGAxf32Z&#10;YW78lXfUF7ESCcIhRw02xjaXMpSWHIaRb4mTd/Kdw5hkV0nT4TXBXSMzpb6kw5rTgsWWVpbKc3Fx&#10;Gi5/FG9r2xabPjt+BLXM1M/xoPX727D8BhFpiM/wo701GiaZmsD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ibNxQAAAN0AAAAPAAAAAAAAAAAAAAAAAJgCAABkcnMv&#10;ZG93bnJldi54bWxQSwUGAAAAAAQABAD1AAAAigMAAAAA&#10;" fillcolor="#3b2478" stroked="f"/>
                  <v:rect id="Rectangle 2076" o:spid="_x0000_s1428" style="position:absolute;left:355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KDVsYA&#10;AADdAAAADwAAAGRycy9kb3ducmV2LnhtbESPQWsCMRSE7wX/Q3iCl1ITl1ZkaxRRBA+9dBXB22Pz&#10;ulm6eVk2cV399U2h0OMwM98wy/XgGtFTF2rPGmZTBYK49KbmSsPpuH9ZgAgR2WDjmTTcKcB6NXpa&#10;Ym78jT+pL2IlEoRDjhpsjG0uZSgtOQxT3xIn78t3DmOSXSVNh7cEd43MlJpLhzWnBYstbS2V38XV&#10;abg+KN53ti32fXZ5DmqTqY/LWevJeNi8g4g0xP/wX/tgNLxm6g1+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KDVsYAAADdAAAADwAAAAAAAAAAAAAAAACYAgAAZHJz&#10;L2Rvd25yZXYueG1sUEsFBgAAAAAEAAQA9QAAAIsDAAAAAA==&#10;" fillcolor="#3b2478" stroked="f"/>
                  <v:rect id="Rectangle 2077" o:spid="_x0000_s1429" style="position:absolute;left:3641;top:541;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dIcUA&#10;AADdAAAADwAAAGRycy9kb3ducmV2LnhtbESPQWsCMRSE70L/Q3iFXqQmXURkaxRRhB68uIrg7bF5&#10;3SzdvCybuK799aZQ8DjMzDfMYjW4RvTUhdqzho+JAkFcelNzpeF03L3PQYSIbLDxTBruFGC1fBkt&#10;MDf+xgfqi1iJBOGQowYbY5tLGUpLDsPEt8TJ+/adw5hkV0nT4S3BXSMzpWbSYc1pwWJLG0vlT3F1&#10;Gq6/FO9b2xa7PruMg1pnan85a/32Oqw/QUQa4jP83/4yGqaZmsH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B0hxQAAAN0AAAAPAAAAAAAAAAAAAAAAAJgCAABkcnMv&#10;ZG93bnJldi54bWxQSwUGAAAAAAQABAD1AAAAigMAAAAA&#10;" fillcolor="#3b2478" stroked="f"/>
                  <v:rect id="Rectangle 2078" o:spid="_x0000_s1430" style="position:absolute;left:3715;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4usYA&#10;AADdAAAADwAAAGRycy9kb3ducmV2LnhtbESPQWsCMRSE7wX/Q3iCl1ITl1JlaxRRBA+9dBXB22Pz&#10;ulm6eVk2cV399U2h0OMwM98wy/XgGtFTF2rPGmZTBYK49KbmSsPpuH9ZgAgR2WDjmTTcKcB6NXpa&#10;Ym78jT+pL2IlEoRDjhpsjG0uZSgtOQxT3xIn78t3DmOSXSVNh7cEd43MlHqTDmtOCxZb2loqv4ur&#10;03B9ULzvbFvs++zyHNQmUx+Xs9aT8bB5BxFpiP/hv/bBaHjN1B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y4usYAAADdAAAADwAAAAAAAAAAAAAAAACYAgAAZHJz&#10;L2Rvd25yZXYueG1sUEsFBgAAAAAEAAQA9QAAAIsDAAAAAA==&#10;" fillcolor="#3b2478" stroked="f"/>
                  <v:rect id="Rectangle 2079" o:spid="_x0000_s1431" style="position:absolute;left:3790;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syMIA&#10;AADdAAAADwAAAGRycy9kb3ducmV2LnhtbERPz2vCMBS+C/sfwht4kZmsDJHOKLIh7LDLqgi9PZpn&#10;U2xeShNr9a9fDoLHj+/3ajO6VgzUh8azhve5AkFcedNwreGw370tQYSIbLD1TBpuFGCzfpmsMDf+&#10;yn80FLEWKYRDjhpsjF0uZagsOQxz3xEn7uR7hzHBvpamx2sKd63MlFpIhw2nBosdfVmqzsXFabjc&#10;Kd6+bVfshqycBbXN1G951Hr6Om4/QUQa41P8cP8YDR+ZSnP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yzIwgAAAN0AAAAPAAAAAAAAAAAAAAAAAJgCAABkcnMvZG93&#10;bnJldi54bWxQSwUGAAAAAAQABAD1AAAAhwMAAAAA&#10;" fillcolor="#3b2478" stroked="f"/>
                  <v:rect id="Rectangle 2080" o:spid="_x0000_s1432" style="position:absolute;left:3865;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U8YA&#10;AADdAAAADwAAAGRycy9kb3ducmV2LnhtbESPQWsCMRSE7wX/Q3iCl1ITl1J0axRRBA+9dBXB22Pz&#10;ulm6eVk2cV399U2h0OMwM98wy/XgGtFTF2rPGmZTBYK49KbmSsPpuH+ZgwgR2WDjmTTcKcB6NXpa&#10;Ym78jT+pL2IlEoRDjhpsjG0uZSgtOQxT3xIn78t3DmOSXSVNh7cEd43MlHqTDmtOCxZb2loqv4ur&#10;03B9ULzvbFvs++zyHNQmUx+Xs9aT8bB5BxFpiP/hv/bBaHjN1AJ+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JU8YAAADdAAAADwAAAAAAAAAAAAAAAACYAgAAZHJz&#10;L2Rvd25yZXYueG1sUEsFBgAAAAAEAAQA9QAAAIsDAAAAAA==&#10;" fillcolor="#3b2478" stroked="f"/>
                  <v:rect id="Rectangle 2081" o:spid="_x0000_s1433" style="position:absolute;left:3955;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2E8MA&#10;AADdAAAADwAAAGRycy9kb3ducmV2LnhtbERPz2vCMBS+C/4P4QleZCaWMUZnFFEED7usG4PeHs1b&#10;U2xeShNr9a9fDoLHj+/3eju6VgzUh8azhtVSgSCuvGm41vDzfXx5BxEissHWM2m4UYDtZjpZY278&#10;lb9oKGItUgiHHDXYGLtcylBZchiWviNO3J/vHcYE+1qaHq8p3LUyU+pNOmw4NVjsaG+pOhcXp+Fy&#10;p3g72K44Dlm5CGqXqc/yV+v5bNx9gIg0xqf44T4ZDa/ZKu1P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2E8MAAADdAAAADwAAAAAAAAAAAAAAAACYAgAAZHJzL2Rv&#10;d25yZXYueG1sUEsFBgAAAAAEAAQA9QAAAIgDAAAAAA==&#10;" fillcolor="#3b2478" stroked="f"/>
                  <v:rect id="Rectangle 2082" o:spid="_x0000_s1434" style="position:absolute;left:4030;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TiMYA&#10;AADdAAAADwAAAGRycy9kb3ducmV2LnhtbESPQWvCQBSE7wX/w/KEXkrdTShFUlcRRejBS1MRvD2y&#10;z2ww+zZk1xj99d1CocdhZr5hFqvRtWKgPjSeNWQzBYK48qbhWsPhe/c6BxEissHWM2m4U4DVcvK0&#10;wML4G3/RUMZaJAiHAjXYGLtCylBZchhmviNO3tn3DmOSfS1Nj7cEd63MlXqXDhtOCxY72liqLuXV&#10;abg+KN63tit3Q356CWqdq/3pqPXzdFx/gIg0xv/wX/vTaHjLsw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ATiMYAAADdAAAADwAAAAAAAAAAAAAAAACYAgAAZHJz&#10;L2Rvd25yZXYueG1sUEsFBgAAAAAEAAQA9QAAAIsDAAAAAA==&#10;" fillcolor="#3b2478" stroked="f"/>
                  <v:rect id="Rectangle 2083" o:spid="_x0000_s1435" style="position:absolute;left:4105;top:541;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N/8YA&#10;AADdAAAADwAAAGRycy9kb3ducmV2LnhtbESPQWsCMRSE74X+h/AKvZSaGKSUrVGkRejBi1speHts&#10;XjdLNy/LJq6rv94IgsdhZr5h5svRt2KgPjaBDUwnCgRxFWzDtYHdz/r1HURMyBbbwGTgRBGWi8eH&#10;ORY2HHlLQ5lqkSEcCzTgUuoKKWPlyGOchI44e3+h95iy7GtpezxmuG+lVupNemw4Lzjs6NNR9V8e&#10;vIHDmdLpy3XletD7l6hWWm32v8Y8P42rDxCJxnQP39rf1sBMTzVc3+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KN/8YAAADdAAAADwAAAAAAAAAAAAAAAACYAgAAZHJz&#10;L2Rvd25yZXYueG1sUEsFBgAAAAAEAAQA9QAAAIsDAAAAAA==&#10;" fillcolor="#3b2478" stroked="f"/>
                  <v:rect id="Rectangle 2084" o:spid="_x0000_s1436" style="position:absolute;left:1034;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oZMYA&#10;AADdAAAADwAAAGRycy9kb3ducmV2LnhtbESPQWsCMRSE7wX/Q3hCL6UmbouUrVHEInjw4rYI3h6b&#10;183i5mXZxHX115uC0OMwM98w8+XgGtFTF2rPGqYTBYK49KbmSsPP9+b1A0SIyAYbz6ThSgGWi9HT&#10;HHPjL7ynvoiVSBAOOWqwMba5lKG05DBMfEucvF/fOYxJdpU0HV4S3DUyU2omHdacFiy2tLZUnoqz&#10;03C+Ubx+2bbY9NnxJahVpnbHg9bP42H1CSLSEP/Dj/bWaHjPpm/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4oZMYAAADdAAAADwAAAAAAAAAAAAAAAACYAgAAZHJz&#10;L2Rvd25yZXYueG1sUEsFBgAAAAAEAAQA9QAAAIsDAAAAAA==&#10;" fillcolor="#3b2478" stroked="f"/>
                  <v:rect id="Rectangle 2085" o:spid="_x0000_s1437" style="position:absolute;left:1109;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wEMYA&#10;AADdAAAADwAAAGRycy9kb3ducmV2LnhtbESPQWsCMRSE70L/Q3gFL1ITF5GyNYpUBA9euorg7bF5&#10;3SzdvCybuK7+elMo9DjMzDfMcj24RvTUhdqzhtlUgSAuvam50nA67t7eQYSIbLDxTBruFGC9ehkt&#10;MTf+xl/UF7ESCcIhRw02xjaXMpSWHIapb4mT9+07hzHJrpKmw1uCu0ZmSi2kw5rTgsWWPi2VP8XV&#10;abg+KN63ti12fXaZBLXJ1OFy1nr8Omw+QEQa4n/4r703GubZbA6/b9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ewEMYAAADdAAAADwAAAAAAAAAAAAAAAACYAgAAZHJz&#10;L2Rvd25yZXYueG1sUEsFBgAAAAAEAAQA9QAAAIsDAAAAAA==&#10;" fillcolor="#3b2478" stroked="f"/>
                  <v:rect id="Rectangle 2086" o:spid="_x0000_s1438" style="position:absolute;left:1199;top:195;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Vi8YA&#10;AADdAAAADwAAAGRycy9kb3ducmV2LnhtbESPQWsCMRSE7wX/Q3hCL6UmLq2UrVHEInjw4rYI3h6b&#10;183i5mXZxHX115uC0OMwM98w8+XgGtFTF2rPGqYTBYK49KbmSsPP9+b1A0SIyAYbz6ThSgGWi9HT&#10;HHPjL7ynvoiVSBAOOWqwMba5lKG05DBMfEucvF/fOYxJdpU0HV4S3DUyU2omHdacFiy2tLZUnoqz&#10;03C+Ubx+2bbY9NnxJahVpnbHg9bP42H1CSLSEP/Dj/bWaHjLpu/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sVi8YAAADdAAAADwAAAAAAAAAAAAAAAACYAgAAZHJz&#10;L2Rvd25yZXYueG1sUEsFBgAAAAAEAAQA9QAAAIsDAAAAAA==&#10;" fillcolor="#3b2478" stroked="f"/>
                  <v:rect id="Rectangle 2087" o:spid="_x0000_s1439" style="position:absolute;left:127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mL/MYA&#10;AADdAAAADwAAAGRycy9kb3ducmV2LnhtbESPwWrDMBBE74X+g9hALqWWYkooTuQQWgI99FK3FHJb&#10;rI1lYq2MpThOvr4KBHocZuYNs95MrhMjDaH1rGGRKRDEtTctNxp+vnfPryBCRDbYeSYNFwqwKR8f&#10;1lgYf+YvGqvYiAThUKAGG2NfSBlqSw5D5nvi5B384DAmOTTSDHhOcNfJXKmldNhyWrDY05ul+lid&#10;nIbTleLl3fbVbsz3T0Ftc/W5/9V6Ppu2KxCRpvgfvrc/jIaXfLGE25v0BG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mL/MYAAADdAAAADwAAAAAAAAAAAAAAAACYAgAAZHJz&#10;L2Rvd25yZXYueG1sUEsFBgAAAAAEAAQA9QAAAIsDAAAAAA==&#10;" fillcolor="#3b2478" stroked="f"/>
                  <v:rect id="Rectangle 2088" o:spid="_x0000_s1440" style="position:absolute;left:134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uZ8YA&#10;AADdAAAADwAAAGRycy9kb3ducmV2LnhtbESPQWsCMRSE7wX/Q3hCL6UmLqWWrVHEInjw4rYI3h6b&#10;183i5mXZxHX115uC0OMwM98w8+XgGtFTF2rPGqYTBYK49KbmSsPP9+b1A0SIyAYbz6ThSgGWi9HT&#10;HHPjL7ynvoiVSBAOOWqwMba5lKG05DBMfEucvF/fOYxJdpU0HV4S3DUyU+pdOqw5LVhsaW2pPBVn&#10;p+F8o3j9sm2x6bPjS1CrTO2OB62fx8PqE0SkIf6HH+2t0fCWTWf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UuZ8YAAADdAAAADwAAAAAAAAAAAAAAAACYAgAAZHJz&#10;L2Rvd25yZXYueG1sUEsFBgAAAAAEAAQA9QAAAIsDAAAAAA==&#10;" fillcolor="#3b2478" stroked="f"/>
                  <v:rect id="Rectangle 2089" o:spid="_x0000_s1441" style="position:absolute;left:142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6FcMA&#10;AADdAAAADwAAAGRycy9kb3ducmV2LnhtbERPz2vCMBS+C/4P4QleZCaWMUZnFFEED7usG4PeHs1b&#10;U2xeShNr9a9fDoLHj+/3eju6VgzUh8azhtVSgSCuvGm41vDzfXx5BxEissHWM2m4UYDtZjpZY278&#10;lb9oKGItUgiHHDXYGLtcylBZchiWviNO3J/vHcYE+1qaHq8p3LUyU+pNOmw4NVjsaG+pOhcXp+Fy&#10;p3g72K44Dlm5CGqXqc/yV+v5bNx9gIg0xqf44T4ZDa/ZKs1N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q6FcMAAADdAAAADwAAAAAAAAAAAAAAAACYAgAAZHJzL2Rv&#10;d25yZXYueG1sUEsFBgAAAAAEAAQA9QAAAIgDAAAAAA==&#10;" fillcolor="#3b2478" stroked="f"/>
                  <v:rect id="Rectangle 2090" o:spid="_x0000_s1442" style="position:absolute;left:151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fjsYA&#10;AADdAAAADwAAAGRycy9kb3ducmV2LnhtbESPQWsCMRSE7wX/Q3hCL6UmLqXYrVHEInjw4rYI3h6b&#10;183i5mXZxHX115uC0OMwM98w8+XgGtFTF2rPGqYTBYK49KbmSsPP9+Z1BiJEZIONZ9JwpQDLxehp&#10;jrnxF95TX8RKJAiHHDXYGNtcylBachgmviVO3q/vHMYku0qaDi8J7hqZKfUuHdacFiy2tLZUnoqz&#10;03C+Ubx+2bbY9NnxJahVpnbHg9bP42H1CSLSEP/Dj/bWaHjLph/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YfjsYAAADdAAAADwAAAAAAAAAAAAAAAACYAgAAZHJz&#10;L2Rvd25yZXYueG1sUEsFBgAAAAAEAAQA9QAAAIsDAAAAAA==&#10;" fillcolor="#3b2478" stroked="f"/>
                  <v:rect id="Rectangle 2091" o:spid="_x0000_s1443" style="position:absolute;left:158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8rsMA&#10;AADdAAAADwAAAGRycy9kb3ducmV2LnhtbERPz2vCMBS+D/Y/hDfYZWhiGDKqUWRD8LDLqgy8PZpn&#10;U2xeShNr3V+/HASPH9/v5Xr0rRioj01gA7OpAkFcBdtwbeCw304+QMSEbLENTAZuFGG9en5aYmHD&#10;lX9oKFMtcgjHAg24lLpCylg58hinoSPO3Cn0HlOGfS1tj9cc7luplZpLjw3nBocdfTqqzuXFG7j8&#10;Ubp9ua7cDvr4FtVGq+/jrzGvL+NmASLRmB7iu3tnDbxrnffn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8rsMAAADdAAAADwAAAAAAAAAAAAAAAACYAgAAZHJzL2Rv&#10;d25yZXYueG1sUEsFBgAAAAAEAAQA9QAAAIgDAAAAAA==&#10;" fillcolor="#3b2478" stroked="f"/>
                  <v:rect id="Rectangle 2092" o:spid="_x0000_s1444" style="position:absolute;left:166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ZNcYA&#10;AADdAAAADwAAAGRycy9kb3ducmV2LnhtbESPQWsCMRSE74X+h/AKvZSaGKSUrVGkRejBi1speHts&#10;XjdLNy/LJq6rv94IgsdhZr5h5svRt2KgPjaBDUwnCgRxFWzDtYHdz/r1HURMyBbbwGTgRBGWi8eH&#10;ORY2HHlLQ5lqkSEcCzTgUuoKKWPlyGOchI44e3+h95iy7GtpezxmuG+lVupNemw4Lzjs6NNR9V8e&#10;vIHDmdLpy3XletD7l6hWWm32v8Y8P42rDxCJxnQP39rf1sBM6ylc3+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zZNcYAAADdAAAADwAAAAAAAAAAAAAAAACYAgAAZHJz&#10;L2Rvd25yZXYueG1sUEsFBgAAAAAEAAQA9QAAAIsDAAAAAA==&#10;" fillcolor="#3b2478" stroked="f"/>
                  <v:rect id="Rectangle 2093" o:spid="_x0000_s1445" style="position:absolute;left:173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5HQsUA&#10;AADdAAAADwAAAGRycy9kb3ducmV2LnhtbESPQWsCMRSE74X+h/AEL6UmDVLK1ijSInjopVsRvD02&#10;r5vFzcuyievaX98IgsdhZr5hFqvRt2KgPjaBDbzMFAjiKtiGawO7n83zG4iYkC22gcnAhSKslo8P&#10;CyxsOPM3DWWqRYZwLNCAS6krpIyVI49xFjri7P2G3mPKsq+l7fGc4b6VWqlX6bHhvOCwow9H1bE8&#10;eQOnP0qXT9eVm0EfnqJaa/V12BsznYzrdxCJxnQP39pba2CutYbrm/w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3kdCxQAAAN0AAAAPAAAAAAAAAAAAAAAAAJgCAABkcnMv&#10;ZG93bnJldi54bWxQSwUGAAAAAAQABAD1AAAAigMAAAAA&#10;" fillcolor="#3b2478" stroked="f"/>
                  <v:rect id="Rectangle 2094" o:spid="_x0000_s1446" style="position:absolute;left:182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Li2cYA&#10;AADdAAAADwAAAGRycy9kb3ducmV2LnhtbESPQUsDMRSE74L/ITzBi7SJsYhsm5aiFDx4cSvC3h6b&#10;183SzcuySbdbf70RhB6HmfmGWW0m34mRhtgGNvA4VyCI62Bbbgx87XezFxAxIVvsApOBC0XYrG9v&#10;VljYcOZPGsvUiAzhWKABl1JfSBlrRx7jPPTE2TuEwWPKcmikHfCc4b6TWqln6bHlvOCwp1dH9bE8&#10;eQOnH0qXN9eXu1FXD1Fttfqovo25v5u2SxCJpnQN/7ffrYGF1k/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Li2cYAAADdAAAADwAAAAAAAAAAAAAAAACYAgAAZHJz&#10;L2Rvd25yZXYueG1sUEsFBgAAAAAEAAQA9QAAAIsDAAAAAA==&#10;" fillcolor="#3b2478" stroked="f"/>
                  <v:rect id="Rectangle 2095" o:spid="_x0000_s1447" style="position:absolute;left:190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t6rcYA&#10;AADdAAAADwAAAGRycy9kb3ducmV2LnhtbESPQWsCMRSE74X+h/AKXkpNGqSUrVGkRejBi1speHts&#10;XjdLNy/LJq6rv94IgsdhZr5h5svRt2KgPjaBDbxOFQjiKtiGawO7n/XLO4iYkC22gcnAiSIsF48P&#10;cyxsOPKWhjLVIkM4FmjApdQVUsbKkcc4DR1x9v5C7zFl2dfS9njMcN9KrdSb9NhwXnDY0aej6r88&#10;eAOHM6XTl+vK9aD3z1GttNrsf42ZPI2rDxCJxnQP39rf1sBM6xlc3+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t6rcYAAADdAAAADwAAAAAAAAAAAAAAAACYAgAAZHJz&#10;L2Rvd25yZXYueG1sUEsFBgAAAAAEAAQA9QAAAIsDAAAAAA==&#10;" fillcolor="#3b2478" stroked="f"/>
                  <v:rect id="Rectangle 2096" o:spid="_x0000_s1448" style="position:absolute;left:197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fNsYA&#10;AADdAAAADwAAAGRycy9kb3ducmV2LnhtbESPQUsDMRSE74L/ITzBi7SJwYpsm5aiFDx4cSvC3h6b&#10;183SzcuySbdbf70RhB6HmfmGWW0m34mRhtgGNvA4VyCI62Bbbgx87XezFxAxIVvsApOBC0XYrG9v&#10;VljYcOZPGsvUiAzhWKABl1JfSBlrRx7jPPTE2TuEwWPKcmikHfCc4b6TWqln6bHlvOCwp1dH9bE8&#10;eQOnH0qXN9eXu1FXD1Fttfqovo25v5u2SxCJpnQN/7ffrYEnrRf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ffNsYAAADdAAAADwAAAAAAAAAAAAAAAACYAgAAZHJz&#10;L2Rvd25yZXYueG1sUEsFBgAAAAAEAAQA9QAAAIsDAAAAAA==&#10;" fillcolor="#3b2478" stroked="f"/>
                  <v:rect id="Rectangle 2097" o:spid="_x0000_s1449" style="position:absolute;left:205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BQcYA&#10;AADdAAAADwAAAGRycy9kb3ducmV2LnhtbESPQWsCMRSE70L/Q3gFL1KThiJlaxRpEXropasUvD02&#10;r5ulm5dlE9fVX98IgsdhZr5hluvRt2KgPjaBDTzPFQjiKtiGawP73fbpFURMyBbbwGTgTBHWq4fJ&#10;EgsbTvxNQ5lqkSEcCzTgUuoKKWPlyGOch444e7+h95iy7GtpezxluG+lVmohPTacFxx29O6o+iuP&#10;3sDxQun84bpyO+jDLKqNVl+HH2Omj+PmDUSiMd3Dt/anNfCi9QK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BQcYAAADdAAAADwAAAAAAAAAAAAAAAACYAgAAZHJz&#10;L2Rvd25yZXYueG1sUEsFBgAAAAAEAAQA9QAAAIsDAAAAAA==&#10;" fillcolor="#3b2478" stroked="f"/>
                  <v:rect id="Rectangle 2098" o:spid="_x0000_s1450" style="position:absolute;left:214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k2sYA&#10;AADdAAAADwAAAGRycy9kb3ducmV2LnhtbESPQUsDMRSE74L/ITzBi7SJQapsm5aiFDx4cSvC3h6b&#10;183SzcuySbdbf70RhB6HmfmGWW0m34mRhtgGNvA4VyCI62Bbbgx87XezFxAxIVvsApOBC0XYrG9v&#10;VljYcOZPGsvUiAzhWKABl1JfSBlrRx7jPPTE2TuEwWPKcmikHfCc4b6TWqmF9NhyXnDY06uj+lie&#10;vIHTD6XLm+vL3airh6i2Wn1U38bc303bJYhEU7qG/9vv1sCT1s/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nk2sYAAADdAAAADwAAAAAAAAAAAAAAAACYAgAAZHJz&#10;L2Rvd25yZXYueG1sUEsFBgAAAAAEAAQA9QAAAIsDAAAAAA==&#10;" fillcolor="#3b2478" stroked="f"/>
                  <v:rect id="Rectangle 2099" o:spid="_x0000_s1451" style="position:absolute;left:221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wqMMA&#10;AADdAAAADwAAAGRycy9kb3ducmV2LnhtbERPz2vCMBS+D/Y/hDfYZWhiGDKqUWRD8LDLqgy8PZpn&#10;U2xeShNr3V+/HASPH9/v5Xr0rRioj01gA7OpAkFcBdtwbeCw304+QMSEbLENTAZuFGG9en5aYmHD&#10;lX9oKFMtcgjHAg24lLpCylg58hinoSPO3Cn0HlOGfS1tj9cc7luplZpLjw3nBocdfTqqzuXFG7j8&#10;Ubp9ua7cDvr4FtVGq+/jrzGvL+NmASLRmB7iu3tnDbxrnefmN/kJ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ZwqMMAAADdAAAADwAAAAAAAAAAAAAAAACYAgAAZHJzL2Rv&#10;d25yZXYueG1sUEsFBgAAAAAEAAQA9QAAAIgDAAAAAA==&#10;" fillcolor="#3b2478" stroked="f"/>
                  <v:rect id="Rectangle 2100" o:spid="_x0000_s1452" style="position:absolute;left:229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VM8YA&#10;AADdAAAADwAAAGRycy9kb3ducmV2LnhtbESPQUsDMRSE74L/ITzBi7SJQYpum5aiFDx4cSvC3h6b&#10;183SzcuySbdbf70RhB6HmfmGWW0m34mRhtgGNvA4VyCI62Bbbgx87XezZxAxIVvsApOBC0XYrG9v&#10;VljYcOZPGsvUiAzhWKABl1JfSBlrRx7jPPTE2TuEwWPKcmikHfCc4b6TWqmF9NhyXnDY06uj+lie&#10;vIHTD6XLm+vL3airh6i2Wn1U38bc303bJYhEU7qG/9vv1sCT1i/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rVM8YAAADdAAAADwAAAAAAAAAAAAAAAACYAgAAZHJz&#10;L2Rvd25yZXYueG1sUEsFBgAAAAAEAAQA9QAAAIsDAAAAAA==&#10;" fillcolor="#3b2478" stroked="f"/>
                  <v:rect id="Rectangle 2101" o:spid="_x0000_s1453" style="position:absolute;left:236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qc8MA&#10;AADdAAAADwAAAGRycy9kb3ducmV2LnhtbERPz2vCMBS+D/Y/hDfwMmayKmNUo8iG4MGLVQbeHs2z&#10;KWteShNr9a83B8Hjx/d7vhxcI3rqQu1Zw+dYgSAuvam50nDYrz++QYSIbLDxTBquFGC5eH2ZY278&#10;hXfUF7ESKYRDjhpsjG0uZSgtOQxj3xIn7uQ7hzHBrpKmw0sKd43MlPqSDmtODRZb+rFU/hdnp+F8&#10;o3j9tW2x7rPje1CrTG2Pf1qP3obVDESkIT7FD/fGaJhmk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nqc8MAAADdAAAADwAAAAAAAAAAAAAAAACYAgAAZHJzL2Rv&#10;d25yZXYueG1sUEsFBgAAAAAEAAQA9QAAAIgDAAAAAA==&#10;" fillcolor="#3b2478" stroked="f"/>
                  <v:rect id="Rectangle 2102" o:spid="_x0000_s1454" style="position:absolute;left:245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P6MYA&#10;AADdAAAADwAAAGRycy9kb3ducmV2LnhtbESPQWsCMRSE7wX/Q3hCL6UmbouUrVHEInjw4rYI3h6b&#10;183i5mXZxHX115uC0OMwM98w8+XgGtFTF2rPGqYTBYK49KbmSsPP9+b1A0SIyAYbz6ThSgGWi9HT&#10;HHPjL7ynvoiVSBAOOWqwMba5lKG05DBMfEucvF/fOYxJdpU0HV4S3DUyU2omHdacFiy2tLZUnoqz&#10;03C+Ubx+2bbY9NnxJahVpnbHg9bP42H1CSLSEP/Dj/bWaHjP3qb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VP6MYAAADdAAAADwAAAAAAAAAAAAAAAACYAgAAZHJz&#10;L2Rvd25yZXYueG1sUEsFBgAAAAAEAAQA9QAAAIsDAAAAAA==&#10;" fillcolor="#3b2478" stroked="f"/>
                  <v:rect id="Rectangle 2103" o:spid="_x0000_s1455" style="position:absolute;left:253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Rn8YA&#10;AADdAAAADwAAAGRycy9kb3ducmV2LnhtbESPQUsDMRSE74L/ITzBi7SJsYhsm5aiFDx4cSvC3h6b&#10;183SzcuySbdbf70RhB6HmfmGWW0m34mRhtgGNvA4VyCI62Bbbgx87XezFxAxIVvsApOBC0XYrG9v&#10;VljYcOZPGsvUiAzhWKABl1JfSBlrRx7jPPTE2TuEwWPKcmikHfCc4b6TWqln6bHlvOCwp1dH9bE8&#10;eQOnH0qXN9eXu1FXD1Fttfqovo25v5u2SxCJpnQN/7ffrYGFftL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fRn8YAAADdAAAADwAAAAAAAAAAAAAAAACYAgAAZHJz&#10;L2Rvd25yZXYueG1sUEsFBgAAAAAEAAQA9QAAAIsDAAAAAA==&#10;" fillcolor="#3b2478" stroked="f"/>
                  <v:rect id="Rectangle 2104" o:spid="_x0000_s1456" style="position:absolute;left:260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0BMYA&#10;AADdAAAADwAAAGRycy9kb3ducmV2LnhtbESPQWsCMRSE7wX/Q3iCl1IT1yJlaxRRBA9eui2Ct8fm&#10;dbO4eVk2cV376xuh0OMwM98wy/XgGtFTF2rPGmZTBYK49KbmSsPX5/7lDUSIyAYbz6ThTgHWq9HT&#10;EnPjb/xBfRErkSAcctRgY2xzKUNpyWGY+pY4ed++cxiT7CppOrwluGtkptRCOqw5LVhsaWupvBRX&#10;p+H6Q/G+s22x77Pzc1CbTB3PJ60n42HzDiLSEP/Df+2D0fCazef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t0BMYAAADdAAAADwAAAAAAAAAAAAAAAACYAgAAZHJz&#10;L2Rvd25yZXYueG1sUEsFBgAAAAAEAAQA9QAAAIsDAAAAAA==&#10;" fillcolor="#3b2478" stroked="f"/>
                  <v:rect id="Rectangle 2105" o:spid="_x0000_s1457" style="position:absolute;left:268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scMYA&#10;AADdAAAADwAAAGRycy9kb3ducmV2LnhtbESPQWsCMRSE7wX/Q3gFL0WTrlJkNYpYBA9eui0Fb4/N&#10;c7N087Js4rr6602h0OMwM98wq83gGtFTF2rPGl6nCgRx6U3NlYavz/1kASJEZIONZ9JwowCb9ehp&#10;hbnxV/6gvoiVSBAOOWqwMba5lKG05DBMfUucvLPvHMYku0qaDq8J7hqZKfUmHdacFiy2tLNU/hQX&#10;p+Fyp3h7t22x77PTS1DbTB1P31qPn4ftEkSkIf6H/9oHo2Gezeb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LscMYAAADdAAAADwAAAAAAAAAAAAAAAACYAgAAZHJz&#10;L2Rvd25yZXYueG1sUEsFBgAAAAAEAAQA9QAAAIsDAAAAAA==&#10;" fillcolor="#3b2478" stroked="f"/>
                  <v:rect id="Rectangle 2106" o:spid="_x0000_s1458" style="position:absolute;left:277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J68cA&#10;AADdAAAADwAAAGRycy9kb3ducmV2LnhtbESPQWsCMRSE7wX/Q3iCl1IT17aUrVFEETz00m0peHts&#10;XjeLm5dlE9fVX98IQo/DzHzDLFaDa0RPXag9a5hNFQji0puaKw3fX7unNxAhIhtsPJOGCwVYLUcP&#10;C8yNP/Mn9UWsRIJwyFGDjbHNpQylJYdh6lvi5P36zmFMsquk6fCc4K6RmVKv0mHNacFiSxtL5bE4&#10;OQ2nK8XL1rbFrs8Oj0GtM/Vx+NF6Mh7W7yAiDfE/fG/vjYbnbP4C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uSevHAAAA3QAAAA8AAAAAAAAAAAAAAAAAmAIAAGRy&#10;cy9kb3ducmV2LnhtbFBLBQYAAAAABAAEAPUAAACMAwAAAAA=&#10;" fillcolor="#3b2478" stroked="f"/>
                  <v:rect id="Rectangle 2107" o:spid="_x0000_s1459" style="position:absolute;left:2847;top:195;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XnMYA&#10;AADdAAAADwAAAGRycy9kb3ducmV2LnhtbESPQWsCMRSE74X+h/AKXoombouU1SiiCB566SoFb4/N&#10;c7O4eVk2cV399U2h0OMwM98wi9XgGtFTF2rPGqYTBYK49KbmSsPxsBt/gAgR2WDjmTTcKcBq+fy0&#10;wNz4G39RX8RKJAiHHDXYGNtcylBachgmviVO3tl3DmOSXSVNh7cEd43MlJpJhzWnBYstbSyVl+Lq&#10;NFwfFO9b2xa7Pju9BrXO1OfpW+vRy7Ceg4g0xP/wX3tvNLxnb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zXnMYAAADdAAAADwAAAAAAAAAAAAAAAACYAgAAZHJz&#10;L2Rvd25yZXYueG1sUEsFBgAAAAAEAAQA9QAAAIsDAAAAAA==&#10;" fillcolor="#3b2478" stroked="f"/>
                  <v:rect id="Rectangle 2108" o:spid="_x0000_s1460" style="position:absolute;left:292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yB8cA&#10;AADdAAAADwAAAGRycy9kb3ducmV2LnhtbESPQWsCMRSE7wX/Q3iCl1IT19KWrVFEETz00m0peHts&#10;XjeLm5dlE9fVX98IQo/DzHzDLFaDa0RPXag9a5hNFQji0puaKw3fX7unNxAhIhtsPJOGCwVYLUcP&#10;C8yNP/Mn9UWsRIJwyFGDjbHNpQylJYdh6lvi5P36zmFMsquk6fCc4K6RmVIv0mHNacFiSxtL5bE4&#10;OQ2nK8XL1rbFrs8Oj0GtM/Vx+NF6Mh7W7yAiDfE/fG/vjYbnbP4K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cgfHAAAA3QAAAA8AAAAAAAAAAAAAAAAAmAIAAGRy&#10;cy9kb3ducmV2LnhtbFBLBQYAAAAABAAEAPUAAACMAwAAAAA=&#10;" fillcolor="#3b2478" stroked="f"/>
                  <v:rect id="Rectangle 2109" o:spid="_x0000_s1461" style="position:absolute;left:301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cMA&#10;AADdAAAADwAAAGRycy9kb3ducmV2LnhtbERPz2vCMBS+D/Y/hDfwMmayKmNUo8iG4MGLVQbeHs2z&#10;KWteShNr9a83B8Hjx/d7vhxcI3rqQu1Zw+dYgSAuvam50nDYrz++QYSIbLDxTBquFGC5eH2ZY278&#10;hXfUF7ESKYRDjhpsjG0uZSgtOQxj3xIn7uQ7hzHBrpKmw0sKd43MlPqSDmtODRZb+rFU/hdnp+F8&#10;o3j9tW2x7rPje1CrTG2Pf1qP3obVDESkIT7FD/fGaJhmk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dcMAAADdAAAADwAAAAAAAAAAAAAAAACYAgAAZHJzL2Rv&#10;d25yZXYueG1sUEsFBgAAAAAEAAQA9QAAAIgDAAAAAA==&#10;" fillcolor="#3b2478" stroked="f"/>
                  <v:rect id="Rectangle 2110" o:spid="_x0000_s1462" style="position:absolute;left:3086;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D7scA&#10;AADdAAAADwAAAGRycy9kb3ducmV2LnhtbESPQWsCMRSE7wX/Q3iCl1IT11LarVFEETz00m0peHts&#10;XjeLm5dlE9fVX98IQo/DzHzDLFaDa0RPXag9a5hNFQji0puaKw3fX7unVxAhIhtsPJOGCwVYLUcP&#10;C8yNP/Mn9UWsRIJwyFGDjbHNpQylJYdh6lvi5P36zmFMsquk6fCc4K6RmVIv0mHNacFiSxtL5bE4&#10;OQ2nK8XL1rbFrs8Oj0GtM/Vx+NF6Mh7W7yAiDfE/fG/vjYbnbP4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jQ+7HAAAA3QAAAA8AAAAAAAAAAAAAAAAAmAIAAGRy&#10;cy9kb3ducmV2LnhtbFBLBQYAAAAABAAEAPUAAACMAwAAAAA=&#10;" fillcolor="#3b2478" stroked="f"/>
                  <v:rect id="Rectangle 2111" o:spid="_x0000_s1463" style="position:absolute;left:316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DsMA&#10;AADdAAAADwAAAGRycy9kb3ducmV2LnhtbERPz2vCMBS+C/4P4Qm7yEwsMkZnFFGEHXZZJ0Jvj+at&#10;KTYvpYm17q9fDoLHj+/3eju6VgzUh8azhuVCgSCuvGm41nD6Ob6+gwgR2WDrmTTcKcB2M52sMTf+&#10;xt80FLEWKYRDjhpsjF0uZagsOQwL3xEn7tf3DmOCfS1Nj7cU7lqZKfUmHTacGix2tLdUXYqr03D9&#10;o3g/2K44Dlk5D2qXqa/yrPXLbNx9gIg0xqf44f40GlbZKu1P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DsMAAADdAAAADwAAAAAAAAAAAAAAAACYAgAAZHJzL2Rv&#10;d25yZXYueG1sUEsFBgAAAAAEAAQA9QAAAIgDAAAAAA==&#10;" fillcolor="#3b2478" stroked="f"/>
                  <v:rect id="Rectangle 2112" o:spid="_x0000_s1464" style="position:absolute;left:3236;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8lcYA&#10;AADdAAAADwAAAGRycy9kb3ducmV2LnhtbESPQWsCMRSE70L/Q3gFL1ITF5GyNYpUBA9euorg7bF5&#10;3SzdvCybuK7+elMo9DjMzDfMcj24RvTUhdqzhtlUgSAuvam50nA67t7eQYSIbLDxTBruFGC9ehkt&#10;MTf+xl/UF7ESCcIhRw02xjaXMpSWHIapb4mT9+07hzHJrpKmw1uCu0ZmSi2kw5rTgsWWPi2VP8XV&#10;abg+KN63ti12fXaZBLXJ1OFy1nr8Omw+QEQa4n/4r703GubZfAa/b9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M8lcYAAADdAAAADwAAAAAAAAAAAAAAAACYAgAAZHJz&#10;L2Rvd25yZXYueG1sUEsFBgAAAAAEAAQA9QAAAIsDAAAAAA==&#10;" fillcolor="#3b2478" stroked="f"/>
                  <v:rect id="Rectangle 2113" o:spid="_x0000_s1465" style="position:absolute;left:331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i4sYA&#10;AADdAAAADwAAAGRycy9kb3ducmV2LnhtbESPQWsCMRSE74X+h/AKXkpNGqSUrVGkRejBi1speHts&#10;XjdLNy/LJq6rv94IgsdhZr5h5svRt2KgPjaBDbxOFQjiKtiGawO7n/XLO4iYkC22gcnAiSIsF48P&#10;cyxsOPKWhjLVIkM4FmjApdQVUsbKkcc4DR1x9v5C7zFl2dfS9njMcN9KrdSb9NhwXnDY0aej6r88&#10;eAOHM6XTl+vK9aD3z1GttNrsf42ZPI2rDxCJxnQP39rf1sBMzzRc3+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Gi4sYAAADdAAAADwAAAAAAAAAAAAAAAACYAgAAZHJz&#10;L2Rvd25yZXYueG1sUEsFBgAAAAAEAAQA9QAAAIsDAAAAAA==&#10;" fillcolor="#3b2478" stroked="f"/>
                  <v:rect id="Rectangle 2114" o:spid="_x0000_s1466" style="position:absolute;left:340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HecYA&#10;AADdAAAADwAAAGRycy9kb3ducmV2LnhtbESPQWsCMRSE7wX/Q3gFL0WTrlJkNYpYBA9eui0Fb4/N&#10;c7N087Js4rr6602h0OMwM98wq83gGtFTF2rPGl6nCgRx6U3NlYavz/1kASJEZIONZ9JwowCb9ehp&#10;hbnxV/6gvoiVSBAOOWqwMba5lKG05DBMfUucvLPvHMYku0qaDq8J7hqZKfUmHdacFiy2tLNU/hQX&#10;p+Fyp3h7t22x77PTS1DbTB1P31qPn4ftEkSkIf6H/9oHo2GezWf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0HecYAAADdAAAADwAAAAAAAAAAAAAAAACYAgAAZHJz&#10;L2Rvd25yZXYueG1sUEsFBgAAAAAEAAQA9QAAAIsDAAAAAA==&#10;" fillcolor="#3b2478" stroked="f"/>
                  <v:rect id="Rectangle 2115" o:spid="_x0000_s1467" style="position:absolute;left:3476;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fDcYA&#10;AADdAAAADwAAAGRycy9kb3ducmV2LnhtbESPQWvCQBSE7wX/w/IEL6XuNoQiqauIIvTQS1MRvD2y&#10;z2ww+zZk1xj99d1CocdhZr5hluvRtWKgPjSeNbzOFQjiypuGaw2H7/3LAkSIyAZbz6ThTgHWq8nT&#10;Egvjb/xFQxlrkSAcCtRgY+wKKUNlyWGY+444eWffO4xJ9rU0Pd4S3LUyU+pNOmw4LVjsaGupupRX&#10;p+H6oHjf2a7cD9npOahNpj5PR61n03HzDiLSGP/Df+0PoyHP8h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SfDcYAAADdAAAADwAAAAAAAAAAAAAAAACYAgAAZHJz&#10;L2Rvd25yZXYueG1sUEsFBgAAAAAEAAQA9QAAAIsDAAAAAA==&#10;" fillcolor="#3b2478" stroked="f"/>
                  <v:rect id="Rectangle 2116" o:spid="_x0000_s1468" style="position:absolute;left:355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6lsYA&#10;AADdAAAADwAAAGRycy9kb3ducmV2LnhtbESPQWsCMRSE7wX/Q3iCl1ITFytlaxRRBA9eui2Ct8fm&#10;dbO4eVk2cV376xuh0OMwM98wy/XgGtFTF2rPGmZTBYK49KbmSsPX5/7lDUSIyAYbz6ThTgHWq9HT&#10;EnPjb/xBfRErkSAcctRgY2xzKUNpyWGY+pY4ed++cxiT7CppOrwluGtkptRCOqw5LVhsaWupvBRX&#10;p+H6Q/G+s22x77Pzc1CbTB3PJ60n42HzDiLSEP/Df+2D0TDP5q/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g6lsYAAADdAAAADwAAAAAAAAAAAAAAAACYAgAAZHJz&#10;L2Rvd25yZXYueG1sUEsFBgAAAAAEAAQA9QAAAIsDAAAAAA==&#10;" fillcolor="#3b2478" stroked="f"/>
                  <v:rect id="Rectangle 2117" o:spid="_x0000_s1469" style="position:absolute;left:3641;top:195;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k4cYA&#10;AADdAAAADwAAAGRycy9kb3ducmV2LnhtbESPQWsCMRSE7wX/Q3iFXoomXURkaxSxCD146SqCt8fm&#10;dbN087Js4rr66xtB8DjMzDfMYjW4RvTUhdqzho+JAkFcelNzpeGw347nIEJENth4Jg1XCrBajl4W&#10;mBt/4R/qi1iJBOGQowYbY5tLGUpLDsPEt8TJ+/Wdw5hkV0nT4SXBXSMzpWbSYc1pwWJLG0vlX3F2&#10;Gs43itcv2xbbPju9B7XO1O501PrtdVh/gog0xGf40f42GqbZdAb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qk4cYAAADdAAAADwAAAAAAAAAAAAAAAACYAgAAZHJz&#10;L2Rvd25yZXYueG1sUEsFBgAAAAAEAAQA9QAAAIsDAAAAAA==&#10;" fillcolor="#3b2478" stroked="f"/>
                  <v:rect id="Rectangle 2118" o:spid="_x0000_s1470" style="position:absolute;left:3715;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BesYA&#10;AADdAAAADwAAAGRycy9kb3ducmV2LnhtbESPQWsCMRSE7wX/Q3iCl1ITF6llaxRRBA9eui2Ct8fm&#10;dbO4eVk2cV376xuh0OMwM98wy/XgGtFTF2rPGmZTBYK49KbmSsPX5/7lDUSIyAYbz6ThTgHWq9HT&#10;EnPjb/xBfRErkSAcctRgY2xzKUNpyWGY+pY4ed++cxiT7CppOrwluGtkptSrdFhzWrDY0tZSeSmu&#10;TsP1h+J9Z9ti32fn56A2mTqeT1pPxsPmHUSkIf6H/9oHo2GezRf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YBesYAAADdAAAADwAAAAAAAAAAAAAAAACYAgAAZHJz&#10;L2Rvd25yZXYueG1sUEsFBgAAAAAEAAQA9QAAAIsDAAAAAA==&#10;" fillcolor="#3b2478" stroked="f"/>
                  <v:rect id="Rectangle 2119" o:spid="_x0000_s1471" style="position:absolute;left:3790;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CMMA&#10;AADdAAAADwAAAGRycy9kb3ducmV2LnhtbERPz2vCMBS+C/4P4Qm7yEwsMkZnFFGEHXZZJ0Jvj+at&#10;KTYvpYm17q9fDoLHj+/3eju6VgzUh8azhuVCgSCuvGm41nD6Ob6+gwgR2WDrmTTcKcB2M52sMTf+&#10;xt80FLEWKYRDjhpsjF0uZagsOQwL3xEn7tf3DmOCfS1Nj7cU7lqZKfUmHTacGix2tLdUXYqr03D9&#10;o3g/2K44Dlk5D2qXqa/yrPXLbNx9gIg0xqf44f40GlbZKs1N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CMMAAADdAAAADwAAAAAAAAAAAAAAAACYAgAAZHJzL2Rv&#10;d25yZXYueG1sUEsFBgAAAAAEAAQA9QAAAIgDAAAAAA==&#10;" fillcolor="#3b2478" stroked="f"/>
                  <v:rect id="Rectangle 2120" o:spid="_x0000_s1472" style="position:absolute;left:3865;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wk8YA&#10;AADdAAAADwAAAGRycy9kb3ducmV2LnhtbESPQWsCMRSE7wX/Q3iCl1ITFyl2axRRBA9eui2Ct8fm&#10;dbO4eVk2cV376xuh0OMwM98wy/XgGtFTF2rPGmZTBYK49KbmSsPX5/5lASJEZIONZ9JwpwDr1ehp&#10;ibnxN/6gvoiVSBAOOWqwMba5lKG05DBMfUucvG/fOYxJdpU0Hd4S3DUyU+pVOqw5LVhsaWupvBRX&#10;p+H6Q/G+s22x77Pzc1CbTB3PJ60n42HzDiLSEP/Df+2D0TDP5m/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Uwk8YAAADdAAAADwAAAAAAAAAAAAAAAACYAgAAZHJz&#10;L2Rvd25yZXYueG1sUEsFBgAAAAAEAAQA9QAAAIsDAAAAAA==&#10;" fillcolor="#3b2478" stroked="f"/>
                  <v:rect id="Rectangle 2121" o:spid="_x0000_s1473" style="position:absolute;left:3955;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08MA&#10;AADdAAAADwAAAGRycy9kb3ducmV2LnhtbERPz2vCMBS+D/Y/hDfwMmayomNUo8iG4MGLVQbeHs2z&#10;KWteShNr9a83B8Hjx/d7vhxcI3rqQu1Zw+dYgSAuvam50nDYrz++QYSIbLDxTBquFGC5eH2ZY278&#10;hXfUF7ESKYRDjhpsjG0uZSgtOQxj3xIn7uQ7hzHBrpKmw0sKd43MlPqSDmtODRZb+rFU/hdnp+F8&#10;o3j9tW2x7rPje1CrTG2Pf1qP3obVDESkIT7FD/fGaJhk0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YP08MAAADdAAAADwAAAAAAAAAAAAAAAACYAgAAZHJzL2Rv&#10;d25yZXYueG1sUEsFBgAAAAAEAAQA9QAAAIgDAAAAAA==&#10;" fillcolor="#3b2478" stroked="f"/>
                  <v:rect id="Rectangle 2122" o:spid="_x0000_s1474" style="position:absolute;left:4030;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qSMYA&#10;AADdAAAADwAAAGRycy9kb3ducmV2LnhtbESPQWsCMRSE7wX/Q3hCL6UmLq2UrVHEInjw4rYI3h6b&#10;183i5mXZxHX115uC0OMwM98w8+XgGtFTF2rPGqYTBYK49KbmSsPP9+b1A0SIyAYbz6ThSgGWi9HT&#10;HHPjL7ynvoiVSBAOOWqwMba5lKG05DBMfEucvF/fOYxJdpU0HV4S3DUyU2omHdacFiy2tLZUnoqz&#10;03C+Ubx+2bbY9NnxJahVpnbHg9bP42H1CSLSEP/Dj/bWaHjL3qf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qqSMYAAADdAAAADwAAAAAAAAAAAAAAAACYAgAAZHJz&#10;L2Rvd25yZXYueG1sUEsFBgAAAAAEAAQA9QAAAIsDAAAAAA==&#10;" fillcolor="#3b2478" stroked="f"/>
                  <v:rect id="Rectangle 2123" o:spid="_x0000_s1475" style="position:absolute;left:4105;top:19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g0P8YA&#10;AADdAAAADwAAAGRycy9kb3ducmV2LnhtbESPQUsDMRSE74L/ITzBi7SJwYpsm5aiFDx4cSvC3h6b&#10;183SzcuySbdbf70RhB6HmfmGWW0m34mRhtgGNvA4VyCI62Bbbgx87XezFxAxIVvsApOBC0XYrG9v&#10;VljYcOZPGsvUiAzhWKABl1JfSBlrRx7jPPTE2TuEwWPKcmikHfCc4b6TWqln6bHlvOCwp1dH9bE8&#10;eQOnH0qXN9eXu1FXD1Fttfqovo25v5u2SxCJpnQN/7ffrYEnvdD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g0P8YAAADdAAAADwAAAAAAAAAAAAAAAACYAgAAZHJz&#10;L2Rvd25yZXYueG1sUEsFBgAAAAAEAAQA9QAAAIsDAAAAAA==&#10;" fillcolor="#3b2478" stroked="f"/>
                  <v:rect id="Rectangle 2124" o:spid="_x0000_s1476" style="position:absolute;left:1034;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RpMcA&#10;AADdAAAADwAAAGRycy9kb3ducmV2LnhtbESPQWsCMRSE7wX/Q3iCl1IT17aUrVFEETz00m0peHts&#10;XjeLm5dlE9fVX98IQo/DzHzDLFaDa0RPXag9a5hNFQji0puaKw3fX7unNxAhIhtsPJOGCwVYLUcP&#10;C8yNP/Mn9UWsRIJwyFGDjbHNpQylJYdh6lvi5P36zmFMsquk6fCc4K6RmVKv0mHNacFiSxtL5bE4&#10;OQ2nK8XL1rbFrs8Oj0GtM/Vx+NF6Mh7W7yAiDfE/fG/vjYbn7GUO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UkaTHAAAA3QAAAA8AAAAAAAAAAAAAAAAAmAIAAGRy&#10;cy9kb3ducmV2LnhtbFBLBQYAAAAABAAEAPUAAACMAwAAAAA=&#10;" fillcolor="#3b2478" stroked="f"/>
                  <v:rect id="Rectangle 2125" o:spid="_x0000_s1477" style="position:absolute;left:1109;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J0MYA&#10;AADdAAAADwAAAGRycy9kb3ducmV2LnhtbESPQWsCMRSE7wX/Q3iCl1ITFytlaxRRBA9eui2Ct8fm&#10;dbO4eVk2cV376xuh0OMwM98wy/XgGtFTF2rPGmZTBYK49KbmSsPX5/7lDUSIyAYbz6ThTgHWq9HT&#10;EnPjb/xBfRErkSAcctRgY2xzKUNpyWGY+pY4ed++cxiT7CppOrwluGtkptRCOqw5LVhsaWupvBRX&#10;p+H6Q/G+s22x77Pzc1CbTB3PJ60n42HzDiLSEP/Df+2D0TDPXuf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J0MYAAADdAAAADwAAAAAAAAAAAAAAAACYAgAAZHJz&#10;L2Rvd25yZXYueG1sUEsFBgAAAAAEAAQA9QAAAIsDAAAAAA==&#10;" fillcolor="#3b2478" stroked="f"/>
                  <v:rect id="Rectangle 2126" o:spid="_x0000_s1478" style="position:absolute;left:1199;top:8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sS8YA&#10;AADdAAAADwAAAGRycy9kb3ducmV2LnhtbESPQWsCMRSE7wX/Q3gFL0WTLlpkNYpYBA9eui0Fb4/N&#10;c7N087Js4rr6602h0OMwM98wq83gGtFTF2rPGl6nCgRx6U3NlYavz/1kASJEZIONZ9JwowCb9ehp&#10;hbnxV/6gvoiVSBAOOWqwMba5lKG05DBMfUucvLPvHMYku0qaDq8J7hqZKfUmHdacFiy2tLNU/hQX&#10;p+Fyp3h7t22x77PTS1DbTB1P31qPn4ftEkSkIf6H/9oHo2GWzef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GsS8YAAADdAAAADwAAAAAAAAAAAAAAAACYAgAAZHJz&#10;L2Rvd25yZXYueG1sUEsFBgAAAAAEAAQA9QAAAIsDAAAAAA==&#10;" fillcolor="#3b2478" stroked="f"/>
                  <v:rect id="Rectangle 2127" o:spid="_x0000_s1479" style="position:absolute;left:127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yPMYA&#10;AADdAAAADwAAAGRycy9kb3ducmV2LnhtbESPQWsCMRSE74X+h/AKXoomLq2U1SiiCB566SoFb4/N&#10;c7O4eVk2cV399U2h0OMwM98wi9XgGtFTF2rPGqYTBYK49KbmSsPxsBt/gAgR2WDjmTTcKcBq+fy0&#10;wNz4G39RX8RKJAiHHDXYGNtcylBachgmviVO3tl3DmOSXSVNh7cEd43MlJpJhzWnBYstbSyVl+Lq&#10;NFwfFO9b2xa7Pju9BrXO1OfpW+vRy7Ceg4g0xP/wX3tvNLxl7z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MyPMYAAADdAAAADwAAAAAAAAAAAAAAAACYAgAAZHJz&#10;L2Rvd25yZXYueG1sUEsFBgAAAAAEAAQA9QAAAIsDAAAAAA==&#10;" fillcolor="#3b2478" stroked="f"/>
                  <v:rect id="Rectangle 2128" o:spid="_x0000_s1480" style="position:absolute;left:134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Xp8cA&#10;AADdAAAADwAAAGRycy9kb3ducmV2LnhtbESPT2sCMRTE7wW/Q3iCl1ITF/uHrVFEETz00m0peHts&#10;XjeLm5dlE9fVT98IQo/DzPyGWawG14ieulB71jCbKhDEpTc1Vxq+v3ZPbyBCRDbYeCYNFwqwWo4e&#10;Fpgbf+ZP6otYiQThkKMGG2ObSxlKSw7D1LfEyfv1ncOYZFdJ0+E5wV0jM6VepMOa04LFljaWymNx&#10;chpOV4qXrW2LXZ8dHoNaZ+rj8KP1ZDys30FEGuJ/+N7eGw3z7PkV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vl6fHAAAA3QAAAA8AAAAAAAAAAAAAAAAAmAIAAGRy&#10;cy9kb3ducmV2LnhtbFBLBQYAAAAABAAEAPUAAACMAwAAAAA=&#10;" fillcolor="#3b2478" stroked="f"/>
                  <v:rect id="Rectangle 2129" o:spid="_x0000_s1481" style="position:absolute;left:142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D1cMA&#10;AADdAAAADwAAAGRycy9kb3ducmV2LnhtbERPz2vCMBS+D/Y/hDfwMmayomNUo8iG4MGLVQbeHs2z&#10;KWteShNr9a83B8Hjx/d7vhxcI3rqQu1Zw+dYgSAuvam50nDYrz++QYSIbLDxTBquFGC5eH2ZY278&#10;hXfUF7ESKYRDjhpsjG0uZSgtOQxj3xIn7uQ7hzHBrpKmw0sKd43MlPqSDmtODRZb+rFU/hdnp+F8&#10;o3j9tW2x7rPje1CrTG2Pf1qP3obVDESkIT7FD/fGaJhk0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AD1cMAAADdAAAADwAAAAAAAAAAAAAAAACYAgAAZHJzL2Rv&#10;d25yZXYueG1sUEsFBgAAAAAEAAQA9QAAAIgDAAAAAA==&#10;" fillcolor="#3b2478" stroked="f"/>
                  <v:rect id="Rectangle 2130" o:spid="_x0000_s1482" style="position:absolute;left:151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mTscA&#10;AADdAAAADwAAAGRycy9kb3ducmV2LnhtbESPQWsCMRSE7wX/Q3iCl1ITF1varVFEETz00m0peHts&#10;XjeLm5dlE9fVX98IQo/DzHzDLFaDa0RPXag9a5hNFQji0puaKw3fX7unVxAhIhtsPJOGCwVYLUcP&#10;C8yNP/Mn9UWsRIJwyFGDjbHNpQylJYdh6lvi5P36zmFMsquk6fCc4K6RmVIv0mHNacFiSxtL5bE4&#10;OQ2nK8XL1rbFrs8Oj0GtM/Vx+NF6Mh7W7yAiDfE/fG/vjYZ59vw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8pk7HAAAA3QAAAA8AAAAAAAAAAAAAAAAAmAIAAGRy&#10;cy9kb3ducmV2LnhtbFBLBQYAAAAABAAEAPUAAACMAwAAAAA=&#10;" fillcolor="#3b2478" stroked="f"/>
                  <v:rect id="Rectangle 2131" o:spid="_x0000_s1483" style="position:absolute;left:158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FbsIA&#10;AADdAAAADwAAAGRycy9kb3ducmV2LnhtbERPz2vCMBS+D/wfwhN2GZpYhkg1iijCDl5Wx8Dbo3k2&#10;xealNLFW//rlMPD48f1ebQbXiJ66UHvWMJsqEMSlNzVXGn5Oh8kCRIjIBhvPpOFBATbr0dsKc+Pv&#10;/E19ESuRQjjkqMHG2OZShtKSwzD1LXHiLr5zGBPsKmk6vKdw18hMqbl0WHNqsNjSzlJ5LW5Ow+1J&#10;8bG3bXHos/NHUNtMHc+/Wr+Ph+0SRKQhvsT/7i+j4TObp/3p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sVuwgAAAN0AAAAPAAAAAAAAAAAAAAAAAJgCAABkcnMvZG93&#10;bnJldi54bWxQSwUGAAAAAAQABAD1AAAAhwMAAAAA&#10;" fillcolor="#3b2478" stroked="f"/>
                  <v:rect id="Rectangle 2132" o:spid="_x0000_s1484" style="position:absolute;left:166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g9cYA&#10;AADdAAAADwAAAGRycy9kb3ducmV2LnhtbESPwWrDMBBE74X+g9hALqWWYkooTuQQWgI99FK3FHJb&#10;rI1lYq2MpThOvr4KBHocZuYNs95MrhMjDaH1rGGRKRDEtTctNxp+vnfPryBCRDbYeSYNFwqwKR8f&#10;1lgYf+YvGqvYiAThUKAGG2NfSBlqSw5D5nvi5B384DAmOTTSDHhOcNfJXKmldNhyWrDY05ul+lid&#10;nIbTleLl3fbVbsz3T0Ftc/W5/9V6Ppu2KxCRpvgfvrc/jIaXfLmA25v0BG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Zg9cYAAADdAAAADwAAAAAAAAAAAAAAAACYAgAAZHJz&#10;L2Rvd25yZXYueG1sUEsFBgAAAAAEAAQA9QAAAIsDAAAAAA==&#10;" fillcolor="#3b2478" stroked="f"/>
                  <v:rect id="Rectangle 2133" o:spid="_x0000_s1485" style="position:absolute;left:173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gsYA&#10;AADdAAAADwAAAGRycy9kb3ducmV2LnhtbESPQWsCMRSE70L/Q3gFL1KThiJlaxRpEXropasUvD02&#10;r5ulm5dlE9fVX98IgsdhZr5hluvRt2KgPjaBDTzPFQjiKtiGawP73fbpFURMyBbbwGTgTBHWq4fJ&#10;EgsbTvxNQ5lqkSEcCzTgUuoKKWPlyGOch444e7+h95iy7GtpezxluG+lVmohPTacFxx29O6o+iuP&#10;3sDxQun84bpyO+jDLKqNVl+HH2Omj+PmDUSiMd3Dt/anNfCiFxq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T+gsYAAADdAAAADwAAAAAAAAAAAAAAAACYAgAAZHJz&#10;L2Rvd25yZXYueG1sUEsFBgAAAAAEAAQA9QAAAIsDAAAAAA==&#10;" fillcolor="#3b2478" stroked="f"/>
                  <v:rect id="Rectangle 2134" o:spid="_x0000_s1486" style="position:absolute;left:182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hbGcYA&#10;AADdAAAADwAAAGRycy9kb3ducmV2LnhtbESPQWsCMRSE74X+h/AKXoombouU1SiiCB566SoFb4/N&#10;c7O4eVk2cV399U2h0OMwM98wi9XgGtFTF2rPGqYTBYK49KbmSsPxsBt/gAgR2WDjmTTcKcBq+fy0&#10;wNz4G39RX8RKJAiHHDXYGNtcylBachgmviVO3tl3DmOSXSVNh7cEd43MlJpJhzWnBYstbSyVl+Lq&#10;NFwfFO9b2xa7Pju9BrXO1OfpW+vRy7Ceg4g0xP/wX3tvNLxnsz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hbGcYAAADdAAAADwAAAAAAAAAAAAAAAACYAgAAZHJz&#10;L2Rvd25yZXYueG1sUEsFBgAAAAAEAAQA9QAAAIsDAAAAAA==&#10;" fillcolor="#3b2478" stroked="f"/>
                  <v:rect id="Rectangle 2135" o:spid="_x0000_s1487" style="position:absolute;left:190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DbcYA&#10;AADdAAAADwAAAGRycy9kb3ducmV2LnhtbESPQWsCMRSE7wX/Q3iFXoomXURkaxSxCD146SqCt8fm&#10;dbN087Js4rr66xtB8DjMzDfMYjW4RvTUhdqzho+JAkFcelNzpeGw347nIEJENth4Jg1XCrBajl4W&#10;mBt/4R/qi1iJBOGQowYbY5tLGUpLDsPEt8TJ+/Wdw5hkV0nT4SXBXSMzpWbSYc1pwWJLG0vlX3F2&#10;Gs43itcv2xbbPju9B7XO1O501PrtdVh/gog0xGf40f42GqbZbAr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HDbcYAAADdAAAADwAAAAAAAAAAAAAAAACYAgAAZHJz&#10;L2Rvd25yZXYueG1sUEsFBgAAAAAEAAQA9QAAAIsDAAAAAA==&#10;" fillcolor="#3b2478" stroked="f"/>
                  <v:rect id="Rectangle 2136" o:spid="_x0000_s1488" style="position:absolute;left:197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m9sYA&#10;AADdAAAADwAAAGRycy9kb3ducmV2LnhtbESPQWsCMRSE74X+h/AKXoomLq2U1SiiCB566SoFb4/N&#10;c7O4eVk2cV399U2h0OMwM98wi9XgGtFTF2rPGqYTBYK49KbmSsPxsBt/gAgR2WDjmTTcKcBq+fy0&#10;wNz4G39RX8RKJAiHHDXYGNtcylBachgmviVO3tl3DmOSXSVNh7cEd43MlJpJhzWnBYstbSyVl+Lq&#10;NFwfFO9b2xa7Pju9BrXO1OfpW+vRy7Ceg4g0xP/wX3tvNLxls3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1m9sYAAADdAAAADwAAAAAAAAAAAAAAAACYAgAAZHJz&#10;L2Rvd25yZXYueG1sUEsFBgAAAAAEAAQA9QAAAIsDAAAAAA==&#10;" fillcolor="#3b2478" stroked="f"/>
                  <v:rect id="Rectangle 2137" o:spid="_x0000_s1489" style="position:absolute;left:205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4gcYA&#10;AADdAAAADwAAAGRycy9kb3ducmV2LnhtbESPQWvCQBSE74X+h+UVeim6a5BQoqtIi+ChF6MUvD2y&#10;z2ww+zZk1xj767uFgsdhZr5hluvRtWKgPjSeNcymCgRx5U3DtYbjYTt5BxEissHWM2m4U4D16vlp&#10;iYXxN97TUMZaJAiHAjXYGLtCylBZchimviNO3tn3DmOSfS1Nj7cEd63MlMqlw4bTgsWOPixVl/Lq&#10;NFx/KN4/bVduh+z0FtQmU1+nb61fX8bNAkSkMT7C/+2d0TDP8h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4gcYAAADdAAAADwAAAAAAAAAAAAAAAACYAgAAZHJz&#10;L2Rvd25yZXYueG1sUEsFBgAAAAAEAAQA9QAAAIsDAAAAAA==&#10;" fillcolor="#3b2478" stroked="f"/>
                  <v:rect id="Rectangle 2138" o:spid="_x0000_s1490" style="position:absolute;left:214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dGsYA&#10;AADdAAAADwAAAGRycy9kb3ducmV2LnhtbESPQWsCMRSE7wX/Q3gFL0WTLmJlNYpYBA9eui0Fb4/N&#10;c7N087Js4rr6602h0OMwM98wq83gGtFTF2rPGl6nCgRx6U3NlYavz/1kASJEZIONZ9JwowCb9ehp&#10;hbnxV/6gvoiVSBAOOWqwMba5lKG05DBMfUucvLPvHMYku0qaDq8J7hqZKTWXDmtOCxZb2lkqf4qL&#10;03C5U7y927bY99npJahtpo6nb63Hz8N2CSLSEP/Df+2D0TDL5m/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NdGsYAAADdAAAADwAAAAAAAAAAAAAAAACYAgAAZHJz&#10;L2Rvd25yZXYueG1sUEsFBgAAAAAEAAQA9QAAAIsDAAAAAA==&#10;" fillcolor="#3b2478" stroked="f"/>
                  <v:rect id="Rectangle 2139" o:spid="_x0000_s1491" style="position:absolute;left:221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JaMIA&#10;AADdAAAADwAAAGRycy9kb3ducmV2LnhtbERPz2vCMBS+D/wfwhN2GZpYhkg1iijCDl5Wx8Dbo3k2&#10;xealNLFW//rlMPD48f1ebQbXiJ66UHvWMJsqEMSlNzVXGn5Oh8kCRIjIBhvPpOFBATbr0dsKc+Pv&#10;/E19ESuRQjjkqMHG2OZShtKSwzD1LXHiLr5zGBPsKmk6vKdw18hMqbl0WHNqsNjSzlJ5LW5Ow+1J&#10;8bG3bXHos/NHUNtMHc+/Wr+Ph+0SRKQhvsT/7i+j4TObp7np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MlowgAAAN0AAAAPAAAAAAAAAAAAAAAAAJgCAABkcnMvZG93&#10;bnJldi54bWxQSwUGAAAAAAQABAD1AAAAhwMAAAAA&#10;" fillcolor="#3b2478" stroked="f"/>
                  <v:rect id="Rectangle 2140" o:spid="_x0000_s1492" style="position:absolute;left:229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s88YA&#10;AADdAAAADwAAAGRycy9kb3ducmV2LnhtbESPQWsCMRSE7wX/Q3gFL0WTLiJ1NYpYBA9eui0Fb4/N&#10;c7N087Js4rr6602h0OMwM98wq83gGtFTF2rPGl6nCgRx6U3NlYavz/3kDUSIyAYbz6ThRgE269HT&#10;CnPjr/xBfRErkSAcctRgY2xzKUNpyWGY+pY4eWffOYxJdpU0HV4T3DUyU2ouHdacFiy2tLNU/hQX&#10;p+Fyp3h7t22x77PTS1DbTB1P31qPn4ftEkSkIf6H/9oHo2GWzRf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Bs88YAAADdAAAADwAAAAAAAAAAAAAAAACYAgAAZHJz&#10;L2Rvd25yZXYueG1sUEsFBgAAAAAEAAQA9QAAAIsDAAAAAA==&#10;" fillcolor="#3b2478" stroked="f"/>
                  <v:rect id="Rectangle 2141" o:spid="_x0000_s1493" style="position:absolute;left:236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s8MA&#10;AADdAAAADwAAAGRycy9kb3ducmV2LnhtbERPz2vCMBS+D/Y/hDfwMmayIm5Uo8iG4MGLVQbeHs2z&#10;KWteShNr9a83B8Hjx/d7vhxcI3rqQu1Zw+dYgSAuvam50nDYrz++QYSIbLDxTBquFGC5eH2ZY278&#10;hXfUF7ESKYRDjhpsjG0uZSgtOQxj3xIn7uQ7hzHBrpKmw0sKd43MlJpKhzWnBost/Vgq/4uz03C+&#10;Ubz+2rZY99nxPahVprbHP61Hb8NqBiLSEJ/ih3tjNEyyr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Ts8MAAADdAAAADwAAAAAAAAAAAAAAAACYAgAAZHJzL2Rv&#10;d25yZXYueG1sUEsFBgAAAAAEAAQA9QAAAIgDAAAAAA==&#10;" fillcolor="#3b2478" stroked="f"/>
                  <v:rect id="Rectangle 2142" o:spid="_x0000_s1494" style="position:absolute;left:245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KMYA&#10;AADdAAAADwAAAGRycy9kb3ducmV2LnhtbESPQWsCMRSE7wX/Q3hCL6UmLqWWrVHEInjw4rYI3h6b&#10;183i5mXZxHX115uC0OMwM98w8+XgGtFTF2rPGqYTBYK49KbmSsPP9+b1A0SIyAYbz6ThSgGWi9HT&#10;HHPjL7ynvoiVSBAOOWqwMba5lKG05DBMfEucvF/fOYxJdpU0HV4S3DUyU+pdOqw5LVhsaW2pPBVn&#10;p+F8o3j9sm2x6bPjS1CrTO2OB62fx8PqE0SkIf6HH+2t0fCWzab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2KMYAAADdAAAADwAAAAAAAAAAAAAAAACYAgAAZHJz&#10;L2Rvd25yZXYueG1sUEsFBgAAAAAEAAQA9QAAAIsDAAAAAA==&#10;" fillcolor="#3b2478" stroked="f"/>
                  <v:rect id="Rectangle 2143" o:spid="_x0000_s1495" style="position:absolute;left:253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oX8YA&#10;AADdAAAADwAAAGRycy9kb3ducmV2LnhtbESPQUsDMRSE74L/ITzBi7SJQapsm5aiFDx4cSvC3h6b&#10;183SzcuySbdbf70RhB6HmfmGWW0m34mRhtgGNvA4VyCI62Bbbgx87XezFxAxIVvsApOBC0XYrG9v&#10;VljYcOZPGsvUiAzhWKABl1JfSBlrRx7jPPTE2TuEwWPKcmikHfCc4b6TWqmF9NhyXnDY06uj+lie&#10;vIHTD6XLm+vL3airh6i2Wn1U38bc303bJYhEU7qG/9vv1sCTft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1oX8YAAADdAAAADwAAAAAAAAAAAAAAAACYAgAAZHJz&#10;L2Rvd25yZXYueG1sUEsFBgAAAAAEAAQA9QAAAIsDAAAAAA==&#10;" fillcolor="#3b2478" stroked="f"/>
                  <v:rect id="Rectangle 2144" o:spid="_x0000_s1496" style="position:absolute;left:260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NxMcA&#10;AADdAAAADwAAAGRycy9kb3ducmV2LnhtbESPQWsCMRSE7wX/Q3iCl1IT19KWrVFEETz00m0peHts&#10;XjeLm5dlE9fVX98IQo/DzHzDLFaDa0RPXag9a5hNFQji0puaKw3fX7unNxAhIhtsPJOGCwVYLUcP&#10;C8yNP/Mn9UWsRIJwyFGDjbHNpQylJYdh6lvi5P36zmFMsquk6fCc4K6RmVIv0mHNacFiSxtL5bE4&#10;OQ2nK8XL1rbFrs8Oj0GtM/Vx+NF6Mh7W7yAiDfE/fG/vjYbn7HUO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hzcTHAAAA3QAAAA8AAAAAAAAAAAAAAAAAmAIAAGRy&#10;cy9kb3ducmV2LnhtbFBLBQYAAAAABAAEAPUAAACMAwAAAAA=&#10;" fillcolor="#3b2478" stroked="f"/>
                  <v:rect id="Rectangle 2145" o:spid="_x0000_s1497" style="position:absolute;left:268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VsMYA&#10;AADdAAAADwAAAGRycy9kb3ducmV2LnhtbESPQWsCMRSE7wX/Q3iCl1ITF6llaxRRBA9eui2Ct8fm&#10;dbO4eVk2cV376xuh0OMwM98wy/XgGtFTF2rPGmZTBYK49KbmSsPX5/7lDUSIyAYbz6ThTgHWq9HT&#10;EnPjb/xBfRErkSAcctRgY2xzKUNpyWGY+pY4ed++cxiT7CppOrwluGtkptSrdFhzWrDY0tZSeSmu&#10;TsP1h+J9Z9ti32fn56A2mTqeT1pPxsPmHUSkIf6H/9oHo2GeLeb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hVsMYAAADdAAAADwAAAAAAAAAAAAAAAACYAgAAZHJz&#10;L2Rvd25yZXYueG1sUEsFBgAAAAAEAAQA9QAAAIsDAAAAAA==&#10;" fillcolor="#3b2478" stroked="f"/>
                  <v:rect id="Rectangle 2146" o:spid="_x0000_s1498" style="position:absolute;left:277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TwK8cA&#10;AADdAAAADwAAAGRycy9kb3ducmV2LnhtbESPT2sCMRTE7wW/Q3iCl1ITF/uHrVFEETz00m0peHts&#10;XjeLm5dlE9fVT98IQo/DzPyGWawG14ieulB71jCbKhDEpTc1Vxq+v3ZPbyBCRDbYeCYNFwqwWo4e&#10;Fpgbf+ZP6otYiQThkKMGG2ObSxlKSw7D1LfEyfv1ncOYZFdJ0+E5wV0jM6VepMOa04LFljaWymNx&#10;chpOV4qXrW2LXZ8dHoNaZ+rj8KP1ZDys30FEGuJ/+N7eGw3z7PUZ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8CvHAAAA3QAAAA8AAAAAAAAAAAAAAAAAmAIAAGRy&#10;cy9kb3ducmV2LnhtbFBLBQYAAAAABAAEAPUAAACMAwAAAAA=&#10;" fillcolor="#3b2478" stroked="f"/>
                  <v:rect id="Rectangle 2147" o:spid="_x0000_s1499" style="position:absolute;left:2847;top:8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ZuXMYA&#10;AADdAAAADwAAAGRycy9kb3ducmV2LnhtbESPQWsCMRSE7wX/Q3gFL0WTLmJlNYpYBA9eui0Fb4/N&#10;c7N087Js4rr6602h0OMwM98wq83gGtFTF2rPGl6nCgRx6U3NlYavz/1kASJEZIONZ9JwowCb9ehp&#10;hbnxV/6gvoiVSBAOOWqwMba5lKG05DBMfUucvLPvHMYku0qaDq8J7hqZKTWXDmtOCxZb2lkqf4qL&#10;03C5U7y927bY99npJahtpo6nb63Hz8N2CSLSEP/Df+2D0TDL3ub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ZuXMYAAADdAAAADwAAAAAAAAAAAAAAAACYAgAAZHJz&#10;L2Rvd25yZXYueG1sUEsFBgAAAAAEAAQA9QAAAIsDAAAAAA==&#10;" fillcolor="#3b2478" stroked="f"/>
                  <v:rect id="Rectangle 2148" o:spid="_x0000_s1500" style="position:absolute;left:292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Lx8YA&#10;AADdAAAADwAAAGRycy9kb3ducmV2LnhtbESPQWsCMRSE74X+h/AKXoomLqWW1SiiCB566SoFb4/N&#10;c7O4eVk2cV399U2h0OMwM98wi9XgGtFTF2rPGqYTBYK49KbmSsPxsBt/gAgR2WDjmTTcKcBq+fy0&#10;wNz4G39RX8RKJAiHHDXYGNtcylBachgmviVO3tl3DmOSXSVNh7cEd43MlHqXDmtOCxZb2lgqL8XV&#10;abg+KN63ti12fXZ6DWqdqc/Tt9ajl2E9BxFpiP/hv/beaHjLZj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rLx8YAAADdAAAADwAAAAAAAAAAAAAAAACYAgAAZHJz&#10;L2Rvd25yZXYueG1sUEsFBgAAAAAEAAQA9QAAAIsDAAAAAA==&#10;" fillcolor="#3b2478" stroked="f"/>
                  <v:rect id="Rectangle 2149" o:spid="_x0000_s1501" style="position:absolute;left:301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ftcMA&#10;AADdAAAADwAAAGRycy9kb3ducmV2LnhtbERPz2vCMBS+D/Y/hDfwMmayIm5Uo8iG4MGLVQbeHs2z&#10;KWteShNr9a83B8Hjx/d7vhxcI3rqQu1Zw+dYgSAuvam50nDYrz++QYSIbLDxTBquFGC5eH2ZY278&#10;hXfUF7ESKYRDjhpsjG0uZSgtOQxj3xIn7uQ7hzHBrpKmw0sKd43MlJpKhzWnBost/Vgq/4uz03C+&#10;Ubz+2rZY99nxPahVprbHP61Hb8NqBiLSEJ/ih3tjNEyyr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VftcMAAADdAAAADwAAAAAAAAAAAAAAAACYAgAAZHJzL2Rv&#10;d25yZXYueG1sUEsFBgAAAAAEAAQA9QAAAIgDAAAAAA==&#10;" fillcolor="#3b2478" stroked="f"/>
                  <v:rect id="Rectangle 2150" o:spid="_x0000_s1502" style="position:absolute;left:3086;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6LscA&#10;AADdAAAADwAAAGRycy9kb3ducmV2LnhtbESPT2sCMRTE7wW/Q3iCl1ITF+mfrVFEETz00m0peHts&#10;XjeLm5dlE9fVT98IQo/DzPyGWawG14ieulB71jCbKhDEpTc1Vxq+v3ZPryBCRDbYeCYNFwqwWo4e&#10;Fpgbf+ZP6otYiQThkKMGG2ObSxlKSw7D1LfEyfv1ncOYZFdJ0+E5wV0jM6WepcOa04LFljaWymNx&#10;chpOV4qXrW2LXZ8dHoNaZ+rj8KP1ZDys30FEGuJ/+N7eGw3z7OUN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J+i7HAAAA3QAAAA8AAAAAAAAAAAAAAAAAmAIAAGRy&#10;cy9kb3ducmV2LnhtbFBLBQYAAAAABAAEAPUAAACMAwAAAAA=&#10;" fillcolor="#3b2478" stroked="f"/>
                  <v:rect id="Rectangle 2151" o:spid="_x0000_s1503" style="position:absolute;left:316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lMIA&#10;AADdAAAADwAAAGRycy9kb3ducmV2LnhtbERPz2vCMBS+D/Y/hDfYZWhiEZFqFFEED16sY+Dt0bw1&#10;Zc1LaWKt++vNQfD48f1ergfXiJ66UHvWMBkrEMSlNzVXGr7P+9EcRIjIBhvPpOFOAdar97cl5sbf&#10;+ER9ESuRQjjkqMHG2OZShtKSwzD2LXHifn3nMCbYVdJ0eEvhrpGZUjPpsObUYLGlraXyr7g6Ddd/&#10;ivedbYt9n12+gtpk6nj50frzY9gsQEQa4kv8dB+Mhmk2T/vTm/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JiOUwgAAAN0AAAAPAAAAAAAAAAAAAAAAAJgCAABkcnMvZG93&#10;bnJldi54bWxQSwUGAAAAAAQABAD1AAAAhwMAAAAA&#10;" fillcolor="#3b2478" stroked="f"/>
                  <v:rect id="Rectangle 2152" o:spid="_x0000_s1504" style="position:absolute;left:3236;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GD8YA&#10;AADdAAAADwAAAGRycy9kb3ducmV2LnhtbESPwWrDMBBE74H+g9hCL6GRYkoIbmQTEgI95FKnFHJb&#10;rK1laq2MpThOvr4qFHocZuYNsykn14mRhtB61rBcKBDEtTctNxo+TofnNYgQkQ12nknDjQKUxcNs&#10;g7nxV36nsYqNSBAOOWqwMfa5lKG25DAsfE+cvC8/OIxJDo00A14T3HUyU2olHbacFiz2tLNUf1cX&#10;p+Fyp3jb2746jNl5HtQ2U8fzp9ZPj9P2FUSkKf6H/9pvRsNLtl7C75v0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qGD8YAAADdAAAADwAAAAAAAAAAAAAAAACYAgAAZHJz&#10;L2Rvd25yZXYueG1sUEsFBgAAAAAEAAQA9QAAAIsDAAAAAA==&#10;" fillcolor="#3b2478" stroked="f"/>
                  <v:rect id="Rectangle 2153" o:spid="_x0000_s1505" style="position:absolute;left:331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YeMYA&#10;AADdAAAADwAAAGRycy9kb3ducmV2LnhtbESPQWsCMRSE74X+h/CEXkpNGqTIahRpEXropVspeHts&#10;npvFzcuyievaX98IgsdhZr5hluvRt2KgPjaBDbxOFQjiKtiGawO7n+3LHERMyBbbwGTgQhHWq8eH&#10;JRY2nPmbhjLVIkM4FmjApdQVUsbKkcc4DR1x9g6h95iy7GtpezxnuG+lVupNemw4Lzjs6N1RdSxP&#10;3sDpj9Llw3XldtD756g2Wn3tf415moybBYhEY7qHb+1Pa2Cm5xq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gYeMYAAADdAAAADwAAAAAAAAAAAAAAAACYAgAAZHJz&#10;L2Rvd25yZXYueG1sUEsFBgAAAAAEAAQA9QAAAIsDAAAAAA==&#10;" fillcolor="#3b2478" stroked="f"/>
                  <v:rect id="Rectangle 2154" o:spid="_x0000_s1506" style="position:absolute;left:340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948YA&#10;AADdAAAADwAAAGRycy9kb3ducmV2LnhtbESPQWsCMRSE74X+h/AKXoombkuR1SiiCB566SoFb4/N&#10;c7O4eVk2cV399U2h0OMwM98wi9XgGtFTF2rPGqYTBYK49KbmSsPxsBvPQISIbLDxTBruFGC1fH5a&#10;YG78jb+oL2IlEoRDjhpsjG0uZSgtOQwT3xIn7+w7hzHJrpKmw1uCu0ZmSn1IhzWnBYstbSyVl+Lq&#10;NFwfFO9b2xa7Pju9BrXO1OfpW+vRy7Ceg4g0xP/wX3tvNLxnsz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S948YAAADdAAAADwAAAAAAAAAAAAAAAACYAgAAZHJz&#10;L2Rvd25yZXYueG1sUEsFBgAAAAAEAAQA9QAAAIsDAAAAAA==&#10;" fillcolor="#3b2478" stroked="f"/>
                  <v:rect id="Rectangle 2155" o:spid="_x0000_s1507" style="position:absolute;left:3476;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ll8YA&#10;AADdAAAADwAAAGRycy9kb3ducmV2LnhtbESPQWsCMRSE70L/Q3gFL1KTLiKyNYooQg+9uIrg7bF5&#10;3SzdvCybuK7++kYo9DjMzDfMcj24RvTUhdqzhvepAkFcelNzpeF03L8tQISIbLDxTBruFGC9ehkt&#10;MTf+xgfqi1iJBOGQowYbY5tLGUpLDsPUt8TJ+/adw5hkV0nT4S3BXSMzpebSYc1pwWJLW0vlT3F1&#10;Gq4PivedbYt9n10mQW0y9XU5az1+HTYfICIN8T/81/40GmbZYgbP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0ll8YAAADdAAAADwAAAAAAAAAAAAAAAACYAgAAZHJz&#10;L2Rvd25yZXYueG1sUEsFBgAAAAAEAAQA9QAAAIsDAAAAAA==&#10;" fillcolor="#3b2478" stroked="f"/>
                  <v:rect id="Rectangle 2156" o:spid="_x0000_s1508" style="position:absolute;left:355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ADMYA&#10;AADdAAAADwAAAGRycy9kb3ducmV2LnhtbESPQWsCMRSE74X+h/AKXoomLm2R1SiiCB566SoFb4/N&#10;c7O4eVk2cV399U2h0OMwM98wi9XgGtFTF2rPGqYTBYK49KbmSsPxsBvPQISIbLDxTBruFGC1fH5a&#10;YG78jb+oL2IlEoRDjhpsjG0uZSgtOQwT3xIn7+w7hzHJrpKmw1uCu0ZmSn1IhzWnBYstbSyVl+Lq&#10;NFwfFO9b2xa7Pju9BrXO1OfpW+vRy7Ceg4g0xP/wX3tvNLxls3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GADMYAAADdAAAADwAAAAAAAAAAAAAAAACYAgAAZHJz&#10;L2Rvd25yZXYueG1sUEsFBgAAAAAEAAQA9QAAAIsDAAAAAA==&#10;" fillcolor="#3b2478" stroked="f"/>
                  <v:rect id="Rectangle 2157" o:spid="_x0000_s1509" style="position:absolute;left:3641;top:8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ee8YA&#10;AADdAAAADwAAAGRycy9kb3ducmV2LnhtbESPQWsCMRSE70L/Q3gFL1KTLkVkaxRRhB68dCuCt8fm&#10;dbN087Js4rr6640g9DjMzDfMYjW4RvTUhdqzhvepAkFcelNzpeHws3ubgwgR2WDjmTRcKcBq+TJa&#10;YG78hb+pL2IlEoRDjhpsjG0uZSgtOQxT3xIn79d3DmOSXSVNh5cEd43MlJpJhzWnBYstbSyVf8XZ&#10;aTjfKF63ti12fXaaBLXO1P501Hr8Oqw/QUQa4n/42f4yGj6y+Qweb9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Mee8YAAADdAAAADwAAAAAAAAAAAAAAAACYAgAAZHJz&#10;L2Rvd25yZXYueG1sUEsFBgAAAAAEAAQA9QAAAIsDAAAAAA==&#10;" fillcolor="#3b2478" stroked="f"/>
                  <v:rect id="Rectangle 2158" o:spid="_x0000_s1510" style="position:absolute;left:3715;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4MYA&#10;AADdAAAADwAAAGRycy9kb3ducmV2LnhtbESPQWsCMRSE74X+h/AKXoomLqWV1SiiCB566SoFb4/N&#10;c7O4eVk2cV399U2h0OMwM98wi9XgGtFTF2rPGqYTBYK49KbmSsPxsBvPQISIbLDxTBruFGC1fH5a&#10;YG78jb+oL2IlEoRDjhpsjG0uZSgtOQwT3xIn7+w7hzHJrpKmw1uCu0ZmSr1LhzWnBYstbSyVl+Lq&#10;NFwfFO9b2xa7Pju9BrXO1OfpW+vRy7Ceg4g0xP/wX3tvNLxlsw/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74MYAAADdAAAADwAAAAAAAAAAAAAAAACYAgAAZHJz&#10;L2Rvd25yZXYueG1sUEsFBgAAAAAEAAQA9QAAAIsDAAAAAA==&#10;" fillcolor="#3b2478" stroked="f"/>
                  <v:rect id="Rectangle 2159" o:spid="_x0000_s1511" style="position:absolute;left:3790;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vksIA&#10;AADdAAAADwAAAGRycy9kb3ducmV2LnhtbERPz2vCMBS+D/Y/hDfYZWhiEZFqFFEED16sY+Dt0bw1&#10;Zc1LaWKt++vNQfD48f1ergfXiJ66UHvWMBkrEMSlNzVXGr7P+9EcRIjIBhvPpOFOAdar97cl5sbf&#10;+ER9ESuRQjjkqMHG2OZShtKSwzD2LXHifn3nMCbYVdJ0eEvhrpGZUjPpsObUYLGlraXyr7g6Ddd/&#10;ivedbYt9n12+gtpk6nj50frzY9gsQEQa4kv8dB+Mhmk2T3PTm/Q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C+SwgAAAN0AAAAPAAAAAAAAAAAAAAAAAJgCAABkcnMvZG93&#10;bnJldi54bWxQSwUGAAAAAAQABAD1AAAAhwMAAAAA&#10;" fillcolor="#3b2478" stroked="f"/>
                  <v:rect id="Rectangle 2160" o:spid="_x0000_s1512" style="position:absolute;left:3865;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KCcYA&#10;AADdAAAADwAAAGRycy9kb3ducmV2LnhtbESPQWsCMRSE74X+h/AKXoomLqXY1SiiCB566SoFb4/N&#10;c7O4eVk2cV399U2h0OMwM98wi9XgGtFTF2rPGqYTBYK49KbmSsPxsBvPQISIbLDxTBruFGC1fH5a&#10;YG78jb+oL2IlEoRDjhpsjG0uZSgtOQwT3xIn7+w7hzHJrpKmw1uCu0ZmSr1LhzWnBYstbSyVl+Lq&#10;NFwfFO9b2xa7Pju9BrXO1OfpW+vRy7Ceg4g0xP/wX3tvNLxlsw/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yKCcYAAADdAAAADwAAAAAAAAAAAAAAAACYAgAAZHJz&#10;L2Rvd25yZXYueG1sUEsFBgAAAAAEAAQA9QAAAIsDAAAAAA==&#10;" fillcolor="#3b2478" stroked="f"/>
                  <v:rect id="Rectangle 2161" o:spid="_x0000_s1513" style="position:absolute;left:3955;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cMA&#10;AADdAAAADwAAAGRycy9kb3ducmV2LnhtbERPz2vCMBS+D/Y/hDfwMmayIrJVo8iG4MGLVQbeHs2z&#10;KWteShNr9a83B8Hjx/d7vhxcI3rqQu1Zw+dYgSAuvam50nDYrz++QISIbLDxTBquFGC5eH2ZY278&#10;hXfUF7ESKYRDjhpsjG0uZSgtOQxj3xIn7uQ7hzHBrpKmw0sKd43MlJpKhzWnBost/Vgq/4uz03C+&#10;Ubz+2rZY99nxPahVprbHP61Hb8NqBiLSEJ/ih3tjNEyy7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ScMAAADdAAAADwAAAAAAAAAAAAAAAACYAgAAZHJzL2Rv&#10;d25yZXYueG1sUEsFBgAAAAAEAAQA9QAAAIgDAAAAAA==&#10;" fillcolor="#3b2478" stroked="f"/>
                  <v:rect id="Rectangle 2162" o:spid="_x0000_s1514" style="position:absolute;left:4030;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Q0sYA&#10;AADdAAAADwAAAGRycy9kb3ducmV2LnhtbESPQWsCMRSE7wX/Q3hCL6UmLqXYrVHEInjw4rYI3h6b&#10;183i5mXZxHX115uC0OMwM98w8+XgGtFTF2rPGqYTBYK49KbmSsPP9+Z1BiJEZIONZ9JwpQDLxehp&#10;jrnxF95TX8RKJAiHHDXYGNtcylBachgmviVO3q/vHMYku0qaDi8J7hqZKfUuHdacFiy2tLZUnoqz&#10;03C+Ubx+2bbY9NnxJahVpnbHg9bP42H1CSLSEP/Dj/bWaHjLPqb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MQ0sYAAADdAAAADwAAAAAAAAAAAAAAAACYAgAAZHJz&#10;L2Rvd25yZXYueG1sUEsFBgAAAAAEAAQA9QAAAIsDAAAAAA==&#10;" fillcolor="#3b2478" stroked="f"/>
                  <v:rect id="Rectangle 2163" o:spid="_x0000_s1515" style="position:absolute;left:4105;top:87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OpcYA&#10;AADdAAAADwAAAGRycy9kb3ducmV2LnhtbESPQUsDMRSE74L/ITzBi7SJQYpum5aiFDx4cSvC3h6b&#10;183SzcuySbdbf70RhB6HmfmGWW0m34mRhtgGNvA4VyCI62Bbbgx87XezZxAxIVvsApOBC0XYrG9v&#10;VljYcOZPGsvUiAzhWKABl1JfSBlrRx7jPPTE2TuEwWPKcmikHfCc4b6TWqmF9NhyXnDY06uj+lie&#10;vIHTD6XLm+vL3airh6i2Wn1U38bc303bJYhEU7qG/9vv1sCTftH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GOpcYAAADdAAAADwAAAAAAAAAAAAAAAACYAgAAZHJz&#10;L2Rvd25yZXYueG1sUEsFBgAAAAAEAAQA9QAAAIsDAAAAAA==&#10;" fillcolor="#3b2478" stroked="f"/>
                  <v:rect id="Rectangle 2164" o:spid="_x0000_s1516" style="position:absolute;left:1034;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rPscA&#10;AADdAAAADwAAAGRycy9kb3ducmV2LnhtbESPQWsCMRSE7wX/Q3iCl1IT11LarVFEETz00m0peHts&#10;XjeLm5dlE9fVX98IQo/DzHzDLFaDa0RPXag9a5hNFQji0puaKw3fX7unVxAhIhtsPJOGCwVYLUcP&#10;C8yNP/Mn9UWsRIJwyFGDjbHNpQylJYdh6lvi5P36zmFMsquk6fCc4K6RmVIv0mHNacFiSxtL5bE4&#10;OQ2nK8XL1rbFrs8Oj0GtM/Vx+NF6Mh7W7yAiDfE/fG/vjYbn7G0O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tKz7HAAAA3QAAAA8AAAAAAAAAAAAAAAAAmAIAAGRy&#10;cy9kb3ducmV2LnhtbFBLBQYAAAAABAAEAPUAAACMAwAAAAA=&#10;" fillcolor="#3b2478" stroked="f"/>
                  <v:rect id="Rectangle 2165" o:spid="_x0000_s1517" style="position:absolute;left:1109;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zSsYA&#10;AADdAAAADwAAAGRycy9kb3ducmV2LnhtbESPQWsCMRSE7wX/Q3iCl1ITFyl2axRRBA9eui2Ct8fm&#10;dbO4eVk2cV376xuh0OMwM98wy/XgGtFTF2rPGmZTBYK49KbmSsPX5/5lASJEZIONZ9JwpwDr1ehp&#10;ibnxN/6gvoiVSBAOOWqwMba5lKG05DBMfUucvG/fOYxJdpU0Hd4S3DUyU+pVOqw5LVhsaWupvBRX&#10;p+H6Q/G+s22x77Pzc1CbTB3PJ60n42HzDiLSEP/Df+2D0TDP3ub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SzSsYAAADdAAAADwAAAAAAAAAAAAAAAACYAgAAZHJz&#10;L2Rvd25yZXYueG1sUEsFBgAAAAAEAAQA9QAAAIsDAAAAAA==&#10;" fillcolor="#3b2478" stroked="f"/>
                  <v:rect id="Rectangle 2166" o:spid="_x0000_s1518" style="position:absolute;left:1199;top:541;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W0ccA&#10;AADdAAAADwAAAGRycy9kb3ducmV2LnhtbESPQWsCMRSE7wX/Q3iCl1ITF1varVFEETz00m0peHts&#10;XjeLm5dlE9fVX98IQo/DzHzDLFaDa0RPXag9a5hNFQji0puaKw3fX7unVxAhIhtsPJOGCwVYLUcP&#10;C8yNP/Mn9UWsRIJwyFGDjbHNpQylJYdh6lvi5P36zmFMsquk6fCc4K6RmVIv0mHNacFiSxtL5bE4&#10;OQ2nK8XL1rbFrs8Oj0GtM/Vx+NF6Mh7W7yAiDfE/fG/vjYZ59vYM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FtHHAAAA3QAAAA8AAAAAAAAAAAAAAAAAmAIAAGRy&#10;cy9kb3ducmV2LnhtbFBLBQYAAAAABAAEAPUAAACMAwAAAAA=&#10;" fillcolor="#3b2478" stroked="f"/>
                  <v:rect id="Rectangle 2167" o:spid="_x0000_s1519" style="position:absolute;left:127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IpsYA&#10;AADdAAAADwAAAGRycy9kb3ducmV2LnhtbESPQWsCMRSE7wX/Q3gFL0WTLiJ1NYpYBA9eui0Fb4/N&#10;c7N087Js4rr6602h0OMwM98wq83gGtFTF2rPGl6nCgRx6U3NlYavz/3kDUSIyAYbz6ThRgE269HT&#10;CnPjr/xBfRErkSAcctRgY2xzKUNpyWGY+pY4eWffOYxJdpU0HV4T3DUyU2ouHdacFiy2tLNU/hQX&#10;p+Fyp3h7t22x77PTS1DbTB1P31qPn4ftEkSkIf6H/9oHo2GWLeb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qIpsYAAADdAAAADwAAAAAAAAAAAAAAAACYAgAAZHJz&#10;L2Rvd25yZXYueG1sUEsFBgAAAAAEAAQA9QAAAIsDAAAAAA==&#10;" fillcolor="#3b2478" stroked="f"/>
                  <v:rect id="Rectangle 2168" o:spid="_x0000_s1520" style="position:absolute;left:134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YtPccA&#10;AADdAAAADwAAAGRycy9kb3ducmV2LnhtbESPT2sCMRTE7wW/Q3iCl1ITF+mfrVFEETz00m0peHts&#10;XjeLm5dlE9fVT98IQo/DzPyGWawG14ieulB71jCbKhDEpTc1Vxq+v3ZPryBCRDbYeCYNFwqwWo4e&#10;Fpgbf+ZP6otYiQThkKMGG2ObSxlKSw7D1LfEyfv1ncOYZFdJ0+E5wV0jM6WepcOa04LFljaWymNx&#10;chpOV4qXrW2LXZ8dHoNaZ+rj8KP1ZDys30FEGuJ/+N7eGw3z7O0Fbm/S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WLT3HAAAA3QAAAA8AAAAAAAAAAAAAAAAAmAIAAGRy&#10;cy9kb3ducmV2LnhtbFBLBQYAAAAABAAEAPUAAACMAwAAAAA=&#10;" fillcolor="#3b2478" stroked="f"/>
                  <v:rect id="Rectangle 2169" o:spid="_x0000_s1521" style="position:absolute;left:142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5T8MA&#10;AADdAAAADwAAAGRycy9kb3ducmV2LnhtbERPz2vCMBS+D/Y/hDfwMmayIrJVo8iG4MGLVQbeHs2z&#10;KWteShNr9a83B8Hjx/d7vhxcI3rqQu1Zw+dYgSAuvam50nDYrz++QISIbLDxTBquFGC5eH2ZY278&#10;hXfUF7ESKYRDjhpsjG0uZSgtOQxj3xIn7uQ7hzHBrpKmw0sKd43MlJpKhzWnBost/Vgq/4uz03C+&#10;Ubz+2rZY99nxPahVprbHP61Hb8NqBiLSEJ/ih3tjNEyy7z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m5T8MAAADdAAAADwAAAAAAAAAAAAAAAACYAgAAZHJzL2Rv&#10;d25yZXYueG1sUEsFBgAAAAAEAAQA9QAAAIgDAAAAAA==&#10;" fillcolor="#3b2478" stroked="f"/>
                  <v:rect id="Rectangle 2170" o:spid="_x0000_s1522" style="position:absolute;left:151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Uc1MYA&#10;AADdAAAADwAAAGRycy9kb3ducmV2LnhtbESPQWsCMRSE74X+h/AKXoomLqXU1SiiCB566SoFb4/N&#10;c7O4eVk2cV399U2h0OMwM98wi9XgGtFTF2rPGqYTBYK49KbmSsPxsBt/gAgR2WDjmTTcKcBq+fy0&#10;wNz4G39RX8RKJAiHHDXYGNtcylBachgmviVO3tl3DmOSXSVNh7cEd43MlHqXDmtOCxZb2lgqL8XV&#10;abg+KN63ti12fXZ6DWqdqc/Tt9ajl2E9BxFpiP/hv/beaHjLZj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Uc1MYAAADdAAAADwAAAAAAAAAAAAAAAACYAgAAZHJz&#10;L2Rvd25yZXYueG1sUEsFBgAAAAAEAAQA9QAAAIsDAAAAAA==&#10;" fillcolor="#3b2478" stroked="f"/>
                  <v:rect id="Rectangle 2171" o:spid="_x0000_s1523" style="position:absolute;left:158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vU8MA&#10;AADdAAAADwAAAGRycy9kb3ducmV2LnhtbERPz2vCMBS+D/Y/hDfwMmayKmNUo8iG4MGLVQbeHs2z&#10;KWteShNr9a83B8Hjx/d7vhxcI3rqQu1Zw+dYgSAuvam50nDYrz++QYSIbLDxTBquFGC5eH2ZY278&#10;hXfUF7ESKYRDjhpsjG0uZSgtOQxj3xIn7uQ7hzHBrpKmw0sKd43MlPqSDmtODRZb+rFU/hdnp+F8&#10;o3j9tW2x7rPje1CrTG2Pf1qP3obVDESkIT7FD/fGaJhOVNqf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QvU8MAAADdAAAADwAAAAAAAAAAAAAAAACYAgAAZHJzL2Rv&#10;d25yZXYueG1sUEsFBgAAAAAEAAQA9QAAAIgDAAAAAA==&#10;" fillcolor="#3b2478" stroked="f"/>
                  <v:rect id="Rectangle 2172" o:spid="_x0000_s1524" style="position:absolute;left:166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KyMYA&#10;AADdAAAADwAAAGRycy9kb3ducmV2LnhtbESPQWsCMRSE7wX/Q3hCL6UmbouUrVHEInjw4rYI3h6b&#10;183i5mXZxHX115uC0OMwM98w8+XgGtFTF2rPGqYTBYK49KbmSsPP9+b1A0SIyAYbz6ThSgGWi9HT&#10;HHPjL7ynvoiVSBAOOWqwMba5lKG05DBMfEucvF/fOYxJdpU0HV4S3DUyU2omHdacFiy2tLZUnoqz&#10;03C+Ubx+2bbY9NnxJahVpnbHg9bP42H1CSLSEP/Dj/bWaHh/U1P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iKyMYAAADdAAAADwAAAAAAAAAAAAAAAACYAgAAZHJz&#10;L2Rvd25yZXYueG1sUEsFBgAAAAAEAAQA9QAAAIsDAAAAAA==&#10;" fillcolor="#3b2478" stroked="f"/>
                  <v:rect id="Rectangle 2173" o:spid="_x0000_s1525" style="position:absolute;left:173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Uv8YA&#10;AADdAAAADwAAAGRycy9kb3ducmV2LnhtbESPQWsCMRSE7wX/Q3iCl1ITt0VkaxRRBA+9dBXB22Pz&#10;ulm6eVk2cV399U2h0OMwM98wy/XgGtFTF2rPGmZTBYK49KbmSsPpuH9ZgAgR2WDjmTTcKcB6NXpa&#10;Ym78jT+pL2IlEoRDjhpsjG0uZSgtOQxT3xIn78t3DmOSXSVNh7cEd43MlJpLhzWnBYstbS2V38XV&#10;abg+KN53ti32fXZ5DmqTqY/LWevJeNi8g4g0xP/wX/tgNLy9qg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oUv8YAAADdAAAADwAAAAAAAAAAAAAAAACYAgAAZHJz&#10;L2Rvd25yZXYueG1sUEsFBgAAAAAEAAQA9QAAAIsDAAAAAA==&#10;" fillcolor="#3b2478" stroked="f"/>
                  <v:rect id="Rectangle 2174" o:spid="_x0000_s1526" style="position:absolute;left:182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xJMYA&#10;AADdAAAADwAAAGRycy9kb3ducmV2LnhtbESPQWsCMRSE7wX/Q3iCl1IT1yJlaxRRBA9eui2Ct8fm&#10;dbO4eVk2cV376xuh0OMwM98wy/XgGtFTF2rPGmZTBYK49KbmSsPX5/7lDUSIyAYbz6ThTgHWq9HT&#10;EnPjb/xBfRErkSAcctRgY2xzKUNpyWGY+pY4ed++cxiT7CppOrwluGtkptRCOqw5LVhsaWupvBRX&#10;p+H6Q/G+s22x77Pzc1CbTB3PJ60n42HzDiLSEP/Df+2D0fA6V3N4vE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axJMYAAADdAAAADwAAAAAAAAAAAAAAAACYAgAAZHJz&#10;L2Rvd25yZXYueG1sUEsFBgAAAAAEAAQA9QAAAIsDAAAAAA==&#10;" fillcolor="#3b2478" stroked="f"/>
                  <v:rect id="Rectangle 2175" o:spid="_x0000_s1527" style="position:absolute;left:1903;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8pUMYA&#10;AADdAAAADwAAAGRycy9kb3ducmV2LnhtbESPQWsCMRSE7wX/Q3iCl1ITtyJlaxRRBA+9uC2Ct8fm&#10;dbO4eVk2cV376xuh0OMwM98wy/XgGtFTF2rPGmZTBYK49KbmSsPX5/7lDUSIyAYbz6ThTgHWq9HT&#10;EnPjb3ykvoiVSBAOOWqwMba5lKG05DBMfUucvG/fOYxJdpU0Hd4S3DUyU2ohHdacFiy2tLVUXoqr&#10;03D9oXjf2bbY99n5OahNpj7OJ60n42HzDiLSEP/Df+2D0TB/VXN4vE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8pUMYAAADdAAAADwAAAAAAAAAAAAAAAACYAgAAZHJz&#10;L2Rvd25yZXYueG1sUEsFBgAAAAAEAAQA9QAAAIsDAAAAAA==&#10;" fillcolor="#3b2478" stroked="f"/>
                  <v:rect id="Rectangle 2176" o:spid="_x0000_s1528" style="position:absolute;left:1978;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My8YA&#10;AADdAAAADwAAAGRycy9kb3ducmV2LnhtbESPQWsCMRSE7wX/Q3iCl1IT17aUrVFEETz00m0peHts&#10;XjeLm5dlE9fVX98IQo/DzHzDLFaDa0RPXag9a5hNFQji0puaKw3fX7unNxAhIhtsPJOGCwVYLUcP&#10;C8yNP/Mn9UWsRIJwyFGDjbHNpQylJYdh6lvi5P36zmFMsquk6fCc4K6RmVKv0mHNacFiSxtL5bE4&#10;OQ2nK8XL1rbFrs8Oj0GtM/Vx+NF6Mh7W7yAiDfE/fG/vjYbnuXqB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OMy8YAAADdAAAADwAAAAAAAAAAAAAAAACYAgAAZHJz&#10;L2Rvd25yZXYueG1sUEsFBgAAAAAEAAQA9QAAAIsDAAAAAA==&#10;" fillcolor="#3b2478" stroked="f"/>
                  <v:rect id="Rectangle 2177" o:spid="_x0000_s1529" style="position:absolute;left:205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SvMYA&#10;AADdAAAADwAAAGRycy9kb3ducmV2LnhtbESPQWsCMRSE74X+h/AKXoombouU1SiiCB566SoFb4/N&#10;c7O4eVk2cV399U2h0OMwM98wi9XgGtFTF2rPGqYTBYK49KbmSsPxsBt/gAgR2WDjmTTcKcBq+fy0&#10;wNz4G39RX8RKJAiHHDXYGNtcylBachgmviVO3tl3DmOSXSVNh7cEd43MlJpJhzWnBYstbSyVl+Lq&#10;NFwfFO9b2xa7Pju9BrXO1OfpW+vRy7Ceg4g0xP/wX3tvNLy/qR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ESvMYAAADdAAAADwAAAAAAAAAAAAAAAACYAgAAZHJz&#10;L2Rvd25yZXYueG1sUEsFBgAAAAAEAAQA9QAAAIsDAAAAAA==&#10;" fillcolor="#3b2478" stroked="f"/>
                  <v:rect id="Rectangle 2178" o:spid="_x0000_s1530" style="position:absolute;left:214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3J8YA&#10;AADdAAAADwAAAGRycy9kb3ducmV2LnhtbESPQWsCMRSE7wX/Q3iCl1IT19KWrVFEETz00m0peHts&#10;XjeLm5dlE9fVX98IQo/DzHzDLFaDa0RPXag9a5hNFQji0puaKw3fX7unNxAhIhtsPJOGCwVYLUcP&#10;C8yNP/Mn9UWsRIJwyFGDjbHNpQylJYdh6lvi5P36zmFMsquk6fCc4K6RmVIv0mHNacFiSxtL5bE4&#10;OQ2nK8XL1rbFrs8Oj0GtM/Vx+NF6Mh7W7yAiDfE/fG/vjYbnuXqF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23J8YAAADdAAAADwAAAAAAAAAAAAAAAACYAgAAZHJz&#10;L2Rvd25yZXYueG1sUEsFBgAAAAAEAAQA9QAAAIsDAAAAAA==&#10;" fillcolor="#3b2478" stroked="f"/>
                  <v:rect id="Rectangle 2179" o:spid="_x0000_s1531" style="position:absolute;left:221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jVcMA&#10;AADdAAAADwAAAGRycy9kb3ducmV2LnhtbERPz2vCMBS+D/Y/hDfwMmayKmNUo8iG4MGLVQbeHs2z&#10;KWteShNr9a83B8Hjx/d7vhxcI3rqQu1Zw+dYgSAuvam50nDYrz++QYSIbLDxTBquFGC5eH2ZY278&#10;hXfUF7ESKYRDjhpsjG0uZSgtOQxj3xIn7uQ7hzHBrpKmw0sKd43MlPqSDmtODRZb+rFU/hdnp+F8&#10;o3j9tW2x7rPje1CrTG2Pf1qP3obVDESkIT7FD/fGaJhOVJqb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IjVcMAAADdAAAADwAAAAAAAAAAAAAAAACYAgAAZHJzL2Rv&#10;d25yZXYueG1sUEsFBgAAAAAEAAQA9QAAAIgDAAAAAA==&#10;" fillcolor="#3b2478" stroked="f"/>
                </v:group>
                <v:group id="Group 2381" o:spid="_x0000_s1532" style="position:absolute;left:3041;top:1238;width:25400;height:14021" coordorigin="479,195" coordsize="4000,2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smscYAAADdAAAADwAAAGRycy9kb3ducmV2LnhtbESPQWvCQBSE7wX/w/IE&#10;b7qJWrHRVURUPEihWii9PbLPJJh9G7JrEv+9WxB6HGbmG2a57kwpGqpdYVlBPIpAEKdWF5wp+L7s&#10;h3MQziNrLC2Tggc5WK96b0tMtG35i5qzz0SAsEtQQe59lUjp0pwMupGtiIN3tbVBH2SdSV1jG+Cm&#10;lOMomkmDBYeFHCva5pTeznej4NBiu5nEu+Z0u24fv5f3z59TTEoN+t1mAcJT5//Dr/ZRK5hOog/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yaxxgAAAN0A&#10;AAAPAAAAAAAAAAAAAAAAAKoCAABkcnMvZG93bnJldi54bWxQSwUGAAAAAAQABAD6AAAAnQMAAAAA&#10;">
                  <v:rect id="Rectangle 2181" o:spid="_x0000_s1533" style="position:absolute;left:229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5jsQA&#10;AADdAAAADwAAAGRycy9kb3ducmV2LnhtbERPz2vCMBS+D/wfwhO8jJlYxxhdUxFF8OBldQy8PZq3&#10;pqx5KU2sdX/9chjs+PH9LjaT68RIQ2g9a1gtFQji2puWGw0f58PTK4gQkQ12nknDnQJsytlDgbnx&#10;N36nsYqNSCEcctRgY+xzKUNtyWFY+p44cV9+cBgTHBppBrylcNfJTKkX6bDl1GCxp52l+ru6Og3X&#10;H4r3ve2rw5hdHoPaZup0+dR6MZ+2byAiTfFf/Oc+Gg3P61Xan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NuY7EAAAA3QAAAA8AAAAAAAAAAAAAAAAAmAIAAGRycy9k&#10;b3ducmV2LnhtbFBLBQYAAAAABAAEAPUAAACJAwAAAAA=&#10;" fillcolor="#3b2478" stroked="f"/>
                  <v:rect id="Rectangle 2182" o:spid="_x0000_s1534" style="position:absolute;left:236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cFcYA&#10;AADdAAAADwAAAGRycy9kb3ducmV2LnhtbESPQWvCQBSE7wX/w/IKvZS6m7RIia4iFsFDL40ieHtk&#10;n9nQ7NuQXWP013cLhR6HmfmGWaxG14qB+tB41pBNFQjiypuGaw2H/fblHUSIyAZbz6ThRgFWy8nD&#10;Agvjr/xFQxlrkSAcCtRgY+wKKUNlyWGY+o44eWffO4xJ9rU0PV4T3LUyV2omHTacFix2tLFUfZcX&#10;p+Fyp3j7sF25HfLTc1DrXH2ejlo/PY7rOYhIY/wP/7V3RsPba5bB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EcFcYAAADdAAAADwAAAAAAAAAAAAAAAACYAgAAZHJz&#10;L2Rvd25yZXYueG1sUEsFBgAAAAAEAAQA9QAAAIsDAAAAAA==&#10;" fillcolor="#3b2478" stroked="f"/>
                  <v:rect id="Rectangle 2183" o:spid="_x0000_s1535" style="position:absolute;left:245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YsYA&#10;AADdAAAADwAAAGRycy9kb3ducmV2LnhtbESPQWsCMRSE7wX/Q3hCL6UmbouUrVHEInjw4rYI3h6b&#10;183i5mXZxHX115uC0OMwM98w8+XgGtFTF2rPGqYTBYK49KbmSsPP9+b1A0SIyAYbz6ThSgGWi9HT&#10;HHPjL7ynvoiVSBAOOWqwMba5lKG05DBMfEucvF/fOYxJdpU0HV4S3DUyU2omHdacFiy2tLZUnoqz&#10;03C+Ubx+2bbY9NnxJahVpnbHg9bP42H1CSLSEP/Dj/bWaHh/m2b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CYsYAAADdAAAADwAAAAAAAAAAAAAAAACYAgAAZHJz&#10;L2Rvd25yZXYueG1sUEsFBgAAAAAEAAQA9QAAAIsDAAAAAA==&#10;" fillcolor="#3b2478" stroked="f"/>
                  <v:rect id="Rectangle 2184" o:spid="_x0000_s1536" style="position:absolute;left:253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n+cYA&#10;AADdAAAADwAAAGRycy9kb3ducmV2LnhtbESPQWsCMRSE74X+h/AKXoomrqWU1SjSInjoxbUUvD02&#10;z83i5mXZxHX115uC0OMwM98wi9XgGtFTF2rPGqYTBYK49KbmSsPPfjP+ABEissHGM2m4UoDV8vlp&#10;gbnxF95RX8RKJAiHHDXYGNtcylBachgmviVO3tF3DmOSXSVNh5cEd43MlHqXDmtOCxZb+rRUnoqz&#10;03C+Ubx+2bbY9NnhNah1pr4Pv1qPXob1HESkIf6HH+2t0fA2m87g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8n+cYAAADdAAAADwAAAAAAAAAAAAAAAACYAgAAZHJz&#10;L2Rvd25yZXYueG1sUEsFBgAAAAAEAAQA9QAAAIsDAAAAAA==&#10;" fillcolor="#3b2478" stroked="f"/>
                  <v:rect id="Rectangle 2185" o:spid="_x0000_s1537" style="position:absolute;left:2607;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cYA&#10;AADdAAAADwAAAGRycy9kb3ducmV2LnhtbESPQWsCMRSE74X+h/AKXoomrlLKahRpETx46VoK3h6b&#10;52Zx87Js4rr6602h0OMwM98wy/XgGtFTF2rPGqYTBYK49KbmSsP3YTt+BxEissHGM2m4UYD16vlp&#10;ibnxV/6ivoiVSBAOOWqwMba5lKG05DBMfEucvJPvHMYku0qaDq8J7hqZKfUmHdacFiy29GGpPBcX&#10;p+Fyp3j7tG2x7bPja1CbTO2PP1qPXobNAkSkIf6H/9o7o2E+m87h901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jcYAAADdAAAADwAAAAAAAAAAAAAAAACYAgAAZHJz&#10;L2Rvd25yZXYueG1sUEsFBgAAAAAEAAQA9QAAAIsDAAAAAA==&#10;" fillcolor="#3b2478" stroked="f"/>
                  <v:rect id="Rectangle 2186" o:spid="_x0000_s1538" style="position:absolute;left:268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aFscA&#10;AADdAAAADwAAAGRycy9kb3ducmV2LnhtbESPQWsCMRSE74X+h/AKvRRNXFuR1SjSInjopdtS8PbY&#10;PDeLm5dlE9e1v74RBI/DzHzDLNeDa0RPXag9a5iMFQji0puaKw0/39vRHESIyAYbz6ThQgHWq8eH&#10;JebGn/mL+iJWIkE45KjBxtjmUobSksMw9i1x8g6+cxiT7CppOjwnuGtkptRMOqw5LVhs6d1SeSxO&#10;TsPpj+Llw7bFts/2L0FtMvW5/9X6+WnYLEBEGuI9fGvvjIbX6eQN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6GhbHAAAA3QAAAA8AAAAAAAAAAAAAAAAAmAIAAGRy&#10;cy9kb3ducmV2LnhtbFBLBQYAAAAABAAEAPUAAACMAwAAAAA=&#10;" fillcolor="#3b2478" stroked="f"/>
                  <v:rect id="Rectangle 2187" o:spid="_x0000_s1539" style="position:absolute;left:2772;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EYcYA&#10;AADdAAAADwAAAGRycy9kb3ducmV2LnhtbESPQWsCMRSE74X+h/CEXoombovIahRpEXrw4loK3h6b&#10;52Zx87Js4rr215uC0OMwM98wy/XgGtFTF2rPGqYTBYK49KbmSsP3YTuegwgR2WDjmTTcKMB69fy0&#10;xNz4K++pL2IlEoRDjhpsjG0uZSgtOQwT3xIn7+Q7hzHJrpKmw2uCu0ZmSs2kw5rTgsWWPiyV5+Li&#10;NFx+Kd4+bVts++z4GtQmU7vjj9Yvo2GzABFpiP/hR/vLaHh/m87g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iEYcYAAADdAAAADwAAAAAAAAAAAAAAAACYAgAAZHJz&#10;L2Rvd25yZXYueG1sUEsFBgAAAAAEAAQA9QAAAIsDAAAAAA==&#10;" fillcolor="#3b2478" stroked="f"/>
                  <v:rect id="Rectangle 2188" o:spid="_x0000_s1540" style="position:absolute;left:2847;top:541;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h+scA&#10;AADdAAAADwAAAGRycy9kb3ducmV2LnhtbESPQWsCMRSE74X+h/AKvRRNXEuV1SjSInjopdtS8PbY&#10;PDeLm5dlE9e1v74RBI/DzHzDLNeDa0RPXag9a5iMFQji0puaKw0/39vRHESIyAYbz6ThQgHWq8eH&#10;JebGn/mL+iJWIkE45KjBxtjmUobSksMw9i1x8g6+cxiT7CppOjwnuGtkptSbdFhzWrDY0rul8lic&#10;nIbTH8XLh22LbZ/tX4LaZOpz/6v189OwWYCINMR7+NbeGQ2v08kM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kIfrHAAAA3QAAAA8AAAAAAAAAAAAAAAAAmAIAAGRy&#10;cy9kb3ducmV2LnhtbFBLBQYAAAAABAAEAPUAAACMAwAAAAA=&#10;" fillcolor="#3b2478" stroked="f"/>
                  <v:rect id="Rectangle 2189" o:spid="_x0000_s1541" style="position:absolute;left:292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1iMQA&#10;AADdAAAADwAAAGRycy9kb3ducmV2LnhtbERPz2vCMBS+D/wfwhO8jJlYxxhdUxFF8OBldQy8PZq3&#10;pqx5KU2sdX/9chjs+PH9LjaT68RIQ2g9a1gtFQji2puWGw0f58PTK4gQkQ12nknDnQJsytlDgbnx&#10;N36nsYqNSCEcctRgY+xzKUNtyWFY+p44cV9+cBgTHBppBrylcNfJTKkX6bDl1GCxp52l+ru6Og3X&#10;H4r3ve2rw5hdHoPaZup0+dR6MZ+2byAiTfFf/Oc+Gg3P61Wam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7tYjEAAAA3QAAAA8AAAAAAAAAAAAAAAAAmAIAAGRycy9k&#10;b3ducmV2LnhtbFBLBQYAAAAABAAEAPUAAACJAwAAAAA=&#10;" fillcolor="#3b2478" stroked="f"/>
                  <v:rect id="Rectangle 2190" o:spid="_x0000_s1542" style="position:absolute;left:301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QE8cA&#10;AADdAAAADwAAAGRycy9kb3ducmV2LnhtbESPQWsCMRSE74X+h/AKvRRNXEvR1SjSInjopdtS8PbY&#10;PDeLm5dlE9e1v74RBI/DzHzDLNeDa0RPXag9a5iMFQji0puaKw0/39vRDESIyAYbz6ThQgHWq8eH&#10;JebGn/mL+iJWIkE45KjBxtjmUobSksMw9i1x8g6+cxiT7CppOjwnuGtkptSbdFhzWrDY0rul8lic&#10;nIbTH8XLh22LbZ/tX4LaZOpz/6v189OwWYCINMR7+NbeGQ2v08kc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3EBPHAAAA3QAAAA8AAAAAAAAAAAAAAAAAmAIAAGRy&#10;cy9kb3ducmV2LnhtbFBLBQYAAAAABAAEAPUAAACMAwAAAAA=&#10;" fillcolor="#3b2478" stroked="f"/>
                  <v:rect id="Rectangle 2191" o:spid="_x0000_s1543" style="position:absolute;left:3086;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FzM8MA&#10;AADdAAAADwAAAGRycy9kb3ducmV2LnhtbERPz2vCMBS+D/Y/hDfwMmayKmNUo8iG4MGLVQbeHs2z&#10;KWteShNr9a83B8Hjx/d7vhxcI3rqQu1Zw+dYgSAuvam50nDYrz++QYSIbLDxTBquFGC5eH2ZY278&#10;hXfUF7ESKYRDjhpsjG0uZSgtOQxj3xIn7uQ7hzHBrpKmw0sKd43MlPqSDmtODRZb+rFU/hdnp+F8&#10;o3j9tW2x7rPje1CrTG2Pf1qP3obVDESkIT7FD/fGaJhOsr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FzM8MAAADdAAAADwAAAAAAAAAAAAAAAACYAgAAZHJzL2Rv&#10;d25yZXYueG1sUEsFBgAAAAAEAAQA9QAAAIgDAAAAAA==&#10;" fillcolor="#3b2478" stroked="f"/>
                  <v:rect id="Rectangle 2192" o:spid="_x0000_s1544" style="position:absolute;left:316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WqMYA&#10;AADdAAAADwAAAGRycy9kb3ducmV2LnhtbESPQWsCMRSE7wX/Q3hCL6UmbouUrVHEInjw4rYI3h6b&#10;183i5mXZxHX115uC0OMwM98w8+XgGtFTF2rPGqYTBYK49KbmSsPP9+b1A0SIyAYbz6ThSgGWi9HT&#10;HHPjL7ynvoiVSBAOOWqwMba5lKG05DBMfEucvF/fOYxJdpU0HV4S3DUyU2omHdacFiy2tLZUnoqz&#10;03C+Ubx+2bbY9NnxJahVpnbHg9bP42H1CSLSEP/Dj/bWaHh/y6b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3WqMYAAADdAAAADwAAAAAAAAAAAAAAAACYAgAAZHJz&#10;L2Rvd25yZXYueG1sUEsFBgAAAAAEAAQA9QAAAIsDAAAAAA==&#10;" fillcolor="#3b2478" stroked="f"/>
                  <v:rect id="Rectangle 2193" o:spid="_x0000_s1545" style="position:absolute;left:3236;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I38YA&#10;AADdAAAADwAAAGRycy9kb3ducmV2LnhtbESPQUsDMRSE74L/ITzBi7SJsYhsm5aiFDx4cSvC3h6b&#10;183SzcuySbdbf70RhB6HmfmGWW0m34mRhtgGNvA4VyCI62Bbbgx87XezFxAxIVvsApOBC0XYrG9v&#10;VljYcOZPGsvUiAzhWKABl1JfSBlrRx7jPPTE2TuEwWPKcmikHfCc4b6TWqln6bHlvOCwp1dH9bE8&#10;eQOnH0qXN9eXu1FXD1Fttfqovo25v5u2SxCJpnQN/7ffrYHFk9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9I38YAAADdAAAADwAAAAAAAAAAAAAAAACYAgAAZHJz&#10;L2Rvd25yZXYueG1sUEsFBgAAAAAEAAQA9QAAAIsDAAAAAA==&#10;" fillcolor="#3b2478" stroked="f"/>
                  <v:rect id="Rectangle 2194" o:spid="_x0000_s1546" style="position:absolute;left:331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tRMYA&#10;AADdAAAADwAAAGRycy9kb3ducmV2LnhtbESPQWsCMRSE7wX/Q3iCl1IT1yJlaxRRBA9eui2Ct8fm&#10;dbO4eVk2cV376xuh0OMwM98wy/XgGtFTF2rPGmZTBYK49KbmSsPX5/7lDUSIyAYbz6ThTgHWq9HT&#10;EnPjb/xBfRErkSAcctRgY2xzKUNpyWGY+pY4ed++cxiT7CppOrwluGtkptRCOqw5LVhsaWupvBRX&#10;p+H6Q/G+s22x77Pzc1CbTB3PJ60n42HzDiLSEP/Df+2D0fA6z+b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PtRMYAAADdAAAADwAAAAAAAAAAAAAAAACYAgAAZHJz&#10;L2Rvd25yZXYueG1sUEsFBgAAAAAEAAQA9QAAAIsDAAAAAA==&#10;" fillcolor="#3b2478" stroked="f"/>
                  <v:rect id="Rectangle 2195" o:spid="_x0000_s1547" style="position:absolute;left:340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1MMYA&#10;AADdAAAADwAAAGRycy9kb3ducmV2LnhtbESPQWsCMRSE7wX/Q3gFL0WTrlJkNYpYBA9eui0Fb4/N&#10;c7N087Js4rr6602h0OMwM98wq83gGtFTF2rPGl6nCgRx6U3NlYavz/1kASJEZIONZ9JwowCb9ehp&#10;hbnxV/6gvoiVSBAOOWqwMba5lKG05DBMfUucvLPvHMYku0qaDq8J7hqZKfUmHdacFiy2tLNU/hQX&#10;p+Fyp3h7t22x77PTS1DbTB1P31qPn4ftEkSkIf6H/9oHo2E+y+b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p1MMYAAADdAAAADwAAAAAAAAAAAAAAAACYAgAAZHJz&#10;L2Rvd25yZXYueG1sUEsFBgAAAAAEAAQA9QAAAIsDAAAAAA==&#10;" fillcolor="#3b2478" stroked="f"/>
                  <v:rect id="Rectangle 2196" o:spid="_x0000_s1548" style="position:absolute;left:3476;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Qq8cA&#10;AADdAAAADwAAAGRycy9kb3ducmV2LnhtbESPQWsCMRSE7wX/Q3iCl1IT17aUrVFEETz00m0peHts&#10;XjeLm5dlE9fVX98IQo/DzHzDLFaDa0RPXag9a5hNFQji0puaKw3fX7unNxAhIhtsPJOGCwVYLUcP&#10;C8yNP/Mn9UWsRIJwyFGDjbHNpQylJYdh6lvi5P36zmFMsquk6fCc4K6RmVKv0mHNacFiSxtL5bE4&#10;OQ2nK8XL1rbFrs8Oj0GtM/Vx+NF6Mh7W7yAiDfE/fG/vjYbnefYC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W0KvHAAAA3QAAAA8AAAAAAAAAAAAAAAAAmAIAAGRy&#10;cy9kb3ducmV2LnhtbFBLBQYAAAAABAAEAPUAAACMAwAAAAA=&#10;" fillcolor="#3b2478" stroked="f"/>
                  <v:rect id="Rectangle 2197" o:spid="_x0000_s1549" style="position:absolute;left:3551;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O3MYA&#10;AADdAAAADwAAAGRycy9kb3ducmV2LnhtbESPQWsCMRSE74X+h/AKXoombouU1SiiCB566SoFb4/N&#10;c7O4eVk2cV399U2h0OMwM98wi9XgGtFTF2rPGqYTBYK49KbmSsPxsBt/gAgR2WDjmTTcKcBq+fy0&#10;wNz4G39RX8RKJAiHHDXYGNtcylBachgmviVO3tl3DmOSXSVNh7cEd43MlJpJhzWnBYstbSyVl+Lq&#10;NFwfFO9b2xa7Pju9BrXO1OfpW+vRy7Ceg4g0xP/wX3tvNLy/ZT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RO3MYAAADdAAAADwAAAAAAAAAAAAAAAACYAgAAZHJz&#10;L2Rvd25yZXYueG1sUEsFBgAAAAAEAAQA9QAAAIsDAAAAAA==&#10;" fillcolor="#3b2478" stroked="f"/>
                  <v:rect id="Rectangle 2198" o:spid="_x0000_s1550" style="position:absolute;left:3641;top:541;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rR8cA&#10;AADdAAAADwAAAGRycy9kb3ducmV2LnhtbESPQWsCMRSE7wX/Q3iCl1IT19KWrVFEETz00m0peHts&#10;XjeLm5dlE9fVX98IQo/DzHzDLFaDa0RPXag9a5hNFQji0puaKw3fX7unNxAhIhtsPJOGCwVYLUcP&#10;C8yNP/Mn9UWsRIJwyFGDjbHNpQylJYdh6lvi5P36zmFMsquk6fCc4K6RmVIv0mHNacFiSxtL5bE4&#10;OQ2nK8XL1rbFrs8Oj0GtM/Vx+NF6Mh7W7yAiDfE/fG/vjYbnefYK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I60fHAAAA3QAAAA8AAAAAAAAAAAAAAAAAmAIAAGRy&#10;cy9kb3ducmV2LnhtbFBLBQYAAAAABAAEAPUAAACMAwAAAAA=&#10;" fillcolor="#3b2478" stroked="f"/>
                  <v:rect id="Rectangle 2199" o:spid="_x0000_s1551" style="position:absolute;left:3715;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NcMA&#10;AADdAAAADwAAAGRycy9kb3ducmV2LnhtbERPz2vCMBS+D/Y/hDfwMmayKmNUo8iG4MGLVQbeHs2z&#10;KWteShNr9a83B8Hjx/d7vhxcI3rqQu1Zw+dYgSAuvam50nDYrz++QYSIbLDxTBquFGC5eH2ZY278&#10;hXfUF7ESKYRDjhpsjG0uZSgtOQxj3xIn7uQ7hzHBrpKmw0sKd43MlPqSDmtODRZb+rFU/hdnp+F8&#10;o3j9tW2x7rPje1CrTG2Pf1qP3obVDESkIT7FD/fGaJhOsjQ3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d/NcMAAADdAAAADwAAAAAAAAAAAAAAAACYAgAAZHJzL2Rv&#10;d25yZXYueG1sUEsFBgAAAAAEAAQA9QAAAIgDAAAAAA==&#10;" fillcolor="#3b2478" stroked="f"/>
                  <v:rect id="Rectangle 2200" o:spid="_x0000_s1552" style="position:absolute;left:3790;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varscA&#10;AADdAAAADwAAAGRycy9kb3ducmV2LnhtbESPQWsCMRSE7wX/Q3iCl1IT11LarVFEETz00m0peHts&#10;XjeLm5dlE9fVX98IQo/DzHzDLFaDa0RPXag9a5hNFQji0puaKw3fX7unVxAhIhtsPJOGCwVYLUcP&#10;C8yNP/Mn9UWsRIJwyFGDjbHNpQylJYdh6lvi5P36zmFMsquk6fCc4K6RmVIv0mHNacFiSxtL5bE4&#10;OQ2nK8XL1rbFrs8Oj0GtM/Vx+NF6Mh7W7yAiDfE/fG/vjYbnefY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b2q7HAAAA3QAAAA8AAAAAAAAAAAAAAAAAmAIAAGRy&#10;cy9kb3ducmV2LnhtbFBLBQYAAAAABAAEAPUAAACMAwAAAAA=&#10;" fillcolor="#3b2478" stroked="f"/>
                  <v:rect id="Rectangle 2201" o:spid="_x0000_s1553" style="position:absolute;left:3865;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l7sQA&#10;AADdAAAADwAAAGRycy9kb3ducmV2LnhtbERPz2vCMBS+D/Y/hDfYZWhiHTJqUxGHsMMuqzLw9mie&#10;TbF5KU2sdX/9chjs+PH9LjaT68RIQ2g9a1jMFQji2puWGw3Hw372BiJEZIOdZ9JwpwCb8vGhwNz4&#10;G3/RWMVGpBAOOWqwMfa5lKG25DDMfU+cuLMfHMYEh0aaAW8p3HUyU2olHbacGiz2tLNUX6qr03D9&#10;oXh/t321H7PTS1DbTH2evrV+fpq2axCRpvgv/nN/GA2vy2Xan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45e7EAAAA3QAAAA8AAAAAAAAAAAAAAAAAmAIAAGRycy9k&#10;b3ducmV2LnhtbFBLBQYAAAAABAAEAPUAAACJAwAAAAA=&#10;" fillcolor="#3b2478" stroked="f"/>
                  <v:rect id="Rectangle 2202" o:spid="_x0000_s1554" style="position:absolute;left:3955;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AdcYA&#10;AADdAAAADwAAAGRycy9kb3ducmV2LnhtbESPQWsCMRSE74X+h/AKXoomrqWU1SjSInjoxbUUvD02&#10;z83i5mXZxHX115uC0OMwM98wi9XgGtFTF2rPGqYTBYK49KbmSsPPfjP+ABEissHGM2m4UoDV8vlp&#10;gbnxF95RX8RKJAiHHDXYGNtcylBachgmviVO3tF3DmOSXSVNh5cEd43MlHqXDmtOCxZb+rRUnoqz&#10;03C+Ubx+2bbY9NnhNah1pr4Pv1qPXob1HESkIf6HH+2t0fA2m03h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RAdcYAAADdAAAADwAAAAAAAAAAAAAAAACYAgAAZHJz&#10;L2Rvd25yZXYueG1sUEsFBgAAAAAEAAQA9QAAAIsDAAAAAA==&#10;" fillcolor="#3b2478" stroked="f"/>
                  <v:rect id="Rectangle 2203" o:spid="_x0000_s1555" style="position:absolute;left:4030;top:541;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eAsYA&#10;AADdAAAADwAAAGRycy9kb3ducmV2LnhtbESPQWsCMRSE7wX/Q3iCl1IT1yJlaxRRBA9eui2Ct8fm&#10;dbO4eVk2cV376xuh0OMwM98wy/XgGtFTF2rPGmZTBYK49KbmSsPX5/7lDUSIyAYbz6ThTgHWq9HT&#10;EnPjb/xBfRErkSAcctRgY2xzKUNpyWGY+pY4ed++cxiT7CppOrwluGtkptRCOqw5LVhsaWupvBRX&#10;p+H6Q/G+s22x77Pzc1CbTB3PJ60n42HzDiLSEP/Df+2D0fA6n2f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beAsYAAADdAAAADwAAAAAAAAAAAAAAAACYAgAAZHJz&#10;L2Rvd25yZXYueG1sUEsFBgAAAAAEAAQA9QAAAIsDAAAAAA==&#10;" fillcolor="#3b2478" stroked="f"/>
                  <v:rect id="Rectangle 2204" o:spid="_x0000_s1556" style="position:absolute;left:4105;top:541;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7mcYA&#10;AADdAAAADwAAAGRycy9kb3ducmV2LnhtbESPQWvCQBSE70L/w/IKvUjdNZFSoqtIReihF9NS8PbI&#10;PrOh2bchu8bYX98tCB6HmfmGWW1G14qB+tB41jCfKRDElTcN1xq+PvfPryBCRDbYeiYNVwqwWT9M&#10;VlgYf+EDDWWsRYJwKFCDjbErpAyVJYdh5jvi5J187zAm2dfS9HhJcNfKTKkX6bDhtGCxozdL1U95&#10;dhrOvxSvO9uV+yE7ToPaZurj+K310+O4XYKINMZ7+NZ+NxoWeZ7D/5v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p7mcYAAADdAAAADwAAAAAAAAAAAAAAAACYAgAAZHJz&#10;L2Rvd25yZXYueG1sUEsFBgAAAAAEAAQA9QAAAIsDAAAAAA==&#10;" fillcolor="#3b2478" stroked="f"/>
                  <v:rect id="Rectangle 2205" o:spid="_x0000_s1557" style="position:absolute;left:1034;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j7cYA&#10;AADdAAAADwAAAGRycy9kb3ducmV2LnhtbESPQWsCMRSE70L/Q3iFXkSTriJlNYq0CB566SoFb4/N&#10;62bp5mXZxHX11zcFweMwM98wq83gGtFTF2rPGl6nCgRx6U3NlYbjYTd5AxEissHGM2m4UoDN+mm0&#10;wtz4C39RX8RKJAiHHDXYGNtcylBachimviVO3o/vHMYku0qaDi8J7hqZKbWQDmtOCxZberdU/hZn&#10;p+F8o3j9sG2x67PTOKhtpj5P31q/PA/bJYhIQ3yE7+290TCfze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Pj7cYAAADdAAAADwAAAAAAAAAAAAAAAACYAgAAZHJz&#10;L2Rvd25yZXYueG1sUEsFBgAAAAAEAAQA9QAAAIsDAAAAAA==&#10;" fillcolor="#3b2478" stroked="f"/>
                  <v:rect id="Rectangle 2206" o:spid="_x0000_s1558" style="position:absolute;left:1109;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GdscA&#10;AADdAAAADwAAAGRycy9kb3ducmV2LnhtbESPQWsCMRSE74X+h/AKvRRNurYiq1GkRfDQS7el4O2x&#10;eW4WNy/LJq6rv74RBI/DzHzDLFaDa0RPXag9a3gdKxDEpTc1Vxp+fzajGYgQkQ02nknDmQKslo8P&#10;C8yNP/E39UWsRIJwyFGDjbHNpQylJYdh7Fvi5O195zAm2VXSdHhKcNfITKmpdFhzWrDY0oel8lAc&#10;nYbjheL507bFps92L0GtM/W1+9P6+WlYz0FEGuI9fGtvjYa3yeQd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PRnbHAAAA3QAAAA8AAAAAAAAAAAAAAAAAmAIAAGRy&#10;cy9kb3ducmV2LnhtbFBLBQYAAAAABAAEAPUAAACMAwAAAAA=&#10;" fillcolor="#3b2478" stroked="f"/>
                  <v:rect id="Rectangle 2207" o:spid="_x0000_s1559" style="position:absolute;left:1199;top:195;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3YAcYA&#10;AADdAAAADwAAAGRycy9kb3ducmV2LnhtbESPQWsCMRSE74X+h/CEXoomXYvIahRpEXrw4loK3h6b&#10;52Zx87Js4rr21zeC0OMwM98wy/XgGtFTF2rPGt4mCgRx6U3NlYbvw3Y8BxEissHGM2m4UYD16vlp&#10;ibnxV95TX8RKJAiHHDXYGNtcylBachgmviVO3sl3DmOSXSVNh9cEd43MlJpJhzWnBYstfVgqz8XF&#10;abj8Urx92rbY9tnxNahNpnbHH61fRsNmASLSEP/Dj/aX0fA+nc7g/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3YAcYAAADdAAAADwAAAAAAAAAAAAAAAACYAgAAZHJz&#10;L2Rvd25yZXYueG1sUEsFBgAAAAAEAAQA9QAAAIsDAAAAAA==&#10;" fillcolor="#3b2478" stroked="f"/>
                  <v:rect id="Rectangle 2208" o:spid="_x0000_s1560" style="position:absolute;left:127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9mscA&#10;AADdAAAADwAAAGRycy9kb3ducmV2LnhtbESPQWsCMRSE74X+h/AKvRRNupYqq1GkRfDQS7el4O2x&#10;eW4WNy/LJq6rv74RBI/DzHzDLFaDa0RPXag9a3gdKxDEpTc1Vxp+fzajGYgQkQ02nknDmQKslo8P&#10;C8yNP/E39UWsRIJwyFGDjbHNpQylJYdh7Fvi5O195zAm2VXSdHhKcNfITKl36bDmtGCxpQ9L5aE4&#10;Og3HC8Xzp22LTZ/tXoJaZ+pr96f189OwnoOINMR7+NbeGg1vk8kU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RfZrHAAAA3QAAAA8AAAAAAAAAAAAAAAAAmAIAAGRy&#10;cy9kb3ducmV2LnhtbFBLBQYAAAAABAAEAPUAAACMAwAAAAA=&#10;" fillcolor="#3b2478" stroked="f"/>
                  <v:rect id="Rectangle 2209" o:spid="_x0000_s1561" style="position:absolute;left:134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p6MQA&#10;AADdAAAADwAAAGRycy9kb3ducmV2LnhtbERPz2vCMBS+D/Y/hDfYZWhiHTJqUxGHsMMuqzLw9mie&#10;TbF5KU2sdX/9chjs+PH9LjaT68RIQ2g9a1jMFQji2puWGw3Hw372BiJEZIOdZ9JwpwCb8vGhwNz4&#10;G3/RWMVGpBAOOWqwMfa5lKG25DDMfU+cuLMfHMYEh0aaAW8p3HUyU2olHbacGiz2tLNUX6qr03D9&#10;oXh/t321H7PTS1DbTH2evrV+fpq2axCRpvgv/nN/GA2vy2Wam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6ejEAAAA3QAAAA8AAAAAAAAAAAAAAAAAmAIAAGRycy9k&#10;b3ducmV2LnhtbFBLBQYAAAAABAAEAPUAAACJAwAAAAA=&#10;" fillcolor="#3b2478" stroked="f"/>
                  <v:rect id="Rectangle 2210" o:spid="_x0000_s1562" style="position:absolute;left:142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Mc8cA&#10;AADdAAAADwAAAGRycy9kb3ducmV2LnhtbESPQWsCMRSE74X+h/AKvRRNupaiq1GkRfDQS7el4O2x&#10;eW4WNy/LJq6rv74RBI/DzHzDLFaDa0RPXag9a3gdKxDEpTc1Vxp+fzajKYgQkQ02nknDmQKslo8P&#10;C8yNP/E39UWsRIJwyFGDjbHNpQylJYdh7Fvi5O195zAm2VXSdHhKcNfITKl36bDmtGCxpQ9L5aE4&#10;Og3HC8Xzp22LTZ/tXoJaZ+pr96f189OwnoOINMR7+NbeGg1vk8kM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CTHPHAAAA3QAAAA8AAAAAAAAAAAAAAAAAmAIAAGRy&#10;cy9kb3ducmV2LnhtbFBLBQYAAAAABAAEAPUAAACMAwAAAAA=&#10;" fillcolor="#3b2478" stroked="f"/>
                  <v:rect id="Rectangle 2211" o:spid="_x0000_s1563" style="position:absolute;left:151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6Wk8QA&#10;AADdAAAADwAAAGRycy9kb3ducmV2LnhtbERPz2vCMBS+C/sfwhvsIjOxExldUxGHsIOXVRl4ezRv&#10;TVnzUppY6/56cxjs+PH9LjaT68RIQ2g9a1guFAji2puWGw2n4/75FUSIyAY7z6ThRgE25cOswNz4&#10;K3/SWMVGpBAOOWqwMfa5lKG25DAsfE+cuG8/OIwJDo00A15TuOtkptRaOmw5NVjsaWep/qkuTsPl&#10;l+Lt3fbVfszO86C2mTqcv7R+epy2byAiTfFf/Of+MBpWL6u0P71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pPEAAAA3QAAAA8AAAAAAAAAAAAAAAAAmAIAAGRycy9k&#10;b3ducmV2LnhtbFBLBQYAAAAABAAEAPUAAACJAwAAAAA=&#10;" fillcolor="#3b2478" stroked="f"/>
                  <v:rect id="Rectangle 2212" o:spid="_x0000_s1564" style="position:absolute;left:158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zCMYA&#10;AADdAAAADwAAAGRycy9kb3ducmV2LnhtbESPQWsCMRSE74X+h/AKXoomrlLKahRpETx46VoK3h6b&#10;52Zx87Js4rr6602h0OMwM98wy/XgGtFTF2rPGqYTBYK49KbmSsP3YTt+BxEissHGM2m4UYD16vlp&#10;ibnxV/6ivoiVSBAOOWqwMba5lKG05DBMfEucvJPvHMYku0qaDq8J7hqZKfUmHdacFiy29GGpPBcX&#10;p+Fyp3j7tG2x7bPja1CbTO2PP1qPXobNAkSkIf6H/9o7o2E+m0/h901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IzCMYAAADdAAAADwAAAAAAAAAAAAAAAACYAgAAZHJz&#10;L2Rvd25yZXYueG1sUEsFBgAAAAAEAAQA9QAAAIsDAAAAAA==&#10;" fillcolor="#3b2478" stroked="f"/>
                  <v:rect id="Rectangle 2213" o:spid="_x0000_s1565" style="position:absolute;left:166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tf8YA&#10;AADdAAAADwAAAGRycy9kb3ducmV2LnhtbESPQWsCMRSE7wX/Q3gFL0WTrlJkNYpYBA9eui0Fb4/N&#10;c7N087Js4rr6602h0OMwM98wq83gGtFTF2rPGl6nCgRx6U3NlYavz/1kASJEZIONZ9JwowCb9ehp&#10;hbnxV/6gvoiVSBAOOWqwMba5lKG05DBMfUucvLPvHMYku0qaDq8J7hqZKfUmHdacFiy2tLNU/hQX&#10;p+Fyp3h7t22x77PTS1DbTB1P31qPn4ftEkSkIf6H/9oHo2E+m2f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Ctf8YAAADdAAAADwAAAAAAAAAAAAAAAACYAgAAZHJz&#10;L2Rvd25yZXYueG1sUEsFBgAAAAAEAAQA9QAAAIsDAAAAAA==&#10;" fillcolor="#3b2478" stroked="f"/>
                  <v:rect id="Rectangle 2214" o:spid="_x0000_s1566" style="position:absolute;left:173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wI5MYA&#10;AADdAAAADwAAAGRycy9kb3ducmV2LnhtbESPQWsCMRSE70L/Q3iFXkSTriJlNYq0CB566SoFb4/N&#10;62bp5mXZxHX11zcFweMwM98wq83gGtFTF2rPGl6nCgRx6U3NlYbjYTd5AxEissHGM2m4UoDN+mm0&#10;wtz4C39RX8RKJAiHHDXYGNtcylBachimviVO3o/vHMYku0qaDi8J7hqZKbWQDmtOCxZberdU/hZn&#10;p+F8o3j9sG2x67PTOKhtpj5P31q/PA/bJYhIQ3yE7+290TCfzW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wI5MYAAADdAAAADwAAAAAAAAAAAAAAAACYAgAAZHJz&#10;L2Rvd25yZXYueG1sUEsFBgAAAAAEAAQA9QAAAIsDAAAAAA==&#10;" fillcolor="#3b2478" stroked="f"/>
                  <v:rect id="Rectangle 2215" o:spid="_x0000_s1567" style="position:absolute;left:182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QkMYA&#10;AADdAAAADwAAAGRycy9kb3ducmV2LnhtbESPQWvCQBSE74X+h+UJvRTdbQxFoqtIi9CDl6al4O2R&#10;fWaD2bchu8bor3cLhR6HmfmGWW1G14qB+tB41vAyUyCIK28arjV8f+2mCxAhIhtsPZOGKwXYrB8f&#10;VlgYf+FPGspYiwThUKAGG2NXSBkqSw7DzHfEyTv63mFMsq+l6fGS4K6VmVKv0mHDacFiR2+WqlN5&#10;dhrON4rXd9uVuyE7PAe1zdT+8KP102TcLkFEGuN/+K/9YTTk8zyH3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WQkMYAAADdAAAADwAAAAAAAAAAAAAAAACYAgAAZHJz&#10;L2Rvd25yZXYueG1sUEsFBgAAAAAEAAQA9QAAAIsDAAAAAA==&#10;" fillcolor="#3b2478" stroked="f"/>
                  <v:rect id="Rectangle 2216" o:spid="_x0000_s1568" style="position:absolute;left:1903;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1C8cA&#10;AADdAAAADwAAAGRycy9kb3ducmV2LnhtbESPQWsCMRSE74X+h/AKXoom3VqR1ShSETz00m0peHts&#10;npvFzcuyievqr28KBY/DzHzDLNeDa0RPXag9a3iZKBDEpTc1Vxq+v3bjOYgQkQ02nknDlQKsV48P&#10;S8yNv/An9UWsRIJwyFGDjbHNpQylJYdh4lvi5B195zAm2VXSdHhJcNfITKmZdFhzWrDY0rul8lSc&#10;nYbzjeJ1a9ti12eH56A2mfo4/Gg9eho2CxCRhngP/7f3RsP0dfo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JNQvHAAAA3QAAAA8AAAAAAAAAAAAAAAAAmAIAAGRy&#10;cy9kb3ducmV2LnhtbFBLBQYAAAAABAAEAPUAAACMAwAAAAA=&#10;" fillcolor="#3b2478" stroked="f"/>
                  <v:rect id="Rectangle 2217" o:spid="_x0000_s1569" style="position:absolute;left:1978;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urfMYA&#10;AADdAAAADwAAAGRycy9kb3ducmV2LnhtbESPQWsCMRSE74X+h/CEXoomXUVkNYq0CD14cS0Fb4/N&#10;c7O4eVk2cV376xuh0OMwM98wq83gGtFTF2rPGt4mCgRx6U3NlYav4268ABEissHGM2m4U4DN+vlp&#10;hbnxNz5QX8RKJAiHHDXYGNtcylBachgmviVO3tl3DmOSXSVNh7cEd43MlJpLhzWnBYstvVsqL8XV&#10;abj+ULx/2LbY9dnpNahtpvanb61fRsN2CSLSEP/Df+1Po2E2nc3h8S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urfMYAAADdAAAADwAAAAAAAAAAAAAAAACYAgAAZHJz&#10;L2Rvd25yZXYueG1sUEsFBgAAAAAEAAQA9QAAAIsDAAAAAA==&#10;" fillcolor="#3b2478" stroked="f"/>
                  <v:rect id="Rectangle 2218" o:spid="_x0000_s1570" style="position:absolute;left:205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58cA&#10;AADdAAAADwAAAGRycy9kb3ducmV2LnhtbESPQWsCMRSE74X+h/AKXoom3UqV1ShSETz00m0peHts&#10;npvFzcuyievqr28KBY/DzHzDLNeDa0RPXag9a3iZKBDEpTc1Vxq+v3bjOYgQkQ02nknDlQKsV48P&#10;S8yNv/An9UWsRIJwyFGDjbHNpQylJYdh4lvi5B195zAm2VXSdHhJcNfITKk36bDmtGCxpXdL5ak4&#10;Ow3nG8Xr1rbFrs8Oz0FtMvVx+NF69DRsFiAiDfEe/m/vjYbp63Q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XDufHAAAA3QAAAA8AAAAAAAAAAAAAAAAAmAIAAGRy&#10;cy9kb3ducmV2LnhtbFBLBQYAAAAABAAEAPUAAACMAwAAAAA=&#10;" fillcolor="#3b2478" stroked="f"/>
                  <v:rect id="Rectangle 2219" o:spid="_x0000_s1571" style="position:absolute;left:214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ialcQA&#10;AADdAAAADwAAAGRycy9kb3ducmV2LnhtbERPz2vCMBS+C/sfwhvsIjOxExldUxGHsIOXVRl4ezRv&#10;TVnzUppY6/56cxjs+PH9LjaT68RIQ2g9a1guFAji2puWGw2n4/75FUSIyAY7z6ThRgE25cOswNz4&#10;K3/SWMVGpBAOOWqwMfa5lKG25DAsfE+cuG8/OIwJDo00A15TuOtkptRaOmw5NVjsaWep/qkuTsPl&#10;l+Lt3fbVfszO86C2mTqcv7R+epy2byAiTfFf/Of+MBpWL6s0N71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mpXEAAAA3QAAAA8AAAAAAAAAAAAAAAAAmAIAAGRycy9k&#10;b3ducmV2LnhtbFBLBQYAAAAABAAEAPUAAACJAwAAAAA=&#10;" fillcolor="#3b2478" stroked="f"/>
                  <v:rect id="Rectangle 2220" o:spid="_x0000_s1572" style="position:absolute;left:221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DscA&#10;AADdAAAADwAAAGRycy9kb3ducmV2LnhtbESPQWsCMRSE74X+h/AKXoom3UrR1ShSETz00m0peHts&#10;npvFzcuyievqr28KBY/DzHzDLNeDa0RPXag9a3iZKBDEpTc1Vxq+v3bjGYgQkQ02nknDlQKsV48P&#10;S8yNv/An9UWsRIJwyFGDjbHNpQylJYdh4lvi5B195zAm2VXSdHhJcNfITKk36bDmtGCxpXdL5ak4&#10;Ow3nG8Xr1rbFrs8Oz0FtMvVx+NF69DRsFiAiDfEe/m/vjYbp63Q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EPw7HAAAA3QAAAA8AAAAAAAAAAAAAAAAAmAIAAGRy&#10;cy9kb3ducmV2LnhtbFBLBQYAAAAABAAEAPUAAACMAwAAAAA=&#10;" fillcolor="#3b2478" stroked="f"/>
                  <v:rect id="Rectangle 2221" o:spid="_x0000_s1573" style="position:absolute;left:229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ATsMA&#10;AADdAAAADwAAAGRycy9kb3ducmV2LnhtbERPz2vCMBS+D/Y/hDfYZWiyOodUo4gieNhlVQbeHs2z&#10;KWteShNr3V+/HASPH9/vxWpwjeipC7VnDe9jBYK49KbmSsPxsBvNQISIbLDxTBpuFGC1fH5aYG78&#10;lb+pL2IlUgiHHDXYGNtcylBachjGviVO3Nl3DmOCXSVNh9cU7hqZKfUpHdacGiy2tLFU/hYXp+Hy&#10;R/G2tW2x67PTW1DrTH2dfrR+fRnWcxCRhvgQ3917o+FjMk3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cATsMAAADdAAAADwAAAAAAAAAAAAAAAACYAgAAZHJzL2Rv&#10;d25yZXYueG1sUEsFBgAAAAAEAAQA9QAAAIgDAAAAAA==&#10;" fillcolor="#3b2478" stroked="f"/>
                  <v:rect id="Rectangle 2222" o:spid="_x0000_s1574" style="position:absolute;left:236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l1ccA&#10;AADdAAAADwAAAGRycy9kb3ducmV2LnhtbESPQWsCMRSE74X+h/AKvRRNXFuR1SjSInjopdtS8PbY&#10;PDeLm5dlE9e1v74RBI/DzHzDLNeDa0RPXag9a5iMFQji0puaKw0/39vRHESIyAYbz6ThQgHWq8eH&#10;JebGn/mL+iJWIkE45KjBxtjmUobSksMw9i1x8g6+cxiT7CppOjwnuGtkptRMOqw5LVhs6d1SeSxO&#10;TsPpj+Llw7bFts/2L0FtMvW5/9X6+WnYLEBEGuI9fGvvjIbX6dsE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rpdXHAAAA3QAAAA8AAAAAAAAAAAAAAAAAmAIAAGRy&#10;cy9kb3ducmV2LnhtbFBLBQYAAAAABAAEAPUAAACMAwAAAAA=&#10;" fillcolor="#3b2478" stroked="f"/>
                  <v:rect id="Rectangle 2223" o:spid="_x0000_s1575" style="position:absolute;left:245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7oscA&#10;AADdAAAADwAAAGRycy9kb3ducmV2LnhtbESPQWsCMRSE7wX/Q3iCl1IT17aUrVFEETz00m0peHts&#10;XjeLm5dlE9fVX98IQo/DzHzDLFaDa0RPXag9a5hNFQji0puaKw3fX7unNxAhIhtsPJOGCwVYLUcP&#10;C8yNP/Mn9UWsRIJwyFGDjbHNpQylJYdh6lvi5P36zmFMsquk6fCc4K6RmVKv0mHNacFiSxtL5bE4&#10;OQ2nK8XL1rbFrs8Oj0GtM/Vx+NF6Mh7W7yAiDfE/fG/vjYbn+Us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5O6LHAAAA3QAAAA8AAAAAAAAAAAAAAAAAmAIAAGRy&#10;cy9kb3ducmV2LnhtbFBLBQYAAAAABAAEAPUAAACMAwAAAAA=&#10;" fillcolor="#3b2478" stroked="f"/>
                  <v:rect id="Rectangle 2224" o:spid="_x0000_s1576" style="position:absolute;left:253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eOccA&#10;AADdAAAADwAAAGRycy9kb3ducmV2LnhtbESPQWsCMRSE74X+h/AKvRRNurYiq1GkRfDQS7el4O2x&#10;eW4WNy/LJq6rv74RBI/DzHzDLFaDa0RPXag9a3gdKxDEpTc1Vxp+fzajGYgQkQ02nknDmQKslo8P&#10;C8yNP/E39UWsRIJwyFGDjbHNpQylJYdh7Fvi5O195zAm2VXSdHhKcNfITKmpdFhzWrDY0oel8lAc&#10;nYbjheL507bFps92L0GtM/W1+9P6+WlYz0FEGuI9fGtvjYa3yfsE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1njnHAAAA3QAAAA8AAAAAAAAAAAAAAAAAmAIAAGRy&#10;cy9kb3ducmV2LnhtbFBLBQYAAAAABAAEAPUAAACMAwAAAAA=&#10;" fillcolor="#3b2478" stroked="f"/>
                  <v:rect id="Rectangle 2225" o:spid="_x0000_s1577" style="position:absolute;left:2607;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GTccA&#10;AADdAAAADwAAAGRycy9kb3ducmV2LnhtbESPQWsCMRSE74X+h/AKXoom3VqR1ShSETz00m0peHts&#10;npvFzcuyievqr28KBY/DzHzDLNeDa0RPXag9a3iZKBDEpTc1Vxq+v3bjOYgQkQ02nknDlQKsV48P&#10;S8yNv/An9UWsRIJwyFGDjbHNpQylJYdh4lvi5B195zAm2VXSdHhJcNfITKmZdFhzWrDY0rul8lSc&#10;nYbzjeJ1a9ti12eH56A2mfo4/Gg9eho2CxCRhngP/7f3RsP09W0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cBk3HAAAA3QAAAA8AAAAAAAAAAAAAAAAAmAIAAGRy&#10;cy9kb3ducmV2LnhtbFBLBQYAAAAABAAEAPUAAACMAwAAAAA=&#10;" fillcolor="#3b2478" stroked="f"/>
                  <v:rect id="Rectangle 2226" o:spid="_x0000_s1578" style="position:absolute;left:268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j1scA&#10;AADdAAAADwAAAGRycy9kb3ducmV2LnhtbESPQWsCMRSE74X+h/AEL0WTbmuRrVFEEXrw0m0peHts&#10;XjeLm5dlE9fVX28KBY/DzHzDLFaDa0RPXag9a3ieKhDEpTc1Vxq+v3aTOYgQkQ02nknDhQKslo8P&#10;C8yNP/Mn9UWsRIJwyFGDjbHNpQylJYdh6lvi5P36zmFMsquk6fCc4K6RmVJv0mHNacFiSxtL5bE4&#10;OQ2nK8XL1rbFrs8OT0GtM7U//Gg9Hg3rdxCRhngP/7c/jIbXl9k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Qo9bHAAAA3QAAAA8AAAAAAAAAAAAAAAAAmAIAAGRy&#10;cy9kb3ducmV2LnhtbFBLBQYAAAAABAAEAPUAAACMAwAAAAA=&#10;" fillcolor="#3b2478" stroked="f"/>
                  <v:rect id="Rectangle 2227" o:spid="_x0000_s1579" style="position:absolute;left:2772;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9occA&#10;AADdAAAADwAAAGRycy9kb3ducmV2LnhtbESPQWsCMRSE74X+h/AEL0WTbluRrVFEEXrw0m0peHts&#10;XjeLm5dlE9fVX28KBY/DzHzDLFaDa0RPXag9a3ieKhDEpTc1Vxq+v3aTOYgQkQ02nknDhQKslo8P&#10;C8yNP/Mn9UWsRIJwyFGDjbHNpQylJYdh6lvi5P36zmFMsquk6fCc4K6RmVIz6bDmtGCxpY2l8lic&#10;nIbTleJla9ti12eHp6DWmdoffrQej4b1O4hIQ7yH/9sfRsPry9s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CPaHHAAAA3QAAAA8AAAAAAAAAAAAAAAAAmAIAAGRy&#10;cy9kb3ducmV2LnhtbFBLBQYAAAAABAAEAPUAAACMAwAAAAA=&#10;" fillcolor="#3b2478" stroked="f"/>
                  <v:rect id="Rectangle 2228" o:spid="_x0000_s1580" style="position:absolute;left:2847;top:195;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YOsgA&#10;AADdAAAADwAAAGRycy9kb3ducmV2LnhtbESPzWrDMBCE74W+g9hCLyWR6jQ/uFFCaAj00EucEMht&#10;sbaWqbUyluI4ffqqUOhxmJlvmOV6cI3oqQu1Zw3PYwWCuPSm5krD8bAbLUCEiGyw8UwabhRgvbq/&#10;W2Ju/JX31BexEgnCIUcNNsY2lzKUlhyGsW+Jk/fpO4cxya6SpsNrgrtGZkrNpMOa04LFlt4slV/F&#10;xWm4fFO8bW1b7Prs/BTUJlMf55PWjw/D5hVEpCH+h//a70bDy2Q6h9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Tpg6yAAAAN0AAAAPAAAAAAAAAAAAAAAAAJgCAABk&#10;cnMvZG93bnJldi54bWxQSwUGAAAAAAQABAD1AAAAjQMAAAAA&#10;" fillcolor="#3b2478" stroked="f"/>
                  <v:rect id="Rectangle 2229" o:spid="_x0000_s1581" style="position:absolute;left:292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MSMMA&#10;AADdAAAADwAAAGRycy9kb3ducmV2LnhtbERPz2vCMBS+D/Y/hDfYZWiyOodUo4gieNhlVQbeHs2z&#10;KWteShNr3V+/HASPH9/vxWpwjeipC7VnDe9jBYK49KbmSsPxsBvNQISIbLDxTBpuFGC1fH5aYG78&#10;lb+pL2IlUgiHHDXYGNtcylBachjGviVO3Nl3DmOCXSVNh9cU7hqZKfUpHdacGiy2tLFU/hYXp+Hy&#10;R/G2tW2x67PTW1DrTH2dfrR+fRnWcxCRhvgQ3917o+FjMk1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EMSMMAAADdAAAADwAAAAAAAAAAAAAAAACYAgAAZHJzL2Rv&#10;d25yZXYueG1sUEsFBgAAAAAEAAQA9QAAAIgDAAAAAA==&#10;" fillcolor="#3b2478" stroked="f"/>
                  <v:rect id="Rectangle 2230" o:spid="_x0000_s1582" style="position:absolute;left:301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2p08cA&#10;AADdAAAADwAAAGRycy9kb3ducmV2LnhtbESPQWsCMRSE74X+h/AKvRRNulbRrVGkIvTQi6sI3h6b&#10;183SzcuyievaX98UCj0OM/MNs1wPrhE9daH2rOF5rEAQl97UXGk4HnajOYgQkQ02nknDjQKsV/d3&#10;S8yNv/Ke+iJWIkE45KjBxtjmUobSksMw9i1x8j595zAm2VXSdHhNcNfITKmZdFhzWrDY0pul8qu4&#10;OA2Xb4q3rW2LXZ+dn4LaZOrjfNL68WHYvIKINMT/8F/73Wh4mUwX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dqdPHAAAA3QAAAA8AAAAAAAAAAAAAAAAAmAIAAGRy&#10;cy9kb3ducmV2LnhtbFBLBQYAAAAABAAEAPUAAACMAwAAAAA=&#10;" fillcolor="#3b2478" stroked="f"/>
                  <v:rect id="Rectangle 2231" o:spid="_x0000_s1583" style="position:absolute;left:3086;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K88MA&#10;AADdAAAADwAAAGRycy9kb3ducmV2LnhtbERPz2vCMBS+D/wfwht4GZqsDpHOKOIQPHixiuDt0bw1&#10;Zc1LaWKt++uXg7Djx/d7uR5cI3rqQu1Zw/tUgSAuvam50nA+7SYLECEiG2w8k4YHBVivRi9LzI2/&#10;85H6IlYihXDIUYONsc2lDKUlh2HqW+LEffvOYUywq6Tp8J7CXSMzpebSYc2pwWJLW0vlT3FzGm6/&#10;FB9fti12fXZ9C2qTqcP1ovX4ddh8gog0xH/x0703Gj5m8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vK88MAAADdAAAADwAAAAAAAAAAAAAAAACYAgAAZHJzL2Rv&#10;d25yZXYueG1sUEsFBgAAAAAEAAQA9QAAAIgDAAAAAA==&#10;" fillcolor="#3b2478" stroked="f"/>
                  <v:rect id="Rectangle 2232" o:spid="_x0000_s1584" style="position:absolute;left:316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vaMYA&#10;AADdAAAADwAAAGRycy9kb3ducmV2LnhtbESPQWsCMRSE74X+h/CEXoombovIahRpEXrw4loK3h6b&#10;52Zx87Js4rr215uC0OMwM98wy/XgGtFTF2rPGqYTBYK49KbmSsP3YTuegwgR2WDjmTTcKMB69fy0&#10;xNz4K++pL2IlEoRDjhpsjG0uZSgtOQwT3xIn7+Q7hzHJrpKmw2uCu0ZmSs2kw5rTgsWWPiyV5+Li&#10;NFx+Kd4+bVts++z4GtQmU7vjj9Yvo2GzABFpiP/hR/vLaHh/m03h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dvaMYAAADdAAAADwAAAAAAAAAAAAAAAACYAgAAZHJz&#10;L2Rvd25yZXYueG1sUEsFBgAAAAAEAAQA9QAAAIsDAAAAAA==&#10;" fillcolor="#3b2478" stroked="f"/>
                  <v:rect id="Rectangle 2233" o:spid="_x0000_s1585" style="position:absolute;left:3236;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XxH8YA&#10;AADdAAAADwAAAGRycy9kb3ducmV2LnhtbESPQWsCMRSE74X+h/AKXoombouU1SiiCB566SoFb4/N&#10;c7O4eVk2cV399U2h0OMwM98wi9XgGtFTF2rPGqYTBYK49KbmSsPxsBt/gAgR2WDjmTTcKcBq+fy0&#10;wNz4G39RX8RKJAiHHDXYGNtcylBachgmviVO3tl3DmOSXSVNh7cEd43MlJpJhzWnBYstbSyVl+Lq&#10;NFwfFO9b2xa7Pju9BrXO1OfpW+vRy7Ceg4g0xP/wX3tvNLy/zT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XxH8YAAADdAAAADwAAAAAAAAAAAAAAAACYAgAAZHJz&#10;L2Rvd25yZXYueG1sUEsFBgAAAAAEAAQA9QAAAIsDAAAAAA==&#10;" fillcolor="#3b2478" stroked="f"/>
                  <v:rect id="Rectangle 2234" o:spid="_x0000_s1586" style="position:absolute;left:331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UhMYA&#10;AADdAAAADwAAAGRycy9kb3ducmV2LnhtbESPQWsCMRSE74X+h/CEXoomXYvIahRpEXrw4loK3h6b&#10;52Zx87Js4rr21zeC0OMwM98wy/XgGtFTF2rPGt4mCgRx6U3NlYbvw3Y8BxEissHGM2m4UYD16vlp&#10;ibnxV95TX8RKJAiHHDXYGNtcylBachgmviVO3sl3DmOSXSVNh9cEd43MlJpJhzWnBYstfVgqz8XF&#10;abj8Urx92rbY9tnxNahNpnbHH61fRsNmASLSEP/Dj/aX0fA+nU3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lUhMYAAADdAAAADwAAAAAAAAAAAAAAAACYAgAAZHJz&#10;L2Rvd25yZXYueG1sUEsFBgAAAAAEAAQA9QAAAIsDAAAAAA==&#10;" fillcolor="#3b2478" stroked="f"/>
                  <v:rect id="Rectangle 2235" o:spid="_x0000_s1587" style="position:absolute;left:340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8MYA&#10;AADdAAAADwAAAGRycy9kb3ducmV2LnhtbESPQWsCMRSE74X+h/CEXoomXUVkNYq0CD14cS0Fb4/N&#10;c7O4eVk2cV376xuh0OMwM98wq83gGtFTF2rPGt4mCgRx6U3NlYav4268ABEissHGM2m4U4DN+vlp&#10;hbnxNz5QX8RKJAiHHDXYGNtcylBachgmviVO3tl3DmOSXSVNh7cEd43MlJpLhzWnBYstvVsqL8XV&#10;abj+ULx/2LbY9dnpNahtpvanb61fRsN2CSLSEP/Df+1Po2E2nc/g8S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M8MYAAADdAAAADwAAAAAAAAAAAAAAAACYAgAAZHJz&#10;L2Rvd25yZXYueG1sUEsFBgAAAAAEAAQA9QAAAIsDAAAAAA==&#10;" fillcolor="#3b2478" stroked="f"/>
                  <v:rect id="Rectangle 2236" o:spid="_x0000_s1588" style="position:absolute;left:3476;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pa8cA&#10;AADdAAAADwAAAGRycy9kb3ducmV2LnhtbESPQWsCMRSE74X+h/AEL0WTbluRrVFEEXrw0m0peHts&#10;XjeLm5dlE9fVX28KBY/DzHzDLFaDa0RPXag9a3ieKhDEpTc1Vxq+v3aTOYgQkQ02nknDhQKslo8P&#10;C8yNP/Mn9UWsRIJwyFGDjbHNpQylJYdh6lvi5P36zmFMsquk6fCc4K6RmVIz6bDmtGCxpY2l8lic&#10;nIbTleJla9ti12eHp6DWmdoffrQej4b1O4hIQ7yH/9sfRsPry+wN/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8aWvHAAAA3QAAAA8AAAAAAAAAAAAAAAAAmAIAAGRy&#10;cy9kb3ducmV2LnhtbFBLBQYAAAAABAAEAPUAAACMAwAAAAA=&#10;" fillcolor="#3b2478" stroked="f"/>
                  <v:rect id="Rectangle 2237" o:spid="_x0000_s1589" style="position:absolute;left:3551;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3HMYA&#10;AADdAAAADwAAAGRycy9kb3ducmV2LnhtbESPQWvCQBSE74X+h+UVeim627SEEl1FWgQPXoxS8PbI&#10;vmZDs29Ddo3RX+8WhB6HmfmGmS9H14qB+tB41vA6VSCIK28arjUc9uvJB4gQkQ22nknDhQIsF48P&#10;cyyMP/OOhjLWIkE4FKjBxtgVUobKksMw9R1x8n587zAm2dfS9HhOcNfKTKlcOmw4LVjs6NNS9Vue&#10;nIbTleLly3blesiOL0GtMrU9fmv9/DSuZiAijfE/fG9vjIb3tzyH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73HMYAAADdAAAADwAAAAAAAAAAAAAAAACYAgAAZHJz&#10;L2Rvd25yZXYueG1sUEsFBgAAAAAEAAQA9QAAAIsDAAAAAA==&#10;" fillcolor="#3b2478" stroked="f"/>
                  <v:rect id="Rectangle 2238" o:spid="_x0000_s1590" style="position:absolute;left:3641;top:195;width:44;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Sh8cA&#10;AADdAAAADwAAAGRycy9kb3ducmV2LnhtbESPQWsCMRSE74X+h/AEL0WTbouVrVFEEXrw0m0peHts&#10;XjeLm5dlE9fVX28KBY/DzHzDLFaDa0RPXag9a3ieKhDEpTc1Vxq+v3aTOYgQkQ02nknDhQKslo8P&#10;C8yNP/Mn9UWsRIJwyFGDjbHNpQylJYdh6lvi5P36zmFMsquk6fCc4K6RmVIz6bDmtGCxpY2l8lic&#10;nIbTleJla9ti12eHp6DWmdoffrQej4b1O4hIQ7yH/9sfRsPry+wN/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iUofHAAAA3QAAAA8AAAAAAAAAAAAAAAAAmAIAAGRy&#10;cy9kb3ducmV2LnhtbFBLBQYAAAAABAAEAPUAAACMAwAAAAA=&#10;" fillcolor="#3b2478" stroked="f"/>
                  <v:rect id="Rectangle 2239" o:spid="_x0000_s1591" style="position:absolute;left:3715;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G9cMA&#10;AADdAAAADwAAAGRycy9kb3ducmV2LnhtbERPz2vCMBS+D/wfwht4GZqsDpHOKOIQPHixiuDt0bw1&#10;Zc1LaWKt++uXg7Djx/d7uR5cI3rqQu1Zw/tUgSAuvam50nA+7SYLECEiG2w8k4YHBVivRi9LzI2/&#10;85H6IlYihXDIUYONsc2lDKUlh2HqW+LEffvOYUywq6Tp8J7CXSMzpebSYc2pwWJLW0vlT3FzGm6/&#10;FB9fti12fXZ9C2qTqcP1ovX4ddh8gog0xH/x0703Gj5m8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3G9cMAAADdAAAADwAAAAAAAAAAAAAAAACYAgAAZHJzL2Rv&#10;d25yZXYueG1sUEsFBgAAAAAEAAQA9QAAAIgDAAAAAA==&#10;" fillcolor="#3b2478" stroked="f"/>
                  <v:rect id="Rectangle 2240" o:spid="_x0000_s1592" style="position:absolute;left:3790;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jbscA&#10;AADdAAAADwAAAGRycy9kb3ducmV2LnhtbESPQWsCMRSE74X+h/AEL0WTbovUrVFEEXrw0m0peHts&#10;XjeLm5dlE9fVX28KBY/DzHzDLFaDa0RPXag9a3ieKhDEpTc1Vxq+v3aTNxAhIhtsPJOGCwVYLR8f&#10;Fpgbf+ZP6otYiQThkKMGG2ObSxlKSw7D1LfEyfv1ncOYZFdJ0+E5wV0jM6Vm0mHNacFiSxtL5bE4&#10;OQ2nK8XL1rbFrs8OT0GtM7U//Gg9Hg3rdxCRhngP/7c/jIbXl9kc/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xY27HAAAA3QAAAA8AAAAAAAAAAAAAAAAAmAIAAGRy&#10;cy9kb3ducmV2LnhtbFBLBQYAAAAABAAEAPUAAACMAwAAAAA=&#10;" fillcolor="#3b2478" stroked="f"/>
                  <v:rect id="Rectangle 2241" o:spid="_x0000_s1593" style="position:absolute;left:3865;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cLsMA&#10;AADdAAAADwAAAGRycy9kb3ducmV2LnhtbERPz2vCMBS+D/Y/hDfYZWiyOpxUo4gieNhlVQbeHs2z&#10;KWteShNr3V+/HASPH9/vxWpwjeipC7VnDe9jBYK49KbmSsPxsBvNQISIbLDxTBpuFGC1fH5aYG78&#10;lb+pL2IlUgiHHDXYGNtcylBachjGviVO3Nl3DmOCXSVNh9cU7hqZKTWVDmtODRZb2lgqf4uL03D5&#10;o3jb2rbY9dnpLah1pr5OP1q/vgzrOYhIQ3yI7+690fAx+Uz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cLsMAAADdAAAADwAAAAAAAAAAAAAAAACYAgAAZHJzL2Rv&#10;d25yZXYueG1sUEsFBgAAAAAEAAQA9QAAAIgDAAAAAA==&#10;" fillcolor="#3b2478" stroked="f"/>
                  <v:rect id="Rectangle 2242" o:spid="_x0000_s1594" style="position:absolute;left:3955;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75tccA&#10;AADdAAAADwAAAGRycy9kb3ducmV2LnhtbESPQWsCMRSE74X+h/AKvRRNXEuV1SjSInjopdtS8PbY&#10;PDeLm5dlE9e1v74RBI/DzHzDLNeDa0RPXag9a5iMFQji0puaKw0/39vRHESIyAYbz6ThQgHWq8eH&#10;JebGn/mL+iJWIkE45KjBxtjmUobSksMw9i1x8g6+cxiT7CppOjwnuGtkptSbdFhzWrDY0rul8lic&#10;nIbTH8XLh22LbZ/tX4LaZOpz/6v189OwWYCINMR7+NbeGQ2v09kE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e+bXHAAAA3QAAAA8AAAAAAAAAAAAAAAAAmAIAAGRy&#10;cy9kb3ducmV2LnhtbFBLBQYAAAAABAAEAPUAAACMAwAAAAA=&#10;" fillcolor="#3b2478" stroked="f"/>
                  <v:rect id="Rectangle 2243" o:spid="_x0000_s1595" style="position:absolute;left:4030;top:195;width:4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nwscA&#10;AADdAAAADwAAAGRycy9kb3ducmV2LnhtbESPQWsCMRSE7wX/Q3iCl1IT19KWrVFEETz00m0peHts&#10;XjeLm5dlE9fVX98IQo/DzHzDLFaDa0RPXag9a5hNFQji0puaKw3fX7unNxAhIhtsPJOGCwVYLUcP&#10;C8yNP/Mn9UWsRIJwyFGDjbHNpQylJYdh6lvi5P36zmFMsquk6fCc4K6RmVIv0mHNacFiSxtL5bE4&#10;OQ2nK8XL1rbFrs8Oj0GtM/Vx+NF6Mh7W7yAiDfE/fG/vjYbn+Ws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MZ8LHAAAA3QAAAA8AAAAAAAAAAAAAAAAAmAIAAGRy&#10;cy9kb3ducmV2LnhtbFBLBQYAAAAABAAEAPUAAACMAwAAAAA=&#10;" fillcolor="#3b2478" stroked="f"/>
                  <v:rect id="Rectangle 2244" o:spid="_x0000_s1596" style="position:absolute;left:4105;top:195;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CWccA&#10;AADdAAAADwAAAGRycy9kb3ducmV2LnhtbESPQWsCMRSE74X+h/AKvRRNupYqq1GkRfDQS7el4O2x&#10;eW4WNy/LJq6rv74RBI/DzHzDLFaDa0RPXag9a3gdKxDEpTc1Vxp+fzajGYgQkQ02nknDmQKslo8P&#10;C8yNP/E39UWsRIJwyFGDjbHNpQylJYdh7Fvi5O195zAm2VXSdHhKcNfITKl36bDmtGCxpQ9L5aE4&#10;Og3HC8Xzp22LTZ/tXoJaZ+pr96f189OwnoOINMR7+NbeGg1vk+kE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AwlnHAAAA3QAAAA8AAAAAAAAAAAAAAAAAmAIAAGRy&#10;cy9kb3ducmV2LnhtbFBLBQYAAAAABAAEAPUAAACMAwAAAAA=&#10;" fillcolor="#3b2478" stroked="f"/>
                  <v:rect id="Rectangle 2245" o:spid="_x0000_s1597" style="position:absolute;left:1034;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aLccA&#10;AADdAAAADwAAAGRycy9kb3ducmV2LnhtbESPQWsCMRSE74X+h/AKXoom3UqV1ShSETz00m0peHts&#10;npvFzcuyievqr28KBY/DzHzDLNeDa0RPXag9a3iZKBDEpTc1Vxq+v3bjOYgQkQ02nknDlQKsV48P&#10;S8yNv/An9UWsRIJwyFGDjbHNpQylJYdh4lvi5B195zAm2VXSdHhJcNfITKk36bDmtGCxpXdL5ak4&#10;Ow3nG8Xr1rbFrs8Oz0FtMvVx+NF69DRsFiAiDfEe/m/vjYbp62w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Wi3HAAAA3QAAAA8AAAAAAAAAAAAAAAAAmAIAAGRy&#10;cy9kb3ducmV2LnhtbFBLBQYAAAAABAAEAPUAAACMAwAAAAA=&#10;" fillcolor="#3b2478" stroked="f"/>
                  <v:rect id="Rectangle 2246" o:spid="_x0000_s1598" style="position:absolute;left:1109;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tsgA&#10;AADdAAAADwAAAGRycy9kb3ducmV2LnhtbESPzWrDMBCE74W+g9hCLyWR6jQ/uFFCaAj00EucEMht&#10;sbaWqbUyluI4ffqqUOhxmJlvmOV6cI3oqQu1Zw3PYwWCuPSm5krD8bAbLUCEiGyw8UwabhRgvbq/&#10;W2Ju/JX31BexEgnCIUcNNsY2lzKUlhyGsW+Jk/fpO4cxya6SpsNrgrtGZkrNpMOa04LFlt4slV/F&#10;xWm4fFO8bW1b7Prs/BTUJlMf55PWjw/D5hVEpCH+h//a70bDy2Q+hd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Zf+2yAAAAN0AAAAPAAAAAAAAAAAAAAAAAJgCAABk&#10;cnMvZG93bnJldi54bWxQSwUGAAAAAAQABAD1AAAAjQMAAAAA&#10;" fillcolor="#3b2478" stroked="f"/>
                  <v:rect id="Rectangle 2247" o:spid="_x0000_s1599" style="position:absolute;left:1199;top:8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hwccA&#10;AADdAAAADwAAAGRycy9kb3ducmV2LnhtbESPQWsCMRSE74X+h/AEL0WTbouVrVFEEXrw0m0peHts&#10;XjeLm5dlE9fVX28KBY/DzHzDLFaDa0RPXag9a3ieKhDEpTc1Vxq+v3aTOYgQkQ02nknDhQKslo8P&#10;C8yNP/Mn9UWsRIJwyFGDjbHNpQylJYdh6lvi5P36zmFMsquk6fCc4K6RmVIz6bDmtGCxpY2l8lic&#10;nIbTleJla9ti12eHp6DWmdoffrQej4b1O4hIQ7yH/9sfRsPry9s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3YcHHAAAA3QAAAA8AAAAAAAAAAAAAAAAAmAIAAGRy&#10;cy9kb3ducmV2LnhtbFBLBQYAAAAABAAEAPUAAACMAwAAAAA=&#10;" fillcolor="#3b2478" stroked="f"/>
                  <v:rect id="Rectangle 2248" o:spid="_x0000_s1600" style="position:absolute;left:127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EWscA&#10;AADdAAAADwAAAGRycy9kb3ducmV2LnhtbESPQWsCMRSE74X+h/AEL0WTbkuVrVFEEXrw0m0peHts&#10;XjeLm5dlE9fVX28KBY/DzHzDLFaDa0RPXag9a3ieKhDEpTc1Vxq+v3aTOYgQkQ02nknDhQKslo8P&#10;C8yNP/Mn9UWsRIJwyFGDjbHNpQylJYdh6lvi5P36zmFMsquk6fCc4K6RmVJv0mHNacFiSxtL5bE4&#10;OQ2nK8XL1rbFrs8OT0GtM7U//Gg9Hg3rdxCRhngP/7c/jIbXl9k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7xFrHAAAA3QAAAA8AAAAAAAAAAAAAAAAAmAIAAGRy&#10;cy9kb3ducmV2LnhtbFBLBQYAAAAABAAEAPUAAACMAwAAAAA=&#10;" fillcolor="#3b2478" stroked="f"/>
                  <v:rect id="Rectangle 2249" o:spid="_x0000_s1601" style="position:absolute;left:134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RQKMMA&#10;AADdAAAADwAAAGRycy9kb3ducmV2LnhtbERPz2vCMBS+D/Y/hDfYZWiyOpxUo4gieNhlVQbeHs2z&#10;KWteShNr3V+/HASPH9/vxWpwjeipC7VnDe9jBYK49KbmSsPxsBvNQISIbLDxTBpuFGC1fH5aYG78&#10;lb+pL2IlUgiHHDXYGNtcylBachjGviVO3Nl3DmOCXSVNh9cU7hqZKTWVDmtODRZb2lgqf4uL03D5&#10;o3jb2rbY9dnpLah1pr5OP1q/vgzrOYhIQ3yI7+690fAx+Ux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RQKMMAAADdAAAADwAAAAAAAAAAAAAAAACYAgAAZHJzL2Rv&#10;d25yZXYueG1sUEsFBgAAAAAEAAQA9QAAAIgDAAAAAA==&#10;" fillcolor="#3b2478" stroked="f"/>
                  <v:rect id="Rectangle 2250" o:spid="_x0000_s1602" style="position:absolute;left:142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1s8gA&#10;AADdAAAADwAAAGRycy9kb3ducmV2LnhtbESPzWrDMBCE74W+g9hCLyWR6pT8uFFCaAj00EucEMht&#10;sbaWqbUyluI4ffqqUOhxmJlvmOV6cI3oqQu1Zw3PYwWCuPSm5krD8bAbzUGEiGyw8UwabhRgvbq/&#10;W2Ju/JX31BexEgnCIUcNNsY2lzKUlhyGsW+Jk/fpO4cxya6SpsNrgrtGZkpNpcOa04LFlt4slV/F&#10;xWm4fFO8bW1b7Prs/BTUJlMf55PWjw/D5hVEpCH+h//a70bDy2S2gN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KPWzyAAAAN0AAAAPAAAAAAAAAAAAAAAAAJgCAABk&#10;cnMvZG93bnJldi54bWxQSwUGAAAAAAQABAD1AAAAjQMAAAAA&#10;" fillcolor="#3b2478" stroked="f"/>
                  <v:rect id="Rectangle 2251" o:spid="_x0000_s1603" style="position:absolute;left:151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sCcMA&#10;AADdAAAADwAAAGRycy9kb3ducmV2LnhtbERPz2vCMBS+D/wfwhO8jJmsDpHOKOIQPHixysDbo3lr&#10;is1LaWKt++uXg7Djx/d7uR5cI3rqQu1Zw/tUgSAuvam50nA+7d4WIEJENth4Jg0PCrBejV6WmBt/&#10;5yP1RaxECuGQowYbY5tLGUpLDsPUt8SJ+/Gdw5hgV0nT4T2Fu0ZmSs2lw5pTg8WWtpbKa3FzGm6/&#10;FB9fti12fXZ5DWqTqcPlW+vJeNh8gog0xH/x0703Gj5mi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sCcMAAADdAAAADwAAAAAAAAAAAAAAAACYAgAAZHJzL2Rv&#10;d25yZXYueG1sUEsFBgAAAAAEAAQA9QAAAIgDAAAAAA==&#10;" fillcolor="#3b2478" stroked="f"/>
                  <v:rect id="Rectangle 2252" o:spid="_x0000_s1604" style="position:absolute;left:158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uJksYA&#10;AADdAAAADwAAAGRycy9kb3ducmV2LnhtbESPQWsCMRSE74X+h/CEXoombkuR1SjSIvTgxbUI3h6b&#10;52Zx87Js4rr215uC0OMwM98wi9XgGtFTF2rPGqYTBYK49KbmSsPPfjOegQgR2WDjmTTcKMBq+fy0&#10;wNz4K++oL2IlEoRDjhpsjG0uZSgtOQwT3xIn7+Q7hzHJrpKmw2uCu0ZmSn1IhzWnBYstfVoqz8XF&#10;abj8Urx92bbY9NnxNah1prbHg9Yvo2E9BxFpiP/hR/vbaHh/m03h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uJksYAAADdAAAADwAAAAAAAAAAAAAAAACYAgAAZHJz&#10;L2Rvd25yZXYueG1sUEsFBgAAAAAEAAQA9QAAAIsDAAAAAA==&#10;" fillcolor="#3b2478" stroked="f"/>
                  <v:rect id="Rectangle 2253" o:spid="_x0000_s1605" style="position:absolute;left:166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kX5cYA&#10;AADdAAAADwAAAGRycy9kb3ducmV2LnhtbESPQWsCMRSE74X+h/AKXoombkuR1SiiCB566SoFb4/N&#10;c7O4eVk2cV399U2h0OMwM98wi9XgGtFTF2rPGqYTBYK49KbmSsPxsBvPQISIbLDxTBruFGC1fH5a&#10;YG78jb+oL2IlEoRDjhpsjG0uZSgtOQwT3xIn7+w7hzHJrpKmw1uCu0ZmSn1IhzWnBYstbSyVl+Lq&#10;NFwfFO9b2xa7Pju9BrXO1OfpW+vRy7Ceg4g0xP/wX3tvNLy/zT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kX5cYAAADdAAAADwAAAAAAAAAAAAAAAACYAgAAZHJz&#10;L2Rvd25yZXYueG1sUEsFBgAAAAAEAAQA9QAAAIsDAAAAAA==&#10;" fillcolor="#3b2478" stroked="f"/>
                  <v:rect id="Rectangle 2254" o:spid="_x0000_s1606" style="position:absolute;left:173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yfsYA&#10;AADdAAAADwAAAGRycy9kb3ducmV2LnhtbESPQWsCMRSE74X+h/CEXoomXUuR1SjSIvTgxbUI3h6b&#10;52Zx87Js4rr21zeC0OMwM98wi9XgGtFTF2rPGt4mCgRx6U3NlYaf/WY8AxEissHGM2m4UYDV8vlp&#10;gbnxV95RX8RKJAiHHDXYGNtcylBachgmviVO3sl3DmOSXSVNh9cEd43MlPqQDmtOCxZb+rRUnouL&#10;03D5pXj7sm2x6bPja1DrTG2PB61fRsN6DiLSEP/Dj/a30fA+nU3h/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WyfsYAAADdAAAADwAAAAAAAAAAAAAAAACYAgAAZHJz&#10;L2Rvd25yZXYueG1sUEsFBgAAAAAEAAQA9QAAAIsDAAAAAA==&#10;" fillcolor="#3b2478" stroked="f"/>
                  <v:rect id="Rectangle 2255" o:spid="_x0000_s1607" style="position:absolute;left:182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CsYA&#10;AADdAAAADwAAAGRycy9kb3ducmV2LnhtbESPQWsCMRSE74X+h/CEXoomXaXIahRpEXrw4loEb4/N&#10;c7O4eVk2cV376xuh0OMwM98wy/XgGtFTF2rPGt4mCgRx6U3NlYbvw3Y8BxEissHGM2m4U4D16vlp&#10;ibnxN95TX8RKJAiHHDXYGNtcylBachgmviVO3tl3DmOSXSVNh7cEd43MlHqXDmtOCxZb+rBUXoqr&#10;03D9oXj/tG2x7bPTa1CbTO1OR61fRsNmASLSEP/Df+0vo2E2nc/g8S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qCsYAAADdAAAADwAAAAAAAAAAAAAAAACYAgAAZHJz&#10;L2Rvd25yZXYueG1sUEsFBgAAAAAEAAQA9QAAAIsDAAAAAA==&#10;" fillcolor="#3b2478" stroked="f"/>
                  <v:rect id="Rectangle 2256" o:spid="_x0000_s1608" style="position:absolute;left:1903;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PkccA&#10;AADdAAAADwAAAGRycy9kb3ducmV2LnhtbESPQWsCMRSE74X+h/AEL0WTbluRrVFEEXrw0m0peHts&#10;XjeLm5dlE9fVX28KBY/DzHzDLFaDa0RPXag9a3ieKhDEpTc1Vxq+v3aTOYgQkQ02nknDhQKslo8P&#10;C8yNP/Mn9UWsRIJwyFGDjbHNpQylJYdh6lvi5P36zmFMsquk6fCc4K6RmVIz6bDmtGCxpY2l8lic&#10;nIbTleJla9ti12eHp6DWmdoffrQej4b1O4hIQ7yH/9sfRsPry/wN/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wj5HHAAAA3QAAAA8AAAAAAAAAAAAAAAAAmAIAAGRy&#10;cy9kb3ducmV2LnhtbFBLBQYAAAAABAAEAPUAAACMAwAAAAA=&#10;" fillcolor="#3b2478" stroked="f"/>
                  <v:rect id="Rectangle 2257" o:spid="_x0000_s1609" style="position:absolute;left:1978;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R5sYA&#10;AADdAAAADwAAAGRycy9kb3ducmV2LnhtbESPQWsCMRSE74X+h/AKXkpNuhaRrVGkInjoxbUUvD02&#10;z83i5mXZxHX11zeC0OMwM98w8+XgGtFTF2rPGt7HCgRx6U3NlYaf/eZtBiJEZIONZ9JwpQDLxfPT&#10;HHPjL7yjvoiVSBAOOWqwMba5lKG05DCMfUucvKPvHMYku0qaDi8J7hqZKTWVDmtOCxZb+rJUnoqz&#10;03C+UbyubVts+uzwGtQqU9+HX61HL8PqE0SkIf6HH+2t0fAxmU3h/iY9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IR5sYAAADdAAAADwAAAAAAAAAAAAAAAACYAgAAZHJz&#10;L2Rvd25yZXYueG1sUEsFBgAAAAAEAAQA9QAAAIsDAAAAAA==&#10;" fillcolor="#3b2478" stroked="f"/>
                  <v:rect id="Rectangle 2258" o:spid="_x0000_s1610" style="position:absolute;left:205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60fccA&#10;AADdAAAADwAAAGRycy9kb3ducmV2LnhtbESPQWsCMRSE74X+h/AEL0WTbkuVrVFEEXrw0m0peHts&#10;XjeLm5dlE9fVX28KBY/DzHzDLFaDa0RPXag9a3ieKhDEpTc1Vxq+v3aTOYgQkQ02nknDhQKslo8P&#10;C8yNP/Mn9UWsRIJwyFGDjbHNpQylJYdh6lvi5P36zmFMsquk6fCc4K6RmVJv0mHNacFiSxtL5bE4&#10;OQ2nK8XL1rbFrs8OT0GtM7U//Gg9Hg3rdxCRhngP/7c/jIbXl/k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utH3HAAAA3QAAAA8AAAAAAAAAAAAAAAAAmAIAAGRy&#10;cy9kb3ducmV2LnhtbFBLBQYAAAAABAAEAPUAAACMAwAAAAA=&#10;" fillcolor="#3b2478" stroked="f"/>
                  <v:rect id="Rectangle 2259" o:spid="_x0000_s1611" style="position:absolute;left:214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gD8MA&#10;AADdAAAADwAAAGRycy9kb3ducmV2LnhtbERPz2vCMBS+D/wfwhO8jJmsDpHOKOIQPHixysDbo3lr&#10;is1LaWKt++uXg7Djx/d7uR5cI3rqQu1Zw/tUgSAuvam50nA+7d4WIEJENth4Jg0PCrBejV6WmBt/&#10;5yP1RaxECuGQowYbY5tLGUpLDsPUt8SJ+/Gdw5hgV0nT4T2Fu0ZmSs2lw5pTg8WWtpbKa3FzGm6/&#10;FB9fti12fXZ5DWqTqcPlW+vJeNh8gog0xH/x0703Gj5mi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EgD8MAAADdAAAADwAAAAAAAAAAAAAAAACYAgAAZHJzL2Rv&#10;d25yZXYueG1sUEsFBgAAAAAEAAQA9QAAAIgDAAAAAA==&#10;" fillcolor="#3b2478" stroked="f"/>
                  <v:rect id="Rectangle 2260" o:spid="_x0000_s1612" style="position:absolute;left:221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FlMcA&#10;AADdAAAADwAAAGRycy9kb3ducmV2LnhtbESPQWsCMRSE74X+h/AEL0WTbkvRrVFEEXrw0m0peHts&#10;XjeLm5dlE9fVX28KBY/DzHzDLFaDa0RPXag9a3ieKhDEpTc1Vxq+v3aTGYgQkQ02nknDhQKslo8P&#10;C8yNP/Mn9UWsRIJwyFGDjbHNpQylJYdh6lvi5P36zmFMsquk6fCc4K6RmVJv0mHNacFiSxtL5bE4&#10;OQ2nK8XL1rbFrs8OT0GtM7U//Gg9Hg3rdxCRhngP/7c/jIbXl9kc/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9hZTHAAAA3QAAAA8AAAAAAAAAAAAAAAAAmAIAAGRy&#10;cy9kb3ducmV2LnhtbFBLBQYAAAAABAAEAPUAAACMAwAAAAA=&#10;" fillcolor="#3b2478" stroked="f"/>
                  <v:rect id="Rectangle 2261" o:spid="_x0000_s1613" style="position:absolute;left:229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61MMA&#10;AADdAAAADwAAAGRycy9kb3ducmV2LnhtbERPz2vCMBS+D/Y/hDfYZWiyOmRWo4gieNhlVQbeHs2z&#10;KWteShNr3V+/HASPH9/vxWpwjeipC7VnDe9jBYK49KbmSsPxsBt9gggR2WDjmTTcKMBq+fy0wNz4&#10;K39TX8RKpBAOOWqwMba5lKG05DCMfUucuLPvHMYEu0qaDq8p3DUyU2oqHdacGiy2tLFU/hYXp+Hy&#10;R/G2tW2x67PTW1DrTH2dfrR+fRnWcxCRhvgQ3917o+FjMkv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661MMAAADdAAAADwAAAAAAAAAAAAAAAACYAgAAZHJzL2Rv&#10;d25yZXYueG1sUEsFBgAAAAAEAAQA9QAAAIgDAAAAAA==&#10;" fillcolor="#3b2478" stroked="f"/>
                  <v:rect id="Rectangle 2262" o:spid="_x0000_s1614" style="position:absolute;left:236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fT8cA&#10;AADdAAAADwAAAGRycy9kb3ducmV2LnhtbESPQWsCMRSE74X+h/AKvRRNXEvR1SjSInjopdtS8PbY&#10;PDeLm5dlE9e1v74RBI/DzHzDLNeDa0RPXag9a5iMFQji0puaKw0/39vRDESIyAYbz6ThQgHWq8eH&#10;JebGn/mL+iJWIkE45KjBxtjmUobSksMw9i1x8g6+cxiT7CppOjwnuGtkptSbdFhzWrDY0rul8lic&#10;nIbTH8XLh22LbZ/tX4LaZOpz/6v189OwWYCINMR7+NbeGQ2v0/kE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SH0/HAAAA3QAAAA8AAAAAAAAAAAAAAAAAmAIAAGRy&#10;cy9kb3ducmV2LnhtbFBLBQYAAAAABAAEAPUAAACMAwAAAAA=&#10;" fillcolor="#3b2478" stroked="f"/>
                  <v:rect id="Rectangle 2263" o:spid="_x0000_s1615" style="position:absolute;left:245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BOMcA&#10;AADdAAAADwAAAGRycy9kb3ducmV2LnhtbESPQWsCMRSE7wX/Q3iCl1IT11LarVFEETz00m0peHts&#10;XjeLm5dlE9fVX98IQo/DzHzDLFaDa0RPXag9a5hNFQji0puaKw3fX7unVxAhIhtsPJOGCwVYLUcP&#10;C8yNP/Mn9UWsRIJwyFGDjbHNpQylJYdh6lvi5P36zmFMsquk6fCc4K6RmVIv0mHNacFiSxtL5bE4&#10;OQ2nK8XL1rbFrs8Oj0GtM/Vx+NF6Mh7W7yAiDfE/fG/vjYbn+Vs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AgTjHAAAA3QAAAA8AAAAAAAAAAAAAAAAAmAIAAGRy&#10;cy9kb3ducmV2LnhtbFBLBQYAAAAABAAEAPUAAACMAwAAAAA=&#10;" fillcolor="#3b2478" stroked="f"/>
                  <v:rect id="Rectangle 2264" o:spid="_x0000_s1616" style="position:absolute;left:253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o8cA&#10;AADdAAAADwAAAGRycy9kb3ducmV2LnhtbESPQWsCMRSE74X+h/AKvRRNupaiq1GkRfDQS7el4O2x&#10;eW4WNy/LJq6rv74RBI/DzHzDLFaDa0RPXag9a3gdKxDEpTc1Vxp+fzajKYgQkQ02nknDmQKslo8P&#10;C8yNP/E39UWsRIJwyFGDjbHNpQylJYdh7Fvi5O195zAm2VXSdHhKcNfITKl36bDmtGCxpQ9L5aE4&#10;Og3HC8Xzp22LTZ/tXoJaZ+pr96f189OwnoOINMR7+NbeGg1vk9kE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MJKPHAAAA3QAAAA8AAAAAAAAAAAAAAAAAmAIAAGRy&#10;cy9kb3ducmV2LnhtbFBLBQYAAAAABAAEAPUAAACMAwAAAAA=&#10;" fillcolor="#3b2478" stroked="f"/>
                  <v:rect id="Rectangle 2265" o:spid="_x0000_s1617" style="position:absolute;left:2607;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W818cA&#10;AADdAAAADwAAAGRycy9kb3ducmV2LnhtbESPQWsCMRSE74X+h/AKXoom3UrR1ShSETz00m0peHts&#10;npvFzcuyievqr28KBY/DzHzDLNeDa0RPXag9a3iZKBDEpTc1Vxq+v3bjGYgQkQ02nknDlQKsV48P&#10;S8yNv/An9UWsRIJwyFGDjbHNpQylJYdh4lvi5B195zAm2VXSdHhJcNfITKk36bDmtGCxpXdL5ak4&#10;Ow3nG8Xr1rbFrs8Oz0FtMvVx+NF69DRsFiAiDfEe/m/vjYbp63w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lvNfHAAAA3QAAAA8AAAAAAAAAAAAAAAAAmAIAAGRy&#10;cy9kb3ducmV2LnhtbFBLBQYAAAAABAAEAPUAAACMAwAAAAA=&#10;" fillcolor="#3b2478" stroked="f"/>
                  <v:rect id="Rectangle 2266" o:spid="_x0000_s1618" style="position:absolute;left:268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ZTMcA&#10;AADdAAAADwAAAGRycy9kb3ducmV2LnhtbESPQWsCMRSE74X+h/AKvRRNulbRrVGkIvTQi6sI3h6b&#10;183SzcuyievaX98UCj0OM/MNs1wPrhE9daH2rOF5rEAQl97UXGk4HnajOYgQkQ02nknDjQKsV/d3&#10;S8yNv/Ke+iJWIkE45KjBxtjmUobSksMw9i1x8j595zAm2VXSdHhNcNfITKmZdFhzWrDY0pul8qu4&#10;OA2Xb4q3rW2LXZ+dn4LaZOrjfNL68WHYvIKINMT/8F/73Wh4mSym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pGUzHAAAA3QAAAA8AAAAAAAAAAAAAAAAAmAIAAGRy&#10;cy9kb3ducmV2LnhtbFBLBQYAAAAABAAEAPUAAACMAwAAAAA=&#10;" fillcolor="#3b2478" stroked="f"/>
                  <v:rect id="Rectangle 2267" o:spid="_x0000_s1619" style="position:absolute;left:2772;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uHO8cA&#10;AADdAAAADwAAAGRycy9kb3ducmV2LnhtbESPQWsCMRSE74X+h/AEL0WTbovUrVFEEXrw0m0peHts&#10;XjeLm5dlE9fVX28KBY/DzHzDLFaDa0RPXag9a3ieKhDEpTc1Vxq+v3aTNxAhIhtsPJOGCwVYLR8f&#10;Fpgbf+ZP6otYiQThkKMGG2ObSxlKSw7D1LfEyfv1ncOYZFdJ0+E5wV0jM6Vm0mHNacFiSxtL5bE4&#10;OQ2nK8XL1rbFrs8OT0GtM7U//Gg9Hg3rdxCRhngP/7c/jIbXl/k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7hzvHAAAA3QAAAA8AAAAAAAAAAAAAAAAAmAIAAGRy&#10;cy9kb3ducmV2LnhtbFBLBQYAAAAABAAEAPUAAACMAwAAAAA=&#10;" fillcolor="#3b2478" stroked="f"/>
                  <v:rect id="Rectangle 2268" o:spid="_x0000_s1620" style="position:absolute;left:2847;top:8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ioMgA&#10;AADdAAAADwAAAGRycy9kb3ducmV2LnhtbESPzWrDMBCE74W+g9hCLyWR6pT8uFFCaAj00EucEMht&#10;sbaWqbUyluI4ffqqUOhxmJlvmOV6cI3oqQu1Zw3PYwWCuPSm5krD8bAbzUGEiGyw8UwabhRgvbq/&#10;W2Ju/JX31BexEgnCIUcNNsY2lzKUlhyGsW+Jk/fpO4cxya6SpsNrgrtGZkpNpcOa04LFlt4slV/F&#10;xWm4fFO8bW1b7Prs/BTUJlMf55PWjw/D5hVEpCH+h//a70bDy2Qxg9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9yKgyAAAAN0AAAAPAAAAAAAAAAAAAAAAAJgCAABk&#10;cnMvZG93bnJldi54bWxQSwUGAAAAAAQABAD1AAAAjQMAAAAA&#10;" fillcolor="#3b2478" stroked="f"/>
                  <v:rect id="Rectangle 2269" o:spid="_x0000_s1621" style="position:absolute;left:292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20sMA&#10;AADdAAAADwAAAGRycy9kb3ducmV2LnhtbERPz2vCMBS+D/Y/hDfYZWiyOmRWo4gieNhlVQbeHs2z&#10;KWteShNr3V+/HASPH9/vxWpwjeipC7VnDe9jBYK49KbmSsPxsBt9gggR2WDjmTTcKMBq+fy0wNz4&#10;K39TX8RKpBAOOWqwMba5lKG05DCMfUucuLPvHMYEu0qaDq8p3DUyU2oqHdacGiy2tLFU/hYXp+Hy&#10;R/G2tW2x67PTW1DrTH2dfrR+fRnWcxCRhvgQ3917o+FjMkt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i20sMAAADdAAAADwAAAAAAAAAAAAAAAACYAgAAZHJzL2Rv&#10;d25yZXYueG1sUEsFBgAAAAAEAAQA9QAAAIgDAAAAAA==&#10;" fillcolor="#3b2478" stroked="f"/>
                  <v:rect id="Rectangle 2270" o:spid="_x0000_s1622" style="position:absolute;left:301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TSccA&#10;AADdAAAADwAAAGRycy9kb3ducmV2LnhtbESPQWsCMRSE74X+h/AEL0WTbkvRrVFEEXrw0m0peHts&#10;XjeLm5dlE9fVX28KBY/DzHzDLFaDa0RPXag9a3ieKhDEpTc1Vxq+v3aTGYgQkQ02nknDhQKslo8P&#10;C8yNP/Mn9UWsRIJwyFGDjbHNpQylJYdh6lvi5P36zmFMsquk6fCc4K6RmVJv0mHNacFiSxtL5bE4&#10;OQ2nK8XL1rbFrs8OT0GtM7U//Gg9Hg3rdxCRhngP/7c/jIbXl/kc/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kE0nHAAAA3QAAAA8AAAAAAAAAAAAAAAAAmAIAAGRy&#10;cy9kb3ducmV2LnhtbFBLBQYAAAAABAAEAPUAAACMAwAAAAA=&#10;" fillcolor="#3b2478" stroked="f"/>
                  <v:rect id="Rectangle 2271" o:spid="_x0000_s1623" style="position:absolute;left:3086;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iNsIA&#10;AADdAAAADwAAAGRycy9kb3ducmV2LnhtbERPz2vCMBS+D/wfwhN2GZqsiEg1ijiEHXaxjoG3R/Ns&#10;is1LaWKt++vNQfD48f1ebQbXiJ66UHvW8DlVIIhLb2quNPwe95MFiBCRDTaeScOdAmzWo7cV5sbf&#10;+EB9ESuRQjjkqMHG2OZShtKSwzD1LXHizr5zGBPsKmk6vKVw18hMqbl0WHNqsNjSzlJ5Ka5Ow/Wf&#10;4v3LtsW+z04fQW0z9XP60/p9PGyXICIN8SV+ur+NhtlMpf3pTX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uI2wgAAAN0AAAAPAAAAAAAAAAAAAAAAAJgCAABkcnMvZG93&#10;bnJldi54bWxQSwUGAAAAAAQABAD1AAAAhwMAAAAA&#10;" fillcolor="#3b2478" stroked="f"/>
                  <v:rect id="Rectangle 2272" o:spid="_x0000_s1624" style="position:absolute;left:316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HrcUA&#10;AADdAAAADwAAAGRycy9kb3ducmV2LnhtbESPQWsCMRSE70L/Q3gFL1ITF5GyNYpUBA9euorg7bF5&#10;3SzdvCybuK7+elMo9DjMzDfMcj24RvTUhdqzhtlUgSAuvam50nA67t7eQYSIbLDxTBruFGC9ehkt&#10;MTf+xl/UF7ESCcIhRw02xjaXMpSWHIapb4mT9+07hzHJrpKmw1uCu0ZmSi2kw5rTgsWWPi2VP8XV&#10;abg+KN63ti12fXaZBLXJ1OFy1nr8Omw+QEQa4n/4r703GuZzNYPfN+k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ketxQAAAN0AAAAPAAAAAAAAAAAAAAAAAJgCAABkcnMv&#10;ZG93bnJldi54bWxQSwUGAAAAAAQABAD1AAAAigMAAAAA&#10;" fillcolor="#3b2478" stroked="f"/>
                  <v:rect id="Rectangle 2273" o:spid="_x0000_s1625" style="position:absolute;left:3236;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Z2sUA&#10;AADdAAAADwAAAGRycy9kb3ducmV2LnhtbESPQWsCMRSE74X+h/AKvZSauEiRrVFEETz04lYEb4/N&#10;c7O4eVk2cV376xtB8DjMzDfMbDG4RvTUhdqzhvFIgSAuvam50rD/3XxOQYSIbLDxTBpuFGAxf32Z&#10;YW78lXfUF7ESCcIhRw02xjaXMpSWHIaRb4mTd/Kdw5hkV0nT4TXBXSMzpb6kw5rTgsWWVpbKc3Fx&#10;Gi5/FG9r2xabPjt+BLXM1M/xoPX727D8BhFpiM/wo701GiYTlcH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naxQAAAN0AAAAPAAAAAAAAAAAAAAAAAJgCAABkcnMv&#10;ZG93bnJldi54bWxQSwUGAAAAAAQABAD1AAAAigMAAAAA&#10;" fillcolor="#3b2478" stroked="f"/>
                  <v:rect id="Rectangle 2274" o:spid="_x0000_s1626" style="position:absolute;left:331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x8QcYA&#10;AADdAAAADwAAAGRycy9kb3ducmV2LnhtbESPQWsCMRSE7wX/Q3iCl1ITtyJlaxRRBA+9uC2Ct8fm&#10;dbO4eVk2cV376xuh0OMwM98wy/XgGtFTF2rPGmZTBYK49KbmSsPX5/7lDUSIyAYbz6ThTgHWq9HT&#10;EnPjb3ykvoiVSBAOOWqwMba5lKG05DBMfUucvG/fOYxJdpU0Hd4S3DUyU2ohHdacFiy2tLVUXoqr&#10;03D9oXjf2bbY99n5OahNpj7OJ60n42HzDiLSEP/Df+2D0TCfq1d4vE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x8QcYAAADdAAAADwAAAAAAAAAAAAAAAACYAgAAZHJz&#10;L2Rvd25yZXYueG1sUEsFBgAAAAAEAAQA9QAAAIsDAAAAAA==&#10;" fillcolor="#3b2478" stroked="f"/>
                  <v:rect id="Rectangle 2275" o:spid="_x0000_s1627" style="position:absolute;left:340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kNcYA&#10;AADdAAAADwAAAGRycy9kb3ducmV2LnhtbESPwWrDMBBE74X+g9hCL6WRakwobpQQWgI95FInFHxb&#10;rI1lYq2MpThOvz4qBHIcZuYNs1hNrhMjDaH1rOFtpkAQ19603GjY7zav7yBCRDbYeSYNFwqwWj4+&#10;LLAw/sw/NJaxEQnCoUANNsa+kDLUlhyGme+Jk3fwg8OY5NBIM+A5wV0nM6Xm0mHLacFiT5+W6mN5&#10;chpOfxQvX7YvN2NWvQS1ztS2+tX6+Wlaf4CINMV7+Nb+NhryXOXw/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XkNcYAAADdAAAADwAAAAAAAAAAAAAAAACYAgAAZHJz&#10;L2Rvd25yZXYueG1sUEsFBgAAAAAEAAQA9QAAAIsDAAAAAA==&#10;" fillcolor="#3b2478" stroked="f"/>
                  <v:rect id="Rectangle 2276" o:spid="_x0000_s1628" style="position:absolute;left:3476;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BrsYA&#10;AADdAAAADwAAAGRycy9kb3ducmV2LnhtbESPQWsCMRSE7wX/Q3iCl1ITFytlaxRRBA9eui2Ct8fm&#10;dbO4eVk2cV376xuh0OMwM98wy/XgGtFTF2rPGmZTBYK49KbmSsPX5/7lDUSIyAYbz6ThTgHWq9HT&#10;EnPjb/xBfRErkSAcctRgY2xzKUNpyWGY+pY4ed++cxiT7CppOrwluGtkptRCOqw5LVhsaWupvBRX&#10;p+H6Q/G+s22x77Pzc1CbTB3PJ60n42HzDiLSEP/Df+2D0TCfq1d4vE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lBrsYAAADdAAAADwAAAAAAAAAAAAAAAACYAgAAZHJz&#10;L2Rvd25yZXYueG1sUEsFBgAAAAAEAAQA9QAAAIsDAAAAAA==&#10;" fillcolor="#3b2478" stroked="f"/>
                  <v:rect id="Rectangle 2277" o:spid="_x0000_s1629" style="position:absolute;left:3551;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f2cUA&#10;AADdAAAADwAAAGRycy9kb3ducmV2LnhtbESPQWsCMRSE7wX/Q3iFXoomXURkaxSxCD146SqCt8fm&#10;dbN087Js4rr66xtB8DjMzDfMYjW4RvTUhdqzho+JAkFcelNzpeGw347nIEJENth4Jg1XCrBajl4W&#10;mBt/4R/qi1iJBOGQowYbY5tLGUpLDsPEt8TJ+/Wdw5hkV0nT4SXBXSMzpWbSYc1pwWJLG0vlX3F2&#10;Gs43itcv2xbbPju9B7XO1O501PrtdVh/gog0xGf40f42GqZTNYP7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9/ZxQAAAN0AAAAPAAAAAAAAAAAAAAAAAJgCAABkcnMv&#10;ZG93bnJldi54bWxQSwUGAAAAAAQABAD1AAAAigMAAAAA&#10;" fillcolor="#3b2478" stroked="f"/>
                  <v:rect id="Rectangle 2278" o:spid="_x0000_s1630" style="position:absolute;left:3641;top:871;width:44;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6QsYA&#10;AADdAAAADwAAAGRycy9kb3ducmV2LnhtbESPQWsCMRSE7wX/Q3iCl1ITF6llaxRRBA9eui2Ct8fm&#10;dbO4eVk2cV376xuh0OMwM98wy/XgGtFTF2rPGmZTBYK49KbmSsPX5/7lDUSIyAYbz6ThTgHWq9HT&#10;EnPjb/xBfRErkSAcctRgY2xzKUNpyWGY+pY4ed++cxiT7CppOrwluGtkptSrdFhzWrDY0tZSeSmu&#10;TsP1h+J9Z9ti32fn56A2mTqeT1pPxsPmHUSkIf6H/9oHo2E+Vwt4vE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d6QsYAAADdAAAADwAAAAAAAAAAAAAAAACYAgAAZHJz&#10;L2Rvd25yZXYueG1sUEsFBgAAAAAEAAQA9QAAAIsDAAAAAA==&#10;" fillcolor="#3b2478" stroked="f"/>
                  <v:rect id="Rectangle 2279" o:spid="_x0000_s1631" style="position:absolute;left:3715;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uMMIA&#10;AADdAAAADwAAAGRycy9kb3ducmV2LnhtbERPz2vCMBS+D/wfwhN2GZqsiEg1ijiEHXaxjoG3R/Ns&#10;is1LaWKt++vNQfD48f1ebQbXiJ66UHvW8DlVIIhLb2quNPwe95MFiBCRDTaeScOdAmzWo7cV5sbf&#10;+EB9ESuRQjjkqMHG2OZShtKSwzD1LXHizr5zGBPsKmk6vKVw18hMqbl0WHNqsNjSzlJ5Ka5Ow/Wf&#10;4v3LtsW+z04fQW0z9XP60/p9PGyXICIN8SV+ur+NhtlMpbnpTX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yO4wwgAAAN0AAAAPAAAAAAAAAAAAAAAAAJgCAABkcnMvZG93&#10;bnJldi54bWxQSwUGAAAAAAQABAD1AAAAhwMAAAAA&#10;" fillcolor="#3b2478" stroked="f"/>
                  <v:rect id="Rectangle 2280" o:spid="_x0000_s1632" style="position:absolute;left:3790;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Lq8YA&#10;AADdAAAADwAAAGRycy9kb3ducmV2LnhtbESPQWsCMRSE7wX/Q3iCl1ITFyl2axRRBA9eui2Ct8fm&#10;dbO4eVk2cV376xuh0OMwM98wy/XgGtFTF2rPGmZTBYK49KbmSsPX5/5lASJEZIONZ9JwpwDr1ehp&#10;ibnxN/6gvoiVSBAOOWqwMba5lKG05DBMfUucvG/fOYxJdpU0Hd4S3DUyU+pVOqw5LVhsaWupvBRX&#10;p+H6Q/G+s22x77Pzc1CbTB3PJ60n42HzDiLSEP/Df+2D0TCfqzd4vE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RLq8YAAADdAAAADwAAAAAAAAAAAAAAAACYAgAAZHJz&#10;L2Rvd25yZXYueG1sUEsFBgAAAAAEAAQA9QAAAIsDAAAAAA==&#10;" fillcolor="#3b2478" stroked="f"/>
                  <v:rect id="Rectangle 2281" o:spid="_x0000_s1633" style="position:absolute;left:3865;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068IA&#10;AADdAAAADwAAAGRycy9kb3ducmV2LnhtbERPz2vCMBS+D/Y/hDfwMmZiEZHOKKIIHnaxiuDt0Tyb&#10;YvNSmljr/npzGOz48f1erAbXiJ66UHvWMBkrEMSlNzVXGk7H3dccRIjIBhvPpOFJAVbL97cF5sY/&#10;+EB9ESuRQjjkqMHG2OZShtKSwzD2LXHirr5zGBPsKmk6fKRw18hMqZl0WHNqsNjSxlJ5K+5Ow/2X&#10;4nNr22LXZ5fPoNaZ+rmctR59DOtvEJGG+C/+c++Nhul0kvanN+kJ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Z3TrwgAAAN0AAAAPAAAAAAAAAAAAAAAAAJgCAABkcnMvZG93&#10;bnJldi54bWxQSwUGAAAAAAQABAD1AAAAhwMAAAAA&#10;" fillcolor="#3b2478" stroked="f"/>
                  <v:rect id="Rectangle 2282" o:spid="_x0000_s1634" style="position:absolute;left:3955;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RcMYA&#10;AADdAAAADwAAAGRycy9kb3ducmV2LnhtbESPQWvCQBSE74X+h+UJvZS6myClpK4iFcGDF9NS8PbI&#10;vmaD2bchu8bYX+8KgsdhZr5h5svRtWKgPjSeNWRTBYK48qbhWsPP9+btA0SIyAZbz6ThQgGWi+en&#10;ORbGn3lPQxlrkSAcCtRgY+wKKUNlyWGY+o44eX++dxiT7GtpejwnuGtlrtS7dNhwWrDY0Zel6lie&#10;nIbTP8XL2nblZsgPr0GtcrU7/Gr9MhlXnyAijfERvre3RsNslmV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vRcMYAAADdAAAADwAAAAAAAAAAAAAAAACYAgAAZHJz&#10;L2Rvd25yZXYueG1sUEsFBgAAAAAEAAQA9QAAAIsDAAAAAA==&#10;" fillcolor="#3b2478" stroked="f"/>
                  <v:rect id="Rectangle 2283" o:spid="_x0000_s1635" style="position:absolute;left:4030;top:871;width:4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B8YA&#10;AADdAAAADwAAAGRycy9kb3ducmV2LnhtbESPQWsCMRSE70L/Q3gFL1ITF5GyNYpUBA9euorg7bF5&#10;3SzdvCybuK7+elMo9DjMzDfMcj24RvTUhdqzhtlUgSAuvam50nA67t7eQYSIbLDxTBruFGC9ehkt&#10;MTf+xl/UF7ESCcIhRw02xjaXMpSWHIapb4mT9+07hzHJrpKmw1uCu0ZmSi2kw5rTgsWWPi2VP8XV&#10;abg+KN63ti12fXaZBLXJ1OFy1nr8Omw+QEQa4n/4r703GubzWQa/b9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PB8YAAADdAAAADwAAAAAAAAAAAAAAAACYAgAAZHJz&#10;L2Rvd25yZXYueG1sUEsFBgAAAAAEAAQA9QAAAIsDAAAAAA==&#10;" fillcolor="#3b2478" stroked="f"/>
                  <v:rect id="Rectangle 2284" o:spid="_x0000_s1636" style="position:absolute;left:4105;top:871;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qnMYA&#10;AADdAAAADwAAAGRycy9kb3ducmV2LnhtbESPQWsCMRSE74X+h/AKXoomrlLKahRpETx46VoK3h6b&#10;52Zx87Js4rr6602h0OMwM98wy/XgGtFTF2rPGqYTBYK49KbmSsP3YTt+BxEissHGM2m4UYD16vlp&#10;ibnxV/6ivoiVSBAOOWqwMba5lKG05DBMfEucvJPvHMYku0qaDq8J7hqZKfUmHdacFiy29GGpPBcX&#10;p+Fyp3j7tG2x7bPja1CbTO2PP1qPXobNAkSkIf6H/9o7o2E+n87g901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XqnMYAAADdAAAADwAAAAAAAAAAAAAAAACYAgAAZHJz&#10;L2Rvd25yZXYueG1sUEsFBgAAAAAEAAQA9QAAAIsDAAAAAA==&#10;" fillcolor="#3b2478" stroked="f"/>
                  <v:rect id="Rectangle 2285" o:spid="_x0000_s1637" style="position:absolute;left:4465;top:1487;width:14;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c9MYA&#10;AADdAAAADwAAAGRycy9kb3ducmV2LnhtbESPQWvCQBSE74L/YXlCL1I3KUEkuglFkHoptFHE3h7Z&#10;ZxKafZvubjX9991CweMwM98wm3I0vbiS851lBekiAUFcW91xo+B42D2uQPiArLG3TAp+yENZTCcb&#10;zLW98Ttdq9CICGGfo4I2hCGX0tctGfQLOxBH72KdwRCla6R2eItw08unJFlKgx3HhRYH2rZUf1bf&#10;RoHdv8z5+OVPH85sd6+p6c7nt0qph9n4vAYRaAz38H97rxVkWZrB35v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Pc9MYAAADdAAAADwAAAAAAAAAAAAAAAACYAgAAZHJz&#10;L2Rvd25yZXYueG1sUEsFBgAAAAAEAAQA9QAAAIsDAAAAAA==&#10;" fillcolor="#24282b" stroked="f"/>
                  <v:rect id="Rectangle 2286" o:spid="_x0000_s1638" style="position:absolute;left:1229;top:2373;width:325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5b8cA&#10;AADdAAAADwAAAGRycy9kb3ducmV2LnhtbESPQWvCQBSE70L/w/IKvUjdRKyU1E0oguhFqKmIvT2y&#10;zySYfZvubjX++65Q6HGYmW+YRTGYTlzI+daygnSSgCCurG65VrD/XD2/gvABWWNnmRTcyEORP4wW&#10;mGl75R1dylCLCGGfoYImhD6T0lcNGfQT2xNH72SdwRClq6V2eI1w08lpksylwZbjQoM9LRuqzuWP&#10;UWA36zHvv/3hy5nlapua9nj8KJV6ehze30AEGsJ/+K+90Qpms/QF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feW/HAAAA3QAAAA8AAAAAAAAAAAAAAAAAmAIAAGRy&#10;cy9kb3ducmV2LnhtbFBLBQYAAAAABAAEAPUAAACMAwAAAAA=&#10;" fillcolor="#24282b" stroked="f"/>
                  <v:rect id="Rectangle 2287" o:spid="_x0000_s1639" style="position:absolute;left:1393;top:1637;width:296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JsYA&#10;AADdAAAADwAAAGRycy9kb3ducmV2LnhtbESPQWvCQBSE7wX/w/KEXopubINodBVbsC3eTPX+yD6T&#10;YPZturuNsb/eFQo9DjPzDbNc96YRHTlfW1YwGScgiAuray4VHL62oxkIH5A1NpZJwZU8rFeDhyVm&#10;2l54T10eShEh7DNUUIXQZlL6oiKDfmxb4uidrDMYonSl1A4vEW4a+ZwkU2mw5rhQYUtvFRXn/Mco&#10;eN/kXfH67ep0/rLbP/1+NMer3Sr1OOw3CxCB+vAf/mt/agVpOpnC/U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qJsYAAADdAAAADwAAAAAAAAAAAAAAAACYAgAAZHJz&#10;L2Rvd25yZXYueG1sUEsFBgAAAAAEAAQA9QAAAIsDAAAAAA==&#10;" fillcolor="#e54200" stroked="f"/>
                  <v:shape id="Freeform 2288" o:spid="_x0000_s1640" style="position:absolute;left:2052;top:1652;width:2308;height:630;visibility:visible;mso-wrap-style:square;v-text-anchor:top" coordsize="1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HB8YA&#10;AADdAAAADwAAAGRycy9kb3ducmV2LnhtbESPT2vCQBTE74V+h+UVvOlG0f6JriKCIEK1jV56e2Sf&#10;2Wj2bciuMf32bkHocZiZ3zCzRWcr0VLjS8cKhoMEBHHudMmFguNh3X8H4QOyxsoxKfglD4v589MM&#10;U+1u/E1tFgoRIexTVGBCqFMpfW7Ioh+4mjh6J9dYDFE2hdQN3iLcVnKUJK/SYslxwWBNK0P5Jbta&#10;BaPPtSs3ZtttQ9Z+nH94/zXZnZTqvXTLKYhAXfgPP9obrWA8Hr7B3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SHB8YAAADdAAAADwAAAAAAAAAAAAAAAACYAgAAZHJz&#10;L2Rvd25yZXYueG1sUEsFBgAAAAAEAAQA9QAAAIsDAAAAAA==&#10;" path="m154,1r,-1l153,r-1,l150,r-1,l148,r-2,l144,r-1,1l141,1r-2,l135,1r-4,l127,1r-4,1l118,2r-4,l110,3r-4,l102,3r-2,l98,3,96,4r-1,l92,4r-4,l85,4,82,5r-2,l77,5r-6,l66,6,61,7r-5,l51,8,49,9r-2,l45,10r-2,1l41,11r-2,1l36,13r-4,2l29,17r-3,2l23,21r-2,1l20,23r-2,1l16,26r-3,2l10,31,7,34,6,36,5,37,3,38,2,39,1,40,,41r1,1l2,41,3,40,4,39,5,38,7,36,8,35r3,-3l14,29r3,-3l19,25r1,-1l22,23r,-1l22,23r1,-1l26,20r4,-2l33,16r3,-2l40,13r2,-1l43,12r2,-1l47,10r3,l52,9,56,8r5,l66,7r5,l77,6r3,l82,6,85,5r3,l92,5r3,l96,5r2,l100,4r2,l106,4r4,l114,3r4,l123,3r4,l131,2r4,l139,2r2,l143,2r1,l146,1r2,l149,1r1,l152,1r1,l154,1xe" fillcolor="#e54200" stroked="f">
                    <v:path arrowok="t" o:connecttype="custom" o:connectlocs="34590,0;34140,0;33466,0;32792,0;32117,225;31218,225;29420,225;27621,450;25613,450;23814,675;22466,675;21566,900;20667,900;19093,900;17969,1125;15946,1125;13698,1575;12574,1575;11000,2025;10101,2250;9202,2475;8093,2925;6519,3825;5171,4725;4721,4950;4046,5400;2922,6300;1574,7650;1124,8325;450,8775;0,9225;450,9225;899,8775;1574,8100;2473,7200;3822,5850;4496,5400;4946,4950;5171,4950;6744,4050;8093,3150;9427,2700;10101,2475;11225,2250;12574,1800;12574,1800;14822,1575;17295,1350;18419,1350;19768,1125;21342,1125;22016,1125;22915,900;24714,900;26497,675;28520,675;30319,450;31668,450;32342,450;33241,225;33691,225;34365,225" o:connectangles="0,0,0,0,0,0,0,0,0,0,0,0,0,0,0,0,0,0,0,0,0,0,0,0,0,0,0,0,0,0,0,0,0,0,0,0,0,0,0,0,0,0,0,0,0,0,0,0,0,0,0,0,0,0,0,0,0,0,0,0,0,0"/>
                  </v:shape>
                  <v:shape id="Freeform 2289" o:spid="_x0000_s1641" style="position:absolute;left:1753;top:1427;width:2577;height:825;visibility:visible;mso-wrap-style:square;v-text-anchor:top" coordsize="1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Rz8IA&#10;AADdAAAADwAAAGRycy9kb3ducmV2LnhtbERPTYvCMBC9C/sfwix407QiulRjWQRZj2pd1NvQjG3Z&#10;ZtJtYq3/3hwEj4/3vUx7U4uOWldZVhCPIxDEudUVFwqO2Wb0BcJ5ZI21ZVLwIAfp6mOwxETbO++p&#10;O/hChBB2CSoovW8SKV1ekkE3tg1x4K62NegDbAupW7yHcFPLSRTNpMGKQ0OJDa1Lyv8ON6Mg05v1&#10;KTv/PGbNfPLPl333e9pJpYaf/fcChKfev8Uv91YrmE7jMDe8C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hHPwgAAAN0AAAAPAAAAAAAAAAAAAAAAAJgCAABkcnMvZG93&#10;bnJldi54bWxQSwUGAAAAAAQABAD1AAAAhwMAAAAA&#10;" path="m172,15r,-1l171,14r-1,-1l169,13r-1,l167,13r-2,l164,13r-2,l160,13r-1,l155,13r-4,l147,13r-4,l139,13r-4,l131,13r-4,-1l125,12r-1,l122,12r-2,l119,12r-2,l114,11r-2,l109,10r,1l109,10r-2,l104,9r-2,l99,8,97,7,95,6r-3,l90,5r-2,l86,4,84,3r-2,l81,3,79,2r-1,l76,2,75,1r-1,l73,1r-1,l70,1,68,,66,,64,,62,,59,,57,,55,1r-2,l51,2r-2,l46,3,45,4,44,5,41,6,39,7,36,9r-3,2l31,12r-1,1l28,14r-1,1l26,16r-2,2l23,19r-2,2l20,22r-1,2l17,26r-1,2l15,29r-1,2l12,33,9,38,8,41,7,43,5,45,4,47,3,50,2,51,1,53,,54r1,1l1,54,2,53,3,52,4,50,5,48,6,46,8,43,9,41r1,-2l13,34r2,-3l16,29r2,-2l19,25r2,-2l22,22r2,-2l25,19r1,-2l28,16r1,-1l31,14r1,-1l34,12,33,11r1,1l36,10,39,8,42,7,44,6,46,5,47,4r2,l51,3,53,2r2,l57,2,59,1r3,l64,1r2,l68,1r2,1l72,2r1,l74,2r2,1l77,3r2,l80,4r2,l84,5r2,l88,6r2,l92,7r2,1l96,8r3,1l101,10r3,l106,11r3,l112,12r2,l117,13r2,l120,13r2,l124,13r1,l127,14r4,l135,14r4,l143,14r4,l151,14r4,l159,14r1,1l162,15r2,l165,15r2,l168,15r1,l170,15r1,l172,15xe" fillcolor="#e54200" stroked="f">
                    <v:path arrowok="t" o:connecttype="custom" o:connectlocs="38161,2925;37037,2925;35688,2925;32108,2925;28512,2700;26939,2700;25141,2475;24017,2250;21770,1575;19747,1125;18189,675;16840,225;15717,225;13919,0;11896,225;10323,675;8750,1575;6952,2700;5843,3600;4495,4950;3371,6525;1798,9225;674,11250;0,12150;674,11700;1798,9675;3371,6975;4045,6075;5394,4500;6502,3375;7401,2475;9424,1575;10997,900;11896,450;13919,225;15717,450;16616,450;17739,675;19313,1125;21095,1800;23343,2250;25141,2700;26939,2925;28512,3150;32108,3150;35688,3150;37037,3375;38161,3375" o:connectangles="0,0,0,0,0,0,0,0,0,0,0,0,0,0,0,0,0,0,0,0,0,0,0,0,0,0,0,0,0,0,0,0,0,0,0,0,0,0,0,0,0,0,0,0,0,0,0,0"/>
                  </v:shape>
                  <v:rect id="Rectangle 2290" o:spid="_x0000_s1642" style="position:absolute;left:4465;top:1487;width:14;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ascA&#10;AADdAAAADwAAAGRycy9kb3ducmV2LnhtbESPQWvCQBSE70L/w/IKvUjdRKTY1E0oguhFqKmIvT2y&#10;zySYfZvubjX++65Q6HGYmW+YRTGYTlzI+daygnSSgCCurG65VrD/XD3PQfiArLGzTApu5KHIH0YL&#10;zLS98o4uZahFhLDPUEETQp9J6auGDPqJ7Ymjd7LOYIjS1VI7vEa46eQ0SV6kwZbjQoM9LRuqzuWP&#10;UWA36zHvv/3hy5nlapua9nj8KJV6ehze30AEGsJ/+K+90Qpms/QV7m/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Sc2rHAAAA3QAAAA8AAAAAAAAAAAAAAAAAmAIAAGRy&#10;cy9kb3ducmV2LnhtbFBLBQYAAAAABAAEAPUAAACMAwAAAAA=&#10;" fillcolor="#24282b" stroked="f"/>
                  <v:rect id="Rectangle 2291" o:spid="_x0000_s1643" style="position:absolute;left:1229;top:2373;width:325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QSsIA&#10;AADdAAAADwAAAGRycy9kb3ducmV2LnhtbERPTYvCMBC9C/sfwizsRTRVRJZqFBFELwtay6K3oRnb&#10;YjOpSVa7/94cBI+P9z1fdqYRd3K+tqxgNExAEBdW11wqyI+bwTcIH5A1NpZJwT95WC4+enNMtX3w&#10;ge5ZKEUMYZ+igiqENpXSFxUZ9EPbEkfuYp3BEKErpXb4iOGmkeMkmUqDNceGCltaV1Rcsz+jwO62&#10;fc5v/vfszHrzMzL16bTPlPr67FYzEIG68Ba/3DutYDIZx/3xTX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BBKwgAAAN0AAAAPAAAAAAAAAAAAAAAAAJgCAABkcnMvZG93&#10;bnJldi54bWxQSwUGAAAAAAQABAD1AAAAhwMAAAAA&#10;" fillcolor="#24282b" stroked="f"/>
                  <v:rect id="Rectangle 2292" o:spid="_x0000_s1644" style="position:absolute;left:4465;top:1487;width:14;height: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10cYA&#10;AADdAAAADwAAAGRycy9kb3ducmV2LnhtbESPQWvCQBSE7wX/w/IKvRTdRKSUmI0UQeqlYFMRvT2y&#10;zySYfRt3txr/fVcQehxm5hsmXwymExdyvrWsIJ0kIIgrq1uuFWx/VuN3ED4ga+wsk4IbeVgUo6cc&#10;M22v/E2XMtQiQthnqKAJoc+k9FVDBv3E9sTRO1pnMETpaqkdXiPcdHKaJG/SYMtxocGelg1Vp/LX&#10;KLDrz1fenv3u4Mxy9ZWadr/flEq9PA8fcxCBhvAffrTXWsFsNk3h/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i10cYAAADdAAAADwAAAAAAAAAAAAAAAACYAgAAZHJz&#10;L2Rvd25yZXYueG1sUEsFBgAAAAAEAAQA9QAAAIsDAAAAAA==&#10;" fillcolor="#24282b" stroked="f"/>
                  <v:rect id="Rectangle 2293" o:spid="_x0000_s1645" style="position:absolute;left:1229;top:2373;width:325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rpsYA&#10;AADdAAAADwAAAGRycy9kb3ducmV2LnhtbESPQWvCQBSE70L/w/IEL1I3BpESXUUEqRfBpqHo7ZF9&#10;JsHs23R3q/HfdwsFj8PMfMMs171pxY2cbywrmE4SEMSl1Q1XCorP3esbCB+QNbaWScGDPKxXL4Ml&#10;Ztre+YNueahEhLDPUEEdQpdJ6cuaDPqJ7Yijd7HOYIjSVVI7vEe4aWWaJHNpsOG4UGNH25rKa/5j&#10;FNj9+5iLb/91dma7O0xNczodc6VGw36zABGoD8/wf3uvFcxmaQp/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orpsYAAADdAAAADwAAAAAAAAAAAAAAAACYAgAAZHJz&#10;L2Rvd25yZXYueG1sUEsFBgAAAAAEAAQA9QAAAIsDAAAAAA==&#10;" fillcolor="#24282b" stroked="f"/>
                  <v:rect id="Rectangle 2294" o:spid="_x0000_s1646" style="position:absolute;left:1393;top:1637;width:296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DA8YA&#10;AADdAAAADwAAAGRycy9kb3ducmV2LnhtbESPQWvCQBSE7wX/w/IKvRTdqKG00VW0YC3eTO39kX0m&#10;odm3cXcbo7/eFQo9DjPzDTNf9qYRHTlfW1YwHiUgiAuray4VHL42w1cQPiBrbCyTggt5WC4GD3PM&#10;tD3znro8lCJC2GeooAqhzaT0RUUG/ci2xNE7WmcwROlKqR2eI9w0cpIkL9JgzXGhwpbeKyp+8l+j&#10;4GOVd8X65Or0bbrbP1+3zffFbpR6euxXMxCB+vAf/mt/agVpOpn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hDA8YAAADdAAAADwAAAAAAAAAAAAAAAACYAgAAZHJz&#10;L2Rvd25yZXYueG1sUEsFBgAAAAAEAAQA9QAAAIsDAAAAAA==&#10;" fillcolor="#e54200" stroked="f"/>
                  <v:rect id="Rectangle 2295" o:spid="_x0000_s1647" style="position:absolute;left:1393;top:1637;width:2967;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bd8YA&#10;AADdAAAADwAAAGRycy9kb3ducmV2LnhtbESPQWvCQBSE7wX/w/KEXkrdaENpU1dRwVa8mer9kX1N&#10;QrNv4+42xv56VxA8DjPzDTOd96YRHTlfW1YwHiUgiAuray4V7L/Xz28gfEDW2FgmBWfyMJ8NHqaY&#10;aXviHXV5KEWEsM9QQRVCm0npi4oM+pFtiaP3Y53BEKUrpXZ4inDTyEmSvEqDNceFCltaVVT85n9G&#10;weci74rl0dXp+8t29/T/1RzOdq3U47BffIAI1Id7+NbeaAVpOknh+iY+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Hbd8YAAADdAAAADwAAAAAAAAAAAAAAAACYAgAAZHJz&#10;L2Rvd25yZXYueG1sUEsFBgAAAAAEAAQA9QAAAIsDAAAAAA==&#10;" fillcolor="#e54200" stroked="f"/>
                  <v:shape id="Freeform 2296" o:spid="_x0000_s1648" style="position:absolute;left:2052;top:1652;width:2308;height:630;visibility:visible;mso-wrap-style:square;v-text-anchor:top" coordsize="1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2VsYA&#10;AADdAAAADwAAAGRycy9kb3ducmV2LnhtbESPT2vCQBTE74LfYXlCb2Zj0NJGV5GCIIL9k/bi7ZF9&#10;ZtNm34bsGtNv3y0IHoeZ+Q2z2gy2ET11vnasYJakIIhLp2uuFHx97qZPIHxA1tg4JgW/5GGzHo9W&#10;mGt35Q/qi1CJCGGfowITQptL6UtDFn3iWuLonV1nMUTZVVJ3eI1w28gsTR+lxZrjgsGWXgyVP8XF&#10;KsiOO1fvzWE4hKJ//j7x2/vi9azUw2TYLkEEGsI9fGvvtYL5PFvA/5v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2VsYAAADdAAAADwAAAAAAAAAAAAAAAACYAgAAZHJz&#10;L2Rvd25yZXYueG1sUEsFBgAAAAAEAAQA9QAAAIsDAAAAAA==&#10;" path="m154,1r,-1l153,r-1,l150,r-1,l148,r-2,l144,r-1,1l141,1r-2,l135,1r-4,l127,1r-4,1l118,2r-4,l110,3r-4,l102,3r-2,l98,3,96,4r-1,l92,4r-4,l85,4,82,5r-2,l77,5r-6,l66,6,61,7r-5,l51,8,49,9r-2,l45,10r-2,1l41,11r-2,1l36,13r-4,2l29,17r-3,2l23,21r-2,1l20,23r-2,1l16,26r-3,2l10,31,7,34,6,36,5,37,3,38,2,39,1,40,,41r1,1l2,41,3,40,4,39,5,38,7,36,8,35r3,-3l14,29r3,-3l19,25r1,-1l22,23r,-1l22,23r1,-1l26,20r4,-2l33,16r3,-2l40,13r2,-1l43,12r2,-1l47,10r3,l52,9,56,8r5,l66,7r5,l77,6r3,l82,6,85,5r3,l92,5r3,l96,5r2,l100,4r2,l106,4r4,l114,3r4,l123,3r4,l131,2r4,l139,2r2,l143,2r1,l146,1r2,l149,1r1,l152,1r1,l154,1xe" fillcolor="#e54200" stroked="f">
                    <v:path arrowok="t" o:connecttype="custom" o:connectlocs="34590,0;34140,0;33466,0;32792,0;32117,225;31218,225;29420,225;27621,450;25613,450;23814,675;22466,675;21566,900;20667,900;19093,900;17969,1125;15946,1125;13698,1575;12574,1575;11000,2025;10101,2250;9202,2475;8093,2925;6519,3825;5171,4725;4721,4950;4046,5400;2922,6300;1574,7650;1124,8325;450,8775;0,9225;450,9225;899,8775;1574,8100;2473,7200;3822,5850;4496,5400;4946,4950;5171,4950;6744,4050;8093,3150;9427,2700;10101,2475;11225,2250;12574,1800;12574,1800;14822,1575;17295,1350;18419,1350;19768,1125;21342,1125;22016,1125;22915,900;24714,900;26497,675;28520,675;30319,450;31668,450;32342,450;33241,225;33691,225;34365,225" o:connectangles="0,0,0,0,0,0,0,0,0,0,0,0,0,0,0,0,0,0,0,0,0,0,0,0,0,0,0,0,0,0,0,0,0,0,0,0,0,0,0,0,0,0,0,0,0,0,0,0,0,0,0,0,0,0,0,0,0,0,0,0,0,0"/>
                  </v:shape>
                  <v:shape id="Freeform 2297" o:spid="_x0000_s1649" style="position:absolute;left:2052;top:1652;width:2308;height:630;visibility:visible;mso-wrap-style:square;v-text-anchor:top" coordsize="1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ToIcYA&#10;AADdAAAADwAAAGRycy9kb3ducmV2LnhtbESPQWvCQBSE7wX/w/IEb7oxWGmjq4ggiGCraS/eHtln&#10;Nm32bciuMf333YLQ4zAz3zDLdW9r0VHrK8cKppMEBHHhdMWlgs+P3fgFhA/IGmvHpOCHPKxXg6cl&#10;Ztrd+UxdHkoRIewzVGBCaDIpfWHIop+4hjh6V9daDFG2pdQt3iPc1jJNkrm0WHFcMNjQ1lDxnd+s&#10;gvS4c9XeHPpDyLvXrwu/n57frkqNhv1mASJQH/7Dj/ZeK5jN0j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ToIcYAAADdAAAADwAAAAAAAAAAAAAAAACYAgAAZHJz&#10;L2Rvd25yZXYueG1sUEsFBgAAAAAEAAQA9QAAAIsDAAAAAA==&#10;" path="m154,1r,-1l153,r-1,l150,r-1,l148,r-2,l144,r-1,1l141,1r-2,l135,1r-4,l127,1r-4,1l118,2r-4,l110,3r-4,l102,3r-2,l98,3,96,4r-1,l92,4r-4,l85,4,82,5r-2,l77,5r-6,l66,6,61,7r-5,l51,8,49,9r-2,l45,10r-2,1l41,11r-2,1l36,13r-4,2l29,17r-3,2l23,21r-2,1l20,23r-2,1l16,26r-3,2l10,31,7,34,6,36,5,37,3,38,2,39,1,40,,41r1,1l2,41,3,40,4,39,5,38,7,36,8,35r3,-3l14,29r3,-3l19,25r1,-1l22,23r,-1l22,23r1,-1l26,20r4,-2l33,16r3,-2l40,13r2,-1l43,12r2,-1l47,10r3,l52,9,56,8r5,l66,7r5,l77,6r3,l82,6,85,5r3,l92,5r3,l96,5r2,l100,4r2,l106,4r4,l114,3r4,l123,3r4,l131,2r4,l139,2r2,l143,2r1,l146,1r2,l149,1r1,l152,1r1,l154,1xe" fillcolor="#e54200" stroked="f">
                    <v:path arrowok="t" o:connecttype="custom" o:connectlocs="34590,0;34140,0;33466,0;32792,0;32117,225;31218,225;29420,225;27621,450;25613,450;23814,675;22466,675;21566,900;20667,900;19093,900;17969,1125;15946,1125;13698,1575;12574,1575;11000,2025;10101,2250;9202,2475;8093,2925;6519,3825;5171,4725;4721,4950;4046,5400;2922,6300;1574,7650;1124,8325;450,8775;0,9225;450,9225;899,8775;1574,8100;2473,7200;3822,5850;4496,5400;4946,4950;5171,4950;6744,4050;8093,3150;9427,2700;10101,2475;11225,2250;12574,1800;12574,1800;14822,1575;17295,1350;18419,1350;19768,1125;21342,1125;22016,1125;22915,900;24714,900;26497,675;28520,675;30319,450;31668,450;32342,450;33241,225;33691,225;34365,225" o:connectangles="0,0,0,0,0,0,0,0,0,0,0,0,0,0,0,0,0,0,0,0,0,0,0,0,0,0,0,0,0,0,0,0,0,0,0,0,0,0,0,0,0,0,0,0,0,0,0,0,0,0,0,0,0,0,0,0,0,0,0,0,0,0"/>
                  </v:shape>
                  <v:shape id="Freeform 2298" o:spid="_x0000_s1650" style="position:absolute;left:1753;top:1427;width:2577;height:825;visibility:visible;mso-wrap-style:square;v-text-anchor:top" coordsize="1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1PAMQA&#10;AADdAAAADwAAAGRycy9kb3ducmV2LnhtbESPQYvCMBSE7wv+h/AEb2tqEZVqFBHEPardRb09mmdb&#10;bF5qk6313xthYY/DzHzDLFadqURLjSstKxgNIxDEmdUl5wq+0+3nDITzyBory6TgSQ5Wy97HAhNt&#10;H3yg9uhzESDsElRQeF8nUrqsIINuaGvi4F1tY9AH2eRSN/gIcFPJOIom0mDJYaHAmjYFZbfjr1GQ&#10;6u3mlJ53z0k9je98ObQ/p71UatDv1nMQnjr/H/5rf2kF43E8hfeb8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NTwDEAAAA3QAAAA8AAAAAAAAAAAAAAAAAmAIAAGRycy9k&#10;b3ducmV2LnhtbFBLBQYAAAAABAAEAPUAAACJAwAAAAA=&#10;" path="m172,15r,-1l171,14r-1,-1l169,13r-1,l167,13r-2,l164,13r-2,l160,13r-1,l155,13r-4,l147,13r-4,l139,13r-4,l131,13r-4,-1l125,12r-1,l122,12r-2,l119,12r-2,l114,11r-2,l109,10r,1l109,10r-2,l104,9r-2,l99,8,97,7,95,6r-3,l90,5r-2,l86,4,84,3r-2,l81,3,79,2r-1,l76,2,75,1r-1,l73,1r-1,l70,1,68,,66,,64,,62,,59,,57,,55,1r-2,l51,2r-2,l46,3,45,4,44,5,41,6,39,7,36,9r-3,2l31,12r-1,1l28,14r-1,1l26,16r-2,2l23,19r-2,2l20,22r-1,2l17,26r-1,2l15,29r-1,2l12,33,9,38,8,41,7,43,5,45,4,47,3,50,2,51,1,53,,54r1,1l1,54,2,53,3,52,4,50,5,48,6,46,8,43,9,41r1,-2l13,34r2,-3l16,29r2,-2l19,25r2,-2l22,22r2,-2l25,19r1,-2l28,16r1,-1l31,14r1,-1l34,12,33,11r1,1l36,10,39,8,42,7,44,6,46,5,47,4r2,l51,3,53,2r2,l57,2,59,1r3,l64,1r2,l68,1r2,1l72,2r1,l74,2r2,1l77,3r2,l80,4r2,l84,5r2,l88,6r2,l92,7r2,1l96,8r3,1l101,10r3,l106,11r3,l112,12r2,l117,13r2,l120,13r2,l124,13r1,l127,14r4,l135,14r4,l143,14r4,l151,14r4,l159,14r1,1l162,15r2,l165,15r2,l168,15r1,l170,15r1,l172,15xe" fillcolor="#e54200" stroked="f">
                    <v:path arrowok="t" o:connecttype="custom" o:connectlocs="38161,2925;37037,2925;35688,2925;32108,2925;28512,2700;26939,2700;25141,2475;24017,2250;21770,1575;19747,1125;18189,675;16840,225;15717,225;13919,0;11896,225;10323,675;8750,1575;6952,2700;5843,3600;4495,4950;3371,6525;1798,9225;674,11250;0,12150;674,11700;1798,9675;3371,6975;4045,6075;5394,4500;6502,3375;7401,2475;9424,1575;10997,900;11896,450;13919,225;15717,450;16616,450;17739,675;19313,1125;21095,1800;23343,2250;25141,2700;26939,2925;28512,3150;32108,3150;35688,3150;37037,3375;38161,3375" o:connectangles="0,0,0,0,0,0,0,0,0,0,0,0,0,0,0,0,0,0,0,0,0,0,0,0,0,0,0,0,0,0,0,0,0,0,0,0,0,0,0,0,0,0,0,0,0,0,0,0"/>
                  </v:shape>
                  <v:shape id="Freeform 2299" o:spid="_x0000_s1651" style="position:absolute;left:1753;top:1427;width:2577;height:825;visibility:visible;mso-wrap-style:square;v-text-anchor:top" coordsize="1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bcsMA&#10;AADdAAAADwAAAGRycy9kb3ducmV2LnhtbERPTWvCQBC9F/wPywi91Y0hpJK6igjBHqtp0d6G7JgE&#10;s7Mxu43Jv+8eCj0+3vd6O5pWDNS7xrKC5SICQVxa3XCl4LPIX1YgnEfW2FomBRM52G5mT2vMtH3w&#10;kYaTr0QIYZehgtr7LpPSlTUZdAvbEQfuanuDPsC+krrHRwg3rYyjKJUGGw4NNXa0r6m8nX6MgkLn&#10;+3NxOUxp9xrf+fs4fJ0/pFLP83H3BsLT6P/Ff+53rSBJ4jA3vA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LbcsMAAADdAAAADwAAAAAAAAAAAAAAAACYAgAAZHJzL2Rv&#10;d25yZXYueG1sUEsFBgAAAAAEAAQA9QAAAIgDAAAAAA==&#10;" path="m172,15r,-1l171,14r-1,-1l169,13r-1,l167,13r-2,l164,13r-2,l160,13r-1,l155,13r-4,l147,13r-4,l139,13r-4,l131,13r-4,-1l125,12r-1,l122,12r-2,l119,12r-2,l114,11r-2,l109,10r,1l109,10r-2,l104,9r-2,l99,8,97,7,95,6r-3,l90,5r-2,l86,4,84,3r-2,l81,3,79,2r-1,l76,2,75,1r-1,l73,1r-1,l70,1,68,,66,,64,,62,,59,,57,,55,1r-2,l51,2r-2,l46,3,45,4,44,5,41,6,39,7,36,9r-3,2l31,12r-1,1l28,14r-1,1l26,16r-2,2l23,19r-2,2l20,22r-1,2l17,26r-1,2l15,29r-1,2l12,33,9,38,8,41,7,43,5,45,4,47,3,50,2,51,1,53,,54r1,1l1,54,2,53,3,52,4,50,5,48,6,46,8,43,9,41r1,-2l13,34r2,-3l16,29r2,-2l19,25r2,-2l22,22r2,-2l25,19r1,-2l28,16r1,-1l31,14r1,-1l34,12,33,11r1,1l36,10,39,8,42,7,44,6,46,5,47,4r2,l51,3,53,2r2,l57,2,59,1r3,l64,1r2,l68,1r2,1l72,2r1,l74,2r2,1l77,3r2,l80,4r2,l84,5r2,l88,6r2,l92,7r2,1l96,8r3,1l101,10r3,l106,11r3,l112,12r2,l117,13r2,l120,13r2,l124,13r1,l127,14r4,l135,14r4,l143,14r4,l151,14r4,l159,14r1,1l162,15r2,l165,15r2,l168,15r1,l170,15r1,l172,15xe" fillcolor="#e54200" stroked="f">
                    <v:path arrowok="t" o:connecttype="custom" o:connectlocs="38161,2925;37037,2925;35688,2925;32108,2925;28512,2700;26939,2700;25141,2475;24017,2250;21770,1575;19747,1125;18189,675;16840,225;15717,225;13919,0;11896,225;10323,675;8750,1575;6952,2700;5843,3600;4495,4950;3371,6525;1798,9225;674,11250;0,12150;674,11700;1798,9675;3371,6975;4045,6075;5394,4500;6502,3375;7401,2475;9424,1575;10997,900;11896,450;13919,225;15717,450;16616,450;17739,675;19313,1125;21095,1800;23343,2250;25141,2700;26939,2925;28512,3150;32108,3150;35688,3150;37037,3375;38161,3375" o:connectangles="0,0,0,0,0,0,0,0,0,0,0,0,0,0,0,0,0,0,0,0,0,0,0,0,0,0,0,0,0,0,0,0,0,0,0,0,0,0,0,0,0,0,0,0,0,0,0,0"/>
                  </v:shape>
                  <v:rect id="Rectangle 2300" o:spid="_x0000_s1652" style="position:absolute;left:539;top:571;width: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6518YA&#10;AADdAAAADwAAAGRycy9kb3ducmV2LnhtbESPQWvCQBSE7wX/w/IEL0U3ihQbXUUEqZdCjaHo7ZF9&#10;JsHs23R31fTfd4WCx2FmvmEWq8404kbO15YVjEcJCOLC6ppLBflhO5yB8AFZY2OZFPySh9Wy97LA&#10;VNs77+mWhVJECPsUFVQhtKmUvqjIoB/Zljh6Z+sMhihdKbXDe4SbRk6S5E0arDkuVNjSpqLikl2N&#10;Arv7eOX8x3+fnNlsP8emPh6/MqUG/W49BxGoC8/wf3unFUynk3d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6518YAAADdAAAADwAAAAAAAAAAAAAAAACYAgAAZHJz&#10;L2Rvd25yZXYueG1sUEsFBgAAAAAEAAQA9QAAAIsDAAAAAA==&#10;" fillcolor="#24282b" stroked="f"/>
                  <v:line id="Line 2301" o:spid="_x0000_s1653" style="position:absolute;visibility:visible;mso-wrap-style:square" from="584,526" to="58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6XcMAAADdAAAADwAAAGRycy9kb3ducmV2LnhtbERPyW7CMBC9V+o/WIPUW7FZhKqAQSil&#10;gmMhCHEc4iEJxOMQG0j/vj5U6vHp7bNFZ2vxoNZXjjUM+goEce5MxYWGffb1/gHCB2SDtWPS8EMe&#10;FvPXlxkmxj15S49dKEQMYZ+ghjKEJpHS5yVZ9H3XEEfu7FqLIcK2kKbFZwy3tRwqNZEWK44NJTaU&#10;lpRfd3erYbL6zk5u+TnaquPtsFmnKs0uK63fet1yCiJQF/7Ff+6N0TAej+L++CY+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yel3DAAAA3QAAAA8AAAAAAAAAAAAA&#10;AAAAoQIAAGRycy9kb3ducmV2LnhtbFBLBQYAAAAABAAEAPkAAACRAwAAAAA=&#10;" strokecolor="#24282b" strokeweight="0"/>
                  <v:line id="Line 2302" o:spid="_x0000_s1654" style="position:absolute;visibility:visible;mso-wrap-style:square" from="614,496" to="61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xsYAAADdAAAADwAAAGRycy9kb3ducmV2LnhtbESPQWvCQBSE7wX/w/IKvdVdq0iJriLR&#10;Uo9qinh8Zl+TtNm3aXar8d+7guBxmJlvmOm8s7U4UesrxxoGfQWCOHem4kLDV/bx+g7CB2SDtWPS&#10;cCEP81nvaYqJcWfe0mkXChEh7BPUUIbQJFL6vCSLvu8a4uh9u9ZiiLItpGnxHOG2lm9KjaXFiuNC&#10;iQ2lJeW/u3+rYbzaZEe3WA636vC3X3+mKs1+Vlq/PHeLCYhAXXiE7+210TAaDQdwexOf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38bGAAAA3QAAAA8AAAAAAAAA&#10;AAAAAAAAoQIAAGRycy9kb3ducmV2LnhtbFBLBQYAAAAABAAEAPkAAACUAwAAAAA=&#10;" strokecolor="#24282b" strokeweight="0"/>
                  <v:line id="Line 2303" o:spid="_x0000_s1655" style="position:absolute;flip:x;visibility:visible;mso-wrap-style:square" from="554,706" to="6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3S4cYAAADdAAAADwAAAGRycy9kb3ducmV2LnhtbESPQWvCQBSE70L/w/IKvemmKlJSN1KE&#10;Ni0exLSHHh+7r0lI9m3Irkn8911B8DjMzDfMdjfZVgzU+9qxgudFAoJYO1NzqeDn+33+AsIHZIOt&#10;Y1JwIQ+77GG2xdS4kU80FKEUEcI+RQVVCF0qpdcVWfQL1xFH78/1FkOUfSlNj2OE21Yuk2QjLdYc&#10;FyrsaF+RboqzVWDG/KK7ULqDPg75Pv+ysvn9UOrpcXp7BRFoCvfwrf1pFKzXqyV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90uHGAAAA3QAAAA8AAAAAAAAA&#10;AAAAAAAAoQIAAGRycy9kb3ducmV2LnhtbFBLBQYAAAAABAAEAPkAAACUAwAAAAA=&#10;" strokecolor="#24282b" strokeweight="0"/>
                  <v:line id="Line 2304" o:spid="_x0000_s1656" style="position:absolute;visibility:visible;mso-wrap-style:square" from="584,661" to="58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kKsYAAADdAAAADwAAAGRycy9kb3ducmV2LnhtbESPQWvCQBSE70L/w/IKveluG5ESXUVS&#10;Sz2qEfH4zD6TtNm3aXar6b93C0KPw8x8w8wWvW3EhTpfO9bwPFIgiAtnai417PP34SsIH5ANNo5J&#10;wy95WMwfBjNMjbvyli67UIoIYZ+ihiqENpXSFxVZ9CPXEkfv7DqLIcqulKbDa4TbRr4oNZEWa44L&#10;FbaUVVR87X6shslqk5/c8i3ZquP3Yf2RqSz/XGn99NgvpyAC9eE/fG+vjYbxOEng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g5CrGAAAA3QAAAA8AAAAAAAAA&#10;AAAAAAAAoQIAAGRycy9kb3ducmV2LnhtbFBLBQYAAAAABAAEAPkAAACUAwAAAAA=&#10;" strokecolor="#24282b" strokeweight="0"/>
                  <v:line id="Line 2305" o:spid="_x0000_s1657" style="position:absolute;visibility:visible;mso-wrap-style:square" from="584,736" to="58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l8XsYAAADdAAAADwAAAGRycy9kb3ducmV2LnhtbESPQWvCQBSE70L/w/IKvelua5ASXUVS&#10;Sz2qEfH4zD6TtNm3aXar6b93C0KPw8x8w8wWvW3EhTpfO9bwPFIgiAtnai417PP34SsIH5ANNo5J&#10;wy95WMwfBjNMjbvyli67UIoIYZ+ihiqENpXSFxVZ9CPXEkfv7DqLIcqulKbDa4TbRr4oNZEWa44L&#10;FbaUVVR87X6shslqk5/c8m28Vcfvw/ojU1n+udL66bFfTkEE6sN/+N5eGw1JMk7g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JfF7GAAAA3QAAAA8AAAAAAAAA&#10;AAAAAAAAoQIAAGRycy9kb3ducmV2LnhtbFBLBQYAAAAABAAEAPkAAACUAwAAAAA=&#10;" strokecolor="#24282b" strokeweight="0"/>
                  <v:line id="Line 2306" o:spid="_x0000_s1658" style="position:absolute;visibility:visible;mso-wrap-style:square" from="614,631" to="6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ZxcYAAADdAAAADwAAAGRycy9kb3ducmV2LnhtbESPQWvCQBSE74X+h+UVvNXdqhWJriKp&#10;Uo/VFPH4zD6T1OzbNLvV+O/dQqHHYWa+YWaLztbiQq2vHGt46SsQxLkzFRcaPrP18wSED8gGa8ek&#10;4UYeFvPHhxkmxl15S5ddKESEsE9QQxlCk0jp85Is+r5riKN3cq3FEGVbSNPiNcJtLQdKjaXFiuNC&#10;iQ2lJeXn3Y/VMF59ZEe3fBtu1eF7v3lPVZp9rbTuPXXLKYhAXfgP/7U3RsNoNHyF3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F2cXGAAAA3QAAAA8AAAAAAAAA&#10;AAAAAAAAoQIAAGRycy9kb3ducmV2LnhtbFBLBQYAAAAABAAEAPkAAACUAwAAAAA=&#10;" strokecolor="#24282b" strokeweight="0"/>
                  <v:line id="Line 2307" o:spid="_x0000_s1659" style="position:absolute;visibility:visible;mso-wrap-style:square" from="614,706" to="6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dHssYAAADdAAAADwAAAGRycy9kb3ducmV2LnhtbESPQWvCQBSE74X+h+UVequ7rRIkuoqk&#10;lnpUI+LxmX0mabNv0+xW03/vFgSPw8x8w0znvW3EmTpfO9bwOlAgiAtnai417PKPlzEIH5ANNo5J&#10;wx95mM8eH6aYGnfhDZ23oRQRwj5FDVUIbSqlLyqy6AeuJY7eyXUWQ5RdKU2Hlwi3jXxTKpEWa44L&#10;FbaUVVR8b3+thmS5zo9u8T7cqMPPfvWZqSz/Wmr9/NQvJiAC9eEevrVXRsNoNEzg/01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XR7LGAAAA3QAAAA8AAAAAAAAA&#10;AAAAAAAAoQIAAGRycy9kb3ducmV2LnhtbFBLBQYAAAAABAAEAPkAAACUAwAAAAA=&#10;" strokecolor="#24282b" strokeweight="0"/>
                  <v:rect id="Rectangle 2308" o:spid="_x0000_s1660"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iAH8gA&#10;AADdAAAADwAAAGRycy9kb3ducmV2LnhtbESPQWvCQBSE70L/w/IKvYhuqtZK6ipFVALag7GFHh/Z&#10;1yQ1+zbNrpr+e1cQPA4z8w0znbemEidqXGlZwXM/AkGcWV1yruBzv+pNQDiPrLGyTAr+ycF89tCZ&#10;YqztmXd0Sn0uAoRdjAoK7+tYSpcVZND1bU0cvB/bGPRBNrnUDZ4D3FRyEEVjabDksFBgTYuCskN6&#10;NArkCw/av8XhYxutN8lk+bv6TrpfSj09tu9vIDy1/h6+tROtYDQavsL1TXgCcnY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OIAfyAAAAN0AAAAPAAAAAAAAAAAAAAAAAJgCAABk&#10;cnMvZG93bnJldi54bWxQSwUGAAAAAAQABAD1AAAAjQMAAAAA&#10;" fillcolor="#a0a6ad" stroked="f"/>
                  <v:rect id="Rectangle 2309" o:spid="_x0000_s1661"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UbcUA&#10;AADdAAAADwAAAGRycy9kb3ducmV2LnhtbERPy2rCQBTdC/7DcAU3pU7qo0jMRES0BNoutBVcXjLX&#10;JJq5k2ammv69syi4PJx3suxMLa7UusqygpdRBII4t7riQsH31/Z5DsJ5ZI21ZVLwRw6Wab+XYKzt&#10;jXd03ftChBB2MSoovW9iKV1ekkE3sg1x4E62NegDbAupW7yFcFPLcRS9SoMVh4YSG1qXlF/2v0aB&#10;nPG4+1lfPj+it/dsvjlvj9nTQanhoFstQHjq/EP87860gul0EuaGN+EJ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xRtxQAAAN0AAAAPAAAAAAAAAAAAAAAAAJgCAABkcnMv&#10;ZG93bnJldi54bWxQSwUGAAAAAAQABAD1AAAAigMAAAAA&#10;" fillcolor="#a0a6ad" stroked="f"/>
                  <v:rect id="Rectangle 2310" o:spid="_x0000_s1662"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ux9skA&#10;AADdAAAADwAAAGRycy9kb3ducmV2LnhtbESPT2vCQBTE74LfYXlCL1I3/mmxqasUUQloD01b6PGR&#10;fU2i2bdpdtX027uC4HGYmd8ws0VrKnGixpWWFQwHEQjizOqScwVfn+vHKQjnkTVWlknBPzlYzLud&#10;GcbanvmDTqnPRYCwi1FB4X0dS+myggy6ga2Jg/drG4M+yCaXusFzgJtKjqLoWRosOSwUWNOyoOyQ&#10;Ho0C+cSj9m95eN9Fm20yXe3XP0n/W6mHXvv2CsJT6+/hWzvRCiaT8Qtc34Qn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ux9skAAADdAAAADwAAAAAAAAAAAAAAAACYAgAA&#10;ZHJzL2Rvd25yZXYueG1sUEsFBgAAAAAEAAQA9QAAAI4DAAAAAA==&#10;" fillcolor="#a0a6ad" stroked="f"/>
                  <v:rect id="Rectangle 2311" o:spid="_x0000_s1663"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bV70A&#10;AADdAAAADwAAAGRycy9kb3ducmV2LnhtbERPyQrCMBC9C/5DGMGbppYqUo0igsvVBb0OzdiWNpPS&#10;RK1/bw6Cx8fbl+vO1OJFrSstK5iMIxDEmdUl5wqul91oDsJ5ZI21ZVLwIQfrVb+3xFTbN5/odfa5&#10;CCHsUlRQeN+kUrqsIINubBviwD1sa9AH2OZSt/gO4aaWcRTNpMGSQ0OBDW0Lyqrz0yi4VRO5xY+J&#10;DhfO4n18l89p9VBqOOg2CxCeOv8X/9xHrSBJkrA/vAlP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E0bV70AAADdAAAADwAAAAAAAAAAAAAAAACYAgAAZHJzL2Rvd25yZXYu&#10;eG1sUEsFBgAAAAAEAAQA9QAAAIIDAAAAAA==&#10;" fillcolor="#a1a6ae" stroked="f"/>
                  <v:rect id="Rectangle 2312" o:spid="_x0000_s1664" style="position:absolute;left:47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zMIA&#10;AADdAAAADwAAAGRycy9kb3ducmV2LnhtbESPzarCMBSE9xd8h3AEd9e0pYpUo4jgz/aq6PbQHNvS&#10;5qQ0UevbmwuCy2FmvmEWq9404kGdqywriMcRCOLc6ooLBefT9ncGwnlkjY1lUvAiB6vl4GeBmbZP&#10;/qPH0RciQNhlqKD0vs2kdHlJBt3YtsTBu9nOoA+yK6Tu8BngppFJFE2lwYrDQoktbUrK6+PdKLjU&#10;sdzgy0T7E+fJLrnK+6S+KTUa9us5CE+9/4Y/7YNWkKZpDP9vwhO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b7MwgAAAN0AAAAPAAAAAAAAAAAAAAAAAJgCAABkcnMvZG93&#10;bnJldi54bWxQSwUGAAAAAAQABAD1AAAAhwMAAAAA&#10;" fillcolor="#a1a6ae" stroked="f"/>
                  <v:rect id="Rectangle 2313" o:spid="_x0000_s1665"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qb38YA&#10;AADdAAAADwAAAGRycy9kb3ducmV2LnhtbESPQWvCQBSE70L/w/IKvemmMRZNXaUIll48mBbPz+wz&#10;Ccm+TbOrSf31riD0OMzMN8xyPZhGXKhzlWUFr5MIBHFudcWFgp/v7XgOwnlkjY1lUvBHDtarp9ES&#10;U2173tMl84UIEHYpKii9b1MpXV6SQTexLXHwTrYz6IPsCqk77APcNDKOojdpsOKwUGJLm5LyOjsb&#10;Bfqgr77+vX7282F3rKOsXUzjmVIvz8PHOwhPg/8PP9pfWkGSJDHc34Qn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qb38YAAADdAAAADwAAAAAAAAAAAAAAAACYAgAAZHJz&#10;L2Rvd25yZXYueG1sUEsFBgAAAAAEAAQA9QAAAIsDAAAAAA==&#10;" fillcolor="#a1a7af" stroked="f"/>
                  <v:rect id="Rectangle 2314" o:spid="_x0000_s1666"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VOTcYA&#10;AADdAAAADwAAAGRycy9kb3ducmV2LnhtbESPQWvCQBSE74X+h+UVeim6qQaR6CpSETwo1CieH9ln&#10;Npp9G7Nbjf/eLRR6HGbmG2Y672wtbtT6yrGCz34CgrhwuuJSwWG/6o1B+ICssXZMCh7kYT57fZli&#10;pt2dd3TLQykihH2GCkwITSalLwxZ9H3XEEfv5FqLIcq2lLrFe4TbWg6SZCQtVhwXDDb0Zai45D9W&#10;Qb76vqTb8/L4MdxYOhp5vi4eS6Xe37rFBESgLvyH/9prrSBN0yH8volPQM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VOTcYAAADdAAAADwAAAAAAAAAAAAAAAACYAgAAZHJz&#10;L2Rvd25yZXYueG1sUEsFBgAAAAAEAAQA9QAAAIsDAAAAAA==&#10;" fillcolor="#a3a8b0" stroked="f"/>
                  <v:rect id="Rectangle 2315" o:spid="_x0000_s1667"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h9JMQA&#10;AADdAAAADwAAAGRycy9kb3ducmV2LnhtbERPy2rCQBTdF/yH4Qru6kQRK6mTIIIPXLQkKm4vmdsk&#10;beZOyIwa+/WdQqFndzgvzjLtTSNu1LnasoLJOAJBXFhdc6ngdNw8L0A4j6yxsUwKHuQgTQZPS4y1&#10;vXNGt9yXIpSwi1FB5X0bS+mKigy6sW2Jg/ZhO4M+0K6UusN7KDeNnEbRXBqsOSxU2NK6ouIrvxoF&#10;1/O0OeTf9pItdi/R23vtPrNtodRo2K9eQXjq/b/5L73XCmYB8PsmPAG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YfSTEAAAA3QAAAA8AAAAAAAAAAAAAAAAAmAIAAGRycy9k&#10;b3ducmV2LnhtbFBLBQYAAAAABAAEAPUAAACJAwAAAAA=&#10;" fillcolor="#a4a9b0" stroked="f"/>
                  <v:rect id="Rectangle 2316" o:spid="_x0000_s1668"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2pscA&#10;AADdAAAADwAAAGRycy9kb3ducmV2LnhtbESPQWvCQBSE74L/YXlCb7pR0mLTbERLCz3ooaYI3h7Z&#10;1yQm+zZktxr7612h0OMwM98w6WowrThT72rLCuazCARxYXXNpYKv/H26BOE8ssbWMim4koNVNh6l&#10;mGh74U86730pAoRdggoq77tESldUZNDNbEccvG/bG/RB9qXUPV4C3LRyEUVP0mDNYaHCjl4rKpr9&#10;j1FwaN6uu/y3PW3y5XO3OKJstiyVepgM6xcQngb/H/5rf2gFcRw/wv1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fdqbHAAAA3QAAAA8AAAAAAAAAAAAAAAAAmAIAAGRy&#10;cy9kb3ducmV2LnhtbFBLBQYAAAAABAAEAPUAAACMAwAAAAA=&#10;" fillcolor="#a5aab1" stroked="f"/>
                  <v:rect id="Rectangle 2317" o:spid="_x0000_s1669"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dLcUA&#10;AADdAAAADwAAAGRycy9kb3ducmV2LnhtbESP3WoCMRSE7wXfIRzBG6nZtouU1SgiLViKgj8PcNgc&#10;N8tuTsIm6vr2TaHg5TAz3zCLVW9bcaMu1I4VvE4zEMSl0zVXCs6nr5cPECEia2wdk4IHBVgth4MF&#10;Ftrd+UC3Y6xEgnAoUIGJ0RdShtKQxTB1njh5F9dZjEl2ldQd3hPctvIty2bSYs1pwaCnjaGyOV6t&#10;gkOz/Wknvjm/+2a3v37ufe/Nt1LjUb+eg4jUx2f4v73VCvI8n8H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Z0txQAAAN0AAAAPAAAAAAAAAAAAAAAAAJgCAABkcnMv&#10;ZG93bnJldi54bWxQSwUGAAAAAAQABAD1AAAAigMAAAAA&#10;" fillcolor="#a6abb2" stroked="f"/>
                  <v:rect id="Rectangle 2318" o:spid="_x0000_s1670" style="position:absolute;left:49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QuMQA&#10;AADdAAAADwAAAGRycy9kb3ducmV2LnhtbESPQYvCMBSE78L+h/AWvNl0pejSNYosCD142erB46N5&#10;NtXmpTRRq79+Iwgeh5n5hlmsBtuKK/W+cazgK0lBEFdON1wr2O82k28QPiBrbB2Tgjt5WC0/RgvM&#10;tbvxH13LUIsIYZ+jAhNCl0vpK0MWfeI64ugdXW8xRNnXUvd4i3DbymmazqTFhuOCwY5+DVXn8mIV&#10;DKd7UVRm2sr547BubLm9HNErNf4c1j8gAg3hHX61C60gy7I5PN/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XULjEAAAA3QAAAA8AAAAAAAAAAAAAAAAAmAIAAGRycy9k&#10;b3ducmV2LnhtbFBLBQYAAAAABAAEAPUAAACJAwAAAAA=&#10;" fillcolor="#aaaeb4" stroked="f"/>
                  <v:rect id="Rectangle 2319" o:spid="_x0000_s1671"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8fcMA&#10;AADdAAAADwAAAGRycy9kb3ducmV2LnhtbERPy4rCMBTdC/MP4Q64EU1Hikg1yjAwMLNQ8bHQ3aW5&#10;NsXmptNk2vr3ZiG4PJz3ct3bSrTU+NKxgo9JAoI4d7rkQsHp+D2eg/ABWWPlmBTcycN69TZYYqZd&#10;x3tqD6EQMYR9hgpMCHUmpc8NWfQTVxNH7uoaiyHCppC6wS6G20pOk2QmLZYcGwzW9GUovx3+rYK+&#10;O9aSLrPfTTlyu/Pf1pv24pUavvefCxCB+vASP90/WkGapnFufBOf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h8fcMAAADdAAAADwAAAAAAAAAAAAAAAACYAgAAZHJzL2Rv&#10;d25yZXYueG1sUEsFBgAAAAAEAAQA9QAAAIgDAAAAAA==&#10;" fillcolor="#abafb5" stroked="f"/>
                  <v:rect id="Rectangle 2320" o:spid="_x0000_s1672"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NrccA&#10;AADdAAAADwAAAGRycy9kb3ducmV2LnhtbESPT2vCQBTE7wW/w/IKvdVNSxCbZhWxtLSXgFEo3p7Z&#10;lz+YfZtmVxO/vSsIPQ4z8xsmXY6mFWfqXWNZwcs0AkFcWN1wpWC3/Xyeg3AeWWNrmRRcyMFyMXlI&#10;MdF24A2dc1+JAGGXoILa+y6R0hU1GXRT2xEHr7S9QR9kX0nd4xDgppWvUTSTBhsOCzV2tK6pOOYn&#10;o+AgSzv/Pe5+9Gn4yPd/22yffWVKPT2Oq3cQnkb/H763v7WCOI7f4P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HDa3HAAAA3QAAAA8AAAAAAAAAAAAAAAAAmAIAAGRy&#10;cy9kb3ducmV2LnhtbFBLBQYAAAAABAAEAPUAAACMAwAAAAA=&#10;" fillcolor="#adb0b7" stroked="f"/>
                  <v:rect id="Rectangle 2321" o:spid="_x0000_s1673"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gsEA&#10;AADdAAAADwAAAGRycy9kb3ducmV2LnhtbERPzYrCMBC+C/sOYRb2pumKilSj6OKCBxGtPsDYjE2x&#10;mZQmtt233xwEjx/f/3Ld20q01PjSsYLvUQKCOHe65ELB9fI7nIPwAVlj5ZgU/JGH9epjsMRUu47P&#10;1GahEDGEfYoKTAh1KqXPDVn0I1cTR+7uGoshwqaQusEuhttKjpNkJi2WHBsM1vRjKH9kT6tgbilk&#10;s/Fpv22r462Th/N2dzFKfX32mwWIQH14i1/uvVYwmUzj/vgmP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t/oLBAAAA3QAAAA8AAAAAAAAAAAAAAAAAmAIAAGRycy9kb3du&#10;cmV2LnhtbFBLBQYAAAAABAAEAPUAAACGAwAAAAA=&#10;" fillcolor="#adb1b8" stroked="f"/>
                  <v:rect id="Rectangle 2322" o:spid="_x0000_s1674"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N3MYA&#10;AADdAAAADwAAAGRycy9kb3ducmV2LnhtbESPQWvCQBSE7wX/w/IKvdWNJRZJXaUVWmM9GYt4fGaf&#10;STD7NmS3Mf57VxA8DjPzDTOd96YWHbWusqxgNIxAEOdWV1wo+Nt+v05AOI+ssbZMCi7kYD4bPE0x&#10;0fbMG+oyX4gAYZeggtL7JpHS5SUZdEPbEAfvaFuDPsi2kLrFc4CbWr5F0bs0WHFYKLGhRUn5Kfs3&#10;Cta/P3K9SXfdMV6s4q/dIS2W2V6pl+f+8wOEp94/wvd2qhXE8XgE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rN3MYAAADdAAAADwAAAAAAAAAAAAAAAACYAgAAZHJz&#10;L2Rvd25yZXYueG1sUEsFBgAAAAAEAAQA9QAAAIsDAAAAAA==&#10;" fillcolor="#afb3b9" stroked="f"/>
                  <v:rect id="Rectangle 2323" o:spid="_x0000_s1675"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qcQA&#10;AADdAAAADwAAAGRycy9kb3ducmV2LnhtbESP0WrCQBRE3wv+w3IF3+pGSYtEVymloiA+GP2Am+w1&#10;Cc3eDbtrjH/vFoQ+DjNzhlltBtOKnpxvLCuYTRMQxKXVDVcKLuft+wKED8gaW8uk4EEeNuvR2woz&#10;be98oj4PlYgQ9hkqqEPoMil9WZNBP7UdcfSu1hkMUbpKaof3CDetnCfJpzTYcFyosaPvmsrf/GYU&#10;lLPena7FDzeF3i2Kw/Fh00Ou1GQ8fC1BBBrCf/jV3msFafoxh7838Qn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WanEAAAA3QAAAA8AAAAAAAAAAAAAAAAAmAIAAGRycy9k&#10;b3ducmV2LnhtbFBLBQYAAAAABAAEAPUAAACJAwAAAAA=&#10;" fillcolor="#b1b5bb" stroked="f"/>
                  <v:rect id="Rectangle 2324" o:spid="_x0000_s1676" style="position:absolute;left:50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zKsQA&#10;AADdAAAADwAAAGRycy9kb3ducmV2LnhtbESPQWvCQBSE7wX/w/IEb3WjpqWkriKi6NFokR4f2Wc2&#10;NPs2ZNcY/70rCD0OM/MNM1/2thYdtb5yrGAyTkAQF05XXCr4OW3fv0D4gKyxdkwK7uRhuRi8zTHT&#10;7sY5dcdQighhn6ECE0KTSekLQxb92DXE0bu41mKIsi2lbvEW4baW0yT5lBYrjgsGG1obKv6OV6vg&#10;cv49hC6dnZvClKf7psrznTZKjYb96htEoD78h1/tvVaQph8zeL6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syrEAAAA3QAAAA8AAAAAAAAAAAAAAAAAmAIAAGRycy9k&#10;b3ducmV2LnhtbFBLBQYAAAAABAAEAPUAAACJAwAAAAA=&#10;" fillcolor="#b2b6bc" stroked="f"/>
                  <v:rect id="Rectangle 2325" o:spid="_x0000_s1677"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2wj8YA&#10;AADdAAAADwAAAGRycy9kb3ducmV2LnhtbESPT2vCQBTE74V+h+UVequbNrFIdJVSKXgIaGwLHh/Z&#10;1yQ0+zZk1/z59q4geBxm5jfMajOaRvTUudqygtdZBIK4sLrmUsHP99fLAoTzyBoby6RgIgeb9ePD&#10;ClNtB86pP/pSBAi7FBVU3replK6oyKCb2ZY4eH+2M+iD7EqpOxwC3DTyLYrepcGaw0KFLX1WVPwf&#10;z0aBzdzidJh+4+3eFnke+6w59E6p56fxYwnC0+jv4Vt7pxUkyTyB65vw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2wj8YAAADdAAAADwAAAAAAAAAAAAAAAACYAgAAZHJz&#10;L2Rvd25yZXYueG1sUEsFBgAAAAAEAAQA9QAAAIsDAAAAAA==&#10;" fillcolor="#b4b7bd" stroked="f"/>
                  <v:rect id="Rectangle 2326" o:spid="_x0000_s1678"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FzsQA&#10;AADdAAAADwAAAGRycy9kb3ducmV2LnhtbESPQYvCMBSE74L/IbwFb5oqtixdo4igKKxg3fX+aN62&#10;xealNLHWf78RBI/DzHzDLFa9qUVHrassK5hOIhDEudUVFwp+f7bjTxDOI2usLZOCBzlYLYeDBaba&#10;3jmj7uwLESDsUlRQet+kUrq8JINuYhvi4P3Z1qAPsi2kbvEe4KaWsyhKpMGKw0KJDW1Kyq/nm1EQ&#10;X6bf1926I50cT+5ykJk/JZlSo49+/QXCU+/f4Vd7rxXM53EMz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hc7EAAAA3QAAAA8AAAAAAAAAAAAAAAAAmAIAAGRycy9k&#10;b3ducmV2LnhtbFBLBQYAAAAABAAEAPUAAACJAwAAAAA=&#10;" fillcolor="#b4b7be" stroked="f"/>
                  <v:rect id="Rectangle 2327" o:spid="_x0000_s1679"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gg8YA&#10;AADdAAAADwAAAGRycy9kb3ducmV2LnhtbESPzWrDMBCE74W8g9hCb41ck7qJEyWElpQcQqD5uS/W&#10;xnJrrYykOu7bV4FCj8PMfMMsVoNtRU8+NI4VPI0zEMSV0w3XCk7HzeMURIjIGlvHpOCHAqyWo7sF&#10;ltpd+YP6Q6xFgnAoUYGJsSulDJUhi2HsOuLkXZy3GJP0tdQerwluW5lnWSEtNpwWDHb0aqj6Onxb&#10;BceN2brc72fFy3kIn/3uvXuzuVIP98N6DiLSEP/Df+2tVjCZPBdw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ggg8YAAADdAAAADwAAAAAAAAAAAAAAAACYAgAAZHJz&#10;L2Rvd25yZXYueG1sUEsFBgAAAAAEAAQA9QAAAIsDAAAAAA==&#10;" fillcolor="#b5b8bf" stroked="f"/>
                  <v:rect id="Rectangle 2328" o:spid="_x0000_s1680"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qrcUA&#10;AADdAAAADwAAAGRycy9kb3ducmV2LnhtbESPQWsCMRSE74X+h/AK3mq2oq2sRimK4MXD2lavj83r&#10;buzmZUniuv57Iwg9DjPzDTNf9rYRHflgHCt4G2YgiEunDVcKvr82r1MQISJrbByTgisFWC6en+aY&#10;a3fhgrp9rESCcMhRQR1jm0sZyposhqFriZP367zFmKSvpPZ4SXDbyFGWvUuLhtNCjS2tair/9mer&#10;4MfI5nTUbXHoyqLyZn3qdtlaqcFL/zkDEamP/+FHe6sVjMeTD7i/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qqtxQAAAN0AAAAPAAAAAAAAAAAAAAAAAJgCAABkcnMv&#10;ZG93bnJldi54bWxQSwUGAAAAAAQABAD1AAAAigMAAAAA&#10;" fillcolor="#b6b9c0" stroked="f"/>
                  <v:rect id="Rectangle 2329" o:spid="_x0000_s1681"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N03sMA&#10;AADdAAAADwAAAGRycy9kb3ducmV2LnhtbERPTYvCMBC9C/sfwgh7EU1dVKQaRVyEXT1ZPehtbMa2&#10;bjMpTazdf28OgsfH+54vW1OKhmpXWFYwHEQgiFOrC84UHA+b/hSE88gaS8uk4J8cLBcfnTnG2j54&#10;T03iMxFC2MWoIPe+iqV0aU4G3cBWxIG72tqgD7DOpK7xEcJNKb+iaCINFhwacqxonVP6l9yNgt3m&#10;sv2+n7L9DfH3uDqPe6drQ0p9dtvVDISn1r/FL/ePVjAajcPc8CY8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N03sMAAADdAAAADwAAAAAAAAAAAAAAAACYAgAAZHJzL2Rv&#10;d25yZXYueG1sUEsFBgAAAAAEAAQA9QAAAIgDAAAAAA==&#10;" fillcolor="#b8bbc1" stroked="f"/>
                  <v:rect id="Rectangle 2330" o:spid="_x0000_s1682" style="position:absolute;left:52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RccA&#10;AADdAAAADwAAAGRycy9kb3ducmV2LnhtbESPT2vCQBTE70K/w/IKvYhuFBWNriKK0NqTfw56e2af&#10;Sdrs25BdY/rtXUHocZiZ3zCzRWMKUVPlcssKet0IBHFidc6pguNh0xmDcB5ZY2GZFPyRg8X8rTXD&#10;WNs776je+1QECLsYFWTel7GULsnIoOvakjh4V1sZ9EFWqdQV3gPcFLIfRSNpMOewkGFJq4yS3/3N&#10;KPjeXLbr2ynd/SB+HZfnYft0rUmpj/dmOQXhqfH/4Vf7UysYDIYTeL4JT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0UXHAAAA3QAAAA8AAAAAAAAAAAAAAAAAmAIAAGRy&#10;cy9kb3ducmV2LnhtbFBLBQYAAAAABAAEAPUAAACMAwAAAAA=&#10;" fillcolor="#b8bbc1" stroked="f"/>
                  <v:rect id="Rectangle 2331" o:spid="_x0000_s1683"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C3cQA&#10;AADdAAAADwAAAGRycy9kb3ducmV2LnhtbERPy2rCQBTdC/7DcAvd6aQlTUt0FLEWWgTxBW6vmWsS&#10;zNyJmakmf+8sBJeH8x5PW1OJKzWutKzgbRiBIM6sLjlXsN/9DL5AOI+ssbJMCjpyMJ30e2NMtb3x&#10;hq5bn4sQwi5FBYX3dSqlywoy6Ia2Jg7cyTYGfYBNLnWDtxBuKvkeRYk0WHJoKLCmeUHZeftvFJTr&#10;z+U+/tCH1d9mcfzudhfTRYlSry/tbATCU+uf4of7VyuI4yTsD2/CE5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Cwt3EAAAA3QAAAA8AAAAAAAAAAAAAAAAAmAIAAGRycy9k&#10;b3ducmV2LnhtbFBLBQYAAAAABAAEAPUAAACJAwAAAAA=&#10;" fillcolor="#babcc3" stroked="f"/>
                  <v:rect id="Rectangle 2332" o:spid="_x0000_s1684"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NTMYA&#10;AADdAAAADwAAAGRycy9kb3ducmV2LnhtbESPQYvCMBSE7wv7H8ITvCyaVqpINYpUBA8e1F1Yj4/m&#10;2Rabl9JktfrrjSDscZiZb5j5sjO1uFLrKssK4mEEgji3uuJCwc/3ZjAF4TyyxtoyKbiTg+Xi82OO&#10;qbY3PtD16AsRIOxSVFB636RSurwkg25oG+LgnW1r0AfZFlK3eAtwU8tRFE2kwYrDQokNZSXll+Of&#10;UTAeN+fM7jan+Kvy6+yx3u5Xv4lS/V63moHw1Pn/8Lu91QqSZBL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CNTMYAAADdAAAADwAAAAAAAAAAAAAAAACYAgAAZHJz&#10;L2Rvd25yZXYueG1sUEsFBgAAAAAEAAQA9QAAAIsDAAAAAA==&#10;" fillcolor="#bbbdc4" stroked="f"/>
                  <v:rect id="Rectangle 2333" o:spid="_x0000_s1685"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TO8cA&#10;AADdAAAADwAAAGRycy9kb3ducmV2LnhtbESPT4vCMBTE78J+h/AWvIimSi1L1yhSETx48B+sx0fz&#10;bMs2L6WJ2t1PbwTB4zAzv2Fmi87U4katqywrGI8iEMS51RUXCk7H9fALhPPIGmvLpOCPHCzmH70Z&#10;ptreeU+3gy9EgLBLUUHpfZNK6fKSDLqRbYiDd7GtQR9kW0jd4j3ATS0nUZRIgxWHhRIbykrKfw9X&#10;o2A6bS6Z3a7P40HlV9n/arNb/sRK9T+75TcIT51/h1/tjVYQx8kE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SEzvHAAAA3QAAAA8AAAAAAAAAAAAAAAAAmAIAAGRy&#10;cy9kb3ducmV2LnhtbFBLBQYAAAAABAAEAPUAAACMAwAAAAA=&#10;" fillcolor="#bbbdc4" stroked="f"/>
                  <v:rect id="Rectangle 2334" o:spid="_x0000_s1686"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JkMQA&#10;AADdAAAADwAAAGRycy9kb3ducmV2LnhtbESPT4vCMBTE7wt+h/AEb2vqf61NRboIgie7e/H2aJ5t&#10;sXkpTdTutzfCwh6HmfkNk+x604gHda62rGAyjkAQF1bXXCr4+T58rkE4j6yxsUwKfsnBLh18JBhr&#10;++QzPXJfigBhF6OCyvs2ltIVFRl0Y9sSB+9qO4M+yK6UusNngJtGTqNoKQ3WHBYqbCmrqLjld6Pg&#10;q9G3xQbt6pxFpqzz0yUzp4VSo2G/34Lw1Pv/8F/7qBXM58sZvN+EJ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SZDEAAAA3QAAAA8AAAAAAAAAAAAAAAAAmAIAAGRycy9k&#10;b3ducmV2LnhtbFBLBQYAAAAABAAEAPUAAACJAwAAAAA=&#10;" fillcolor="#bcbec5" stroked="f"/>
                  <v:rect id="Rectangle 2335" o:spid="_x0000_s1687" style="position:absolute;left:53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5MUA&#10;AADdAAAADwAAAGRycy9kb3ducmV2LnhtbESPQWuDQBSE74X+h+UVeqtrg0lb6xqCIRDwpOmlt4f7&#10;qqL7VtxNYv99NlDocZiZb5hsu5hRXGh2vWUFr1EMgrixuudWwdfp8PIOwnlkjaNlUvBLDrb540OG&#10;qbZXruhS+1YECLsUFXTeT6mUrunIoIvsRBy8Hzsb9EHOrdQzXgPcjHIVxxtpsOew0OFERUfNUJ+N&#10;gv2oh/UH2reqiE3b1+V3Ycq1Us9Py+4ThKfF/4f/2ketIEk2CdzfhCc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HkxQAAAN0AAAAPAAAAAAAAAAAAAAAAAJgCAABkcnMv&#10;ZG93bnJldi54bWxQSwUGAAAAAAQABAD1AAAAigMAAAAA&#10;" fillcolor="#bcbec5" stroked="f"/>
                  <v:rect id="Rectangle 2336" o:spid="_x0000_s1688"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rVsYA&#10;AADdAAAADwAAAGRycy9kb3ducmV2LnhtbESPT2vCQBTE70K/w/KE3nRjqyLRVUS0eihI/HN/Zl+T&#10;0OzbmN2a5Nt3CwWPw8z8hlmsWlOKB9WusKxgNIxAEKdWF5wpuJx3gxkI55E1lpZJQUcOVsuX3gJj&#10;bRtO6HHymQgQdjEqyL2vYildmpNBN7QVcfC+bG3QB1lnUtfYBLgp5VsUTaXBgsNCjhVtckq/Tz9G&#10;wXrSHK8fn527b5Pkcqb95va+7ZR67bfrOQhPrX+G/9sHrWA8nk7g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6rVsYAAADdAAAADwAAAAAAAAAAAAAAAACYAgAAZHJz&#10;L2Rvd25yZXYueG1sUEsFBgAAAAAEAAQA9QAAAIsDAAAAAA==&#10;" fillcolor="#bdbfc6" stroked="f"/>
                  <v:rect id="Rectangle 2337" o:spid="_x0000_s1689"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IcYA&#10;AADdAAAADwAAAGRycy9kb3ducmV2LnhtbESPQWvCQBSE70L/w/IKvemmaoOkriKirQdBovb+mn1N&#10;QrNvY3Zrkn/vCgWPw8x8w8yXnanElRpXWlbwOopAEGdWl5wrOJ+2wxkI55E1VpZJQU8OlounwRwT&#10;bVtO6Xr0uQgQdgkqKLyvEyldVpBBN7I1cfB+bGPQB9nkUjfYBrip5DiKYmmw5LBQYE3rgrLf459R&#10;sHprD18f+95dNml6PtHn+nuy6ZV6ee5W7yA8df4R/m/vtILpNI7h/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1IcYAAADdAAAADwAAAAAAAAAAAAAAAACYAgAAZHJz&#10;L2Rvd25yZXYueG1sUEsFBgAAAAAEAAQA9QAAAIsDAAAAAA==&#10;" fillcolor="#bdbfc6" stroked="f"/>
                  <v:rect id="Rectangle 2338" o:spid="_x0000_s1690"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Pk8QA&#10;AADdAAAADwAAAGRycy9kb3ducmV2LnhtbESPT2vCQBTE7wW/w/IEb83G4t+YNZQUQfBk2ou3R/aZ&#10;BLNvQ3Yb47d3hUKPw8z8hkmz0bRioN41lhXMoxgEcWl1w5WCn+/D+waE88gaW8uk4EEOsv3kLcVE&#10;2zufaSh8JQKEXYIKau+7REpX1mTQRbYjDt7V9gZ9kH0ldY/3ADet/IjjlTTYcFiosaO8pvJW/BoF&#10;X62+Lbdo1+c8NlVTnC65OS2Vmk3Hzx0IT6P/D/+1j1rBYrFaw+tNeA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T5PEAAAA3QAAAA8AAAAAAAAAAAAAAAAAmAIAAGRycy9k&#10;b3ducmV2LnhtbFBLBQYAAAAABAAEAPUAAACJAwAAAAA=&#10;" fillcolor="#bcbec5" stroked="f"/>
                  <v:rect id="Rectangle 2339" o:spid="_x0000_s1691"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b4b0A&#10;AADdAAAADwAAAGRycy9kb3ducmV2LnhtbERPuwrCMBTdBf8hXMFNU8VnNYpUBMHJ6uJ2aa5tsbkp&#10;TdT692YQHA/nvd62phIvalxpWcFoGIEgzqwuOVdwvRwGCxDOI2usLJOCDznYbrqdNcbavvlMr9Tn&#10;IoSwi1FB4X0dS+myggy6oa2JA3e3jUEfYJNL3eA7hJtKjqNoJg2WHBoKrCkpKHukT6NgX+nHdIl2&#10;fk4ik5fp6ZaY01Spfq/drUB4av1f/HMftYLJZBbmhjfhCc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bXb4b0AAADdAAAADwAAAAAAAAAAAAAAAACYAgAAZHJzL2Rvd25yZXYu&#10;eG1sUEsFBgAAAAAEAAQA9QAAAIIDAAAAAA==&#10;" fillcolor="#bcbec5" stroked="f"/>
                  <v:rect id="Rectangle 2340" o:spid="_x0000_s1692"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BSscA&#10;AADdAAAADwAAAGRycy9kb3ducmV2LnhtbESPT4vCMBTE74LfITxhL7KmShW3GkUqgoc9+A92j4/m&#10;2Rabl9JE7frpzYLgcZiZ3zDzZWsqcaPGlZYVDAcRCOLM6pJzBafj5nMKwnlkjZVlUvBHDpaLbmeO&#10;ibZ33tPt4HMRIOwSVFB4XydSuqwgg25ga+LgnW1j0AfZ5FI3eA9wU8lRFE2kwZLDQoE1pQVll8PV&#10;KBiP63Nqvze/w37p1+ljvd2tfmKlPnrtagbCU+vf4Vd7qxXE8eQL/t+EJ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2gUrHAAAA3QAAAA8AAAAAAAAAAAAAAAAAmAIAAGRy&#10;cy9kb3ducmV2LnhtbFBLBQYAAAAABAAEAPUAAACMAwAAAAA=&#10;" fillcolor="#bbbdc4" stroked="f"/>
                  <v:rect id="Rectangle 2341" o:spid="_x0000_s1693"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CsQA&#10;AADdAAAADwAAAGRycy9kb3ducmV2LnhtbERPy4rCMBTdD/gP4QpuBk2V+qAaRSqCi1mMD9Dlpbm2&#10;xeamNFGrX28WA7M8nPdi1ZpKPKhxpWUFw0EEgjizuuRcwem47c9AOI+ssbJMCl7kYLXsfC0w0fbJ&#10;e3ocfC5CCLsEFRTe14mULivIoBvYmjhwV9sY9AE2udQNPkO4qeQoiibSYMmhocCa0oKy2+FuFIzH&#10;9TW1P9vL8Lv0m/S92f2uz7FSvW67noPw1Pp/8Z97pxXE8TTsD2/CE5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VvgrEAAAA3QAAAA8AAAAAAAAAAAAAAAAAmAIAAGRycy9k&#10;b3ducmV2LnhtbFBLBQYAAAAABAAEAPUAAACJAwAAAAA=&#10;" fillcolor="#bbbdc4" stroked="f"/>
                  <v:rect id="Rectangle 2342" o:spid="_x0000_s1694" style="position:absolute;left:55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xm8cA&#10;AADdAAAADwAAAGRycy9kb3ducmV2LnhtbESPQWvCQBSE70L/w/IK3nRjSVViVhFbwVKQqgGvz+xr&#10;Epp9m2ZXTf59t1DocZiZb5h01Zla3Kh1lWUFk3EEgji3uuJCQXbajuYgnEfWWFsmBT05WC0fBikm&#10;2t75QLejL0SAsEtQQel9k0jp8pIMurFtiIP3aVuDPsi2kLrFe4CbWj5F0VQarDgslNjQpqT863g1&#10;CqqP2XsWP+vz/u3wennpT9+mj6ZKDR+79QKEp87/h//aO60gjmcT+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X8ZvHAAAA3QAAAA8AAAAAAAAAAAAAAAAAmAIAAGRy&#10;cy9kb3ducmV2LnhtbFBLBQYAAAAABAAEAPUAAACMAwAAAAA=&#10;" fillcolor="#babcc3" stroked="f"/>
                  <v:rect id="Rectangle 2343" o:spid="_x0000_s1695"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fVMgA&#10;AADdAAAADwAAAGRycy9kb3ducmV2LnhtbESPzWvCQBTE74L/w/KEXkQ3FasSXUNoEfpx8uOgt2f2&#10;mUSzb0N2jel/3y0Uehxm5jfMKulMJVpqXGlZwfM4AkGcWV1yruCw34wWIJxH1lhZJgXf5CBZ93sr&#10;jLV98Jbanc9FgLCLUUHhfR1L6bKCDLqxrYmDd7GNQR9kk0vd4CPATSUnUTSTBksOCwXW9FpQdtvd&#10;jYKvzfnz7X7Mt1fEj0N6ehkeLy0p9TTo0iUIT53/D/+137WC6XQ+gd834Qn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Lh9UyAAAAN0AAAAPAAAAAAAAAAAAAAAAAJgCAABk&#10;cnMvZG93bnJldi54bWxQSwUGAAAAAAQABAD1AAAAjQMAAAAA&#10;" fillcolor="#b8bbc1" stroked="f"/>
                  <v:rect id="Rectangle 2344" o:spid="_x0000_s1696"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6z8cA&#10;AADdAAAADwAAAGRycy9kb3ducmV2LnhtbESPT2vCQBTE74LfYXmCF9GN1qqkriIWoerJPwe9vWaf&#10;Sdrs25BdY/rtuwWhx2FmfsPMl40pRE2Vyy0rGA4iEMSJ1TmnCs6nTX8GwnlkjYVlUvBDDpaLdmuO&#10;sbYPPlB99KkIEHYxKsi8L2MpXZKRQTewJXHwbrYy6IOsUqkrfAS4KeQoiibSYM5hIcOS1hkl38e7&#10;UbDffO7e75f08IW4Pa+ur73LrSalup1m9QbCU+P/w8/2h1YwHk9f4O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ius/HAAAA3QAAAA8AAAAAAAAAAAAAAAAAmAIAAGRy&#10;cy9kb3ducmV2LnhtbFBLBQYAAAAABAAEAPUAAACMAwAAAAA=&#10;" fillcolor="#b8bbc1" stroked="f"/>
                  <v:rect id="Rectangle 2345" o:spid="_x0000_s1697"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1ousUA&#10;AADdAAAADwAAAGRycy9kb3ducmV2LnhtbESPT2sCMRTE7wW/Q3hCbzVrWVpZjSJKwUsPa/1zfWye&#10;u9HNy5LEdfvtm0Khx2FmfsMsVoNtRU8+GMcKppMMBHHltOFaweHr42UGIkRkja1jUvBNAVbL0dMC&#10;C+0eXFK/j7VIEA4FKmhi7AopQ9WQxTBxHXHyLs5bjEn6WmqPjwS3rXzNsjdp0XBaaLCjTUPVbX+3&#10;Co5Gttez7spTX5W1N9tr/5ltlXoeD+s5iEhD/A//tXdaQZ6/5/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Wi6xQAAAN0AAAAPAAAAAAAAAAAAAAAAAJgCAABkcnMv&#10;ZG93bnJldi54bWxQSwUGAAAAAAQABAD1AAAAigMAAAAA&#10;" fillcolor="#b6b9c0" stroked="f"/>
                  <v:rect id="Rectangle 2346" o:spid="_x0000_s1698"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lMUA&#10;AADdAAAADwAAAGRycy9kb3ducmV2LnhtbESPQWsCMRSE7wX/Q3iCt5p1sdquRpEWiwcpVNv7Y/Pc&#10;rG5eliSu23/fCIUeh5n5hlmue9uIjnyoHSuYjDMQxKXTNVcKvo7bx2cQISJrbByTgh8KsF4NHpZY&#10;aHfjT+oOsRIJwqFABSbGtpAylIYshrFriZN3ct5iTNJXUnu8JbhtZJ5lM2mx5rRgsKVXQ+XlcLUK&#10;jluzc7n/eJnNv/tw7vbv7ZvNlRoN+80CRKQ+/of/2jutYDqdP8H9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KUxQAAAN0AAAAPAAAAAAAAAAAAAAAAAJgCAABkcnMv&#10;ZG93bnJldi54bWxQSwUGAAAAAAQABAD1AAAAigMAAAAA&#10;" fillcolor="#b5b8bf" stroked="f"/>
                  <v:rect id="Rectangle 2347" o:spid="_x0000_s1699"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H2cQA&#10;AADdAAAADwAAAGRycy9kb3ducmV2LnhtbESP3YrCMBSE7xd8h3AE79bURbtSjSLCioIL1p/7Q3Ns&#10;i81JaWKtb2+Ehb0cZuYbZr7sTCVaalxpWcFoGIEgzqwuOVdwPv18TkE4j6yxskwKnuRgueh9zDHR&#10;9sEptUefiwBhl6CCwvs6kdJlBRl0Q1sTB+9qG4M+yCaXusFHgJtKfkVRLA2WHBYKrGldUHY73o2C&#10;yWW0v21WLen49+AuO5n6Q5wqNeh3qxkIT53/D/+1t1rBePwdw/t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nR9nEAAAA3QAAAA8AAAAAAAAAAAAAAAAAmAIAAGRycy9k&#10;b3ducmV2LnhtbFBLBQYAAAAABAAEAPUAAACJAwAAAAA=&#10;" fillcolor="#b4b7be" stroked="f"/>
                  <v:rect id="Rectangle 2348" o:spid="_x0000_s1700" style="position:absolute;left:56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ymMUA&#10;AADdAAAADwAAAGRycy9kb3ducmV2LnhtbESPT4vCMBTE74LfITzBm6b+QaVrFFEED8Ja3YU9Pppn&#10;W2xeShNr/fZmQfA4zMxvmOW6NaVoqHaFZQWjYQSCOLW64EzBz2U/WIBwHlljaZkUPMnBetXtLDHW&#10;9sEJNWefiQBhF6OC3PsqltKlORl0Q1sRB+9qa4M+yDqTusZHgJtSjqNoJg0WHBZyrGibU3o7340C&#10;e3SLv9Pzd7L7tmmSTPyxPDVOqX6v3XyB8NT6T/jdPmgF0+l8Dv9vwhO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KYxQAAAN0AAAAPAAAAAAAAAAAAAAAAAJgCAABkcnMv&#10;ZG93bnJldi54bWxQSwUGAAAAAAQABAD1AAAAigMAAAAA&#10;" fillcolor="#b4b7bd" stroked="f"/>
                  <v:rect id="Rectangle 2349" o:spid="_x0000_s1701"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9O8IA&#10;AADdAAAADwAAAGRycy9kb3ducmV2LnhtbERPz2vCMBS+C/sfwht403RbmaMaZQyHO66tyI6P5tkU&#10;m5eSxFr/++Uw2PHj+73ZTbYXI/nQOVbwtMxAEDdOd9wqONafizcQISJr7B2TgjsF2G0fZhsstLtx&#10;SWMVW5FCOBSowMQ4FFKGxpDFsHQDceLOzluMCfpWao+3FG57+Zxlr9Jix6nB4EAfhppLdbUKzqef&#10;7zjmL6ehMW1933dledBGqfnj9L4GEWmK/+I/95dWkOerNDe9SU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07wgAAAN0AAAAPAAAAAAAAAAAAAAAAAJgCAABkcnMvZG93&#10;bnJldi54bWxQSwUGAAAAAAQABAD1AAAAhwMAAAAA&#10;" fillcolor="#b2b6bc" stroked="f"/>
                  <v:rect id="Rectangle 2350" o:spid="_x0000_s1702"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XuMUA&#10;AADdAAAADwAAAGRycy9kb3ducmV2LnhtbESP3WrCQBSE74W+w3IKvdONEvxJXUXE0oJ4YfQBTrLH&#10;JDR7NuxuY3z7rlDo5TAz3zDr7WBa0ZPzjWUF00kCgri0uuFKwfXyMV6C8AFZY2uZFDzIw3bzMlpj&#10;pu2dz9TnoRIRwj5DBXUIXSalL2sy6Ce2I47ezTqDIUpXSe3wHuGmlbMkmUuDDceFGjva11R+5z9G&#10;QTnt3flWHLgp9OeyOJ4eNj3mSr29Drt3EIGG8B/+a39pBWm6WMHzTX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pe4xQAAAN0AAAAPAAAAAAAAAAAAAAAAAJgCAABkcnMv&#10;ZG93bnJldi54bWxQSwUGAAAAAAQABAD1AAAAigMAAAAA&#10;" fillcolor="#b1b5bb" stroked="f"/>
                  <v:rect id="Rectangle 2351" o:spid="_x0000_s1703"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EAMQA&#10;AADdAAAADwAAAGRycy9kb3ducmV2LnhtbERPTWvCQBC9F/oflil4q5uWUCTNRqxQTfWUtIjHMTsm&#10;wexsyK4x/ffdg9Dj432ny8l0YqTBtZYVvMwjEMSV1S3XCn6+P58XIJxH1thZJgW/5GCZPT6kmGh7&#10;44LG0tcihLBLUEHjfZ9I6aqGDLq57YkDd7aDQR/gUEs94C2Em06+RtGbNNhyaGiwp3VD1aW8GgX7&#10;3Ubui/wwnuP1V/xxOOX1tjwqNXuaVu8gPE3+X3x351pBHC/C/vAmPAG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2RADEAAAA3QAAAA8AAAAAAAAAAAAAAAAAmAIAAGRycy9k&#10;b3ducmV2LnhtbFBLBQYAAAAABAAEAPUAAACJAwAAAAA=&#10;" fillcolor="#afb3b9" stroked="f"/>
                  <v:rect id="Rectangle 2352" o:spid="_x0000_s1704"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3XsQA&#10;AADdAAAADwAAAGRycy9kb3ducmV2LnhtbESP0WrCQBRE3wv+w3IF3+pGEQnRVVQq+CClRj/gmr1m&#10;g9m7IbtN4t93C4U+DjNzhllvB1uLjlpfOVYwmyYgiAunKy4V3K7H9xSED8gaa8ek4EUetpvR2xoz&#10;7Xq+UJeHUkQI+wwVmBCaTEpfGLLop64hjt7DtRZDlG0pdYt9hNtazpNkKS1WHBcMNnQwVDzzb6sg&#10;tRTy5fzrtO/qz3svz5f9x9UoNRkPuxWIQEP4D/+1T1rBYpHO4PdNf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d17EAAAA3QAAAA8AAAAAAAAAAAAAAAAAmAIAAGRycy9k&#10;b3ducmV2LnhtbFBLBQYAAAAABAAEAPUAAACJAwAAAAA=&#10;" fillcolor="#adb1b8" stroked="f"/>
                  <v:rect id="Rectangle 2353" o:spid="_x0000_s1705" style="position:absolute;left:58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lRsYA&#10;AADdAAAADwAAAGRycy9kb3ducmV2LnhtbESPQWvCQBSE7wX/w/IEb3WjSAnRVURpqZeAURBvz+wz&#10;CWbfptnVpP/eLRQ8DjPzDbNY9aYWD2pdZVnBZByBIM6trrhQcDx8vscgnEfWWFsmBb/kYLUcvC0w&#10;0bbjPT0yX4gAYZeggtL7JpHS5SUZdGPbEAfvaluDPsi2kLrFLsBNLadR9CENVhwWSmxoU1J+y+5G&#10;wUVebXy6HXf63m2z888hPadfqVKjYb+eg/DU+1f4v/2tFcxm8RT+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olRsYAAADdAAAADwAAAAAAAAAAAAAAAACYAgAAZHJz&#10;L2Rvd25yZXYueG1sUEsFBgAAAAAEAAQA9QAAAIsDAAAAAA==&#10;" fillcolor="#adb0b7" stroked="f"/>
                  <v:rect id="Rectangle 2354" o:spid="_x0000_s1706"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UlsYA&#10;AADdAAAADwAAAGRycy9kb3ducmV2LnhtbESPQWvCQBSE70L/w/IKXqRutCISXaUUBD1Uqfagt0f2&#10;NRuafRuzaxL/vSsIPQ4z8w2zWHW2FA3VvnCsYDRMQBBnThecK/g5rt9mIHxA1lg6JgU38rBavvQW&#10;mGrX8jc1h5CLCGGfogITQpVK6TNDFv3QVcTR+3W1xRBlnUtdYxvhtpTjJJlKiwXHBYMVfRrK/g5X&#10;q6Brj5Wk83T7VQzc/nTZedOcvVL91+5jDiJQF/7Dz/ZGK5hMZu/weBOf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VUlsYAAADdAAAADwAAAAAAAAAAAAAAAACYAgAAZHJz&#10;L2Rvd25yZXYueG1sUEsFBgAAAAAEAAQA9QAAAIsDAAAAAA==&#10;" fillcolor="#abafb5" stroked="f"/>
                  <v:rect id="Rectangle 2355" o:spid="_x0000_s1707"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0VcUA&#10;AADdAAAADwAAAGRycy9kb3ducmV2LnhtbESPwWrDMBBE74X+g9hCbrVcY9rgRAkhEPAhl7o95LhY&#10;a8uptTKWnDj5+qhQ6HGYmTfMejvbXlxo9J1jBW9JCoK4drrjVsH31+F1CcIHZI29Y1JwIw/bzfPT&#10;GgvtrvxJlyq0IkLYF6jAhDAUUvrakEWfuIE4eo0bLYYox1bqEa8RbnuZpem7tNhxXDA40N5Q/VNN&#10;VsF8vpVlbbJeftxPu85Wx6lBr9TiZd6tQASaw3/4r11qBXm+zOH3TXw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HRVxQAAAN0AAAAPAAAAAAAAAAAAAAAAAJgCAABkcnMv&#10;ZG93bnJldi54bWxQSwUGAAAAAAQABAD1AAAAigMAAAAA&#10;" fillcolor="#aaaeb4" stroked="f"/>
                  <v:rect id="Rectangle 2356" o:spid="_x0000_s1708"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5wMYA&#10;AADdAAAADwAAAGRycy9kb3ducmV2LnhtbESP3WoCMRSE7wu+QzhCb4pmtVZkNYqIBUup4M8DHDbH&#10;zbKbk7CJun37RhB6OczMN8xi1dlG3KgNlWMFo2EGgrhwuuJSwfn0OZiBCBFZY+OYFPxSgNWy97LA&#10;XLs7H+h2jKVIEA45KjAx+lzKUBiyGIbOEyfv4lqLMcm2lLrFe4LbRo6zbCotVpwWDHraGCrq49Uq&#10;ONS77+bN1+d3X//sr9u977z5Uuq1363nICJ18T/8bO+0gslk9gGP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q5wMYAAADdAAAADwAAAAAAAAAAAAAAAACYAgAAZHJz&#10;L2Rvd25yZXYueG1sUEsFBgAAAAAEAAQA9QAAAIsDAAAAAA==&#10;" fillcolor="#a6abb2" stroked="f"/>
                  <v:rect id="Rectangle 2357" o:spid="_x0000_s1709"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SS8cA&#10;AADdAAAADwAAAGRycy9kb3ducmV2LnhtbESPQWvCQBSE70L/w/IKvZlNRSRG19AWCz20B00peHtk&#10;X5M02bchu8bor3cLgsdhZr5h1tloWjFQ72rLCp6jGARxYXXNpYLv/H2agHAeWWNrmRScyUG2eZis&#10;MdX2xDsa9r4UAcIuRQWV910qpSsqMugi2xEH79f2Bn2QfSl1j6cAN62cxfFCGqw5LFTY0VtFRbM/&#10;GgU/zfb8lV/av9c8WXazA8rmk6VST4/jywqEp9Hfw7f2h1YwnycL+H8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0UkvHAAAA3QAAAA8AAAAAAAAAAAAAAAAAmAIAAGRy&#10;cy9kb3ducmV2LnhtbFBLBQYAAAAABAAEAPUAAACMAwAAAAA=&#10;" fillcolor="#a5aab1" stroked="f"/>
                  <v:rect id="Rectangle 2358" o:spid="_x0000_s1710"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ZycYA&#10;AADdAAAADwAAAGRycy9kb3ducmV2LnhtbESPQWvCQBSE7wX/w/IEb3WjSA3RVUSwlR4siYrXR/aZ&#10;RLNvQ3bVtL++KxR6HGbmG2a+7Ewt7tS6yrKC0TACQZxbXXGh4LDfvMYgnEfWWFsmBd/kYLnovcwx&#10;0fbBKd0zX4gAYZeggtL7JpHS5SUZdEPbEAfvbFuDPsi2kLrFR4CbWo6j6E0arDgslNjQuqT8mt2M&#10;gttxXH9mP/aUxh/TaPdVuUv6nis16HerGQhPnf8P/7W3WsFkEk/h+S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ZycYAAADdAAAADwAAAAAAAAAAAAAAAACYAgAAZHJz&#10;L2Rvd25yZXYueG1sUEsFBgAAAAAEAAQA9QAAAIsDAAAAAA==&#10;" fillcolor="#a4a9b0" stroked="f"/>
                  <v:rect id="Rectangle 2359" o:spid="_x0000_s1711" style="position:absolute;left:59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mpsMA&#10;AADdAAAADwAAAGRycy9kb3ducmV2LnhtbERPz2vCMBS+D/wfwhO8DE3dikg1iijCDhNmFc+P5tlU&#10;m5euiVr/++Ug7Pjx/Z4vO1uLO7W+cqxgPEpAEBdOV1wqOB62wykIH5A11o5JwZM8LBe9tzlm2j14&#10;T/c8lCKGsM9QgQmhyaT0hSGLfuQa4sidXWsxRNiWUrf4iOG2lh9JMpEWK44NBhtaGyqu+c0qyLc/&#10;13R32ZzeP78tnYy8/K6eG6UG/W41AxGoC//il/tLK0jTaZwb38Qn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hmpsMAAADdAAAADwAAAAAAAAAAAAAAAACYAgAAZHJzL2Rv&#10;d25yZXYueG1sUEsFBgAAAAAEAAQA9QAAAIgDAAAAAA==&#10;" fillcolor="#a3a8b0" stroked="f"/>
                  <v:rect id="Rectangle 2360" o:spid="_x0000_s1712"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zNMUA&#10;AADdAAAADwAAAGRycy9kb3ducmV2LnhtbESPQWvCQBSE74L/YXmCN93UqsTUVaRQ8dJDo3h+zb4m&#10;Idm3Mbs10V/fLQgeh5n5hllve1OLK7WutKzgZRqBIM6sLjlXcDp+TGIQziNrrC2Tghs52G6GgzUm&#10;2nb8RdfU5yJA2CWooPC+SaR0WUEG3dQ2xMH7sa1BH2SbS91iF+CmlrMoWkqDJYeFAht6Lyir0l+j&#10;QJ/13VeX+76L+8/vKkqb1etsodR41O/eQHjq/TP8aB+0gvk8XsH/m/A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7M0xQAAAN0AAAAPAAAAAAAAAAAAAAAAAJgCAABkcnMv&#10;ZG93bnJldi54bWxQSwUGAAAAAAQABAD1AAAAigMAAAAA&#10;" fillcolor="#a1a7af" stroked="f"/>
                  <v:rect id="Rectangle 2361" o:spid="_x0000_s1713"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3EL0A&#10;AADdAAAADwAAAGRycy9kb3ducmV2LnhtbERPyQrCMBC9C/5DGMGbphYVrUYRweXqgl6HZmxLm0lp&#10;ota/NwfB4+Pty3VrKvGixhWWFYyGEQji1OqCMwXXy24wA+E8ssbKMin4kIP1qttZYqLtm0/0OvtM&#10;hBB2CSrIva8TKV2ak0E3tDVx4B62MegDbDKpG3yHcFPJOIqm0mDBoSHHmrY5peX5aRTcypHc4sdE&#10;hwun8T6+y+ekfCjV77WbBQhPrf+Lf+6jVjAez8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i03EL0AAADdAAAADwAAAAAAAAAAAAAAAACYAgAAZHJzL2Rvd25yZXYu&#10;eG1sUEsFBgAAAAAEAAQA9QAAAIIDAAAAAA==&#10;" fillcolor="#a1a6ae" stroked="f"/>
                  <v:rect id="Rectangle 2362" o:spid="_x0000_s1714"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Si8IA&#10;AADdAAAADwAAAGRycy9kb3ducmV2LnhtbESPS6vCMBSE9xf8D+EI7q5pi160GkUEH1sf6PbQHNvS&#10;5qQ0Ueu/N4Jwl8PMfMPMl52pxYNaV1pWEA8jEMSZ1SXnCs6nze8EhPPIGmvLpOBFDpaL3s8cU22f&#10;fKDH0eciQNilqKDwvkmldFlBBt3QNsTBu9nWoA+yzaVu8RngppZJFP1JgyWHhQIbWheUVce7UXCp&#10;YrnGl4l2J86SbXKV93F1U2rQ71YzEJ46/x/+tvdawWg0jeHzJj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ZKLwgAAAN0AAAAPAAAAAAAAAAAAAAAAAJgCAABkcnMvZG93&#10;bnJldi54bWxQSwUGAAAAAAQABAD1AAAAhwMAAAAA&#10;" fillcolor="#a1a6ae" stroked="f"/>
                  <v:rect id="Rectangle 2363" o:spid="_x0000_s1715"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8vcgA&#10;AADdAAAADwAAAGRycy9kb3ducmV2LnhtbESPQWvCQBSE74L/YXmCF9GNwRZNXaWIloD20Gihx0f2&#10;NUnNvo3Zrab/visUehxm5htmue5MLa7UusqygukkAkGcW11xoeB03I3nIJxH1lhbJgU/5GC96veW&#10;mGh74ze6Zr4QAcIuQQWl900ipctLMugmtiEO3qdtDfog20LqFm8BbmoZR9GjNFhxWCixoU1J+Tn7&#10;NgrkA8fdZXN+PUQv+3S+/dp9pKN3pYaD7vkJhKfO/4f/2qlWMJstYri/CU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Xy9yAAAAN0AAAAPAAAAAAAAAAAAAAAAAJgCAABk&#10;cnMvZG93bnJldi54bWxQSwUGAAAAAAQABAD1AAAAjQMAAAAA&#10;" fillcolor="#a0a6ad" stroked="f"/>
                  <v:rect id="Rectangle 2364" o:spid="_x0000_s1716"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XZJskA&#10;AADdAAAADwAAAGRycy9kb3ducmV2LnhtbESPT2vCQBTE74LfYXlCL1I3/mmxqasUUQloD01b6PGR&#10;fU2i2bdpdtX027uC4HGYmd8ws0VrKnGixpWWFQwHEQjizOqScwVfn+vHKQjnkTVWlknBPzlYzLud&#10;GcbanvmDTqnPRYCwi1FB4X0dS+myggy6ga2Jg/drG4M+yCaXusFzgJtKjqLoWRosOSwUWNOyoOyQ&#10;Ho0C+cSj9m95eN9Fm20yXe3XP0n/W6mHXvv2CsJT6+/hWzvRCiaTlzFc34QnIOc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2XZJskAAADdAAAADwAAAAAAAAAAAAAAAACYAgAA&#10;ZHJzL2Rvd25yZXYueG1sUEsFBgAAAAAEAAQA9QAAAI4DAAAAAA==&#10;" fillcolor="#a0a6ad" stroked="f"/>
                  <v:rect id="Rectangle 2365" o:spid="_x0000_s1717" style="position:absolute;left:61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BUsgA&#10;AADdAAAADwAAAGRycy9kb3ducmV2LnhtbESPT2vCQBTE7wW/w/IEL0U3lVg0dZUiKgHtwT+FHh/Z&#10;1yQ1+zbNbjV++64geBxm5jfMdN6aSpypcaVlBS+DCARxZnXJuYLjYdUfg3AeWWNlmRRcycF81nma&#10;YqLthXd03vtcBAi7BBUU3teJlC4ryKAb2Jo4eN+2MeiDbHKpG7wEuKnkMIpepcGSw0KBNS0Kyk77&#10;P6NAjnjY/i5OH9tovUnHy5/VV/r8qVSv276/gfDU+kf43k61gjiexHB7E56AnP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jEFSyAAAAN0AAAAPAAAAAAAAAAAAAAAAAJgCAABk&#10;cnMvZG93bnJldi54bWxQSwUGAAAAAAQABAD1AAAAjQMAAAAA&#10;" fillcolor="#a0a6ad" stroked="f"/>
                  <v:rect id="Rectangle 2366" o:spid="_x0000_s1718" style="position:absolute;left:479;top:886;width:150;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Wo8cA&#10;AADdAAAADwAAAGRycy9kb3ducmV2LnhtbESPQWvCQBSE70L/w/IK3uqmorZGVxFBERShsQi9vWaf&#10;SWj2bciuMfrrXaHgcZiZb5jpvDWlaKh2hWUF770IBHFqdcGZgu/D6u0ThPPIGkvLpOBKDuazl84U&#10;Y20v/EVN4jMRIOxiVJB7X8VSujQng65nK+LgnWxt0AdZZ1LXeAlwU8p+FI2kwYLDQo4VLXNK/5Kz&#10;UcD009zOm92vWe9vzWh13brj4UOp7mu7mIDw1Ppn+L+90QoGg/EQHm/C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VVqPHAAAA3QAAAA8AAAAAAAAAAAAAAAAAmAIAAGRy&#10;cy9kb3ducmV2LnhtbFBLBQYAAAAABAAEAPUAAACMAwAAAAA=&#10;" filled="f" strokecolor="#24282b" strokeweight="0"/>
                  <v:rect id="Rectangle 2367" o:spid="_x0000_s1719" style="position:absolute;left:539;top:781;width:1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7kQsYA&#10;AADdAAAADwAAAGRycy9kb3ducmV2LnhtbESPQWsCMRSE7wX/Q3iCl1KziohdjSKC6KWgqxR7e2ye&#10;u4ublzVJdfvvG0HwOMzMN8xs0Zpa3Mj5yrKCQT8BQZxbXXGh4HhYf0xA+ICssbZMCv7Iw2LeeZth&#10;qu2d93TLQiEihH2KCsoQmlRKn5dk0PdtQxy9s3UGQ5SukNrhPcJNLYdJMpYGK44LJTa0Kim/ZL9G&#10;gd1u3vl49d8/zqzWXwNTnU67TKlet11OQQRqwyv8bG+1gtHocwy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7kQsYAAADdAAAADwAAAAAAAAAAAAAAAACYAgAAZHJz&#10;L2Rvd25yZXYueG1sUEsFBgAAAAAEAAQA9QAAAIsDAAAAAA==&#10;" fillcolor="#24282b" stroked="f"/>
                  <v:line id="Line 2368" o:spid="_x0000_s1720" style="position:absolute;visibility:visible;mso-wrap-style:square" from="629,210" to="62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9E8cAAADdAAAADwAAAGRycy9kb3ducmV2LnhtbESPQU/CQBSE7yT+h80z8Qa7CkGtLIQU&#10;CByFGsPx0X221e7b0l2h/HuWxMTjZGa+yUxmna3FiVpfOdbwOFAgiHNnKi40fGSr/gsIH5AN1o5J&#10;w4U8zKZ3vQkmxp15S6ddKESEsE9QQxlCk0jp85Is+oFriKP35VqLIcq2kKbFc4TbWj4pNZYWK44L&#10;JTaUlpT/7H6thvHyPTu4+WK4Vfvj52adqjT7Xmr9cN/N30AE6sJ/+K+9MRpGo9dn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b0TxwAAAN0AAAAPAAAAAAAA&#10;AAAAAAAAAKECAABkcnMvZG93bnJldi54bWxQSwUGAAAAAAQABAD5AAAAlQMAAAAA&#10;" strokecolor="#24282b" strokeweight="0"/>
                  <v:line id="Line 2369" o:spid="_x0000_s1721" style="position:absolute;visibility:visible;mso-wrap-style:square" from="584,255" to="58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pYcMAAADdAAAADwAAAGRycy9kb3ducmV2LnhtbERPPW/CMBDdkfgP1iF1A7sUIUgxCAWq&#10;MhaCEOMRX5OU+BxiF9J/Xw+VOj6978Wqs7W4U+srxxqeRwoEce5MxYWGY/Y2nIHwAdlg7Zg0/JCH&#10;1bLfW2Bi3IP3dD+EQsQQ9glqKENoEil9XpJFP3INceQ+XWsxRNgW0rT4iOG2lmOlptJixbGhxIbS&#10;kvLr4dtqmG4/sotbb1726nw77d5TlWZfW62fBt36FUSgLvyL/9w7o2Eymce58U1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iKWHDAAAA3QAAAA8AAAAAAAAAAAAA&#10;AAAAoQIAAGRycy9kb3ducmV2LnhtbFBLBQYAAAAABAAEAPkAAACRAwAAAAA=&#10;" strokecolor="#24282b" strokeweight="0"/>
                  <v:line id="Line 2370" o:spid="_x0000_s1722" style="position:absolute;flip:x;visibility:visible;mso-wrap-style:square" from="554,285" to="6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8fqsUAAADdAAAADwAAAGRycy9kb3ducmV2LnhtbESPQWvCQBSE70L/w/IKvemmRUSjq4jQ&#10;RvEg2h48PnafSTD7NmS3Sfz3riB4HGbmG2ax6m0lWmp86VjB5ygBQaydKTlX8Pf7PZyC8AHZYOWY&#10;FNzIw2r5NlhgalzHR2pPIRcRwj5FBUUIdSql1wVZ9CNXE0fv4hqLIcoml6bBLsJtJb+SZCItlhwX&#10;CqxpU5C+nv6tAtNlN12H3O31oc022c7K6/lHqY/3fj0HEagPr/CzvTUKxuPZDB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8fqsUAAADdAAAADwAAAAAAAAAA&#10;AAAAAAChAgAAZHJzL2Rvd25yZXYueG1sUEsFBgAAAAAEAAQA+QAAAJMDAAAAAA==&#10;" strokecolor="#24282b" strokeweight="0"/>
                  <v:rect id="Rectangle 2371" o:spid="_x0000_s1723" style="position:absolute;left:539;top:3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Dt8QA&#10;AADdAAAADwAAAGRycy9kb3ducmV2LnhtbERPz2vCMBS+D/wfwhO8jJl2bDI6o0hB5mXgOhF3ezTP&#10;tti81CS23X+/HIQdP77fy/VoWtGT841lBek8AUFcWt1wpeDwvX16A+EDssbWMin4JQ/r1eRhiZm2&#10;A39RX4RKxBD2GSqoQ+gyKX1Zk0E/tx1x5M7WGQwRukpqh0MMN618TpKFNNhwbKixo7ym8lLcjAK7&#10;+3jkw9Uff5zJt5+paU6nfaHUbDpu3kEEGsO/+O7eaQUvr0ncH9/EJ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7fEAAAA3QAAAA8AAAAAAAAAAAAAAAAAmAIAAGRycy9k&#10;b3ducmV2LnhtbFBLBQYAAAAABAAEAPUAAACJAwAAAAA=&#10;" fillcolor="#24282b" stroked="f"/>
                  <v:line id="Line 2372" o:spid="_x0000_s1724" style="position:absolute;flip:x;visibility:visible;mso-wrap-style:square" from="554,496" to="6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KJtsYAAADdAAAADwAAAGRycy9kb3ducmV2LnhtbESPQWvCQBSE70L/w/IKvenGUkWiGylC&#10;G6UHMe3B42P3NQnJvg3ZbRL/vVso9DjMzDfMbj/ZVgzU+9qxguUiAUGsnam5VPD1+TbfgPAB2WDr&#10;mBTcyMM+e5jtMDVu5AsNRShFhLBPUUEVQpdK6XVFFv3CdcTR+3a9xRBlX0rT4xjhtpXPSbKWFmuO&#10;CxV2dKhIN8WPVWDG/Ka7ULoPfR7yQ36ysrm+K/X0OL1uQQSawn/4r300Cl5WyRJ+38Qn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iibbGAAAA3QAAAA8AAAAAAAAA&#10;AAAAAAAAoQIAAGRycy9kb3ducmV2LnhtbFBLBQYAAAAABAAEAPkAAACUAwAAAAA=&#10;" strokecolor="#24282b" strokeweight="0"/>
                  <v:line id="Line 2373" o:spid="_x0000_s1725" style="position:absolute;visibility:visible;mso-wrap-style:square" from="584,451" to="58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EkcYAAADdAAAADwAAAGRycy9kb3ducmV2LnhtbESPQWvCQBSE74X+h+UJ3uqu2kqJriKp&#10;pR6rKeLxmX0msdm3aXar6b/vCoLHYWa+YWaLztbiTK2vHGsYDhQI4tyZigsNX9n70ysIH5AN1o5J&#10;wx95WMwfH2aYGHfhDZ23oRARwj5BDWUITSKlz0uy6AeuIY7e0bUWQ5RtIU2Llwi3tRwpNZEWK44L&#10;JTaUlpR/b3+thsnqMzu45dt4o/Y/u/VHqtLstNK63+uWUxCBunAP39pro+H5RY3g+iY+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hhJHGAAAA3QAAAA8AAAAAAAAA&#10;AAAAAAAAoQIAAGRycy9kb3ducmV2LnhtbFBLBQYAAAAABAAEAPkAAACUAwAAAAA=&#10;" strokecolor="#24282b" strokeweight="0"/>
                  <v:line id="Line 2374" o:spid="_x0000_s1726" style="position:absolute;visibility:visible;mso-wrap-style:square" from="614,420" to="61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0hCsYAAADdAAAADwAAAGRycy9kb3ducmV2LnhtbESPQWvCQBSE70L/w/KE3nTXaqWkriKp&#10;RY/VlNLja/aZxGbfptmtxn/vCoLHYWa+YWaLztbiSK2vHGsYDRUI4tyZigsNn9n74AWED8gGa8ek&#10;4UweFvOH3gwT4068peMuFCJC2CeooQyhSaT0eUkW/dA1xNHbu9ZiiLItpGnxFOG2lk9KTaXFiuNC&#10;iQ2lJeW/u3+rYbr6yH7c8m28Vd9/X5t1qtLssNL6sd8tX0EE6sI9fGtvjIbJsxrD9U18An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tIQrGAAAA3QAAAA8AAAAAAAAA&#10;AAAAAAAAoQIAAGRycy9kb3ducmV2LnhtbFBLBQYAAAAABAAEAPkAAACUAwAAAAA=&#10;" strokecolor="#24282b" strokeweight="0"/>
                  <v:shape id="Freeform 2375" o:spid="_x0000_s1727" style="position:absolute;left:2232;top:916;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N4cQA&#10;AADdAAAADwAAAGRycy9kb3ducmV2LnhtbESPQWsCMRSE7wX/Q3iCt5q1taWsRlmEglIQqqV4fGye&#10;yermZUlS3f57Uyh4HGbmG2a+7F0rLhRi41nBZFyAIK69btgo+Nq/P76BiAlZY+uZFPxShOVi8DDH&#10;Uvsrf9Jll4zIEI4lKrApdaWUsbbkMI59R5y9ow8OU5bBSB3wmuGulU9F8SodNpwXLHa0slSfdz9O&#10;waFan58/DHo2e7Ox+jtsT1VQajTsqxmIRH26h//ba61g+lJM4e9Nf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MjeHEAAAA3QAAAA8AAAAAAAAAAAAAAAAAmAIAAGRycy9k&#10;b3ducmV2LnhtbFBLBQYAAAAABAAEAPUAAACJAwAAAAA=&#10;" path="m3,1l2,2,,2,,3r2,l4,2,7,1r1,l8,,6,,3,1xe" fillcolor="#e54200" stroked="f">
                    <v:path arrowok="t" o:connecttype="custom" o:connectlocs="675,225;450,450;450,450;450,450;0,450;0,450;0,675;0,675;450,675;450,675;900,450;1575,225;1800,225;1800,225;1800,0;1800,0;1350,0;675,225" o:connectangles="0,0,0,0,0,0,0,0,0,0,0,0,0,0,0,0,0,0"/>
                  </v:shape>
                  <v:shape id="Freeform 2376" o:spid="_x0000_s1728" style="position:absolute;left:2397;top:871;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6zMgA&#10;AADdAAAADwAAAGRycy9kb3ducmV2LnhtbESPQWvCQBSE7wX/w/KEXkQ3LY1IdBUpFXrooVoVvD2y&#10;zySafZvubpP4791CocdhZr5hFqve1KIl5yvLCp4mCQji3OqKCwX7r814BsIHZI21ZVJwIw+r5eBh&#10;gZm2HW+p3YVCRAj7DBWUITSZlD4vyaCf2IY4emfrDIYoXSG1wy7CTS2fk2QqDVYcF0ps6LWk/Lr7&#10;MQoOs1vXfRzfLp+bkxs1W3kK322q1OOwX89BBOrDf/iv/a4VvKRJCr9v4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5brMyAAAAN0AAAAPAAAAAAAAAAAAAAAAAJgCAABk&#10;cnMvZG93bnJldi54bWxQSwUGAAAAAAQABAD1AAAAjQMAAAAA&#10;" path="m,2l,3r1,l2,2r1,l4,1,4,,3,,4,,3,,2,,1,1,,2xe" fillcolor="#e54200" stroked="f">
                    <v:path arrowok="t" o:connecttype="custom" o:connectlocs="0,450;0,675;225,675;450,450;675,450;900,225;900,225;900,0;900,0;675,0;900,0;675,0;450,0;225,225;0,450" o:connectangles="0,0,0,0,0,0,0,0,0,0,0,0,0,0,0"/>
                  </v:shape>
                  <v:shape id="Freeform 2377" o:spid="_x0000_s1729" style="position:absolute;left:2487;top:766;width:30;height:7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WMsgA&#10;AADdAAAADwAAAGRycy9kb3ducmV2LnhtbESPQWvCQBSE74X+h+UVvJS6qdgQo6sUpVBaDxqLeHxk&#10;X5PU7NuQXU36711B8DjMzDfMbNGbWpypdZVlBa/DCARxbnXFhYKf3cdLAsJ5ZI21ZVLwTw4W88eH&#10;Gabadrylc+YLESDsUlRQet+kUrq8JINuaBvi4P3a1qAPsi2kbrELcFPLURTF0mDFYaHEhpYl5cfs&#10;ZBR8b3ab/TGZnFbPh2wcd3/rL6oSpQZP/fsUhKfe38O39qdWMH6LYri+C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lVYyyAAAAN0AAAAPAAAAAAAAAAAAAAAAAJgCAABk&#10;cnMvZG93bnJldi54bWxQSwUGAAAAAAQABAD1AAAAjQMAAAAA&#10;" path="m,4l1,5,1,4,1,3r1,l2,2,2,1,2,,1,r,1l1,2r,1l,3r1,l,3,,4xe" fillcolor="#e54200" stroked="f">
                    <v:path arrowok="t" o:connecttype="custom" o:connectlocs="0,900;225,1125;225,900;225,900;225,675;450,675;450,450;450,225;450,0;225,0;225,225;225,450;225,675;0,675;225,675;0,675;0,900" o:connectangles="0,0,0,0,0,0,0,0,0,0,0,0,0,0,0,0,0"/>
                  </v:shape>
                  <v:shape id="Freeform 2378" o:spid="_x0000_s1730" style="position:absolute;left:2442;top:661;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0cSsMA&#10;AADdAAAADwAAAGRycy9kb3ducmV2LnhtbESPUWsCMRCE3wv9D2ELfatJpa3Xq1Fsi+Bb8fQHLJft&#10;3eFlcySrXv99Iwg+DjPzDTNfjr5XJ4qpC2zheWJAEdfBddxY2O/WTwWoJMgO+8Bk4Y8SLBf3d3Ms&#10;XTjzlk6VNCpDOJVooRUZSq1T3ZLHNAkDcfZ+Q/QoWcZGu4jnDPe9nhrzpj12nBdaHOirpfpQHb2F&#10;yhcpNj+7aN7HYn1wn/KNR7H28WFcfYASGuUWvrY3zsLLq5nB5U1+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0cSsMAAADdAAAADwAAAAAAAAAAAAAAAACYAgAAZHJzL2Rv&#10;d25yZXYueG1sUEsFBgAAAAAEAAQA9QAAAIgDAAAAAA==&#10;" path="m2,4r1,l3,3,2,2,1,1,1,,,1r1,l1,3,2,2,1,2,2,3r,1xe" fillcolor="#e54200" stroked="f">
                    <v:path arrowok="t" o:connecttype="custom" o:connectlocs="450,900;675,900;675,675;450,450;450,450;225,225;225,0;0,225;225,225;225,675;450,450;225,450;450,675;450,900" o:connectangles="0,0,0,0,0,0,0,0,0,0,0,0,0,0"/>
                  </v:shape>
                  <v:shape id="Freeform 2379" o:spid="_x0000_s1731" style="position:absolute;left:2367;top:571;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WpcMA&#10;AADdAAAADwAAAGRycy9kb3ducmV2LnhtbERPTUsDMRC9C/6HMII3myi2yLZpWQShSg/aevA4bqa7&#10;i5tJ3MQ2+++dg+Dx8b5Xm+IHdaIx9YEt3M4MKOImuJ5bC++Hp5sHUCkjOxwCk4WJEmzWlxcrrFw4&#10;8xud9rlVEsKpQgtdzrHSOjUdeUyzEImFO4bRYxY4ttqNeJZwP+g7YxbaY8/S0GGkx46ar/2Pl95S&#10;v5btwvQf37uXevp8jlPcza29vir1ElSmkv/Ff+6ts3A/NzJX3sg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mWpcMAAADdAAAADwAAAAAAAAAAAAAAAACYAgAAZHJzL2Rv&#10;d25yZXYueG1sUEsFBgAAAAAEAAQA9QAAAIgDAAAAAA==&#10;" path="m3,4l4,3,3,3,2,2,1,1,,1,,,,1,,2,,1,,2r1,l2,3,3,4xe" fillcolor="#e54200" stroked="f">
                    <v:path arrowok="t" o:connecttype="custom" o:connectlocs="675,900;900,675;675,675;450,450;225,225;0,225;0,0;0,225;0,450;0,225;0,450;225,450;450,675;675,900" o:connectangles="0,0,0,0,0,0,0,0,0,0,0,0,0,0"/>
                  </v:shape>
                  <v:shape id="Freeform 2380" o:spid="_x0000_s1732" style="position:absolute;left:2262;top:526;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wycgA&#10;AADdAAAADwAAAGRycy9kb3ducmV2LnhtbESPT2vCQBTE74V+h+UVeim6aVHR1FVKqeDBg//B2yP7&#10;mqTNvk13t0n89q4geBxm5jfMdN6ZSjTkfGlZwWs/AUGcWV1yrmC/W/TGIHxA1lhZJgVn8jCfPT5M&#10;MdW25Q0125CLCGGfooIihDqV0mcFGfR9WxNH79s6gyFKl0vtsI1wU8m3JBlJgyXHhQJr+iwo+93+&#10;GwWH8bltV8evn/Xi5F7qjTyFv2ao1PNT9/EOIlAX7uFbe6kVDIbJBK5v4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qLDJyAAAAN0AAAAPAAAAAAAAAAAAAAAAAJgCAABk&#10;cnMvZG93bnJldi54bWxQSwUGAAAAAAQABAD1AAAAjQMAAAAA&#10;" path="m4,3l4,2,3,1,2,,,,,1r1,l3,2,4,3xe" fillcolor="#e54200" stroked="f">
                    <v:path arrowok="t" o:connecttype="custom" o:connectlocs="900,675;900,450;675,225;450,0;0,0;0,225;225,225;675,450;900,675" o:connectangles="0,0,0,0,0,0,0,0,0"/>
                  </v:shape>
                </v:group>
                <v:group id="Group 2582" o:spid="_x0000_s1733" style="position:absolute;left:95;top:95;width:13982;height:14973" coordorigin="15,15" coordsize="2202,2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PbCcMAAADdAAAADwAAAGRycy9kb3ducmV2LnhtbERPTYvCMBC9C/sfwix4&#10;07S7KkvXKCKueBDBuiDehmZsi82kNLGt/94cBI+P9z1f9qYSLTWutKwgHkcgiDOrS84V/J/+Rj8g&#10;nEfWWFkmBQ9ysFx8DOaYaNvxkdrU5yKEsEtQQeF9nUjpsoIMurGtiQN3tY1BH2CTS91gF8JNJb+i&#10;aCYNlhwaCqxpXVB2S+9GwbbDbvUdb9r97bp+XE7Tw3kfk1LDz371C8JT79/il3unFU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k9sJwwAAAN0AAAAP&#10;AAAAAAAAAAAAAAAAAKoCAABkcnMvZG93bnJldi54bWxQSwUGAAAAAAQABAD6AAAAmgMAAAAA&#10;">
                  <v:shape id="Freeform 2382" o:spid="_x0000_s1734" style="position:absolute;left:2142;top:481;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3c8cA&#10;AADdAAAADwAAAGRycy9kb3ducmV2LnhtbESP3WrCQBSE7wt9h+UUeiO6iUaR6Cql0FIpWPyB3B6y&#10;xySYPZtmtya+vSsIvRxm5htmue5NLS7UusqygngUgSDOra64UHA8fAznIJxH1lhbJgVXcrBePT8t&#10;MdW24x1d9r4QAcIuRQWl900qpctLMuhGtiEO3sm2Bn2QbSF1i12Am1qOo2gmDVYcFkps6L2k/Lz/&#10;MwpM9nv4rjKZTKY/SbcZD7ZZ8zlQ6vWlf1uA8NT7//Cj/aUVJNM4hvu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sd3PHAAAA3QAAAA8AAAAAAAAAAAAAAAAAmAIAAGRy&#10;cy9kb3ducmV2LnhtbFBLBQYAAAAABAAEAPUAAACMAwAAAAA=&#10;" path="m5,2l5,1,4,1,2,,1,,,1r2,l4,2r1,xe" fillcolor="#e54200" stroked="f">
                    <v:path arrowok="t" o:connecttype="custom" o:connectlocs="1125,450;1125,225;900,225;450,0;225,0;0,225;450,225;900,450;1125,450" o:connectangles="0,0,0,0,0,0,0,0,0"/>
                  </v:shape>
                  <v:shape id="Freeform 2383" o:spid="_x0000_s1735" style="position:absolute;left:2038;top:435;width:74;height:4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DfMIA&#10;AADdAAAADwAAAGRycy9kb3ducmV2LnhtbESP3YrCMBSE7xd8h3CEvVvT+odUo6iw4J1ofYBjc2yL&#10;zUlJota3N4Lg5TAz3zCLVWcacSfna8sK0kECgriwuuZSwSn//5uB8AFZY2OZFDzJw2rZ+1lgpu2D&#10;D3Q/hlJECPsMFVQhtJmUvqjIoB/Yljh6F+sMhihdKbXDR4SbRg6TZCoN1hwXKmxpW1FxPd6MApdu&#10;JvY8zpv16Zbv3Xk7mrkRK/Xb79ZzEIG68A1/2jutYDxJh/B+E5+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YN8wgAAAN0AAAAPAAAAAAAAAAAAAAAAAJgCAABkcnMvZG93&#10;bnJldi54bWxQSwUGAAAAAAQABAD1AAAAhwMAAAAA&#10;" path="m4,3l5,2,3,1,,,,1,3,2,4,3xe" fillcolor="#e54200" stroked="f">
                    <v:path arrowok="t" o:connecttype="custom" o:connectlocs="873,705;1095,475;651,230;0,0;0,230;651,475;873,705" o:connectangles="0,0,0,0,0,0,0"/>
                  </v:shape>
                  <v:shape id="Freeform 2384" o:spid="_x0000_s1736" style="position:absolute;left:1918;top:405;width:75;height:4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m58MA&#10;AADdAAAADwAAAGRycy9kb3ducmV2LnhtbESP0YrCMBRE34X9h3AXfNO0VhfpGkUFYd9E2w+4Nnfb&#10;ss1NSaLWvzcLgo/DzJxhVpvBdOJGzreWFaTTBARxZXXLtYKyOEyWIHxA1thZJgUP8rBZf4xWmGt7&#10;5xPdzqEWEcI+RwVNCH0upa8aMuintieO3q91BkOUrpba4T3CTSdnSfIlDbYcFxrsad9Q9Xe+GgUu&#10;3S3sZV502/JaHN1lny1dxkqNP4ftN4hAQ3iHX+0frWC+SDP4fx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Um58MAAADdAAAADwAAAAAAAAAAAAAAAACYAgAAZHJzL2Rv&#10;d25yZXYueG1sUEsFBgAAAAAEAAQA9QAAAIgDAAAAAA==&#10;" path="m5,3l5,1,3,1,1,,,1,2,2,5,3xe" fillcolor="#e54200" stroked="f">
                    <v:path arrowok="t" o:connecttype="custom" o:connectlocs="1125,705;1125,230;675,230;225,0;0,230;450,475;1125,705" o:connectangles="0,0,0,0,0,0,0"/>
                  </v:shape>
                  <v:shape id="Freeform 2385" o:spid="_x0000_s1737" style="position:absolute;left:1813;top:390;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2msQA&#10;AADdAAAADwAAAGRycy9kb3ducmV2LnhtbESPQWsCMRSE7wX/Q3iCt5pdUZGtUapUkF6kKtjjY/Pc&#10;hG5eliTV7b9vCkKPw8x8wyzXvWvFjUK0nhWU4wIEce215UbB+bR7XoCICVlj65kU/FCE9WrwtMRK&#10;+zt/0O2YGpEhHCtUYFLqKiljbchhHPuOOHtXHxymLEMjdcB7hrtWTopiLh1azgsGO9oaqr+O305B&#10;fbkW72YfWm3L2ebwae32bW6VGg371xcQifr0H36091rBdFZO4e9Nf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MtprEAAAA3QAAAA8AAAAAAAAAAAAAAAAAmAIAAGRycy9k&#10;b3ducmV2LnhtbFBLBQYAAAAABAAEAPUAAACJAwAAAAA=&#10;" path="m4,2l4,,2,,,,,1r2,l2,,1,1,4,2xe" fillcolor="#e54200" stroked="f">
                    <v:path arrowok="t" o:connecttype="custom" o:connectlocs="900,450;900,0;450,0;450,0;0,0;0,225;450,225;450,0;225,225;900,450" o:connectangles="0,0,0,0,0,0,0,0,0,0"/>
                  </v:shape>
                  <v:shape id="Freeform 2386" o:spid="_x0000_s1738" style="position:absolute;left:1693;top:360;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xcMcA&#10;AADdAAAADwAAAGRycy9kb3ducmV2LnhtbESPQWvCQBSE7wX/w/KEXkQ3alJK6ipFsFQKlqqQ6yP7&#10;TILZt2l2a+K/dwWhx2FmvmEWq97U4kKtqywrmE4iEMS51RUXCo6HzfgVhPPIGmvLpOBKDlbLwdMC&#10;U207/qHL3hciQNilqKD0vkmldHlJBt3ENsTBO9nWoA+yLaRusQtwU8tZFL1IgxWHhRIbWpeUn/d/&#10;RoHJfg9fVSbjefIdd9vZaJc1HyOlnof9+xsIT73/Dz/an1pBnEwTuL8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XcXDHAAAA3QAAAA8AAAAAAAAAAAAAAAAAmAIAAGRy&#10;cy9kb3ducmV2LnhtbFBLBQYAAAAABAAEAPUAAACMAwAAAAA=&#10;" path="m4,2l5,1,1,,,,,1r1,l4,2xe" fillcolor="#e54200" stroked="f">
                    <v:path arrowok="t" o:connecttype="custom" o:connectlocs="900,450;1125,225;225,0;0,0;0,225;225,225;900,450" o:connectangles="0,0,0,0,0,0,0"/>
                  </v:shape>
                  <v:shape id="Freeform 2387" o:spid="_x0000_s1739" style="position:absolute;left:1573;top:345;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vB8cA&#10;AADdAAAADwAAAGRycy9kb3ducmV2LnhtbESPQWvCQBSE70L/w/IKXoJutIlIdJUiWFoES1XI9ZF9&#10;TUKzb9PsatJ/3y0UPA4z8w2z3g6mETfqXG1ZwWwagyAurK65VHA57ydLEM4ja2wsk4IfcrDdPIzW&#10;mGnb8wfdTr4UAcIuQwWV920mpSsqMuimtiUO3qftDPogu1LqDvsAN42cx/FCGqw5LFTY0q6i4ut0&#10;NQpM/n0+1LlMntL3pH+bR8e8fYmUGj8OzysQngZ/D/+3X7WCJJ0t4O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F7wfHAAAA3QAAAA8AAAAAAAAAAAAAAAAAmAIAAGRy&#10;cy9kb3ducmV2LnhtbFBLBQYAAAAABAAEAPUAAACMAwAAAAA=&#10;" path="m5,2l5,1,1,,,,,1r1,l5,2xe" fillcolor="#e54200" stroked="f">
                    <v:path arrowok="t" o:connecttype="custom" o:connectlocs="1125,450;1125,225;225,0;0,0;0,225;225,225;1125,450" o:connectangles="0,0,0,0,0,0,0"/>
                  </v:shape>
                  <v:shape id="Freeform 2388" o:spid="_x0000_s1740" style="position:absolute;left:1453;top:330;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KnMcA&#10;AADdAAAADwAAAGRycy9kb3ducmV2LnhtbESPQWvCQBSE7wX/w/IEL1I32thKdBURlJZCS1XI9ZF9&#10;JsHs25hdTfz3XaHQ4zAz3zCLVWcqcaPGlZYVjEcRCOLM6pJzBcfD9nkGwnlkjZVlUnAnB6tl72mB&#10;ibYt/9Bt73MRIOwSVFB4XydSuqwgg25ka+LgnWxj0AfZ5FI32Aa4qeQkil6lwZLDQoE1bQrKzvur&#10;UWDSy+GzTGX8Mv2O24/J8Cutd0OlBv1uPQfhqfP/4b/2u1YQT8dv8Hg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JSpzHAAAA3QAAAA8AAAAAAAAAAAAAAAAAmAIAAGRy&#10;cy9kb3ducmV2LnhtbFBLBQYAAAAABAAEAPUAAACMAwAAAAA=&#10;" path="m5,2l5,1,1,1,,,,2r1,l5,2xe" fillcolor="#e54200" stroked="f">
                    <v:path arrowok="t" o:connecttype="custom" o:connectlocs="1125,450;1125,225;1125,225;225,225;0,0;0,450;225,450;1125,450" o:connectangles="0,0,0,0,0,0,0,0"/>
                  </v:shape>
                  <v:shape id="Freeform 2389" o:spid="_x0000_s1741" style="position:absolute;left:1348;top:330;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MCcMA&#10;AADdAAAADwAAAGRycy9kb3ducmV2LnhtbERP3WrCMBS+H/gO4Qx2NxM390M1ikyEgYyxzAc4NMe2&#10;rjkpzVmtb28uBrv8+P6X6zG0aqA+NZEtzKYGFHEZfcOVhcP37v4VVBJkj21ksnChBOvV5GaJhY9n&#10;/qLBSaVyCKcCLdQiXaF1KmsKmKaxI87cMfYBJcO+0r7Hcw4PrX4w5lkHbDg31NjRW03lj/sNFtyn&#10;7A+DOTmZP1YfL85st7vLydq723GzACU0yr/4z/3uLcyfZnlufpOf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MCcMAAADdAAAADwAAAAAAAAAAAAAAAACYAgAAZHJzL2Rv&#10;d25yZXYueG1sUEsFBgAAAAAEAAQA9QAAAIgDAAAAAA==&#10;" path="m4,1l4,,2,,,,,1r2,l4,1xe" fillcolor="#e54200" stroked="f">
                    <v:path arrowok="t" o:connecttype="custom" o:connectlocs="900,225;900,0;900,0;450,0;0,0;0,0;0,225;0,225;450,225;900,225" o:connectangles="0,0,0,0,0,0,0,0,0,0"/>
                  </v:shape>
                  <v:shape id="Freeform 2390" o:spid="_x0000_s1742" style="position:absolute;left:1229;top:330;width:59;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ZBMUA&#10;AADdAAAADwAAAGRycy9kb3ducmV2LnhtbESPQWsCMRSE7wX/Q3hCbzW7UsVujaJSQXop2kJ7fGye&#10;m+DmZUlSXf99Iwg9DjPzDTNf9q4VZwrRelZQjgoQxLXXlhsFX5/bpxmImJA1tp5JwZUiLBeDhzlW&#10;2l94T+dDakSGcKxQgUmpq6SMtSGHceQ74uwdfXCYsgyN1AEvGe5aOS6KqXRoOS8Y7GhjqD4dfp2C&#10;+vtYvJtdaLUtJ+uPH2s3b1Or1OOwX72CSNSn//C9vdMKniflC9ze5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RkExQAAAN0AAAAPAAAAAAAAAAAAAAAAAJgCAABkcnMv&#10;ZG93bnJldi54bWxQSwUGAAAAAAQABAD1AAAAigMAAAAA&#10;" path="m4,2l4,,,1,,2r4,xe" fillcolor="#e54200" stroked="f">
                    <v:path arrowok="t" o:connecttype="custom" o:connectlocs="870,450;870,0;870,0;0,225;0,225;0,450;0,450;870,450" o:connectangles="0,0,0,0,0,0,0,0"/>
                  </v:shape>
                  <v:shape id="Freeform 2391" o:spid="_x0000_s1743" style="position:absolute;left:1109;top:345;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6JMEA&#10;AADdAAAADwAAAGRycy9kb3ducmV2LnhtbERPTWsCMRC9F/wPYYTealZRkdUoKhXES6kKehw24ya4&#10;mSxJqtt/bw6FHh/ve7HqXCMeFKL1rGA4KEAQV15brhWcT7uPGYiYkDU2nknBL0VYLXtvCyy1f/I3&#10;PY6pFjmEY4kKTEptKWWsDDmMA98SZ+7mg8OUYailDvjM4a6Ro6KYSoeWc4PBlraGqvvxxymoLrfi&#10;YPah0XY42Xxdrd1+Tq1S7/1uPQeRqEv/4j/3XisYT0Z5f36Tn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beiTBAAAA3QAAAA8AAAAAAAAAAAAAAAAAmAIAAGRycy9kb3du&#10;cmV2LnhtbFBLBQYAAAAABAAEAPUAAACGAwAAAAA=&#10;" path="m4,1l4,,2,,,,,1,,2,2,1r2,xe" fillcolor="#e54200" stroked="f">
                    <v:path arrowok="t" o:connecttype="custom" o:connectlocs="900,225;900,0;900,0;450,0;0,0;0,225;0,450;0,450;450,225;900,225" o:connectangles="0,0,0,0,0,0,0,0,0,0"/>
                  </v:shape>
                  <v:shape id="Freeform 2392" o:spid="_x0000_s1744" style="position:absolute;left:989;top:345;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fv8QA&#10;AADdAAAADwAAAGRycy9kb3ducmV2LnhtbESPQWsCMRSE74X+h/AKvdXsShVZjaJiQXqRqqDHx+a5&#10;CW5eliTV7b9vCkKPw8x8w8wWvWvFjUK0nhWUgwIEce215UbB8fDxNgERE7LG1jMp+KEIi/nz0wwr&#10;7e/8Rbd9akSGcKxQgUmpq6SMtSGHceA74uxdfHCYsgyN1AHvGe5aOSyKsXRoOS8Y7GhtqL7uv52C&#10;+nQpPs02tNqWo9XubO16M7ZKvb70yymIRH36Dz/aW63gfTQs4e9Nf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X37/EAAAA3QAAAA8AAAAAAAAAAAAAAAAAmAIAAGRycy9k&#10;b3ducmV2LnhtbFBLBQYAAAAABAAEAPUAAACJAwAAAAA=&#10;" path="m4,2l4,1,2,1,1,1,,1r1,l,1r1,l,1r1,l,,,1,,2r1,l2,2r2,xe" fillcolor="#e54200" stroked="f">
                    <v:path arrowok="t" o:connecttype="custom" o:connectlocs="900,450;900,225;900,225;450,225;225,225;225,225;225,225;225,225;225,225;225,225;225,225;225,225;225,225;0,225;225,225;225,225;0,225;225,225;225,225;0,225;225,225;225,225;0,0;0,0;0,225;0,225;0,225;0,225;0,225;0,225;0,225;0,450;225,450;225,450;225,450;225,450;450,450;900,450" o:connectangles="0,0,0,0,0,0,0,0,0,0,0,0,0,0,0,0,0,0,0,0,0,0,0,0,0,0,0,0,0,0,0,0,0,0,0,0,0,0"/>
                  </v:shape>
                  <v:shape id="Freeform 2393" o:spid="_x0000_s1745" style="position:absolute;left:1034;top:285;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2MgA&#10;AADdAAAADwAAAGRycy9kb3ducmV2LnhtbESPT2vCQBTE74LfYXmCF6kbQy2SukopCh56qPYPeHtk&#10;X5O02bdxd03it3cLgsdhZn7DLNe9qUVLzleWFcymCQji3OqKCwWfH9uHBQgfkDXWlknBhTysV8PB&#10;EjNtO95TewiFiBD2GSooQ2gyKX1ekkE/tQ1x9H6sMxiidIXUDrsIN7VMk+RJGqw4LpTY0GtJ+d/h&#10;bBR8LS5d9/a9+X3fHt2k2ctjOLVzpcaj/uUZRKA+3MO39k4reJynKfy/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uX7YyAAAAN0AAAAPAAAAAAAAAAAAAAAAAJgCAABk&#10;cnMvZG93bnJldi54bWxQSwUGAAAAAAQABAD1AAAAjQMAAAAA&#10;" path="m,2l,3r1,l2,2,4,1,4,,3,,1,1,,2xe" fillcolor="#e54200" stroked="f">
                    <v:path arrowok="t" o:connecttype="custom" o:connectlocs="0,450;0,675;225,675;450,450;900,225;900,225;900,0;675,0;225,225;0,450" o:connectangles="0,0,0,0,0,0,0,0,0,0"/>
                  </v:shape>
                  <v:shape id="Freeform 2394" o:spid="_x0000_s1746" style="position:absolute;left:1094;top:210;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GKcQA&#10;AADdAAAADwAAAGRycy9kb3ducmV2LnhtbESPzWrDMBCE74W8g9hCb43c9AfHiRLyQ6C3UjsPsFgb&#10;28RaGWmTOG9fFQo9DjPzDbNcj65XVwqx82zgZZqBIq697bgxcKwOzzmoKMgWe89k4E4R1qvJwxIL&#10;62/8TddSGpUgHAs00IoMhdaxbslhnPqBOHknHxxKkqHRNuAtwV2vZ1n2oR12nBZaHGjXUn0uL85A&#10;6fIYmq8qZPMxP5ztVvZ4EWOeHsfNApTQKP/hv/anNfD2PnuF3zfpCe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RinEAAAA3QAAAA8AAAAAAAAAAAAAAAAAmAIAAGRycy9k&#10;b3ducmV2LnhtbFBLBQYAAAAABAAEAPUAAACJAwAAAAA=&#10;" path="m2,3l3,4,3,3,3,2,3,1,2,1,2,,1,,,,,1r1,l1,2r1,l2,1r,1l2,3,3,2,2,2r,1l3,3,2,2r,1l3,3,2,3xe" fillcolor="#e54200" stroked="f">
                    <v:path arrowok="t" o:connecttype="custom" o:connectlocs="450,675;675,900;675,675;675,675;675,675;675,675;675,675;675,450;675,450;675,450;675,225;450,225;450,225;450,0;225,0;0,0;0,0;0,225;0,225;225,225;225,450;450,450;450,225;450,450;450,450;450,675;675,450;450,450;450,675;450,675;675,675;450,450;450,675;450,675;675,675;450,675" o:connectangles="0,0,0,0,0,0,0,0,0,0,0,0,0,0,0,0,0,0,0,0,0,0,0,0,0,0,0,0,0,0,0,0,0,0,0,0"/>
                  </v:shape>
                  <v:shape id="Freeform 2395" o:spid="_x0000_s1747" style="position:absolute;left:974;top:180;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eVscA&#10;AADdAAAADwAAAGRycy9kb3ducmV2LnhtbESPQWvCQBSE7wX/w/KEXqRuGmMp0VVEsFQKFbWQ6yP7&#10;TILZt2l2a+K/dwWhx2FmvmHmy97U4kKtqywreB1HIIhzqysuFPwcNy/vIJxH1lhbJgVXcrBcDJ7m&#10;mGrb8Z4uB1+IAGGXooLS+yaV0uUlGXRj2xAH72Rbgz7ItpC6xS7ATS3jKHqTBisOCyU2tC4pPx/+&#10;jAKT/R6/qkwmk+ku6bbx6DtrPkZKPQ/71QyEp97/hx/tT60gmcYJ3N+EJ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3HlbHAAAA3QAAAA8AAAAAAAAAAAAAAAAAmAIAAGRy&#10;cy9kb3ducmV2LnhtbFBLBQYAAAAABAAEAPUAAACMAwAAAAA=&#10;" path="m5,2l5,1,3,,1,,,,,1r1,l3,1,4,2r1,xe" fillcolor="#e54200" stroked="f">
                    <v:path arrowok="t" o:connecttype="custom" o:connectlocs="1125,450;1125,225;1125,225;675,0;675,0;225,0;0,0;0,225;225,225;675,225;675,225;675,225;900,450;1125,450" o:connectangles="0,0,0,0,0,0,0,0,0,0,0,0,0,0"/>
                  </v:shape>
                  <v:shape id="Freeform 2396" o:spid="_x0000_s1748" style="position:absolute;left:869;top:195;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mrMgA&#10;AADdAAAADwAAAGRycy9kb3ducmV2LnhtbESPT2vCQBTE7wW/w/IEL1I3SlMkdZVSFDz0oPYPeHtk&#10;X5O02bdxd03it3cFocdhZn7DLFa9qUVLzleWFUwnCQji3OqKCwWfH5vHOQgfkDXWlknBhTysloOH&#10;BWbadryn9hAKESHsM1RQhtBkUvq8JIN+Yhvi6P1YZzBE6QqpHXYRbmo5S5JnabDiuFBiQ28l5X+H&#10;s1HwNb903fv3+ne3Obpxs5fHcGpTpUbD/vUFRKA+/Ifv7a1W8JTOUri9iU9AL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UOasyAAAAN0AAAAPAAAAAAAAAAAAAAAAAJgCAABk&#10;cnMvZG93bnJldi54bWxQSwUGAAAAAAQABAD1AAAAjQMAAAAA&#10;" path="m4,1l4,,3,,2,1,1,1,,2,,3,1,2r1,l3,1r1,xe" fillcolor="#e54200" stroked="f">
                    <v:path arrowok="t" o:connecttype="custom" o:connectlocs="900,225;900,0;900,0;675,0;450,225;225,225;0,450;0,675;225,450;450,450;675,225;900,225" o:connectangles="0,0,0,0,0,0,0,0,0,0,0,0"/>
                  </v:shape>
                  <v:shape id="Freeform 2397" o:spid="_x0000_s1749" style="position:absolute;left:764;top:240;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luscA&#10;AADdAAAADwAAAGRycy9kb3ducmV2LnhtbESPQWvCQBSE7wX/w/IKXqRuTGOQ1FWk0FIpKFUh10f2&#10;NQnNvo3Z1aT/visUPA4z8w2zXA+mEVfqXG1ZwWwagSAurK65VHA6vj0tQDiPrLGxTAp+ycF6NXpY&#10;YqZtz190PfhSBAi7DBVU3reZlK6oyKCb2pY4eN+2M+iD7EqpO+wD3DQyjqJUGqw5LFTY0mtFxc/h&#10;YhSY/Hz8rHOZPM/3Sb+NJ7u8fZ8oNX4cNi8gPA3+Hv5vf2gFyTxO4f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pJbrHAAAA3QAAAA8AAAAAAAAAAAAAAAAAmAIAAGRy&#10;cy9kb3ducmV2LnhtbFBLBQYAAAAABAAEAPUAAACMAwAAAAA=&#10;" path="m5,1l4,r,1l3,1,2,1r,1l2,1r,1l2,1,1,2,2,1,1,1r1,l2,,,,,1r1,l1,2r1,l3,2r1,l5,1xe" fillcolor="#e54200" stroked="f">
                    <v:path arrowok="t" o:connecttype="custom" o:connectlocs="1125,225;900,0;900,225;675,225;450,225;450,225;450,450;450,225;450,225;450,450;450,225;450,225;450,225;225,450;450,225;450,225;225,225;450,225;450,225;450,225;450,0;0,0;0,225;225,225;225,450;225,450;225,450;225,450;225,450;225,450;450,450;450,450;450,450;675,450;675,450;900,450;1125,225" o:connectangles="0,0,0,0,0,0,0,0,0,0,0,0,0,0,0,0,0,0,0,0,0,0,0,0,0,0,0,0,0,0,0,0,0,0,0,0,0"/>
                  </v:shape>
                  <v:shape id="Freeform 2398" o:spid="_x0000_s1750" style="position:absolute;left:794;top:135;width:30;height:6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88sYA&#10;AADdAAAADwAAAGRycy9kb3ducmV2LnhtbESPS4vCQBCE7wv+h6GFvelE2fURHUVEYS8qPkC8NZk2&#10;CWZ6QmZMsv9+RxD2WFTVV9R82ZpC1FS53LKCQT8CQZxYnXOq4HLe9iYgnEfWWFgmBb/kYLnofMwx&#10;1rbhI9Unn4oAYRejgsz7MpbSJRkZdH1bEgfvbiuDPsgqlbrCJsBNIYdRNJIGcw4LGZa0zih5nJ5G&#10;wXUwLfa3W35Y75pkUxt5edyPkVKf3XY1A+Gp9f/hd/tHK/j6Ho7h9S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n88sYAAADdAAAADwAAAAAAAAAAAAAAAACYAgAAZHJz&#10;L2Rvd25yZXYueG1sUEsFBgAAAAAEAAQA9QAAAIsDAAAAAA==&#10;" path="m,4r1,l1,3,2,1,2,,1,,,2,,4xe" fillcolor="#e54200" stroked="f">
                    <v:path arrowok="t" o:connecttype="custom" o:connectlocs="0,900;225,900;225,675;450,225;450,0;225,0;225,0;0,450;0,900" o:connectangles="0,0,0,0,0,0,0,0,0"/>
                  </v:shape>
                  <v:shape id="Freeform 2399" o:spid="_x0000_s1751" style="position:absolute;left:794;top:30;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UWMAA&#10;AADdAAAADwAAAGRycy9kb3ducmV2LnhtbERPzWrCQBC+C32HZQq96aZiSxrdSFsRvJXGPsCQHZOQ&#10;7GzYHTV9e/cgePz4/jfbyQ3qQiF2ng28LjJQxLW3HTcG/o77eQ4qCrLFwTMZ+KcI2/JptsHC+iv/&#10;0qWSRqUQjgUaaEXGQutYt+QwLvxInLiTDw4lwdBoG/Cawt2gl1n2rh12nBpaHOm7pbqvzs5A5fIY&#10;mp9jyD6mfN/bL9nhWYx5eZ4+16CEJnmI7+6DNbB6W6a56U16Arq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fUWMAAAADdAAAADwAAAAAAAAAAAAAAAACYAgAAZHJzL2Rvd25y&#10;ZXYueG1sUEsFBgAAAAAEAAQA9QAAAIUDAAAAAA==&#10;" path="m2,4r1,l3,3,3,2,2,1,1,,,,,1r1,l1,,,1,1,2,1,1r,1l2,3r,1l2,3r,1xe" fillcolor="#e54200" stroked="f">
                    <v:path arrowok="t" o:connecttype="custom" o:connectlocs="450,900;675,900;675,675;675,675;675,675;675,450;450,225;450,225;225,0;225,0;0,0;0,225;225,225;225,0;0,225;225,450;225,225;225,225;225,450;450,675;450,900;450,675;450,675;450,900" o:connectangles="0,0,0,0,0,0,0,0,0,0,0,0,0,0,0,0,0,0,0,0,0,0,0,0"/>
                  </v:shape>
                  <v:shape id="Freeform 2400" o:spid="_x0000_s1752" style="position:absolute;left:689;top:15;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3sqcgA&#10;AADdAAAADwAAAGRycy9kb3ducmV2LnhtbESPT2vCQBTE7wW/w/IEL0U3lSoaXaUUhR56qH/B2yP7&#10;mqTNvo27axK/fbdQ6HGYmd8wy3VnKtGQ86VlBU+jBARxZnXJuYLjYTucgfABWWNlmRTcycN61XtY&#10;Yqptyztq9iEXEcI+RQVFCHUqpc8KMuhHtiaO3qd1BkOULpfaYRvhppLjJJlKgyXHhQJrei0o+97f&#10;jILT7N627+fN18f24h7rnbyEazNRatDvXhYgAnXhP/zXftMKnifjOfy+iU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eypyAAAAN0AAAAPAAAAAAAAAAAAAAAAAJgCAABk&#10;cnMvZG93bnJldi54bWxQSwUGAAAAAAQABAD1AAAAjQMAAAAA&#10;" path="m4,1l4,,3,,2,1,1,1,,2,,3r1,l,2,1,3,1,2r1,l3,1r1,xe" fillcolor="#e54200" stroked="f">
                    <v:path arrowok="t" o:connecttype="custom" o:connectlocs="900,225;900,0;675,0;675,0;450,225;225,225;0,450;0,450;0,450;0,675;225,675;0,450;225,675;225,450;450,450;675,225;900,225" o:connectangles="0,0,0,0,0,0,0,0,0,0,0,0,0,0,0,0,0"/>
                  </v:shape>
                  <v:shape id="Freeform 2401" o:spid="_x0000_s1753" style="position:absolute;left:599;top:75;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NQHsQA&#10;AADdAAAADwAAAGRycy9kb3ducmV2LnhtbERPTUsDMRC9C/0PYQrebLZqS1mblqUgVOlBq4cex824&#10;u7iZxE1ss//eOQgeH+97vc2uV2caYufZwHxWgCKuve24MfD+9nizAhUTssXeMxkYKcJ2M7laY2n9&#10;hV/pfEyNkhCOJRpoUwql1rFuyWGc+UAs3KcfHCaBQ6PtgBcJd72+LYqldtixNLQYaNdS/XX8cdKb&#10;q5e8Xxbd6fvwXI0fT2EMh4Ux19NcPYBKlNO/+M+9twbuF3eyX97I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UB7EAAAA3QAAAA8AAAAAAAAAAAAAAAAAmAIAAGRycy9k&#10;b3ducmV2LnhtbFBLBQYAAAAABAAEAPUAAACJAwAAAAA=&#10;" path="m4,1l3,,2,1,1,2,,3,,4,2,2,3,1r1,xe" fillcolor="#e54200" stroked="f">
                    <v:path arrowok="t" o:connecttype="custom" o:connectlocs="900,225;675,0;450,225;225,450;0,675;0,900;450,450;675,225;900,225" o:connectangles="0,0,0,0,0,0,0,0,0"/>
                  </v:shape>
                  <v:shape id="Freeform 2402" o:spid="_x0000_s1754" style="position:absolute;left:509;top:150;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hcYA&#10;AADdAAAADwAAAGRycy9kb3ducmV2LnhtbESPS2sCMRSF94X+h3AL7mrG+kCmRhkKBRUXrbpweTu5&#10;nRk6uUknUTP/3giFLg/n8XEWq2hacaHON5YVjIYZCOLS6oYrBcfD+/MchA/IGlvLpKAnD6vl48MC&#10;c22v/EmXfahEGmGfo4I6BJdL6cuaDPqhdcTJ+7adwZBkV0nd4TWNm1a+ZNlMGmw4EWp09FZT+bM/&#10;m8SNxUdcz7Lm9LvbFv3XxvVuN1Vq8BSLVxCBYvgP/7XXWsFkOh7B/U16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1hcYAAADdAAAADwAAAAAAAAAAAAAAAACYAgAAZHJz&#10;L2Rvd25yZXYueG1sUEsFBgAAAAAEAAQA9QAAAIsDAAAAAA==&#10;" path="m4,1l3,,2,1,1,2,,3,,4r1,l2,3,3,2,4,1xe" fillcolor="#e54200" stroked="f">
                    <v:path arrowok="t" o:connecttype="custom" o:connectlocs="900,225;675,0;450,225;225,450;0,675;0,675;0,900;225,900;450,675;675,450;900,225" o:connectangles="0,0,0,0,0,0,0,0,0,0,0"/>
                  </v:shape>
                  <v:shape id="Freeform 2403" o:spid="_x0000_s1755" style="position:absolute;left:420;top:195;width:44;height:45;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SY8QA&#10;AADdAAAADwAAAGRycy9kb3ducmV2LnhtbESP32rCMBTG74W9QziD3Wk6q9uoRpGxMdmFYOsDnDXH&#10;tticlCRru7c3wsDLj+/Pj2+9HU0renK+sazgeZaAIC6tbrhScCo+p28gfEDW2FomBX/kYbt5mKwx&#10;03bgI/V5qEQcYZ+hgjqELpPSlzUZ9DPbEUfvbJ3BEKWrpHY4xHHTynmSvEiDDUdCjR2911Re8l9z&#10;436lRXvAxYWH8ceF1w/afZ+UenocdysQgcZwD/+391rBYpnO4fYmPgG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H0mPEAAAA3QAAAA8AAAAAAAAAAAAAAAAAmAIAAGRycy9k&#10;b3ducmV2LnhtbFBLBQYAAAAABAAEAPUAAACJAwAAAAA=&#10;" path="m3,3l3,2,2,2r,1l2,2,1,2r,1l2,2,1,2r,1l2,2,1,2,1,1,,1r1,l1,,,,,1,,2,,3r1,l2,3r1,xe" fillcolor="#e54200" stroked="f">
                    <v:path arrowok="t" o:connecttype="custom" o:connectlocs="645,675;645,450;425,450;425,450;425,675;425,450;220,450;220,675;425,450;220,450;220,675;425,450;220,450;220,450;220,450;220,225;220,225;0,225;220,225;220,225;220,0;0,0;0,225;0,225;0,225;0,450;0,450;0,675;220,675;220,675;220,675;220,675;425,675;425,675;645,675" o:connectangles="0,0,0,0,0,0,0,0,0,0,0,0,0,0,0,0,0,0,0,0,0,0,0,0,0,0,0,0,0,0,0,0,0,0,0"/>
                  </v:shape>
                  <v:shape id="Freeform 2404" o:spid="_x0000_s1756" style="position:absolute;left:375;top:120;width:59;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NnsgA&#10;AADdAAAADwAAAGRycy9kb3ducmV2LnhtbESPT2vCQBTE7wW/w/IEL0U39U+R1FWkKHjoQW0teHtk&#10;X5PU7Nu4uybx23cLhR6HmfkNs1h1phINOV9aVvA0SkAQZ1aXnCv4eN8O5yB8QNZYWSYFd/KwWvYe&#10;Fphq2/KBmmPIRYSwT1FBEUKdSumzggz6ka2Jo/dlncEQpculdthGuKnkOEmepcGS40KBNb0WlF2O&#10;N6PgNL+37dvn5nu/PbvH+iDP4drMlBr0u/ULiEBd+A//tXdawXQ2mcDvm/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LE2eyAAAAN0AAAAPAAAAAAAAAAAAAAAAAJgCAABk&#10;cnMvZG93bnJldi54bWxQSwUGAAAAAAQABAD1AAAAjQMAAAAA&#10;" path="m2,2r2,l3,1,3,r,1l3,,2,,1,1r,1l,2,,3r1,l2,2,2,1r,1l2,1r1,l2,1r1,l2,1r1,l2,1r,1l3,2,2,2xe" fillcolor="#e54200" stroked="f">
                    <v:path arrowok="t" o:connecttype="custom" o:connectlocs="443,450;870,450;870,450;649,225;649,225;649,225;649,0;649,0;649,0;649,225;649,0;649,0;443,0;443,0;443,0;443,0;443,0;221,225;221,225;221,225;221,450;0,450;0,675;221,675;221,675;443,450;443,450;443,225;443,450;443,450;443,225;649,225;443,225;443,225;649,225;443,225;443,225;443,225;443,225;443,225;443,225;443,225;649,225;443,225;443,225;443,450;649,450;443,450" o:connectangles="0,0,0,0,0,0,0,0,0,0,0,0,0,0,0,0,0,0,0,0,0,0,0,0,0,0,0,0,0,0,0,0,0,0,0,0,0,0,0,0,0,0,0,0,0,0,0,0"/>
                  </v:shape>
                  <v:shape id="Freeform 2405" o:spid="_x0000_s1757" style="position:absolute;left:300;top:135;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IgMMA&#10;AADdAAAADwAAAGRycy9kb3ducmV2LnhtbESPUWvCQBCE3wX/w7FC3/RiqyVGT7EtQt+k0R+w5NYk&#10;mNsLd6um/75XKPRxmJlvmM1ucJ26U4itZwPzWQaKuPK25drA+XSY5qCiIFvsPJOBb4qw245HGyys&#10;f/AX3UupVYJwLNBAI9IXWseqIYdx5nvi5F18cChJhlrbgI8Ed51+zrJX7bDltNBgT+8NVdfy5gyU&#10;Lo+hPp5Cthryw9W+yQfexJinybBfgxIa5D/81/60BhbLlwX8vk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IgMMAAADdAAAADwAAAAAAAAAAAAAAAACYAgAAZHJzL2Rv&#10;d25yZXYueG1sUEsFBgAAAAAEAAQA9QAAAIgDAAAAAA==&#10;" path="m3,4l3,3,3,2,2,1,1,,,,,1,1,2,2,3,3,4xe" fillcolor="#e54200" stroked="f">
                    <v:path arrowok="t" o:connecttype="custom" o:connectlocs="675,900;675,675;675,450;675,450;450,225;225,0;0,0;0,0;0,0;0,0;0,225;225,450;450,675;450,675;675,900" o:connectangles="0,0,0,0,0,0,0,0,0,0,0,0,0,0,0"/>
                  </v:shape>
                  <v:shape id="Freeform 2406" o:spid="_x0000_s1758" style="position:absolute;left:225;top:105;width:45;height:7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uIcUA&#10;AADdAAAADwAAAGRycy9kb3ducmV2LnhtbESP0WrCQBRE3wv+w3KFvtWNtopGN0EKaQN9MuYDLtlr&#10;EszejdnVpH/fLRT6OMzMGeaQTqYTDxpca1nBchGBIK6sbrlWUJ6zly0I55E1dpZJwTc5SJPZ0wFj&#10;bUc+0aPwtQgQdjEqaLzvYyld1ZBBt7A9cfAudjDogxxqqQccA9x0chVFG2mw5bDQYE/vDVXX4m4U&#10;ZNeS8s9ddixvxdc9WlnjsPxQ6nk+HfcgPE3+P/zXzrWCt/XrGn7fhCcgk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Ee4hxQAAAN0AAAAPAAAAAAAAAAAAAAAAAJgCAABkcnMv&#10;ZG93bnJldi54bWxQSwUGAAAAAAQABAD1AAAAigMAAAAA&#10;" path="m3,1l2,,1,1r,1l,3,,4,,5r1,l1,4,,4,1,5,1,4,1,3,2,2,2,1r,1l2,1r1,xe" fillcolor="#e54200" stroked="f">
                    <v:path arrowok="t" o:connecttype="custom" o:connectlocs="675,225;450,0;450,0;225,225;225,225;225,450;0,675;0,900;0,900;0,900;0,1125;225,1125;225,900;0,900;225,1125;225,900;225,675;450,450;450,450;450,225;450,450;450,225;675,225" o:connectangles="0,0,0,0,0,0,0,0,0,0,0,0,0,0,0,0,0,0,0,0,0,0,0"/>
                  </v:shape>
                  <v:shape id="Freeform 2407" o:spid="_x0000_s1759" style="position:absolute;left:225;top:225;width:30;height:7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cj8gA&#10;AADdAAAADwAAAGRycy9kb3ducmV2LnhtbESPQWvCQBSE7wX/w/IKXkrdVG1IU1cpiiC1BxtL6fGR&#10;fU2i2bchu5r4712h0OMwM98ws0VvanGm1lWWFTyNIhDEudUVFwq+9uvHBITzyBpry6TgQg4W88Hd&#10;DFNtO/6kc+YLESDsUlRQet+kUrq8JINuZBvi4P3a1qAPsi2kbrELcFPLcRTF0mDFYaHEhpYl5cfs&#10;ZBRsd/vd9zF5Oa0efrJp3B0+3qlKlBre92+vIDz1/j/8195oBdPnSQy3N+EJ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ZyPyAAAAN0AAAAPAAAAAAAAAAAAAAAAAJgCAABk&#10;cnMvZG93bnJldi54bWxQSwUGAAAAAAQABAD1AAAAjQMAAAAA&#10;" path="m1,l,,,1,1,2,,2,1,3,,3r1,l,4,1,5,1,4r1,l2,3,2,2,2,1,1,xe" fillcolor="#e54200" stroked="f">
                    <v:path arrowok="t" o:connecttype="custom" o:connectlocs="225,0;0,0;0,225;225,450;225,450;0,450;225,675;0,675;225,675;225,675;0,900;0,900;225,1125;225,900;450,900;450,675;450,675;450,675;450,450;450,225;225,0" o:connectangles="0,0,0,0,0,0,0,0,0,0,0,0,0,0,0,0,0,0,0,0,0"/>
                  </v:shape>
                  <v:shape id="Freeform 2408" o:spid="_x0000_s1760" style="position:absolute;left:150;top:315;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IasYA&#10;AADdAAAADwAAAGRycy9kb3ducmV2LnhtbESPzWoCMRSF90LfIVyhO83YVltGowyFghUXVbvo8jq5&#10;zgxObtJJqpm3b4RCl4fz83EWq2hacaHON5YVTMYZCOLS6oYrBZ+Ht9ELCB+QNbaWSUFPHlbLu8EC&#10;c22vvKPLPlQijbDPUUEdgsul9GVNBv3YOuLknWxnMCTZVVJ3eE3jppUPWTaTBhtOhBodvdZUnvc/&#10;JnFj8RHXs6z5+t5uiv747nq3nSp1P4zFHESgGP7Df+21VvA0fXyG2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rIasYAAADdAAAADwAAAAAAAAAAAAAAAACYAgAAZHJz&#10;L2Rvd25yZXYueG1sUEsFBgAAAAAEAAQA9QAAAIsDAAAAAA==&#10;" path="m4,1l3,,2,1,1,2,,3,,4,2,3,3,2,4,1xe" fillcolor="#e54200" stroked="f">
                    <v:path arrowok="t" o:connecttype="custom" o:connectlocs="900,225;675,0;450,225;225,450;0,675;0,900;450,675;675,450;900,225" o:connectangles="0,0,0,0,0,0,0,0,0"/>
                  </v:shape>
                  <v:shape id="Freeform 2409" o:spid="_x0000_s1761" style="position:absolute;left:105;top:405;width:45;height:6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ChcEA&#10;AADdAAAADwAAAGRycy9kb3ducmV2LnhtbERPzWrCQBC+F/oOywi96UatJY1ZpVqE3kpjH2DIjklI&#10;djbsjpq+ffdQ6PHj+y/3kxvUjULsPBtYLjJQxLW3HTcGvs+neQ4qCrLFwTMZ+KEI+93jQ4mF9Xf+&#10;olsljUohHAs00IqMhdaxbslhXPiROHEXHxxKgqHRNuA9hbtBr7LsRTvsODW0ONKxpbqvrs5A5fIY&#10;ms9zyF6n/NTbg7zjVYx5mk1vW1BCk/yL/9wf1sDzZp3mpjfpCe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eQoXBAAAA3QAAAA8AAAAAAAAAAAAAAAAAmAIAAGRycy9kb3du&#10;cmV2LnhtbFBLBQYAAAAABAAEAPUAAACGAwAAAAA=&#10;" path="m1,l,,,1r1,l,1,,2r1,l1,3,2,4r1,l3,3,2,2,1,2r1,l1,1r,1l1,1,1,r,1l1,xe" fillcolor="#e54200" stroked="f">
                    <v:path arrowok="t" o:connecttype="custom" o:connectlocs="225,0;0,0;0,0;0,0;0,229;225,229;0,229;0,473;0,473;225,473;225,702;225,702;450,930;675,930;675,702;675,702;450,473;450,473;225,473;450,473;225,229;225,473;225,473;225,229;225,229;225,0;225,0;225,229;225,0" o:connectangles="0,0,0,0,0,0,0,0,0,0,0,0,0,0,0,0,0,0,0,0,0,0,0,0,0,0,0,0,0"/>
                  </v:shape>
                  <v:shape id="Freeform 2410" o:spid="_x0000_s1762" style="position:absolute;left:180;top:481;width:75;height:60;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m1eMgA&#10;AADdAAAADwAAAGRycy9kb3ducmV2LnhtbESPW2vCQBSE34X+h+UU+iK6URsvqatIQWpfBC+oj4fs&#10;aZI2ezZk15j+e7dQ8HGYmW+Y+bI1pWiodoVlBYN+BII4tbrgTMHxsO5NQTiPrLG0TAp+ycFy8dSZ&#10;Y6LtjXfU7H0mAoRdggpy76tESpfmZND1bUUcvC9bG/RB1pnUNd4C3JRyGEVjabDgsJBjRe85pT/7&#10;q1Fw/mi+P7eXSddkenNKB5e4HU9ipV6e29UbCE+tf4T/2xut4DUezeDvTX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WbV4yAAAAN0AAAAPAAAAAAAAAAAAAAAAAJgCAABk&#10;cnMvZG93bnJldi54bWxQSwUGAAAAAAQABAD1AAAAjQMAAAAA&#10;" path="m1,l,1,1,2,2,3r1,l4,4,5,3,4,3,4,2,3,2,2,1,1,xe" fillcolor="#e54200" stroked="f">
                    <v:path arrowok="t" o:connecttype="custom" o:connectlocs="225,0;0,225;0,225;225,450;450,675;675,675;900,900;900,900;1125,675;900,675;900,450;675,450;450,225;225,0" o:connectangles="0,0,0,0,0,0,0,0,0,0,0,0,0,0"/>
                  </v:shape>
                  <v:shape id="Freeform 2411" o:spid="_x0000_s1763" style="position:absolute;left:195;top:571;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jY8QA&#10;AADdAAAADwAAAGRycy9kb3ducmV2LnhtbERPTUsDMRC9C/0PYQRvNqu0RbZNy1IoVOlBqweP0824&#10;u7iZpJvYZv+9cxA8Pt73apNdry40xM6zgYdpAYq49rbjxsDH++7+CVRMyBZ7z2RgpAib9eRmhaX1&#10;V36jyzE1SkI4lmigTSmUWse6JYdx6gOxcF9+cJgEDo22A14l3PX6sSgW2mHH0tBioG1L9ffxx0lv&#10;rl7zflF0n+fDSzWensMYDnNj7m5ztQSVKKd/8Z97bw3M5jPZL2/k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I2PEAAAA3QAAAA8AAAAAAAAAAAAAAAAAmAIAAGRycy9k&#10;b3ducmV2LnhtbFBLBQYAAAAABAAEAPUAAACJAwAAAAA=&#10;" path="m4,1l3,r,1l2,1,1,2r1,l1,2,,3,,4,1,3r1,l3,2r1,l4,1xe" fillcolor="#e54200" stroked="f">
                    <v:path arrowok="t" o:connecttype="custom" o:connectlocs="900,225;675,0;675,225;450,225;225,450;450,450;450,450;225,450;0,675;0,900;225,675;450,675;450,675;675,450;900,450;900,225" o:connectangles="0,0,0,0,0,0,0,0,0,0,0,0,0,0,0,0"/>
                  </v:shape>
                  <v:shape id="Freeform 2412" o:spid="_x0000_s1764" style="position:absolute;left:90;top:631;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FD8cA&#10;AADdAAAADwAAAGRycy9kb3ducmV2LnhtbESPQWvCQBSE74L/YXlCL0U3Fi0SXUWkQg89VFsFb4/s&#10;M4lm38bdbRL/fbdQ8DjMzDfMYtWZSjTkfGlZwXiUgCDOrC45V/D9tR3OQPiArLGyTAru5GG17PcW&#10;mGrb8o6afchFhLBPUUERQp1K6bOCDPqRrYmjd7bOYIjS5VI7bCPcVPIlSV6lwZLjQoE1bQrKrvsf&#10;o+Awu7ftx/Ht8rk9ued6J0/h1kyVehp06zmIQF14hP/b71rBZDoZw9+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0BQ/HAAAA3QAAAA8AAAAAAAAAAAAAAAAAmAIAAGRy&#10;cy9kb3ducmV2LnhtbFBLBQYAAAAABAAEAPUAAACMAwAAAAA=&#10;" path="m4,1l4,,2,1,1,2,,2,,3r1,l2,2,4,1xe" fillcolor="#e54200" stroked="f">
                    <v:path arrowok="t" o:connecttype="custom" o:connectlocs="900,225;900,0;450,225;225,450;0,450;0,675;225,675;450,450;900,225" o:connectangles="0,0,0,0,0,0,0,0,0"/>
                  </v:shape>
                  <v:shape id="Freeform 2413" o:spid="_x0000_s1765" style="position:absolute;left:15;top:706;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AGEsIA&#10;AADdAAAADwAAAGRycy9kb3ducmV2LnhtbESPUWvCQBCE3wv+h2MF3+pFsSWNnmIrQt/E2B+w5NYk&#10;mNsLd6um/74nCH0cZuYbZrUZXKduFGLr2cBsmoEirrxtuTbwc9q/5qCiIFvsPJOBX4qwWY9eVlhY&#10;f+cj3UqpVYJwLNBAI9IXWseqIYdx6nvi5J19cChJhlrbgPcEd52eZ9m7dthyWmiwp6+Gqkt5dQZK&#10;l8dQH04h+xjy/cV+yg6vYsxkPGyXoIQG+Q8/29/WwOJtMYfHm/Q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MAYSwgAAAN0AAAAPAAAAAAAAAAAAAAAAAJgCAABkcnMvZG93&#10;bnJldi54bWxQSwUGAAAAAAQABAD1AAAAhwMAAAAA&#10;" path="m3,l2,,1,,2,,1,r,1l,2,,3,,4r1,l1,3r1,l1,3r1,l2,2,2,1,3,xe" fillcolor="#e54200" stroked="f">
                    <v:path arrowok="t" o:connecttype="custom" o:connectlocs="675,0;450,0;225,0;450,0;225,0;225,225;225,225;0,450;0,675;0,675;0,900;225,900;225,675;450,675;225,675;450,675;450,450;450,225;450,225;450,225;675,0" o:connectangles="0,0,0,0,0,0,0,0,0,0,0,0,0,0,0,0,0,0,0,0,0"/>
                  </v:shape>
                  <v:shape id="Freeform 2414" o:spid="_x0000_s1766" style="position:absolute;left:30;top:811;width:45;height:7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gs8MA&#10;AADdAAAADwAAAGRycy9kb3ducmV2LnhtbESP0YrCMBRE3wX/IVxh32yqq6LVKLLQXcEnaz/g0lzb&#10;YnNTm6jdv98sCD4OM3OG2ex604gHda62rGASxSCIC6trLhXk53S8BOE8ssbGMin4JQe77XCwwUTb&#10;J5/okflSBAi7BBVU3reJlK6oyKCLbEscvIvtDPogu1LqDp8Bbho5jeOFNFhzWKiwpa+Kimt2NwrS&#10;a06Hn1W6z2/Z8R5PrXGYfyv1Mer3axCeev8Ov9oHrWA2n33C/5v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Kgs8MAAADdAAAADwAAAAAAAAAAAAAAAACYAgAAZHJzL2Rv&#10;d25yZXYueG1sUEsFBgAAAAAEAAQA9QAAAIgDAAAAAA==&#10;" path="m1,l,,,1,,3r1,l1,4,2,5,2,4r,1l3,4,2,3r,1l2,3,2,2,1,1,1,xe" fillcolor="#e54200" stroked="f">
                    <v:path arrowok="t" o:connecttype="custom" o:connectlocs="225,0;0,0;0,225;0,675;225,675;225,900;225,900;225,900;450,1125;450,900;450,1125;450,1125;675,900;675,900;675,900;450,675;450,900;450,900;450,675;450,675;450,450;225,225;225,0" o:connectangles="0,0,0,0,0,0,0,0,0,0,0,0,0,0,0,0,0,0,0,0,0,0,0"/>
                  </v:shape>
                  <v:shape id="Freeform 2415" o:spid="_x0000_s1767" style="position:absolute;left:105;top:856;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79scA&#10;AADdAAAADwAAAGRycy9kb3ducmV2LnhtbESP3WrCQBSE7wu+w3IKvRHdVFeR6CpSaGkpKP5Abg/Z&#10;YxKaPZtmtya+fbdQ8HKYmW+Y1aa3tbhS6yvHGp7HCQji3JmKCw3n0+toAcIHZIO1Y9JwIw+b9eBh&#10;halxHR/oegyFiBD2KWooQ2hSKX1ekkU/dg1x9C6utRiibAtpWuwi3NZykiRzabHiuFBiQy8l5V/H&#10;H6vBZt+nzyqTajrbq+5jMtxlzdtQ66fHfrsEEagP9/B/+91oUDOl4O9Nf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o+/bHAAAA3QAAAA8AAAAAAAAAAAAAAAAAmAIAAGRy&#10;cy9kb3ducmV2LnhtbFBLBQYAAAAABAAEAPUAAACMAwAAAAA=&#10;" path="m,1l1,2,2,1r1,l3,r,1l4,1,4,r,1l5,1,5,,4,,3,,2,,1,1,,1xe" fillcolor="#e54200" stroked="f">
                    <v:path arrowok="t" o:connecttype="custom" o:connectlocs="0,225;225,450;225,450;450,225;675,225;675,0;675,225;900,225;900,225;900,225;900,0;900,225;1125,225;1125,0;1125,0;900,0;900,0;900,0;675,0;675,0;450,0;225,225;0,225" o:connectangles="0,0,0,0,0,0,0,0,0,0,0,0,0,0,0,0,0,0,0,0,0,0,0"/>
                  </v:shape>
                  <v:shape id="Freeform 2416" o:spid="_x0000_s1768" style="position:absolute;left:195;top:901;width:45;height:7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edXMQA&#10;AADdAAAADwAAAGRycy9kb3ducmV2LnhtbESP0WqDQBRE3wP9h+UG+pasCUlobVaRgm2gTzF+wMW9&#10;VdG9a92N2r/vFgp9HGbmDHNOF9OLiUbXWlaw20YgiCurW64VlLd88wTCeWSNvWVS8E0O0uRhdcZY&#10;25mvNBW+FgHCLkYFjfdDLKWrGjLotnYgDt6nHQ36IMda6hHnADe93EfRSRpsOSw0ONBrQ1VX3I2C&#10;vCvp8v6cZ+VX8XGP9tY4LN+Uelwv2QsIT4v/D/+1L1rB4Xg4wu+b8AR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XnVzEAAAA3QAAAA8AAAAAAAAAAAAAAAAAmAIAAGRycy9k&#10;b3ducmV2LnhtbFBLBQYAAAAABAAEAPUAAACJAwAAAAA=&#10;" path="m1,l,1,,2,1,3r,1l2,4r,1l3,4,2,4,2,3,1,3r1,l1,2,1,1,1,xe" fillcolor="#e54200" stroked="f">
                    <v:path arrowok="t" o:connecttype="custom" o:connectlocs="225,0;0,225;0,225;0,450;225,675;225,900;225,900;450,900;450,1125;675,900;450,900;450,675;450,675;225,675;450,675;225,450;225,225;225,0" o:connectangles="0,0,0,0,0,0,0,0,0,0,0,0,0,0,0,0,0,0"/>
                  </v:shape>
                  <v:shape id="Freeform 2417" o:spid="_x0000_s1769" style="position:absolute;left:285;top:961;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S/cUA&#10;AADdAAAADwAAAGRycy9kb3ducmV2LnhtbESPUUvDQBCE3wX/w7GCb/ZOjVXSXotYCoJI8ewPWHLb&#10;JDW3F3Jrmv57TxB8HGbmG2a5nkKnRhpSG9nC7cyAIq6ib7m2sP/c3jyBSoLssYtMFs6UYL26vFhi&#10;6eOJP2h0UqsM4VSihUakL7VOVUMB0yz2xNk7xCGgZDnU2g94yvDQ6Ttj5jpgy3mhwZ5eGqq+3Hew&#10;4Hbyth/N0UlxX78/OrPZbM9Ha6+vpucFKKFJ/sN/7VdvoXgo5v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NL9xQAAAN0AAAAPAAAAAAAAAAAAAAAAAJgCAABkcnMv&#10;ZG93bnJldi54bWxQSwUGAAAAAAQABAD1AAAAigMAAAAA&#10;" path="m,l,1r2,l4,1,4,,2,,,xe" fillcolor="#e54200" stroked="f">
                    <v:path arrowok="t" o:connecttype="custom" o:connectlocs="0,0;0,225;0,225;450,225;900,225;900,225;900,0;900,0;450,0;0,0" o:connectangles="0,0,0,0,0,0,0,0,0,0"/>
                  </v:shape>
                  <v:shape id="Freeform 2418" o:spid="_x0000_s1770" style="position:absolute;left:390;top:961;width:74;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8x8cA&#10;AADdAAAADwAAAGRycy9kb3ducmV2LnhtbESPQWvCQBSE7wX/w/KE3upGSUxJXUUEoe1BovbQ4yP7&#10;mo3Nvo3Zrab/3i0UPA4z8w2zWA22FRfqfeNYwXSSgCCunG64VvBx3D49g/ABWWPrmBT8kofVcvSw&#10;wEK7K+/pcgi1iBD2BSowIXSFlL4yZNFPXEccvS/XWwxR9rXUPV4j3LZyliRzabHhuGCwo42h6vvw&#10;YxXs1psyS+X7ND+Vp8+WZvg2z85KPY6H9QuIQEO4h//br1pBmqU5/L2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MfHAAAA3QAAAA8AAAAAAAAAAAAAAAAAmAIAAGRy&#10;cy9kb3ducmV2LnhtbFBLBQYAAAAABAAEAPUAAACMAwAAAAA=&#10;" path="m,l1,1r1,l3,1r1,l4,,3,1r1,l5,1,5,,4,,3,,2,,1,,,xe" fillcolor="#e54200" stroked="f">
                    <v:path arrowok="t" o:connecttype="custom" o:connectlocs="0,0;222,225;222,225;444,225;651,225;873,225;873,0;651,225;873,225;1095,225;1095,0;1095,0;873,0;873,0;651,0;444,0;222,0;0,0" o:connectangles="0,0,0,0,0,0,0,0,0,0,0,0,0,0,0,0,0,0"/>
                  </v:shape>
                  <v:shape id="Freeform 2419" o:spid="_x0000_s1771" style="position:absolute;left:494;top:991;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vZcQA&#10;AADdAAAADwAAAGRycy9kb3ducmV2LnhtbERPTUsDMRC9C/0PYQRvNqu0RbZNy1IoVOlBqweP0824&#10;u7iZpJvYZv+9cxA8Pt73apNdry40xM6zgYdpAYq49rbjxsDH++7+CVRMyBZ7z2RgpAib9eRmhaX1&#10;V36jyzE1SkI4lmigTSmUWse6JYdx6gOxcF9+cJgEDo22A14l3PX6sSgW2mHH0tBioG1L9ffxx0lv&#10;rl7zflF0n+fDSzWensMYDnNj7m5ztQSVKKd/8Z97bw3M5jOZK2/k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DL2XEAAAA3QAAAA8AAAAAAAAAAAAAAAAAmAIAAGRycy9k&#10;b3ducmV2LnhtbFBLBQYAAAAABAAEAPUAAACJAwAAAAA=&#10;" path="m1,l,1r1,l2,2,3,3,4,4,4,3,4,2,3,1,2,1,1,xe" fillcolor="#e54200" stroked="f">
                    <v:path arrowok="t" o:connecttype="custom" o:connectlocs="225,0;0,225;225,225;450,450;675,675;900,900;900,675;900,450;675,225;450,225;225,0" o:connectangles="0,0,0,0,0,0,0,0,0,0,0"/>
                  </v:shape>
                  <v:shape id="Freeform 2420" o:spid="_x0000_s1772" style="position:absolute;left:584;top:1066;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sYA&#10;AADdAAAADwAAAGRycy9kb3ducmV2LnhtbESPzWoCMRSF90LfIVyhu5qxqNipUYZCQcWF2i66vJ3c&#10;zgyd3KSTqJm3N0LB5eH8fJzFKppWnKnzjWUF41EGgri0uuFKwefH+9MchA/IGlvLpKAnD6vlw2CB&#10;ubYXPtD5GCqRRtjnqKAOweVS+rImg35kHXHyfmxnMCTZVVJ3eEnjppXPWTaTBhtOhBodvdVU/h5P&#10;JnFjsY/rWdZ8/e22Rf+9cb3bTZV6HMbiFUSgGO7h//ZaK5hMJy9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K/sYAAADdAAAADwAAAAAAAAAAAAAAAACYAgAAZHJz&#10;L2Rvd25yZXYueG1sUEsFBgAAAAAEAAQA9QAAAIsDAAAAAA==&#10;" path="m1,l,1,1,2r1,l2,3r1,l4,4,4,3,3,2r,1l3,2,2,2,1,1,1,xe" fillcolor="#e54200" stroked="f">
                    <v:path arrowok="t" o:connecttype="custom" o:connectlocs="225,0;0,225;225,450;450,450;450,675;675,675;900,900;900,900;900,675;900,675;675,450;675,675;675,450;450,450;225,225;225,0" o:connectangles="0,0,0,0,0,0,0,0,0,0,0,0,0,0,0,0"/>
                  </v:shape>
                  <v:shape id="Freeform 2421" o:spid="_x0000_s1773" style="position:absolute;left:689;top:1051;width:45;height:7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moGcEA&#10;AADdAAAADwAAAGRycy9kb3ducmV2LnhtbERPzWrCQBC+F3yHZYTezEZpRGNWkUJaoafGPMCQHZOQ&#10;7GzMriZ9++6h0OPH95+dZtOLJ42utaxgHcUgiCurW64VlNd8tQPhPLLG3jIp+CEHp+PiJcNU24m/&#10;6Vn4WoQQdikqaLwfUild1ZBBF9mBOHA3Oxr0AY611CNOIdz0chPHW2mw5dDQ4EDvDVVd8TAK8q6k&#10;y+c+P5f34usRb6xxWH4o9bqczwcQnmb/L/5zX7SCtyQJ+8Ob8ATk8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5qBnBAAAA3QAAAA8AAAAAAAAAAAAAAAAAmAIAAGRycy9kb3du&#10;cmV2LnhtbFBLBQYAAAAABAAEAPUAAACGAwAAAAA=&#10;" path="m,4l1,5,1,4r1,l2,3,3,2,3,1,2,r,1l1,2r,1l,4xe" fillcolor="#e54200" stroked="f">
                    <v:path arrowok="t" o:connecttype="custom" o:connectlocs="0,900;225,1125;225,900;450,900;450,675;450,675;675,450;675,225;450,0;450,225;225,450;225,675;225,675;225,675;225,675;0,900" o:connectangles="0,0,0,0,0,0,0,0,0,0,0,0,0,0,0,0"/>
                  </v:shape>
                  <v:shape id="Freeform 2422" o:spid="_x0000_s1774" style="position:absolute;left:734;top:946;width:60;height:75;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scUA&#10;AADdAAAADwAAAGRycy9kb3ducmV2LnhtbESPQWvCQBSE7wX/w/KE3uomrSkSXUWkll6NVjw+ss8k&#10;mn0bdrea9td3BcHjMDPfMLNFb1pxIecbywrSUQKCuLS64UrBbrt+mYDwAVlja5kU/JKHxXzwNMNc&#10;2ytv6FKESkQI+xwV1CF0uZS+rMmgH9mOOHpH6wyGKF0ltcNrhJtWvibJuzTYcFyosaNVTeW5+DEK&#10;Th9Fs882n39v4859Lw/r1BfbVqnnYb+cggjUh0f43v7SCsZZlsLt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5ixxQAAAN0AAAAPAAAAAAAAAAAAAAAAAJgCAABkcnMv&#10;ZG93bnJldi54bWxQSwUGAAAAAAQABAD1AAAAigMAAAAA&#10;" path="m,4l1,5,2,4,2,3,3,2,4,1,3,r,1l2,1,1,2r,1l,4xe" fillcolor="#e54200" stroked="f">
                    <v:path arrowok="t" o:connecttype="custom" o:connectlocs="0,900;225,1125;450,900;450,675;450,675;450,675;675,450;675,450;900,225;675,0;675,225;450,225;225,450;225,450;225,675;0,900" o:connectangles="0,0,0,0,0,0,0,0,0,0,0,0,0,0,0,0"/>
                  </v:shape>
                  <v:shape id="Freeform 2423" o:spid="_x0000_s1775" style="position:absolute;left:839;top:946;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ytcQA&#10;AADdAAAADwAAAGRycy9kb3ducmV2LnhtbESPQWsCMRSE7wX/Q3iCt5pVXClbo1RRkF5KrWCPj81z&#10;E7p5WZKo6783hUKPw8x8wyxWvWvFlUK0nhVMxgUI4tpry42C49fu+QVETMgaW8+k4E4RVsvB0wIr&#10;7W/8SddDakSGcKxQgUmpq6SMtSGHcew74uydfXCYsgyN1AFvGe5aOS2KuXRoOS8Y7GhjqP45XJyC&#10;+nQu3s0+tNpOyvXHt7Wb7dwqNRr2b68gEvXpP/zX3msFs7Kcwu+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DMrXEAAAA3QAAAA8AAAAAAAAAAAAAAAAAmAIAAGRycy9k&#10;b3ducmV2LnhtbFBLBQYAAAAABAAEAPUAAACJAwAAAAA=&#10;" path="m,l,1r1,l1,,,1r1,l3,2r1,l4,1,3,1,2,,1,,,xe" fillcolor="#e54200" stroked="f">
                    <v:path arrowok="t" o:connecttype="custom" o:connectlocs="0,0;0,225;225,225;225,0;0,225;225,225;675,450;900,450;900,450;900,225;900,225;675,225;450,0;225,0;225,0;0,0" o:connectangles="0,0,0,0,0,0,0,0,0,0,0,0,0,0,0,0"/>
                  </v:shape>
                  <v:shape id="Freeform 2424" o:spid="_x0000_s1776" style="position:absolute;left:944;top:976;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fJ8IA&#10;AADdAAAADwAAAGRycy9kb3ducmV2LnhtbESP0YrCMBRE3wX/IVzBN021dpFqFBUE35a1fsC1udsW&#10;m5uSRK1/b4SFfRxm5gyz3vamFQ9yvrGsYDZNQBCXVjdcKbgUx8kShA/IGlvLpOBFHrab4WCNubZP&#10;/qHHOVQiQtjnqKAOocul9GVNBv3UdsTR+7XOYIjSVVI7fEa4aeU8Sb6kwYbjQo0dHWoqb+e7UeBm&#10;+8xeF0W7u9yLb3c9pEuXslLjUb9bgQjUh//wX/ukFSyyLIXPm/g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58nwgAAAN0AAAAPAAAAAAAAAAAAAAAAAJgCAABkcnMvZG93&#10;bnJldi54bWxQSwUGAAAAAAQABAD1AAAAhwMAAAAA&#10;" path="m,l,1,2,2r1,l4,3,5,2,4,1,3,1,,xe" fillcolor="#e54200" stroked="f">
                    <v:path arrowok="t" o:connecttype="custom" o:connectlocs="0,0;0,225;450,450;675,450;900,675;1125,450;900,225;675,225;0,0" o:connectangles="0,0,0,0,0,0,0,0,0"/>
                  </v:shape>
                  <v:shape id="Freeform 2425" o:spid="_x0000_s1777" style="position:absolute;left:1064;top:1021;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zMUA&#10;AADdAAAADwAAAGRycy9kb3ducmV2LnhtbESPUUvDQBCE3wX/w7GCb/ZOTbXEXotYCoJI8ewPWHLb&#10;JDW3F3Jrmv57TxB8HGbmG2a5nkKnRhpSG9nC7cyAIq6ib7m2sP/c3ixAJUH22EUmC2dKsF5dXiyx&#10;9PHEHzQ6qVWGcCrRQiPSl1qnqqGAaRZ74uwd4hBQshxq7Qc8ZXjo9J0xDzpgy3mhwZ5eGqq+3Hew&#10;4Hbyth/N0UlxX78/OrPZbM9Ha6+vpucnUEKT/If/2q/eQjGfF/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3/MxQAAAN0AAAAPAAAAAAAAAAAAAAAAAJgCAABkcnMv&#10;ZG93bnJldi54bWxQSwUGAAAAAAQABAD1AAAAigMAAAAA&#10;" path="m,l,1r1,l2,1r1,l4,1,4,,3,,2,,1,,,xe" fillcolor="#e54200" stroked="f">
                    <v:path arrowok="t" o:connecttype="custom" o:connectlocs="0,0;0,225;0,225;0,225;225,225;450,225;675,225;900,225;900,225;900,0;675,0;675,0;675,0;450,0;225,0;0,0;0,0;0,0" o:connectangles="0,0,0,0,0,0,0,0,0,0,0,0,0,0,0,0,0,0"/>
                  </v:shape>
                  <v:shape id="Freeform 2426" o:spid="_x0000_s1778" style="position:absolute;left:1124;top:946;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WJsYA&#10;AADdAAAADwAAAGRycy9kb3ducmV2LnhtbESPX2vCMBTF3wW/Q7jC3jSdrDI6oxRBcOLDpnvY411z&#10;15Y1N7HJNP32ZjDw8XD+/DjLdTSduFDvW8sKHmcZCOLK6pZrBR+n7fQZhA/IGjvLpGAgD+vVeLTE&#10;Qtsrv9PlGGqRRtgXqKAJwRVS+qohg35mHXHyvm1vMCTZ11L3eE3jppPzLFtIgy0nQoOONg1VP8df&#10;k7ixfIu7RdZ+ng/7cvh6dYM75Eo9TGL5AiJQDPfwf3unFTzleQ5/b9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sWJsYAAADdAAAADwAAAAAAAAAAAAAAAACYAgAAZHJz&#10;L2Rvd25yZXYueG1sUEsFBgAAAAAEAAQA9QAAAIsDAAAAAA==&#10;" path="m2,3l3,4,3,3r1,l3,3,3,2,3,1,2,1,1,,,,,1r1,l,1,1,2r1,l3,2,2,2r,1l3,3,2,3r1,l2,3xe" fillcolor="#e54200" stroked="f">
                    <v:path arrowok="t" o:connecttype="custom" o:connectlocs="450,675;675,900;675,900;675,675;900,675;675,675;675,450;675,450;675,450;675,450;675,225;450,225;450,225;225,0;225,0;0,0;0,225;225,225;225,225;0,225;225,450;450,450;450,450;450,450;675,450;450,450;450,675;450,675;675,675;450,675;450,675;450,675;675,675;450,675" o:connectangles="0,0,0,0,0,0,0,0,0,0,0,0,0,0,0,0,0,0,0,0,0,0,0,0,0,0,0,0,0,0,0,0,0,0"/>
                  </v:shape>
                  <v:shape id="Freeform 2427" o:spid="_x0000_s1779" style="position:absolute;left:1019;top:886;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8v8IA&#10;AADdAAAADwAAAGRycy9kb3ducmV2LnhtbESP3YrCMBSE7wXfIRxh7zT1pyLVKCoseLdofYBjc2yL&#10;zUlJota3N8KCl8PMfMOsNp1pxIOcry0rGI8SEMSF1TWXCs7573ABwgdkjY1lUvAiD5t1v7fCTNsn&#10;H+lxCqWIEPYZKqhCaDMpfVGRQT+yLXH0rtYZDFG6UmqHzwg3jZwkyVwarDkuVNjSvqLidrobBW68&#10;S+1lljfb8z3/c5f9dOGmrNTPoNsuQQTqwjf83z5oBbM0ncPnTX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Dy/wgAAAN0AAAAPAAAAAAAAAAAAAAAAAJgCAABkcnMvZG93&#10;bnJldi54bWxQSwUGAAAAAAQABAD1AAAAhwMAAAAA&#10;" path="m4,3l5,2,2,1,1,,,1,2,2,4,3xe" fillcolor="#e54200" stroked="f">
                    <v:path arrowok="t" o:connecttype="custom" o:connectlocs="900,675;1125,450;450,225;225,0;225,0;0,225;0,225;450,450;900,675" o:connectangles="0,0,0,0,0,0,0,0,0"/>
                  </v:shape>
                  <v:shape id="Freeform 2428" o:spid="_x0000_s1780" style="position:absolute;left:959;top:841;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RLcUA&#10;AADdAAAADwAAAGRycy9kb3ducmV2LnhtbESPQWsCMRSE70L/Q3hCbzWrdLWsRqnSgvRStIV6fGye&#10;m+DmZUlS3f77RhA8DjPzDbNY9a4VZwrRelYwHhUgiGuvLTcKvr/en15AxISssfVMCv4owmr5MFhg&#10;pf2Fd3Tep0ZkCMcKFZiUukrKWBtyGEe+I87e0QeHKcvQSB3wkuGulZOimEqHlvOCwY42hurT/tcp&#10;qH+OxYfZhlbbcbn+PFi7eZtapR6H/escRKI+3cO39lYreC7LGVzf5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dJEtxQAAAN0AAAAPAAAAAAAAAAAAAAAAAJgCAABkcnMv&#10;ZG93bnJldi54bWxQSwUGAAAAAAQABAD1AAAAigMAAAAA&#10;" path="m1,2l2,1,1,1,1,r,1l1,r,1l1,r,1l1,r,1l2,1r1,l4,1,4,,3,,2,,1,,,,,1r1,l1,2xe" fillcolor="#e54200" stroked="f">
                    <v:path arrowok="t" o:connecttype="custom" o:connectlocs="225,450;450,225;450,225;225,225;225,0;225,0;225,225;225,0;225,0;225,225;225,225;225,225;225,225;225,0;225,225;225,225;225,0;225,225;225,225;225,225;225,225;450,225;450,225;675,225;675,225;900,225;900,0;675,0;675,0;450,0;450,0;225,0;225,0;225,0;225,0;0,0;0,0;0,0;0,0;0,225;0,225;0,225;0,225;0,225;225,225;225,450" o:connectangles="0,0,0,0,0,0,0,0,0,0,0,0,0,0,0,0,0,0,0,0,0,0,0,0,0,0,0,0,0,0,0,0,0,0,0,0,0,0,0,0,0,0,0,0,0,0"/>
                  </v:shape>
                  <v:shape id="Freeform 2429" o:spid="_x0000_s1781" style="position:absolute;left:1064;top:856;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nLsUA&#10;AADdAAAADwAAAGRycy9kb3ducmV2LnhtbERPTWvCQBC9C/6HZQpexGxqEylpVpFCS0WwVAu5Dtlp&#10;EpqdTbOrSf+9exA8Pt53vhlNKy7Uu8aygscoBkFcWt1wpeD79LZ4BuE8ssbWMin4Jweb9XSSY6bt&#10;wF90OfpKhBB2GSqove8yKV1Zk0EX2Y44cD+2N+gD7CupexxCuGnlMo5X0mDDoaHGjl5rKn+PZ6PA&#10;FH+nfVPI5Cn9TIbdcn4ouve5UrOHcfsCwtPo7+Kb+0MrSNI0zA1vw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GcuxQAAAN0AAAAPAAAAAAAAAAAAAAAAAJgCAABkcnMv&#10;ZG93bnJldi54bWxQSwUGAAAAAAQABAD1AAAAigMAAAAA&#10;" path="m,l,1r2,l4,2,5,1,3,,1,,,xe" fillcolor="#e54200" stroked="f">
                    <v:path arrowok="t" o:connecttype="custom" o:connectlocs="0,0;0,225;0,225;450,225;900,450;1125,225;675,0;225,0;0,0" o:connectangles="0,0,0,0,0,0,0,0,0"/>
                  </v:shape>
                  <v:shape id="Freeform 2430" o:spid="_x0000_s1782" style="position:absolute;left:1184;top:871;width:59;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f1MgA&#10;AADdAAAADwAAAGRycy9kb3ducmV2LnhtbESPT2vCQBTE7wW/w/IKvZS6qTTFRlcpotBDD/5rwdsj&#10;+0xSs2/j7jaJ374rCD0OM/MbZjrvTS1acr6yrOB5mIAgzq2uuFCw362exiB8QNZYWyYFF/Iwnw3u&#10;pphp2/GG2m0oRISwz1BBGUKTSenzkgz6oW2Io3e0zmCI0hVSO+wi3NRylCSv0mDFcaHEhhYl5aft&#10;r1HwNb503ef38me9OrjHZiMP4dymSj3c9+8TEIH68B++tT+0gpc0fYPrm/g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G5/UyAAAAN0AAAAPAAAAAAAAAAAAAAAAAJgCAABk&#10;cnMvZG93bnJldi54bWxQSwUGAAAAAAQABAD1AAAAjQMAAAAA&#10;" path="m,l,1,1,2r2,l4,3,4,1,1,1,,xe" fillcolor="#e54200" stroked="f">
                    <v:path arrowok="t" o:connecttype="custom" o:connectlocs="0,0;0,225;221,450;649,450;870,675;870,225;870,225;221,225;0,0" o:connectangles="0,0,0,0,0,0,0,0,0"/>
                  </v:shape>
                  <v:shape id="Freeform 2431" o:spid="_x0000_s1783" style="position:absolute;left:1288;top:901;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hlcQA&#10;AADdAAAADwAAAGRycy9kb3ducmV2LnhtbERPy2rCQBTdF/yH4QpuRCe1USQ6igiKUmjxAdleMtck&#10;mLmTZkaT/r2zKHR5OO/lujOVeFLjSssK3scRCOLM6pJzBdfLbjQH4TyyxsoyKfglB+tV722JibYt&#10;n+h59rkIIewSVFB4XydSuqwgg25sa+LA3Wxj0AfY5FI32IZwU8lJFM2kwZJDQ4E1bQvK7ueHUWDS&#10;n8tnmcr4Y/odt8fJ8Cut90OlBv1uswDhqfP/4j/3QSuIp7OwP7wJT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oZXEAAAA3QAAAA8AAAAAAAAAAAAAAAAAmAIAAGRycy9k&#10;b3ducmV2LnhtbFBLBQYAAAAABAAEAPUAAACJAwAAAAA=&#10;" path="m,l,1r1,l3,2r2,l5,1,4,1,1,,,xe" fillcolor="#e54200" stroked="f">
                    <v:path arrowok="t" o:connecttype="custom" o:connectlocs="0,0;0,225;225,225;675,450;1125,450;1125,225;900,225;225,0;0,0" o:connectangles="0,0,0,0,0,0,0,0,0"/>
                  </v:shape>
                  <v:shape id="Freeform 2432" o:spid="_x0000_s1784" style="position:absolute;left:1408;top:931;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EDscA&#10;AADdAAAADwAAAGRycy9kb3ducmV2LnhtbESPQWvCQBSE70L/w/IKXoJutIlIdJUiWFoES1XI9ZF9&#10;TUKzb9PsatJ/3y0UPA4z8w2z3g6mETfqXG1ZwWwagyAurK65VHA57ydLEM4ja2wsk4IfcrDdPIzW&#10;mGnb8wfdTr4UAcIuQwWV920mpSsqMuimtiUO3qftDPogu1LqDvsAN42cx/FCGqw5LFTY0q6i4ut0&#10;NQpM/n0+1LlMntL3pH+bR8e8fYmUGj8OzysQngZ/D/+3X7WCJF3M4O9NeAJy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qBA7HAAAA3QAAAA8AAAAAAAAAAAAAAAAAmAIAAGRy&#10;cy9kb3ducmV2LnhtbFBLBQYAAAAABAAEAPUAAACMAwAAAAA=&#10;" path="m,l,1r1,l3,2r1,l4,1r,1l5,1,4,1,3,,1,,,xe" fillcolor="#e54200" stroked="f">
                    <v:path arrowok="t" o:connecttype="custom" o:connectlocs="0,0;0,225;225,225;675,450;900,450;900,225;900,450;900,450;1125,225;1125,225;900,225;675,0;225,0;0,0" o:connectangles="0,0,0,0,0,0,0,0,0,0,0,0,0,0"/>
                  </v:shape>
                  <v:shape id="Freeform 2433" o:spid="_x0000_s1785" style="position:absolute;left:1528;top:946;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CMUA&#10;AADdAAAADwAAAGRycy9kb3ducmV2LnhtbESPQWsCMRSE7wX/Q3hCbzWr1KVsjdJKC+JF3Bba42Pz&#10;3IRuXpYk1fXfG0HwOMzMN8xiNbhOHClE61nBdFKAIG68ttwq+P76fHoBEROyxs4zKThThNVy9LDA&#10;SvsT7+lYp1ZkCMcKFZiU+krK2BhyGCe+J87ewQeHKcvQSh3wlOGuk7OiKKVDy3nBYE9rQ81f/e8U&#10;ND+HYms2odN2On/f/Vq7/iitUo/j4e0VRKIh3cO39kYreJ6XM7i+yU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gIxQAAAN0AAAAPAAAAAAAAAAAAAAAAAJgCAABkcnMv&#10;ZG93bnJldi54bWxQSwUGAAAAAAQABAD1AAAAigMAAAAA&#10;" path="m,l,1,2,2r2,l4,1,2,1,,xe" fillcolor="#e54200" stroked="f">
                    <v:path arrowok="t" o:connecttype="custom" o:connectlocs="0,0;0,225;450,450;900,450;900,225;450,225;0,0" o:connectangles="0,0,0,0,0,0,0"/>
                  </v:shape>
                  <v:shape id="Freeform 2434" o:spid="_x0000_s1786" style="position:absolute;left:1633;top:976;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mpMcA&#10;AADdAAAADwAAAGRycy9kb3ducmV2LnhtbESPT2vCQBTE70K/w/IKvelGa1KJbkSEQvVQbNpDj4/s&#10;M3/Mvk2zW43fvisIPQ4z8xtmtR5MK87Uu9qygukkAkFcWF1zqeDr83W8AOE8ssbWMim4koN19jBa&#10;YarthT/onPtSBAi7FBVU3neplK6oyKCb2I44eEfbG/RB9qXUPV4C3LRyFkWJNFhzWKiwo21FxSn/&#10;NQreN9tDPJf76UtzaL5bmuEuiX+UenocNksQngb/H76337SCeZw8w+1Ne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npqTHAAAA3QAAAA8AAAAAAAAAAAAAAAAAmAIAAGRy&#10;cy9kb3ducmV2LnhtbFBLBQYAAAAABAAEAPUAAACMAwAAAAA=&#10;" path="m1,l,1r3,l5,1,5,,3,,1,xe" fillcolor="#e54200" stroked="f">
                    <v:path arrowok="t" o:connecttype="custom" o:connectlocs="225,0;0,225;675,225;1125,225;1125,225;1125,0;1125,0;675,0;225,0" o:connectangles="0,0,0,0,0,0,0,0,0"/>
                  </v:shape>
                  <v:shape id="Freeform 2435" o:spid="_x0000_s1787" style="position:absolute;left:1753;top:976;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4+0MYA&#10;AADdAAAADwAAAGRycy9kb3ducmV2LnhtbESPQWvCQBSE74X+h+UVetONkqQSXUUEwfYgNnrw+Mg+&#10;k9js2zS71fjvXUHocZiZb5jZojeNuFDnassKRsMIBHFhdc2lgsN+PZiAcB5ZY2OZFNzIwWL++jLD&#10;TNsrf9Ml96UIEHYZKqi8bzMpXVGRQTe0LXHwTrYz6IPsSqk7vAa4aeQ4ilJpsOawUGFLq4qKn/zP&#10;KNguV7skll+jj/PufGxojJ9p8qvU+1u/nILw1Pv/8LO90QriJI3h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4+0MYAAADdAAAADwAAAAAAAAAAAAAAAACYAgAAZHJz&#10;L2Rvd25yZXYueG1sUEsFBgAAAAAEAAQA9QAAAIsDAAAAAA==&#10;" path="m,l,1r2,l4,1r1,l5,,4,,2,,,xe" fillcolor="#e54200" stroked="f">
                    <v:path arrowok="t" o:connecttype="custom" o:connectlocs="0,0;0,225;450,225;900,225;1125,225;1125,0;900,0;450,0;0,0" o:connectangles="0,0,0,0,0,0,0,0,0"/>
                  </v:shape>
                  <v:shape id="Freeform 2436" o:spid="_x0000_s1788" style="position:absolute;left:1873;top:976;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bS8UA&#10;AADdAAAADwAAAGRycy9kb3ducmV2LnhtbESPT4vCMBTE78J+h/AWvGmq2Cpdo4gguHsQ/x08Ppq3&#10;bd3mpdtErd/eCILHYWZ+w0znranElRpXWlYw6EcgiDOrS84VHA+r3gSE88gaK8uk4E4O5rOPzhRT&#10;bW+8o+ve5yJA2KWooPC+TqV0WUEGXd/WxMH7tY1BH2STS93gLcBNJYdRlEiDJYeFAmtaFpT97S9G&#10;wWax3MYj+TMYn7fnU0VD/E7if6W6n+3iC4Sn1r/Dr/ZaKxjFSQz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ptLxQAAAN0AAAAPAAAAAAAAAAAAAAAAAJgCAABkcnMv&#10;ZG93bnJldi54bWxQSwUGAAAAAAQABAD1AAAAigMAAAAA&#10;" path="m,l,1r2,l4,1r1,l5,,4,,2,,,xe" fillcolor="#e54200" stroked="f">
                    <v:path arrowok="t" o:connecttype="custom" o:connectlocs="0,0;0,225;450,225;900,225;1125,225;1125,0;900,0;450,0;0,0" o:connectangles="0,0,0,0,0,0,0,0,0"/>
                  </v:shape>
                  <v:shape id="Freeform 2437" o:spid="_x0000_s1789" style="position:absolute;left:1993;top:961;width:74;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cescA&#10;AADdAAAADwAAAGRycy9kb3ducmV2LnhtbESPQWvCQBSE74L/YXmFXqRu1BgkdRUptLQISqOQ6yP7&#10;moRm38bs1sR/3y0UPA4z8w2z3g6mEVfqXG1ZwWwagSAurK65VHA+vT6tQDiPrLGxTApu5GC7GY/W&#10;mGrb8yddM1+KAGGXooLK+zaV0hUVGXRT2xIH78t2Bn2QXSl1h32Am0bOoyiRBmsOCxW29FJR8Z39&#10;GAUmv5z2dS7jxfIY9x/zySFv3yZKPT4Mu2cQngZ/D/+337WCeJkk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DnHrHAAAA3QAAAA8AAAAAAAAAAAAAAAAAmAIAAGRy&#10;cy9kb3ducmV2LnhtbFBLBQYAAAAABAAEAPUAAACMAwAAAAA=&#10;" path="m,1l,2r3,l5,1,5,,3,,,1xe" fillcolor="#e54200" stroked="f">
                    <v:path arrowok="t" o:connecttype="custom" o:connectlocs="0,225;0,450;651,450;1095,225;1095,0;651,0;0,225" o:connectangles="0,0,0,0,0,0,0"/>
                  </v:shape>
                  <v:shape id="Freeform 2438" o:spid="_x0000_s1790" style="position:absolute;left:2112;top:946;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hbkMUA&#10;AADdAAAADwAAAGRycy9kb3ducmV2LnhtbESPQWsCMRSE7wX/Q3iF3mpWqWvZGkWlgngp2kJ7fGye&#10;m9DNy5Kkuv57Iwg9DjPzDTNb9K4VJwrRelYwGhYgiGuvLTcKvj43z68gYkLW2HomBReKsJgPHmZY&#10;aX/mPZ0OqREZwrFCBSalrpIy1oYcxqHviLN39MFhyjI0Ugc8Z7hr5bgoSunQcl4w2NHaUP17+HMK&#10;6u9jsTPb0Go7mqw+fqxdv5dWqafHfvkGIlGf/sP39lYreJmUU7i9y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FuQxQAAAN0AAAAPAAAAAAAAAAAAAAAAAJgCAABkcnMv&#10;ZG93bnJldi54bWxQSwUGAAAAAAQABAD1AAAAigMAAAAA&#10;" path="m,1l,2r2,l4,2,4,1,4,,2,1,,1xe" fillcolor="#e54200" stroked="f">
                    <v:path arrowok="t" o:connecttype="custom" o:connectlocs="0,225;0,450;450,450;900,450;900,225;900,0;900,0;450,225;0,225" o:connectangles="0,0,0,0,0,0,0,0,0"/>
                  </v:shape>
                  <v:rect id="Rectangle 2439" o:spid="_x0000_s1791" style="position:absolute;left:539;top:571;width: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qEcIA&#10;AADdAAAADwAAAGRycy9kb3ducmV2LnhtbERPTYvCMBC9L/gfwgh7WTRVdkWqUUQQvSy4VURvQzO2&#10;xWZSk6zWf28OgsfH+57OW1OLGzlfWVYw6CcgiHOrKy4U7Her3hiED8gaa8uk4EEe5rPOxxRTbe/8&#10;R7csFCKGsE9RQRlCk0rp85IM+r5tiCN3ts5giNAVUju8x3BTy2GSjKTBimNDiQ0tS8ov2b9RYDfr&#10;L95f/eHkzHL1OzDV8bjNlPrstosJiEBteItf7o1W8P0zinPj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aoRwgAAAN0AAAAPAAAAAAAAAAAAAAAAAJgCAABkcnMvZG93&#10;bnJldi54bWxQSwUGAAAAAAQABAD1AAAAhwMAAAAA&#10;" fillcolor="#24282b" stroked="f"/>
                  <v:line id="Line 2440" o:spid="_x0000_s1792" style="position:absolute;visibility:visible;mso-wrap-style:square" from="584,526" to="58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rzQMcAAADdAAAADwAAAGRycy9kb3ducmV2LnhtbESPT0/CQBTE7yZ+h80z8Sa7/LHRykJI&#10;wcARKCEen91HW+2+Ld0V6rd3TUw8TmbmN5npvLeNuFDna8cahgMFgrhwpuZSwyF/fXgC4QOywcYx&#10;afgmD/PZ7c0UU+OuvKPLPpQiQtinqKEKoU2l9EVFFv3AtcTRO7nOYoiyK6Xp8BrhtpEjpRJpsea4&#10;UGFLWUXF5/7LakhW2/zdLZbjnXo7HzfrTGX5x0rr+7t+8QIiUB/+w3/tjdEweUye4fdNf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2vNAxwAAAN0AAAAPAAAAAAAA&#10;AAAAAAAAAKECAABkcnMvZG93bnJldi54bWxQSwUGAAAAAAQABAD5AAAAlQMAAAAA&#10;" strokecolor="#24282b" strokeweight="0"/>
                  <v:line id="Line 2441" o:spid="_x0000_s1793" style="position:absolute;visibility:visible;mso-wrap-style:square" from="614,496" to="61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nMAMQAAADdAAAADwAAAGRycy9kb3ducmV2LnhtbERPyW7CMBC9V+o/WFOpt2LTlkUpBqGU&#10;qhyBIMRxGg9JIB6nsQvh7+sDEsent09mna3FmVpfOdbQ7ykQxLkzFRcattnXyxiED8gGa8ek4Uoe&#10;ZtPHhwkmxl14TedNKEQMYZ+ghjKEJpHS5yVZ9D3XEEfu4FqLIcK2kKbFSwy3tXxVaigtVhwbSmwo&#10;LSk/bf6shuFilf24+efbWu1/d8vvVKXZcaH181M3/wARqAt38c29NBreB6O4P76JT0B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cwAxAAAAN0AAAAPAAAAAAAAAAAA&#10;AAAAAKECAABkcnMvZG93bnJldi54bWxQSwUGAAAAAAQABAD5AAAAkgMAAAAA&#10;" strokecolor="#24282b" strokeweight="0"/>
                  <v:line id="Line 2442" o:spid="_x0000_s1794" style="position:absolute;flip:x;visibility:visible;mso-wrap-style:square" from="554,706" to="6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T6y8YAAADdAAAADwAAAGRycy9kb3ducmV2LnhtbESPQWvCQBSE74L/YXlCb3UTaWuJriKB&#10;Ni0eRNtDj4/dZxLMvg3ZbRL/fbcgeBxm5htmvR1tI3rqfO1YQTpPQBBrZ2ouFXx/vT2+gvAB2WDj&#10;mBRcycN2M52sMTNu4CP1p1CKCGGfoYIqhDaT0uuKLPq5a4mjd3adxRBlV0rT4RDhtpGLJHmRFmuO&#10;CxW2lFekL6dfq8AMxVW3oXR7feiLvPi08vLzrtTDbNytQAQawz18a38YBU/PyxT+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k+svGAAAA3QAAAA8AAAAAAAAA&#10;AAAAAAAAoQIAAGRycy9kb3ducmV2LnhtbFBLBQYAAAAABAAEAPkAAACUAwAAAAA=&#10;" strokecolor="#24282b" strokeweight="0"/>
                  <v:line id="Line 2443" o:spid="_x0000_s1795" style="position:absolute;visibility:visible;mso-wrap-style:square" from="584,661" to="58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f37McAAADdAAAADwAAAGRycy9kb3ducmV2LnhtbESPQU/CQBSE7yb8h80z8Sa7gqCpLIQU&#10;iByFGsPx0X22he7b0l2g/HvXxMTjZGa+yUxmna3FhVpfOdbw1FcgiHNnKi40fGarx1cQPiAbrB2T&#10;hht5mE17dxNMjLvyhi7bUIgIYZ+ghjKEJpHS5yVZ9H3XEEfv27UWQ5RtIU2L1wi3tRwoNZYWK44L&#10;JTaUlpQft2erYbz8yPZuvhhu1O70tX5PVZodllo/3HfzNxCBuvAf/muvjYbn0csAft/E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p/fsxwAAAN0AAAAPAAAAAAAA&#10;AAAAAAAAAKECAABkcnMvZG93bnJldi54bWxQSwUGAAAAAAQABAD5AAAAlQMAAAAA&#10;" strokecolor="#24282b" strokeweight="0"/>
                  <v:line id="Line 2444" o:spid="_x0000_s1796" style="position:absolute;visibility:visible;mso-wrap-style:square" from="584,736" to="58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tSd8cAAADdAAAADwAAAGRycy9kb3ducmV2LnhtbESPQU/CQBSE7yb8h80z4Sa7gqCpLIQU&#10;jByFGsPx0X22he7b0l2h/HvWxMTjZGa+yUznna3FmVpfOdbwOFAgiHNnKi40fGZvDy8gfEA2WDsm&#10;DVfyMJ/17qaYGHfhDZ23oRARwj5BDWUITSKlz0uy6AeuIY7et2sthijbQpoWLxFuazlUaiItVhwX&#10;SmwoLSk/bn+shsnqI9u7xXK0UbvT1/o9VWl2WGndv+8WryACdeE//NdeGw1P4+cR/L6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61J3xwAAAN0AAAAPAAAAAAAA&#10;AAAAAAAAAKECAABkcnMvZG93bnJldi54bWxQSwUGAAAAAAQABAD5AAAAlQMAAAAA&#10;" strokecolor="#24282b" strokeweight="0"/>
                  <v:line id="Line 2445" o:spid="_x0000_s1797" style="position:absolute;visibility:visible;mso-wrap-style:square" from="614,631" to="6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KA8cAAADdAAAADwAAAGRycy9kb3ducmV2LnhtbESPQU/CQBSE7yb8h80j8Sa7IKKpLIQU&#10;CByFGsPx0X22he7b0l2h/nvXxMTjZGa+yUznna3FlVpfOdYwHCgQxLkzFRca3rP1wwsIH5AN1o5J&#10;wzd5mM96d1NMjLvxjq77UIgIYZ+ghjKEJpHS5yVZ9APXEEfv07UWQ5RtIU2Ltwi3tRwpNZEWK44L&#10;JTaUlpSf919Ww2T1lh3dYvm4U4fLx3aTqjQ7rbS+73eLVxCBuvAf/mtvjYbx0/MYft/EJyB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AsoDxwAAAN0AAAAPAAAAAAAA&#10;AAAAAAAAAKECAABkcnMvZG93bnJldi54bWxQSwUGAAAAAAQABAD5AAAAlQMAAAAA&#10;" strokecolor="#24282b" strokeweight="0"/>
                  <v:line id="Line 2446" o:spid="_x0000_s1798" style="position:absolute;visibility:visible;mso-wrap-style:square" from="614,706" to="6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5vmMcAAADdAAAADwAAAGRycy9kb3ducmV2LnhtbESPQU/CQBSE7yb+h80j8Sa7iKCpLIQU&#10;DByBGsPx0X221e7b0l2h/HuWxMTjZGa+yUxmna3FiVpfOdYw6CsQxLkzFRcaPrL3x1cQPiAbrB2T&#10;hgt5mE3v7yaYGHfmLZ12oRARwj5BDWUITSKlz0uy6PuuIY7el2sthijbQpoWzxFua/mk1FharDgu&#10;lNhQWlL+s/u1GsbLTXZw88Vwq/bHz/UqVWn2vdT6odfN30AE6sJ/+K+9NhqeRy8juL2JT0BO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Tm+YxwAAAN0AAAAPAAAAAAAA&#10;AAAAAAAAAKECAABkcnMvZG93bnJldi54bWxQSwUGAAAAAAQABAD5AAAAlQMAAAAA&#10;" strokecolor="#24282b" strokeweight="0"/>
                  <v:rect id="Rectangle 2447" o:spid="_x0000_s1799"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2cgA&#10;AADdAAAADwAAAGRycy9kb3ducmV2LnhtbESPW2vCQBSE3wv+h+UIvohuFG+kriKiErB9qBfw8ZA9&#10;TaLZszG71fTfdwuFPg4z8w0zXzamFA+qXWFZwaAfgSBOrS44U3A6bnszEM4jaywtk4JvcrBctF7m&#10;GGv75A96HHwmAoRdjApy76tYSpfmZND1bUUcvE9bG/RB1pnUNT4D3JRyGEUTabDgsJBjReuc0tvh&#10;yyiQYx429/Xt/S3a7ZPZ5rq9JN2zUp12s3oF4anx/+G/dqIVjMbTCfy+C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5PZyAAAAN0AAAAPAAAAAAAAAAAAAAAAAJgCAABk&#10;cnMvZG93bnJldi54bWxQSwUGAAAAAAQABAD1AAAAjQMAAAAA&#10;" fillcolor="#a0a6ad" stroked="f"/>
                  <v:rect id="Rectangle 2448" o:spid="_x0000_s1800"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2QsgA&#10;AADdAAAADwAAAGRycy9kb3ducmV2LnhtbESPT2vCQBTE7wW/w/IEL0U3Sq2SuoqIlkDbg//A4yP7&#10;mkSzb2N21fjtXaHQ4zAzv2Ems8aU4kq1Kywr6PciEMSp1QVnCnbbVXcMwnlkjaVlUnAnB7Np62WC&#10;sbY3XtN14zMRIOxiVJB7X8VSujQng65nK+Lg/draoA+yzqSu8RbgppSDKHqXBgsOCzlWtMgpPW0u&#10;RoEc8qA5L04/39HnVzJeHleH5HWvVKfdzD9AeGr8f/ivnWgFb8PRCJ5vwhOQ0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szZCyAAAAN0AAAAPAAAAAAAAAAAAAAAAAJgCAABk&#10;cnMvZG93bnJldi54bWxQSwUGAAAAAAQABAD1AAAAjQMAAAAA&#10;" fillcolor="#a0a6ad" stroked="f"/>
                  <v:rect id="Rectangle 2449" o:spid="_x0000_s1801"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iMMUA&#10;AADdAAAADwAAAGRycy9kb3ducmV2LnhtbERPTWvCQBC9C/6HZQQvpW4qaiVmIyJaAm0P2goeh+yY&#10;RLOzaXar6b93DwWPj/edLDtTiyu1rrKs4GUUgSDOra64UPD9tX2eg3AeWWNtmRT8kYNl2u8lGGt7&#10;4x1d974QIYRdjApK75tYSpeXZNCNbEMcuJNtDfoA20LqFm8h3NRyHEUzabDi0FBiQ+uS8sv+1yiQ&#10;Ux53P+vL50f09p7NN+ftMXs6KDUcdKsFCE+df4j/3ZlWMJm+hrnhTX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KIwxQAAAN0AAAAPAAAAAAAAAAAAAAAAAJgCAABkcnMv&#10;ZG93bnJldi54bWxQSwUGAAAAAAQABAD1AAAAigMAAAAA&#10;" fillcolor="#a0a6ad" stroked="f"/>
                  <v:rect id="Rectangle 2450" o:spid="_x0000_s1802"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36sMA&#10;AADdAAAADwAAAGRycy9kb3ducmV2LnhtbESPT4vCMBTE7wt+h/AEb2tq0XW3NhUR/HNdld3ro3m2&#10;pc1LaaLWb28EweMwM79h0mVvGnGlzlWWFUzGEQji3OqKCwWn4+bzG4TzyBoby6TgTg6W2eAjxUTb&#10;G//S9eALESDsElRQet8mUrq8JINubFvi4J1tZ9AH2RVSd3gLcNPIOIq+pMGKw0KJLa1LyuvDxSj4&#10;qydyjXcT7Y6cx9v4X15m9Vmp0bBfLUB46v07/GrvtYLpbP4DzzfhCc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p36sMAAADdAAAADwAAAAAAAAAAAAAAAACYAgAAZHJzL2Rv&#10;d25yZXYueG1sUEsFBgAAAAAEAAQA9QAAAIgDAAAAAA==&#10;" fillcolor="#a1a6ae" stroked="f"/>
                  <v:rect id="Rectangle 2451" o:spid="_x0000_s1803" style="position:absolute;left:47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uUL0A&#10;AADdAAAADwAAAGRycy9kb3ducmV2LnhtbERPyQrCMBC9C/5DGMGbphaVUo0igsvVBb0OzdiWNpPS&#10;RK1/bw6Cx8fbl+vO1OJFrSstK5iMIxDEmdUl5wqul90oAeE8ssbaMin4kIP1qt9bYqrtm0/0Ovtc&#10;hBB2KSoovG9SKV1WkEE3tg1x4B62NegDbHOpW3yHcFPLOIrm0mDJoaHAhrYFZdX5aRTcqonc4sdE&#10;hwtn8T6+y+eseig1HHSbBQhPnf+Lf+6jVjCdJWF/eBOe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RWuUL0AAADdAAAADwAAAAAAAAAAAAAAAACYAgAAZHJzL2Rvd25yZXYu&#10;eG1sUEsFBgAAAAAEAAQA9QAAAIIDAAAAAA==&#10;" fillcolor="#a1a6ae" stroked="f"/>
                  <v:rect id="Rectangle 2452" o:spid="_x0000_s1804"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r8UA&#10;AADdAAAADwAAAGRycy9kb3ducmV2LnhtbESPQWvCQBSE7wX/w/IEb3WjrRKjq0ih4qWHRvH8zD6T&#10;kOzbmN2a6K/vFgoeh5n5hlltelOLG7WutKxgMo5AEGdWl5wrOB4+X2MQziNrrC2Tgjs52KwHLytM&#10;tO34m26pz0WAsEtQQeF9k0jpsoIMurFtiIN3sa1BH2SbS91iF+CmltMomkuDJYeFAhv6KCir0h+j&#10;QJ/0w1fXx66L+69zFaXN4m06U2o07LdLEJ56/wz/t/dawfssnsDfm/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0LCvxQAAAN0AAAAPAAAAAAAAAAAAAAAAAJgCAABkcnMv&#10;ZG93bnJldi54bWxQSwUGAAAAAAQABAD1AAAAigMAAAAA&#10;" fillcolor="#a1a7af" stroked="f"/>
                  <v:rect id="Rectangle 2453" o:spid="_x0000_s1805"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e0cYA&#10;AADdAAAADwAAAGRycy9kb3ducmV2LnhtbESPT2sCMRTE7wW/Q3gFL6Vm/VdkNYpUBA8K7SqeH5vX&#10;zermZbuJun57IxR6HGbmN8xs0dpKXKnxpWMF/V4Cgjh3uuRCwWG/fp+A8AFZY+WYFNzJw2LeeZlh&#10;qt2Nv+mahUJECPsUFZgQ6lRKnxuy6HuuJo7ej2sshiibQuoGbxFuKzlIkg9pseS4YLCmT0P5ObtY&#10;Bdn66zzanVbHt+HW0tHI0+/yvlKq+9oupyACteE//NfeaAWj8WQAzzfx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Fe0cYAAADdAAAADwAAAAAAAAAAAAAAAACYAgAAZHJz&#10;L2Rvd25yZXYueG1sUEsFBgAAAAAEAAQA9QAAAIsDAAAAAA==&#10;" fillcolor="#a3a8b0" stroked="f"/>
                  <v:rect id="Rectangle 2454" o:spid="_x0000_s1806"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QV8cA&#10;AADdAAAADwAAAGRycy9kb3ducmV2LnhtbESPQWvCQBSE74X+h+UVvNVNtdWQuooIWulBSVR6fWRf&#10;k7TZtyG7avTXu4WCx2FmvmEms87U4kStqywreOlHIIhzqysuFOx3y+cYhPPIGmvLpOBCDmbTx4cJ&#10;JtqeOaVT5gsRIOwSVFB63yRSurwkg65vG+LgfdvWoA+yLaRu8RzgppaDKBpJgxWHhRIbWpSU/2ZH&#10;o+B4GNSf2dV+pfHHONpsK/eTrnKlek/d/B2Ep87fw//ttVbw+hYP4e9Ne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pUFfHAAAA3QAAAA8AAAAAAAAAAAAAAAAAmAIAAGRy&#10;cy9kb3ducmV2LnhtbFBLBQYAAAAABAAEAPUAAACMAwAAAAA=&#10;" fillcolor="#a4a9b0" stroked="f"/>
                  <v:rect id="Rectangle 2455" o:spid="_x0000_s1807"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mOsYA&#10;AADdAAAADwAAAGRycy9kb3ducmV2LnhtbESPQWvCQBSE7wX/w/IEb3Wj2BKjq6hY6MEeakTw9sg+&#10;k5js25BdNfbXu4VCj8PMfMPMl52pxY1aV1pWMBpGIIgzq0vOFRzSj9cYhPPIGmvLpOBBDpaL3ssc&#10;E23v/E23vc9FgLBLUEHhfZNI6bKCDLqhbYiDd7atQR9km0vd4j3ATS3HUfQuDZYcFgpsaFNQVu2v&#10;RsGx2j6+0p/6sk7jaTM+oax2LJUa9LvVDISnzv+H/9qfWsHkLZ7A75v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tmOsYAAADdAAAADwAAAAAAAAAAAAAAAACYAgAAZHJz&#10;L2Rvd25yZXYueG1sUEsFBgAAAAAEAAQA9QAAAIsDAAAAAA==&#10;" fillcolor="#a5aab1" stroked="f"/>
                  <v:rect id="Rectangle 2456" o:spid="_x0000_s1808"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2XcYA&#10;AADdAAAADwAAAGRycy9kb3ducmV2LnhtbESP3WoCMRSE7wu+QzhCb4pmtVVkNYqIBUup4M8DHDbH&#10;zbKbk7CJun37RhB6OczMN8xi1dlG3KgNlWMFo2EGgrhwuuJSwfn0OZiBCBFZY+OYFPxSgNWy97LA&#10;XLs7H+h2jKVIEA45KjAx+lzKUBiyGIbOEyfv4lqLMcm2lLrFe4LbRo6zbCotVpwWDHraGCrq49Uq&#10;ONS77+bN1+d3X//sr9u977z5Uuq1363nICJ18T/8bO+0go/JbAKPN+k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u2XcYAAADdAAAADwAAAAAAAAAAAAAAAACYAgAAZHJz&#10;L2Rvd25yZXYueG1sUEsFBgAAAAAEAAQA9QAAAIsDAAAAAA==&#10;" fillcolor="#a6abb2" stroked="f"/>
                  <v:rect id="Rectangle 2457" o:spid="_x0000_s1809" style="position:absolute;left:49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AJMUA&#10;AADdAAAADwAAAGRycy9kb3ducmV2LnhtbESPQWvCQBSE7wX/w/IEb3WjtFZS1xCEQg5emvbQ4yP7&#10;zKbNvg3ZNYn+elcQehxm5html022FQP1vnGsYLVMQBBXTjdcK/j++njegvABWWPrmBRcyEO2nz3t&#10;MNVu5E8aylCLCGGfogITQpdK6StDFv3SdcTRO7neYoiyr6XucYxw28p1kmykxYbjgsGODoaqv/Js&#10;FUy/l6KozLqVb9efvLHl8XxCr9RiPuXvIAJN4T/8aBdawcvrdgP3N/EJyP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0AkxQAAAN0AAAAPAAAAAAAAAAAAAAAAAJgCAABkcnMv&#10;ZG93bnJldi54bWxQSwUGAAAAAAQABAD1AAAAigMAAAAA&#10;" fillcolor="#aaaeb4" stroked="f"/>
                  <v:rect id="Rectangle 2458" o:spid="_x0000_s1810"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9dCMcA&#10;AADdAAAADwAAAGRycy9kb3ducmV2LnhtbESPQWvCQBSE70L/w/IKvYhuWqxKdJVSKOjBitGD3h7Z&#10;12xo9m2a3Sbx37uFgsdhZr5hluveVqKlxpeOFTyPExDEudMlFwpOx4/RHIQPyBorx6TgSh7Wq4fB&#10;ElPtOj5Qm4VCRAj7FBWYEOpUSp8bsujHriaO3pdrLIYom0LqBrsIt5V8SZKptFhyXDBY07uh/Dv7&#10;tQr67lhLuky3u3Lo9uefT2/ai1fq6bF/W4AI1Id7+L+90Qomr/MZ/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XQjHAAAA3QAAAA8AAAAAAAAAAAAAAAAAmAIAAGRy&#10;cy9kb3ducmV2LnhtbFBLBQYAAAAABAAEAPUAAACMAwAAAAA=&#10;" fillcolor="#abafb5" stroked="f"/>
                  <v:rect id="Rectangle 2459" o:spid="_x0000_s1811"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dMcMA&#10;AADdAAAADwAAAGRycy9kb3ducmV2LnhtbERPTWvCQBC9C/0PyxS86UZRCdFVpKVFLwGjULyN2TEJ&#10;ZmdjdjXx33cPhR4f73u16U0tntS6yrKCyTgCQZxbXXGh4HT8GsUgnEfWWFsmBS9ysFm/DVaYaNvx&#10;gZ6ZL0QIYZeggtL7JpHS5SUZdGPbEAfualuDPsC2kLrFLoSbWk6jaCENVhwaSmzoo6T8lj2Mgou8&#10;2vjndtrrR/eZne/H9Jx+p0oN3/vtEoSn3v+L/9w7rWA2j8Pc8CY8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dMcMAAADdAAAADwAAAAAAAAAAAAAAAACYAgAAZHJzL2Rv&#10;d25yZXYueG1sUEsFBgAAAAAEAAQA9QAAAIgDAAAAAA==&#10;" fillcolor="#adb0b7" stroked="f"/>
                  <v:rect id="Rectangle 2460" o:spid="_x0000_s1812"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0xcUA&#10;AADdAAAADwAAAGRycy9kb3ducmV2LnhtbESP0WrCQBRE34X+w3ILvummYiWmrqLSgg8iGvsBt9nb&#10;bGj2bshuk/Tvu4Lg4zAzZ5jVZrC16Kj1lWMFL9MEBHHhdMWlgs/rxyQF4QOyxtoxKfgjD5v102iF&#10;mXY9X6jLQykihH2GCkwITSalLwxZ9FPXEEfv27UWQ5RtKXWLfYTbWs6SZCEtVhwXDDa0N1T85L9W&#10;QWop5IvZ+bDr6tNXL4+X3fvVKDV+HrZvIAIN4RG+tw9awfw1XcLt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nTFxQAAAN0AAAAPAAAAAAAAAAAAAAAAAJgCAABkcnMv&#10;ZG93bnJldi54bWxQSwUGAAAAAAQABAD1AAAAigMAAAAA&#10;" fillcolor="#adb1b8" stroked="f"/>
                  <v:rect id="Rectangle 2461" o:spid="_x0000_s1813"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7dQMQA&#10;AADdAAAADwAAAGRycy9kb3ducmV2LnhtbERPTWvCQBC9F/wPyxR6q5tKLG10lVawRj2Zingcs2MS&#10;zM6G7Brjv3cPhR4f73s6700tOmpdZVnB2zACQZxbXXGhYP+7fP0A4TyyxtoyKbiTg/ls8DTFRNsb&#10;76jLfCFCCLsEFZTeN4mULi/JoBvahjhwZ9sa9AG2hdQt3kK4qeUoit6lwYpDQ4kNLUrKL9nVKNhu&#10;fuR2lx66c7xYx9+HU1qssqNSL8/91wSEp97/i//cqVYQjz/D/vAmPA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3UDEAAAA3QAAAA8AAAAAAAAAAAAAAAAAmAIAAGRycy9k&#10;b3ducmV2LnhtbFBLBQYAAAAABAAEAPUAAACJAwAAAAA=&#10;" fillcolor="#afb3b9" stroked="f"/>
                  <v:rect id="Rectangle 2462" o:spid="_x0000_s1814"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y2cUA&#10;AADdAAAADwAAAGRycy9kb3ducmV2LnhtbESP0WrCQBRE3wv9h+UW+lY3ES2auoqIUkH6YPQDbrLX&#10;JDR7N+yuMf69KxT6OMzMGWaxGkwrenK+sawgHSUgiEurG64UnE+7jxkIH5A1tpZJwZ08rJavLwvM&#10;tL3xkfo8VCJC2GeooA6hy6T0ZU0G/ch2xNG7WGcwROkqqR3eIty0cpwkn9Jgw3Ghxo42NZW/+dUo&#10;KNPeHS/FlptCf8+Kw8/dTg65Uu9vw/oLRKAh/If/2nutYDKdp/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XLZxQAAAN0AAAAPAAAAAAAAAAAAAAAAAJgCAABkcnMv&#10;ZG93bnJldi54bWxQSwUGAAAAAAQABAD1AAAAigMAAAAA&#10;" fillcolor="#b1b5bb" stroked="f"/>
                  <v:rect id="Rectangle 2463" o:spid="_x0000_s1815" style="position:absolute;left:50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jtsUA&#10;AADdAAAADwAAAGRycy9kb3ducmV2LnhtbESPQWvCQBSE70L/w/IK3nRTtaVNs5FSFHtsYpEeH9ln&#10;NjT7NmTXGP99VxA8DjPzDZOtR9uKgXrfOFbwNE9AEFdON1wr+NlvZ68gfEDW2DomBRfysM4fJhmm&#10;2p25oKEMtYgQ9ikqMCF0qZS+MmTRz11HHL2j6y2GKPta6h7PEW5buUiSF2mx4bhgsKNPQ9VfebIK&#10;joff7zCsloeuMvX+smmKYqeNUtPH8eMdRKAx3MO39pdWsHp+W8D1TX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O2xQAAAN0AAAAPAAAAAAAAAAAAAAAAAJgCAABkcnMv&#10;ZG93bnJldi54bWxQSwUGAAAAAAQABAD1AAAAigMAAAAA&#10;" fillcolor="#b2b6bc" stroked="f"/>
                  <v:rect id="Rectangle 2464" o:spid="_x0000_s1816"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d/MYA&#10;AADdAAAADwAAAGRycy9kb3ducmV2LnhtbESPQWvCQBSE74X+h+UVvNVNm1o0ZiNFKfQg1KQKHh/Z&#10;ZxKafRuya4z/vlsQPA4z8w2TrkbTioF611hW8DKNQBCXVjdcKdj/fD7PQTiPrLG1TAqu5GCVPT6k&#10;mGh74ZyGwlciQNglqKD2vkukdGVNBt3UdsTBO9neoA+yr6Tu8RLgppWvUfQuDTYcFmrsaF1T+Vuc&#10;jQK7dfPj7nqIN9+2zPPYb9vd4JSaPI0fSxCeRn8P39pfWsHbbBHD/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yd/MYAAADdAAAADwAAAAAAAAAAAAAAAACYAgAAZHJz&#10;L2Rvd25yZXYueG1sUEsFBgAAAAAEAAQA9QAAAIsDAAAAAA==&#10;" fillcolor="#b4b7bd" stroked="f"/>
                  <v:rect id="Rectangle 2465" o:spid="_x0000_s1817"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VUsUA&#10;AADdAAAADwAAAGRycy9kb3ducmV2LnhtbESPQWvCQBSE7wX/w/IEb3UTMcGmrkGESgstGK33R/Y1&#10;CWbfhuw2Sf99t1DwOMzMN8w2n0wrBupdY1lBvIxAEJdWN1wp+Ly8PG5AOI+ssbVMCn7IQb6bPWwx&#10;03bkgoazr0SAsMtQQe19l0npypoMuqXtiIP3ZXuDPsi+krrHMcBNK1dRlEqDDYeFGjs61FTezt9G&#10;QXKN32/H/UA6/Ti565ss/CktlFrMp/0zCE+Tv4f/269awTp5WsPfm/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JVSxQAAAN0AAAAPAAAAAAAAAAAAAAAAAJgCAABkcnMv&#10;ZG93bnJldi54bWxQSwUGAAAAAAQABAD1AAAAigMAAAAA&#10;" fillcolor="#b4b7be" stroked="f"/>
                  <v:rect id="Rectangle 2466" o:spid="_x0000_s1818"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L88UA&#10;AADdAAAADwAAAGRycy9kb3ducmV2LnhtbESPT2sCMRTE7wW/Q3iCt5p18e/WKNJi8SCFant/bF43&#10;q5uXJUnX7bdvhEKPw8z8hllve9uIjnyoHSuYjDMQxKXTNVcKPs77xyWIEJE1No5JwQ8F2G4GD2ss&#10;tLvxO3WnWIkE4VCgAhNjW0gZSkMWw9i1xMn7ct5iTNJXUnu8JbhtZJ5lc2mx5rRgsKVnQ+X19G0V&#10;nPfm4HL/tpovPvtw6Y6v7YvNlRoN+90TiEh9/A//tQ9awXS2msH9TX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0gvzxQAAAN0AAAAPAAAAAAAAAAAAAAAAAJgCAABkcnMv&#10;ZG93bnJldi54bWxQSwUGAAAAAAQABAD1AAAAigMAAAAA&#10;" fillcolor="#b5b8bf" stroked="f"/>
                  <v:rect id="Rectangle 2467" o:spid="_x0000_s1819"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66McUA&#10;AADdAAAADwAAAGRycy9kb3ducmV2LnhtbESPQWsCMRSE70L/Q3gFb262otJujVIUoRcPq7a9Pjav&#10;u7GblyWJ6/bfNwXB4zAz3zDL9WBb0ZMPxrGCpywHQVw5bbhWcDruJs8gQkTW2DomBb8UYL16GC2x&#10;0O7KJfWHWIsE4VCggibGrpAyVA1ZDJnriJP37bzFmKSvpfZ4TXDbymmeL6RFw2mhwY42DVU/h4tV&#10;8GFke/7SXfnZV2Xtzfbc7/OtUuPH4e0VRKQh3sO39rtWMJu/LOD/TX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roxxQAAAN0AAAAPAAAAAAAAAAAAAAAAAJgCAABkcnMv&#10;ZG93bnJldi54bWxQSwUGAAAAAAQABAD1AAAAigMAAAAA&#10;" fillcolor="#b6b9c0" stroked="f"/>
                  <v:rect id="Rectangle 2468" o:spid="_x0000_s1820"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Vq8cA&#10;AADdAAAADwAAAGRycy9kb3ducmV2LnhtbESPT2vCQBTE74LfYXmCF9GNUqumriIWoerJPwe9vWaf&#10;Sdrs25BdY/rtuwWhx2FmfsPMl40pRE2Vyy0rGA4iEMSJ1TmnCs6nTX8KwnlkjYVlUvBDDpaLdmuO&#10;sbYPPlB99KkIEHYxKsi8L2MpXZKRQTewJXHwbrYy6IOsUqkrfAS4KeQoil6lwZzDQoYlrTNKvo93&#10;o2C/+dy93y/p4Qtxe15dx73LrSalup1m9QbCU+P/w8/2h1bwMp5N4O9Ne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VavHAAAA3QAAAA8AAAAAAAAAAAAAAAAAmAIAAGRy&#10;cy9kb3ducmV2LnhtbFBLBQYAAAAABAAEAPUAAACMAwAAAAA=&#10;" fillcolor="#b8bbc1" stroked="f"/>
                  <v:rect id="Rectangle 2469" o:spid="_x0000_s1821" style="position:absolute;left:52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B2cUA&#10;AADdAAAADwAAAGRycy9kb3ducmV2LnhtbERPu27CMBTdK/EP1kViqYpDVVAbMCiiikTbicdAt0t8&#10;SdLG15FtQvh7PFTqeHTei1VvGtGR87VlBZNxAoK4sLrmUsFhnz+9gvABWWNjmRTcyMNqOXhYYKrt&#10;lbfU7UIpYgj7FBVUIbSplL6oyKAf25Y4cmfrDIYIXSm1w2sMN418TpKZNFhzbKiwpXVFxe/uYhR8&#10;5afP98ux3P4gfhyy7+nj8dyRUqNhn81BBOrDv/jPvdEKXqZvcW58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8HZxQAAAN0AAAAPAAAAAAAAAAAAAAAAAJgCAABkcnMv&#10;ZG93bnJldi54bWxQSwUGAAAAAAQABAD1AAAAigMAAAAA&#10;" fillcolor="#b8bbc1" stroked="f"/>
                  <v:rect id="Rectangle 2470" o:spid="_x0000_s1822"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U+scA&#10;AADdAAAADwAAAGRycy9kb3ducmV2LnhtbESPW2vCQBSE3wX/w3KEvulG8RpdRWwLLYXiDXw9Zo9J&#10;MHs2Zrea/PtuoeDjMDPfMItVbQpxp8rllhX0exEI4sTqnFMFx8N7dwrCeWSNhWVS0JCD1bLdWmCs&#10;7YN3dN/7VAQIuxgVZN6XsZQuycig69mSOHgXWxn0QVap1BU+AtwUchBFY2kw57CQYUmbjJLr/sco&#10;yLeTr+NwpE/fn7u382tzuJkmGiv10qnXcxCeav8M/7c/tILhaDa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MFPrHAAAA3QAAAA8AAAAAAAAAAAAAAAAAmAIAAGRy&#10;cy9kb3ducmV2LnhtbFBLBQYAAAAABAAEAPUAAACMAwAAAAA=&#10;" fillcolor="#babcc3" stroked="f"/>
                  <v:rect id="Rectangle 2471" o:spid="_x0000_s1823"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lsIA&#10;AADdAAAADwAAAGRycy9kb3ducmV2LnhtbERPTYvCMBC9C/6HMAteZE0VlaUaRSqCBw9aBT0OzdiW&#10;bSaliVr99eYgeHy87/myNZW4U+NKywqGgwgEcWZ1ybmC03Hz+wfCeWSNlWVS8CQHy0W3M8dY2wcf&#10;6J76XIQQdjEqKLyvYyldVpBBN7A1ceCutjHoA2xyqRt8hHBTyVEUTaXBkkNDgTUlBWX/6c0omEzq&#10;a2J3m8uwX/p18lpv96vzWKneT7uagfDU+q/4495qBeNpFPaH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F6OWwgAAAN0AAAAPAAAAAAAAAAAAAAAAAJgCAABkcnMvZG93&#10;bnJldi54bWxQSwUGAAAAAAQABAD1AAAAhwMAAAAA&#10;" fillcolor="#bbbdc4" stroked="f"/>
                  <v:rect id="Rectangle 2472" o:spid="_x0000_s1824"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GDcYA&#10;AADdAAAADwAAAGRycy9kb3ducmV2LnhtbESPQYvCMBSE74L/ITxhL6JpFxWpRpGK4GEPrgp6fDTP&#10;tti8lCZq9ddvhAWPw8x8w8yXranEnRpXWlYQDyMQxJnVJecKjofNYArCeWSNlWVS8CQHy0W3M8dE&#10;2wf/0n3vcxEg7BJUUHhfJ1K6rCCDbmhr4uBdbGPQB9nkUjf4CHBTye8omkiDJYeFAmtKC8qu+5tR&#10;MB7Xl9T+bM5xv/Tr9LXe7lankVJfvXY1A+Gp9Z/wf3urFYwmUQzv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sGDcYAAADdAAAADwAAAAAAAAAAAAAAAACYAgAAZHJz&#10;L2Rvd25yZXYueG1sUEsFBgAAAAAEAAQA9QAAAIsDAAAAAA==&#10;" fillcolor="#bbbdc4" stroked="f"/>
                  <v:rect id="Rectangle 2473" o:spid="_x0000_s1825"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nSsQA&#10;AADdAAAADwAAAGRycy9kb3ducmV2LnhtbESPQWvCQBSE7wX/w/KE3uquoVqNrlJShIInYy/eHtln&#10;Etx9G7LbmP57t1DocZiZb5jtfnRWDNSH1rOG+UyBIK68abnW8HU+vKxAhIhs0HomDT8UYL+bPG0x&#10;N/7OJxrKWIsE4ZCjhibGLpcyVA05DDPfESfv6nuHMcm+lqbHe4I7KzOlltJhy2mhwY6Khqpb+e00&#10;fFhzW6zRv50K5eq2PF4Kd1xo/Twd3zcgIo3xP/zX/jQaXpcqg9836Qn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GZ0rEAAAA3QAAAA8AAAAAAAAAAAAAAAAAmAIAAGRycy9k&#10;b3ducmV2LnhtbFBLBQYAAAAABAAEAPUAAACJAwAAAAA=&#10;" fillcolor="#bcbec5" stroked="f"/>
                  <v:rect id="Rectangle 2474" o:spid="_x0000_s1826" style="position:absolute;left:53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C0cUA&#10;AADdAAAADwAAAGRycy9kb3ducmV2LnhtbESPQWvCQBSE70L/w/IKveluW01r6iolRRBySuylt0f2&#10;mQSzb0N2a9J/3xUEj8PMfMNsdpPtxIUG3zrW8LxQIIgrZ1quNXwf9/N3ED4gG+wck4Y/8rDbPsw2&#10;mBo3ckGXMtQiQtinqKEJoU+l9FVDFv3C9cTRO7nBYohyqKUZcIxw28kXpRJpseW40GBPWUPVufy1&#10;Gr46c16t0b0VmbJ1W+Y/mc1XWj89Tp8fIAJN4R6+tQ9GwzJRr3B9E5+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sLRxQAAAN0AAAAPAAAAAAAAAAAAAAAAAJgCAABkcnMv&#10;ZG93bnJldi54bWxQSwUGAAAAAAQABAD1AAAAigMAAAAA&#10;" fillcolor="#bcbec5" stroked="f"/>
                  <v:rect id="Rectangle 2475" o:spid="_x0000_s1827"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FjMYA&#10;AADdAAAADwAAAGRycy9kb3ducmV2LnhtbESPQWvCQBSE74L/YXlCb7qpVSnRVURs60GQqL2/Zp9J&#10;aPZtzG5N8u9dQehxmJlvmMWqNaW4Ue0KywpeRxEI4tTqgjMF59PH8B2E88gaS8ukoCMHq2W/t8BY&#10;24YTuh19JgKEXYwKcu+rWEqX5mTQjWxFHLyLrQ36IOtM6hqbADelHEfRTBosOCzkWNEmp/T3+GcU&#10;rKfN4ftz37nrNknOJ/ra/LxtO6VeBu16DsJT6//Dz/ZOK5jMogk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FjMYAAADdAAAADwAAAAAAAAAAAAAAAACYAgAAZHJz&#10;L2Rvd25yZXYueG1sUEsFBgAAAAAEAAQA9QAAAIsDAAAAAA==&#10;" fillcolor="#bdbfc6" stroked="f"/>
                  <v:rect id="Rectangle 2476" o:spid="_x0000_s1828"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gF8YA&#10;AADdAAAADwAAAGRycy9kb3ducmV2LnhtbESPQWvCQBSE74L/YXlCb7qpVSnRVURs60GQqL2/Zp9J&#10;aPZtzG5N8u9dQehxmJlvmMWqNaW4Ue0KywpeRxEI4tTqgjMF59PH8B2E88gaS8ukoCMHq2W/t8BY&#10;24YTuh19JgKEXYwKcu+rWEqX5mTQjWxFHLyLrQ36IOtM6hqbADelHEfRTBosOCzkWNEmp/T3+GcU&#10;rKfN4ftz37nrNknOJ/ra/LxtO6VeBu16DsJT6//Dz/ZOK5jMoik83o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UgF8YAAADdAAAADwAAAAAAAAAAAAAAAACYAgAAZHJz&#10;L2Rvd25yZXYueG1sUEsFBgAAAAAEAAQA9QAAAIsDAAAAAA==&#10;" fillcolor="#bdbfc6" stroked="f"/>
                  <v:rect id="Rectangle 2477" o:spid="_x0000_s1829"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hScMA&#10;AADdAAAADwAAAGRycy9kb3ducmV2LnhtbESPQYvCMBSE7wv+h/AEb2violWrUaSyIHiyevH2aJ5t&#10;sXkpTVbrv98IC3scZuYbZr3tbSMe1PnasYbJWIEgLpypudRwOX9/LkD4gGywcUwaXuRhuxl8rDE1&#10;7skneuShFBHCPkUNVQhtKqUvKrLox64ljt7NdRZDlF0pTYfPCLeN/FIqkRZrjgsVtpRVVNzzH6th&#10;35j7bIlufsqULev8eM3scab1aNjvViAC9eE//Nc+GA3TRCXwfh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1hScMAAADdAAAADwAAAAAAAAAAAAAAAACYAgAAZHJzL2Rv&#10;d25yZXYueG1sUEsFBgAAAAAEAAQA9QAAAIgDAAAAAA==&#10;" fillcolor="#bcbec5" stroked="f"/>
                  <v:rect id="Rectangle 2478" o:spid="_x0000_s1830"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E0sUA&#10;AADdAAAADwAAAGRycy9kb3ducmV2LnhtbESPwWrDMBBE74X+g9hCb43UUMetEyUUl0DAJzu99LZY&#10;G9vEWhlLid2/jwKFHoeZecNsdrPtxZVG3znW8LpQIIhrZzpuNHwf9y/vIHxANtg7Jg2/5GG3fXzY&#10;YGbcxCVdq9CICGGfoYY2hCGT0tctWfQLNxBH7+RGiyHKsZFmxCnCbS+XSq2kxY7jQosD5S3V5+pi&#10;NXz15px8oEvLXNmmq4qf3BaJ1s9P8+caRKA5/If/2gej4W2lUri/iU9Ab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cTSxQAAAN0AAAAPAAAAAAAAAAAAAAAAAJgCAABkcnMv&#10;ZG93bnJldi54bWxQSwUGAAAAAAQABAD1AAAAigMAAAAA&#10;" fillcolor="#bcbec5" stroked="f"/>
                  <v:rect id="Rectangle 2479" o:spid="_x0000_s1831"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vkMIA&#10;AADdAAAADwAAAGRycy9kb3ducmV2LnhtbERPTYvCMBC9C/6HMAteZE0VlaUaRSqCBw9aBT0OzdiW&#10;bSaliVr99eYgeHy87/myNZW4U+NKywqGgwgEcWZ1ybmC03Hz+wfCeWSNlWVS8CQHy0W3M8dY2wcf&#10;6J76XIQQdjEqKLyvYyldVpBBN7A1ceCutjHoA2xyqRt8hHBTyVEUTaXBkkNDgTUlBWX/6c0omEzq&#10;a2J3m8uwX/p18lpv96vzWKneT7uagfDU+q/4495qBeNpFOaGN+EJ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a+QwgAAAN0AAAAPAAAAAAAAAAAAAAAAAJgCAABkcnMvZG93&#10;bnJldi54bWxQSwUGAAAAAAQABAD1AAAAhwMAAAAA&#10;" fillcolor="#bbbdc4" stroked="f"/>
                  <v:rect id="Rectangle 2480" o:spid="_x0000_s1832"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0KC8gA&#10;AADdAAAADwAAAGRycy9kb3ducmV2LnhtbESPQWvCQBSE74X+h+UVeim6sahodA0hInjw0FpBj4/s&#10;Mwlm34bsNkn767tCweMwM98w62QwteiodZVlBZNxBII4t7riQsHpazdagHAeWWNtmRT8kINk8/y0&#10;xljbnj+pO/pCBAi7GBWU3jexlC4vyaAb24Y4eFfbGvRBtoXULfYBbmr5HkVzabDisFBiQ1lJ+e34&#10;bRTMZs01s4fdZfJW+W32u91/pOepUq8vQ7oC4Wnwj/B/e68VTOfREu5vwhOQm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LQoLyAAAAN0AAAAPAAAAAAAAAAAAAAAAAJgCAABk&#10;cnMvZG93bnJldi54bWxQSwUGAAAAAAQABAD1AAAAjQMAAAAA&#10;" fillcolor="#bbbdc4" stroked="f"/>
                  <v:rect id="Rectangle 2481" o:spid="_x0000_s1833" style="position:absolute;left:55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fQcQA&#10;AADdAAAADwAAAGRycy9kb3ducmV2LnhtbERPy2rCQBTdC/7DcAV3dWLRVKKjiFWoFKQ+wO01c02C&#10;mTsxM9Xk7zuLgsvDec8WjSnFg2pXWFYwHEQgiFOrC84UnI6btwkI55E1lpZJQUsOFvNuZ4aJtk/e&#10;0+PgMxFC2CWoIPe+SqR0aU4G3cBWxIG72tqgD7DOpK7xGcJNKd+jKJYGCw4NOVa0yim9HX6NguLn&#10;4/s0GuvzbrtfXz7b4920UaxUv9cspyA8Nf4l/nd/aQWjeBj2hzfh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30HEAAAA3QAAAA8AAAAAAAAAAAAAAAAAmAIAAGRycy9k&#10;b3ducmV2LnhtbFBLBQYAAAAABAAEAPUAAACJAwAAAAA=&#10;" fillcolor="#babcc3" stroked="f"/>
                  <v:rect id="Rectangle 2482" o:spid="_x0000_s1834"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KYscA&#10;AADdAAAADwAAAGRycy9kb3ducmV2LnhtbESPQWvCQBSE70L/w/IKvUizSamhxKwiLUJbT1oPentm&#10;n0ls9m3IrjH9964g9DjMzDdMPh9MI3rqXG1ZQRLFIIgLq2suFWx/ls9vIJxH1thYJgV/5GA+exjl&#10;mGl74TX1G1+KAGGXoYLK+zaT0hUVGXSRbYmDd7SdQR9kV0rd4SXATSNf4jiVBmsOCxW29F5R8bs5&#10;GwWr5eH747wr1yfEr+1iPxnvjj0p9fQ4LKYgPA3+P3xvf2oFr2mSwO1Ne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nCmLHAAAA3QAAAA8AAAAAAAAAAAAAAAAAmAIAAGRy&#10;cy9kb3ducmV2LnhtbFBLBQYAAAAABAAEAPUAAACMAwAAAAA=&#10;" fillcolor="#b8bbc1" stroked="f"/>
                  <v:rect id="Rectangle 2483" o:spid="_x0000_s1835"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UFccA&#10;AADdAAAADwAAAGRycy9kb3ducmV2LnhtbESPT2vCQBTE74V+h+UVeilmo6iU1FVEEWo9aT3E22v2&#10;maTNvg3ZzZ9++25B8DjMzG+YxWowleiocaVlBeMoBkGcWV1yruD8uRu9gnAeWWNlmRT8koPV8vFh&#10;gYm2PR+pO/lcBAi7BBUU3teJlC4ryKCLbE0cvKttDPogm1zqBvsAN5WcxPFcGiw5LBRY06ag7OfU&#10;GgWH3dfHtk3z4zfi/ry+zF7Sa0dKPT8N6zcQngZ/D9/a71rBdD6ewP+b8AT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1lBXHAAAA3QAAAA8AAAAAAAAAAAAAAAAAmAIAAGRy&#10;cy9kb3ducmV2LnhtbFBLBQYAAAAABAAEAPUAAACMAwAAAAA=&#10;" fillcolor="#b8bbc1" stroked="f"/>
                  <v:rect id="Rectangle 2484" o:spid="_x0000_s1836"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7j8UA&#10;AADdAAAADwAAAGRycy9kb3ducmV2LnhtbESPQWvCQBSE7wX/w/KE3upGKyKpq4hB8NJDbGuvj+xr&#10;sjb7NuyuSfrv3UKhx2FmvmE2u9G2oicfjGMF81kGgrhy2nCt4P3t+LQGESKyxtYxKfihALvt5GGD&#10;uXYDl9SfYy0ShEOOCpoYu1zKUDVkMcxcR5y8L+ctxiR9LbXHIcFtKxdZtpIWDaeFBjs6NFR9n29W&#10;wYeR7fVTd+Wlr8ram+Lav2aFUo/Tcf8CItIY/8N/7ZNWsFzNn+H3TXo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3uPxQAAAN0AAAAPAAAAAAAAAAAAAAAAAJgCAABkcnMv&#10;ZG93bnJldi54bWxQSwUGAAAAAAQABAD1AAAAigMAAAAA&#10;" fillcolor="#b6b9c0" stroked="f"/>
                  <v:rect id="Rectangle 2485" o:spid="_x0000_s1837"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MTsUA&#10;AADdAAAADwAAAGRycy9kb3ducmV2LnhtbESPQWsCMRSE74X+h/AKvWnWRda6GqW0WDxIQa33x+a5&#10;Wd28LEm6bv99IxR6HGbmG2a5HmwrevKhcaxgMs5AEFdON1wr+DpuRi8gQkTW2DomBT8UYL16fFhi&#10;qd2N99QfYi0ShEOJCkyMXSllqAxZDGPXESfv7LzFmKSvpfZ4S3DbyjzLCmmx4bRgsKM3Q9X18G0V&#10;HDdm63L/OS9mpyFc+t1H925zpZ6fhtcFiEhD/A//tbdawbSYTOH+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MxOxQAAAN0AAAAPAAAAAAAAAAAAAAAAAJgCAABkcnMv&#10;ZG93bnJldi54bWxQSwUGAAAAAAQABAD1AAAAigMAAAAA&#10;" fillcolor="#b5b8bf" stroked="f"/>
                  <v:rect id="Rectangle 2486" o:spid="_x0000_s1838"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78MA&#10;AADdAAAADwAAAGRycy9kb3ducmV2LnhtbESPQYvCMBSE74L/ITzBm6YVLVKNIgsrK7hg3fX+aJ5t&#10;sXkpTbbWf28WBI/DzHzDrLe9qUVHrassK4inEQji3OqKCwW/P5+TJQjnkTXWlknBgxxsN8PBGlNt&#10;75xRd/aFCBB2KSoovW9SKV1ekkE3tQ1x8K62NeiDbAupW7wHuKnlLIoSabDisFBiQx8l5bfzn1Gw&#10;uMTH237XkU6+T+5ykJk/JZlS41G/W4Hw1Pt3+NX+0grmSbyA/zfhCc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S78MAAADdAAAADwAAAAAAAAAAAAAAAACYAgAAZHJzL2Rv&#10;d25yZXYueG1sUEsFBgAAAAAEAAQA9QAAAIgDAAAAAA==&#10;" fillcolor="#b4b7be" stroked="f"/>
                  <v:rect id="Rectangle 2487" o:spid="_x0000_s1839" style="position:absolute;left:56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QsYA&#10;AADdAAAADwAAAGRycy9kb3ducmV2LnhtbESPT2vCQBTE7wW/w/KE3upGU4JEVxGl0EOgRlvw+Mg+&#10;k2D2bchu8+fbdwuFHoeZ+Q2z3Y+mET11rrasYLmIQBAXVtdcKvi8vr2sQTiPrLGxTAomcrDfzZ62&#10;mGo7cE79xZciQNilqKDyvk2ldEVFBt3CtsTBu9vOoA+yK6XucAhw08hVFCXSYM1hocKWjhUVj8u3&#10;UWAzt76dp6/49GGLPI991px7p9TzfDxsQHga/X/4r/2uFbwmywR+34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cQsYAAADdAAAADwAAAAAAAAAAAAAAAACYAgAAZHJz&#10;L2Rvd25yZXYueG1sUEsFBgAAAAAEAAQA9QAAAIsDAAAAAA==&#10;" fillcolor="#b4b7bd" stroked="f"/>
                  <v:rect id="Rectangle 2488" o:spid="_x0000_s1840"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iCMUA&#10;AADdAAAADwAAAGRycy9kb3ducmV2LnhtbESPQWvCQBSE7wX/w/IKvdVNqqikboIUpT02KtLjI/vM&#10;hmbfhuyaxH/fLRR6HGbmG2ZbTLYVA/W+cawgnScgiCunG64VnE+H5w0IH5A1to5JwZ08FPnsYYuZ&#10;diOXNBxDLSKEfYYKTAhdJqWvDFn0c9cRR+/qeoshyr6Wuscxwm0rX5JkJS02HBcMdvRmqPo+3qyC&#10;6+XrMwzLxaWrTH2675uyfNdGqafHafcKItAU/sN/7Q+tYLlK1/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GIIxQAAAN0AAAAPAAAAAAAAAAAAAAAAAJgCAABkcnMv&#10;ZG93bnJldi54bWxQSwUGAAAAAAQABAD1AAAAigMAAAAA&#10;" fillcolor="#b2b6bc" stroked="f"/>
                  <v:rect id="Rectangle 2489" o:spid="_x0000_s1841"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5YsAA&#10;AADdAAAADwAAAGRycy9kb3ducmV2LnhtbERPzYrCMBC+C75DGGFvmnYRkWoUERcXxIPVB5g2Y1ts&#10;JiWJtb795rDg8eP7X28H04qenG8sK0hnCQji0uqGKwW36890CcIHZI2tZVLwJg/bzXi0xkzbF1+o&#10;z0MlYgj7DBXUIXSZlL6syaCf2Y44cnfrDIYIXSW1w1cMN638TpKFNNhwbKixo31N5SN/GgVl2rvL&#10;vThwU+jjsjid33Z+ypX6mgy7FYhAQ/iI/92/WsF8kca58U18An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G5YsAAAADdAAAADwAAAAAAAAAAAAAAAACYAgAAZHJzL2Rvd25y&#10;ZXYueG1sUEsFBgAAAAAEAAQA9QAAAIUDAAAAAA==&#10;" fillcolor="#b1b5bb" stroked="f"/>
                  <v:rect id="Rectangle 2490" o:spid="_x0000_s1842"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W+8cA&#10;AADdAAAADwAAAGRycy9kb3ducmV2LnhtbESPQWvCQBSE74L/YXmCN7NRgtjUVVpBm+rJtEiPr9ln&#10;Epp9G7LbmP77bkHocZiZb5j1djCN6KlztWUF8ygGQVxYXXOp4P1tP1uBcB5ZY2OZFPyQg+1mPFpj&#10;qu2Nz9TnvhQBwi5FBZX3bSqlKyoy6CLbEgfvajuDPsiulLrDW4CbRi7ieCkN1hwWKmxpV1HxlX8b&#10;BafjQZ7O2aW/JrvX5PnymZUv+YdS08nw9AjC0+D/w/d2phUky/kD/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FvvHAAAA3QAAAA8AAAAAAAAAAAAAAAAAmAIAAGRy&#10;cy9kb3ducmV2LnhtbFBLBQYAAAAABAAEAPUAAACMAwAAAAA=&#10;" fillcolor="#afb3b9" stroked="f"/>
                  <v:rect id="Rectangle 2491" o:spid="_x0000_s1843"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jHsEA&#10;AADdAAAADwAAAGRycy9kb3ducmV2LnhtbERP3WrCMBS+H/gO4Qi7m6lFinRGUZngxRCte4Bjc2yK&#10;zUlpsrZ7++VC8PLj+19tRtuInjpfO1YwnyUgiEuna64U/FwPH0sQPiBrbByTgj/ysFlP3laYazfw&#10;hfoiVCKGsM9RgQmhzaX0pSGLfuZa4sjdXWcxRNhVUnc4xHDbyDRJMmmx5thgsKW9ofJR/FoFS0uh&#10;yNLzcdc3p9sgvy+7r6tR6n06bj9BBBrDS/x0H7WCRZbG/fFNf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v4x7BAAAA3QAAAA8AAAAAAAAAAAAAAAAAmAIAAGRycy9kb3du&#10;cmV2LnhtbFBLBQYAAAAABAAEAPUAAACGAwAAAAA=&#10;" fillcolor="#adb1b8" stroked="f"/>
                  <v:rect id="Rectangle 2492" o:spid="_x0000_s1844" style="position:absolute;left:58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K6sUA&#10;AADdAAAADwAAAGRycy9kb3ducmV2LnhtbESPQYvCMBSE78L+h/CEvWmqLCJdo4iLy3opWIXF27N5&#10;tsXmpTbR1n9vBMHjMDPfMLNFZypxo8aVlhWMhhEI4szqknMF+916MAXhPLLGyjIpuJODxfyjN8NY&#10;25a3dEt9LgKEXYwKCu/rWEqXFWTQDW1NHLyTbQz6IJtc6gbbADeVHEfRRBosOSwUWNOqoOycXo2C&#10;ozzZ6f95v9HX9ic9XHbJIflNlPrsd8tvEJ46/w6/2n9awddkPIL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6orqxQAAAN0AAAAPAAAAAAAAAAAAAAAAAJgCAABkcnMv&#10;ZG93bnJldi54bWxQSwUGAAAAAAQABAD1AAAAigMAAAAA&#10;" fillcolor="#adb0b7" stroked="f"/>
                  <v:rect id="Rectangle 2493" o:spid="_x0000_s1845"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A1sYA&#10;AADdAAAADwAAAGRycy9kb3ducmV2LnhtbESPQWvCQBSE74L/YXmCF6mbBgkldRURCvVgpepBb4/s&#10;azY0+zbNrkn6712h0OMwM98wy/Vga9FR6yvHCp7nCQjiwumKSwXn09vTCwgfkDXWjknBL3lYr8aj&#10;Jeba9fxJ3TGUIkLY56jAhNDkUvrCkEU/dw1x9L5cazFE2ZZSt9hHuK1lmiSZtFhxXDDY0NZQ8X28&#10;WQVDf2okXbPdvpq5w+Xnw5vu6pWaTobNK4hAQ/gP/7XftYJFlqbweB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vA1sYAAADdAAAADwAAAAAAAAAAAAAAAACYAgAAZHJz&#10;L2Rvd25yZXYueG1sUEsFBgAAAAAEAAQA9QAAAIsDAAAAAA==&#10;" fillcolor="#abafb5" stroked="f"/>
                  <v:rect id="Rectangle 2494" o:spid="_x0000_s1846"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d+sYA&#10;AADdAAAADwAAAGRycy9kb3ducmV2LnhtbESPwWrDMBBE74X8g9hAb40ctyTBiWJMoOBDL3VzyHGR&#10;NpZba2UsJXH69VWh0OMwM2+YXTm5XlxpDJ1nBctFBoJYe9Nxq+D48fq0AREissHeMym4U4ByP3vY&#10;YWH8jd/p2sRWJAiHAhXYGIdCyqAtOQwLPxAn7+xHhzHJsZVmxFuCu17mWbaSDjtOCxYHOljSX83F&#10;KZg+73Wtbd7L9fep6lzzdjljUOpxPlVbEJGm+B/+a9dGwcsqf4bfN+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fd+sYAAADdAAAADwAAAAAAAAAAAAAAAACYAgAAZHJz&#10;L2Rvd25yZXYueG1sUEsFBgAAAAAEAAQA9QAAAIsDAAAAAA==&#10;" fillcolor="#aaaeb4" stroked="f"/>
                  <v:rect id="Rectangle 2495" o:spid="_x0000_s1847"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tgMUA&#10;AADdAAAADwAAAGRycy9kb3ducmV2LnhtbESP3WoCMRSE7wu+QziCN0Wz/iBlNYpICxapoPUBDpvj&#10;ZtnNSdhEXd++EYReDjPzDbNcd7YRN2pD5VjBeJSBIC6crrhUcP79Gn6ACBFZY+OYFDwowHrVe1ti&#10;rt2dj3Q7xVIkCIccFZgYfS5lKAxZDCPniZN3ca3FmGRbSt3iPcFtIydZNpcWK04LBj1tDRX16WoV&#10;HOvdvnn39Xnq65/D9fPgO2++lRr0u80CRKQu/odf7Z1WMJtPZvB8k5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C2AxQAAAN0AAAAPAAAAAAAAAAAAAAAAAJgCAABkcnMv&#10;ZG93bnJldi54bWxQSwUGAAAAAAQABAD1AAAAigMAAAAA&#10;" fillcolor="#a6abb2" stroked="f"/>
                  <v:rect id="Rectangle 2496" o:spid="_x0000_s1848"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T958YA&#10;AADdAAAADwAAAGRycy9kb3ducmV2LnhtbESPQWvCQBSE74L/YXlCb7oxVLGpq2hpwYMeNEXw9si+&#10;JjHZtyG71eiv7xYEj8PMfMPMl52pxYVaV1pWMB5FIIgzq0vOFXynX8MZCOeRNdaWScGNHCwX/d4c&#10;E22vvKfLweciQNglqKDwvkmkdFlBBt3INsTB+7GtQR9km0vd4jXATS3jKJpKgyWHhQIb+igoqw6/&#10;RsGx+rzt0nt9XqeztyY+oay2LJV6GXSrdxCeOv8MP9obreB1Gk/g/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T958YAAADdAAAADwAAAAAAAAAAAAAAAACYAgAAZHJz&#10;L2Rvd25yZXYueG1sUEsFBgAAAAAEAAQA9QAAAIsDAAAAAA==&#10;" fillcolor="#a5aab1" stroked="f"/>
                  <v:rect id="Rectangle 2497" o:spid="_x0000_s1849"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NicYA&#10;AADdAAAADwAAAGRycy9kb3ducmV2LnhtbESPQWvCQBSE74X+h+UVvNVNQ4kSXaUUtNKDkqh4fWSf&#10;SWz2bciumvrruwXB4zAz3zDTeW8acaHO1ZYVvA0jEMSF1TWXCnbbxesYhPPIGhvLpOCXHMxnz09T&#10;TLW9ckaX3JciQNilqKDyvk2ldEVFBt3QtsTBO9rOoA+yK6Xu8BrgppFxFCXSYM1hocKWPisqfvKz&#10;UXDex813frOHbPw1itab2p2yZaHU4KX/mIDw1PtH+N5eaQXvSZzA/5v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NicYAAADdAAAADwAAAAAAAAAAAAAAAACYAgAAZHJz&#10;L2Rvd25yZXYueG1sUEsFBgAAAAAEAAQA9QAAAIsDAAAAAA==&#10;" fillcolor="#a4a9b0" stroked="f"/>
                  <v:rect id="Rectangle 2498" o:spid="_x0000_s1850" style="position:absolute;left:59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DD8YA&#10;AADdAAAADwAAAGRycy9kb3ducmV2LnhtbESPQWsCMRSE70L/Q3iFXkSzWlFZjSIVoYcKdiueH5vn&#10;ZnXzsm5SXf99UxA8DjPzDTNftrYSV2p86VjBoJ+AIM6dLrlQsP/Z9KYgfEDWWDkmBXfysFy8dOaY&#10;anfjb7pmoRARwj5FBSaEOpXS54Ys+r6riaN3dI3FEGVTSN3gLcJtJYdJMpYWS44LBmv6MJSfs1+r&#10;INvszqPtaX3ovn9ZOhh5uqzua6XeXtvVDESgNjzDj/anVjAaDy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XDD8YAAADdAAAADwAAAAAAAAAAAAAAAACYAgAAZHJz&#10;L2Rvd25yZXYueG1sUEsFBgAAAAAEAAQA9QAAAIsDAAAAAA==&#10;" fillcolor="#a3a8b0" stroked="f"/>
                  <v:rect id="Rectangle 2499" o:spid="_x0000_s1851"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ndMMA&#10;AADdAAAADwAAAGRycy9kb3ducmV2LnhtbERPPW/CMBDdkfofrKvUDRxSiCBgUFWpFQsDacV8xEcS&#10;JT6nsUsCvx4PSIxP73u9HUwjLtS5yrKC6SQCQZxbXXGh4Pfna7wA4TyyxsYyKbiSg+3mZbTGVNue&#10;D3TJfCFCCLsUFZTet6mULi/JoJvYljhwZ9sZ9AF2hdQd9iHcNDKOokQarDg0lNjSZ0l5nf0bBfqo&#10;b77+u333i2F/qqOsXb7Hc6XeXoePFQhPg3+KH+6dVjBL4jA3vAlP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kndMMAAADdAAAADwAAAAAAAAAAAAAAAACYAgAAZHJzL2Rv&#10;d25yZXYueG1sUEsFBgAAAAAEAAQA9QAAAIgDAAAAAA==&#10;" fillcolor="#a1a7af" stroked="f"/>
                  <v:rect id="Rectangle 2500" o:spid="_x0000_s1852"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5i8MA&#10;AADdAAAADwAAAGRycy9kb3ducmV2LnhtbESPQWvCQBSE74X+h+UVvNVNghWbuoYiaHvViL0+ss8k&#10;JPs2ZNck/vuuIHgcZuYbZp1NphUD9a62rCCeRyCIC6trLhWc8t37CoTzyBpby6TgRg6yzevLGlNt&#10;Rz7QcPSlCBB2KSqovO9SKV1RkUE3tx1x8C62N+iD7EupexwD3LQyiaKlNFhzWKiwo21FRXO8GgXn&#10;JpZbvJnoJ+ci2Sd/8vrRXJSavU3fXyA8Tf4ZfrR/tYLFMvmE+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w5i8MAAADdAAAADwAAAAAAAAAAAAAAAACYAgAAZHJzL2Rv&#10;d25yZXYueG1sUEsFBgAAAAAEAAQA9QAAAIgDAAAAAA==&#10;" fillcolor="#a1a6ae" stroked="f"/>
                  <v:rect id="Rectangle 2501" o:spid="_x0000_s1853"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Gy70A&#10;AADdAAAADwAAAGRycy9kb3ducmV2LnhtbERPyQrCMBC9C/5DGMGbptYFqUYRweXqgl6HZmxLm0lp&#10;ota/NwfB4+Pty3VrKvGixhWWFYyGEQji1OqCMwXXy24wB+E8ssbKMin4kIP1qttZYqLtm0/0OvtM&#10;hBB2CSrIva8TKV2ak0E3tDVx4B62MegDbDKpG3yHcFPJOIpm0mDBoSHHmrY5peX5aRTcypHc4sdE&#10;hwun8T6+y+e0fCjV77WbBQhPrf+Lf+6jVjCZjc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Y8Gy70AAADdAAAADwAAAAAAAAAAAAAAAACYAgAAZHJzL2Rvd25yZXYu&#10;eG1sUEsFBgAAAAAEAAQA9QAAAIIDAAAAAA==&#10;" fillcolor="#a1a6ae" stroked="f"/>
                  <v:rect id="Rectangle 2502" o:spid="_x0000_s1854"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EccA&#10;AADdAAAADwAAAGRycy9kb3ducmV2LnhtbESPT2vCQBTE74V+h+UVeil1418kuoqISsD2ULXQ4yP7&#10;TKLZtzG71fjtXUHwOMzMb5jxtDGlOFPtCssK2q0IBHFqdcGZgt12+TkE4TyyxtIyKbiSg+nk9WWM&#10;sbYX/qHzxmciQNjFqCD3voqldGlOBl3LVsTB29vaoA+yzqSu8RLgppSdKBpIgwWHhRwrmueUHjf/&#10;RoHsc6c5zY/fX9FqnQwXh+Vf8vGr1PtbMxuB8NT4Z/jRTrSC3qDbhvub8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Z0xHHAAAA3QAAAA8AAAAAAAAAAAAAAAAAmAIAAGRy&#10;cy9kb3ducmV2LnhtbFBLBQYAAAAABAAEAPUAAACMAwAAAAA=&#10;" fillcolor="#a0a6ad" stroked="f"/>
                  <v:rect id="Rectangle 2503" o:spid="_x0000_s1855" style="position:absolute;left:61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tNZsgA&#10;AADdAAAADwAAAGRycy9kb3ducmV2LnhtbESPT2vCQBTE7wW/w/KEXopuTFuR6CoitQS0B/+Bx0f2&#10;mUSzb9PsVtNv3xUKHoeZ+Q0zmbWmEldqXGlZwaAfgSDOrC45V7DfLXsjEM4ja6wsk4JfcjCbdp4m&#10;mGh74w1dtz4XAcIuQQWF93UipcsKMuj6tiYO3sk2Bn2QTS51g7cAN5WMo2goDZYcFgqsaVFQdtn+&#10;GAXyneP2e3H5Wkefq3T0cV4e05eDUs/ddj4G4an1j/B/O9UK3oavMdzfh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i01myAAAAN0AAAAPAAAAAAAAAAAAAAAAAJgCAABk&#10;cnMvZG93bnJldi54bWxQSwUGAAAAAAQABAD1AAAAjQMAAAAA&#10;" fillcolor="#a0a6ad" stroked="f"/>
                  <v:rect id="Rectangle 2504" o:spid="_x0000_s1856" style="position:absolute;left:61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fo/cgA&#10;AADdAAAADwAAAGRycy9kb3ducmV2LnhtbESPW2vCQBSE3wv+h+UIvhTdeKlI6ioiKoG2D97Ax0P2&#10;NIlmz8bsVuO/7xaEPg4z8w0znTemFDeqXWFZQb8XgSBOrS44U3DYr7sTEM4jaywtk4IHOZjPWi9T&#10;jLW985ZuO5+JAGEXo4Lc+yqW0qU5GXQ9WxEH79vWBn2QdSZ1jfcAN6UcRNFYGiw4LORY0TKn9LL7&#10;MQrkGw+a6/Ly9RltPpLJ6rw+Ja9HpTrtZvEOwlPj/8PPdqIVjMbDI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x+j9yAAAAN0AAAAPAAAAAAAAAAAAAAAAAJgCAABk&#10;cnMvZG93bnJldi54bWxQSwUGAAAAAAQABAD1AAAAjQMAAAAA&#10;" fillcolor="#a0a6ad" stroked="f"/>
                  <v:rect id="Rectangle 2505" o:spid="_x0000_s1857" style="position:absolute;left:479;top:886;width:150;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C48YA&#10;AADdAAAADwAAAGRycy9kb3ducmV2LnhtbESPQWvCQBSE74X+h+UVvNVNVaKkriKCIrQUNCJ4e2Zf&#10;k9Ds25BdY/TXu0LB4zAz3zDTeWcq0VLjSssKPvoRCOLM6pJzBft09T4B4TyyxsoyKbiSg/ns9WWK&#10;ibYX3lK787kIEHYJKii8rxMpXVaQQde3NXHwfm1j0AfZ5FI3eAlwU8lBFMXSYMlhocCalgVlf7uz&#10;UcB0bG/nzffJrH9ubby6frlDOlaq99YtPkF46vwz/N/eaAWjeDi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vC48YAAADdAAAADwAAAAAAAAAAAAAAAACYAgAAZHJz&#10;L2Rvd25yZXYueG1sUEsFBgAAAAAEAAQA9QAAAIsDAAAAAA==&#10;" filled="f" strokecolor="#24282b" strokeweight="0"/>
                  <v:rect id="Rectangle 2506" o:spid="_x0000_s1858" style="position:absolute;left:539;top:781;width:1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L7scA&#10;AADdAAAADwAAAGRycy9kb3ducmV2LnhtbESPQWvCQBSE74X+h+UVvBTdqK1Imo0UQfQi1Chib4/s&#10;axKafZvurhr/vVso9DjMzDdMtuhNKy7kfGNZwXiUgCAurW64UnDYr4ZzED4ga2wtk4IbeVjkjw8Z&#10;ptpeeUeXIlQiQtinqKAOoUul9GVNBv3IdsTR+7LOYIjSVVI7vEa4aeUkSWbSYMNxocaOljWV38XZ&#10;KLCb9TMffvzx05nlajs2zen0USg1eOrf30AE6sN/+K+90QpeZtNX+H0Tn4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S+7HAAAA3QAAAA8AAAAAAAAAAAAAAAAAmAIAAGRy&#10;cy9kb3ducmV2LnhtbFBLBQYAAAAABAAEAPUAAACMAwAAAAA=&#10;" fillcolor="#24282b" stroked="f"/>
                  <v:line id="Line 2507" o:spid="_x0000_s1859" style="position:absolute;visibility:visible;mso-wrap-style:square" from="629,210" to="62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pU8YAAADdAAAADwAAAGRycy9kb3ducmV2LnhtbESPQWvCQBSE7wX/w/IEb3XXKkFSV5FU&#10;0WM1Unp8zb4mqdm3Mbtq+u+7hUKPw8x8wyxWvW3EjTpfO9YwGSsQxIUzNZcaTvn2cQ7CB2SDjWPS&#10;8E0eVsvBwwJT4+58oNsxlCJC2KeooQqhTaX0RUUW/di1xNH7dJ3FEGVXStPhPcJtI5+USqTFmuNC&#10;hS1lFRXn49VqSDav+Ydbv0wP6v3ytt9lKsu/NlqPhv36GUSgPvyH/9p7o2GWTB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TKVPGAAAA3QAAAA8AAAAAAAAA&#10;AAAAAAAAoQIAAGRycy9kb3ducmV2LnhtbFBLBQYAAAAABAAEAPkAAACUAwAAAAA=&#10;" strokecolor="#24282b" strokeweight="0"/>
                  <v:line id="Line 2508" o:spid="_x0000_s1860" style="position:absolute;visibility:visible;mso-wrap-style:square" from="584,255" to="58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McAAADdAAAADwAAAGRycy9kb3ducmV2LnhtbESPQWvCQBSE7wX/w/IK3upua4kldRVJ&#10;lXqspojH1+xrkpp9G7Orpv++KxQ8DjPzDTOd97YRZ+p87VjD40iBIC6cqbnU8JmvHl5A+IBssHFM&#10;Gn7Jw3w2uJtiatyFN3TehlJECPsUNVQhtKmUvqjIoh+5ljh6366zGKLsSmk6vES4beSTUom0WHNc&#10;qLClrKLisD1ZDcnyI/9yi7fxRu2Pu/V7prL8Z6n18L5fvIII1Idb+L+9Nhqek/EE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4zIxwAAAN0AAAAPAAAAAAAA&#10;AAAAAAAAAKECAABkcnMvZG93bnJldi54bWxQSwUGAAAAAAQABAD5AAAAlQMAAAAA&#10;" strokecolor="#24282b" strokeweight="0"/>
                  <v:line id="Line 2509" o:spid="_x0000_s1861" style="position:absolute;flip:x;visibility:visible;mso-wrap-style:square" from="554,285" to="62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L6sMAAADdAAAADwAAAGRycy9kb3ducmV2LnhtbERPu2rDMBTdA/0HcQvdYrltCMWJEoqh&#10;cUKHErdDx4t0Y5tYV8ZS/Pj7aCh0PJz3dj/ZVgzU+8axguckBUGsnWm4UvDz/bF8A+EDssHWMSmY&#10;ycN+97DYYmbcyGcaylCJGMI+QwV1CF0mpdc1WfSJ64gjd3G9xRBhX0nT4xjDbStf0nQtLTYcG2rs&#10;KK9JX8ubVWDGYtZdqNyn/hqKvDhZef09KPX0OL1vQASawr/4z300Clbr1zg3volPQO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Ri+rDAAAA3QAAAA8AAAAAAAAAAAAA&#10;AAAAoQIAAGRycy9kb3ducmV2LnhtbFBLBQYAAAAABAAEAPkAAACRAwAAAAA=&#10;" strokecolor="#24282b" strokeweight="0"/>
                  <v:rect id="Rectangle 2510" o:spid="_x0000_s1862" style="position:absolute;left:539;top:360;width:15;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B68cA&#10;AADdAAAADwAAAGRycy9kb3ducmV2LnhtbESPT2sCMRTE74V+h/AKXopm/YPYrVGKIHoRdCvF3h6b&#10;5+7i5mWbRF2/vRGEHoeZ+Q0znbemFhdyvrKsoN9LQBDnVldcKNh/L7sTED4ga6wtk4IbeZjPXl+m&#10;mGp75R1dslCICGGfooIyhCaV0uclGfQ92xBH72idwRClK6R2eI1wU8tBkoylwYrjQokNLUrKT9nZ&#10;KLDr1Tvv//zPrzOL5aZvqsNhmynVeWu/PkEEasN/+NleawWj8fADHm/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QevHAAAA3QAAAA8AAAAAAAAAAAAAAAAAmAIAAGRy&#10;cy9kb3ducmV2LnhtbFBLBQYAAAAABAAEAPUAAACMAwAAAAA=&#10;" fillcolor="#24282b" stroked="f"/>
                  <v:line id="Line 2511" o:spid="_x0000_s1863" style="position:absolute;flip:x;visibility:visible;mso-wrap-style:square" from="554,496" to="62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0kcIAAADdAAAADwAAAGRycy9kb3ducmV2LnhtbERPyWrDMBC9F/oPYgq51XKKCcW1EkIg&#10;cUoPIcshx0Ga2ibWyFiql7+vDoUeH28vNpNtxUC9bxwrWCYpCGLtTMOVgtt1//oOwgdkg61jUjCT&#10;h836+anA3LiRzzRcQiViCPscFdQhdLmUXtdk0SeuI47ct+sthgj7SpoexxhuW/mWpitpseHYUGNH&#10;u5r04/JjFZixnHUXKvelT0O5Kz+tfNwPSi1epu0HiEBT+Bf/uY9GQbbK4v74Jj4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H0kcIAAADdAAAADwAAAAAAAAAAAAAA&#10;AAChAgAAZHJzL2Rvd25yZXYueG1sUEsFBgAAAAAEAAQA+QAAAJADAAAAAA==&#10;" strokecolor="#24282b" strokeweight="0"/>
                  <v:line id="Line 2512" o:spid="_x0000_s1864" style="position:absolute;visibility:visible;mso-wrap-style:square" from="584,451" to="58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CWscAAADdAAAADwAAAGRycy9kb3ducmV2LnhtbESPT2vCQBTE74V+h+UVvNVd/xBKdBWJ&#10;lnqsRsTjM/tM0mbfptmtpt++WxB6HGbmN8x82dtGXKnztWMNo6ECQVw4U3Op4ZC/Pr+A8AHZYOOY&#10;NPyQh+Xi8WGOqXE33tF1H0oRIexT1FCF0KZS+qIii37oWuLoXVxnMUTZldJ0eItw28ixUom0WHNc&#10;qLClrKLic/9tNSSb9/zsVuvJTp2+jtu3TGX5x0brwVO/moEI1If/8L29NRqmyXQEf2/iE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PMJaxwAAAN0AAAAPAAAAAAAA&#10;AAAAAAAAAKECAABkcnMvZG93bnJldi54bWxQSwUGAAAAAAQABAD5AAAAlQMAAAAA&#10;" strokecolor="#24282b" strokeweight="0"/>
                  <v:line id="Line 2513" o:spid="_x0000_s1865" style="position:absolute;visibility:visible;mso-wrap-style:square" from="614,420" to="61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5cLcYAAADdAAAADwAAAGRycy9kb3ducmV2LnhtbESPQWvCQBSE74X+h+UVequ7tRIkuoqk&#10;lnpUI+LxmX0mabNv0+xW03/vFgSPw8x8w0znvW3EmTpfO9bwOlAgiAtnai417PKPlzEIH5ANNo5J&#10;wx95mM8eH6aYGnfhDZ23oRQRwj5FDVUIbSqlLyqy6AeuJY7eyXUWQ5RdKU2Hlwi3jRwqlUiLNceF&#10;ClvKKiq+t79WQ7Jc50e3eH/bqMPPfvWZqSz/Wmr9/NQvJiAC9eEevrVXRsMoGQ3h/018AnJ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uXC3GAAAA3QAAAA8AAAAAAAAA&#10;AAAAAAAAoQIAAGRycy9kb3ducmV2LnhtbFBLBQYAAAAABAAEAPkAAACUAwAAAAA=&#10;" strokecolor="#24282b" strokeweight="0"/>
                  <v:rect id="Rectangle 2514" o:spid="_x0000_s1866" style="position:absolute;left:539;top:571;width: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0FfMcA&#10;AADdAAAADwAAAGRycy9kb3ducmV2LnhtbESPT2vCQBTE74V+h+UVeinNxj+EErNKEUQvQk2l6O2R&#10;fSbB7Nt0d6vpt+8WBI/DzPyGKRaD6cSFnG8tKxglKQjiyuqWawX7z9XrGwgfkDV2lknBL3lYzB8f&#10;Csy1vfKOLmWoRYSwz1FBE0KfS+mrhgz6xPbE0TtZZzBE6WqpHV4j3HRynKaZNNhyXGiwp2VD1bn8&#10;MQrsZv3C+2//dXRmudqOTHs4fJRKPT8N7zMQgYZwD9/aG61gmk0n8P8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NBXzHAAAA3QAAAA8AAAAAAAAAAAAAAAAAmAIAAGRy&#10;cy9kb3ducmV2LnhtbFBLBQYAAAAABAAEAPUAAACMAwAAAAA=&#10;" fillcolor="#24282b" stroked="f"/>
                  <v:line id="Line 2515" o:spid="_x0000_s1867" style="position:absolute;visibility:visible;mso-wrap-style:square" from="584,526" to="58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thwsYAAADdAAAADwAAAGRycy9kb3ducmV2LnhtbESPQWvCQBSE7wX/w/IEb3W3NYQSXUVS&#10;Sz1WU8TjM/tMYrNv0+xW03/fLRR6HGbmG2axGmwrrtT7xrGGh6kCQVw603Cl4b14uX8C4QOywdYx&#10;afgmD6vl6G6BmXE33tF1HyoRIewz1FCH0GVS+rImi37qOuLonV1vMUTZV9L0eItw28pHpVJpseG4&#10;UGNHeU3lx/7Lakg3b8XJrZ9nO3X8PGxfc5UXl43Wk/GwnoMINIT/8F97azQkaZLA75v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LYcLGAAAA3QAAAA8AAAAAAAAA&#10;AAAAAAAAoQIAAGRycy9kb3ducmV2LnhtbFBLBQYAAAAABAAEAPkAAACUAwAAAAA=&#10;" strokecolor="#24282b" strokeweight="0"/>
                  <v:line id="Line 2516" o:spid="_x0000_s1868" style="position:absolute;visibility:visible;mso-wrap-style:square" from="614,496" to="61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fEWccAAADdAAAADwAAAGRycy9kb3ducmV2LnhtbESPQUvDQBSE74L/YXlCb3bXWoPEbEpJ&#10;W+zRNlJ6fGafSTT7NmbXNv57tyB4HGbmGyZbjLYTJxp861jD3VSBIK6cabnW8Fpubh9B+IBssHNM&#10;Gn7IwyK/vsowNe7MOzrtQy0ihH2KGpoQ+lRKXzVk0U9dTxy9dzdYDFEOtTQDniPcdnKmVCItthwX&#10;GuypaKj63H9bDcn6pXxzy9X9Th2/DtvnQhXlx1rryc24fAIRaAz/4b/21miYJ/MHuLy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B8RZxwAAAN0AAAAPAAAAAAAA&#10;AAAAAAAAAKECAABkcnMvZG93bnJldi54bWxQSwUGAAAAAAQABAD5AAAAlQMAAAAA&#10;" strokecolor="#24282b" strokeweight="0"/>
                  <v:line id="Line 2517" o:spid="_x0000_s1869" style="position:absolute;flip:x;visibility:visible;mso-wrap-style:square" from="554,706" to="6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JfsQAAADdAAAADwAAAGRycy9kb3ducmV2LnhtbESPQWvCQBSE7wX/w/IEb3VjkVBSVymC&#10;jeJBqh56fOy+JsHs25Bdk/jvXUHwOMzMN8xiNdhadNT6yrGC2TQBQaydqbhQcD5t3j9B+IBssHZM&#10;Cm7kYbUcvS0wM67nX+qOoRARwj5DBWUITSal1yVZ9FPXEEfv37UWQ5RtIU2LfYTbWn4kSSotVhwX&#10;SmxoXZK+HK9Wgenzm25C4fb60OXrfGfl5e9Hqcl4+P4CEWgIr/CzvTUK5uk8hceb+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hMl+xAAAAN0AAAAPAAAAAAAAAAAA&#10;AAAAAKECAABkcnMvZG93bnJldi54bWxQSwUGAAAAAAQABAD5AAAAkgMAAAAA&#10;" strokecolor="#24282b" strokeweight="0"/>
                  <v:line id="Line 2518" o:spid="_x0000_s1870" style="position:absolute;visibility:visible;mso-wrap-style:square" from="584,661" to="58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tccAAADdAAAADwAAAGRycy9kb3ducmV2LnhtbESPQWvCQBSE7wX/w/IKvdXdVokldRVJ&#10;LXqspojH1+xrkpp9G7Orpv++KxQ8DjPzDTOd97YRZ+p87VjD01CBIC6cqbnU8Jm/P76A8AHZYOOY&#10;NPySh/lscDfF1LgLb+i8DaWIEPYpaqhCaFMpfVGRRT90LXH0vl1nMUTZldJ0eIlw28hnpRJpsea4&#10;UGFLWUXFYXuyGpLlR/7lFm+jjdofd+tVprL8Z6n1w32/eAURqA+38H97bTSMk/EE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mf+1xwAAAN0AAAAPAAAAAAAA&#10;AAAAAAAAAKECAABkcnMvZG93bnJldi54bWxQSwUGAAAAAAQABAD5AAAAlQMAAAAA&#10;" strokecolor="#24282b" strokeweight="0"/>
                  <v:line id="Line 2519" o:spid="_x0000_s1871" style="position:absolute;visibility:visible;mso-wrap-style:square" from="584,736" to="58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rx8MAAADdAAAADwAAAGRycy9kb3ducmV2LnhtbERPz2vCMBS+D/Y/hDfwNpOpFKlGkerQ&#10;47QiHp/NW9uteemaqN1/vxwGHj++3/Nlbxtxo87XjjW8DRUI4sKZmksNx/z9dQrCB2SDjWPS8Ese&#10;lovnpzmmxt15T7dDKEUMYZ+ihiqENpXSFxVZ9EPXEkfu03UWQ4RdKU2H9xhuGzlSKpEWa44NFbaU&#10;VVR8H65WQ7L5yC9utR7v1fnntNtmKsu/NloPXvrVDESgPjzE/+6d0TBJJnFufBOf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Ga8fDAAAA3QAAAA8AAAAAAAAAAAAA&#10;AAAAoQIAAGRycy9kb3ducmV2LnhtbFBLBQYAAAAABAAEAPkAAACRAwAAAAA=&#10;" strokecolor="#24282b" strokeweight="0"/>
                  <v:line id="Line 2520" o:spid="_x0000_s1872" style="position:absolute;visibility:visible;mso-wrap-style:square" from="614,631" to="6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OXMcAAADdAAAADwAAAGRycy9kb3ducmV2LnhtbESPQWvCQBSE7wX/w/IKvdXdVgk2dRVJ&#10;LXqspojH1+xrkpp9G7Orpv++KxQ8DjPzDTOd97YRZ+p87VjD01CBIC6cqbnU8Jm/P05A+IBssHFM&#10;Gn7Jw3w2uJtiatyFN3TehlJECPsUNVQhtKmUvqjIoh+6ljh6366zGKLsSmk6vES4beSzUom0WHNc&#10;qLClrKLisD1ZDcnyI/9yi7fRRu2Pu/UqU1n+s9T64b5fvIII1Idb+L+9NhrGyfgF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Ss5cxwAAAN0AAAAPAAAAAAAA&#10;AAAAAAAAAKECAABkcnMvZG93bnJldi54bWxQSwUGAAAAAAQABAD5AAAAlQMAAAAA&#10;" strokecolor="#24282b" strokeweight="0"/>
                  <v:line id="Line 2521" o:spid="_x0000_s1873" style="position:absolute;visibility:visible;mso-wrap-style:square" from="614,706" to="6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nxHMMAAADdAAAADwAAAGRycy9kb3ducmV2LnhtbERPz0/CMBS+m/A/NI/Em7QiLmZSCBkQ&#10;OAozxuNzfW6T9XWsBcZ/Tw8kHr98v6fz3jbiTJ2vHWt4HikQxIUzNZcaPvP10xsIH5ANNo5Jw5U8&#10;zGeDhymmxl14R+d9KEUMYZ+ihiqENpXSFxVZ9CPXEkfu13UWQ4RdKU2HlxhuGzlWKpEWa44NFbaU&#10;VVQc9ierIVl95D9usXzZqe/j13aTqSz/W2n9OOwX7yAC9eFffHdvjYZJ8hr3xzfxCc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p8RzDAAAA3QAAAA8AAAAAAAAAAAAA&#10;AAAAoQIAAGRycy9kb3ducmV2LnhtbFBLBQYAAAAABAAEAPkAAACRAwAAAAA=&#10;" strokecolor="#24282b" strokeweight="0"/>
                  <v:rect id="Rectangle 2522" o:spid="_x0000_s1874" style="position:absolute;left:539;top:571;width: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oTccA&#10;AADdAAAADwAAAGRycy9kb3ducmV2LnhtbESPQWvCQBSE7wX/w/IKXkrdRFRKmo2IIPUi2FSKvT2y&#10;r0lo9m26u2r8925B6HGYmW+YfDmYTpzJ+daygnSSgCCurG65VnD42Dy/gPABWWNnmRRcycOyGD3k&#10;mGl74Xc6l6EWEcI+QwVNCH0mpa8aMugntieO3rd1BkOUrpba4SXCTSenSbKQBluOCw32tG6o+ilP&#10;RoHdvj3x4dd/fjmz3uxS0x6P+1Kp8eOwegURaAj/4Xt7qxXMFvMU/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KqE3HAAAA3QAAAA8AAAAAAAAAAAAAAAAAmAIAAGRy&#10;cy9kb3ducmV2LnhtbFBLBQYAAAAABAAEAPUAAACMAwAAAAA=&#10;" fillcolor="#24282b" stroked="f"/>
                  <v:line id="Line 2523" o:spid="_x0000_s1875" style="position:absolute;visibility:visible;mso-wrap-style:square" from="584,526" to="584,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K8McAAADdAAAADwAAAGRycy9kb3ducmV2LnhtbESPQWvCQBSE74X+h+UJvdVdrYaSuoqk&#10;Fj2qKeLxNftMYrNv0+xW03/fFQo9DjPzDTNb9LYRF+p87VjDaKhAEBfO1FxqeM/fHp9B+IBssHFM&#10;Gn7Iw2J+fzfD1Lgr7+iyD6WIEPYpaqhCaFMpfVGRRT90LXH0Tq6zGKLsSmk6vEa4beRYqURarDku&#10;VNhSVlHxuf+2GpLVNv9wy9ennTp+HTbrTGX5eaX1w6BfvoAI1If/8F97YzRMkukYbm/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N8rwxwAAAN0AAAAPAAAAAAAA&#10;AAAAAAAAAKECAABkcnMvZG93bnJldi54bWxQSwUGAAAAAAQABAD5AAAAlQMAAAAA&#10;" strokecolor="#24282b" strokeweight="0"/>
                  <v:line id="Line 2524" o:spid="_x0000_s1876" style="position:absolute;visibility:visible;mso-wrap-style:square" from="614,496" to="614,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tva8cAAADdAAAADwAAAGRycy9kb3ducmV2LnhtbESPQWvCQBSE7wX/w/IK3upuaxtK6iqS&#10;KvVYTRGPr9nXJDX7NmZXTf99VxA8DjPzDTOZ9bYRJ+p87VjD40iBIC6cqbnU8JUvH15B+IBssHFM&#10;Gv7Iw2w6uJtgatyZ13TahFJECPsUNVQhtKmUvqjIoh+5ljh6P66zGKLsSmk6PEe4beSTUom0WHNc&#10;qLClrKJivzlaDcniM/928/fxWu0O29VHprL8d6H18L6fv4EI1Idb+NpeGQ3PycsYLm/iE5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29rxwAAAN0AAAAPAAAAAAAA&#10;AAAAAAAAAKECAABkcnMvZG93bnJldi54bWxQSwUGAAAAAAQABAD5AAAAlQMAAAAA&#10;" strokecolor="#24282b" strokeweight="0"/>
                  <v:line id="Line 2525" o:spid="_x0000_s1877" style="position:absolute;flip:x;visibility:visible;mso-wrap-style:square" from="554,706" to="629,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kT8UAAADdAAAADwAAAGRycy9kb3ducmV2LnhtbESPT4vCMBTE7wt+h/CEva2p4opUo4ig&#10;3cXD4p+Dx0fybIvNS2liW7/9ZkHY4zAzv2GW695WoqXGl44VjEcJCGLtTMm5gst59zEH4QOywcox&#10;KXiSh/Vq8LbE1LiOj9SeQi4ihH2KCooQ6lRKrwuy6EeuJo7ezTUWQ5RNLk2DXYTbSk6SZCYtlhwX&#10;CqxpW5C+nx5Wgemyp65D7g76p8222beV9+teqfdhv1mACNSH//Cr/WUUTGefU/h7E5+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NkT8UAAADdAAAADwAAAAAAAAAA&#10;AAAAAAChAgAAZHJzL2Rvd25yZXYueG1sUEsFBgAAAAAEAAQA+QAAAJMDAAAAAA==&#10;" strokecolor="#24282b" strokeweight="0"/>
                  <v:line id="Line 2526" o:spid="_x0000_s1878" style="position:absolute;visibility:visible;mso-wrap-style:square" from="584,661" to="58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5ShMcAAADdAAAADwAAAGRycy9kb3ducmV2LnhtbESPQWvCQBSE74X+h+UVequ7rTVIdBVJ&#10;LXqsRsTjM/uapM2+jdlV03/fFQo9DjPzDTOd97YRF+p87VjD80CBIC6cqbnUsMvfn8YgfEA22Dgm&#10;DT/kYT67v5tiatyVN3TZhlJECPsUNVQhtKmUvqjIoh+4ljh6n66zGKLsSmk6vEa4beSLUom0WHNc&#10;qLClrKLie3u2GpLlR350i7fhRh1O+/UqU1n+tdT68aFfTEAE6sN/+K+9Nhpek9EIbm/iE5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3lKExwAAAN0AAAAPAAAAAAAA&#10;AAAAAAAAAKECAABkcnMvZG93bnJldi54bWxQSwUGAAAAAAQABAD5AAAAlQMAAAAA&#10;" strokecolor="#24282b" strokeweight="0"/>
                  <v:line id="Line 2527" o:spid="_x0000_s1879" style="position:absolute;visibility:visible;mso-wrap-style:square" from="584,736" to="58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zM88cAAADdAAAADwAAAGRycy9kb3ducmV2LnhtbESPQWvCQBSE7wX/w/IEb3W3tQ0luopE&#10;pR6rKaXH1+wzSZt9G7Orxn/vFgo9DjPzDTNb9LYRZ+p87VjDw1iBIC6cqbnU8J5v7l9A+IBssHFM&#10;Gq7kYTEf3M0wNe7COzrvQykihH2KGqoQ2lRKX1Rk0Y9dSxy9g+sshii7UpoOLxFuG/moVCIt1hwX&#10;Kmwpq6j42Z+shmT9ln+55WqyU5/Hj+1rprL8e631aNgvpyAC9eE//NfeGg1PyXMCv2/iE5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MzzxwAAAN0AAAAPAAAAAAAA&#10;AAAAAAAAAKECAABkcnMvZG93bnJldi54bWxQSwUGAAAAAAQABAD5AAAAlQMAAAAA&#10;" strokecolor="#24282b" strokeweight="0"/>
                  <v:line id="Line 2528" o:spid="_x0000_s1880" style="position:absolute;visibility:visible;mso-wrap-style:square" from="584,661" to="584,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BpaMcAAADdAAAADwAAAGRycy9kb3ducmV2LnhtbESPT0/CQBTE7yZ+h80z8Sa7/LGaykJI&#10;wcARKCEen91HW+2+Ld0V6rd3TUw8TmbmN5npvLeNuFDna8cahgMFgrhwpuZSwyF/fXgG4QOywcYx&#10;afgmD/PZ7c0UU+OuvKPLPpQiQtinqKEKoU2l9EVFFv3AtcTRO7nOYoiyK6Xp8BrhtpEjpRJpsea4&#10;UGFLWUXF5/7LakhW2/zdLZbjnXo7HzfrTGX5x0rr+7t+8QIiUB/+w3/tjdEwSR6f4PdNf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QGloxwAAAN0AAAAPAAAAAAAA&#10;AAAAAAAAAKECAABkcnMvZG93bnJldi54bWxQSwUGAAAAAAQABAD5AAAAlQMAAAAA&#10;" strokecolor="#24282b" strokeweight="0"/>
                  <v:line id="Line 2529" o:spid="_x0000_s1881" style="position:absolute;visibility:visible;mso-wrap-style:square" from="584,736" to="58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9GsMAAADdAAAADwAAAGRycy9kb3ducmV2LnhtbERPz0/CMBS+m/A/NI/Em7QiLmZSCBkQ&#10;OAozxuNzfW6T9XWsBcZ/Tw8kHr98v6fz3jbiTJ2vHWt4HikQxIUzNZcaPvP10xsIH5ANNo5Jw5U8&#10;zGeDhymmxl14R+d9KEUMYZ+ihiqENpXSFxVZ9CPXEkfu13UWQ4RdKU2HlxhuGzlWKpEWa44NFbaU&#10;VVQc9ierIVl95D9usXzZqe/j13aTqSz/W2n9OOwX7yAC9eFffHdvjYZJ8hrnxjfxCcjZ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f/RrDAAAA3QAAAA8AAAAAAAAAAAAA&#10;AAAAoQIAAGRycy9kb3ducmV2LnhtbFBLBQYAAAAABAAEAPkAAACRAwAAAAA=&#10;" strokecolor="#24282b" strokeweight="0"/>
                  <v:line id="Line 2530" o:spid="_x0000_s1882" style="position:absolute;visibility:visible;mso-wrap-style:square" from="614,631" to="6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NYgccAAADdAAAADwAAAGRycy9kb3ducmV2LnhtbESPT0/CQBTE7yZ+h80z8Sa7/LHRykJI&#10;wcARKCEen91HW+2+Ld0V6rd3TUw8TmbmN5npvLeNuFDna8cahgMFgrhwpuZSwyF/fXgC4QOywcYx&#10;afgmD/PZ7c0UU+OuvKPLPpQiQtinqKEKoU2l9EVFFv3AtcTRO7nOYoiyK6Xp8BrhtpEjpRJpsea4&#10;UGFLWUXF5/7LakhW2/zdLZbjnXo7HzfrTGX5x0rr+7t+8QIiUB/+w3/tjdEwSR6f4fdNfAJy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1iBxwAAAN0AAAAPAAAAAAAA&#10;AAAAAAAAAKECAABkcnMvZG93bnJldi54bWxQSwUGAAAAAAQABAD5AAAAlQMAAAAA&#10;" strokecolor="#24282b" strokeweight="0"/>
                  <v:line id="Line 2531" o:spid="_x0000_s1883" style="position:absolute;visibility:visible;mso-wrap-style:square" from="614,706" to="6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U7ocMAAADdAAAADwAAAGRycy9kb3ducmV2LnhtbERPz2vCMBS+C/sfwhN208RtFKlGkc4x&#10;j2pFPL41b2235qVrMq3/vTkIHj++3/Nlbxtxps7XjjVMxgoEceFMzaWGQ/4xmoLwAdlg45g0XMnD&#10;cvE0mGNq3IV3dN6HUsQQ9ilqqEJoUyl9UZFFP3YtceS+XWcxRNiV0nR4ieG2kS9KJdJizbGhwpay&#10;iorf/b/VkKy3+Zdbvb/u1OnvuPnMVJb/rLV+HvarGYhAfXiI7+6N0fCWJHF/fBOf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FO6HDAAAA3QAAAA8AAAAAAAAAAAAA&#10;AAAAoQIAAGRycy9kb3ducmV2LnhtbFBLBQYAAAAABAAEAPkAAACRAwAAAAA=&#10;" strokecolor="#24282b" strokeweight="0"/>
                  <v:line id="Line 2532" o:spid="_x0000_s1884" style="position:absolute;visibility:visible;mso-wrap-style:square" from="614,631" to="6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meOsYAAADdAAAADwAAAGRycy9kb3ducmV2LnhtbESPQWvCQBSE70L/w/KE3nRXLUFSV5FU&#10;qcdqpPT4mn1NUrNvY3ar6b/vFgSPw8x8wyxWvW3EhTpfO9YwGSsQxIUzNZcajvl2NAfhA7LBxjFp&#10;+CUPq+XDYIGpcVfe0+UQShEh7FPUUIXQplL6oiKLfuxa4uh9uc5iiLIrpenwGuG2kVOlEmmx5rhQ&#10;YUtZRcXp8GM1JJu3/NOtX2Z79XF+371mKsu/N1o/Dvv1M4hAfbiHb+2d0fCUJBP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JnjrGAAAA3QAAAA8AAAAAAAAA&#10;AAAAAAAAoQIAAGRycy9kb3ducmV2LnhtbFBLBQYAAAAABAAEAPkAAACUAwAAAAA=&#10;" strokecolor="#24282b" strokeweight="0"/>
                  <v:line id="Line 2533" o:spid="_x0000_s1885" style="position:absolute;visibility:visible;mso-wrap-style:square" from="614,706" to="614,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TcYAAADdAAAADwAAAGRycy9kb3ducmV2LnhtbESPQWvCQBSE74L/YXmCN93VliCpq0hq&#10;qcdqpPT4mn1NUrNv0+yq6b/vFgSPw8x8wyzXvW3EhTpfO9YwmyoQxIUzNZcajvnLZAHCB2SDjWPS&#10;8Ese1qvhYImpcVfe0+UQShEh7FPUUIXQplL6oiKLfupa4uh9uc5iiLIrpenwGuG2kXOlEmmx5rhQ&#10;YUtZRcXpcLYaku1b/uk2zw979fHzvnvNVJZ/b7Uej/rNE4hAfbiHb+2d0fCYJHP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bAE3GAAAA3QAAAA8AAAAAAAAA&#10;AAAAAAAAoQIAAGRycy9kb3ducmV2LnhtbFBLBQYAAAAABAAEAPkAAACUAwAAAAA=&#10;" strokecolor="#24282b" strokeweight="0"/>
                  <v:rect id="Rectangle 2534" o:spid="_x0000_s1886"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H4MgA&#10;AADdAAAADwAAAGRycy9kb3ducmV2LnhtbESPW2vCQBSE34X+h+UU+iK6qZcgqasU0RJQH+oF+njI&#10;niap2bMxu9X477uC0MdhZr5hpvPWVOJCjSstK3jtRyCIM6tLzhUc9qveBITzyBory6TgRg7ms6fO&#10;FBNtr/xJl53PRYCwS1BB4X2dSOmyggy6vq2Jg/dtG4M+yCaXusFrgJtKDqIolgZLDgsF1rQoKDvt&#10;fo0COeZBe16ctpvoY51Olj+rr7R7VOrluX1/A+Gp9f/hRzvVCkZxPIT7m/AE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dMfgyAAAAN0AAAAPAAAAAAAAAAAAAAAAAJgCAABk&#10;cnMvZG93bnJldi54bWxQSwUGAAAAAAQABAD1AAAAjQMAAAAA&#10;" fillcolor="#a0a6ad" stroked="f"/>
                  <v:rect id="Rectangle 2535" o:spid="_x0000_s1887"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flMcA&#10;AADdAAAADwAAAGRycy9kb3ducmV2LnhtbESPQWvCQBSE70L/w/IKXqRuFA2SuoqISkA9aFvo8ZF9&#10;TVKzb2N21fTfdwXB4zAz3zDTeWsqcaXGlZYVDPoRCOLM6pJzBZ8f67cJCOeRNVaWScEfOZjPXjpT&#10;TLS98YGuR5+LAGGXoILC+zqR0mUFGXR9WxMH78c2Bn2QTS51g7cAN5UcRlEsDZYcFgqsaVlQdjpe&#10;jAI55mF7Xp72u2izTSer3/V32vtSqvvaLt5BeGr9M/xop1rBKI5HcH8Tn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dX5THAAAA3QAAAA8AAAAAAAAAAAAAAAAAmAIAAGRy&#10;cy9kb3ducmV2LnhtbFBLBQYAAAAABAAEAPUAAACMAwAAAAA=&#10;" fillcolor="#a0a6ad" stroked="f"/>
                  <v:rect id="Rectangle 2536" o:spid="_x0000_s1888"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H6D8cA&#10;AADdAAAADwAAAGRycy9kb3ducmV2LnhtbESPQWvCQBSE70L/w/IKXqRuFA2SuoqISkA9aFvo8ZF9&#10;TVKzb2N21fjvuwXB4zAz3zDTeWsqcaXGlZYVDPoRCOLM6pJzBZ8f67cJCOeRNVaWScGdHMxnL50p&#10;Jtre+EDXo89FgLBLUEHhfZ1I6bKCDLq+rYmD92Mbgz7IJpe6wVuAm0oOoyiWBksOCwXWtCwoOx0v&#10;RoEc87A9L0/7XbTZppPV7/o77X0p1X1tF+8gPLX+GX60U61gFMdj+H8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R+g/HAAAA3QAAAA8AAAAAAAAAAAAAAAAAmAIAAGRy&#10;cy9kb3ducmV2LnhtbFBLBQYAAAAABAAEAPUAAACMAwAAAAA=&#10;" fillcolor="#a0a6ad" stroked="f"/>
                  <v:rect id="Rectangle 2537" o:spid="_x0000_s1889" style="position:absolute;left:47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UOcIA&#10;AADdAAAADwAAAGRycy9kb3ducmV2LnhtbESPzarCMBSE94LvEI7gzqYWLZdqFBHUu/UH7/bQHNvS&#10;5qQ0UevbmwuCy2FmvmGW69404kGdqywrmEYxCOLc6ooLBZfzbvIDwnlkjY1lUvAiB+vVcLDETNsn&#10;H+lx8oUIEHYZKii9bzMpXV6SQRfZljh4N9sZ9EF2hdQdPgPcNDKJ41QarDgslNjStqS8Pt2Ngms9&#10;lVt8mfhw5jzZJ3/yPq9vSo1H/WYBwlPvv+FP+1crmKVpCv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RQ5wgAAAN0AAAAPAAAAAAAAAAAAAAAAAJgCAABkcnMvZG93&#10;bnJldi54bWxQSwUGAAAAAAQABAD1AAAAhwMAAAAA&#10;" fillcolor="#a1a6ae" stroked="f"/>
                  <v:rect id="Rectangle 2538" o:spid="_x0000_s1890" style="position:absolute;left:47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xosIA&#10;AADdAAAADwAAAGRycy9kb3ducmV2LnhtbESPzarCMBSE9xd8h3AEd9fU4q1SjSKCerf+oNtDc2xL&#10;m5PSRK1vbwTB5TAz3zDzZWdqcafWlZYVjIYRCOLM6pJzBafj5ncKwnlkjbVlUvAkB8tF72eOqbYP&#10;3tP94HMRIOxSVFB436RSuqwgg25oG+LgXW1r0AfZ5lK3+AhwU8s4ihJpsOSwUGBD64Ky6nAzCs7V&#10;SK7xaaLdkbN4G1/k7a+6KjXod6sZCE+d/4Y/7X+tYJwkE3i/C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bGiwgAAAN0AAAAPAAAAAAAAAAAAAAAAAJgCAABkcnMvZG93&#10;bnJldi54bWxQSwUGAAAAAAQABAD1AAAAhwMAAAAA&#10;" fillcolor="#a1a6ae" stroked="f"/>
                  <v:rect id="Rectangle 2539" o:spid="_x0000_s1891"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etMMA&#10;AADdAAAADwAAAGRycy9kb3ducmV2LnhtbERPu27CMBTdK/UfrFuJrTg8GkHAiapKIJYOTSvmS3xJ&#10;osTXaeySwNfjoRLj0Xlvs9G04kK9qy0rmE0jEMSF1TWXCn6+d68rEM4ja2wtk4IrOcjS56ctJtoO&#10;/EWX3JcihLBLUEHlfZdI6YqKDLqp7YgDd7a9QR9gX0rd4xDCTSvnURRLgzWHhgo7+qioaPI/o0Af&#10;9c03v7f9sBo/T02Ud+vF/E2pycv4vgHhafQP8b/7oBUs4zjMDW/CE5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OetMMAAADdAAAADwAAAAAAAAAAAAAAAACYAgAAZHJzL2Rv&#10;d25yZXYueG1sUEsFBgAAAAAEAAQA9QAAAIgDAAAAAA==&#10;" fillcolor="#a1a7af" stroked="f"/>
                  <v:rect id="Rectangle 2540" o:spid="_x0000_s1892"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LJscA&#10;AADdAAAADwAAAGRycy9kb3ducmV2LnhtbESPQWvCQBSE74X+h+UJvRSzaSuhTV1FFKGHCjYVz4/s&#10;MxvNvo3ZrcZ/7wpCj8PMfMOMp71txIk6XztW8JKkIIhLp2uuFGx+l8N3ED4ga2wck4ILeZhOHh/G&#10;mGt35h86FaESEcI+RwUmhDaX0peGLPrEtcTR27nOYoiyq6Tu8BzhtpGvaZpJizXHBYMtzQ2Vh+LP&#10;KiiW68NotV9sn9++LW2N3B9nl4VST4N+9gkiUB/+w/f2l1YwyrIPuL2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MSybHAAAA3QAAAA8AAAAAAAAAAAAAAAAAmAIAAGRy&#10;cy9kb3ducmV2LnhtbFBLBQYAAAAABAAEAPUAAACMAwAAAAA=&#10;" fillcolor="#a3a8b0" stroked="f"/>
                  <v:rect id="Rectangle 2541" o:spid="_x0000_s1893"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vfe8QA&#10;AADdAAAADwAAAGRycy9kb3ducmV2LnhtbERPTWvCQBC9C/6HZQRvulFKDKmrFEErPVSStvQ6ZKdJ&#10;2uxsyK5J2l/vHoQeH+97ux9NI3rqXG1ZwWoZgSAurK65VPD+dlwkIJxH1thYJgW/5GC/m062mGo7&#10;cEZ97ksRQtilqKDyvk2ldEVFBt3StsSB+7KdQR9gV0rd4RDCTSPXURRLgzWHhgpbOlRU/ORXo+D6&#10;sW5e8j/7mSXPm+j1Urvv7FQoNZ+NT48gPI3+X3x3n7WCh3gT9oc34QnI3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33vEAAAA3QAAAA8AAAAAAAAAAAAAAAAAmAIAAGRycy9k&#10;b3ducmV2LnhtbFBLBQYAAAAABAAEAPUAAACJAwAAAAA=&#10;" fillcolor="#a4a9b0" stroked="f"/>
                  <v:rect id="Rectangle 2542" o:spid="_x0000_s1894"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U+ccA&#10;AADdAAAADwAAAGRycy9kb3ducmV2LnhtbESPT2vCQBTE70K/w/IK3nSjiH+iq7Si4KE9aIrg7ZF9&#10;JjHZtyG7avTTdwtCj8PM/IZZrFpTiRs1rrCsYNCPQBCnVhecKfhJtr0pCOeRNVaWScGDHKyWb50F&#10;xtreeU+3g89EgLCLUUHufR1L6dKcDLq+rYmDd7aNQR9kk0nd4D3ATSWHUTSWBgsOCznWtM4pLQ9X&#10;o+BYbh7fybO6fCbTWT08oSy/WCrVfW8/5iA8tf4//GrvtILReDKA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M1PnHAAAA3QAAAA8AAAAAAAAAAAAAAAAAmAIAAGRy&#10;cy9kb3ducmV2LnhtbFBLBQYAAAAABAAEAPUAAACMAwAAAAA=&#10;" fillcolor="#a5aab1" stroked="f"/>
                  <v:rect id="Rectangle 2543" o:spid="_x0000_s1895" style="position:absolute;left:49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csYA&#10;AADdAAAADwAAAGRycy9kb3ducmV2LnhtbESP3WoCMRSE7wt9h3AKvSmaVYvK1igiFpSi4M8DHDan&#10;m2U3J2ETdX17Uyh4OczMN8xs0dlGXKkNlWMFg34GgrhwuuJSwfn03ZuCCBFZY+OYFNwpwGL++jLD&#10;XLsbH+h6jKVIEA45KjAx+lzKUBiyGPrOEyfv17UWY5JtKXWLtwS3jRxm2VharDgtGPS0MlTUx4tV&#10;cKg3P82Hr88jX+/2l/Xed95slXp/65ZfICJ18Rn+b2+0gs/xZAh/b9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I/csYAAADdAAAADwAAAAAAAAAAAAAAAACYAgAAZHJz&#10;L2Rvd25yZXYueG1sUEsFBgAAAAAEAAQA9QAAAIsDAAAAAA==&#10;" fillcolor="#a6abb2" stroked="f"/>
                  <v:rect id="Rectangle 2544" o:spid="_x0000_s1896" style="position:absolute;left:49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y58UA&#10;AADdAAAADwAAAGRycy9kb3ducmV2LnhtbESPQWvCQBSE7wX/w/IEb3WjLVpS1xCEQg5emvbQ4yP7&#10;zKbNvg3ZNYn+elcQehxm5html022FQP1vnGsYLVMQBBXTjdcK/j++nh+A+EDssbWMSm4kIdsP3va&#10;YardyJ80lKEWEcI+RQUmhC6V0leGLPql64ijd3K9xRBlX0vd4xjhtpXrJNlIiw3HBYMdHQxVf+XZ&#10;Kph+L0VRmXUrt9efvLHl8XxCr9RiPuXvIAJN4T/8aBdawetm+wL3N/EJyP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PLnxQAAAN0AAAAPAAAAAAAAAAAAAAAAAJgCAABkcnMv&#10;ZG93bnJldi54bWxQSwUGAAAAAAQABAD1AAAAigMAAAAA&#10;" fillcolor="#aaaeb4" stroked="f"/>
                  <v:rect id="Rectangle 2545" o:spid="_x0000_s1897"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3SJMcA&#10;AADdAAAADwAAAGRycy9kb3ducmV2LnhtbESPQWvCQBSE74X+h+UVvEjdVCQt0VVKQdBDK8Ye9PbI&#10;PrPB7Ns0uybpv+8KQo/DzHzDLFaDrUVHra8cK3iZJCCIC6crLhV8H9bPbyB8QNZYOyYFv+RhtXx8&#10;WGCmXc976vJQighhn6ECE0KTSekLQxb9xDXE0Tu71mKIsi2lbrGPcFvLaZKk0mLFccFgQx+Gikt+&#10;tQqG/tBIOqXbz2rsdsefL2+6k1dq9DS8z0EEGsJ/+N7eaAWz9HUGt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t0iTHAAAA3QAAAA8AAAAAAAAAAAAAAAAAmAIAAGRy&#10;cy9kb3ducmV2LnhtbFBLBQYAAAAABAAEAPUAAACMAwAAAAA=&#10;" fillcolor="#abafb5" stroked="f"/>
                  <v:rect id="Rectangle 2546" o:spid="_x0000_s1898"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Kj9MYA&#10;AADdAAAADwAAAGRycy9kb3ducmV2LnhtbESPQWvCQBSE74X+h+UVvNWNYlWiq4ilpV4CRqF4e80+&#10;k2D2bcyuJv33riB4HGbmG2a+7EwlrtS40rKCQT8CQZxZXXKuYL/7ep+CcB5ZY2WZFPyTg+Xi9WWO&#10;sbYtb+ma+lwECLsYFRTe17GULivIoOvbmjh4R9sY9EE2udQNtgFuKjmMorE0WHJYKLCmdUHZKb0Y&#10;BX/yaKe/p/1GX9rP9HDeJYfkO1Gq99atZiA8df4ZfrR/tILRePIB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Kj9MYAAADdAAAADwAAAAAAAAAAAAAAAACYAgAAZHJz&#10;L2Rvd25yZXYueG1sUEsFBgAAAAAEAAQA9QAAAIsDAAAAAA==&#10;" fillcolor="#adb0b7" stroked="f"/>
                  <v:rect id="Rectangle 2547" o:spid="_x0000_s1899"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x7MUA&#10;AADdAAAADwAAAGRycy9kb3ducmV2LnhtbESP0WrCQBRE3wv+w3ILvtVNRaKkrqJSwYdSNPoB1+xt&#10;Npi9G7LbJP59tyD4OMzMGWa5HmwtOmp95VjB+yQBQVw4XXGp4HLevy1A+ICssXZMCu7kYb0avSwx&#10;067nE3V5KEWEsM9QgQmhyaT0hSGLfuIa4uj9uNZiiLItpW6xj3Bby2mSpNJixXHBYEM7Q8Ut/7UK&#10;FpZCnk6Ph21Xf197+XXafp6NUuPXYfMBItAQnuFH+6AVzNJ5Cv9v4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fHsxQAAAN0AAAAPAAAAAAAAAAAAAAAAAJgCAABkcnMv&#10;ZG93bnJldi54bWxQSwUGAAAAAAQABAD1AAAAigMAAAAA&#10;" fillcolor="#adb1b8" stroked="f"/>
                  <v:rect id="Rectangle 2548" o:spid="_x0000_s1900"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7CsscA&#10;AADdAAAADwAAAGRycy9kb3ducmV2LnhtbESPQWvCQBSE74L/YXkFb2ZTCVpSV6mCNq0n0yI9vmaf&#10;STD7NmTXmP77bkHocZiZb5jlejCN6KlztWUFj1EMgriwuuZSwefHbvoEwnlkjY1lUvBDDtar8WiJ&#10;qbY3PlKf+1IECLsUFVTet6mUrqjIoItsSxy8s+0M+iC7UuoObwFuGjmL47k0WHNYqLClbUXFJb8a&#10;BYf3vTwcs1N/TrZvyeb0nZWv+ZdSk4fh5RmEp8H/h+/tTCtI5osF/L0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OwrLHAAAA3QAAAA8AAAAAAAAAAAAAAAAAmAIAAGRy&#10;cy9kb3ducmV2LnhtbFBLBQYAAAAABAAEAPUAAACMAwAAAAA=&#10;" fillcolor="#afb3b9" stroked="f"/>
                  <v:rect id="Rectangle 2549" o:spid="_x0000_s1901" style="position:absolute;left:50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cwsEA&#10;AADdAAAADwAAAGRycy9kb3ducmV2LnhtbERPzYrCMBC+C/sOYYS9aaqIW6pRZFFWkD3Y3QeYNmNb&#10;bCYlibW+vTkIHj++//V2MK3oyfnGsoLZNAFBXFrdcKXg/+8wSUH4gKyxtUwKHuRhu/kYrTHT9s5n&#10;6vNQiRjCPkMFdQhdJqUvazLop7YjjtzFOoMhQldJ7fAew00r50mylAYbjg01dvRdU3nNb0ZBOevd&#10;+VLsuSn0T1qcfh92ccqV+hwPuxWIQEN4i1/uo1awWH7FufFNfA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uXMLBAAAA3QAAAA8AAAAAAAAAAAAAAAAAmAIAAGRycy9kb3du&#10;cmV2LnhtbFBLBQYAAAAABAAEAPUAAACGAwAAAAA=&#10;" fillcolor="#b1b5bb" stroked="f"/>
                  <v:rect id="Rectangle 2550" o:spid="_x0000_s1902" style="position:absolute;left:50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C2QcUA&#10;AADdAAAADwAAAGRycy9kb3ducmV2LnhtbESPQWvCQBSE7wX/w/IEb3VjK1ZjNlJKxR4bLeLxkX1m&#10;g9m3IbuN8d+7hYLHYWa+YbLNYBvRU+drxwpm0wQEcel0zZWCn8P2eQnCB2SNjWNScCMPm3z0lGGq&#10;3ZUL6vehEhHCPkUFJoQ2ldKXhiz6qWuJo3d2ncUQZVdJ3eE1wm0jX5JkIS3WHBcMtvRhqLzsf62C&#10;8/H0Hfr567EtTXW4fdZFsdNGqcl4eF+DCDSER/i//aUVzBdvK/h7E5+A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LZBxQAAAN0AAAAPAAAAAAAAAAAAAAAAAJgCAABkcnMv&#10;ZG93bnJldi54bWxQSwUGAAAAAAQABAD1AAAAigMAAAAA&#10;" fillcolor="#b2b6bc" stroked="f"/>
                  <v:rect id="Rectangle 2551" o:spid="_x0000_s1903"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L0KsEA&#10;AADdAAAADwAAAGRycy9kb3ducmV2LnhtbERPy4rCMBTdD/gP4QqzG1MfSKlGEUVwIWh9gMtLc22L&#10;zU1pYq1/P1kILg/nPV92phItNa60rGA4iEAQZ1aXnCu4nLd/MQjnkTVWlknBmxwsF72fOSbavjil&#10;9uRzEULYJaig8L5OpHRZQQbdwNbEgbvbxqAPsMmlbvAVwk0lR1E0lQZLDg0F1rQuKHucnkaB3bv4&#10;dnxfx5uDzdJ07PfVsXVK/fa71QyEp85/xR/3TiuYTOOwP7w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C9CrBAAAA3QAAAA8AAAAAAAAAAAAAAAAAmAIAAGRycy9kb3du&#10;cmV2LnhtbFBLBQYAAAAABAAEAPUAAACGAwAAAAA=&#10;" fillcolor="#b4b7bd" stroked="f"/>
                  <v:rect id="Rectangle 2552" o:spid="_x0000_s1904"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a8QA&#10;AADdAAAADwAAAGRycy9kb3ducmV2LnhtbESP3YrCMBSE74V9h3AWvNO0ixapRpGFFQUXrD/3h+Zs&#10;W2xOShNrfXuzIHg5zMw3zGLVm1p01LrKsoJ4HIEgzq2uuFBwPv2MZiCcR9ZYWyYFD3KwWn4MFphq&#10;e+eMuqMvRICwS1FB6X2TSunykgy6sW2Ig/dnW4M+yLaQusV7gJtafkVRIg1WHBZKbOi7pPx6vBkF&#10;00u8v27WHenk9+AuO5n5Q5IpNfzs13MQnnr/Dr/aW61gksxi+H8Tn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fwWvEAAAA3QAAAA8AAAAAAAAAAAAAAAAAmAIAAGRycy9k&#10;b3ducmV2LnhtbFBLBQYAAAAABAAEAPUAAACJAwAAAAA=&#10;" fillcolor="#b4b7be" stroked="f"/>
                  <v:rect id="Rectangle 2553" o:spid="_x0000_s1905"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kJsUA&#10;AADdAAAADwAAAGRycy9kb3ducmV2LnhtbESPQWsCMRSE7wX/Q3iCt5p1ka1ujSIWxUMpVO39sXnd&#10;bN28LEm6rv++KRR6HGbmG2a1GWwrevKhcaxgNs1AEFdON1wruJz3jwsQISJrbB2TgjsF2KxHDyss&#10;tbvxO/WnWIsE4VCiAhNjV0oZKkMWw9R1xMn7dN5iTNLXUnu8JbhtZZ5lhbTYcFow2NHOUHU9fVsF&#10;5705uty/LYunjyF89a+H7sXmSk3Gw/YZRKQh/of/2ketYF4scvh9k5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2QmxQAAAN0AAAAPAAAAAAAAAAAAAAAAAJgCAABkcnMv&#10;ZG93bnJldi54bWxQSwUGAAAAAAQABAD1AAAAigMAAAAA&#10;" fillcolor="#b5b8bf" stroked="f"/>
                  <v:rect id="Rectangle 2554" o:spid="_x0000_s1906"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uCMUA&#10;AADdAAAADwAAAGRycy9kb3ducmV2LnhtbESPT2vCQBTE74V+h+UVvNVNVURS11AqQi8eov1zfWRf&#10;k02zb8PuNsZv7wqCx2FmfsOsi9F2YiAfjGMFL9MMBHHltOFawedx97wCESKyxs4xKThTgGLz+LDG&#10;XLsTlzQcYi0ShEOOCpoY+1zKUDVkMUxdT5y8X+ctxiR9LbXHU4LbTs6ybCktGk4LDfb03lD1d/i3&#10;Cr6M7Nof3ZffQ1XW3mzbYZ9tlZo8jW+vICKN8R6+tT+0gsVyNYfrm/QE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Re4IxQAAAN0AAAAPAAAAAAAAAAAAAAAAAJgCAABkcnMv&#10;ZG93bnJldi54bWxQSwUGAAAAAAQABAD1AAAAigMAAAAA&#10;" fillcolor="#b6b9c0" stroked="f"/>
                  <v:rect id="Rectangle 2555" o:spid="_x0000_s1907" style="position:absolute;left:52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8fcYA&#10;AADdAAAADwAAAGRycy9kb3ducmV2LnhtbESPT4vCMBTE74LfITxhL7KmLipSjSIrgn9Ouh709mye&#10;bd3mpTSx1m+/WRA8DjPzG2Y6b0whaqpcbllBvxeBIE6szjlVcPxZfY5BOI+ssbBMCp7kYD5rt6YY&#10;a/vgPdUHn4oAYRejgsz7MpbSJRkZdD1bEgfvaiuDPsgqlbrCR4CbQn5F0UgazDksZFjSd0bJ7+Fu&#10;FOxWl+3yfkr3N8TNcXEedk/XmpT66DSLCQhPjX+HX+21VjAYjQfw/y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o8fcYAAADdAAAADwAAAAAAAAAAAAAAAACYAgAAZHJz&#10;L2Rvd25yZXYueG1sUEsFBgAAAAAEAAQA9QAAAIsDAAAAAA==&#10;" fillcolor="#b8bbc1" stroked="f"/>
                  <v:rect id="Rectangle 2556" o:spid="_x0000_s1908" style="position:absolute;left:52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Z5sYA&#10;AADdAAAADwAAAGRycy9kb3ducmV2LnhtbESPQYvCMBSE74L/ITxhL7KmLipSjSIrgq4nXQ96ezbP&#10;tm7zUppY6783C4LHYWa+YabzxhSipsrllhX0exEI4sTqnFMFh9/V5xiE88gaC8uk4EEO5rN2a4qx&#10;tnfeUb33qQgQdjEqyLwvYyldkpFB17MlcfAutjLog6xSqSu8B7gp5FcUjaTBnMNChiV9Z5T87W9G&#10;wXZ1/lnejunuirg5LE7D7vFSk1IfnWYxAeGp8e/wq73WCgaj8RD+34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aZ5sYAAADdAAAADwAAAAAAAAAAAAAAAACYAgAAZHJz&#10;L2Rvd25yZXYueG1sUEsFBgAAAAAEAAQA9QAAAIsDAAAAAA==&#10;" fillcolor="#b8bbc1" stroked="f"/>
                  <v:rect id="Rectangle 2557" o:spid="_x0000_s1909"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3KccA&#10;AADdAAAADwAAAGRycy9kb3ducmV2LnhtbESP3WrCQBSE7wt9h+UUvKubiqYSXaVUBaUg9Qe8PWaP&#10;SWj2bMyumry9KxS8HGbmG2Y8bUwprlS7wrKCj24Egji1uuBMwX63eB+CcB5ZY2mZFLTkYDp5fRlj&#10;ou2NN3Td+kwECLsEFeTeV4mULs3JoOvaijh4J1sb9EHWmdQ13gLclLIXRbE0WHBYyLGi75zSv+3F&#10;KCh+P3/2/YE+rFeb+XHW7s6mjWKlOm/N1wiEp8Y/w//tpVbQj4cxPN6EJ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dynHAAAA3QAAAA8AAAAAAAAAAAAAAAAAmAIAAGRy&#10;cy9kb3ducmV2LnhtbFBLBQYAAAAABAAEAPUAAACMAwAAAAA=&#10;" fillcolor="#babcc3" stroked="f"/>
                  <v:rect id="Rectangle 2558" o:spid="_x0000_s1910"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4uMgA&#10;AADdAAAADwAAAGRycy9kb3ducmV2LnhtbESPT2vCQBTE74V+h+UVvBTdWOIfUleRhEAOHloV2uMj&#10;+0xCs29DdqvRT+8KhR6HmfkNs9oMphVn6l1jWcF0EoEgLq1uuFJwPOTjJQjnkTW2lknBlRxs1s9P&#10;K0y0vfAnnfe+EgHCLkEFtfddIqUrazLoJrYjDt7J9gZ9kH0ldY+XADetfIuiuTTYcFiosaO0pvJn&#10;/2sUzGbdKbW7/Hv62vgsvWXFx/YrVmr0MmzfQXga/H/4r11oBfF8uYDHm/AE5Po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Ti4yAAAAN0AAAAPAAAAAAAAAAAAAAAAAJgCAABk&#10;cnMvZG93bnJldi54bWxQSwUGAAAAAAQABAD1AAAAjQMAAAAA&#10;" fillcolor="#bbbdc4" stroked="f"/>
                  <v:rect id="Rectangle 2559" o:spid="_x0000_s1911"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sysMA&#10;AADdAAAADwAAAGRycy9kb3ducmV2LnhtbERPy4rCMBTdC/5DuANuRFNFRTpNRSqCi1n4Amd5aa5t&#10;meamNFGrXz9ZCC4P552sOlOLO7WusqxgMo5AEOdWV1woOJ+2oyUI55E11pZJwZMcrNJ+L8FY2wcf&#10;6H70hQgh7GJUUHrfxFK6vCSDbmwb4sBdbWvQB9gWUrf4COGmltMoWkiDFYeGEhvKSsr/jjejYD5v&#10;rpn92f5OhpXfZK/Nbr++zJQafHXrbxCeOv8Rv907rWC2WIa54U14Aj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KsysMAAADdAAAADwAAAAAAAAAAAAAAAACYAgAAZHJzL2Rv&#10;d25yZXYueG1sUEsFBgAAAAAEAAQA9QAAAIgDAAAAAA==&#10;" fillcolor="#bbbdc4" stroked="f"/>
                  <v:rect id="Rectangle 2560" o:spid="_x0000_s1912" style="position:absolute;left:53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H2YcIA&#10;AADdAAAADwAAAGRycy9kb3ducmV2LnhtbESPzarCMBSE94LvEI7gTlMv/lajSEUQXFnduDs0x7bY&#10;nJQmV+vbG0FwOczMN8xq05pKPKhxpWUFo2EEgjizuuRcweW8H8xBOI+ssbJMCl7kYLPudlYYa/vk&#10;Ez1Sn4sAYRejgsL7OpbSZQUZdENbEwfvZhuDPsgml7rBZ4CbSv5F0VQaLDksFFhTUlB2T/+Ngl2l&#10;75MF2tkpiUxepsdrYo4Tpfq9drsE4an1v/C3fdAKxtP5Aj5vwhO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fZhwgAAAN0AAAAPAAAAAAAAAAAAAAAAAJgCAABkcnMvZG93&#10;bnJldi54bWxQSwUGAAAAAAQABAD1AAAAhwMAAAAA&#10;" fillcolor="#bcbec5" stroked="f"/>
                  <v:rect id="Rectangle 2561" o:spid="_x0000_s1913" style="position:absolute;left:53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JIb0A&#10;AADdAAAADwAAAGRycy9kb3ducmV2LnhtbERPuwrCMBTdBf8hXMFNU8VnNYpUBMHJ6uJ2aa5tsbkp&#10;TdT692YQHA/nvd62phIvalxpWcFoGIEgzqwuOVdwvRwGCxDOI2usLJOCDznYbrqdNcbavvlMr9Tn&#10;IoSwi1FB4X0dS+myggy6oa2JA3e3jUEfYJNL3eA7hJtKjqNoJg2WHBoKrCkpKHukT6NgX+nHdIl2&#10;fk4ik5fp6ZaY01Spfq/drUB4av1f/HMftYLJbBn2hzfhCcjN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9LJIb0AAADdAAAADwAAAAAAAAAAAAAAAACYAgAAZHJzL2Rvd25yZXYu&#10;eG1sUEsFBgAAAAAEAAQA9QAAAIIDAAAAAA==&#10;" fillcolor="#bcbec5" stroked="f"/>
                  <v:rect id="Rectangle 2562" o:spid="_x0000_s1914"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zk8YA&#10;AADdAAAADwAAAGRycy9kb3ducmV2LnhtbESPQWvCQBSE7wX/w/KE3urGVqWNriJi1UOhRO39mX0m&#10;wezbNLs1yb93BaHHYWa+YWaL1pTiSrUrLCsYDiIQxKnVBWcKjofPl3cQziNrLC2Tgo4cLOa9pxnG&#10;2jac0HXvMxEg7GJUkHtfxVK6NCeDbmAr4uCdbW3QB1lnUtfYBLgp5WsUTaTBgsNCjhWtckov+z+j&#10;YDluvn82X537XSfJ8UDb1elt3Sn13G+XUxCeWv8ffrR3WsFo8jGE+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Szk8YAAADdAAAADwAAAAAAAAAAAAAAAACYAgAAZHJz&#10;L2Rvd25yZXYueG1sUEsFBgAAAAAEAAQA9QAAAIsDAAAAAA==&#10;" fillcolor="#bdbfc6" stroked="f"/>
                  <v:rect id="Rectangle 2563" o:spid="_x0000_s1915"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t5MYA&#10;AADdAAAADwAAAGRycy9kb3ducmV2LnhtbESPQWvCQBSE74L/YXlCb7qpVWmjq4hY66FQovb+zL4m&#10;wezbmN2a5N93BaHHYWa+YRar1pTiRrUrLCt4HkUgiFOrC84UnI7vw1cQziNrLC2Tgo4crJb93gJj&#10;bRtO6HbwmQgQdjEqyL2vYildmpNBN7IVcfB+bG3QB1lnUtfYBLgp5TiKZtJgwWEhx4o2OaWXw69R&#10;sJ42X9+7z85dt0lyOtLH5vyy7ZR6GrTrOQhPrf8PP9p7rWAyexvD/U1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Yt5MYAAADdAAAADwAAAAAAAAAAAAAAAACYAgAAZHJz&#10;L2Rvd25yZXYueG1sUEsFBgAAAAAEAAQA9QAAAIsDAAAAAA==&#10;" fillcolor="#bdbfc6" stroked="f"/>
                  <v:rect id="Rectangle 2564" o:spid="_x0000_s1916"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XVsQA&#10;AADdAAAADwAAAGRycy9kb3ducmV2LnhtbESPT4vCMBTE7wt+h/AEb2vqf62NIhVhwZPdvXh7NM+2&#10;tHkpTdT67c3Cwh6HmfkNk+x704gHda6yrGAyjkAQ51ZXXCj4+T59rkE4j6yxsUwKXuRgvxt8JBhr&#10;++QLPTJfiABhF6OC0vs2ltLlJRl0Y9sSB+9mO4M+yK6QusNngJtGTqNoKQ1WHBZKbCktKa+zu1Fw&#10;bHS92KBdXdLIFFV2vqbmvFBqNOwPWxCeev8f/mt/aQXz5WYGv2/CE5C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AV1bEAAAA3QAAAA8AAAAAAAAAAAAAAAAAmAIAAGRycy9k&#10;b3ducmV2LnhtbFBLBQYAAAAABAAEAPUAAACJAwAAAAA=&#10;" fillcolor="#bcbec5" stroked="f"/>
                  <v:rect id="Rectangle 2565" o:spid="_x0000_s1917"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PIsQA&#10;AADdAAAADwAAAGRycy9kb3ducmV2LnhtbESPT4vCMBTE74LfITxhbzZd8W/XVKSyIHiy7mVvj+bZ&#10;ljYvpYna/fYbQfA4zMxvmO1uMK24U+9qywo+oxgEcWF1zaWCn8v3dA3CeWSNrWVS8EcOdul4tMVE&#10;2wef6Z77UgQIuwQVVN53iZSuqMigi2xHHLyr7Q36IPtS6h4fAW5aOYvjpTRYc1iosKOsoqLJb0bB&#10;odXNYoN2dc5iU9b56Tczp4VSH5Nh/wXC0+Df4Vf7qBXMl5s5PN+EJ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zyLEAAAA3QAAAA8AAAAAAAAAAAAAAAAAmAIAAGRycy9k&#10;b3ducmV2LnhtbFBLBQYAAAAABAAEAPUAAACJAwAAAAA=&#10;" fillcolor="#bcbec5" stroked="f"/>
                  <v:rect id="Rectangle 2566" o:spid="_x0000_s1918"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VicYA&#10;AADdAAAADwAAAGRycy9kb3ducmV2LnhtbESPQYvCMBSE78L+h/AWvIimLla0GkUqggcPrivo8dE8&#10;22LzUpqs1v31G0HwOMzMN8x82ZpK3KhxpWUFw0EEgjizuuRcwfFn05+AcB5ZY2WZFDzIwXLx0Zlj&#10;ou2dv+l28LkIEHYJKii8rxMpXVaQQTewNXHwLrYx6INscqkbvAe4qeRXFI2lwZLDQoE1pQVl18Ov&#10;URDH9SW1u8152Cv9Ov1bb/er00ip7me7moHw1Pp3+NXeagWj8TSG55vw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qVicYAAADdAAAADwAAAAAAAAAAAAAAAACYAgAAZHJz&#10;L2Rvd25yZXYueG1sUEsFBgAAAAAEAAQA9QAAAIsDAAAAAA==&#10;" fillcolor="#bbbdc4" stroked="f"/>
                  <v:rect id="Rectangle 2567" o:spid="_x0000_s1919" style="position:absolute;left:55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L/sYA&#10;AADdAAAADwAAAGRycy9kb3ducmV2LnhtbESPQYvCMBSE74L/ITzBi2jqomXtGkUqggcPrrugx0fz&#10;bMs2L6XJavXXG0HwOMzMN8x82ZpKXKhxpWUF41EEgjizuuRcwe/PZvgJwnlkjZVlUnAjB8tFtzPH&#10;RNsrf9Pl4HMRIOwSVFB4XydSuqwgg25ka+LgnW1j0AfZ5FI3eA1wU8mPKIqlwZLDQoE1pQVlf4d/&#10;o2A6rc+p3W1O40Hp1+l9vd2vjhOl+r129QXCU+vf4Vd7qxVM4lkM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gL/sYAAADdAAAADwAAAAAAAAAAAAAAAACYAgAAZHJz&#10;L2Rvd25yZXYueG1sUEsFBgAAAAAEAAQA9QAAAIsDAAAAAA==&#10;" fillcolor="#bbbdc4" stroked="f"/>
                  <v:rect id="Rectangle 2568" o:spid="_x0000_s1920" style="position:absolute;left:55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Eb8cA&#10;AADdAAAADwAAAGRycy9kb3ducmV2LnhtbESP3WrCQBSE74W+w3KE3ulG0aipq0h/QBFKo4K3x+xp&#10;Epo9m2a3mrx9Vyj0cpiZb5jlujWVuFLjSssKRsMIBHFmdcm5gtPxbTAH4TyyxsoyKejIwXr10Fti&#10;ou2NU7oefC4ChF2CCgrv60RKlxVk0A1tTRy8T9sY9EE2udQN3gLcVHIcRbE0WHJYKLCm54Kyr8OP&#10;UVB+zPanyVSf33fp6+WlO36bLoqVeuy3mycQnlr/H/5rb7WCSbyYwf1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6RG/HAAAA3QAAAA8AAAAAAAAAAAAAAAAAmAIAAGRy&#10;cy9kb3ducmV2LnhtbFBLBQYAAAAABAAEAPUAAACMAwAAAAA=&#10;" fillcolor="#babcc3" stroked="f"/>
                  <v:rect id="Rectangle 2569" o:spid="_x0000_s1921"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gpcUA&#10;AADdAAAADwAAAGRycy9kb3ducmV2LnhtbERPz2vCMBS+C/4P4Q28yEwVV7bOKLIhuHmy8+Bub82z&#10;rTYvJYm1+++Xw8Djx/d7sepNIzpyvrasYDpJQBAXVtdcKjh8bR6fQfiArLGxTAp+ycNqORwsMNP2&#10;xnvq8lCKGMI+QwVVCG0mpS8qMugntiWO3Mk6gyFCV0rt8BbDTSNnSZJKgzXHhgpbequouORXo2C3&#10;+fl8vx7L/Rnx47D+fhofTx0pNXro168gAvXhLv53b7WCefoS58Y38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qClxQAAAN0AAAAPAAAAAAAAAAAAAAAAAJgCAABkcnMv&#10;ZG93bnJldi54bWxQSwUGAAAAAAQABAD1AAAAigMAAAAA&#10;" fillcolor="#b8bbc1" stroked="f"/>
                  <v:rect id="Rectangle 2570" o:spid="_x0000_s1922"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FPscA&#10;AADdAAAADwAAAGRycy9kb3ducmV2LnhtbESPQWvCQBSE7wX/w/IKvZS6sVSpqZsgLULVk6kHvT2z&#10;zySafRuya4z/vlsQehxm5htmlvamFh21rrKsYDSMQBDnVldcKNj+LF7eQTiPrLG2TApu5CBNBg8z&#10;jLW98oa6zBciQNjFqKD0vomldHlJBt3QNsTBO9rWoA+yLaRu8RrgppavUTSRBisOCyU29FlSfs4u&#10;RsF6cVh9XXbF5oS43M734+fdsSOlnh77+QcIT73/D9/b31rB22Q6hb834QnI5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CBT7HAAAA3QAAAA8AAAAAAAAAAAAAAAAAmAIAAGRy&#10;cy9kb3ducmV2LnhtbFBLBQYAAAAABAAEAPUAAACMAwAAAAA=&#10;" fillcolor="#b8bbc1" stroked="f"/>
                  <v:rect id="Rectangle 2571" o:spid="_x0000_s1923"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V8uMIA&#10;AADdAAAADwAAAGRycy9kb3ducmV2LnhtbERPy2oCMRTdF/yHcIXuamIprYxGEaXgpouxPraXyXUm&#10;OrkZkjhO/75ZFLo8nPdiNbhW9BSi9axhOlEgiCtvLNcaDt+fLzMQMSEbbD2Thh+KsFqOnhZYGP/g&#10;kvp9qkUO4VighialrpAyVg05jBPfEWfu4oPDlGGopQn4yOGula9KvUuHlnNDgx1tGqpu+7vTcLSy&#10;vZ5NV576qqyD3V77L7XV+nk8rOcgEg3pX/zn3hkNbx8q789v8hO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Xy4wgAAAN0AAAAPAAAAAAAAAAAAAAAAAJgCAABkcnMvZG93&#10;bnJldi54bWxQSwUGAAAAAAQABAD1AAAAhwMAAAAA&#10;" fillcolor="#b6b9c0" stroked="f"/>
                  <v:rect id="Rectangle 2572" o:spid="_x0000_s1924"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2lsUA&#10;AADdAAAADwAAAGRycy9kb3ducmV2LnhtbESPT2sCMRTE70K/Q3iF3jTrUtRujSKKxUMR/NP7Y/O6&#10;2XbzsiRx3X77RhA8DjPzG2a+7G0jOvKhdqxgPMpAEJdO11wpOJ+2wxmIEJE1No5JwR8FWC6eBnMs&#10;tLvygbpjrESCcChQgYmxLaQMpSGLYeRa4uR9O28xJukrqT1eE9w2Ms+yibRYc1ow2NLaUPl7vFgF&#10;p63Zudzv3ybTrz78dJ8f7cbmSr0896t3EJH6+Ajf2zut4HWajeH2Jj0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aWxQAAAN0AAAAPAAAAAAAAAAAAAAAAAJgCAABkcnMv&#10;ZG93bnJldi54bWxQSwUGAAAAAAQABAD1AAAAigMAAAAA&#10;" fillcolor="#b5b8bf" stroked="f"/>
                  <v:rect id="Rectangle 2573" o:spid="_x0000_s1925" style="position:absolute;left:56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T28UA&#10;AADdAAAADwAAAGRycy9kb3ducmV2LnhtbESPQWvCQBSE74X+h+UVequbSI0lugYptLSgkFi9P7Kv&#10;STD7NmS3SfrvXUHwOMzMN8w6m0wrBupdY1lBPItAEJdWN1wpOP58vLyBcB5ZY2uZFPyTg2zz+LDG&#10;VNuRCxoOvhIBwi5FBbX3XSqlK2sy6Ga2Iw7er+0N+iD7SuoexwA3rZxHUSINNhwWauzovabyfPgz&#10;ChaneHf+3A6kk33uTt+y8HlSKPX8NG1XIDxN/h6+tb+0gtdlNIfrm/AE5O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1PbxQAAAN0AAAAPAAAAAAAAAAAAAAAAAJgCAABkcnMv&#10;ZG93bnJldi54bWxQSwUGAAAAAAQABAD1AAAAigMAAAAA&#10;" fillcolor="#b4b7be" stroked="f"/>
                  <v:rect id="Rectangle 2574" o:spid="_x0000_s1926" style="position:absolute;left:569;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mmsYA&#10;AADdAAAADwAAAGRycy9kb3ducmV2LnhtbESPT2vCQBTE74LfYXmCN7NpI1ZSVxFLwYNQk7bQ4yP7&#10;moRm34bsNn++vVsQehxm5jfM7jCaRvTUudqygocoBkFcWF1zqeDj/XW1BeE8ssbGMimYyMFhP5/t&#10;MNV24Iz63JciQNilqKDyvk2ldEVFBl1kW+LgfdvOoA+yK6XucAhw08jHON5IgzWHhQpbOlVU/OS/&#10;RoG9uO3XdfpMXt5skWWJvzTX3im1XIzHZxCeRv8fvrfPWsH6KU7g70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JmmsYAAADdAAAADwAAAAAAAAAAAAAAAACYAgAAZHJz&#10;L2Rvd25yZXYueG1sUEsFBgAAAAAEAAQA9QAAAIsDAAAAAA==&#10;" fillcolor="#b4b7bd" stroked="f"/>
                  <v:rect id="Rectangle 2575" o:spid="_x0000_s1927"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ZlP8QA&#10;AADdAAAADwAAAGRycy9kb3ducmV2LnhtbESPQWvCQBSE74L/YXmCN91UQ5XUVUSUemxUpMdH9pkN&#10;zb4N2TXGf98VCj0OM/MNs9r0thYdtb5yrOBtmoAgLpyuuFRwOR8mSxA+IGusHZOCJ3nYrIeDFWba&#10;PTin7hRKESHsM1RgQmgyKX1hyKKfuoY4ejfXWgxRtqXULT4i3NZyliTv0mLFccFgQztDxc/pbhXc&#10;rt9foUvn16Yw5fm5r/L8UxulxqN++wEiUB/+w3/to1aQLpIUXm/i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ZT/EAAAA3QAAAA8AAAAAAAAAAAAAAAAAmAIAAGRycy9k&#10;b3ducmV2LnhtbFBLBQYAAAAABAAEAPUAAACJAwAAAAA=&#10;" fillcolor="#b2b6bc" stroked="f"/>
                  <v:rect id="Rectangle 2576" o:spid="_x0000_s1928"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PvMUA&#10;AADdAAAADwAAAGRycy9kb3ducmV2LnhtbESP0WrCQBRE3wv+w3KFvtWNxVaJriJSqSB9MPoBN9lr&#10;EszeDbtrjH/vFgQfh5k5wyxWvWlER87XlhWMRwkI4sLqmksFp+P2YwbCB2SNjWVScCcPq+XgbYGp&#10;tjc+UJeFUkQI+xQVVCG0qZS+qMigH9mWOHpn6wyGKF0ptcNbhJtGfibJtzRYc1yosKVNRcUluxoF&#10;xbhzh3P+w3Wuf2f5/u9uJ/tMqfdhv56DCNSHV/jZ3mkFk2nyBf9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I+8xQAAAN0AAAAPAAAAAAAAAAAAAAAAAJgCAABkcnMv&#10;ZG93bnJldi54bWxQSwUGAAAAAAQABAD1AAAAigMAAAAA&#10;" fillcolor="#b1b5bb" stroked="f"/>
                  <v:rect id="Rectangle 2577" o:spid="_x0000_s1929"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bycYA&#10;AADdAAAADwAAAGRycy9kb3ducmV2LnhtbESPQWvCQBSE70L/w/IKvenGEqxEV7FC21hPRhGPz+wz&#10;Cc2+DdltjP++WxA8DjPzDTNf9qYWHbWusqxgPIpAEOdWV1woOOw/hlMQziNrrC2Tghs5WC6eBnNM&#10;tL3yjrrMFyJA2CWooPS+SaR0eUkG3cg2xMG72NagD7ItpG7xGuCmlq9RNJEGKw4LJTa0Lin/yX6N&#10;gu33p9zu0mN3ideb+P14Touv7KTUy3O/moHw1PtH+N5OtYL4LZrA/5v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UbycYAAADdAAAADwAAAAAAAAAAAAAAAACYAgAAZHJz&#10;L2Rvd25yZXYueG1sUEsFBgAAAAAEAAQA9QAAAIsDAAAAAA==&#10;" fillcolor="#afb3b9" stroked="f"/>
                  <v:rect id="Rectangle 2578" o:spid="_x0000_s1930" style="position:absolute;left:584;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ol8QA&#10;AADdAAAADwAAAGRycy9kb3ducmV2LnhtbESP0WrCQBRE3wv+w3KFvtWNUlSiq6go+FBKjX7ANXvN&#10;BrN3Q3ZN4t+7hUIfh5k5wyzXva1ES40vHSsYjxIQxLnTJRcKLufDxxyED8gaK8ek4Eke1qvB2xJT&#10;7To+UZuFQkQI+xQVmBDqVEqfG7LoR64mjt7NNRZDlE0hdYNdhNtKTpJkKi2WHBcM1rQzlN+zh1Uw&#10;txSy6eTnuG2r72snv07b/dko9T7sNwsQgfrwH/5rH7WCz1kyg9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SKJfEAAAA3QAAAA8AAAAAAAAAAAAAAAAAmAIAAGRycy9k&#10;b3ducmV2LnhtbFBLBQYAAAAABAAEAPUAAACJAwAAAAA=&#10;" fillcolor="#adb1b8" stroked="f"/>
                  <v:rect id="Rectangle 2579" o:spid="_x0000_s1931" style="position:absolute;left:584;top:886;width:15;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RwisMA&#10;AADdAAAADwAAAGRycy9kb3ducmV2LnhtbERPTYvCMBC9C/6HMII3TRVxpRpFFGX3UtgqLN7GZmyL&#10;zaQ20dZ/vzks7PHxvlebzlTiRY0rLSuYjCMQxJnVJecKzqfDaAHCeWSNlWVS8CYHm3W/t8JY25a/&#10;6ZX6XIQQdjEqKLyvYyldVpBBN7Y1ceButjHoA2xyqRtsQ7ip5DSK5tJgyaGhwJp2BWX39GkUXOXN&#10;Ln7u5y/9bPfp5XFKLskxUWo46LZLEJ46/y/+c39qBbOPKMwNb8IT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RwisMAAADdAAAADwAAAAAAAAAAAAAAAACYAgAAZHJzL2Rv&#10;d25yZXYueG1sUEsFBgAAAAAEAAQA9QAAAIgDAAAAAA==&#10;" fillcolor="#adb0b7" stroked="f"/>
                  <v:rect id="Rectangle 2580" o:spid="_x0000_s1932"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sBWscA&#10;AADdAAAADwAAAGRycy9kb3ducmV2LnhtbESPQWvCQBSE70L/w/IKXqRuWsS2qauUQkEPKo0e9PbI&#10;vmZDs2/T7JrEf+8KgsdhZr5hZoveVqKlxpeOFTyPExDEudMlFwr2u++nNxA+IGusHJOCM3lYzB8G&#10;M0y16/iH2iwUIkLYp6jAhFCnUvrckEU/djVx9H5dYzFE2RRSN9hFuK3kS5JMpcWS44LBmr4M5X/Z&#10;ySrou10t6ThdrcuR2x7+N960R6/U8LH//AARqA/38K291Aomr8k7X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AVrHAAAA3QAAAA8AAAAAAAAAAAAAAAAAmAIAAGRy&#10;cy9kb3ducmV2LnhtbFBLBQYAAAAABAAEAPUAAACMAwAAAAA=&#10;" fillcolor="#abafb5" stroked="f"/>
                  <v:rect id="Rectangle 2581" o:spid="_x0000_s1933" style="position:absolute;left:599;top:886;width:1;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GrcAA&#10;AADdAAAADwAAAGRycy9kb3ducmV2LnhtbERPTYvCMBC9C/6HMAt7s6myqFSjiCD04MXqwePQjE3d&#10;ZlKaqNVfbw6Cx8f7Xq5724g7db52rGCcpCCIS6drrhScjrvRHIQPyBobx6TgSR7Wq+FgiZl2Dz7Q&#10;vQiViCHsM1RgQmgzKX1pyKJPXEscuYvrLIYIu0rqDh8x3DZykqZTabHm2GCwpa2h8r+4WQX99Znn&#10;pZk0cvY6b2pb7G8X9Er9/vSbBYhAffiKP+5cK/ibjeP++CY+Ab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iGrcAAAADdAAAADwAAAAAAAAAAAAAAAACYAgAAZHJzL2Rvd25y&#10;ZXYueG1sUEsFBgAAAAAEAAQA9QAAAIUDAAAAAA==&#10;" fillcolor="#aaaeb4" stroked="f"/>
                </v:group>
                <v:rect id="Rectangle 2583" o:spid="_x0000_s1934" style="position:absolute;left:3803;top:5626;width:7;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LOMYA&#10;AADdAAAADwAAAGRycy9kb3ducmV2LnhtbESP0WoCMRRE3wv+Q7iCL6VmV4uWrVGkVLAUBa0fcNlc&#10;N8tubsIm6vr3plDo4zAzZ5jFqretuFIXascK8nEGgrh0uuZKweln8/IGIkRkja1jUnCnAKvl4GmB&#10;hXY3PtD1GCuRIBwKVGBi9IWUoTRkMYydJ07e2XUWY5JdJXWHtwS3rZxk2UxarDktGPT0Yahsjher&#10;4NBsv9tn35ymvtntL59733vzpdRo2K/fQUTq43/4r73VCl7neQ6/b9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5LOMYAAADdAAAADwAAAAAAAAAAAAAAAACYAgAAZHJz&#10;L2Rvd25yZXYueG1sUEsFBgAAAAAEAAQA9QAAAIsDAAAAAA==&#10;" fillcolor="#a6abb2" stroked="f"/>
                <v:rect id="Rectangle 2584" o:spid="_x0000_s1935" style="position:absolute;left:3803;top:5626;width:7;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gs8cA&#10;AADdAAAADwAAAGRycy9kb3ducmV2LnhtbESPQWvCQBSE74X+h+UVeqsbQ6kas5EqFTzUQ40I3h7Z&#10;Z5Im+zZktxr767uC0OMwM98w6WIwrThT72rLCsajCARxYXXNpYJ9vn6ZgnAeWWNrmRRcycEie3xI&#10;MdH2wl903vlSBAi7BBVU3neJlK6oyKAb2Y44eCfbG/RB9qXUPV4C3LQyjqI3abDmsFBhR6uKimb3&#10;YxQcmo/rNv9tv5f5dNbFR5TNJ0ulnp+G9zkIT4P/D9/bG63gdTKO4fY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goLPHAAAA3QAAAA8AAAAAAAAAAAAAAAAAmAIAAGRy&#10;cy9kb3ducmV2LnhtbFBLBQYAAAAABAAEAPUAAACMAwAAAAA=&#10;" fillcolor="#a5aab1" stroked="f"/>
                <v:rect id="Rectangle 2585" o:spid="_x0000_s1936" style="position:absolute;left:3803;top:5626;width:7;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rMcYA&#10;AADdAAAADwAAAGRycy9kb3ducmV2LnhtbESPQWvCQBSE7wX/w/IKvdWNtqhEVxGhVTwoSSteH9ln&#10;kpp9G7Krpv56VxA8DjPzDTOZtaYSZ2pcaVlBrxuBIM6sLjlX8Pvz9T4C4TyyxsoyKfgnB7Np52WC&#10;sbYXTuic+lwECLsYFRTe17GULivIoOvamjh4B9sY9EE2udQNXgLcVLIfRQNpsOSwUGBNi4KyY3oy&#10;Ck67frVOr3afjJbDaLMt3V/ynSn19trOxyA8tf4ZfrRXWsHnsPcB9zfh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erMcYAAADdAAAADwAAAAAAAAAAAAAAAACYAgAAZHJz&#10;L2Rvd25yZXYueG1sUEsFBgAAAAAEAAQA9QAAAIsDAAAAAA==&#10;" fillcolor="#a4a9b0" stroked="f"/>
                <v:rect id="Rectangle 2586" o:spid="_x0000_s1937" style="position:absolute;left:3803;top:5626;width:95;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YWMYA&#10;AADdAAAADwAAAGRycy9kb3ducmV2LnhtbESPQWvCQBSE74L/YXmFXkrdaIMtqauIIvSgoGnx/Mi+&#10;ZqPZtzG71fjvXaHgcZiZb5jJrLO1OFPrK8cKhoMEBHHhdMWlgp/v1esHCB+QNdaOScGVPMym/d4E&#10;M+0uvKNzHkoRIewzVGBCaDIpfWHIoh+4hjh6v661GKJsS6lbvES4reUoScbSYsVxwWBDC0PFMf+z&#10;CvLV9phuDsv9y9va0t7Iw2l+XSr1/NTNP0EE6sIj/N/+0grS92EK9zfx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qYWMYAAADdAAAADwAAAAAAAAAAAAAAAACYAgAAZHJz&#10;L2Rvd25yZXYueG1sUEsFBgAAAAAEAAQA9QAAAIsDAAAAAA==&#10;" fillcolor="#a3a8b0" stroked="f"/>
                <v:rect id="Rectangle 2587" o:spid="_x0000_s1938" style="position:absolute;left:3898;top:5626;width:7;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NysYA&#10;AADdAAAADwAAAGRycy9kb3ducmV2LnhtbESPQWvCQBSE74L/YXmCN91Eq7Uxq5SCpZceGovnZ/Y1&#10;Ccm+jdnVpP76bqHQ4zAz3zDpfjCNuFHnKssK4nkEgji3uuJCwefxMNuAcB5ZY2OZFHyTg/1uPEox&#10;0bbnD7plvhABwi5BBaX3bSKly0sy6Oa2JQ7el+0M+iC7QuoO+wA3jVxE0VoarDgslNjSS0l5nV2N&#10;An3Sd19f7q/9Zng/11HWPi0XK6Wmk+F5C8LT4P/Df+03reDhMV7B75vw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VNysYAAADdAAAADwAAAAAAAAAAAAAAAACYAgAAZHJz&#10;L2Rvd25yZXYueG1sUEsFBgAAAAAEAAQA9QAAAIsDAAAAAA==&#10;" fillcolor="#a1a7af" stroked="f"/>
                <v:rect id="Rectangle 2588" o:spid="_x0000_s1939" style="position:absolute;left:3898;top:5626;width:7;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5o2cIA&#10;AADdAAAADwAAAGRycy9kb3ducmV2LnhtbESPzarCMBSE94LvEI7gTtMWr0o1igj3erf+oNtDc2xL&#10;m5PSRK1vbwTB5TAz3zDLdWdqcafWlZYVxOMIBHFmdcm5gtPxdzQH4TyyxtoyKXiSg/Wq31tiqu2D&#10;93Q/+FwECLsUFRTeN6mULivIoBvbhjh4V9sa9EG2udQtPgLc1DKJoqk0WHJYKLChbUFZdbgZBecq&#10;llt8mmh35Cz5Sy7y9lNdlRoOus0ChKfOf8Of9r9WMJnFU3i/C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mjZwgAAAN0AAAAPAAAAAAAAAAAAAAAAAJgCAABkcnMvZG93&#10;bnJldi54bWxQSwUGAAAAAAQABAD1AAAAhwMAAAAA&#10;" fillcolor="#a1a6ae" stroked="f"/>
                <v:rect id="Rectangle 2589" o:spid="_x0000_s1940" style="position:absolute;left:3898;top:5626;width:7;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NQsQA&#10;AADdAAAADwAAAGRycy9kb3ducmV2LnhtbESPQWuDQBSE74H+h+UVcktWpY3FuoYSaNNrY2ivD/dF&#10;RfetuKsx/75bKOQ4zMw3TL5fTC9mGl1rWUG8jUAQV1a3XCs4l++bFxDOI2vsLZOCGznYFw+rHDNt&#10;r/xF88nXIkDYZaig8X7IpHRVQwbd1g7EwbvY0aAPcqylHvEa4KaXSRTtpMGWw0KDAx0aqrrTZBR8&#10;d7E84M1Ex5Kr5CP5kdNzd1Fq/bi8vYLwtPh7+L/9qRU8pXEKf2/CE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zULEAAAA3QAAAA8AAAAAAAAAAAAAAAAAmAIAAGRycy9k&#10;b3ducmV2LnhtbFBLBQYAAAAABAAEAPUAAACJAwAAAAA=&#10;" fillcolor="#a1a6ae" stroked="f"/>
                <v:rect id="Rectangle 2590" o:spid="_x0000_s1941" style="position:absolute;left:3898;top:5626;width:7;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pccUA&#10;AADdAAAADwAAAGRycy9kb3ducmV2LnhtbERPTWvCQBC9F/wPywhepG6U1krMRkRqCVQP2goeh+yY&#10;RLOzaXbV9N93D0KPj/edLDpTixu1rrKsYDyKQBDnVldcKPj+Wj/PQDiPrLG2TAp+ycEi7T0lGGt7&#10;5x3d9r4QIYRdjApK75tYSpeXZNCNbEMcuJNtDfoA20LqFu8h3NRyEkVTabDi0FBiQ6uS8sv+ahTI&#10;V550P6vLdhN9fGaz9/P6mA0PSg363XIOwlPn/8UPd6YVvLyNw9zwJjw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ylxxQAAAN0AAAAPAAAAAAAAAAAAAAAAAJgCAABkcnMv&#10;ZG93bnJldi54bWxQSwUGAAAAAAQABAD1AAAAigMAAAAA&#10;" fillcolor="#a0a6ad" stroked="f"/>
                <v:rect id="Rectangle 2591" o:spid="_x0000_s1942" style="position:absolute;left:3898;top:5626;width:7;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M6sgA&#10;AADdAAAADwAAAGRycy9kb3ducmV2LnhtbESPQWvCQBSE70L/w/IKvYhuFGs1ukqRWgLqobEFj4/s&#10;M0nNvk2zW03/vVsQPA4z8w0zX7amEmdqXGlZwaAfgSDOrC45V/C5X/cmIJxH1lhZJgV/5GC5eOjM&#10;Mdb2wh90Tn0uAoRdjAoK7+tYSpcVZND1bU0cvKNtDPogm1zqBi8Bbio5jKKxNFhyWCiwplVB2Sn9&#10;NQrkMw/bn9Vpt43eN8nk7Xt9SLpfSj09tq8zEJ5afw/f2olWMHoZTOH/TX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e4zqyAAAAN0AAAAPAAAAAAAAAAAAAAAAAJgCAABk&#10;cnMvZG93bnJldi54bWxQSwUGAAAAAAQABAD1AAAAjQMAAAAA&#10;" fillcolor="#a0a6ad" stroked="f"/>
                <v:rect id="Rectangle 2592" o:spid="_x0000_s1943" style="position:absolute;left:3898;top:5626;width:96;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3vysUA&#10;AADdAAAADwAAAGRycy9kb3ducmV2LnhtbERPTWvCQBC9C/0PyxR6EbMxaCtpVhGpEtAeqi30OGSn&#10;SWp2Ns1uNf579yB4fLzvbNGbRpyoc7VlBeMoBkFcWF1zqeDzsB7NQDiPrLGxTAou5GAxfxhkmGp7&#10;5g867X0pQgi7FBVU3replK6oyKCLbEscuB/bGfQBdqXUHZ5DuGlkEsfP0mDNoaHCllYVFcf9v1Eg&#10;p5z0f6vj+y7ebPPZ2+/6Ox9+KfX02C9fQXjq/V18c+daweQlCfvDm/A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e/KxQAAAN0AAAAPAAAAAAAAAAAAAAAAAJgCAABkcnMv&#10;ZG93bnJldi54bWxQSwUGAAAAAAQABAD1AAAAigMAAAAA&#10;" fillcolor="#a0a6ad" stroked="f"/>
                <v:rect id="Rectangle 2593" o:spid="_x0000_s1944" style="position:absolute;left:3041;top:5626;width:953;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4O8UA&#10;AADdAAAADwAAAGRycy9kb3ducmV2LnhtbESPQYvCMBSE7wv+h/AEb2uqLCrVKCK4CIqwKoK3Z/Ns&#10;i81LaWKt/nojLHgcZuYbZjJrTCFqqlxuWUGvG4EgTqzOOVVw2C+/RyCcR9ZYWCYFD3Iwm7a+Jhhr&#10;e+c/qnc+FQHCLkYFmfdlLKVLMjLourYkDt7FVgZ9kFUqdYX3ADeF7EfRQBrMOSxkWNIio+S6uxkF&#10;TKf6eVttzuZ3+6wHy8faHfdDpTrtZj4G4anxn/B/e6UV/Az7PXi/CU9AT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Pg7xQAAAN0AAAAPAAAAAAAAAAAAAAAAAJgCAABkcnMv&#10;ZG93bnJldi54bWxQSwUGAAAAAAQABAD1AAAAigMAAAAA&#10;" filled="f" strokecolor="#24282b" strokeweight="0"/>
                <v:rect id="Rectangle 2594" o:spid="_x0000_s1945" style="position:absolute;left:3422;top:4959;width:9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9K2scA&#10;AADdAAAADwAAAGRycy9kb3ducmV2LnhtbESPQWvCQBSE74L/YXmCF2k2BmlLmlWKIHoRairF3h7Z&#10;1yQ0+zbdXTX++65Q6HGYmW+YYjWYTlzI+daygnmSgiCurG65VnB83zw8g/ABWWNnmRTcyMNqOR4V&#10;mGt75QNdylCLCGGfo4ImhD6X0lcNGfSJ7Ymj92WdwRClq6V2eI1w08ksTR+lwZbjQoM9rRuqvsuz&#10;UWB32xkff/zHpzPrzX5u2tPprVRqOhleX0AEGsJ/+K+90woWT1kG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StrHAAAA3QAAAA8AAAAAAAAAAAAAAAAAmAIAAGRy&#10;cy9kb3ducmV2LnhtbFBLBQYAAAAABAAEAPUAAACMAwAAAAA=&#10;" fillcolor="#24282b" stroked="f"/>
                <v:line id="Line 2595" o:spid="_x0000_s1946" style="position:absolute;visibility:visible;mso-wrap-style:square" from="3994,1333" to="399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Ti8YAAADdAAAADwAAAGRycy9kb3ducmV2LnhtbESPQWvCQBSE70L/w/IKvelutViJriKp&#10;Uo9qinh8Zp9J2uzbNLtq+u+7BaHHYWa+YWaLztbiSq2vHGt4HigQxLkzFRcaPrJ1fwLCB2SDtWPS&#10;8EMeFvOH3gwT4268o+s+FCJC2CeooQyhSaT0eUkW/cA1xNE7u9ZiiLItpGnxFuG2lkOlxtJixXGh&#10;xIbSkvKv/cVqGK+22ckt30Y7dfw+bN5TlWafK62fHrvlFESgLvyH7+2N0fDyOhzB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cE4vGAAAA3QAAAA8AAAAAAAAA&#10;AAAAAAAAoQIAAGRycy9kb3ducmV2LnhtbFBLBQYAAAAABAAEAPkAAACUAwAAAAA=&#10;" strokecolor="#24282b" strokeweight="0"/>
                <v:line id="Line 2596" o:spid="_x0000_s1947" style="position:absolute;visibility:visible;mso-wrap-style:square" from="3708,1619" to="3708,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L/8YAAADdAAAADwAAAGRycy9kb3ducmV2LnhtbESPQWvCQBSE74X+h+UVvNXdqtgSXUWi&#10;osdqSunxNftMUrNvY3bV+O/dQqHHYWa+YabzztbiQq2vHGt46SsQxLkzFRcaPrL18xsIH5AN1o5J&#10;w408zGePD1NMjLvyji77UIgIYZ+ghjKEJpHS5yVZ9H3XEEfv4FqLIcq2kKbFa4TbWg6UGkuLFceF&#10;EhtKS8qP+7PVMF69Z99usRzu1Nfpc7tJVZr9rLTuPXWLCYhAXfgP/7W3RsPodTCC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1i//GAAAA3QAAAA8AAAAAAAAA&#10;AAAAAAAAoQIAAGRycy9kb3ducmV2LnhtbFBLBQYAAAAABAAEAPkAAACUAwAAAAA=&#10;" strokecolor="#24282b" strokeweight="0"/>
                <v:line id="Line 2597" o:spid="_x0000_s1948" style="position:absolute;flip:x;visibility:visible;mso-wrap-style:square" from="3517,1809" to="399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9NMYAAADdAAAADwAAAGRycy9kb3ducmV2LnhtbESPzWrDMBCE74W8g9hAb42c0DbBsRxC&#10;oHVLDyE/hxwXaWObWCtjqbbz9lWh0OMwM98w2Wa0jeip87VjBfNZAoJYO1NzqeB8entagfAB2WDj&#10;mBTcycMmnzxkmBo38IH6YyhFhLBPUUEVQptK6XVFFv3MtcTRu7rOYoiyK6XpcIhw28hFkrxKizXH&#10;hQpb2lWkb8dvq8AMxV23oXRfet8Xu+LTytvlXanH6bhdgwg0hv/wX/vDKHheLl7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ovTTGAAAA3QAAAA8AAAAAAAAA&#10;AAAAAAAAoQIAAGRycy9kb3ducmV2LnhtbFBLBQYAAAAABAAEAPkAAACUAwAAAAA=&#10;" strokecolor="#24282b" strokeweight="0"/>
                <v:rect id="Rectangle 2598" o:spid="_x0000_s1949" style="position:absolute;left:3422;top:2286;width:95;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M2ccA&#10;AADdAAAADwAAAGRycy9kb3ducmV2LnhtbESPQWvCQBSE74X+h+UVvJS6UcRKmo0UQfQi1DSIvT2y&#10;r0lo9m3cXTX9992C4HGYmW+YbDmYTlzI+daygsk4AUFcWd1yraD8XL8sQPiArLGzTAp+ycMyf3zI&#10;MNX2ynu6FKEWEcI+RQVNCH0qpa8aMujHtieO3rd1BkOUrpba4TXCTSenSTKXBluOCw32tGqo+inO&#10;RoHdbp65PPnDlzOr9W5i2uPxo1Bq9DS8v4EINIR7+NbeagWz1+kc/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ETNnHAAAA3QAAAA8AAAAAAAAAAAAAAAAAmAIAAGRy&#10;cy9kb3ducmV2LnhtbFBLBQYAAAAABAAEAPUAAACMAwAAAAA=&#10;" fillcolor="#24282b" stroked="f"/>
                <v:line id="Line 2599" o:spid="_x0000_s1950" style="position:absolute;flip:x;visibility:visible;mso-wrap-style:square" from="3517,3149" to="3994,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G2MYAAADdAAAADwAAAGRycy9kb3ducmV2LnhtbESPQWvCQBSE70L/w/IKvemmIlpSN1KE&#10;Ni0exLSHHh+7r0lI9m3Irkn8911B8DjMzDfMdjfZVgzU+9qxgudFAoJYO1NzqeDn+33+AsIHZIOt&#10;Y1JwIQ+77GG2xdS4kU80FKEUEcI+RQVVCF0qpdcVWfQL1xFH78/1FkOUfSlNj2OE21Yuk2QtLdYc&#10;FyrsaF+RboqzVWDG/KK7ULqDPg75Pv+ysvn9UOrpcXp7BRFoCvfwrf1pFKw2yw1c38QnIL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2htjGAAAA3QAAAA8AAAAAAAAA&#10;AAAAAAAAoQIAAGRycy9kb3ducmV2LnhtbFBLBQYAAAAABAAEAPkAAACUAwAAAAA=&#10;" strokecolor="#24282b" strokeweight="0"/>
                <v:line id="Line 2600" o:spid="_x0000_s1951" style="position:absolute;visibility:visible;mso-wrap-style:square" from="3708,2863" to="3708,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B+sMAAADdAAAADwAAAGRycy9kb3ducmV2LnhtbERPPW/CMBDdK/EfrENiK3ZpRVHAIJSC&#10;YARSIcYjPpK08TmNDaT/Hg+VOj6979mis7W4UesrxxpehgoEce5MxYWGz2z9PAHhA7LB2jFp+CUP&#10;i3nvaYaJcXfe0+0QChFD2CeooQyhSaT0eUkW/dA1xJG7uNZiiLAtpGnxHsNtLUdKjaXFimNDiQ2l&#10;JeXfh6vVMF7tsrNbfrzu1ennuN2kKs2+VloP+t1yCiJQF/7Ff+6t0fD2Popz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4gfrDAAAA3QAAAA8AAAAAAAAAAAAA&#10;AAAAoQIAAGRycy9kb3ducmV2LnhtbFBLBQYAAAAABAAEAPkAAACRAwAAAAA=&#10;" strokecolor="#24282b" strokeweight="0"/>
                <v:line id="Line 2601" o:spid="_x0000_s1952" style="position:absolute;visibility:visible;mso-wrap-style:square" from="3898,2667" to="3898,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QkYccAAADdAAAADwAAAGRycy9kb3ducmV2LnhtbESPQU/CQBSE7yT8h80j8Qa7oEGtLIRU&#10;DByBGsPx0X22xe7b2l2h/HvXhMTjZGa+ycwWna3FmVpfOdYwHikQxLkzFRca3rO34RMIH5AN1o5J&#10;w5U8LOb93gwT4y68o/M+FCJC2CeooQyhSaT0eUkW/cg1xNH7dK3FEGVbSNPiJcJtLSdKTaXFiuNC&#10;iQ2lJeVf+x+rYbraZke3fL3fqcP3x2adqjQ7rbS+G3TLFxCBuvAfvrU3RsPD4+QZ/t7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CRhxwAAAN0AAAAPAAAAAAAA&#10;AAAAAAAAAKECAABkcnMvZG93bnJldi54bWxQSwUGAAAAAAQABAD5AAAAlQMAAAAA&#10;" strokecolor="#24282b" strokeweight="0"/>
                <v:line id="Line 2602" o:spid="_x0000_s1953" style="position:absolute;visibility:visible;mso-wrap-style:square" from="3994,1333" to="399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bIcMAAADdAAAADwAAAGRycy9kb3ducmV2LnhtbERPPW/CMBDdK/EfrENiK3YLApRiEEpB&#10;MBaCEOMRX5O08TmNDYR/Xw+VOj697/mys7W4UesrxxpehgoEce5MxYWGY7Z5noHwAdlg7Zg0PMjD&#10;ctF7mmNi3J33dDuEQsQQ9glqKENoEil9XpJFP3QNceQ+XWsxRNgW0rR4j+G2lq9KTaTFimNDiQ2l&#10;JeXfh6vVMFl/ZBe3eh/t1fnntNumKs2+1loP+t3qDUSgLvyL/9w7o2E8HcX9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XGyHDAAAA3QAAAA8AAAAAAAAAAAAA&#10;AAAAoQIAAGRycy9kb3ducmV2LnhtbFBLBQYAAAAABAAEAPkAAACRAwAAAAA=&#10;" strokecolor="#24282b" strokeweight="0"/>
                <v:line id="Line 2603" o:spid="_x0000_s1954" style="position:absolute;visibility:visible;mso-wrap-style:square" from="3708,1619" to="3708,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sYAAADdAAAADwAAAGRycy9kb3ducmV2LnhtbESPQWvCQBSE74X+h+UVequ7VrESXUVS&#10;ix7VFPH4zD6TtNm3aXar6b/vCoLHYWa+YabzztbiTK2vHGvo9xQI4tyZigsNn9nHyxiED8gGa8ek&#10;4Y88zGePD1NMjLvwls67UIgIYZ+ghjKEJpHS5yVZ9D3XEEfv5FqLIcq2kKbFS4TbWr4qNZIWK44L&#10;JTaUlpR/736thtFykx3d4n2wVYef/XqVqjT7Wmr9/NQtJiACdeEevrXXRsPwbdCH65v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bvrrGAAAA3QAAAA8AAAAAAAAA&#10;AAAAAAAAoQIAAGRycy9kb3ducmV2LnhtbFBLBQYAAAAABAAEAPkAAACUAwAAAAA=&#10;" strokecolor="#24282b" strokeweight="0"/>
                <v:line id="Line 2604" o:spid="_x0000_s1955" style="position:absolute;flip:x;visibility:visible;mso-wrap-style:square" from="3517,1809" to="399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izncYAAADdAAAADwAAAGRycy9kb3ducmV2LnhtbESPzWrDMBCE74W8g9hAb42ctDTBsRxC&#10;oHVLDyE/hxwXaWObWCtjqbbz9lWh0OMwM98w2Wa0jeip87VjBfNZAoJYO1NzqeB8entagfAB2WDj&#10;mBTcycMmnzxkmBo38IH6YyhFhLBPUUEVQptK6XVFFv3MtcTRu7rOYoiyK6XpcIhw28hFkrxKizXH&#10;hQpb2lWkb8dvq8AMxV23oXRfet8Xu+LTytvlXanH6bhdgwg0hv/wX/vDKHhZPi/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Ys53GAAAA3QAAAA8AAAAAAAAA&#10;AAAAAAAAoQIAAGRycy9kb3ducmV2LnhtbFBLBQYAAAAABAAEAPkAAACUAwAAAAA=&#10;" strokecolor="#24282b" strokeweight="0"/>
                <v:line id="Line 2605" o:spid="_x0000_s1956" style="position:absolute;visibility:visible;mso-wrap-style:square" from="3994,1333" to="399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FVscAAADdAAAADwAAAGRycy9kb3ducmV2LnhtbESPQWvCQBSE74X+h+UJvdVdTbEldRWJ&#10;lnpUU8Tja/aZxGbfptmtpv++Kwg9DjPzDTOd97YRZ+p87VjDaKhAEBfO1Fxq+MjfHl9A+IBssHFM&#10;Gn7Jw3x2fzfF1LgLb+m8C6WIEPYpaqhCaFMpfVGRRT90LXH0jq6zGKLsSmk6vES4beRYqYm0WHNc&#10;qLClrKLia/djNUxWm/zTLZbJVh2+9+v3TGX5aaX1w6BfvIII1If/8K29NhqenpME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RYVWxwAAAN0AAAAPAAAAAAAA&#10;AAAAAAAAAKECAABkcnMvZG93bnJldi54bWxQSwUGAAAAAAQABAD5AAAAlQMAAAAA&#10;" strokecolor="#24282b" strokeweight="0"/>
                <v:line id="Line 2606" o:spid="_x0000_s1957" style="position:absolute;visibility:visible;mso-wrap-style:square" from="3708,1619" to="3708,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dIsYAAADdAAAADwAAAGRycy9kb3ducmV2LnhtbESPQWvCQBSE74X+h+UVvNXdqliJriKp&#10;Uo/VFPH4zD6T1OzbNLvV+O/dQqHHYWa+YWaLztbiQq2vHGt46SsQxLkzFRcaPrP18wSED8gGa8ek&#10;4UYeFvPHhxkmxl15S5ddKESEsE9QQxlCk0jp85Is+r5riKN3cq3FEGVbSNPiNcJtLQdKjaXFiuNC&#10;iQ2lJeXn3Y/VMF59ZEe3fBtu1eF7v3lPVZp9rbTuPXXLKYhAXfgP/7U3RsPodTiC3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sHSLGAAAA3QAAAA8AAAAAAAAA&#10;AAAAAAAAoQIAAGRycy9kb3ducmV2LnhtbFBLBQYAAAAABAAEAPkAAACUAwAAAAA=&#10;" strokecolor="#24282b" strokeweight="0"/>
                <v:line id="Line 2607" o:spid="_x0000_s1958" style="position:absolute;visibility:visible;mso-wrap-style:square" from="3994,1333" to="3994,2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uccAAADdAAAADwAAAGRycy9kb3ducmV2LnhtbESPQU/CQBSE7yb8h80z4Sa7gqCpLIQU&#10;jByFGsPx0X22he7b0l2h/HvWxMTjZGa+yUznna3FmVpfOdbwOFAgiHNnKi40fGZvDy8gfEA2WDsm&#10;DVfyMJ/17qaYGHfhDZ23oRARwj5BDWUITSKlz0uy6AeuIY7et2sthijbQpoWLxFuazlUaiItVhwX&#10;SmwoLSk/bn+shsnqI9u7xXK0UbvT1/o9VWl2WGndv+8WryACdeE//NdeGw1Pz6Mx/L6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Li5xwAAAN0AAAAPAAAAAAAA&#10;AAAAAAAAAKECAABkcnMvZG93bnJldi54bWxQSwUGAAAAAAQABAD5AAAAlQMAAAAA&#10;" strokecolor="#24282b" strokeweight="0"/>
                <v:line id="Line 2608" o:spid="_x0000_s1959" style="position:absolute;visibility:visible;mso-wrap-style:square" from="3708,1619" to="3708,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mzscAAADdAAAADwAAAGRycy9kb3ducmV2LnhtbESPQWvCQBSE7wX/w/IK3upua4kldRVJ&#10;lXqspojH1+xrkpp9G7Orpv++KxQ8DjPzDTOd97YRZ+p87VjD40iBIC6cqbnU8JmvHl5A+IBssHFM&#10;Gn7Jw3w2uJtiatyFN3TehlJECPsUNVQhtKmUvqjIoh+5ljh6366zGKLsSmk6vES4beSTUom0WHNc&#10;qLClrKLisD1ZDcnyI/9yi7fxRu2Pu/V7prL8Z6n18L5fvIII1Idb+L+9NhqeJ+ME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MibOxwAAAN0AAAAPAAAAAAAA&#10;AAAAAAAAAKECAABkcnMvZG93bnJldi54bWxQSwUGAAAAAAQABAD5AAAAlQMAAAAA&#10;" strokecolor="#24282b" strokeweight="0"/>
                <v:line id="Line 2609" o:spid="_x0000_s1960" style="position:absolute;flip:x;visibility:visible;mso-wrap-style:square" from="3517,1809" to="3994,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QBcYAAADdAAAADwAAAGRycy9kb3ducmV2LnhtbESPT2vCQBTE7wW/w/IEb3WjlSrRVURo&#10;Y+lB/HPw+Nh9JsHs25DdJvHbu4VCj8PM/IZZbXpbiZYaXzpWMBknIIi1MyXnCi7nj9cFCB+QDVaO&#10;ScGDPGzWg5cVpsZ1fKT2FHIRIexTVFCEUKdSel2QRT92NXH0bq6xGKJscmka7CLcVnKaJO/SYslx&#10;ocCadgXp++nHKjBd9tB1yN23PrTZLvuy8n79VGo07LdLEIH68B/+a++Ngtn8bQ6/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EAXGAAAA3QAAAA8AAAAAAAAA&#10;AAAAAAAAoQIAAGRycy9kb3ducmV2LnhtbFBLBQYAAAAABAAEAPkAAACUAwAAAAA=&#10;" strokecolor="#24282b" strokeweight="0"/>
                <v:rect id="Rectangle 2610" o:spid="_x0000_s1961" style="position:absolute;left:3422;top:2286;width:95;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r7cMA&#10;AADdAAAADwAAAGRycy9kb3ducmV2LnhtbERPz2vCMBS+D/wfwhO8DE11Q6UaRQTRy2BWEb09mmdb&#10;bF5qErX775fDYMeP7/d82ZpaPMn5yrKC4SABQZxbXXGh4HjY9KcgfEDWWFsmBT/kYbnovM0x1fbF&#10;e3pmoRAxhH2KCsoQmlRKn5dk0A9sQxy5q3UGQ4SukNrhK4abWo6SZCwNVhwbSmxoXVJ+yx5Ggd1t&#10;3/l496eLM+vN19BU5/N3plSv265mIAK14V/8595pBZ+Tjzg3volP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7r7cMAAADdAAAADwAAAAAAAAAAAAAAAACYAgAAZHJzL2Rv&#10;d25yZXYueG1sUEsFBgAAAAAEAAQA9QAAAIgDAAAAAA==&#10;" fillcolor="#24282b" stroked="f"/>
                <v:line id="Line 2611" o:spid="_x0000_s1962" style="position:absolute;flip:x;visibility:visible;mso-wrap-style:square" from="3517,3149" to="3994,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wh7MYAAADdAAAADwAAAGRycy9kb3ducmV2LnhtbESPQWvCQBSE7wX/w/KE3pqNtrQ1uooI&#10;GouHUtuDx8fuMwlm34bsmsR/3xUKPQ4z8w2zWA22Fh21vnKsYJKkIIi1MxUXCn6+t0/vIHxANlg7&#10;JgU38rBajh4WmBnX8xd1x1CICGGfoYIyhCaT0uuSLPrENcTRO7vWYoiyLaRpsY9wW8tpmr5KixXH&#10;hRIb2pSkL8erVWD6/KabULiD/uzyTf5h5eW0U+pxPKznIAIN4T/8194bBS9vzzO4v4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8IezGAAAA3QAAAA8AAAAAAAAA&#10;AAAAAAAAoQIAAGRycy9kb3ducmV2LnhtbFBLBQYAAAAABAAEAPkAAACUAwAAAAA=&#10;" strokecolor="#24282b" strokeweight="0"/>
                <v:line id="Line 2612" o:spid="_x0000_s1963" style="position:absolute;visibility:visible;mso-wrap-style:square" from="3708,2863" to="3708,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FoXMMAAADdAAAADwAAAGRycy9kb3ducmV2LnhtbERPPW/CMBDdkfgP1iF1A7sUAUoxCAWq&#10;MhaCEOMRX5OU+BxiF9J/Xw+VOj6978Wqs7W4U+srxxqeRwoEce5MxYWGY/Y2nIPwAdlg7Zg0/JCH&#10;1bLfW2Bi3IP3dD+EQsQQ9glqKENoEil9XpJFP3INceQ+XWsxRNgW0rT4iOG2lmOlptJixbGhxIbS&#10;kvLr4dtqmG4/sotbb1726nw77d5TlWZfW62fBt36FUSgLvyL/9w7o2Eym8T98U18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aFzDAAAA3QAAAA8AAAAAAAAAAAAA&#10;AAAAoQIAAGRycy9kb3ducmV2LnhtbFBLBQYAAAAABAAEAPkAAACRAwAAAAA=&#10;" strokecolor="#24282b" strokeweight="0"/>
                <v:line id="Line 2613" o:spid="_x0000_s1964" style="position:absolute;visibility:visible;mso-wrap-style:square" from="3898,2667" to="3898,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3Nx8YAAADdAAAADwAAAGRycy9kb3ducmV2LnhtbESPQWvCQBSE74X+h+UVvNVdq9gSXUVS&#10;RY9qSunxNftM0mbfxuyq8d+7BaHHYWa+YabzztbiTK2vHGsY9BUI4tyZigsNH9nq+Q2ED8gGa8ek&#10;4Uoe5rPHhykmxl14R+d9KESEsE9QQxlCk0jp85Is+r5riKN3cK3FEGVbSNPiJcJtLV+UGkuLFceF&#10;EhtKS8p/9yerYbzcZt9u8T7cqa/j52adqjT7WWrde+oWExCBuvAfvrc3RsPodTSAv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dzcfGAAAA3QAAAA8AAAAAAAAA&#10;AAAAAAAAoQIAAGRycy9kb3ducmV2LnhtbFBLBQYAAAAABAAEAPkAAACUAwAAAAA=&#10;" strokecolor="#24282b" strokeweight="0"/>
                <v:shape id="Freeform 2614" o:spid="_x0000_s1965" style="position:absolute;left:14173;top:5816;width:762;height:286;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dnL8QA&#10;AADdAAAADwAAAGRycy9kb3ducmV2LnhtbESPQWsCMRSE7wX/Q3hCbzVbK1W2RlkEwVIQqiIeH5vX&#10;ZOvmZUlS3f57Uyh4HGbmG2a+7F0rLhRi41nB86gAQVx73bBRcNivn2YgYkLW2HomBb8UYbkYPMyx&#10;1P7Kn3TZJSMyhGOJCmxKXSllrC05jCPfEWfvyweHKctgpA54zXDXynFRvEqHDecFix2tLNXn3Y9T&#10;cKo255cPg57N3rxbfQzb7yoo9TjsqzcQifp0D/+3N1rBZDoZw9+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HZy/EAAAA3QAAAA8AAAAAAAAAAAAAAAAAmAIAAGRycy9k&#10;b3ducmV2LnhtbFBLBQYAAAAABAAEAPUAAACJAwAAAAA=&#10;" path="m3,1l2,2,,2,,3r2,l4,2,7,1r1,l8,,6,,3,1xe" fillcolor="#e54200" stroked="f">
                  <v:path arrowok="t" o:connecttype="custom" o:connectlocs="272176875,90805000;181451250,181610000;181451250,181610000;181451250,181610000;0,181610000;0,181610000;0,272415000;0,272415000;181451250,272415000;181451250,272415000;362902500,181610000;635079375,90805000;725805000,90805000;725805000,90805000;725805000,0;725805000,0;544353750,0;272176875,90805000" o:connectangles="0,0,0,0,0,0,0,0,0,0,0,0,0,0,0,0,0,0"/>
                </v:shape>
                <v:shape id="Freeform 2615" o:spid="_x0000_s1966" style="position:absolute;left:15220;top:5530;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5QAsgA&#10;AADdAAAADwAAAGRycy9kb3ducmV2LnhtbESPT2vCQBTE7wW/w/IKvRTdtFqV6CqlKPTQQ/0L3h7Z&#10;1yQ2+zbdXZP47btCocdhZn7DzJedqURDzpeWFTwNEhDEmdUl5wr2u3V/CsIHZI2VZVJwJQ/LRe9u&#10;jqm2LW+o2YZcRAj7FBUUIdSplD4ryKAf2Jo4el/WGQxRulxqh22Em0o+J8lYGiw5LhRY01tB2ff2&#10;YhQcpte2/Tiuzp/rk3usN/IUfpoXpR7uu9cZiEBd+A//td+1gtFkNITbm/g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7lACyAAAAN0AAAAPAAAAAAAAAAAAAAAAAJgCAABk&#10;cnMvZG93bnJldi54bWxQSwUGAAAAAAQABAD1AAAAjQMAAAAA&#10;" path="m,2l,3r1,l2,2r1,l4,1,4,,3,,4,,3,,2,,1,1,,2xe" fillcolor="#e54200" stroked="f">
                  <v:path arrowok="t" o:connecttype="custom" o:connectlocs="0,181610000;0,272415000;90725625,272415000;181451250,181610000;272176875,181610000;362902500,90805000;362902500,90805000;362902500,0;362902500,0;272176875,0;362902500,0;272176875,0;181451250,0;90725625,90805000;0,181610000" o:connectangles="0,0,0,0,0,0,0,0,0,0,0,0,0,0,0"/>
                </v:shape>
                <v:shape id="Freeform 2616" o:spid="_x0000_s1967" style="position:absolute;left:15792;top:4864;width:190;height:476;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6/8gA&#10;AADdAAAADwAAAGRycy9kb3ducmV2LnhtbESPQWvCQBSE74X+h+UVvJS6qQSN0VVKiyC1B41FPD6y&#10;r0lq9m3Irib9964g9DjMzDfMfNmbWlyodZVlBa/DCARxbnXFhYLv/eolAeE8ssbaMin4IwfLxePD&#10;HFNtO97RJfOFCBB2KSoovW9SKV1ekkE3tA1x8H5sa9AH2RZSt9gFuKnlKIrG0mDFYaHEht5Lyk/Z&#10;2SjYbPfbwymZnj+ej1k87n6/PqlKlBo89W8zEJ56/x++t9daQTyJY7i9CU9AL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br/yAAAAN0AAAAPAAAAAAAAAAAAAAAAAJgCAABk&#10;cnMvZG93bnJldi54bWxQSwUGAAAAAAQABAD1AAAAjQMAAAAA&#10;" path="m,4l1,5,1,4,1,3r1,l2,2,2,1,2,,1,r,1l1,2r,1l,3r1,l,3,,4xe" fillcolor="#e54200" stroked="f">
                  <v:path arrowok="t" o:connecttype="custom" o:connectlocs="0,362712000;90487500,453390000;90487500,362712000;90487500,362712000;90487500,272034000;180975000,272034000;180975000,181356000;180975000,90678000;180975000,0;90487500,0;90487500,90678000;90487500,181356000;90487500,272034000;0,272034000;90487500,272034000;0,272034000;0,362712000" o:connectangles="0,0,0,0,0,0,0,0,0,0,0,0,0,0,0,0,0"/>
                </v:shape>
                <v:shape id="Freeform 2617" o:spid="_x0000_s1968" style="position:absolute;left:15506;top:4197;width:286;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3wh8MA&#10;AADdAAAADwAAAGRycy9kb3ducmV2LnhtbESPUWvCQBCE3wX/w7FC3/RisTZGT7EtQt+k0R+w5NYk&#10;mNsLd6um/75XKPRxmJlvmM1ucJ26U4itZwPzWQaKuPK25drA+XSY5qCiIFvsPJOBb4qw245HGyys&#10;f/AX3UupVYJwLNBAI9IXWseqIYdx5nvi5F18cChJhlrbgI8Ed51+zrKldthyWmiwp/eGqmt5cwZK&#10;l8dQH08hWw354Wrf5ANvYszTZNivQQkN8h/+a39aA4vXxQv8vklPQG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3wh8MAAADdAAAADwAAAAAAAAAAAAAAAACYAgAAZHJzL2Rv&#10;d25yZXYueG1sUEsFBgAAAAAEAAQA9QAAAIgDAAAAAA==&#10;" path="m2,4r1,l3,3,2,2,1,1,1,,,1r1,l1,3,2,2,1,2,2,3r,1xe" fillcolor="#e54200" stroked="f">
                  <v:path arrowok="t" o:connecttype="custom" o:connectlocs="181610000,362902500;272415000,362902500;272415000,272176875;181610000,181451250;181610000,181451250;90805000,90725625;90805000,0;0,90725625;90805000,90725625;90805000,272176875;181610000,181451250;90805000,181451250;181610000,272176875;181610000,362902500" o:connectangles="0,0,0,0,0,0,0,0,0,0,0,0,0,0"/>
                </v:shape>
                <v:shape id="Freeform 2618" o:spid="_x0000_s1969" style="position:absolute;left:15030;top:3625;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RwbcYA&#10;AADdAAAADwAAAGRycy9kb3ducmV2LnhtbESPX0vDMBTF3wd+h3AF37ZU2arUZaMIwpQ9uOrDHu+a&#10;a1tsbmITt/TbL8Jgj4fz58dZrqPpxZEG31lWcD/LQBDXVnfcKPj6fJ0+gfABWWNvmRSM5GG9upks&#10;sdD2xDs6VqERaYR9gQraEFwhpa9bMuhn1hEn79sOBkOSQyP1gKc0bnr5kGW5NNhxIrTo6KWl+qf6&#10;M4kby4+4ybNu/7t9L8fDmxvddqHU3W0sn0EEiuEavrQ3WsH8cZ7D/5v0BO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RwbcYAAADdAAAADwAAAAAAAAAAAAAAAACYAgAAZHJz&#10;L2Rvd25yZXYueG1sUEsFBgAAAAAEAAQA9QAAAIsDAAAAAA==&#10;" path="m3,4l4,3,3,3,2,2,1,1,,1,,,,1,,2,,1,,2r1,l2,3,3,4xe" fillcolor="#e54200" stroked="f">
                  <v:path arrowok="t" o:connecttype="custom" o:connectlocs="272176875,362902500;362902500,272176875;272176875,272176875;181451250,181451250;90725625,90725625;0,90725625;0,0;0,90725625;0,181451250;0,90725625;0,181451250;90725625,181451250;181451250,272176875;272176875,362902500" o:connectangles="0,0,0,0,0,0,0,0,0,0,0,0,0,0"/>
                </v:shape>
                <v:shape id="Freeform 2619" o:spid="_x0000_s1970" style="position:absolute;left:14363;top:3340;width:381;height:28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WAcgA&#10;AADdAAAADwAAAGRycy9kb3ducmV2LnhtbESPQWvCQBSE70L/w/KEXkQ3LbZKdJVSKvTQg1oVvD2y&#10;zyQ2+zbd3Sbx37tCweMwM98w82VnKtGQ86VlBU+jBARxZnXJuYLd92o4BeEDssbKMim4kIfl4qE3&#10;x1TbljfUbEMuIoR9igqKEOpUSp8VZNCPbE0cvZN1BkOULpfaYRvhppLPSfIqDZYcFwqs6b2g7Gf7&#10;ZxTsp5e2/Tp8nNeroxvUG3kMv82LUo/97m0GIlAX7uH/9qdWMJ6MJ3B7E5+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1VYByAAAAN0AAAAPAAAAAAAAAAAAAAAAAJgCAABk&#10;cnMvZG93bnJldi54bWxQSwUGAAAAAAQABAD1AAAAjQMAAAAA&#10;" path="m4,3l4,2,3,1,2,,,,,1r1,l3,2,4,3xe" fillcolor="#e54200" stroked="f">
                  <v:path arrowok="t" o:connecttype="custom" o:connectlocs="362902500,271462500;362902500,180975000;272176875,90487500;181451250,0;0,0;0,90487500;90725625,90487500;272176875,180975000;362902500,271462500" o:connectangles="0,0,0,0,0,0,0,0,0"/>
                </v:shape>
                <v:shape id="Freeform 2620" o:spid="_x0000_s1971" style="position:absolute;left:13601;top:3054;width:476;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fEsUA&#10;AADdAAAADwAAAGRycy9kb3ducmV2LnhtbERPy2rCQBTdC/7DcIVuRCe1qZbUSSiFlopQ8QHZXjLX&#10;JJi5k2amJv37zkJweTjvdTaYRlypc7VlBY/zCARxYXXNpYLT8WP2AsJ5ZI2NZVLwRw6ydDxaY6Jt&#10;z3u6HnwpQgi7BBVU3reJlK6oyKCb25Y4cGfbGfQBdqXUHfYh3DRyEUVLabDm0FBhS+8VFZfDr1Fg&#10;8p/jts5l/PS8i/vNYvqdt59TpR4mw9srCE+Dv4tv7i+tIF7FYW54E56AT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YZ8SxQAAAN0AAAAPAAAAAAAAAAAAAAAAAJgCAABkcnMv&#10;ZG93bnJldi54bWxQSwUGAAAAAAQABAD1AAAAigMAAAAA&#10;" path="m5,2l5,1,4,1,2,,1,,,1r2,l4,2r1,xe" fillcolor="#e54200" stroked="f">
                  <v:path arrowok="t" o:connecttype="custom" o:connectlocs="453390000,180975000;453390000,90487500;362712000,90487500;181356000,0;90678000,0;0,90487500;181356000,90487500;362712000,180975000;453390000,180975000" o:connectangles="0,0,0,0,0,0,0,0,0"/>
                </v:shape>
                <v:shape id="Freeform 2621" o:spid="_x0000_s1972" style="position:absolute;left:12941;top:2762;width:470;height:292;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Q8cMA&#10;AADdAAAADwAAAGRycy9kb3ducmV2LnhtbESP0YrCMBRE3xf8h3AF39ZU7e5qNYoKC74tWj/g2lzb&#10;YnNTkqj17zeC4OMwM2eYxaozjbiR87VlBaNhAoK4sLrmUsEx//2cgvABWWNjmRQ8yMNq2ftYYKbt&#10;nfd0O4RSRAj7DBVUIbSZlL6oyKAf2pY4emfrDIYoXSm1w3uEm0aOk+RbGqw5LlTY0rai4nK4GgVu&#10;tPmypzRv1sdr/udO28nUTVipQb9bz0EE6sI7/GrvtIL0J53B80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pQ8cMAAADdAAAADwAAAAAAAAAAAAAAAACYAgAAZHJzL2Rv&#10;d25yZXYueG1sUEsFBgAAAAAEAAQA9QAAAIgDAAAAAA==&#10;" path="m4,3l5,2,3,1,,,,1,3,2,4,3xe" fillcolor="#e54200" stroked="f">
                  <v:path arrowok="t" o:connecttype="custom" o:connectlocs="353364800,284310667;441706000,189537200;265023600,94773467;0,0;0,94773467;265023600,189537200;353364800,284310667" o:connectangles="0,0,0,0,0,0,0"/>
                </v:shape>
                <v:shape id="Freeform 2622" o:spid="_x0000_s1973" style="position:absolute;left:12179;top:2571;width:476;height:292;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vscEA&#10;AADdAAAADwAAAGRycy9kb3ducmV2LnhtbERPyWrDMBC9F/oPYgq9NXLqbDhRQmoo9FZq5wPG1sQ2&#10;tUZGkpf+fXUo9Ph4++mymF5M5HxnWcF6lYAgrq3uuFFwK99fDiB8QNbYWyYFP+Thcn58OGGm7cxf&#10;NBWhETGEfYYK2hCGTEpft2TQr+xAHLm7dQZDhK6R2uEcw00vX5NkJw12HBtaHChvqf4uRqPArd+2&#10;ttqU/fU2lp+uytODS1mp56flegQRaAn/4j/3h1aw2W/j/vgmPgF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pb7HBAAAA3QAAAA8AAAAAAAAAAAAAAAAAmAIAAGRycy9kb3du&#10;cmV2LnhtbFBLBQYAAAAABAAEAPUAAACGAwAAAAA=&#10;" path="m5,3l5,1,3,1,1,,,1,2,2,5,3xe" fillcolor="#e54200" stroked="f">
                  <v:path arrowok="t" o:connecttype="custom" o:connectlocs="453390000,284310667;453390000,94773467;272034000,94773467;90678000,0;0,94773467;181356000,189537200;453390000,284310667" o:connectangles="0,0,0,0,0,0,0"/>
                </v:shape>
                <v:shape id="Freeform 2623" o:spid="_x0000_s1974" style="position:absolute;left:11512;top:2476;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CI8UA&#10;AADdAAAADwAAAGRycy9kb3ducmV2LnhtbESPQWsCMRSE7wX/Q3hCbzW7UrVsjaJSQXop2kJ7fGye&#10;m+DmZUlSXf99Iwg9DjPzDTNf9q4VZwrRelZQjgoQxLXXlhsFX5/bpxcQMSFrbD2TgitFWC4GD3Os&#10;tL/wns6H1IgM4VihApNSV0kZa0MO48h3xNk7+uAwZRkaqQNeMty1clwUU+nQcl4w2NHGUH06/DoF&#10;9fexeDe70GpbTtYfP9Zu3qZWqcdhv3oFkahP/+F7e6cVPM8mJdze5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cIjxQAAAN0AAAAPAAAAAAAAAAAAAAAAAJgCAABkcnMv&#10;ZG93bnJldi54bWxQSwUGAAAAAAQABAD1AAAAigMAAAAA&#10;" path="m4,2l4,,2,,,,,1r2,l2,,1,1,4,2xe" fillcolor="#e54200" stroked="f">
                  <v:path arrowok="t" o:connecttype="custom" o:connectlocs="362902500,181927500;362902500,0;181451250,0;181451250,0;0,0;0,90963750;181451250,90963750;181451250,0;90725625,90963750;362902500,181927500" o:connectangles="0,0,0,0,0,0,0,0,0,0"/>
                </v:shape>
                <v:shape id="Freeform 2624" o:spid="_x0000_s1975" style="position:absolute;left:10750;top:2286;width:476;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JcgA&#10;AADdAAAADwAAAGRycy9kb3ducmV2LnhtbESPW2vCQBSE3wv9D8sR+iK6aRovRFcphZYWQfECeT1k&#10;j0lo9mya3Zr037sFwcdhZr5hluve1OJCrassK3geRyCIc6srLhScju+jOQjnkTXWlknBHzlYrx4f&#10;lphq2/GeLgdfiABhl6KC0vsmldLlJRl0Y9sQB+9sW4M+yLaQusUuwE0t4yiaSoMVh4USG3orKf8+&#10;/BoFJvs5bqpMJi+TXdJ9xcNt1nwMlXoa9K8LEJ56fw/f2p9aQTKbxPD/JjwBu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UD4lyAAAAN0AAAAPAAAAAAAAAAAAAAAAAJgCAABk&#10;cnMvZG93bnJldi54bWxQSwUGAAAAAAQABAD1AAAAjQMAAAAA&#10;" path="m4,2l5,1,1,,,,,1r1,l4,2xe" fillcolor="#e54200" stroked="f">
                  <v:path arrowok="t" o:connecttype="custom" o:connectlocs="362712000,180975000;453390000,90487500;90678000,0;0,0;0,90487500;90678000,90487500;362712000,180975000" o:connectangles="0,0,0,0,0,0,0"/>
                </v:shape>
                <v:shape id="Freeform 2625" o:spid="_x0000_s1976" style="position:absolute;left:9988;top:2190;width:476;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bvsgA&#10;AADdAAAADwAAAGRycy9kb3ducmV2LnhtbESP3WrCQBSE74W+w3IKvRHdVOMPqatIoaVSUIxCbg/Z&#10;0yQ0ezZmtya+fVco9HKYmW+Y1aY3tbhS6yrLCp7HEQji3OqKCwXn09toCcJ5ZI21ZVJwIweb9cNg&#10;hYm2HR/pmvpCBAi7BBWU3jeJlC4vyaAb24Y4eF+2NeiDbAupW+wC3NRyEkVzabDisFBiQ68l5d/p&#10;j1Fgssvps8pkPJ0d4m43Ge6z5n2o1NNjv30B4an3/+G/9odWEC9mU7i/C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HJu+yAAAAN0AAAAPAAAAAAAAAAAAAAAAAJgCAABk&#10;cnMvZG93bnJldi54bWxQSwUGAAAAAAQABAD1AAAAjQMAAAAA&#10;" path="m5,2l5,1,1,,,,,1r1,l5,2xe" fillcolor="#e54200" stroked="f">
                  <v:path arrowok="t" o:connecttype="custom" o:connectlocs="453390000,181927500;453390000,90963750;90678000,0;0,0;0,90963750;90678000,90963750;453390000,181927500" o:connectangles="0,0,0,0,0,0,0"/>
                </v:shape>
                <v:shape id="Freeform 2626" o:spid="_x0000_s1977" style="position:absolute;left:9226;top:2095;width:476;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DyscA&#10;AADdAAAADwAAAGRycy9kb3ducmV2LnhtbESPQWvCQBSE7wX/w/KEXkQ3tdFKdJUitLQIlmoh10f2&#10;mQSzb2N2a+K/dwXB4zAz3zCLVWcqcabGlZYVvIwiEMSZ1SXnCv72H8MZCOeRNVaWScGFHKyWvacF&#10;Jtq2/Evnnc9FgLBLUEHhfZ1I6bKCDLqRrYmDd7CNQR9kk0vdYBvgppLjKJpKgyWHhQJrWheUHXf/&#10;RoFJT/tNmcr4dfITt9/jwTatPwdKPfe79zkIT51/hO/tL60gfpvE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1A8rHAAAA3QAAAA8AAAAAAAAAAAAAAAAAmAIAAGRy&#10;cy9kb3ducmV2LnhtbFBLBQYAAAAABAAEAPUAAACMAwAAAAA=&#10;" path="m5,2l5,1,1,1,,,,2r1,l5,2xe" fillcolor="#e54200" stroked="f">
                  <v:path arrowok="t" o:connecttype="custom" o:connectlocs="453390000,181927500;453390000,90963750;453390000,90963750;90678000,90963750;0,0;0,181927500;90678000,181927500;453390000,181927500" o:connectangles="0,0,0,0,0,0,0,0"/>
                </v:shape>
                <v:shape id="Freeform 2627" o:spid="_x0000_s1978" style="position:absolute;left:8559;top:2095;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e0tsYA&#10;AADdAAAADwAAAGRycy9kb3ducmV2LnhtbESP3UoDMRSE7wXfIZyCdzap9kfWpkUsBUFETPsAh81x&#10;d+vmZNkct9u3N4Lg5TAz3zDr7RhaNVCfmsgWZlMDiriMvuHKwvGwv30AlQTZYxuZLFwowXZzfbXG&#10;wsczf9DgpFIZwqlAC7VIV2idypoCpmnsiLP3GfuAkmVfad/jOcNDq++MWeqADeeFGjt6rqn8ct/B&#10;gnuX1+NgTk7m99Xbypndbn85WXszGZ8eQQmN8h/+a794C/PVYgG/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e0tsYAAADdAAAADwAAAAAAAAAAAAAAAACYAgAAZHJz&#10;L2Rvd25yZXYueG1sUEsFBgAAAAAEAAQA9QAAAIsDAAAAAA==&#10;" path="m4,1l4,,2,,,,,1r2,l4,1xe" fillcolor="#e54200" stroked="f">
                  <v:path arrowok="t" o:connecttype="custom" o:connectlocs="362902500,90487500;362902500,0;362902500,0;181451250,0;0,0;0,0;0,90487500;0,90487500;181451250,90487500;362902500,90487500" o:connectangles="0,0,0,0,0,0,0,0,0,0"/>
                </v:shape>
                <v:shape id="Freeform 2628" o:spid="_x0000_s1979" style="position:absolute;left:7804;top:2095;width:374;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aV8UA&#10;AADdAAAADwAAAGRycy9kb3ducmV2LnhtbESPQWsCMRSE7wX/Q3iF3mpWqWvZGkWlgngp2kJ7fGye&#10;m9DNy5Kkuv57Iwg9DjPzDTNb9K4VJwrRelYwGhYgiGuvLTcKvj43z68gYkLW2HomBReKsJgPHmZY&#10;aX/mPZ0OqREZwrFCBSalrpIy1oYcxqHviLN39MFhyjI0Ugc8Z7hr5bgoSunQcl4w2NHaUP17+HMK&#10;6u9jsTPb0Go7mqw+fqxdv5dWqafHfvkGIlGf/sP39lYreJlOSri9y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pXxQAAAN0AAAAPAAAAAAAAAAAAAAAAAJgCAABkcnMv&#10;ZG93bnJldi54bWxQSwUGAAAAAAQABAD1AAAAigMAAAAA&#10;" path="m4,2l4,,,1,,2r4,xe" fillcolor="#e54200" stroked="f">
                  <v:path arrowok="t" o:connecttype="custom" o:connectlocs="350297750,181927500;350297750,0;350297750,0;0,90963750;0,90963750;0,181927500;0,181927500;350297750,181927500" o:connectangles="0,0,0,0,0,0,0,0"/>
                </v:shape>
                <v:shape id="Freeform 2629" o:spid="_x0000_s1980" style="position:absolute;left:7042;top:2190;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zMQA&#10;AADdAAAADwAAAGRycy9kb3ducmV2LnhtbESPQWsCMRSE70L/Q3gFb5pVqpatUVQqSC9FLbTHx+a5&#10;Cd28LEnU9d+bQsHjMDPfMPNl5xpxoRCtZwWjYQGCuPLacq3g67gdvIKICVlj45kU3CjCcvHUm2Op&#10;/ZX3dDmkWmQIxxIVmJTaUspYGXIYh74lzt7JB4cpy1BLHfCa4a6R46KYSoeW84LBljaGqt/D2Smo&#10;vk/Fh9mFRtvRZP35Y+3mfWqV6j93qzcQibr0CP+3d1rBy2wyg783+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w/8zEAAAA3QAAAA8AAAAAAAAAAAAAAAAAmAIAAGRycy9k&#10;b3ducmV2LnhtbFBLBQYAAAAABAAEAPUAAACJAwAAAAA=&#10;" path="m4,1l4,,2,,,,,1,,2,2,1r2,xe" fillcolor="#e54200" stroked="f">
                  <v:path arrowok="t" o:connecttype="custom" o:connectlocs="362902500,90963750;362902500,0;362902500,0;181451250,0;0,0;0,90963750;0,181927500;0,181927500;181451250,90963750;362902500,90963750" o:connectangles="0,0,0,0,0,0,0,0,0,0"/>
                </v:shape>
                <v:shape id="Freeform 2630" o:spid="_x0000_s1981" style="position:absolute;left:6280;top:2190;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rvsIA&#10;AADdAAAADwAAAGRycy9kb3ducmV2LnhtbERPy2oCMRTdF/yHcAV3NaP4KFOjtKIgbopa0OVlcp2E&#10;Tm6GJOr075uF0OXhvBerzjXiTiFazwpGwwIEceW15VrB92n7+gYiJmSNjWdS8EsRVsveywJL7R98&#10;oPsx1SKHcCxRgUmpLaWMlSGHcehb4sxdfXCYMgy11AEfOdw1clwUM+nQcm4w2NLaUPVzvDkF1fla&#10;7M0uNNqOpp9fF2vXm5lVatDvPt5BJOrSv/jp3mkFk/k0z81v8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2u+wgAAAN0AAAAPAAAAAAAAAAAAAAAAAJgCAABkcnMvZG93&#10;bnJldi54bWxQSwUGAAAAAAQABAD1AAAAhwMAAAAA&#10;" path="m4,2l4,1,2,1,1,1,,1r1,l,1r1,l,1r1,l,,,1,,2r1,l2,2r2,xe" fillcolor="#e54200" stroked="f">
                  <v:path arrowok="t" o:connecttype="custom" o:connectlocs="362902500,181927500;362902500,90963750;362902500,90963750;181451250,90963750;90725625,90963750;90725625,90963750;90725625,90963750;90725625,90963750;90725625,90963750;90725625,90963750;90725625,90963750;90725625,90963750;90725625,90963750;0,90963750;90725625,90963750;90725625,90963750;0,90963750;90725625,90963750;90725625,90963750;0,90963750;90725625,90963750;90725625,90963750;0,0;0,0;0,90963750;0,90963750;0,90963750;0,90963750;0,90963750;0,90963750;0,90963750;0,181927500;90725625,181927500;90725625,181927500;90725625,181927500;90725625,181927500;181451250,181927500;362902500,181927500" o:connectangles="0,0,0,0,0,0,0,0,0,0,0,0,0,0,0,0,0,0,0,0,0,0,0,0,0,0,0,0,0,0,0,0,0,0,0,0,0,0"/>
                </v:shape>
                <v:shape id="Freeform 2631" o:spid="_x0000_s1982" style="position:absolute;left:6565;top:1809;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NcgA&#10;AADdAAAADwAAAGRycy9kb3ducmV2LnhtbESPS2vDMBCE74X8B7GFXkoit+RVN0ooJYEeemiekNti&#10;bW2n1sqVFNv591WgkOMwM98ws0VnKtGQ86VlBU+DBARxZnXJuYLddtWfgvABWWNlmRRcyMNi3rub&#10;Yapty2tqNiEXEcI+RQVFCHUqpc8KMugHtiaO3rd1BkOULpfaYRvhppLPSTKWBkuOCwXW9F5Q9rM5&#10;GwX76aVtPw/L09fq6B7rtTyG32ak1MN99/YKIlAXbuH/9odWMJyMXuD6Jj4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3/E1yAAAAN0AAAAPAAAAAAAAAAAAAAAAAJgCAABk&#10;cnMvZG93bnJldi54bWxQSwUGAAAAAAQABAD1AAAAjQMAAAAA&#10;" path="m,2l,3r1,l2,2,4,1,4,,3,,1,1,,2xe" fillcolor="#e54200" stroked="f">
                  <v:path arrowok="t" o:connecttype="custom" o:connectlocs="0,181610000;0,272415000;90725625,272415000;181451250,181610000;362902500,90805000;362902500,90805000;362902500,0;272176875,0;90725625,90805000;0,181610000" o:connectangles="0,0,0,0,0,0,0,0,0,0"/>
                </v:shape>
                <v:shape id="Freeform 2632" o:spid="_x0000_s1983" style="position:absolute;left:6946;top:1333;width:286;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Pf78A&#10;AADdAAAADwAAAGRycy9kb3ducmV2LnhtbERPzWrCQBC+F3yHZQRvulFE0+gq2iL0Vhr7AEN2TILZ&#10;2bA7anx791Do8eP73+4H16k7hdh6NjCfZaCIK29brg38nk/THFQUZIudZzLwpAj73ehti4X1D/6h&#10;eym1SiEcCzTQiPSF1rFqyGGc+Z44cRcfHEqCodY24COFu04vsmylHbacGhrs6aOh6lrenIHS5THU&#10;3+eQvQ/56WqP8ok3MWYyHg4bUEKD/Iv/3F/WwHK9SvvTm/QE9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3w9/vwAAAN0AAAAPAAAAAAAAAAAAAAAAAJgCAABkcnMvZG93bnJl&#10;di54bWxQSwUGAAAAAAQABAD1AAAAhAMAAAAA&#10;" path="m2,3l3,4,3,3,3,2,3,1,2,1,2,,1,,,,,1r1,l1,2r1,l2,1r,1l2,3,3,2,2,2r,1l3,3,2,2r,1l3,3,2,3xe" fillcolor="#e54200" stroked="f">
                  <v:path arrowok="t" o:connecttype="custom" o:connectlocs="181610000,272176875;272415000,362902500;272415000,272176875;272415000,272176875;272415000,272176875;272415000,272176875;272415000,272176875;272415000,181451250;272415000,181451250;272415000,181451250;272415000,90725625;181610000,90725625;181610000,90725625;181610000,0;90805000,0;0,0;0,0;0,90725625;0,90725625;90805000,90725625;90805000,181451250;181610000,181451250;181610000,90725625;181610000,181451250;181610000,181451250;181610000,272176875;272415000,181451250;181610000,181451250;181610000,272176875;181610000,272176875;272415000,272176875;181610000,181451250;181610000,272176875;181610000,272176875;272415000,272176875;181610000,272176875" o:connectangles="0,0,0,0,0,0,0,0,0,0,0,0,0,0,0,0,0,0,0,0,0,0,0,0,0,0,0,0,0,0,0,0,0,0,0,0"/>
                </v:shape>
                <v:shape id="Freeform 2633" o:spid="_x0000_s1984" style="position:absolute;left:6184;top:1143;width:477;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5q78gA&#10;AADdAAAADwAAAGRycy9kb3ducmV2LnhtbESPW2vCQBSE3wv+h+UIvohutPFCdJUiWFoKFS+Q10P2&#10;mASzZ9PsatJ/3y0U+jjMzDfMetuZSjyocaVlBZNxBII4s7rkXMHlvB8tQTiPrLGyTAq+ycF203ta&#10;Y6Jty0d6nHwuAoRdggoK7+tESpcVZNCNbU0cvKttDPogm1zqBtsAN5WcRtFcGiw5LBRY066g7Ha6&#10;GwUm/Tp/lKmMn2eHuH2fDj/T+nWo1KDfvaxAeOr8f/iv/aYVxIv5BH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7mrvyAAAAN0AAAAPAAAAAAAAAAAAAAAAAJgCAABk&#10;cnMvZG93bnJldi54bWxQSwUGAAAAAAQABAD1AAAAjQMAAAAA&#10;" path="m5,2l5,1,3,,1,,,,,1r1,l3,1,4,2r1,xe" fillcolor="#e54200" stroked="f">
                  <v:path arrowok="t" o:connecttype="custom" o:connectlocs="454342500,180975000;454342500,90487500;454342500,90487500;272605500,0;272605500,0;90868500,0;0,0;0,90487500;90868500,90487500;272605500,90487500;272605500,90487500;272605500,90487500;363474000,180975000;454342500,180975000" o:connectangles="0,0,0,0,0,0,0,0,0,0,0,0,0,0"/>
                </v:shape>
                <v:shape id="Freeform 2634" o:spid="_x0000_s1985" style="position:absolute;left:5518;top:1238;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p+cgA&#10;AADdAAAADwAAAGRycy9kb3ducmV2LnhtbESPT2vCQBTE7wW/w/KEXopuKvUP0VWkVOihB7UqeHtk&#10;n0k0+zbd3Sbx23cLhR6HmfkNs1h1phINOV9aVvA8TEAQZ1aXnCs4fG4GMxA+IGusLJOCO3lYLXsP&#10;C0y1bXlHzT7kIkLYp6igCKFOpfRZQQb90NbE0btYZzBE6XKpHbYRbio5SpKJNFhyXCiwpteCstv+&#10;2yg4zu5t+3F6u243Z/dU7+Q5fDVjpR773XoOIlAX/sN/7Xet4GU6GcHvm/gE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F6n5yAAAAN0AAAAPAAAAAAAAAAAAAAAAAJgCAABk&#10;cnMvZG93bnJldi54bWxQSwUGAAAAAAQABAD1AAAAjQMAAAAA&#10;" path="m4,1l4,,3,,2,1,1,1,,2,,3,1,2r1,l3,1r1,xe" fillcolor="#e54200" stroked="f">
                  <v:path arrowok="t" o:connecttype="custom" o:connectlocs="362902500,90805000;362902500,0;362902500,0;272176875,0;181451250,90805000;90725625,90805000;0,181610000;0,272415000;90725625,181610000;181451250,181610000;272176875,90805000;362902500,90805000" o:connectangles="0,0,0,0,0,0,0,0,0,0,0,0"/>
                </v:shape>
                <v:shape id="Freeform 2635" o:spid="_x0000_s1986" style="position:absolute;left:4851;top:1524;width:476;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RA8cA&#10;AADdAAAADwAAAGRycy9kb3ducmV2LnhtbESPQWvCQBSE70L/w/IKXqRu1NSW1FVEUCyCpVrI9ZF9&#10;TUKzb2N2NfHfu0LB4zAz3zCzRWcqcaHGlZYVjIYRCOLM6pJzBT/H9cs7COeRNVaWScGVHCzmT70Z&#10;Jtq2/E2Xg89FgLBLUEHhfZ1I6bKCDLqhrYmD92sbgz7IJpe6wTbATSXHUTSVBksOCwXWtCoo+zuc&#10;jQKTno67MpXx5PUrbj/Hg31abwZK9Z+75QcIT51/hP/bW60gfptO4P4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wUQPHAAAA3QAAAA8AAAAAAAAAAAAAAAAAmAIAAGRy&#10;cy9kb3ducmV2LnhtbFBLBQYAAAAABAAEAPUAAACMAwAAAAA=&#10;" path="m5,1l4,r,1l3,1,2,1r,1l2,1r,1l2,1,1,2,2,1,1,1r1,l2,,,,,1r1,l1,2r1,l3,2r1,l5,1xe" fillcolor="#e54200" stroked="f">
                  <v:path arrowok="t" o:connecttype="custom" o:connectlocs="453390000,90487500;362712000,0;362712000,90487500;272034000,90487500;181356000,90487500;181356000,90487500;181356000,180975000;181356000,90487500;181356000,90487500;181356000,180975000;181356000,90487500;181356000,90487500;181356000,90487500;90678000,180975000;181356000,90487500;181356000,90487500;90678000,90487500;181356000,90487500;181356000,90487500;181356000,90487500;181356000,0;0,0;0,90487500;90678000,90487500;90678000,180975000;90678000,180975000;90678000,180975000;90678000,180975000;90678000,180975000;90678000,180975000;181356000,180975000;181356000,180975000;181356000,180975000;272034000,180975000;272034000,180975000;362712000,180975000;453390000,90487500" o:connectangles="0,0,0,0,0,0,0,0,0,0,0,0,0,0,0,0,0,0,0,0,0,0,0,0,0,0,0,0,0,0,0,0,0,0,0,0,0"/>
                </v:shape>
                <v:shape id="Freeform 2636" o:spid="_x0000_s1987" style="position:absolute;left:5041;top:857;width:191;height:381;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1pMUA&#10;AADdAAAADwAAAGRycy9kb3ducmV2LnhtbESPQYvCMBSE78L+h/AEb5oqorvVKIu44EXFrrB4ezTP&#10;tti8lCbb1n9vBMHjMDPfMMt1Z0rRUO0KywrGowgEcWp1wZmC8+/P8BOE88gaS8uk4E4O1quP3hJj&#10;bVs+UZP4TAQIuxgV5N5XsZQuzcmgG9mKOHhXWxv0QdaZ1DW2AW5KOYmimTRYcFjIsaJNTukt+TcK&#10;/sZf5eFyKY6bfZtuGyPPt+spUmrQ774XIDx1/h1+tXdawXQ+m8LzTX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bWkxQAAAN0AAAAPAAAAAAAAAAAAAAAAAJgCAABkcnMv&#10;ZG93bnJldi54bWxQSwUGAAAAAAQABAD1AAAAigMAAAAA&#10;" path="m,4r1,l1,3,2,1,2,,1,,,2,,4xe" fillcolor="#e54200" stroked="f">
                  <v:path arrowok="t" o:connecttype="custom" o:connectlocs="0,362902500;90963750,362902500;90963750,272176875;181927500,90725625;181927500,0;90963750,0;90963750,0;0,181451250;0,362902500" o:connectangles="0,0,0,0,0,0,0,0,0"/>
                </v:shape>
                <v:shape id="Freeform 2637" o:spid="_x0000_s1988" style="position:absolute;left:5041;top:190;width:286;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s58MA&#10;AADdAAAADwAAAGRycy9kb3ducmV2LnhtbESPUWvCQBCE3wX/w7FC3/RiaW2MnmJbhL5Joz9gya1J&#10;MLcX7lZN/32vUPBxmJlvmPV2cJ26UYitZwPzWQaKuPK25drA6bif5qCiIFvsPJOBH4qw3YxHayys&#10;v/M33UqpVYJwLNBAI9IXWseqIYdx5nvi5J19cChJhlrbgPcEd51+zrKFdthyWmiwp4+Gqkt5dQZK&#10;l8dQH44hWw75/mLf5ROvYszTZNitQAkN8gj/t7+sgZe3xSv8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is58MAAADdAAAADwAAAAAAAAAAAAAAAACYAgAAZHJzL2Rv&#10;d25yZXYueG1sUEsFBgAAAAAEAAQA9QAAAIgDAAAAAA==&#10;" path="m2,4r1,l3,3,3,2,2,1,1,,,,,1r1,l1,,,1,1,2,1,1r,1l2,3r,1l2,3r,1xe" fillcolor="#e54200" stroked="f">
                  <v:path arrowok="t" o:connecttype="custom" o:connectlocs="181610000,362902500;272415000,362902500;272415000,272176875;272415000,272176875;272415000,272176875;272415000,181451250;181610000,90725625;181610000,90725625;90805000,0;90805000,0;0,0;0,90725625;90805000,90725625;90805000,0;0,90725625;90805000,181451250;90805000,90725625;90805000,90725625;90805000,181451250;181610000,272176875;181610000,362902500;181610000,272176875;181610000,272176875;181610000,362902500" o:connectangles="0,0,0,0,0,0,0,0,0,0,0,0,0,0,0,0,0,0,0,0,0,0,0,0"/>
                </v:shape>
                <v:shape id="Freeform 2638" o:spid="_x0000_s1989" style="position:absolute;left:4375;top:95;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v+sgA&#10;AADdAAAADwAAAGRycy9kb3ducmV2LnhtbESPT2vCQBTE74LfYXlCL1I3LTWV1FVKqdCDB7V/wNsj&#10;+5pEs2/T3W0Sv70rCB6HmfkNM1/2phYtOV9ZVvAwSUAQ51ZXXCj4+lzdz0D4gKyxtkwKTuRhuRgO&#10;5php2/GW2l0oRISwz1BBGUKTSenzkgz6iW2Io/drncEQpSukdthFuKnlY5Kk0mDFcaHEht5Kyo+7&#10;f6Pge3bquvXP+2Gz2rtxs5X78NdOlbob9a8vIAL14Ra+tj+0gqfnNIXLm/gE5O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LK/6yAAAAN0AAAAPAAAAAAAAAAAAAAAAAJgCAABk&#10;cnMvZG93bnJldi54bWxQSwUGAAAAAAQABAD1AAAAjQMAAAAA&#10;" path="m4,1l4,,3,,2,1,1,1,,2,,3r1,l,2,1,3,1,2r1,l3,1r1,xe" fillcolor="#e54200" stroked="f">
                  <v:path arrowok="t" o:connecttype="custom" o:connectlocs="362902500,90805000;362902500,0;272176875,0;272176875,0;181451250,90805000;90725625,90805000;0,181610000;0,181610000;0,181610000;0,272415000;90725625,272415000;0,181610000;90725625,272415000;90725625,181610000;181451250,181610000;272176875,90805000;362902500,90805000" o:connectangles="0,0,0,0,0,0,0,0,0,0,0,0,0,0,0,0,0"/>
                </v:shape>
                <v:shape id="Freeform 2639" o:spid="_x0000_s1990" style="position:absolute;left:3803;top:476;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JlsYA&#10;AADdAAAADwAAAGRycy9kb3ducmV2LnhtbESPX2vCMBTF3wf7DuEOfJvphqujM0oZDHT4MHUPPl6b&#10;u7asucmaqOm3N8LAx8P58+PMFtF04kS9by0reBpnIIgrq1uuFXzvPh5fQfiArLGzTAoG8rCY39/N&#10;sND2zBs6bUMt0gj7AhU0IbhCSl81ZNCPrSNO3o/tDYYk+1rqHs9p3HTyOctyabDlRGjQ0XtD1e/2&#10;aBI3ll9xmWft/m/9WQ6HlRvc+kWp0UMs30AEiuEW/m8vtYLJNJ/C9U1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2JlsYAAADdAAAADwAAAAAAAAAAAAAAAACYAgAAZHJz&#10;L2Rvd25yZXYueG1sUEsFBgAAAAAEAAQA9QAAAIsDAAAAAA==&#10;" path="m4,1l3,,2,1,1,2,,3,,4,2,2,3,1r1,xe" fillcolor="#e54200" stroked="f">
                  <v:path arrowok="t" o:connecttype="custom" o:connectlocs="362902500,90725625;272176875,0;181451250,90725625;90725625,181451250;0,272176875;0,362902500;181451250,181451250;272176875,90725625;362902500,90725625" o:connectangles="0,0,0,0,0,0,0,0,0"/>
                </v:shape>
                <v:shape id="Freeform 2640" o:spid="_x0000_s1991" style="position:absolute;left:3232;top:952;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d5MMA&#10;AADdAAAADwAAAGRycy9kb3ducmV2LnhtbERPTUvDQBC9C/0PyxS82Y1Fo8RuSygIVXqw1YPHMTsm&#10;wezsml3bzb93DoLHx/tebbIb1InG2Hs2cL0oQBE33vbcGnh7fby6BxUTssXBMxmYKMJmPbtYYWX9&#10;mQ90OqZWSQjHCg10KYVK69h05DAufCAW7tOPDpPAsdV2xLOEu0Evi6LUDnuWhg4DbTtqvo4/Tnpz&#10;/ZJ3ZdG/f++f6+njKUxhf2vM5TzXD6AS5fQv/nPvrIGbu1Lmyht5An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Id5MMAAADdAAAADwAAAAAAAAAAAAAAAACYAgAAZHJzL2Rv&#10;d25yZXYueG1sUEsFBgAAAAAEAAQA9QAAAIgDAAAAAA==&#10;" path="m4,1l3,,2,1,1,2,,3,,4r1,l2,3,3,2,4,1xe" fillcolor="#e54200" stroked="f">
                  <v:path arrowok="t" o:connecttype="custom" o:connectlocs="362902500,90725625;272176875,0;181451250,90725625;90725625,181451250;0,272176875;0,272176875;0,362902500;90725625,362902500;181451250,272176875;272176875,181451250;362902500,90725625" o:connectangles="0,0,0,0,0,0,0,0,0,0,0"/>
                </v:shape>
                <v:shape id="Freeform 2641" o:spid="_x0000_s1992" style="position:absolute;left:2667;top:1238;width:279;height:28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B7sMA&#10;AADdAAAADwAAAGRycy9kb3ducmV2LnhtbESP3YrCMBCF74V9hzAL3mm6KrpbjSKiuHgh+PMAYzPb&#10;FptJSaKtb2+EBS8P5+fjzBatqcSdnC8tK/jqJyCIM6tLzhWcT5veNwgfkDVWlknBgzws5h+dGaba&#10;Nnyg+zHkIo6wT1FBEUKdSumzggz6vq2Jo/dnncEQpculdtjEcVPJQZKMpcGSI6HAmlYFZdfjzby4&#10;2+Gp2uPoyk17cWGypuXurFT3s11OQQRqwzv83/7VCkaT8Q+83sQn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QB7sMAAADdAAAADwAAAAAAAAAAAAAAAACYAgAAZHJzL2Rv&#10;d25yZXYueG1sUEsFBgAAAAAEAAQA9QAAAIgDAAAAAA==&#10;" path="m3,3l3,2,2,2r,1l2,2,1,2r,1l2,2,1,2r,1l2,2,1,2,1,1,,1r1,l1,,,,,1,,2,,3r1,l2,3r1,xe" fillcolor="#e54200" stroked="f">
                  <v:path arrowok="t" o:connecttype="custom" o:connectlocs="259842000,272415000;259842000,181610000;173231100,181610000;173231100,181610000;173231100,272415000;173231100,181610000;86610900,181610000;86610900,272415000;173231100,181610000;86610900,181610000;86610900,272415000;173231100,181610000;86610900,181610000;86610900,181610000;86610900,181610000;86610900,90805000;86610900,90805000;0,90805000;86610900,90805000;86610900,90805000;86610900,0;0,0;0,90805000;0,90805000;0,90805000;0,181610000;0,181610000;0,272415000;86610900,272415000;86610900,272415000;86610900,272415000;86610900,272415000;173231100,272415000;173231100,272415000;259842000,272415000" o:connectangles="0,0,0,0,0,0,0,0,0,0,0,0,0,0,0,0,0,0,0,0,0,0,0,0,0,0,0,0,0,0,0,0,0,0,0"/>
                </v:shape>
                <v:shape id="Freeform 2642" o:spid="_x0000_s1993" style="position:absolute;left:2381;top:762;width:374;height:28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AEyMUA&#10;AADdAAAADwAAAGRycy9kb3ducmV2LnhtbERPy2rCQBTdF/yH4QrdlDqp1AfRUYoodOHCR1twd8lc&#10;k2jmTpyZJvHvnUWhy8N5z5edqURDzpeWFbwNEhDEmdUl5wq+jpvXKQgfkDVWlknBnTwsF72nOaba&#10;tryn5hByEUPYp6igCKFOpfRZQQb9wNbEkTtbZzBE6HKpHbYx3FRymCRjabDk2FBgTauCsuvh1yj4&#10;nt7bdvuzvuw2J/dS7+Up3JqRUs/97mMGIlAX/sV/7k+t4H0yifvj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ATIxQAAAN0AAAAPAAAAAAAAAAAAAAAAAJgCAABkcnMv&#10;ZG93bnJldi54bWxQSwUGAAAAAAQABAD1AAAAigMAAAAA&#10;" path="m2,2r2,l3,1,3,r,1l3,,2,,1,1r,1l,2,,3r1,l2,2,2,1r,1l2,1r1,l2,1r1,l2,1r1,l2,1r,1l3,2,2,2xe" fillcolor="#e54200" stroked="f">
                  <v:path arrowok="t" o:connecttype="custom" o:connectlocs="175153550,180975000;350297750,180975000;350297750,180975000;262725650,90487500;262725650,90487500;262725650,90487500;262725650,0;262725650,0;262725650,0;262725650,90487500;262725650,0;262725650,0;175153550,0;175153550,0;175153550,0;175153550,0;175153550,0;87572100,90487500;87572100,90487500;87572100,90487500;87572100,180975000;0,180975000;0,271462500;87572100,271462500;87572100,271462500;175153550,180975000;175153550,180975000;175153550,90487500;175153550,180975000;175153550,180975000;175153550,90487500;262725650,90487500;175153550,90487500;175153550,90487500;262725650,90487500;175153550,90487500;175153550,90487500;175153550,90487500;175153550,90487500;175153550,90487500;175153550,90487500;175153550,90487500;262725650,90487500;175153550,90487500;175153550,90487500;175153550,180975000;262725650,180975000;175153550,180975000" o:connectangles="0,0,0,0,0,0,0,0,0,0,0,0,0,0,0,0,0,0,0,0,0,0,0,0,0,0,0,0,0,0,0,0,0,0,0,0,0,0,0,0,0,0,0,0,0,0,0,0"/>
                </v:shape>
                <v:shape id="Freeform 2643" o:spid="_x0000_s1994" style="position:absolute;left:1905;top:857;width:285;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8OcMA&#10;AADdAAAADwAAAGRycy9kb3ducmV2LnhtbESP3WrCQBSE7wt9h+UUelc3itQ0dRV/EHonxj7AIXua&#10;BLNnw+5R07d3BcHLYWa+YebLwXXqQiG2ng2MRxko4srblmsDv8fdRw4qCrLFzjMZ+KcIy8XryxwL&#10;6698oEsptUoQjgUaaET6QutYNeQwjnxPnLw/HxxKkqHWNuA1wV2nJ1n2qR22nBYa7GnTUHUqz85A&#10;6fIY6v0xZF9DvjvZtWzxLMa8vw2rb1BCgzzDj/aPNTCdzcZwf5Oe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o8OcMAAADdAAAADwAAAAAAAAAAAAAAAACYAgAAZHJzL2Rv&#10;d25yZXYueG1sUEsFBgAAAAAEAAQA9QAAAIgDAAAAAA==&#10;" path="m3,4l3,3,3,2,2,1,1,,,,,1,1,2,2,3,3,4xe" fillcolor="#e54200" stroked="f">
                  <v:path arrowok="t" o:connecttype="custom" o:connectlocs="271462500,362902500;271462500,272176875;271462500,181451250;271462500,181451250;180975000,90725625;90487500,0;0,0;0,0;0,0;0,0;0,90725625;90487500,181451250;180975000,272176875;180975000,272176875;271462500,362902500" o:connectangles="0,0,0,0,0,0,0,0,0,0,0,0,0,0,0"/>
                </v:shape>
                <v:shape id="Freeform 2644" o:spid="_x0000_s1995" style="position:absolute;left:1428;top:666;width:286;height:477;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hdMQA&#10;AADdAAAADwAAAGRycy9kb3ducmV2LnhtbESP0WqDQBRE3wv5h+UG8taskdI0xk0IAdtAn2r9gIt7&#10;o6J717gbNX/fLRT6OMzMGSY9zqYTIw2usaxgs45AEJdWN1wpKL6z5zcQziNr7CyTggc5OB4WTykm&#10;2k78RWPuKxEg7BJUUHvfJ1K6siaDbm174uBd7WDQBzlUUg84BbjpZBxFr9Jgw2Ghxp7ONZVtfjcK&#10;sragy8cuOxW3/PMexdY4LN6VWi3n0x6Ep9n/h//aF63gZbuN4fdNe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oXTEAAAA3QAAAA8AAAAAAAAAAAAAAAAAmAIAAGRycy9k&#10;b3ducmV2LnhtbFBLBQYAAAAABAAEAPUAAACJAwAAAAA=&#10;" path="m3,1l2,,1,1r,1l,3,,4,,5r1,l1,4,,4,1,5,1,4,1,3,2,2,2,1r,1l2,1r1,xe" fillcolor="#e54200" stroked="f">
                  <v:path arrowok="t" o:connecttype="custom" o:connectlocs="272415000,90868500;181610000,0;181610000,0;90805000,90868500;90805000,90868500;90805000,181737000;0,272605500;0,363474000;0,363474000;0,363474000;0,454342500;90805000,454342500;90805000,363474000;0,363474000;90805000,454342500;90805000,363474000;90805000,272605500;181610000,181737000;181610000,181737000;181610000,90868500;181610000,181737000;181610000,90868500;272415000,90868500" o:connectangles="0,0,0,0,0,0,0,0,0,0,0,0,0,0,0,0,0,0,0,0,0,0,0"/>
                </v:shape>
                <v:shape id="Freeform 2645" o:spid="_x0000_s1996" style="position:absolute;left:1428;top:1428;width:191;height:477;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NsgA&#10;AADdAAAADwAAAGRycy9kb3ducmV2LnhtbESPQWvCQBSE70L/w/IKvUjdtIqm0VVKi1DUg40iPT6y&#10;zyQ1+zZkVxP/fbcgeBxm5htmtuhMJS7UuNKygpdBBII4s7rkXMF+t3yOQTiPrLGyTAqu5GAxf+jN&#10;MNG25W+6pD4XAcIuQQWF93UipcsKMugGtiYO3tE2Bn2QTS51g22Am0q+RtFYGiw5LBRY00dB2Sk9&#10;GwXr7W57OMVv58/+Tzoat7+bFZWxUk+P3fsUhKfO38O39pdWMJpMhvD/Jj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IOg2yAAAAN0AAAAPAAAAAAAAAAAAAAAAAJgCAABk&#10;cnMvZG93bnJldi54bWxQSwUGAAAAAAQABAD1AAAAjQMAAAAA&#10;" path="m1,l,,,1,1,2,,2,1,3,,3r1,l,4,1,5,1,4r1,l2,3,2,2,2,1,1,xe" fillcolor="#e54200" stroked="f">
                  <v:path arrowok="t" o:connecttype="custom" o:connectlocs="90963750,0;0,0;0,90868500;90963750,181737000;90963750,181737000;0,181737000;90963750,272605500;0,272605500;90963750,272605500;90963750,272605500;0,363474000;0,363474000;90963750,454342500;90963750,363474000;181927500,363474000;181927500,272605500;181927500,272605500;181927500,272605500;181927500,181737000;181927500,90868500;90963750,0" o:connectangles="0,0,0,0,0,0,0,0,0,0,0,0,0,0,0,0,0,0,0,0,0"/>
                </v:shape>
                <v:shape id="Freeform 2646" o:spid="_x0000_s1997" style="position:absolute;left:952;top:2000;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BPMYA&#10;AADdAAAADwAAAGRycy9kb3ducmV2LnhtbESPS2sCMRSF94X+h3CF7mpG8VGmRhkKBRUX1nbR5e3k&#10;dmbo5CZOomb+vRGELg/n8XEWq2hacabON5YVjIYZCOLS6oYrBV+f788vIHxA1thaJgU9eVgtHx8W&#10;mGt74Q86H0Il0gj7HBXUIbhcSl/WZNAPrSNO3q/tDIYku0rqDi9p3LRynGUzabDhRKjR0VtN5d/h&#10;ZBI3Fvu4nmXN93G3LfqfjevdbqrU0yAWryACxfAfvrfXWsFkPp/A7U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aBPMYAAADdAAAADwAAAAAAAAAAAAAAAACYAgAAZHJz&#10;L2Rvd25yZXYueG1sUEsFBgAAAAAEAAQA9QAAAIsDAAAAAA==&#10;" path="m4,1l3,,2,1,1,2,,3,,4,2,3,3,2,4,1xe" fillcolor="#e54200" stroked="f">
                  <v:path arrowok="t" o:connecttype="custom" o:connectlocs="362902500,90725625;272176875,0;181451250,90725625;90725625,181451250;0,272176875;0,362902500;181451250,272176875;272176875,181451250;362902500,90725625" o:connectangles="0,0,0,0,0,0,0,0,0"/>
                </v:shape>
                <v:shape id="Freeform 2647" o:spid="_x0000_s1998" style="position:absolute;left:666;top:2571;width:286;height:388;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6OsMA&#10;AADdAAAADwAAAGRycy9kb3ducmV2LnhtbESPUWvCQBCE3wv+h2MF3+qlYmuaeoqtCL6Vxv6AJbdN&#10;grm9cLdq/Pc9QfBxmJlvmOV6cJ06U4itZwMv0wwUceVty7WB38PuOQcVBdli55kMXCnCejV6WmJh&#10;/YV/6FxKrRKEY4EGGpG+0DpWDTmMU98TJ+/PB4eSZKi1DXhJcNfpWZa9aYctp4UGe/pqqDqWJ2eg&#10;dHkM9fchZO9DvjvaT9niSYyZjIfNByihQR7he3tvDcwXi1e4vUl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6OsMAAADdAAAADwAAAAAAAAAAAAAAAACYAgAAZHJzL2Rv&#10;d25yZXYueG1sUEsFBgAAAAAEAAQA9QAAAIgDAAAAAA==&#10;" path="m1,l,,,1r1,l,1,,2r1,l1,3,2,4r1,l3,3,2,2,1,2r1,l1,1r,1l1,1,1,r,1l1,xe" fillcolor="#e54200" stroked="f">
                  <v:path arrowok="t" o:connecttype="custom" o:connectlocs="90805000,0;0,0;0,0;0,0;0,93934800;90805000,93934800;0,93934800;0,187869600;0,187869600;90805000,187869600;90805000,281794700;90805000,281794700;181610000,375729500;272415000,375729500;272415000,281794700;272415000,281794700;181610000,187869600;181610000,187869600;90805000,187869600;181610000,187869600;90805000,93934800;90805000,187869600;90805000,187869600;90805000,93934800;90805000,93934800;90805000,0;90805000,0;90805000,93934800;90805000,0" o:connectangles="0,0,0,0,0,0,0,0,0,0,0,0,0,0,0,0,0,0,0,0,0,0,0,0,0,0,0,0,0"/>
                </v:shape>
                <v:shape id="Freeform 2648" o:spid="_x0000_s1999" style="position:absolute;left:1143;top:3054;width:476;height:381;visibility:visible;mso-wrap-style:square;v-text-anchor:top" coordsize="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2K8cA&#10;AADdAAAADwAAAGRycy9kb3ducmV2LnhtbESPT2vCQBTE70K/w/IKXkQ3lppI6ioilNqL4B/U4yP7&#10;mqTNvg3ZNabf3hUEj8PM/IaZLTpTiZYaV1pWMB5FIIgzq0vOFRz2n8MpCOeRNVaWScE/OVjMX3oz&#10;TLW98pbanc9FgLBLUUHhfZ1K6bKCDLqRrYmD92Mbgz7IJpe6wWuAm0q+RVEsDZYcFgqsaVVQ9re7&#10;GAWnr/b3e3NOBibX62M2Pk+6OJko1X/tlh8gPHX+GX6011rBe5LE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o9ivHAAAA3QAAAA8AAAAAAAAAAAAAAAAAmAIAAGRy&#10;cy9kb3ducmV2LnhtbFBLBQYAAAAABAAEAPUAAACMAwAAAAA=&#10;" path="m1,l,1,1,2,2,3r1,l4,4,5,3,4,3,4,2,3,2,2,1,1,xe" fillcolor="#e54200" stroked="f">
                  <v:path arrowok="t" o:connecttype="custom" o:connectlocs="90678000,0;0,90725625;0,90725625;90678000,181451250;181356000,272176875;272034000,272176875;362712000,362902500;362712000,362902500;453390000,272176875;362712000,272176875;362712000,181451250;272034000,181451250;181356000,90725625;90678000,0" o:connectangles="0,0,0,0,0,0,0,0,0,0,0,0,0,0"/>
                </v:shape>
                <v:shape id="Freeform 2649" o:spid="_x0000_s2000" style="position:absolute;left:1238;top:3625;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8cA&#10;AADdAAAADwAAAGRycy9kb3ducmV2LnhtbESPy2rDMBBF94X+g5hCdo3cksbBiRJMoZCWLJrHIsuJ&#10;NbFNrZFqqYn891WhkOXlPg53sYqmExfqfWtZwdM4A0FcWd1yreCwf3ucgfABWWNnmRQM5GG1vL9b&#10;YKHtlbd02YVapBH2BSpoQnCFlL5qyKAfW0ecvLPtDYYk+1rqHq9p3HTyOcum0mDLidCgo9eGqq/d&#10;j0ncWH7G9TRrj9+bj3I4vbvBbV6UGj3Ecg4iUAy38H97rRVM8jyH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0H0vHAAAA3QAAAA8AAAAAAAAAAAAAAAAAmAIAAGRy&#10;cy9kb3ducmV2LnhtbFBLBQYAAAAABAAEAPUAAACMAwAAAAA=&#10;" path="m4,1l3,r,1l2,1,1,2r1,l1,2,,3,,4,1,3r1,l3,2r1,l4,1xe" fillcolor="#e54200" stroked="f">
                  <v:path arrowok="t" o:connecttype="custom" o:connectlocs="362902500,90725625;272176875,0;272176875,90725625;181451250,90725625;90725625,181451250;181451250,181451250;181451250,181451250;90725625,181451250;0,272176875;0,362902500;90725625,272176875;181451250,272176875;181451250,272176875;272176875,181451250;362902500,181451250;362902500,90725625" o:connectangles="0,0,0,0,0,0,0,0,0,0,0,0,0,0,0,0"/>
                </v:shape>
                <v:shape id="Freeform 2650" o:spid="_x0000_s2001" style="position:absolute;left:571;top:4006;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IzsUA&#10;AADdAAAADwAAAGRycy9kb3ducmV2LnhtbERPy2rCQBTdF/yH4QrdlDqp1AfRUYoodOHCR1twd8lc&#10;k2jmTpyZJvHvnUWhy8N5z5edqURDzpeWFbwNEhDEmdUl5wq+jpvXKQgfkDVWlknBnTwsF72nOaba&#10;tryn5hByEUPYp6igCKFOpfRZQQb9wNbEkTtbZzBE6HKpHbYx3FRymCRjabDk2FBgTauCsuvh1yj4&#10;nt7bdvuzvuw2J/dS7+Up3JqRUs/97mMGIlAX/sV/7k+t4H0yiXPjm/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gjOxQAAAN0AAAAPAAAAAAAAAAAAAAAAAJgCAABkcnMv&#10;ZG93bnJldi54bWxQSwUGAAAAAAQABAD1AAAAigMAAAAA&#10;" path="m4,1l4,,2,1,1,2,,2,,3r1,l2,2,4,1xe" fillcolor="#e54200" stroked="f">
                  <v:path arrowok="t" o:connecttype="custom" o:connectlocs="362902500,90805000;362902500,0;181451250,90805000;90725625,181610000;0,181610000;0,272415000;90725625,272415000;181451250,181610000;362902500,90805000" o:connectangles="0,0,0,0,0,0,0,0,0"/>
                </v:shape>
                <v:shape id="Freeform 2651" o:spid="_x0000_s2002" style="position:absolute;left:95;top:4483;width:286;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wwP8MA&#10;AADdAAAADwAAAGRycy9kb3ducmV2LnhtbESP3WrCQBSE7wt9h+UUelc3FakxdRV/EHonxj7AIXua&#10;BLNnw+5R07d3BcHLYWa+YebLwXXqQiG2ng18jjJQxJW3LdcGfo+7jxxUFGSLnWcy8E8RlovXlzkW&#10;1l/5QJdSapUgHAs00Ij0hdaxashhHPmeOHl/PjiUJEOtbcBrgrtOj7PsSztsOS002NOmoepUnp2B&#10;0uUx1PtjyGZDvjvZtWzxLMa8vw2rb1BCgzzDj/aPNTCZTmdwf5OegF7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wwP8MAAADdAAAADwAAAAAAAAAAAAAAAACYAgAAZHJzL2Rv&#10;d25yZXYueG1sUEsFBgAAAAAEAAQA9QAAAIgDAAAAAA==&#10;" path="m3,l2,,1,,2,,1,r,1l,2,,3,,4r1,l1,3r1,l1,3r1,l2,2,2,1,3,xe" fillcolor="#e54200" stroked="f">
                  <v:path arrowok="t" o:connecttype="custom" o:connectlocs="272415000,0;181610000,0;90805000,0;181610000,0;90805000,0;90805000,90725625;90805000,90725625;0,181451250;0,272176875;0,272176875;0,362902500;90805000,362902500;90805000,272176875;181610000,272176875;90805000,272176875;181610000,272176875;181610000,181451250;181610000,90725625;181610000,90725625;181610000,90725625;272415000,0" o:connectangles="0,0,0,0,0,0,0,0,0,0,0,0,0,0,0,0,0,0,0,0,0"/>
                </v:shape>
                <v:shape id="Freeform 2652" o:spid="_x0000_s2003" style="position:absolute;left:190;top:5149;width:286;height:477;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qv8EA&#10;AADdAAAADwAAAGRycy9kb3ducmV2LnhtbERPzYrCMBC+C/sOYRa8abqyaO2aighdhT1t7QMMzdiW&#10;NpPaRK1vbw6Cx4/vf7MdTSduNLjGsoKveQSCuLS64UpBccpmMQjnkTV2lknBgxxs04/JBhNt7/xP&#10;t9xXIoSwS1BB7X2fSOnKmgy6ue2JA3e2g0Ef4FBJPeA9hJtOLqJoKQ02HBpq7GlfU9nmV6Mgaws6&#10;HtbZrrjkf9doYY3D4lep6ee4+wHhafRv8ct91Aq+V3HYH96EJyD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d6r/BAAAA3QAAAA8AAAAAAAAAAAAAAAAAmAIAAGRycy9kb3du&#10;cmV2LnhtbFBLBQYAAAAABAAEAPUAAACGAwAAAAA=&#10;" path="m1,l,,,1,,3r1,l1,4,2,5,2,4r,1l3,4,2,3r,1l2,3,2,2,1,1,1,xe" fillcolor="#e54200" stroked="f">
                  <v:path arrowok="t" o:connecttype="custom" o:connectlocs="90805000,0;0,0;0,90868500;0,272605500;90805000,272605500;90805000,363474000;90805000,363474000;90805000,363474000;181610000,454342500;181610000,363474000;181610000,454342500;181610000,454342500;272415000,363474000;272415000,363474000;272415000,363474000;181610000,272605500;181610000,363474000;181610000,363474000;181610000,272605500;181610000,272605500;181610000,181737000;90805000,90868500;90805000,0" o:connectangles="0,0,0,0,0,0,0,0,0,0,0,0,0,0,0,0,0,0,0,0,0,0,0"/>
                </v:shape>
                <v:shape id="Freeform 2653" o:spid="_x0000_s2004" style="position:absolute;left:666;top:5435;width:477;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MFccA&#10;AADdAAAADwAAAGRycy9kb3ducmV2LnhtbESPQWvCQBSE70L/w/IKvUjdqGkrqatIoaIIlsZCro/s&#10;axKafRuzWxP/vSsIHoeZ+YaZL3tTixO1rrKsYDyKQBDnVldcKPg5fD7PQDiPrLG2TArO5GC5eBjM&#10;MdG24286pb4QAcIuQQWl900ipctLMuhGtiEO3q9tDfog20LqFrsAN7WcRNGrNFhxWCixoY+S8r/0&#10;3ygw2fGwqzIZT1++4m47Ge6zZj1U6umxX72D8NT7e/jW3mgF8dtsDNc34Qn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ijBXHAAAA3QAAAA8AAAAAAAAAAAAAAAAAmAIAAGRy&#10;cy9kb3ducmV2LnhtbFBLBQYAAAAABAAEAPUAAACMAwAAAAA=&#10;" path="m,1l1,2,2,1r1,l3,r,1l4,1,4,r,1l5,1,5,,4,,3,,2,,1,1,,1xe" fillcolor="#e54200" stroked="f">
                  <v:path arrowok="t" o:connecttype="custom" o:connectlocs="0,90963750;90868500,181927500;90868500,181927500;181737000,90963750;272605500,90963750;272605500,0;272605500,90963750;363474000,90963750;363474000,90963750;363474000,90963750;363474000,0;363474000,90963750;454342500,90963750;454342500,0;454342500,0;363474000,0;363474000,0;363474000,0;272605500,0;272605500,0;181737000,0;90868500,90963750;0,90963750" o:connectangles="0,0,0,0,0,0,0,0,0,0,0,0,0,0,0,0,0,0,0,0,0,0,0"/>
                </v:shape>
                <v:shape id="Freeform 2654" o:spid="_x0000_s2005" style="position:absolute;left:1238;top:5721;width:286;height:476;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RU8QA&#10;AADdAAAADwAAAGRycy9kb3ducmV2LnhtbESP0WqDQBRE3wv5h+UG8taskdAmJhuRgq3Qpxo/4OLe&#10;qMS9a9xNtH/fLRT6OMzMGeaYzqYXDxpdZ1nBZh2BIK6t7rhRUJ3z5x0I55E19pZJwTc5SE+LpyMm&#10;2k78RY/SNyJA2CWooPV+SKR0dUsG3doOxMG72NGgD3JspB5xCnDTyziKXqTBjsNCiwO9tVRfy7tR&#10;kF8rKj72eVbdys97FFvjsHpXarWcswMIT7P/D/+1C61g+7qL4fdNe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D0VPEAAAA3QAAAA8AAAAAAAAAAAAAAAAAmAIAAGRycy9k&#10;b3ducmV2LnhtbFBLBQYAAAAABAAEAPUAAACJAwAAAAA=&#10;" path="m1,l,1,,2,1,3r,1l2,4r,1l3,4,2,4,2,3,1,3r1,l1,2,1,1,1,xe" fillcolor="#e54200" stroked="f">
                  <v:path arrowok="t" o:connecttype="custom" o:connectlocs="90805000,0;0,90678000;0,90678000;0,181356000;90805000,272034000;90805000,362712000;90805000,362712000;181610000,362712000;181610000,453390000;272415000,362712000;181610000,362712000;181610000,272034000;181610000,272034000;90805000,272034000;181610000,272034000;90805000,181356000;90805000,90678000;90805000,0" o:connectangles="0,0,0,0,0,0,0,0,0,0,0,0,0,0,0,0,0,0"/>
                </v:shape>
                <v:shape id="Freeform 2655" o:spid="_x0000_s2006" style="position:absolute;left:1809;top:6102;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KlHsUA&#10;AADdAAAADwAAAGRycy9kb3ducmV2LnhtbESPUUsDMRCE34X+h7AF32yiLbacTYtYCkIRMfYHLJf1&#10;7uplc1zW6/XfN4Lg4zAz3zDr7RhaNVCfmsgW7mcGFHEZfcOVhePn/m4FKgmyxzYyWbhQgu1mcrPG&#10;wsczf9DgpFIZwqlAC7VIV2idypoCplnsiLP3FfuAkmVfad/jOcNDqx+MedQBG84LNXb0UlP57X6C&#10;Bfcuh+NgTk4W8+pt6cxut7+crL2djs9PoIRG+Q//tV+9hcVyNYffN/kJ6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qUexQAAAN0AAAAPAAAAAAAAAAAAAAAAAJgCAABkcnMv&#10;ZG93bnJldi54bWxQSwUGAAAAAAQABAD1AAAAigMAAAAA&#10;" path="m,l,1r2,l4,1,4,,2,,,xe" fillcolor="#e54200" stroked="f">
                  <v:path arrowok="t" o:connecttype="custom" o:connectlocs="0,0;0,90487500;0,90487500;181451250,90487500;362902500,90487500;362902500,90487500;362902500,0;362902500,0;181451250,0;0,0" o:connectangles="0,0,0,0,0,0,0,0,0,0"/>
                </v:shape>
                <v:shape id="Freeform 2656" o:spid="_x0000_s2007" style="position:absolute;left:2476;top:6102;width:470;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2y8YA&#10;AADdAAAADwAAAGRycy9kb3ducmV2LnhtbESPT4vCMBTE74LfITzBm6ZK/UPXKCII6mHR7h72+Gje&#10;tnWbl9pErd9+Iwgeh5n5DbNYtaYSN2pcaVnBaBiBIM6sLjlX8P21HcxBOI+ssbJMCh7kYLXsdhaY&#10;aHvnE91Sn4sAYZeggsL7OpHSZQUZdENbEwfv1zYGfZBNLnWD9wA3lRxH0VQaLDksFFjTpqDsL70a&#10;BZ/rzXESy8Nodj6efyoa4346uSjV77XrDxCeWv8Ov9o7rSCezWN4vg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a2y8YAAADdAAAADwAAAAAAAAAAAAAAAACYAgAAZHJz&#10;L2Rvd25yZXYueG1sUEsFBgAAAAAEAAQA9QAAAIsDAAAAAA==&#10;" path="m,l1,1r1,l3,1r1,l4,,3,1r1,l5,1,5,,4,,3,,2,,1,,,xe" fillcolor="#e54200" stroked="f">
                  <v:path arrowok="t" o:connecttype="custom" o:connectlocs="0,0;88341200,90487500;88341200,90487500;176682400,90487500;265023600,90487500;353364800,90487500;353364800,0;265023600,90487500;353364800,90487500;441706000,90487500;441706000,0;441706000,0;353364800,0;353364800,0;265023600,0;176682400,0;88341200,0;0,0" o:connectangles="0,0,0,0,0,0,0,0,0,0,0,0,0,0,0,0,0,0"/>
                </v:shape>
                <v:shape id="Freeform 2657" o:spid="_x0000_s2008" style="position:absolute;left:3136;top:6292;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UgMYA&#10;AADdAAAADwAAAGRycy9kb3ducmV2LnhtbESPS2sCMRSF9wX/Q7hCd5qp1AdTowyCYMVFtV10eTu5&#10;nRk6uYmTVDP/3hSELg/n8XGW62hacaHON5YVPI0zEMSl1Q1XCj7et6MFCB+QNbaWSUFPHtarwcMS&#10;c22vfKTLKVQijbDPUUEdgsul9GVNBv3YOuLkfdvOYEiyq6Tu8JrGTSsnWTaTBhtOhBodbWoqf06/&#10;JnFj8RZ3s6z5PB/2Rf/16np3mCr1OIzFC4hAMfyH7+2dVvA8X0zh7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9UgMYAAADdAAAADwAAAAAAAAAAAAAAAACYAgAAZHJz&#10;L2Rvd25yZXYueG1sUEsFBgAAAAAEAAQA9QAAAIsDAAAAAA==&#10;" path="m1,l,1r1,l2,2,3,3,4,4,4,3,4,2,3,1,2,1,1,xe" fillcolor="#e54200" stroked="f">
                  <v:path arrowok="t" o:connecttype="custom" o:connectlocs="90725625,0;0,90725625;90725625,90725625;181451250,181451250;272176875,272176875;362902500,362902500;362902500,272176875;362902500,181451250;272176875,90725625;181451250,90725625;90725625,0" o:connectangles="0,0,0,0,0,0,0,0,0,0,0"/>
                </v:shape>
                <v:shape id="Freeform 2658" o:spid="_x0000_s2009" style="position:absolute;left:3708;top:6769;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3K98YA&#10;AADdAAAADwAAAGRycy9kb3ducmV2LnhtbESPX2vCMBTF3wd+h3AHe5vphqtSjVIEQcWHqXvY47W5&#10;a8uam6zJNP32y2Cwx8P58+MsVtF04kq9by0reBpnIIgrq1uuFbydN48zED4ga+wsk4KBPKyWo7sF&#10;Ftre+EjXU6hFGmFfoIImBFdI6auGDPqxdcTJ+7C9wZBkX0vd4y2Nm04+Z1kuDbacCA06WjdUfZ6+&#10;TeLG8jVu86x9/zrsy+Gyc4M7vCj1cB/LOYhAMfyH/9pbrWAyneXw+yY9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3K98YAAADdAAAADwAAAAAAAAAAAAAAAACYAgAAZHJz&#10;L2Rvd25yZXYueG1sUEsFBgAAAAAEAAQA9QAAAIsDAAAAAA==&#10;" path="m1,l,1,1,2r1,l2,3r1,l4,4,4,3,3,2r,1l3,2,2,2,1,1,1,xe" fillcolor="#e54200" stroked="f">
                  <v:path arrowok="t" o:connecttype="custom" o:connectlocs="90725625,0;0,90725625;90725625,181451250;181451250,181451250;181451250,272176875;272176875,272176875;362902500,362902500;362902500,362902500;362902500,272176875;362902500,272176875;272176875,181451250;272176875,272176875;272176875,181451250;181451250,181451250;90725625,90725625;90725625,0" o:connectangles="0,0,0,0,0,0,0,0,0,0,0,0,0,0,0,0"/>
                </v:shape>
                <v:shape id="Freeform 2659" o:spid="_x0000_s2010" style="position:absolute;left:4375;top:6673;width:285;height:477;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y8IA&#10;AADdAAAADwAAAGRycy9kb3ducmV2LnhtbESP3YrCMBSE7xd8h3AE79ZUEX+qUUSoCl5t7QMcmmNb&#10;bE5qE7W+vRGEvRxm5htmtelMLR7UusqygtEwAkGcW11xoSA7J79zEM4ja6wtk4IXOdisez8rjLV9&#10;8h89Ul+IAGEXo4LS+yaW0uUlGXRD2xAH72Jbgz7ItpC6xWeAm1qOo2gqDVYcFkpsaFdSfk3vRkFy&#10;zeh4WCTb7Jae7tHYGofZXqlBv9suQXjq/H/42z5qBZPZfAafN+EJ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HLLwgAAAN0AAAAPAAAAAAAAAAAAAAAAAJgCAABkcnMvZG93&#10;bnJldi54bWxQSwUGAAAAAAQABAD1AAAAhwMAAAAA&#10;" path="m,4l1,5,1,4r1,l2,3,3,2,3,1,2,r,1l1,2r,1l,4xe" fillcolor="#e54200" stroked="f">
                  <v:path arrowok="t" o:connecttype="custom" o:connectlocs="0,363474000;90487500,454342500;90487500,363474000;180975000,363474000;180975000,272605500;180975000,272605500;271462500,181737000;271462500,90868500;180975000,0;180975000,90868500;90487500,181737000;90487500,272605500;90487500,272605500;90487500,272605500;90487500,272605500;0,363474000" o:connectangles="0,0,0,0,0,0,0,0,0,0,0,0,0,0,0,0"/>
                </v:shape>
                <v:shape id="Freeform 2660" o:spid="_x0000_s2011" style="position:absolute;left:4660;top:6007;width:381;height:476;visibility:visible;mso-wrap-style:square;v-text-anchor:top" coordsize="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zisIA&#10;AADdAAAADwAAAGRycy9kb3ducmV2LnhtbERPyW7CMBC9I/EP1iD1Bg6UTSkGIQQVV8KiHkfxNEmJ&#10;x5HtQtqvxwckjk9vX6xaU4sbOV9ZVjAcJCCIc6srLhScjrv+HIQPyBpry6Tgjzyslt3OAlNt73yg&#10;WxYKEUPYp6igDKFJpfR5SQb9wDbEkfu2zmCI0BVSO7zHcFPLUZJMpcGKY0OJDW1Kyq/Zr1Hws82q&#10;y+Tw+f8+btx5/bUb+uxYK/XWa9cfIAK14SV+uvdawXg2j3Pjm/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XOKwgAAAN0AAAAPAAAAAAAAAAAAAAAAAJgCAABkcnMvZG93&#10;bnJldi54bWxQSwUGAAAAAAQABAD1AAAAhwMAAAAA&#10;" path="m,4l1,5,2,4,2,3,3,2,4,1,3,r,1l2,1,1,2r,1l,4xe" fillcolor="#e54200" stroked="f">
                  <v:path arrowok="t" o:connecttype="custom" o:connectlocs="0,362712000;90725625,453390000;181451250,362712000;181451250,272034000;181451250,272034000;181451250,272034000;272176875,181356000;272176875,181356000;362902500,90678000;272176875,0;272176875,90678000;181451250,90678000;90725625,181356000;90725625,181356000;90725625,272034000;0,362712000" o:connectangles="0,0,0,0,0,0,0,0,0,0,0,0,0,0,0,0"/>
                </v:shape>
                <v:shape id="Freeform 2661" o:spid="_x0000_s2012" style="position:absolute;left:5327;top:6007;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PiYsUA&#10;AADdAAAADwAAAGRycy9kb3ducmV2LnhtbESPQWsCMRSE74L/IbxCb5q1tNZujWLFgniR2kJ7fGye&#10;m9DNy5JEXf+9EQSPw8x8w0znnWvEkUK0nhWMhgUI4spry7WCn+/PwQRETMgaG8+k4EwR5rN+b4ql&#10;9if+ouMu1SJDOJaowKTUllLGypDDOPQtcfb2PjhMWYZa6oCnDHeNfCqKsXRoOS8YbGlpqPrfHZyC&#10;6ndfbMw6NNqOXj62f9YuV2Or1ONDt3gHkahL9/CtvdYKnl8nb3B9k5+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JixQAAAN0AAAAPAAAAAAAAAAAAAAAAAJgCAABkcnMv&#10;ZG93bnJldi54bWxQSwUGAAAAAAQABAD1AAAAigMAAAAA&#10;" path="m,l,1r1,l1,,,1r1,l3,2r1,l4,1,3,1,2,,1,,,xe" fillcolor="#e54200" stroked="f">
                  <v:path arrowok="t" o:connecttype="custom" o:connectlocs="0,0;0,90487500;90725625,90487500;90725625,0;0,90487500;90725625,90487500;272176875,180975000;362902500,180975000;362902500,180975000;362902500,90487500;362902500,90487500;272176875,90487500;181451250,0;90725625,0;90725625,0;0,0" o:connectangles="0,0,0,0,0,0,0,0,0,0,0,0,0,0,0,0"/>
                </v:shape>
                <v:shape id="Freeform 2662" o:spid="_x0000_s2013" style="position:absolute;left:5994;top:6197;width:476;height:28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VK8AA&#10;AADdAAAADwAAAGRycy9kb3ducmV2LnhtbERPy4rCMBTdD/gP4QruxtTH+KhGUUFwN2j9gGtzbYvN&#10;TUmi1r83C8Hl4byX69bU4kHOV5YVDPoJCOLc6ooLBeds/zsD4QOyxtoyKXiRh/Wq87PEVNsnH+lx&#10;CoWIIexTVFCG0KRS+rwkg75vG+LIXa0zGCJ0hdQOnzHc1HKYJBNpsOLYUGJDu5Ly2+luFLjB9s9e&#10;xlm9Od+zf3fZjWZuxEr1uu1mASJQG77ij/ugFYyn87g/volP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DVK8AAAADdAAAADwAAAAAAAAAAAAAAAACYAgAAZHJzL2Rvd25y&#10;ZXYueG1sUEsFBgAAAAAEAAQA9QAAAIUDAAAAAA==&#10;" path="m,l,1,2,2r1,l4,3,5,2,4,1,3,1,,xe" fillcolor="#e54200" stroked="f">
                  <v:path arrowok="t" o:connecttype="custom" o:connectlocs="0,0;0,90805000;181356000,181610000;272034000,181610000;362712000,272415000;453390000,181610000;362712000,90805000;272034000,90805000;0,0" o:connectangles="0,0,0,0,0,0,0,0,0"/>
                </v:shape>
                <v:shape id="Freeform 2663" o:spid="_x0000_s2014" style="position:absolute;left:6756;top:6483;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UIL8YA&#10;AADdAAAADwAAAGRycy9kb3ducmV2LnhtbESP3UoDMRSE7wXfIRyhdzbpD1bXpqVYCoKIGPsAh81x&#10;d+vmZNkct9u3N4Lg5TAz3zDr7RhaNVCfmsgWZlMDiriMvuHKwvHjcHsPKgmyxzYyWbhQgu3m+mqN&#10;hY9nfqfBSaUyhFOBFmqRrtA6lTUFTNPYEWfvM/YBJcu+0r7Hc4aHVs+NudMBG84LNXb0VFP55b6D&#10;BfcmL8fBnJwsF9Xrypn9/nA5WTu5GXePoIRG+Q//tZ+9heXqYQa/b/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UIL8YAAADdAAAADwAAAAAAAAAAAAAAAACYAgAAZHJz&#10;L2Rvd25yZXYueG1sUEsFBgAAAAAEAAQA9QAAAIsDAAAAAA==&#10;" path="m,l,1r1,l2,1r1,l4,1,4,,3,,2,,1,,,xe" fillcolor="#e54200" stroked="f">
                  <v:path arrowok="t" o:connecttype="custom" o:connectlocs="0,0;0,90487500;0,90487500;0,90487500;90725625,90487500;181451250,90487500;272176875,90487500;362902500,90487500;362902500,90487500;362902500,0;272176875,0;272176875,0;272176875,0;181451250,0;90725625,0;0,0;0,0;0,0" o:connectangles="0,0,0,0,0,0,0,0,0,0,0,0,0,0,0,0,0,0"/>
                </v:shape>
                <v:shape id="Freeform 2664" o:spid="_x0000_s2015" style="position:absolute;left:7137;top:6007;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9aKcYA&#10;AADdAAAADwAAAGRycy9kb3ducmV2LnhtbESPzWoCMRSF94W+Q7hCdzWjtFZHowyFghYXrXXh8jq5&#10;nRk6uUknUTNvb4RCl4fz83EWq2hacabON5YVjIYZCOLS6oYrBfuvt8cpCB+QNbaWSUFPHlbL+7sF&#10;5tpe+JPOu1CJNMI+RwV1CC6X0pc1GfRD64iT9207gyHJrpK6w0saN60cZ9lEGmw4EWp09FpT+bM7&#10;mcSNxUdcT7Lm8Lt9L/rjxvVu+6zUwyAWcxCBYvgP/7XXWsHTy2wMtzfp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9aKcYAAADdAAAADwAAAAAAAAAAAAAAAACYAgAAZHJz&#10;L2Rvd25yZXYueG1sUEsFBgAAAAAEAAQA9QAAAIsDAAAAAA==&#10;" path="m2,3l3,4,3,3r1,l3,3,3,2,3,1,2,1,1,,,,,1r1,l,1,1,2r1,l3,2,2,2r,1l3,3,2,3r1,l2,3xe" fillcolor="#e54200" stroked="f">
                  <v:path arrowok="t" o:connecttype="custom" o:connectlocs="181451250,272176875;272176875,362902500;272176875,362902500;272176875,272176875;362902500,272176875;272176875,272176875;272176875,181451250;272176875,181451250;272176875,181451250;272176875,181451250;272176875,90725625;181451250,90725625;181451250,90725625;90725625,0;90725625,0;0,0;0,90725625;90725625,90725625;90725625,90725625;0,90725625;90725625,181451250;181451250,181451250;181451250,181451250;181451250,181451250;272176875,181451250;181451250,181451250;181451250,272176875;181451250,272176875;272176875,272176875;181451250,272176875;181451250,272176875;181451250,272176875;272176875,272176875;181451250,272176875" o:connectangles="0,0,0,0,0,0,0,0,0,0,0,0,0,0,0,0,0,0,0,0,0,0,0,0,0,0,0,0,0,0,0,0,0,0"/>
                </v:shape>
                <v:shape id="Freeform 2665" o:spid="_x0000_s2016" style="position:absolute;left:6470;top:5626;width:476;height:28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LXMQA&#10;AADdAAAADwAAAGRycy9kb3ducmV2LnhtbESP3YrCMBSE7xd8h3CEvVtTretPNYoKwt4tWh/g2Bzb&#10;YnNSkqjdtzcLgpfDzHzDLNedacSdnK8tKxgOEhDEhdU1lwpO+f5rBsIHZI2NZVLwRx7Wq97HEjNt&#10;H3yg+zGUIkLYZ6igCqHNpPRFRQb9wLbE0btYZzBE6UqpHT4i3DRylCQTabDmuFBhS7uKiuvxZhS4&#10;4fbbnsd5sznd8l933qUzl7JSn/1uswARqAvv8Kv9oxWMp/MU/t/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S1zEAAAA3QAAAA8AAAAAAAAAAAAAAAAAmAIAAGRycy9k&#10;b3ducmV2LnhtbFBLBQYAAAAABAAEAPUAAACJAwAAAAA=&#10;" path="m4,3l5,2,2,1,1,,,1,2,2,4,3xe" fillcolor="#e54200" stroked="f">
                  <v:path arrowok="t" o:connecttype="custom" o:connectlocs="362712000,271462500;453390000,180975000;181356000,90487500;90678000,0;90678000,0;0,90487500;0,90487500;181356000,180975000;362712000,271462500" o:connectangles="0,0,0,0,0,0,0,0,0"/>
                </v:shape>
                <v:shape id="Freeform 2666" o:spid="_x0000_s2017" style="position:absolute;left:6089;top:5340;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bIcUA&#10;AADdAAAADwAAAGRycy9kb3ducmV2LnhtbESPQWsCMRSE74L/ITyhN80qVtutUay0IL2IttAeH5vn&#10;JnTzsiSprv/eFASPw8x8wyxWnWvEiUK0nhWMRwUI4spry7WCr8/34ROImJA1Np5JwYUirJb93gJL&#10;7c+8p9Mh1SJDOJaowKTUllLGypDDOPItcfaOPjhMWYZa6oDnDHeNnBTFTDq0nBcMtrQxVP0e/pyC&#10;6vtYfJhtaLQdP77ufqzdvM2sUg+Dbv0CIlGX7uFbe6sVTOfPU/h/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9shxQAAAN0AAAAPAAAAAAAAAAAAAAAAAJgCAABkcnMv&#10;ZG93bnJldi54bWxQSwUGAAAAAAQABAD1AAAAigMAAAAA&#10;" path="m1,2l2,1,1,1,1,r,1l1,r,1l1,r,1l1,r,1l2,1r1,l4,1,4,,3,,2,,1,,,,,1r1,l1,2xe" fillcolor="#e54200" stroked="f">
                  <v:path arrowok="t" o:connecttype="custom" o:connectlocs="90725625,180975000;181451250,90487500;181451250,90487500;90725625,90487500;90725625,0;90725625,0;90725625,90487500;90725625,0;90725625,0;90725625,90487500;90725625,90487500;90725625,90487500;90725625,90487500;90725625,0;90725625,90487500;90725625,90487500;90725625,0;90725625,90487500;90725625,90487500;90725625,90487500;90725625,90487500;181451250,90487500;181451250,90487500;272176875,90487500;272176875,90487500;362902500,90487500;362902500,0;272176875,0;272176875,0;181451250,0;181451250,0;90725625,0;90725625,0;90725625,0;90725625,0;0,0;0,0;0,0;0,0;0,90487500;0,90487500;0,90487500;0,90487500;0,90487500;90725625,90487500;90725625,180975000" o:connectangles="0,0,0,0,0,0,0,0,0,0,0,0,0,0,0,0,0,0,0,0,0,0,0,0,0,0,0,0,0,0,0,0,0,0,0,0,0,0,0,0,0,0,0,0,0,0"/>
                </v:shape>
                <v:shape id="Freeform 2667" o:spid="_x0000_s2018" style="position:absolute;left:6756;top:5435;width:476;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cy8gA&#10;AADdAAAADwAAAGRycy9kb3ducmV2LnhtbESPW2vCQBSE34X+h+UU+iK6qcZbdJVSsLQIihfI6yF7&#10;TEKzZ9Ps1qT/vlso+DjMzDfMatOZStyocaVlBc/DCARxZnXJuYLLeTuYg3AeWWNlmRT8kIPN+qG3&#10;wkTblo90O/lcBAi7BBUU3teJlC4ryKAb2po4eFfbGPRBNrnUDbYBbio5iqKpNFhyWCiwpteCss/T&#10;t1Fg0q/zrkxlPJ4c4vZj1N+n9VtfqafH7mUJwlPn7+H/9rtWEM8WE/h7E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BzLyAAAAN0AAAAPAAAAAAAAAAAAAAAAAJgCAABk&#10;cnMvZG93bnJldi54bWxQSwUGAAAAAAQABAD1AAAAjQMAAAAA&#10;" path="m,l,1r2,l4,2,5,1,3,,1,,,xe" fillcolor="#e54200" stroked="f">
                  <v:path arrowok="t" o:connecttype="custom" o:connectlocs="0,0;0,90963750;0,90963750;181356000,90963750;362712000,181927500;453390000,90963750;272034000,0;90678000,0;0,0" o:connectangles="0,0,0,0,0,0,0,0,0"/>
                </v:shape>
                <v:shape id="Freeform 2668" o:spid="_x0000_s2019" style="position:absolute;left:7518;top:5530;width:375;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f3cgA&#10;AADdAAAADwAAAGRycy9kb3ducmV2LnhtbESPS2vDMBCE74X8B7GFXkoitzSPulFCKQ30kEPekNti&#10;bW2n1sqVVNv591UgkOMwM98w03lnKtGQ86VlBU+DBARxZnXJuYLddtGfgPABWWNlmRScycN81rub&#10;Yqpty2tqNiEXEcI+RQVFCHUqpc8KMugHtiaO3rd1BkOULpfaYRvhppLPSTKSBkuOCwXW9FFQ9rP5&#10;Mwr2k3PbLg+fp9Xi6B7rtTyG32ao1MN99/4GIlAXbuFr+0sreBm/juDyJj4B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d/dyAAAAN0AAAAPAAAAAAAAAAAAAAAAAJgCAABk&#10;cnMvZG93bnJldi54bWxQSwUGAAAAAAQABAD1AAAAjQMAAAAA&#10;" path="m,l,1,1,2r2,l4,3,4,1,1,1,,xe" fillcolor="#e54200" stroked="f">
                  <v:path arrowok="t" o:connecttype="custom" o:connectlocs="0,0;0,90805000;87806250,181610000;263428125,181610000;351234375,272415000;351234375,90805000;351234375,90805000;87806250,90805000;0,0" o:connectangles="0,0,0,0,0,0,0,0,0"/>
                </v:shape>
                <v:shape id="Freeform 2669" o:spid="_x0000_s2020" style="position:absolute;left:8178;top:5721;width:477;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nJ8gA&#10;AADdAAAADwAAAGRycy9kb3ducmV2LnhtbESPQWvCQBSE7wX/w/KEXkQ31ahtdJVSqFgKilrI9ZF9&#10;TYLZt2l2a+K/7wpCj8PMfMMs152pxIUaV1pW8DSKQBBnVpecK/g6vQ+fQTiPrLGyTAqu5GC96j0s&#10;MdG25QNdjj4XAcIuQQWF93UipcsKMuhGtiYO3rdtDPogm1zqBtsAN5UcR9FMGiw5LBRY01tB2fn4&#10;axSY9Of0WaYynkz3cfsxHuzSejNQ6rHfvS5AeOr8f/je3moF8fxlDrc34Qn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nicnyAAAAN0AAAAPAAAAAAAAAAAAAAAAAJgCAABk&#10;cnMvZG93bnJldi54bWxQSwUGAAAAAAQABAD1AAAAjQMAAAAA&#10;" path="m,l,1r1,l3,2r2,l5,1,4,1,1,,,xe" fillcolor="#e54200" stroked="f">
                  <v:path arrowok="t" o:connecttype="custom" o:connectlocs="0,0;0,90487500;90868500,90487500;272605500,180975000;454342500,180975000;454342500,90487500;363474000,90487500;90868500,0;0,0" o:connectangles="0,0,0,0,0,0,0,0,0"/>
                </v:shape>
                <v:shape id="Freeform 2670" o:spid="_x0000_s2021" style="position:absolute;left:8940;top:5911;width:477;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zVcUA&#10;AADdAAAADwAAAGRycy9kb3ducmV2LnhtbERPTWvCQBC9C/6HZYReRDfV2Gp0FSlYWgoWtZDrkB2T&#10;0OxszK4m/ffuoeDx8b5Xm85U4kaNKy0reB5HIIgzq0vOFfycdqM5COeRNVaWScEfOdis+70VJtq2&#10;fKDb0ecihLBLUEHhfZ1I6bKCDLqxrYkDd7aNQR9gk0vdYBvCTSUnUfQiDZYcGgqs6a2g7Pd4NQpM&#10;ejl9lamMp7PvuP2cDPdp/T5U6mnQbZcgPHX+If53f2gF8esizA1vw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bNVxQAAAN0AAAAPAAAAAAAAAAAAAAAAAJgCAABkcnMv&#10;ZG93bnJldi54bWxQSwUGAAAAAAQABAD1AAAAigMAAAAA&#10;" path="m,l,1r1,l3,2r1,l4,1r,1l5,1,4,1,3,,1,,,xe" fillcolor="#e54200" stroked="f">
                  <v:path arrowok="t" o:connecttype="custom" o:connectlocs="0,0;0,90963750;90868500,90963750;272605500,181927500;363474000,181927500;363474000,90963750;363474000,181927500;363474000,181927500;454342500,90963750;454342500,90963750;363474000,90963750;272605500,0;90868500,0;0,0" o:connectangles="0,0,0,0,0,0,0,0,0,0,0,0,0,0"/>
                </v:shape>
                <v:shape id="Freeform 2671" o:spid="_x0000_s2022" style="position:absolute;left:9702;top:6007;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0v8UA&#10;AADdAAAADwAAAGRycy9kb3ducmV2LnhtbESPQWsCMRSE74L/IbxCb5q1tLZujWLFgniR2kJ7fGye&#10;m9DNy5JEXf+9EQSPw8x8w0znnWvEkUK0nhWMhgUI4spry7WCn+/PwRuImJA1Np5JwZkizGf93hRL&#10;7U/8RcddqkWGcCxRgUmpLaWMlSGHcehb4uztfXCYsgy11AFPGe4a+VQUY+nQcl4w2NLSUPW/OzgF&#10;1e++2Jh1aLQdvXxs/6xdrsZWqceHbvEOIlGX7uFbe60VPL9OJnB9k5+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nS/xQAAAN0AAAAPAAAAAAAAAAAAAAAAAJgCAABkcnMv&#10;ZG93bnJldi54bWxQSwUGAAAAAAQABAD1AAAAigMAAAAA&#10;" path="m,l,1,2,2r2,l4,1,2,1,,xe" fillcolor="#e54200" stroked="f">
                  <v:path arrowok="t" o:connecttype="custom" o:connectlocs="0,0;0,90487500;181451250,180975000;362902500,180975000;362902500,90487500;181451250,90487500;0,0" o:connectangles="0,0,0,0,0,0,0"/>
                </v:shape>
                <v:shape id="Freeform 2672" o:spid="_x0000_s2023" style="position:absolute;left:10369;top:6197;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nxMQA&#10;AADdAAAADwAAAGRycy9kb3ducmV2LnhtbERPTWvCQBC9C/0PyxS81U3EWIluQhAE24NY24PHITtN&#10;YrOzMbs16b93DwWPj/e9yUfTihv1rrGsIJ5FIIhLqxuuFHx97l5WIJxH1thaJgV/5CDPniYbTLUd&#10;+INuJ1+JEMIuRQW1910qpStrMuhmtiMO3LftDfoA+0rqHocQblo5j6KlNNhwaKixo21N5c/p1yg4&#10;FNtjspDv8evleDm3NMe3ZXJVavo8FmsQnkb/EP+791rBYhWF/eFNe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J8TEAAAA3QAAAA8AAAAAAAAAAAAAAAAAmAIAAGRycy9k&#10;b3ducmV2LnhtbFBLBQYAAAAABAAEAPUAAACJAwAAAAA=&#10;" path="m1,l,1r3,l5,1,5,,3,,1,xe" fillcolor="#e54200" stroked="f">
                  <v:path arrowok="t" o:connecttype="custom" o:connectlocs="90678000,0;0,90487500;272034000,90487500;453390000,90487500;453390000,90487500;453390000,0;453390000,0;272034000,0;90678000,0" o:connectangles="0,0,0,0,0,0,0,0,0"/>
                </v:shape>
                <v:shape id="Freeform 2673" o:spid="_x0000_s2024" style="position:absolute;left:11131;top:6197;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CX8UA&#10;AADdAAAADwAAAGRycy9kb3ducmV2LnhtbESPQYvCMBSE78L+h/AWvGlaUVeqUUQQ1INo14PHR/Ns&#10;6zYv3SZq999vBMHjMDPfMLNFaypxp8aVlhXE/QgEcWZ1ybmC0/e6NwHhPLLGyjIp+CMHi/lHZ4aJ&#10;tg8+0j31uQgQdgkqKLyvEyldVpBB17c1cfAutjHog2xyqRt8BLip5CCKxtJgyWGhwJpWBWU/6c0o&#10;2C9Xh9FQ7uKv6+F6rmiA2/HoV6nuZ7ucgvDU+nf41d5oBcNJFMPz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oJfxQAAAN0AAAAPAAAAAAAAAAAAAAAAAJgCAABkcnMv&#10;ZG93bnJldi54bWxQSwUGAAAAAAQABAD1AAAAigMAAAAA&#10;" path="m,l,1r2,l4,1r1,l5,,4,,2,,,xe" fillcolor="#e54200" stroked="f">
                  <v:path arrowok="t" o:connecttype="custom" o:connectlocs="0,0;0,90487500;181356000,90487500;362712000,90487500;453390000,90487500;453390000,0;362712000,0;181356000,0;0,0" o:connectangles="0,0,0,0,0,0,0,0,0"/>
                </v:shape>
                <v:shape id="Freeform 2674" o:spid="_x0000_s2025" style="position:absolute;left:11893;top:6197;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cKMcA&#10;AADdAAAADwAAAGRycy9kb3ducmV2LnhtbESPQWvCQBSE74X+h+UVejMbg9oQXUUEQT0UTXvo8ZF9&#10;JrHZt2l2m6T/vlsQehxm5htmtRlNI3rqXG1ZwTSKQRAXVtdcKnh/209SEM4ja2wsk4IfcrBZPz6s&#10;MNN24Av1uS9FgLDLUEHlfZtJ6YqKDLrItsTBu9rOoA+yK6XucAhw08gkjhfSYM1hocKWdhUVn/m3&#10;UfC63Z3nM3mavtzOt4+GEjwu5l9KPT+N2yUIT6P/D9/bB61glsYJ/L0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HCjHAAAA3QAAAA8AAAAAAAAAAAAAAAAAmAIAAGRy&#10;cy9kb3ducmV2LnhtbFBLBQYAAAAABAAEAPUAAACMAwAAAAA=&#10;" path="m,l,1r2,l4,1r1,l5,,4,,2,,,xe" fillcolor="#e54200" stroked="f">
                  <v:path arrowok="t" o:connecttype="custom" o:connectlocs="0,0;0,90487500;181356000,90487500;362712000,90487500;453390000,90487500;453390000,0;362712000,0;181356000,0;0,0" o:connectangles="0,0,0,0,0,0,0,0,0"/>
                </v:shape>
                <v:shape id="Freeform 2675" o:spid="_x0000_s2026" style="position:absolute;left:12655;top:6102;width:470;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g9ccA&#10;AADdAAAADwAAAGRycy9kb3ducmV2LnhtbESPQWvCQBSE74X+h+UJXqTZVGMJqasUQVEKSrWQ6yP7&#10;mgSzb9PsauK/7xYKPQ4z8w2zWA2mETfqXG1ZwXMUgyAurK65VPB53jylIJxH1thYJgV3crBaPj4s&#10;MNO25w+6nXwpAoRdhgoq79tMSldUZNBFtiUO3pftDPogu1LqDvsAN42cxvGLNFhzWKiwpXVFxeV0&#10;NQpM/n1+r3OZzObHpN9PJ4e83U6UGo+Gt1cQngb/H/5r77SCJI1n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bIPXHAAAA3QAAAA8AAAAAAAAAAAAAAAAAmAIAAGRy&#10;cy9kb3ducmV2LnhtbFBLBQYAAAAABAAEAPUAAACMAwAAAAA=&#10;" path="m,1l,2r3,l5,1,5,,3,,,1xe" fillcolor="#e54200" stroked="f">
                  <v:path arrowok="t" o:connecttype="custom" o:connectlocs="0,90487500;0,180975000;265023600,180975000;441706000,90487500;441706000,0;265023600,0;0,90487500" o:connectangles="0,0,0,0,0,0,0"/>
                </v:shape>
                <v:shape id="Freeform 2676" o:spid="_x0000_s2027" style="position:absolute;left:13411;top:6007;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a8MQA&#10;AADdAAAADwAAAGRycy9kb3ducmV2LnhtbESPQWsCMRSE74X+h/CE3mpisSKrUay0IL1IVdDjY/Pc&#10;BDcvS5Lq9t83BaHHYWa+YebL3rfiSjG5wBpGQwWCuA7GcaPhsP94noJIGdlgG5g0/FCC5eLxYY6V&#10;CTf+ousuN6JAOFWowebcVVKm2pLHNAwdcfHOIXrMRcZGmoi3AvetfFFqIj06LgsWO1pbqi+7b6+h&#10;Pp7Vp93E1rjR69v25Nz6feK0fhr0qxmITH3+D9/bG6NhPFVj+HtTn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l2vDEAAAA3QAAAA8AAAAAAAAAAAAAAAAAmAIAAGRycy9k&#10;b3ducmV2LnhtbFBLBQYAAAAABAAEAPUAAACJAwAAAAA=&#10;" path="m,1l,2r2,l4,2,4,1,4,,2,1,,1xe" fillcolor="#e54200" stroked="f">
                  <v:path arrowok="t" o:connecttype="custom" o:connectlocs="0,90487500;0,180975000;181451250,180975000;362902500,180975000;362902500,90487500;362902500,0;362902500,0;181451250,90487500;0,90487500" o:connectangles="0,0,0,0,0,0,0,0,0"/>
                </v:shape>
                <v:rect id="Rectangle 2677" o:spid="_x0000_s2028" style="position:absolute;left:26556;top:2870;width:65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BWcMA&#10;AADdAAAADwAAAGRycy9kb3ducmV2LnhtbESP3WoCMRSE7wt9h3AKvatJpcq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nBWcMAAADdAAAADwAAAAAAAAAAAAAAAACYAgAAZHJzL2Rv&#10;d25yZXYueG1sUEsFBgAAAAAEAAQA9QAAAIgDAAAAAA==&#10;" filled="f" stroked="f">
                  <v:textbox style="mso-fit-shape-to-text:t" inset="0,0,0,0">
                    <w:txbxContent>
                      <w:p w:rsidR="003E6074" w:rsidRDefault="003E6074" w:rsidP="007F7A90">
                        <w:pPr>
                          <w:spacing w:before="0"/>
                        </w:pPr>
                        <w:r>
                          <w:rPr>
                            <w:i/>
                            <w:iCs/>
                            <w:color w:val="24211D"/>
                            <w:sz w:val="14"/>
                            <w:szCs w:val="14"/>
                          </w:rPr>
                          <w:t>h</w:t>
                        </w:r>
                      </w:p>
                    </w:txbxContent>
                  </v:textbox>
                </v:rect>
                <v:rect id="Rectangle 2678" o:spid="_x0000_s2029" style="position:absolute;left:27032;top:3346;width:96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tfLsMA&#10;AADdAAAADwAAAGRycy9kb3ducmV2LnhtbESP3WoCMRSE74W+QziF3mlSKbJsjVIKghZvXH2Aw+bs&#10;D01OliR117dvBMHLYWa+YdbbyVlxpRB7zxreFwoEce1Nz62Gy3k3L0DEhGzQeiYNN4qw3bzM1lga&#10;P/KJrlVqRYZwLFFDl9JQShnrjhzGhR+Is9f44DBlGVppAo4Z7qxcKrWSDnvOCx0O9N1R/Vv9OQ3y&#10;XO3GorJB+Z9lc7SH/akhr/Xb6/T1CSLRlJ7hR3tvNHwUa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tfLsMAAADdAAAADwAAAAAAAAAAAAAAAACYAgAAZHJzL2Rv&#10;d25yZXYueG1sUEsFBgAAAAAEAAQA9QAAAIgDAAAAAA==&#10;" filled="f" stroked="f">
                  <v:textbox style="mso-fit-shape-to-text:t" inset="0,0,0,0">
                    <w:txbxContent>
                      <w:p w:rsidR="003E6074" w:rsidRDefault="003E6074" w:rsidP="007F7A90">
                        <w:pPr>
                          <w:spacing w:before="0"/>
                        </w:pPr>
                        <w:r>
                          <w:rPr>
                            <w:i/>
                            <w:iCs/>
                            <w:color w:val="24211D"/>
                            <w:sz w:val="10"/>
                            <w:szCs w:val="10"/>
                          </w:rPr>
                          <w:t>ant</w:t>
                        </w:r>
                      </w:p>
                    </w:txbxContent>
                  </v:textbox>
                </v:rect>
                <v:rect id="Rectangle 2679" o:spid="_x0000_s2030" style="position:absolute;left:7049;top:9912;width:65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6tcMA&#10;AADdAAAADwAAAGRycy9kb3ducmV2LnhtbESP3WoCMRSE7wt9h3AKvatJpeiyNUopCCreuPoAh83Z&#10;H5qcLEnqrm9vCgUvh5n5hlltJmfFlULsPWt4nykQxLU3PbcaLuftWwEiJmSD1jNpuFGEzfr5aYWl&#10;8SOf6FqlVmQIxxI1dCkNpZSx7shhnPmBOHuNDw5TlqGVJuCY4c7KuVIL6bDnvNDhQN8d1T/Vr9Mg&#10;z9V2LCoblD/Mm6Pd704Nea1fX6avTxCJpvQI/7d3RsNHoZ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f6tcMAAADdAAAADwAAAAAAAAAAAAAAAACYAgAAZHJzL2Rv&#10;d25yZXYueG1sUEsFBgAAAAAEAAQA9QAAAIgDAAAAAA==&#10;" filled="f" stroked="f">
                  <v:textbox style="mso-fit-shape-to-text:t" inset="0,0,0,0">
                    <w:txbxContent>
                      <w:p w:rsidR="003E6074" w:rsidRDefault="003E6074" w:rsidP="007F7A90">
                        <w:pPr>
                          <w:spacing w:before="0"/>
                        </w:pPr>
                        <w:r>
                          <w:rPr>
                            <w:i/>
                            <w:iCs/>
                            <w:color w:val="24211D"/>
                            <w:sz w:val="14"/>
                            <w:szCs w:val="14"/>
                          </w:rPr>
                          <w:t>h</w:t>
                        </w:r>
                      </w:p>
                    </w:txbxContent>
                  </v:textbox>
                </v:rect>
                <v:rect id="Rectangle 2680" o:spid="_x0000_s2031" style="position:absolute;left:7430;top:10389;width:96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ux78A&#10;AADdAAAADwAAAGRycy9kb3ducmV2LnhtbERPy2oCMRTdC/5DuIXuNKmUMkyNIoKg0o2jH3CZ3HnQ&#10;5GZIojP+vVkUujyc93o7OSseFGLvWcPHUoEgrr3pudVwux4WBYiYkA1az6ThSRG2m/lsjaXxI1/o&#10;UaVW5BCOJWroUhpKKWPdkcO49ANx5hofHKYMQytNwDGHOytXSn1Jhz3nhg4H2ndU/1Z3p0Feq8NY&#10;VDYof141P/Z0vDTktX5/m3bfIBJN6V/85z4aDZ+Fyn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G7HvwAAAN0AAAAPAAAAAAAAAAAAAAAAAJgCAABkcnMvZG93bnJl&#10;di54bWxQSwUGAAAAAAQABAD1AAAAhAMAAAAA&#10;" filled="f" stroked="f">
                  <v:textbox style="mso-fit-shape-to-text:t" inset="0,0,0,0">
                    <w:txbxContent>
                      <w:p w:rsidR="003E6074" w:rsidRDefault="003E6074" w:rsidP="007F7A90">
                        <w:pPr>
                          <w:spacing w:before="0"/>
                        </w:pPr>
                        <w:r>
                          <w:rPr>
                            <w:i/>
                            <w:iCs/>
                            <w:color w:val="24211D"/>
                            <w:sz w:val="10"/>
                            <w:szCs w:val="10"/>
                          </w:rPr>
                          <w:t>ant</w:t>
                        </w:r>
                      </w:p>
                    </w:txbxContent>
                  </v:textbox>
                </v:rect>
                <v:rect id="Rectangle 2681" o:spid="_x0000_s2032" style="position:absolute;left:26543;top:762;width:50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TLXMMA&#10;AADdAAAADwAAAGRycy9kb3ducmV2LnhtbESPzWrDMBCE74G+g9hCb4nUUIrrRgmlEEhLLrHzAIu1&#10;/qHSykhK7Lx9VQj0OMzMN8xmNzsrrhTi4FnD80qBIG68GbjTcK73ywJETMgGrWfScKMIu+3DYoOl&#10;8ROf6FqlTmQIxxI19CmNpZSx6clhXPmROHutDw5TlqGTJuCU4c7KtVKv0uHAeaHHkT57an6qi9Mg&#10;62o/FZUNyn+v26P9Opxa8lo/Pc4f7yASzek/fG8fjIaXQr3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TLX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w:t>
                        </w:r>
                      </w:p>
                    </w:txbxContent>
                  </v:textbox>
                </v:rect>
                <v:rect id="Rectangle 2682" o:spid="_x0000_s2033" style="position:absolute;left:27019;top:666;width:546;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L8A&#10;AADdAAAADwAAAGRycy9kb3ducmV2LnhtbERPy4rCMBTdC/5DuAOzs6kyDKUaRQYER9xY/YBLc/vA&#10;5KYk0Xb+3iyEWR7Oe7ObrBFP8qF3rGCZ5SCIa6d7bhXcrodFASJEZI3GMSn4owC77Xy2wVK7kS/0&#10;rGIrUgiHEhV0MQ6llKHuyGLI3ECcuMZ5izFB30rtcUzh1shVnn9Liz2nhg4H+umovlcPq0Beq8NY&#10;VMbn7rRqzub3eGnIKfX5Me3XICJN8V/8dh+1gq9im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t/QcvwAAAN0AAAAPAAAAAAAAAAAAAAAAAJgCAABkcnMvZG93bnJl&#10;di54bWxQSwUGAAAAAAQABAD1AAAAhAMAAAAA&#10;" filled="f" stroked="f">
                  <v:textbox style="mso-fit-shape-to-text:t" inset="0,0,0,0">
                    <w:txbxContent>
                      <w:p w:rsidR="003E6074" w:rsidRDefault="003E6074" w:rsidP="007F7A90">
                        <w:pPr>
                          <w:spacing w:before="0"/>
                        </w:pPr>
                        <w:r>
                          <w:rPr>
                            <w:rFonts w:ascii="Symbol" w:hAnsi="Symbol" w:cs="Symbol"/>
                            <w:color w:val="24211D"/>
                            <w:sz w:val="14"/>
                            <w:szCs w:val="14"/>
                          </w:rPr>
                          <w:t></w:t>
                        </w:r>
                      </w:p>
                    </w:txbxContent>
                  </v:textbox>
                </v:rect>
                <v:rect id="Rectangle 2683" o:spid="_x0000_s2034" style="position:absolute;left:26543;top:5054;width:45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Rh8MA&#10;AADdAAAADwAAAGRycy9kb3ducmV2LnhtbESP3WoCMRSE74W+QzgF7zS7ImXZGkUEwYo3rj7AYXP2&#10;hyYnS5K627dvBKGXw8x8w2x2kzXiQT70jhXkywwEce10z62C++24KECEiKzROCYFvxRgt32bbbDU&#10;buQrParYigThUKKCLsahlDLUHVkMSzcQJ69x3mJM0rdSexwT3Bq5yrIPabHntNDhQIeO6u/qxyqQ&#10;t+o4FpXxmTuvmov5Ol0bckrN36f9J4hIU/wPv9onrWBd5D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tRh8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w:t>
                        </w:r>
                      </w:p>
                    </w:txbxContent>
                  </v:textbox>
                </v:rect>
                <v:rect id="Rectangle 2684" o:spid="_x0000_s2035" style="position:absolute;left:26924;top:4959;width:546;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P8MMA&#10;AADdAAAADwAAAGRycy9kb3ducmV2LnhtbESPzWrDMBCE74G+g9hCb7EcE4Jxo4QQCKShlzh5gMVa&#10;/1BpZSQ1dt++KhRyHGbmG2a7n60RD/JhcKxgleUgiBunB+4U3G+nZQkiRGSNxjEp+KEA+93LYouV&#10;dhNf6VHHTiQIhwoV9DGOlZSh6cliyNxInLzWeYsxSd9J7XFKcGtkkecbaXHgtNDjSMeemq/62yqQ&#10;t/o0lbXxubsU7af5OF9bckq9vc6HdxCR5vgM/7fPWsG6X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nP8MMAAADdAAAADwAAAAAAAAAAAAAAAACYAgAAZHJzL2Rv&#10;d25yZXYueG1sUEsFBgAAAAAEAAQA9QAAAIgDAAAAAA==&#10;" filled="f" stroked="f">
                  <v:textbox style="mso-fit-shape-to-text:t" inset="0,0,0,0">
                    <w:txbxContent>
                      <w:p w:rsidR="003E6074" w:rsidRDefault="003E6074" w:rsidP="007F7A90">
                        <w:pPr>
                          <w:spacing w:before="0"/>
                        </w:pPr>
                        <w:r>
                          <w:rPr>
                            <w:rFonts w:ascii="Symbol" w:hAnsi="Symbol" w:cs="Symbol"/>
                            <w:color w:val="24211D"/>
                            <w:sz w:val="14"/>
                            <w:szCs w:val="14"/>
                          </w:rPr>
                          <w:t></w:t>
                        </w:r>
                      </w:p>
                    </w:txbxContent>
                  </v:textbox>
                </v:rect>
                <v:rect id="Rectangle 2685" o:spid="_x0000_s2036" style="position:absolute;left:13506;top:8870;width:45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qa8MA&#10;AADdAAAADwAAAGRycy9kb3ducmV2LnhtbESP3WoCMRSE7wu+QziCdzWrlrKsRimCoNIbVx/gsDn7&#10;Q5OTJYnu+vamUOjlMDPfMJvdaI14kA+dYwWLeQaCuHK640bB7Xp4z0GEiKzROCYFTwqw207eNlho&#10;N/CFHmVsRIJwKFBBG2NfSBmqliyGueuJk1c7bzEm6RupPQ4Jbo1cZtmntNhxWmixp31L1U95twrk&#10;tTwMeWl85s7L+tucjpeanFKz6fi1BhFpjP/hv/ZRK/jIF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Vqa8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w:t>
                        </w:r>
                      </w:p>
                    </w:txbxContent>
                  </v:textbox>
                </v:rect>
                <v:rect id="Rectangle 2686" o:spid="_x0000_s2037" style="position:absolute;left:13887;top:8775;width:546;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zyH8IA&#10;AADdAAAADwAAAGRycy9kb3ducmV2LnhtbESP3YrCMBSE7xd8h3CEvVtTRZZSjSKCoLI3Vh/g0Jz+&#10;YHJSkmjr25uFhb0cZuYbZr0drRFP8qFzrGA+y0AQV0533Ci4XQ9fOYgQkTUax6TgRQG2m8nHGgvt&#10;Br7Qs4yNSBAOBSpoY+wLKUPVksUwcz1x8mrnLcYkfSO1xyHBrZGLLPuWFjtOCy32tG+pupcPq0Be&#10;y8OQl8Zn7ryof8zpeKnJKfU5HXcrEJHG+B/+ax+1gmU+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jPIfwgAAAN0AAAAPAAAAAAAAAAAAAAAAAJgCAABkcnMvZG93&#10;bnJldi54bWxQSwUGAAAAAAQABAD1AAAAhwMAAAAA&#10;" filled="f" stroked="f">
                  <v:textbox style="mso-fit-shape-to-text:t" inset="0,0,0,0">
                    <w:txbxContent>
                      <w:p w:rsidR="003E6074" w:rsidRDefault="003E6074" w:rsidP="007F7A90">
                        <w:pPr>
                          <w:spacing w:before="0"/>
                        </w:pPr>
                        <w:r>
                          <w:rPr>
                            <w:rFonts w:ascii="Symbol" w:hAnsi="Symbol" w:cs="Symbol"/>
                            <w:color w:val="24211D"/>
                            <w:sz w:val="14"/>
                            <w:szCs w:val="14"/>
                          </w:rPr>
                          <w:t></w:t>
                        </w:r>
                      </w:p>
                    </w:txbxContent>
                  </v:textbox>
                </v:rect>
                <v:rect id="Rectangle 2687" o:spid="_x0000_s2038" style="position:absolute;left:14173;top:13442;width:50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XhMMA&#10;AADdAAAADwAAAGRycy9kb3ducmV2LnhtbESP3WoCMRSE7wu+QziCdzWr2LKsRimCoNIbVx/gsDn7&#10;Q5OTJYnu+vamUOjlMDPfMJvdaI14kA+dYwWLeQaCuHK640bB7Xp4z0GEiKzROCYFTwqw207eNlho&#10;N/CFHmVsRIJwKFBBG2NfSBmqliyGueuJk1c7bzEm6RupPQ4Jbo1cZtmntNhxWmixp31L1U95twrk&#10;tTwMeWl85s7L+tucjpeanFKz6fi1BhFpjP/hv/ZRK1jl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BXh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w:t>
                        </w:r>
                      </w:p>
                    </w:txbxContent>
                  </v:textbox>
                </v:rect>
                <v:rect id="Rectangle 2688" o:spid="_x0000_s2039" style="position:absolute;left:14649;top:13347;width:546;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J88IA&#10;AADdAAAADwAAAGRycy9kb3ducmV2LnhtbESP3YrCMBSE7wXfIRzBO00VkdI1yiIIunhj3Qc4NKc/&#10;bHJSkmjr22+Ehb0cZuYbZncYrRFP8qFzrGC1zEAQV0533Cj4vp8WOYgQkTUax6TgRQEO++lkh4V2&#10;A9/oWcZGJAiHAhW0MfaFlKFqyWJYup44ebXzFmOSvpHa45Dg1sh1lm2lxY7TQos9HVuqfsqHVSDv&#10;5WnIS+Mz97Wur+ZyvtXklJrPxs8PEJHG+B/+a5+1gk2+2s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snzwgAAAN0AAAAPAAAAAAAAAAAAAAAAAJgCAABkcnMvZG93&#10;bnJldi54bWxQSwUGAAAAAAQABAD1AAAAhwMAAAAA&#10;" filled="f" stroked="f">
                  <v:textbox style="mso-fit-shape-to-text:t" inset="0,0,0,0">
                    <w:txbxContent>
                      <w:p w:rsidR="003E6074" w:rsidRDefault="003E6074" w:rsidP="007F7A90">
                        <w:pPr>
                          <w:spacing w:before="0"/>
                        </w:pPr>
                        <w:r>
                          <w:rPr>
                            <w:rFonts w:ascii="Symbol" w:hAnsi="Symbol" w:cs="Symbol"/>
                            <w:color w:val="24211D"/>
                            <w:sz w:val="14"/>
                            <w:szCs w:val="14"/>
                          </w:rPr>
                          <w:t></w:t>
                        </w:r>
                      </w:p>
                    </w:txbxContent>
                  </v:textbox>
                </v:rect>
                <w10:anchorlock/>
              </v:group>
            </w:pict>
          </mc:Fallback>
        </mc:AlternateContent>
      </w:r>
    </w:p>
    <w:p w:rsidR="00785AD7" w:rsidRPr="00004CAC" w:rsidRDefault="00136594" w:rsidP="0082115C">
      <w:pPr>
        <w:pStyle w:val="Normalaftertitle"/>
        <w:ind w:firstLineChars="200" w:firstLine="480"/>
        <w:rPr>
          <w:rFonts w:eastAsiaTheme="minorEastAsia"/>
          <w:lang w:val="en-US" w:eastAsia="zh-CN"/>
        </w:rPr>
      </w:pPr>
      <w:r>
        <w:rPr>
          <w:rFonts w:eastAsiaTheme="minorEastAsia"/>
          <w:lang w:eastAsia="zh-CN"/>
        </w:rPr>
        <w:t>在传播飞行之前</w:t>
      </w:r>
      <w:r>
        <w:rPr>
          <w:rFonts w:eastAsiaTheme="minorEastAsia" w:hint="eastAsia"/>
          <w:lang w:eastAsia="zh-CN"/>
        </w:rPr>
        <w:t>，</w:t>
      </w:r>
      <w:r w:rsidR="00A05659">
        <w:rPr>
          <w:rFonts w:eastAsiaTheme="minorEastAsia" w:hint="eastAsia"/>
          <w:lang w:eastAsia="zh-CN"/>
        </w:rPr>
        <w:t>飞行员显示器</w:t>
      </w:r>
      <w:r>
        <w:rPr>
          <w:rFonts w:eastAsiaTheme="minorEastAsia" w:hint="eastAsia"/>
          <w:lang w:eastAsia="zh-CN"/>
        </w:rPr>
        <w:t>通过显示飞行器相对于发射天线的实际位置</w:t>
      </w:r>
      <w:r>
        <w:rPr>
          <w:rFonts w:eastAsiaTheme="minorEastAsia"/>
          <w:lang w:eastAsia="zh-CN"/>
        </w:rPr>
        <w:t>以及</w:t>
      </w:r>
      <w:r w:rsidR="00572336">
        <w:rPr>
          <w:rFonts w:eastAsiaTheme="minorEastAsia"/>
          <w:lang w:eastAsia="zh-CN"/>
        </w:rPr>
        <w:t>要求的</w:t>
      </w:r>
      <w:r>
        <w:rPr>
          <w:rFonts w:eastAsiaTheme="minorEastAsia"/>
          <w:lang w:eastAsia="zh-CN"/>
        </w:rPr>
        <w:t>传播飞行开始位置</w:t>
      </w:r>
      <w:r>
        <w:rPr>
          <w:rFonts w:eastAsiaTheme="minorEastAsia" w:hint="eastAsia"/>
          <w:lang w:eastAsia="zh-CN"/>
        </w:rPr>
        <w:t>来帮助飞行员。这个位置可以采用相对于发射天线的要求方位角和要求高度来描述</w:t>
      </w:r>
      <w:r>
        <w:rPr>
          <w:rFonts w:eastAsiaTheme="minorEastAsia" w:hint="eastAsia"/>
          <w:lang w:val="en-US" w:eastAsia="zh-CN"/>
        </w:rPr>
        <w:t>。</w:t>
      </w:r>
      <w:r>
        <w:rPr>
          <w:rFonts w:eastAsiaTheme="minorEastAsia"/>
          <w:lang w:val="en-US" w:eastAsia="zh-CN"/>
        </w:rPr>
        <w:t>在传播飞行期间</w:t>
      </w:r>
      <w:r>
        <w:rPr>
          <w:rFonts w:eastAsiaTheme="minorEastAsia" w:hint="eastAsia"/>
          <w:lang w:val="en-US" w:eastAsia="zh-CN"/>
        </w:rPr>
        <w:t>，</w:t>
      </w:r>
      <w:r w:rsidR="00A05659">
        <w:rPr>
          <w:rFonts w:eastAsiaTheme="minorEastAsia" w:hint="eastAsia"/>
          <w:lang w:val="en-US" w:eastAsia="zh-CN"/>
        </w:rPr>
        <w:t>飞行员显示器</w:t>
      </w:r>
      <w:r>
        <w:rPr>
          <w:rFonts w:eastAsiaTheme="minorEastAsia" w:hint="eastAsia"/>
          <w:lang w:val="en-US" w:eastAsia="zh-CN"/>
        </w:rPr>
        <w:t>通过以米为单位显示对要求的飞行路径的偏离来帮助飞行员。</w:t>
      </w:r>
      <w:r>
        <w:rPr>
          <w:rFonts w:eastAsiaTheme="minorEastAsia"/>
          <w:lang w:val="en-US" w:eastAsia="zh-CN"/>
        </w:rPr>
        <w:t>采用一个</w:t>
      </w:r>
      <w:r w:rsidR="00DD73F6">
        <w:rPr>
          <w:rFonts w:eastAsiaTheme="minorEastAsia"/>
          <w:lang w:val="en-US" w:eastAsia="zh-CN"/>
        </w:rPr>
        <w:t>在低速下</w:t>
      </w:r>
      <w:r>
        <w:rPr>
          <w:rFonts w:eastAsiaTheme="minorEastAsia"/>
          <w:lang w:val="en-US" w:eastAsia="zh-CN"/>
        </w:rPr>
        <w:t>保持</w:t>
      </w:r>
      <w:r w:rsidR="00DD73F6">
        <w:rPr>
          <w:rFonts w:eastAsiaTheme="minorEastAsia"/>
          <w:lang w:val="en-US" w:eastAsia="zh-CN"/>
        </w:rPr>
        <w:t>良好</w:t>
      </w:r>
      <w:r>
        <w:rPr>
          <w:rFonts w:eastAsiaTheme="minorEastAsia"/>
          <w:lang w:val="en-US" w:eastAsia="zh-CN"/>
        </w:rPr>
        <w:t>控制和</w:t>
      </w:r>
      <w:r w:rsidR="00DD73F6">
        <w:rPr>
          <w:rFonts w:eastAsiaTheme="minorEastAsia"/>
          <w:lang w:val="en-US" w:eastAsia="zh-CN"/>
        </w:rPr>
        <w:t>操纵</w:t>
      </w:r>
      <w:r w:rsidR="008A77B8">
        <w:rPr>
          <w:rFonts w:eastAsiaTheme="minorEastAsia"/>
          <w:lang w:val="en-US" w:eastAsia="zh-CN"/>
        </w:rPr>
        <w:t>性的飞行器</w:t>
      </w:r>
      <w:r w:rsidR="00DD73F6">
        <w:rPr>
          <w:rFonts w:eastAsiaTheme="minorEastAsia"/>
          <w:lang w:val="en-US" w:eastAsia="zh-CN"/>
        </w:rPr>
        <w:t>更易于进行一个传播飞行</w:t>
      </w:r>
      <w:r w:rsidR="00DD73F6">
        <w:rPr>
          <w:rFonts w:eastAsiaTheme="minorEastAsia" w:hint="eastAsia"/>
          <w:lang w:val="en-US" w:eastAsia="zh-CN"/>
        </w:rPr>
        <w:t>，</w:t>
      </w:r>
      <w:r w:rsidR="00DD73F6">
        <w:rPr>
          <w:rFonts w:eastAsiaTheme="minorEastAsia"/>
          <w:lang w:val="en-US" w:eastAsia="zh-CN"/>
        </w:rPr>
        <w:t>例如一架直升飞机</w:t>
      </w:r>
      <w:r w:rsidR="00DD73F6">
        <w:rPr>
          <w:rFonts w:eastAsiaTheme="minorEastAsia" w:hint="eastAsia"/>
          <w:lang w:val="en-US" w:eastAsia="zh-CN"/>
        </w:rPr>
        <w:t>。</w:t>
      </w:r>
      <w:r w:rsidR="008A77B8">
        <w:rPr>
          <w:rFonts w:eastAsiaTheme="minorEastAsia"/>
          <w:lang w:val="en-US" w:eastAsia="zh-CN"/>
        </w:rPr>
        <w:t>一架直升飞机可以沿</w:t>
      </w:r>
      <w:r w:rsidR="00DD73F6">
        <w:rPr>
          <w:rFonts w:eastAsiaTheme="minorEastAsia"/>
          <w:lang w:val="en-US" w:eastAsia="zh-CN"/>
        </w:rPr>
        <w:t>一条直线飞至距塔</w:t>
      </w:r>
      <w:r w:rsidR="00DD73F6">
        <w:rPr>
          <w:rFonts w:eastAsiaTheme="minorEastAsia" w:hint="eastAsia"/>
          <w:lang w:val="en-US" w:eastAsia="zh-CN"/>
        </w:rPr>
        <w:t>200 m</w:t>
      </w:r>
      <w:r w:rsidR="008A77B8">
        <w:rPr>
          <w:rFonts w:eastAsiaTheme="minorEastAsia" w:hint="eastAsia"/>
          <w:lang w:val="en-US" w:eastAsia="zh-CN"/>
        </w:rPr>
        <w:t>，然后停止并飞离。</w:t>
      </w:r>
      <w:r w:rsidR="005E32C3">
        <w:rPr>
          <w:rFonts w:eastAsiaTheme="minorEastAsia" w:hint="eastAsia"/>
          <w:lang w:val="en-US" w:eastAsia="zh-CN"/>
        </w:rPr>
        <w:t>采用所有其他飞行器</w:t>
      </w:r>
      <w:r w:rsidR="008A77B8">
        <w:rPr>
          <w:rFonts w:eastAsiaTheme="minorEastAsia" w:hint="eastAsia"/>
          <w:lang w:val="en-US" w:eastAsia="zh-CN"/>
        </w:rPr>
        <w:t>这是不可能的。</w:t>
      </w:r>
      <w:r w:rsidR="005E32C3">
        <w:rPr>
          <w:rFonts w:eastAsiaTheme="minorEastAsia" w:hint="eastAsia"/>
          <w:lang w:val="en-US" w:eastAsia="zh-CN"/>
        </w:rPr>
        <w:t>在</w:t>
      </w:r>
      <w:r w:rsidR="008A77B8">
        <w:rPr>
          <w:rFonts w:eastAsiaTheme="minorEastAsia" w:hint="eastAsia"/>
          <w:lang w:val="en-US" w:eastAsia="zh-CN"/>
        </w:rPr>
        <w:t>所有情况</w:t>
      </w:r>
      <w:r w:rsidR="005E32C3">
        <w:rPr>
          <w:rFonts w:eastAsiaTheme="minorEastAsia" w:hint="eastAsia"/>
          <w:lang w:val="en-US" w:eastAsia="zh-CN"/>
        </w:rPr>
        <w:t>下</w:t>
      </w:r>
      <w:r w:rsidR="00DD73F6">
        <w:rPr>
          <w:rFonts w:eastAsiaTheme="minorEastAsia" w:hint="eastAsia"/>
          <w:lang w:val="en-US" w:eastAsia="zh-CN"/>
        </w:rPr>
        <w:t>应</w:t>
      </w:r>
      <w:r w:rsidR="005E32C3">
        <w:rPr>
          <w:rFonts w:eastAsiaTheme="minorEastAsia" w:hint="eastAsia"/>
          <w:lang w:val="en-US" w:eastAsia="zh-CN"/>
        </w:rPr>
        <w:t>该</w:t>
      </w:r>
      <w:r w:rsidR="00DD73F6">
        <w:rPr>
          <w:rFonts w:eastAsiaTheme="minorEastAsia" w:hint="eastAsia"/>
          <w:lang w:val="en-US" w:eastAsia="zh-CN"/>
        </w:rPr>
        <w:t>保持到发射天线的</w:t>
      </w:r>
      <w:r w:rsidR="005E32C3">
        <w:rPr>
          <w:rFonts w:eastAsiaTheme="minorEastAsia" w:hint="eastAsia"/>
          <w:lang w:val="en-US" w:eastAsia="zh-CN"/>
        </w:rPr>
        <w:t>一个</w:t>
      </w:r>
      <w:r w:rsidR="00DD73F6">
        <w:rPr>
          <w:rFonts w:eastAsiaTheme="minorEastAsia" w:hint="eastAsia"/>
          <w:lang w:val="en-US" w:eastAsia="zh-CN"/>
        </w:rPr>
        <w:t>最小距离，</w:t>
      </w:r>
      <w:r w:rsidR="00DD73F6">
        <w:rPr>
          <w:rFonts w:eastAsiaTheme="minorEastAsia"/>
          <w:lang w:val="en-US" w:eastAsia="zh-CN"/>
        </w:rPr>
        <w:t>以避免</w:t>
      </w:r>
      <w:r w:rsidR="00DD73F6">
        <w:rPr>
          <w:rFonts w:eastAsiaTheme="minorEastAsia" w:hint="eastAsia"/>
          <w:lang w:val="en-US" w:eastAsia="zh-CN"/>
        </w:rPr>
        <w:t>过度</w:t>
      </w:r>
      <w:r w:rsidR="00DD73F6">
        <w:rPr>
          <w:rFonts w:eastAsiaTheme="minorEastAsia"/>
          <w:lang w:val="en-US" w:eastAsia="zh-CN"/>
        </w:rPr>
        <w:t>的电磁照射</w:t>
      </w:r>
      <w:r w:rsidR="00DD73F6">
        <w:rPr>
          <w:rFonts w:eastAsiaTheme="minorEastAsia" w:hint="eastAsia"/>
          <w:lang w:val="en-US" w:eastAsia="zh-CN"/>
        </w:rPr>
        <w:t>。</w:t>
      </w:r>
      <w:r w:rsidR="00DD73F6">
        <w:rPr>
          <w:rFonts w:eastAsiaTheme="minorEastAsia"/>
          <w:lang w:val="en-US" w:eastAsia="zh-CN"/>
        </w:rPr>
        <w:t>如果发射天线直接安装在地面上</w:t>
      </w:r>
      <w:r w:rsidR="00DD73F6">
        <w:rPr>
          <w:rFonts w:eastAsiaTheme="minorEastAsia" w:hint="eastAsia"/>
          <w:lang w:val="en-US" w:eastAsia="zh-CN"/>
        </w:rPr>
        <w:t>，</w:t>
      </w:r>
      <w:r w:rsidR="008A77B8">
        <w:rPr>
          <w:rFonts w:eastAsiaTheme="minorEastAsia"/>
          <w:lang w:val="en-US" w:eastAsia="zh-CN"/>
        </w:rPr>
        <w:t>如同大多数采用</w:t>
      </w:r>
      <w:r w:rsidR="00DD73F6">
        <w:rPr>
          <w:rFonts w:eastAsiaTheme="minorEastAsia"/>
          <w:lang w:val="en-US" w:eastAsia="zh-CN"/>
        </w:rPr>
        <w:t>长波</w:t>
      </w:r>
      <w:r w:rsidR="00DD73F6">
        <w:rPr>
          <w:rFonts w:eastAsiaTheme="minorEastAsia" w:hint="eastAsia"/>
          <w:lang w:val="en-US" w:eastAsia="zh-CN"/>
        </w:rPr>
        <w:t>、</w:t>
      </w:r>
      <w:r w:rsidR="008A77B8">
        <w:rPr>
          <w:rFonts w:eastAsiaTheme="minorEastAsia"/>
          <w:lang w:val="en-US" w:eastAsia="zh-CN"/>
        </w:rPr>
        <w:t>中波和短波天线的情形</w:t>
      </w:r>
      <w:r w:rsidR="008A77B8">
        <w:rPr>
          <w:rFonts w:eastAsiaTheme="minorEastAsia" w:hint="eastAsia"/>
          <w:lang w:val="en-US" w:eastAsia="zh-CN"/>
        </w:rPr>
        <w:t>，一个传播飞行是</w:t>
      </w:r>
      <w:r w:rsidR="00DD73F6">
        <w:rPr>
          <w:rFonts w:eastAsiaTheme="minorEastAsia" w:hint="eastAsia"/>
          <w:lang w:val="en-US" w:eastAsia="zh-CN"/>
        </w:rPr>
        <w:t>不可能的。</w:t>
      </w:r>
    </w:p>
    <w:p w:rsidR="00785AD7" w:rsidRPr="00004CAC" w:rsidRDefault="00785AD7" w:rsidP="006E3BF6">
      <w:pPr>
        <w:pStyle w:val="Heading2"/>
        <w:rPr>
          <w:rFonts w:eastAsiaTheme="minorEastAsia"/>
          <w:lang w:val="en-US" w:eastAsia="zh-CN"/>
        </w:rPr>
      </w:pPr>
      <w:bookmarkStart w:id="34" w:name="_Toc112572520"/>
      <w:bookmarkStart w:id="35" w:name="_Toc115794806"/>
      <w:bookmarkStart w:id="36" w:name="_Toc115794891"/>
      <w:r w:rsidRPr="00004CAC">
        <w:rPr>
          <w:rFonts w:eastAsiaTheme="minorEastAsia"/>
          <w:lang w:val="en-US" w:eastAsia="zh-CN"/>
        </w:rPr>
        <w:t>4.2</w:t>
      </w:r>
      <w:r w:rsidRPr="00004CAC">
        <w:rPr>
          <w:rFonts w:eastAsiaTheme="minorEastAsia"/>
          <w:lang w:val="en-US" w:eastAsia="zh-CN"/>
        </w:rPr>
        <w:tab/>
      </w:r>
      <w:r w:rsidR="00DD73F6">
        <w:rPr>
          <w:rFonts w:eastAsiaTheme="minorEastAsia"/>
          <w:lang w:val="en-US" w:eastAsia="zh-CN"/>
        </w:rPr>
        <w:t>垂直飞行</w:t>
      </w:r>
      <w:bookmarkEnd w:id="34"/>
      <w:bookmarkEnd w:id="35"/>
      <w:bookmarkEnd w:id="36"/>
    </w:p>
    <w:p w:rsidR="00785AD7" w:rsidRPr="00004CAC" w:rsidRDefault="00DA10D9" w:rsidP="0082115C">
      <w:pPr>
        <w:keepNext/>
        <w:keepLines/>
        <w:ind w:firstLineChars="200" w:firstLine="480"/>
        <w:rPr>
          <w:rFonts w:eastAsiaTheme="minorEastAsia"/>
          <w:lang w:val="en-US" w:eastAsia="zh-CN"/>
        </w:rPr>
      </w:pPr>
      <w:r>
        <w:rPr>
          <w:rFonts w:eastAsiaTheme="minorEastAsia"/>
          <w:lang w:val="en-US" w:eastAsia="zh-CN"/>
        </w:rPr>
        <w:t>为了得到一个广播天线在一个特定方位角方向上的垂直天线方向图</w:t>
      </w:r>
      <w:r>
        <w:rPr>
          <w:rFonts w:eastAsiaTheme="minorEastAsia" w:hint="eastAsia"/>
          <w:lang w:val="en-US" w:eastAsia="zh-CN"/>
        </w:rPr>
        <w:t>，</w:t>
      </w:r>
      <w:r>
        <w:rPr>
          <w:rFonts w:eastAsiaTheme="minorEastAsia"/>
          <w:lang w:val="en-US" w:eastAsia="zh-CN"/>
        </w:rPr>
        <w:t>可以进行一个垂直飞行</w:t>
      </w:r>
      <w:r>
        <w:rPr>
          <w:rFonts w:eastAsiaTheme="minorEastAsia" w:hint="eastAsia"/>
          <w:lang w:val="en-US" w:eastAsia="zh-CN"/>
        </w:rPr>
        <w:t>。要</w:t>
      </w:r>
      <w:r>
        <w:rPr>
          <w:rFonts w:eastAsiaTheme="minorEastAsia"/>
          <w:lang w:val="en-US" w:eastAsia="zh-CN"/>
        </w:rPr>
        <w:t>确定测量水平天线方向图的最佳飞行高度</w:t>
      </w:r>
      <w:r>
        <w:rPr>
          <w:rFonts w:eastAsiaTheme="minorEastAsia" w:hint="eastAsia"/>
          <w:lang w:val="en-US" w:eastAsia="zh-CN"/>
        </w:rPr>
        <w:t>，</w:t>
      </w:r>
      <w:r>
        <w:rPr>
          <w:rFonts w:eastAsiaTheme="minorEastAsia"/>
          <w:lang w:val="en-US" w:eastAsia="zh-CN"/>
        </w:rPr>
        <w:t>测量垂直天线方向图可能是必要</w:t>
      </w:r>
      <w:r w:rsidR="008A77B8">
        <w:rPr>
          <w:rFonts w:eastAsiaTheme="minorEastAsia"/>
          <w:lang w:val="en-US" w:eastAsia="zh-CN"/>
        </w:rPr>
        <w:t>的</w:t>
      </w:r>
      <w:r>
        <w:rPr>
          <w:rFonts w:eastAsiaTheme="minorEastAsia" w:hint="eastAsia"/>
          <w:lang w:val="en-US" w:eastAsia="zh-CN"/>
        </w:rPr>
        <w:t>，</w:t>
      </w:r>
      <w:r>
        <w:rPr>
          <w:rFonts w:eastAsiaTheme="minorEastAsia"/>
          <w:lang w:val="en-US" w:eastAsia="zh-CN"/>
        </w:rPr>
        <w:t>如图</w:t>
      </w:r>
      <w:r>
        <w:rPr>
          <w:rFonts w:eastAsiaTheme="minorEastAsia" w:hint="eastAsia"/>
          <w:lang w:val="en-US" w:eastAsia="zh-CN"/>
        </w:rPr>
        <w:t>7</w:t>
      </w:r>
      <w:r>
        <w:rPr>
          <w:rFonts w:eastAsiaTheme="minorEastAsia" w:hint="eastAsia"/>
          <w:lang w:val="en-US" w:eastAsia="zh-CN"/>
        </w:rPr>
        <w:t>所显示。</w:t>
      </w:r>
    </w:p>
    <w:p w:rsidR="00A420A4" w:rsidRDefault="00DA10D9" w:rsidP="00A420A4">
      <w:pPr>
        <w:pStyle w:val="FigureNo"/>
        <w:rPr>
          <w:lang w:val="en-US" w:eastAsia="zh-CN"/>
        </w:rPr>
      </w:pPr>
      <w:r w:rsidRPr="009B4E7B">
        <w:rPr>
          <w:lang w:val="en-US" w:eastAsia="zh-CN"/>
        </w:rPr>
        <w:t>图</w:t>
      </w:r>
      <w:r w:rsidR="00924920">
        <w:rPr>
          <w:rFonts w:hint="eastAsia"/>
          <w:lang w:val="en-US" w:eastAsia="zh-CN"/>
        </w:rPr>
        <w:t xml:space="preserve"> 7</w:t>
      </w:r>
    </w:p>
    <w:p w:rsidR="00DA10D9" w:rsidRPr="002D0C10" w:rsidRDefault="00DA10D9" w:rsidP="00A420A4">
      <w:pPr>
        <w:pStyle w:val="Figuretitle"/>
        <w:rPr>
          <w:lang w:val="en-US" w:eastAsia="zh-CN"/>
        </w:rPr>
      </w:pPr>
      <w:r w:rsidRPr="002D0C10">
        <w:rPr>
          <w:rFonts w:hint="eastAsia"/>
          <w:lang w:val="en-US" w:eastAsia="zh-CN"/>
        </w:rPr>
        <w:t>垂直飞行</w:t>
      </w:r>
    </w:p>
    <w:p w:rsidR="002D0C10" w:rsidRDefault="00D462DF" w:rsidP="00DA10D9">
      <w:pPr>
        <w:pStyle w:val="Figure"/>
        <w:rPr>
          <w:rFonts w:eastAsia="MS Mincho"/>
          <w:lang w:val="en-US" w:eastAsia="zh-CN"/>
        </w:rPr>
      </w:pPr>
      <w:r>
        <w:rPr>
          <w:rFonts w:eastAsia="MS Mincho"/>
          <w:noProof/>
          <w:lang w:val="en-US" w:eastAsia="zh-CN"/>
        </w:rPr>
        <mc:AlternateContent>
          <mc:Choice Requires="wpc">
            <w:drawing>
              <wp:inline distT="0" distB="0" distL="0" distR="0">
                <wp:extent cx="2743200" cy="1824355"/>
                <wp:effectExtent l="0" t="635" r="1270" b="3810"/>
                <wp:docPr id="1017" name="画布 17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98" name="Group 1205"/>
                        <wpg:cNvGrpSpPr>
                          <a:grpSpLocks/>
                        </wpg:cNvGrpSpPr>
                        <wpg:grpSpPr bwMode="auto">
                          <a:xfrm>
                            <a:off x="19000" y="9500"/>
                            <a:ext cx="2712100" cy="1748153"/>
                            <a:chOff x="30" y="15"/>
                            <a:chExt cx="4271" cy="2753"/>
                          </a:xfrm>
                        </wpg:grpSpPr>
                        <wps:wsp>
                          <wps:cNvPr id="3199" name="Rectangle 1005"/>
                          <wps:cNvSpPr>
                            <a:spLocks noChangeArrowheads="1"/>
                          </wps:cNvSpPr>
                          <wps:spPr bwMode="auto">
                            <a:xfrm>
                              <a:off x="3462" y="2638"/>
                              <a:ext cx="703"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SM.2056-07</w:t>
                                </w:r>
                                <w:r>
                                  <w:rPr>
                                    <w:rFonts w:hint="eastAsia"/>
                                    <w:color w:val="24282B"/>
                                    <w:sz w:val="10"/>
                                    <w:szCs w:val="10"/>
                                    <w:lang w:eastAsia="zh-CN"/>
                                  </w:rPr>
                                  <w:t>报告</w:t>
                                </w:r>
                              </w:p>
                            </w:txbxContent>
                          </wps:txbx>
                          <wps:bodyPr rot="0" vert="horz" wrap="none" lIns="0" tIns="0" rIns="0" bIns="0" anchor="t" anchorCtr="0" upright="1">
                            <a:spAutoFit/>
                          </wps:bodyPr>
                        </wps:wsp>
                        <wps:wsp>
                          <wps:cNvPr id="1760" name="Freeform 1006"/>
                          <wps:cNvSpPr>
                            <a:spLocks/>
                          </wps:cNvSpPr>
                          <wps:spPr bwMode="auto">
                            <a:xfrm>
                              <a:off x="1978" y="120"/>
                              <a:ext cx="150" cy="45"/>
                            </a:xfrm>
                            <a:custGeom>
                              <a:avLst/>
                              <a:gdLst>
                                <a:gd name="T0" fmla="*/ 0 w 10"/>
                                <a:gd name="T1" fmla="*/ 45 h 3"/>
                                <a:gd name="T2" fmla="*/ 150 w 10"/>
                                <a:gd name="T3" fmla="*/ 30 h 3"/>
                                <a:gd name="T4" fmla="*/ 150 w 10"/>
                                <a:gd name="T5" fmla="*/ 0 h 3"/>
                                <a:gd name="T6" fmla="*/ 0 w 10"/>
                                <a:gd name="T7" fmla="*/ 0 h 3"/>
                                <a:gd name="T8" fmla="*/ 0 w 10"/>
                                <a:gd name="T9" fmla="*/ 45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
                                  <a:moveTo>
                                    <a:pt x="0" y="3"/>
                                  </a:moveTo>
                                  <a:lnTo>
                                    <a:pt x="10" y="2"/>
                                  </a:lnTo>
                                  <a:lnTo>
                                    <a:pt x="10" y="0"/>
                                  </a:lnTo>
                                  <a:lnTo>
                                    <a:pt x="0" y="0"/>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Line 1007"/>
                          <wps:cNvCnPr>
                            <a:cxnSpLocks noChangeShapeType="1"/>
                          </wps:cNvCnPr>
                          <wps:spPr bwMode="auto">
                            <a:xfrm flipH="1">
                              <a:off x="2038" y="135"/>
                              <a:ext cx="105" cy="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62" name="Rectangle 1008"/>
                          <wps:cNvSpPr>
                            <a:spLocks noChangeArrowheads="1"/>
                          </wps:cNvSpPr>
                          <wps:spPr bwMode="auto">
                            <a:xfrm>
                              <a:off x="1918" y="75"/>
                              <a:ext cx="15" cy="4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Oval 1009"/>
                          <wps:cNvSpPr>
                            <a:spLocks noChangeArrowheads="1"/>
                          </wps:cNvSpPr>
                          <wps:spPr bwMode="auto">
                            <a:xfrm>
                              <a:off x="1783" y="30"/>
                              <a:ext cx="300"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4" name="Line 1010"/>
                          <wps:cNvCnPr>
                            <a:cxnSpLocks noChangeShapeType="1"/>
                          </wps:cNvCnPr>
                          <wps:spPr bwMode="auto">
                            <a:xfrm>
                              <a:off x="1963" y="120"/>
                              <a:ext cx="21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65" name="Oval 1011"/>
                          <wps:cNvSpPr>
                            <a:spLocks noChangeArrowheads="1"/>
                          </wps:cNvSpPr>
                          <wps:spPr bwMode="auto">
                            <a:xfrm>
                              <a:off x="2128" y="90"/>
                              <a:ext cx="75"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 name="Oval 1012"/>
                          <wps:cNvSpPr>
                            <a:spLocks noChangeArrowheads="1"/>
                          </wps:cNvSpPr>
                          <wps:spPr bwMode="auto">
                            <a:xfrm>
                              <a:off x="1813" y="120"/>
                              <a:ext cx="225" cy="120"/>
                            </a:xfrm>
                            <a:prstGeom prst="ellipse">
                              <a:avLst/>
                            </a:prstGeom>
                            <a:solidFill>
                              <a:srgbClr val="E54200"/>
                            </a:solidFill>
                            <a:ln w="0">
                              <a:solidFill>
                                <a:srgbClr val="24282B"/>
                              </a:solidFill>
                              <a:round/>
                              <a:headEnd/>
                              <a:tailEnd/>
                            </a:ln>
                          </wps:spPr>
                          <wps:bodyPr rot="0" vert="horz" wrap="square" lIns="91440" tIns="45720" rIns="91440" bIns="45720" anchor="t" anchorCtr="0" upright="1">
                            <a:noAutofit/>
                          </wps:bodyPr>
                        </wps:wsp>
                        <wps:wsp>
                          <wps:cNvPr id="1767" name="Line 1013"/>
                          <wps:cNvCnPr>
                            <a:cxnSpLocks noChangeShapeType="1"/>
                          </wps:cNvCnPr>
                          <wps:spPr bwMode="auto">
                            <a:xfrm>
                              <a:off x="1918"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68" name="Line 1014"/>
                          <wps:cNvCnPr>
                            <a:cxnSpLocks noChangeShapeType="1"/>
                          </wps:cNvCnPr>
                          <wps:spPr bwMode="auto">
                            <a:xfrm>
                              <a:off x="1903"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69" name="Freeform 1015"/>
                          <wps:cNvSpPr>
                            <a:spLocks noEditPoints="1"/>
                          </wps:cNvSpPr>
                          <wps:spPr bwMode="auto">
                            <a:xfrm>
                              <a:off x="1843" y="300"/>
                              <a:ext cx="90" cy="30"/>
                            </a:xfrm>
                            <a:custGeom>
                              <a:avLst/>
                              <a:gdLst>
                                <a:gd name="T0" fmla="*/ 15 w 6"/>
                                <a:gd name="T1" fmla="*/ 15 h 2"/>
                                <a:gd name="T2" fmla="*/ 0 w 6"/>
                                <a:gd name="T3" fmla="*/ 15 h 2"/>
                                <a:gd name="T4" fmla="*/ 15 w 6"/>
                                <a:gd name="T5" fmla="*/ 15 h 2"/>
                                <a:gd name="T6" fmla="*/ 45 w 6"/>
                                <a:gd name="T7" fmla="*/ 30 h 2"/>
                                <a:gd name="T8" fmla="*/ 45 w 6"/>
                                <a:gd name="T9" fmla="*/ 30 h 2"/>
                                <a:gd name="T10" fmla="*/ 45 w 6"/>
                                <a:gd name="T11" fmla="*/ 30 h 2"/>
                                <a:gd name="T12" fmla="*/ 75 w 6"/>
                                <a:gd name="T13" fmla="*/ 15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0 h 2"/>
                                <a:gd name="T30" fmla="*/ 45 w 6"/>
                                <a:gd name="T31" fmla="*/ 15 h 2"/>
                                <a:gd name="T32" fmla="*/ 60 w 6"/>
                                <a:gd name="T33" fmla="*/ 15 h 2"/>
                                <a:gd name="T34" fmla="*/ 60 w 6"/>
                                <a:gd name="T35" fmla="*/ 15 h 2"/>
                                <a:gd name="T36" fmla="*/ 60 w 6"/>
                                <a:gd name="T37" fmla="*/ 15 h 2"/>
                                <a:gd name="T38" fmla="*/ 45 w 6"/>
                                <a:gd name="T39" fmla="*/ 15 h 2"/>
                                <a:gd name="T40" fmla="*/ 45 w 6"/>
                                <a:gd name="T41" fmla="*/ 15 h 2"/>
                                <a:gd name="T42" fmla="*/ 45 w 6"/>
                                <a:gd name="T43" fmla="*/ 15 h 2"/>
                                <a:gd name="T44" fmla="*/ 30 w 6"/>
                                <a:gd name="T45" fmla="*/ 15 h 2"/>
                                <a:gd name="T46" fmla="*/ 15 w 6"/>
                                <a:gd name="T47" fmla="*/ 15 h 2"/>
                                <a:gd name="T48" fmla="*/ 30 w 6"/>
                                <a:gd name="T49" fmla="*/ 15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1"/>
                                  </a:lnTo>
                                  <a:lnTo>
                                    <a:pt x="3" y="2"/>
                                  </a:lnTo>
                                  <a:lnTo>
                                    <a:pt x="5" y="1"/>
                                  </a:lnTo>
                                  <a:lnTo>
                                    <a:pt x="6" y="1"/>
                                  </a:lnTo>
                                  <a:lnTo>
                                    <a:pt x="5" y="1"/>
                                  </a:lnTo>
                                  <a:lnTo>
                                    <a:pt x="3" y="0"/>
                                  </a:lnTo>
                                  <a:lnTo>
                                    <a:pt x="1" y="1"/>
                                  </a:lnTo>
                                  <a:close/>
                                  <a:moveTo>
                                    <a:pt x="3" y="1"/>
                                  </a:moveTo>
                                  <a:lnTo>
                                    <a:pt x="3" y="0"/>
                                  </a:lnTo>
                                  <a:lnTo>
                                    <a:pt x="3" y="1"/>
                                  </a:lnTo>
                                  <a:lnTo>
                                    <a:pt x="4" y="1"/>
                                  </a:lnTo>
                                  <a:lnTo>
                                    <a:pt x="3" y="1"/>
                                  </a:lnTo>
                                  <a:lnTo>
                                    <a:pt x="2" y="1"/>
                                  </a:lnTo>
                                  <a:lnTo>
                                    <a:pt x="1" y="1"/>
                                  </a:lnTo>
                                  <a:lnTo>
                                    <a:pt x="2" y="1"/>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016"/>
                          <wps:cNvSpPr>
                            <a:spLocks noEditPoints="1"/>
                          </wps:cNvSpPr>
                          <wps:spPr bwMode="auto">
                            <a:xfrm>
                              <a:off x="1843" y="330"/>
                              <a:ext cx="90" cy="30"/>
                            </a:xfrm>
                            <a:custGeom>
                              <a:avLst/>
                              <a:gdLst>
                                <a:gd name="T0" fmla="*/ 15 w 6"/>
                                <a:gd name="T1" fmla="*/ 15 h 2"/>
                                <a:gd name="T2" fmla="*/ 0 w 6"/>
                                <a:gd name="T3" fmla="*/ 15 h 2"/>
                                <a:gd name="T4" fmla="*/ 15 w 6"/>
                                <a:gd name="T5" fmla="*/ 30 h 2"/>
                                <a:gd name="T6" fmla="*/ 45 w 6"/>
                                <a:gd name="T7" fmla="*/ 30 h 2"/>
                                <a:gd name="T8" fmla="*/ 45 w 6"/>
                                <a:gd name="T9" fmla="*/ 30 h 2"/>
                                <a:gd name="T10" fmla="*/ 45 w 6"/>
                                <a:gd name="T11" fmla="*/ 30 h 2"/>
                                <a:gd name="T12" fmla="*/ 75 w 6"/>
                                <a:gd name="T13" fmla="*/ 30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15 h 2"/>
                                <a:gd name="T30" fmla="*/ 45 w 6"/>
                                <a:gd name="T31" fmla="*/ 15 h 2"/>
                                <a:gd name="T32" fmla="*/ 60 w 6"/>
                                <a:gd name="T33" fmla="*/ 30 h 2"/>
                                <a:gd name="T34" fmla="*/ 60 w 6"/>
                                <a:gd name="T35" fmla="*/ 15 h 2"/>
                                <a:gd name="T36" fmla="*/ 60 w 6"/>
                                <a:gd name="T37" fmla="*/ 15 h 2"/>
                                <a:gd name="T38" fmla="*/ 45 w 6"/>
                                <a:gd name="T39" fmla="*/ 30 h 2"/>
                                <a:gd name="T40" fmla="*/ 45 w 6"/>
                                <a:gd name="T41" fmla="*/ 30 h 2"/>
                                <a:gd name="T42" fmla="*/ 45 w 6"/>
                                <a:gd name="T43" fmla="*/ 30 h 2"/>
                                <a:gd name="T44" fmla="*/ 30 w 6"/>
                                <a:gd name="T45" fmla="*/ 15 h 2"/>
                                <a:gd name="T46" fmla="*/ 15 w 6"/>
                                <a:gd name="T47" fmla="*/ 15 h 2"/>
                                <a:gd name="T48" fmla="*/ 30 w 6"/>
                                <a:gd name="T49" fmla="*/ 30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2"/>
                                  </a:lnTo>
                                  <a:lnTo>
                                    <a:pt x="3" y="2"/>
                                  </a:lnTo>
                                  <a:lnTo>
                                    <a:pt x="5" y="2"/>
                                  </a:lnTo>
                                  <a:lnTo>
                                    <a:pt x="6" y="1"/>
                                  </a:lnTo>
                                  <a:lnTo>
                                    <a:pt x="5" y="1"/>
                                  </a:lnTo>
                                  <a:lnTo>
                                    <a:pt x="3" y="0"/>
                                  </a:lnTo>
                                  <a:lnTo>
                                    <a:pt x="1" y="1"/>
                                  </a:lnTo>
                                  <a:close/>
                                  <a:moveTo>
                                    <a:pt x="3" y="1"/>
                                  </a:moveTo>
                                  <a:lnTo>
                                    <a:pt x="3" y="1"/>
                                  </a:lnTo>
                                  <a:lnTo>
                                    <a:pt x="4" y="2"/>
                                  </a:lnTo>
                                  <a:lnTo>
                                    <a:pt x="4" y="1"/>
                                  </a:lnTo>
                                  <a:lnTo>
                                    <a:pt x="3" y="2"/>
                                  </a:lnTo>
                                  <a:lnTo>
                                    <a:pt x="2" y="1"/>
                                  </a:lnTo>
                                  <a:lnTo>
                                    <a:pt x="1" y="1"/>
                                  </a:lnTo>
                                  <a:lnTo>
                                    <a:pt x="2" y="2"/>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Line 1017"/>
                          <wps:cNvCnPr>
                            <a:cxnSpLocks noChangeShapeType="1"/>
                          </wps:cNvCnPr>
                          <wps:spPr bwMode="auto">
                            <a:xfrm>
                              <a:off x="1933" y="105"/>
                              <a:ext cx="0" cy="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1772" name="Rectangle 1018"/>
                          <wps:cNvSpPr>
                            <a:spLocks noChangeArrowheads="1"/>
                          </wps:cNvSpPr>
                          <wps:spPr bwMode="auto">
                            <a:xfrm>
                              <a:off x="1888" y="46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 name="Rectangle 1019"/>
                          <wps:cNvSpPr>
                            <a:spLocks noChangeArrowheads="1"/>
                          </wps:cNvSpPr>
                          <wps:spPr bwMode="auto">
                            <a:xfrm>
                              <a:off x="1888" y="54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020"/>
                          <wps:cNvSpPr>
                            <a:spLocks noChangeArrowheads="1"/>
                          </wps:cNvSpPr>
                          <wps:spPr bwMode="auto">
                            <a:xfrm>
                              <a:off x="1888" y="58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021"/>
                          <wps:cNvSpPr>
                            <a:spLocks noChangeArrowheads="1"/>
                          </wps:cNvSpPr>
                          <wps:spPr bwMode="auto">
                            <a:xfrm>
                              <a:off x="1888" y="66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Rectangle 1022"/>
                          <wps:cNvSpPr>
                            <a:spLocks noChangeArrowheads="1"/>
                          </wps:cNvSpPr>
                          <wps:spPr bwMode="auto">
                            <a:xfrm>
                              <a:off x="1888" y="70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 name="Rectangle 1023"/>
                          <wps:cNvSpPr>
                            <a:spLocks noChangeArrowheads="1"/>
                          </wps:cNvSpPr>
                          <wps:spPr bwMode="auto">
                            <a:xfrm>
                              <a:off x="1888" y="78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Rectangle 1024"/>
                          <wps:cNvSpPr>
                            <a:spLocks noChangeArrowheads="1"/>
                          </wps:cNvSpPr>
                          <wps:spPr bwMode="auto">
                            <a:xfrm>
                              <a:off x="1888" y="825"/>
                              <a:ext cx="15" cy="44"/>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 name="Rectangle 1025"/>
                          <wps:cNvSpPr>
                            <a:spLocks noChangeArrowheads="1"/>
                          </wps:cNvSpPr>
                          <wps:spPr bwMode="auto">
                            <a:xfrm>
                              <a:off x="1888" y="91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Rectangle 1026"/>
                          <wps:cNvSpPr>
                            <a:spLocks noChangeArrowheads="1"/>
                          </wps:cNvSpPr>
                          <wps:spPr bwMode="auto">
                            <a:xfrm>
                              <a:off x="1888" y="94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027"/>
                          <wps:cNvSpPr>
                            <a:spLocks noChangeArrowheads="1"/>
                          </wps:cNvSpPr>
                          <wps:spPr bwMode="auto">
                            <a:xfrm>
                              <a:off x="1888" y="103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Rectangle 1028"/>
                          <wps:cNvSpPr>
                            <a:spLocks noChangeArrowheads="1"/>
                          </wps:cNvSpPr>
                          <wps:spPr bwMode="auto">
                            <a:xfrm>
                              <a:off x="1888" y="107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1029"/>
                          <wps:cNvSpPr>
                            <a:spLocks noChangeArrowheads="1"/>
                          </wps:cNvSpPr>
                          <wps:spPr bwMode="auto">
                            <a:xfrm>
                              <a:off x="1888" y="115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Rectangle 1030"/>
                          <wps:cNvSpPr>
                            <a:spLocks noChangeArrowheads="1"/>
                          </wps:cNvSpPr>
                          <wps:spPr bwMode="auto">
                            <a:xfrm>
                              <a:off x="1888" y="119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 name="Rectangle 1031"/>
                          <wps:cNvSpPr>
                            <a:spLocks noChangeArrowheads="1"/>
                          </wps:cNvSpPr>
                          <wps:spPr bwMode="auto">
                            <a:xfrm>
                              <a:off x="1888" y="127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Rectangle 1032"/>
                          <wps:cNvSpPr>
                            <a:spLocks noChangeArrowheads="1"/>
                          </wps:cNvSpPr>
                          <wps:spPr bwMode="auto">
                            <a:xfrm>
                              <a:off x="1888" y="131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 name="Rectangle 1033"/>
                          <wps:cNvSpPr>
                            <a:spLocks noChangeArrowheads="1"/>
                          </wps:cNvSpPr>
                          <wps:spPr bwMode="auto">
                            <a:xfrm>
                              <a:off x="1888" y="139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Rectangle 1034"/>
                          <wps:cNvSpPr>
                            <a:spLocks noChangeArrowheads="1"/>
                          </wps:cNvSpPr>
                          <wps:spPr bwMode="auto">
                            <a:xfrm>
                              <a:off x="1888" y="143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 name="Rectangle 1035"/>
                          <wps:cNvSpPr>
                            <a:spLocks noChangeArrowheads="1"/>
                          </wps:cNvSpPr>
                          <wps:spPr bwMode="auto">
                            <a:xfrm>
                              <a:off x="1888" y="151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 name="Rectangle 1036"/>
                          <wps:cNvSpPr>
                            <a:spLocks noChangeArrowheads="1"/>
                          </wps:cNvSpPr>
                          <wps:spPr bwMode="auto">
                            <a:xfrm>
                              <a:off x="1888" y="155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0" name="Rectangle 1037"/>
                          <wps:cNvSpPr>
                            <a:spLocks noChangeArrowheads="1"/>
                          </wps:cNvSpPr>
                          <wps:spPr bwMode="auto">
                            <a:xfrm>
                              <a:off x="1888" y="1649"/>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1" name="Rectangle 1038"/>
                          <wps:cNvSpPr>
                            <a:spLocks noChangeArrowheads="1"/>
                          </wps:cNvSpPr>
                          <wps:spPr bwMode="auto">
                            <a:xfrm>
                              <a:off x="1888" y="16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2" name="Rectangle 1039"/>
                          <wps:cNvSpPr>
                            <a:spLocks noChangeArrowheads="1"/>
                          </wps:cNvSpPr>
                          <wps:spPr bwMode="auto">
                            <a:xfrm>
                              <a:off x="1888" y="176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3" name="Rectangle 1040"/>
                          <wps:cNvSpPr>
                            <a:spLocks noChangeArrowheads="1"/>
                          </wps:cNvSpPr>
                          <wps:spPr bwMode="auto">
                            <a:xfrm>
                              <a:off x="1888" y="181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4" name="Rectangle 1041"/>
                          <wps:cNvSpPr>
                            <a:spLocks noChangeArrowheads="1"/>
                          </wps:cNvSpPr>
                          <wps:spPr bwMode="auto">
                            <a:xfrm>
                              <a:off x="1888" y="188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5" name="Rectangle 1042"/>
                          <wps:cNvSpPr>
                            <a:spLocks noChangeArrowheads="1"/>
                          </wps:cNvSpPr>
                          <wps:spPr bwMode="auto">
                            <a:xfrm>
                              <a:off x="1888" y="193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6" name="Rectangle 1043"/>
                          <wps:cNvSpPr>
                            <a:spLocks noChangeArrowheads="1"/>
                          </wps:cNvSpPr>
                          <wps:spPr bwMode="auto">
                            <a:xfrm>
                              <a:off x="1888" y="200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044"/>
                          <wps:cNvSpPr>
                            <a:spLocks noChangeArrowheads="1"/>
                          </wps:cNvSpPr>
                          <wps:spPr bwMode="auto">
                            <a:xfrm>
                              <a:off x="1888" y="205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8" name="Rectangle 1045"/>
                          <wps:cNvSpPr>
                            <a:spLocks noChangeArrowheads="1"/>
                          </wps:cNvSpPr>
                          <wps:spPr bwMode="auto">
                            <a:xfrm>
                              <a:off x="1888" y="212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9" name="Rectangle 1046"/>
                          <wps:cNvSpPr>
                            <a:spLocks noChangeArrowheads="1"/>
                          </wps:cNvSpPr>
                          <wps:spPr bwMode="auto">
                            <a:xfrm>
                              <a:off x="1888" y="217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047"/>
                          <wps:cNvSpPr>
                            <a:spLocks noChangeArrowheads="1"/>
                          </wps:cNvSpPr>
                          <wps:spPr bwMode="auto">
                            <a:xfrm>
                              <a:off x="1888" y="226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1" name="Rectangle 1048"/>
                          <wps:cNvSpPr>
                            <a:spLocks noChangeArrowheads="1"/>
                          </wps:cNvSpPr>
                          <wps:spPr bwMode="auto">
                            <a:xfrm>
                              <a:off x="1888" y="22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2" name="Freeform 1049"/>
                          <wps:cNvSpPr>
                            <a:spLocks/>
                          </wps:cNvSpPr>
                          <wps:spPr bwMode="auto">
                            <a:xfrm>
                              <a:off x="3252" y="285"/>
                              <a:ext cx="1019" cy="1829"/>
                            </a:xfrm>
                            <a:custGeom>
                              <a:avLst/>
                              <a:gdLst>
                                <a:gd name="T0" fmla="*/ 90 w 68"/>
                                <a:gd name="T1" fmla="*/ 1739 h 122"/>
                                <a:gd name="T2" fmla="*/ 150 w 68"/>
                                <a:gd name="T3" fmla="*/ 1589 h 122"/>
                                <a:gd name="T4" fmla="*/ 210 w 68"/>
                                <a:gd name="T5" fmla="*/ 1559 h 122"/>
                                <a:gd name="T6" fmla="*/ 300 w 68"/>
                                <a:gd name="T7" fmla="*/ 1544 h 122"/>
                                <a:gd name="T8" fmla="*/ 360 w 68"/>
                                <a:gd name="T9" fmla="*/ 1499 h 122"/>
                                <a:gd name="T10" fmla="*/ 330 w 68"/>
                                <a:gd name="T11" fmla="*/ 1454 h 122"/>
                                <a:gd name="T12" fmla="*/ 270 w 68"/>
                                <a:gd name="T13" fmla="*/ 1379 h 122"/>
                                <a:gd name="T14" fmla="*/ 285 w 68"/>
                                <a:gd name="T15" fmla="*/ 1349 h 122"/>
                                <a:gd name="T16" fmla="*/ 315 w 68"/>
                                <a:gd name="T17" fmla="*/ 1319 h 122"/>
                                <a:gd name="T18" fmla="*/ 554 w 68"/>
                                <a:gd name="T19" fmla="*/ 1244 h 122"/>
                                <a:gd name="T20" fmla="*/ 824 w 68"/>
                                <a:gd name="T21" fmla="*/ 1109 h 122"/>
                                <a:gd name="T22" fmla="*/ 944 w 68"/>
                                <a:gd name="T23" fmla="*/ 1034 h 122"/>
                                <a:gd name="T24" fmla="*/ 1004 w 68"/>
                                <a:gd name="T25" fmla="*/ 974 h 122"/>
                                <a:gd name="T26" fmla="*/ 1004 w 68"/>
                                <a:gd name="T27" fmla="*/ 870 h 122"/>
                                <a:gd name="T28" fmla="*/ 914 w 68"/>
                                <a:gd name="T29" fmla="*/ 780 h 122"/>
                                <a:gd name="T30" fmla="*/ 719 w 68"/>
                                <a:gd name="T31" fmla="*/ 720 h 122"/>
                                <a:gd name="T32" fmla="*/ 539 w 68"/>
                                <a:gd name="T33" fmla="*/ 690 h 122"/>
                                <a:gd name="T34" fmla="*/ 450 w 68"/>
                                <a:gd name="T35" fmla="*/ 675 h 122"/>
                                <a:gd name="T36" fmla="*/ 270 w 68"/>
                                <a:gd name="T37" fmla="*/ 645 h 122"/>
                                <a:gd name="T38" fmla="*/ 75 w 68"/>
                                <a:gd name="T39" fmla="*/ 600 h 122"/>
                                <a:gd name="T40" fmla="*/ 30 w 68"/>
                                <a:gd name="T41" fmla="*/ 585 h 122"/>
                                <a:gd name="T42" fmla="*/ 15 w 68"/>
                                <a:gd name="T43" fmla="*/ 570 h 122"/>
                                <a:gd name="T44" fmla="*/ 30 w 68"/>
                                <a:gd name="T45" fmla="*/ 555 h 122"/>
                                <a:gd name="T46" fmla="*/ 105 w 68"/>
                                <a:gd name="T47" fmla="*/ 495 h 122"/>
                                <a:gd name="T48" fmla="*/ 255 w 68"/>
                                <a:gd name="T49" fmla="*/ 405 h 122"/>
                                <a:gd name="T50" fmla="*/ 270 w 68"/>
                                <a:gd name="T51" fmla="*/ 360 h 122"/>
                                <a:gd name="T52" fmla="*/ 240 w 68"/>
                                <a:gd name="T53" fmla="*/ 300 h 122"/>
                                <a:gd name="T54" fmla="*/ 120 w 68"/>
                                <a:gd name="T55" fmla="*/ 240 h 122"/>
                                <a:gd name="T56" fmla="*/ 75 w 68"/>
                                <a:gd name="T57" fmla="*/ 180 h 122"/>
                                <a:gd name="T58" fmla="*/ 60 w 68"/>
                                <a:gd name="T59" fmla="*/ 45 h 122"/>
                                <a:gd name="T60" fmla="*/ 45 w 68"/>
                                <a:gd name="T61" fmla="*/ 30 h 122"/>
                                <a:gd name="T62" fmla="*/ 60 w 68"/>
                                <a:gd name="T63" fmla="*/ 180 h 122"/>
                                <a:gd name="T64" fmla="*/ 120 w 68"/>
                                <a:gd name="T65" fmla="*/ 255 h 122"/>
                                <a:gd name="T66" fmla="*/ 225 w 68"/>
                                <a:gd name="T67" fmla="*/ 315 h 122"/>
                                <a:gd name="T68" fmla="*/ 255 w 68"/>
                                <a:gd name="T69" fmla="*/ 360 h 122"/>
                                <a:gd name="T70" fmla="*/ 255 w 68"/>
                                <a:gd name="T71" fmla="*/ 375 h 122"/>
                                <a:gd name="T72" fmla="*/ 195 w 68"/>
                                <a:gd name="T73" fmla="*/ 420 h 122"/>
                                <a:gd name="T74" fmla="*/ 45 w 68"/>
                                <a:gd name="T75" fmla="*/ 525 h 122"/>
                                <a:gd name="T76" fmla="*/ 0 w 68"/>
                                <a:gd name="T77" fmla="*/ 570 h 122"/>
                                <a:gd name="T78" fmla="*/ 15 w 68"/>
                                <a:gd name="T79" fmla="*/ 600 h 122"/>
                                <a:gd name="T80" fmla="*/ 105 w 68"/>
                                <a:gd name="T81" fmla="*/ 630 h 122"/>
                                <a:gd name="T82" fmla="*/ 330 w 68"/>
                                <a:gd name="T83" fmla="*/ 675 h 122"/>
                                <a:gd name="T84" fmla="*/ 450 w 68"/>
                                <a:gd name="T85" fmla="*/ 675 h 122"/>
                                <a:gd name="T86" fmla="*/ 554 w 68"/>
                                <a:gd name="T87" fmla="*/ 705 h 122"/>
                                <a:gd name="T88" fmla="*/ 719 w 68"/>
                                <a:gd name="T89" fmla="*/ 735 h 122"/>
                                <a:gd name="T90" fmla="*/ 914 w 68"/>
                                <a:gd name="T91" fmla="*/ 795 h 122"/>
                                <a:gd name="T92" fmla="*/ 989 w 68"/>
                                <a:gd name="T93" fmla="*/ 855 h 122"/>
                                <a:gd name="T94" fmla="*/ 989 w 68"/>
                                <a:gd name="T95" fmla="*/ 929 h 122"/>
                                <a:gd name="T96" fmla="*/ 974 w 68"/>
                                <a:gd name="T97" fmla="*/ 989 h 122"/>
                                <a:gd name="T98" fmla="*/ 914 w 68"/>
                                <a:gd name="T99" fmla="*/ 1049 h 122"/>
                                <a:gd name="T100" fmla="*/ 779 w 68"/>
                                <a:gd name="T101" fmla="*/ 1124 h 122"/>
                                <a:gd name="T102" fmla="*/ 480 w 68"/>
                                <a:gd name="T103" fmla="*/ 1244 h 122"/>
                                <a:gd name="T104" fmla="*/ 285 w 68"/>
                                <a:gd name="T105" fmla="*/ 1319 h 122"/>
                                <a:gd name="T106" fmla="*/ 255 w 68"/>
                                <a:gd name="T107" fmla="*/ 1349 h 122"/>
                                <a:gd name="T108" fmla="*/ 285 w 68"/>
                                <a:gd name="T109" fmla="*/ 1424 h 122"/>
                                <a:gd name="T110" fmla="*/ 345 w 68"/>
                                <a:gd name="T111" fmla="*/ 1499 h 122"/>
                                <a:gd name="T112" fmla="*/ 345 w 68"/>
                                <a:gd name="T113" fmla="*/ 1514 h 122"/>
                                <a:gd name="T114" fmla="*/ 300 w 68"/>
                                <a:gd name="T115" fmla="*/ 1529 h 122"/>
                                <a:gd name="T116" fmla="*/ 180 w 68"/>
                                <a:gd name="T117" fmla="*/ 1544 h 122"/>
                                <a:gd name="T118" fmla="*/ 120 w 68"/>
                                <a:gd name="T119" fmla="*/ 1604 h 122"/>
                                <a:gd name="T120" fmla="*/ 60 w 68"/>
                                <a:gd name="T121" fmla="*/ 1784 h 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8" h="122">
                                  <a:moveTo>
                                    <a:pt x="3" y="121"/>
                                  </a:moveTo>
                                  <a:lnTo>
                                    <a:pt x="4" y="122"/>
                                  </a:lnTo>
                                  <a:lnTo>
                                    <a:pt x="5" y="121"/>
                                  </a:lnTo>
                                  <a:lnTo>
                                    <a:pt x="5" y="120"/>
                                  </a:lnTo>
                                  <a:lnTo>
                                    <a:pt x="5" y="119"/>
                                  </a:lnTo>
                                  <a:lnTo>
                                    <a:pt x="6" y="118"/>
                                  </a:lnTo>
                                  <a:lnTo>
                                    <a:pt x="6" y="116"/>
                                  </a:lnTo>
                                  <a:lnTo>
                                    <a:pt x="7" y="114"/>
                                  </a:lnTo>
                                  <a:lnTo>
                                    <a:pt x="8" y="111"/>
                                  </a:lnTo>
                                  <a:lnTo>
                                    <a:pt x="8" y="110"/>
                                  </a:lnTo>
                                  <a:lnTo>
                                    <a:pt x="9" y="109"/>
                                  </a:lnTo>
                                  <a:lnTo>
                                    <a:pt x="9" y="108"/>
                                  </a:lnTo>
                                  <a:lnTo>
                                    <a:pt x="10" y="107"/>
                                  </a:lnTo>
                                  <a:lnTo>
                                    <a:pt x="10" y="106"/>
                                  </a:lnTo>
                                  <a:lnTo>
                                    <a:pt x="11" y="105"/>
                                  </a:lnTo>
                                  <a:lnTo>
                                    <a:pt x="11" y="104"/>
                                  </a:lnTo>
                                  <a:lnTo>
                                    <a:pt x="11" y="105"/>
                                  </a:lnTo>
                                  <a:lnTo>
                                    <a:pt x="12" y="105"/>
                                  </a:lnTo>
                                  <a:lnTo>
                                    <a:pt x="13" y="104"/>
                                  </a:lnTo>
                                  <a:lnTo>
                                    <a:pt x="14" y="104"/>
                                  </a:lnTo>
                                  <a:lnTo>
                                    <a:pt x="15" y="104"/>
                                  </a:lnTo>
                                  <a:lnTo>
                                    <a:pt x="16" y="103"/>
                                  </a:lnTo>
                                  <a:lnTo>
                                    <a:pt x="15" y="103"/>
                                  </a:lnTo>
                                  <a:lnTo>
                                    <a:pt x="17" y="103"/>
                                  </a:lnTo>
                                  <a:lnTo>
                                    <a:pt x="19" y="103"/>
                                  </a:lnTo>
                                  <a:lnTo>
                                    <a:pt x="20" y="103"/>
                                  </a:lnTo>
                                  <a:lnTo>
                                    <a:pt x="21" y="102"/>
                                  </a:lnTo>
                                  <a:lnTo>
                                    <a:pt x="22" y="102"/>
                                  </a:lnTo>
                                  <a:lnTo>
                                    <a:pt x="23" y="102"/>
                                  </a:lnTo>
                                  <a:lnTo>
                                    <a:pt x="23" y="101"/>
                                  </a:lnTo>
                                  <a:lnTo>
                                    <a:pt x="24" y="100"/>
                                  </a:lnTo>
                                  <a:lnTo>
                                    <a:pt x="24" y="99"/>
                                  </a:lnTo>
                                  <a:lnTo>
                                    <a:pt x="23" y="99"/>
                                  </a:lnTo>
                                  <a:lnTo>
                                    <a:pt x="23" y="98"/>
                                  </a:lnTo>
                                  <a:lnTo>
                                    <a:pt x="22" y="97"/>
                                  </a:lnTo>
                                  <a:lnTo>
                                    <a:pt x="20" y="95"/>
                                  </a:lnTo>
                                  <a:lnTo>
                                    <a:pt x="20" y="94"/>
                                  </a:lnTo>
                                  <a:lnTo>
                                    <a:pt x="19" y="94"/>
                                  </a:lnTo>
                                  <a:lnTo>
                                    <a:pt x="19" y="93"/>
                                  </a:lnTo>
                                  <a:lnTo>
                                    <a:pt x="18" y="93"/>
                                  </a:lnTo>
                                  <a:lnTo>
                                    <a:pt x="19" y="93"/>
                                  </a:lnTo>
                                  <a:lnTo>
                                    <a:pt x="18" y="92"/>
                                  </a:lnTo>
                                  <a:lnTo>
                                    <a:pt x="18" y="91"/>
                                  </a:lnTo>
                                  <a:lnTo>
                                    <a:pt x="17" y="91"/>
                                  </a:lnTo>
                                  <a:lnTo>
                                    <a:pt x="18" y="91"/>
                                  </a:lnTo>
                                  <a:lnTo>
                                    <a:pt x="18" y="90"/>
                                  </a:lnTo>
                                  <a:lnTo>
                                    <a:pt x="17" y="90"/>
                                  </a:lnTo>
                                  <a:lnTo>
                                    <a:pt x="18" y="91"/>
                                  </a:lnTo>
                                  <a:lnTo>
                                    <a:pt x="18" y="90"/>
                                  </a:lnTo>
                                  <a:lnTo>
                                    <a:pt x="19" y="90"/>
                                  </a:lnTo>
                                  <a:lnTo>
                                    <a:pt x="18" y="89"/>
                                  </a:lnTo>
                                  <a:lnTo>
                                    <a:pt x="19" y="90"/>
                                  </a:lnTo>
                                  <a:lnTo>
                                    <a:pt x="19" y="89"/>
                                  </a:lnTo>
                                  <a:lnTo>
                                    <a:pt x="20" y="89"/>
                                  </a:lnTo>
                                  <a:lnTo>
                                    <a:pt x="20" y="88"/>
                                  </a:lnTo>
                                  <a:lnTo>
                                    <a:pt x="21" y="88"/>
                                  </a:lnTo>
                                  <a:lnTo>
                                    <a:pt x="22" y="88"/>
                                  </a:lnTo>
                                  <a:lnTo>
                                    <a:pt x="23" y="87"/>
                                  </a:lnTo>
                                  <a:lnTo>
                                    <a:pt x="25" y="87"/>
                                  </a:lnTo>
                                  <a:lnTo>
                                    <a:pt x="27" y="86"/>
                                  </a:lnTo>
                                  <a:lnTo>
                                    <a:pt x="30" y="85"/>
                                  </a:lnTo>
                                  <a:lnTo>
                                    <a:pt x="33" y="84"/>
                                  </a:lnTo>
                                  <a:lnTo>
                                    <a:pt x="35" y="83"/>
                                  </a:lnTo>
                                  <a:lnTo>
                                    <a:pt x="37" y="83"/>
                                  </a:lnTo>
                                  <a:lnTo>
                                    <a:pt x="38" y="82"/>
                                  </a:lnTo>
                                  <a:lnTo>
                                    <a:pt x="40" y="81"/>
                                  </a:lnTo>
                                  <a:lnTo>
                                    <a:pt x="42" y="81"/>
                                  </a:lnTo>
                                  <a:lnTo>
                                    <a:pt x="45" y="79"/>
                                  </a:lnTo>
                                  <a:lnTo>
                                    <a:pt x="49" y="77"/>
                                  </a:lnTo>
                                  <a:lnTo>
                                    <a:pt x="52" y="76"/>
                                  </a:lnTo>
                                  <a:lnTo>
                                    <a:pt x="54" y="75"/>
                                  </a:lnTo>
                                  <a:lnTo>
                                    <a:pt x="55" y="74"/>
                                  </a:lnTo>
                                  <a:lnTo>
                                    <a:pt x="57" y="73"/>
                                  </a:lnTo>
                                  <a:lnTo>
                                    <a:pt x="58" y="73"/>
                                  </a:lnTo>
                                  <a:lnTo>
                                    <a:pt x="60" y="72"/>
                                  </a:lnTo>
                                  <a:lnTo>
                                    <a:pt x="61" y="71"/>
                                  </a:lnTo>
                                  <a:lnTo>
                                    <a:pt x="62" y="71"/>
                                  </a:lnTo>
                                  <a:lnTo>
                                    <a:pt x="62" y="70"/>
                                  </a:lnTo>
                                  <a:lnTo>
                                    <a:pt x="63" y="70"/>
                                  </a:lnTo>
                                  <a:lnTo>
                                    <a:pt x="63" y="69"/>
                                  </a:lnTo>
                                  <a:lnTo>
                                    <a:pt x="64" y="69"/>
                                  </a:lnTo>
                                  <a:lnTo>
                                    <a:pt x="65" y="68"/>
                                  </a:lnTo>
                                  <a:lnTo>
                                    <a:pt x="66" y="67"/>
                                  </a:lnTo>
                                  <a:lnTo>
                                    <a:pt x="67" y="66"/>
                                  </a:lnTo>
                                  <a:lnTo>
                                    <a:pt x="67" y="65"/>
                                  </a:lnTo>
                                  <a:lnTo>
                                    <a:pt x="67" y="64"/>
                                  </a:lnTo>
                                  <a:lnTo>
                                    <a:pt x="68" y="63"/>
                                  </a:lnTo>
                                  <a:lnTo>
                                    <a:pt x="68" y="61"/>
                                  </a:lnTo>
                                  <a:lnTo>
                                    <a:pt x="68" y="60"/>
                                  </a:lnTo>
                                  <a:lnTo>
                                    <a:pt x="67" y="59"/>
                                  </a:lnTo>
                                  <a:lnTo>
                                    <a:pt x="67" y="58"/>
                                  </a:lnTo>
                                  <a:lnTo>
                                    <a:pt x="66" y="57"/>
                                  </a:lnTo>
                                  <a:lnTo>
                                    <a:pt x="65" y="55"/>
                                  </a:lnTo>
                                  <a:lnTo>
                                    <a:pt x="64" y="54"/>
                                  </a:lnTo>
                                  <a:lnTo>
                                    <a:pt x="63" y="53"/>
                                  </a:lnTo>
                                  <a:lnTo>
                                    <a:pt x="62" y="53"/>
                                  </a:lnTo>
                                  <a:lnTo>
                                    <a:pt x="61" y="52"/>
                                  </a:lnTo>
                                  <a:lnTo>
                                    <a:pt x="60" y="51"/>
                                  </a:lnTo>
                                  <a:lnTo>
                                    <a:pt x="59" y="51"/>
                                  </a:lnTo>
                                  <a:lnTo>
                                    <a:pt x="58" y="51"/>
                                  </a:lnTo>
                                  <a:lnTo>
                                    <a:pt x="55" y="50"/>
                                  </a:lnTo>
                                  <a:lnTo>
                                    <a:pt x="53" y="49"/>
                                  </a:lnTo>
                                  <a:lnTo>
                                    <a:pt x="51" y="48"/>
                                  </a:lnTo>
                                  <a:lnTo>
                                    <a:pt x="48" y="48"/>
                                  </a:lnTo>
                                  <a:lnTo>
                                    <a:pt x="46" y="47"/>
                                  </a:lnTo>
                                  <a:lnTo>
                                    <a:pt x="44" y="47"/>
                                  </a:lnTo>
                                  <a:lnTo>
                                    <a:pt x="42" y="46"/>
                                  </a:lnTo>
                                  <a:lnTo>
                                    <a:pt x="40" y="46"/>
                                  </a:lnTo>
                                  <a:lnTo>
                                    <a:pt x="39" y="46"/>
                                  </a:lnTo>
                                  <a:lnTo>
                                    <a:pt x="37" y="46"/>
                                  </a:lnTo>
                                  <a:lnTo>
                                    <a:pt x="36" y="46"/>
                                  </a:lnTo>
                                  <a:lnTo>
                                    <a:pt x="35" y="45"/>
                                  </a:lnTo>
                                  <a:lnTo>
                                    <a:pt x="33" y="45"/>
                                  </a:lnTo>
                                  <a:lnTo>
                                    <a:pt x="32" y="45"/>
                                  </a:lnTo>
                                  <a:lnTo>
                                    <a:pt x="31" y="45"/>
                                  </a:lnTo>
                                  <a:lnTo>
                                    <a:pt x="30" y="45"/>
                                  </a:lnTo>
                                  <a:lnTo>
                                    <a:pt x="29" y="44"/>
                                  </a:lnTo>
                                  <a:lnTo>
                                    <a:pt x="28" y="44"/>
                                  </a:lnTo>
                                  <a:lnTo>
                                    <a:pt x="26" y="44"/>
                                  </a:lnTo>
                                  <a:lnTo>
                                    <a:pt x="24" y="44"/>
                                  </a:lnTo>
                                  <a:lnTo>
                                    <a:pt x="22" y="43"/>
                                  </a:lnTo>
                                  <a:lnTo>
                                    <a:pt x="20" y="43"/>
                                  </a:lnTo>
                                  <a:lnTo>
                                    <a:pt x="18" y="43"/>
                                  </a:lnTo>
                                  <a:lnTo>
                                    <a:pt x="15" y="42"/>
                                  </a:lnTo>
                                  <a:lnTo>
                                    <a:pt x="13" y="42"/>
                                  </a:lnTo>
                                  <a:lnTo>
                                    <a:pt x="11" y="42"/>
                                  </a:lnTo>
                                  <a:lnTo>
                                    <a:pt x="9" y="41"/>
                                  </a:lnTo>
                                  <a:lnTo>
                                    <a:pt x="7" y="41"/>
                                  </a:lnTo>
                                  <a:lnTo>
                                    <a:pt x="5" y="40"/>
                                  </a:lnTo>
                                  <a:lnTo>
                                    <a:pt x="4" y="40"/>
                                  </a:lnTo>
                                  <a:lnTo>
                                    <a:pt x="3" y="40"/>
                                  </a:lnTo>
                                  <a:lnTo>
                                    <a:pt x="2" y="39"/>
                                  </a:lnTo>
                                  <a:lnTo>
                                    <a:pt x="2" y="40"/>
                                  </a:lnTo>
                                  <a:lnTo>
                                    <a:pt x="2" y="39"/>
                                  </a:lnTo>
                                  <a:lnTo>
                                    <a:pt x="1" y="39"/>
                                  </a:lnTo>
                                  <a:lnTo>
                                    <a:pt x="1" y="38"/>
                                  </a:lnTo>
                                  <a:lnTo>
                                    <a:pt x="1" y="37"/>
                                  </a:lnTo>
                                  <a:lnTo>
                                    <a:pt x="1" y="38"/>
                                  </a:lnTo>
                                  <a:lnTo>
                                    <a:pt x="2" y="37"/>
                                  </a:lnTo>
                                  <a:lnTo>
                                    <a:pt x="2" y="36"/>
                                  </a:lnTo>
                                  <a:lnTo>
                                    <a:pt x="3" y="36"/>
                                  </a:lnTo>
                                  <a:lnTo>
                                    <a:pt x="3" y="35"/>
                                  </a:lnTo>
                                  <a:lnTo>
                                    <a:pt x="4" y="35"/>
                                  </a:lnTo>
                                  <a:lnTo>
                                    <a:pt x="5" y="34"/>
                                  </a:lnTo>
                                  <a:lnTo>
                                    <a:pt x="7" y="33"/>
                                  </a:lnTo>
                                  <a:lnTo>
                                    <a:pt x="8" y="32"/>
                                  </a:lnTo>
                                  <a:lnTo>
                                    <a:pt x="10" y="31"/>
                                  </a:lnTo>
                                  <a:lnTo>
                                    <a:pt x="12" y="30"/>
                                  </a:lnTo>
                                  <a:lnTo>
                                    <a:pt x="13" y="29"/>
                                  </a:lnTo>
                                  <a:lnTo>
                                    <a:pt x="15" y="28"/>
                                  </a:lnTo>
                                  <a:lnTo>
                                    <a:pt x="16" y="27"/>
                                  </a:lnTo>
                                  <a:lnTo>
                                    <a:pt x="17" y="27"/>
                                  </a:lnTo>
                                  <a:lnTo>
                                    <a:pt x="17" y="26"/>
                                  </a:lnTo>
                                  <a:lnTo>
                                    <a:pt x="18" y="26"/>
                                  </a:lnTo>
                                  <a:lnTo>
                                    <a:pt x="18" y="25"/>
                                  </a:lnTo>
                                  <a:lnTo>
                                    <a:pt x="18" y="24"/>
                                  </a:lnTo>
                                  <a:lnTo>
                                    <a:pt x="18" y="23"/>
                                  </a:lnTo>
                                  <a:lnTo>
                                    <a:pt x="18" y="22"/>
                                  </a:lnTo>
                                  <a:lnTo>
                                    <a:pt x="17" y="22"/>
                                  </a:lnTo>
                                  <a:lnTo>
                                    <a:pt x="17" y="21"/>
                                  </a:lnTo>
                                  <a:lnTo>
                                    <a:pt x="16" y="21"/>
                                  </a:lnTo>
                                  <a:lnTo>
                                    <a:pt x="16" y="20"/>
                                  </a:lnTo>
                                  <a:lnTo>
                                    <a:pt x="15" y="20"/>
                                  </a:lnTo>
                                  <a:lnTo>
                                    <a:pt x="14" y="19"/>
                                  </a:lnTo>
                                  <a:lnTo>
                                    <a:pt x="13" y="19"/>
                                  </a:lnTo>
                                  <a:lnTo>
                                    <a:pt x="11" y="17"/>
                                  </a:lnTo>
                                  <a:lnTo>
                                    <a:pt x="9" y="17"/>
                                  </a:lnTo>
                                  <a:lnTo>
                                    <a:pt x="8" y="16"/>
                                  </a:lnTo>
                                  <a:lnTo>
                                    <a:pt x="8" y="17"/>
                                  </a:lnTo>
                                  <a:lnTo>
                                    <a:pt x="8" y="16"/>
                                  </a:lnTo>
                                  <a:lnTo>
                                    <a:pt x="7" y="15"/>
                                  </a:lnTo>
                                  <a:lnTo>
                                    <a:pt x="6" y="14"/>
                                  </a:lnTo>
                                  <a:lnTo>
                                    <a:pt x="6" y="15"/>
                                  </a:lnTo>
                                  <a:lnTo>
                                    <a:pt x="6" y="14"/>
                                  </a:lnTo>
                                  <a:lnTo>
                                    <a:pt x="5" y="14"/>
                                  </a:lnTo>
                                  <a:lnTo>
                                    <a:pt x="5" y="13"/>
                                  </a:lnTo>
                                  <a:lnTo>
                                    <a:pt x="5" y="12"/>
                                  </a:lnTo>
                                  <a:lnTo>
                                    <a:pt x="4" y="11"/>
                                  </a:lnTo>
                                  <a:lnTo>
                                    <a:pt x="4" y="10"/>
                                  </a:lnTo>
                                  <a:lnTo>
                                    <a:pt x="4" y="8"/>
                                  </a:lnTo>
                                  <a:lnTo>
                                    <a:pt x="4" y="6"/>
                                  </a:lnTo>
                                  <a:lnTo>
                                    <a:pt x="4" y="5"/>
                                  </a:lnTo>
                                  <a:lnTo>
                                    <a:pt x="4" y="3"/>
                                  </a:lnTo>
                                  <a:lnTo>
                                    <a:pt x="4" y="2"/>
                                  </a:lnTo>
                                  <a:lnTo>
                                    <a:pt x="4" y="1"/>
                                  </a:lnTo>
                                  <a:lnTo>
                                    <a:pt x="4" y="0"/>
                                  </a:lnTo>
                                  <a:lnTo>
                                    <a:pt x="3" y="0"/>
                                  </a:lnTo>
                                  <a:lnTo>
                                    <a:pt x="3" y="1"/>
                                  </a:lnTo>
                                  <a:lnTo>
                                    <a:pt x="3" y="2"/>
                                  </a:lnTo>
                                  <a:lnTo>
                                    <a:pt x="3" y="3"/>
                                  </a:lnTo>
                                  <a:lnTo>
                                    <a:pt x="3" y="5"/>
                                  </a:lnTo>
                                  <a:lnTo>
                                    <a:pt x="3" y="6"/>
                                  </a:lnTo>
                                  <a:lnTo>
                                    <a:pt x="3" y="8"/>
                                  </a:lnTo>
                                  <a:lnTo>
                                    <a:pt x="3" y="10"/>
                                  </a:lnTo>
                                  <a:lnTo>
                                    <a:pt x="3" y="11"/>
                                  </a:lnTo>
                                  <a:lnTo>
                                    <a:pt x="3" y="12"/>
                                  </a:lnTo>
                                  <a:lnTo>
                                    <a:pt x="4" y="12"/>
                                  </a:lnTo>
                                  <a:lnTo>
                                    <a:pt x="4" y="13"/>
                                  </a:lnTo>
                                  <a:lnTo>
                                    <a:pt x="5" y="14"/>
                                  </a:lnTo>
                                  <a:lnTo>
                                    <a:pt x="5" y="15"/>
                                  </a:lnTo>
                                  <a:lnTo>
                                    <a:pt x="6" y="16"/>
                                  </a:lnTo>
                                  <a:lnTo>
                                    <a:pt x="7" y="16"/>
                                  </a:lnTo>
                                  <a:lnTo>
                                    <a:pt x="8" y="17"/>
                                  </a:lnTo>
                                  <a:lnTo>
                                    <a:pt x="9" y="18"/>
                                  </a:lnTo>
                                  <a:lnTo>
                                    <a:pt x="10" y="18"/>
                                  </a:lnTo>
                                  <a:lnTo>
                                    <a:pt x="12" y="20"/>
                                  </a:lnTo>
                                  <a:lnTo>
                                    <a:pt x="13" y="20"/>
                                  </a:lnTo>
                                  <a:lnTo>
                                    <a:pt x="14" y="21"/>
                                  </a:lnTo>
                                  <a:lnTo>
                                    <a:pt x="15" y="21"/>
                                  </a:lnTo>
                                  <a:lnTo>
                                    <a:pt x="16" y="21"/>
                                  </a:lnTo>
                                  <a:lnTo>
                                    <a:pt x="15" y="21"/>
                                  </a:lnTo>
                                  <a:lnTo>
                                    <a:pt x="16" y="22"/>
                                  </a:lnTo>
                                  <a:lnTo>
                                    <a:pt x="17" y="23"/>
                                  </a:lnTo>
                                  <a:lnTo>
                                    <a:pt x="17" y="22"/>
                                  </a:lnTo>
                                  <a:lnTo>
                                    <a:pt x="16" y="22"/>
                                  </a:lnTo>
                                  <a:lnTo>
                                    <a:pt x="17" y="23"/>
                                  </a:lnTo>
                                  <a:lnTo>
                                    <a:pt x="17" y="24"/>
                                  </a:lnTo>
                                  <a:lnTo>
                                    <a:pt x="18" y="24"/>
                                  </a:lnTo>
                                  <a:lnTo>
                                    <a:pt x="17" y="24"/>
                                  </a:lnTo>
                                  <a:lnTo>
                                    <a:pt x="17" y="25"/>
                                  </a:lnTo>
                                  <a:lnTo>
                                    <a:pt x="18" y="25"/>
                                  </a:lnTo>
                                  <a:lnTo>
                                    <a:pt x="17" y="25"/>
                                  </a:lnTo>
                                  <a:lnTo>
                                    <a:pt x="16" y="26"/>
                                  </a:lnTo>
                                  <a:lnTo>
                                    <a:pt x="15" y="26"/>
                                  </a:lnTo>
                                  <a:lnTo>
                                    <a:pt x="14" y="27"/>
                                  </a:lnTo>
                                  <a:lnTo>
                                    <a:pt x="13" y="28"/>
                                  </a:lnTo>
                                  <a:lnTo>
                                    <a:pt x="13" y="29"/>
                                  </a:lnTo>
                                  <a:lnTo>
                                    <a:pt x="13" y="28"/>
                                  </a:lnTo>
                                  <a:lnTo>
                                    <a:pt x="11" y="29"/>
                                  </a:lnTo>
                                  <a:lnTo>
                                    <a:pt x="10" y="30"/>
                                  </a:lnTo>
                                  <a:lnTo>
                                    <a:pt x="8" y="31"/>
                                  </a:lnTo>
                                  <a:lnTo>
                                    <a:pt x="6" y="32"/>
                                  </a:lnTo>
                                  <a:lnTo>
                                    <a:pt x="5" y="33"/>
                                  </a:lnTo>
                                  <a:lnTo>
                                    <a:pt x="3" y="34"/>
                                  </a:lnTo>
                                  <a:lnTo>
                                    <a:pt x="3" y="35"/>
                                  </a:lnTo>
                                  <a:lnTo>
                                    <a:pt x="2" y="35"/>
                                  </a:lnTo>
                                  <a:lnTo>
                                    <a:pt x="2" y="36"/>
                                  </a:lnTo>
                                  <a:lnTo>
                                    <a:pt x="1" y="36"/>
                                  </a:lnTo>
                                  <a:lnTo>
                                    <a:pt x="0" y="37"/>
                                  </a:lnTo>
                                  <a:lnTo>
                                    <a:pt x="0" y="38"/>
                                  </a:lnTo>
                                  <a:lnTo>
                                    <a:pt x="0" y="39"/>
                                  </a:lnTo>
                                  <a:lnTo>
                                    <a:pt x="1" y="39"/>
                                  </a:lnTo>
                                  <a:lnTo>
                                    <a:pt x="1" y="40"/>
                                  </a:lnTo>
                                  <a:lnTo>
                                    <a:pt x="2" y="40"/>
                                  </a:lnTo>
                                  <a:lnTo>
                                    <a:pt x="3" y="41"/>
                                  </a:lnTo>
                                  <a:lnTo>
                                    <a:pt x="4" y="41"/>
                                  </a:lnTo>
                                  <a:lnTo>
                                    <a:pt x="5" y="41"/>
                                  </a:lnTo>
                                  <a:lnTo>
                                    <a:pt x="7" y="42"/>
                                  </a:lnTo>
                                  <a:lnTo>
                                    <a:pt x="9" y="42"/>
                                  </a:lnTo>
                                  <a:lnTo>
                                    <a:pt x="11" y="43"/>
                                  </a:lnTo>
                                  <a:lnTo>
                                    <a:pt x="13" y="43"/>
                                  </a:lnTo>
                                  <a:lnTo>
                                    <a:pt x="15" y="44"/>
                                  </a:lnTo>
                                  <a:lnTo>
                                    <a:pt x="18" y="44"/>
                                  </a:lnTo>
                                  <a:lnTo>
                                    <a:pt x="20" y="44"/>
                                  </a:lnTo>
                                  <a:lnTo>
                                    <a:pt x="22" y="45"/>
                                  </a:lnTo>
                                  <a:lnTo>
                                    <a:pt x="24" y="45"/>
                                  </a:lnTo>
                                  <a:lnTo>
                                    <a:pt x="26" y="45"/>
                                  </a:lnTo>
                                  <a:lnTo>
                                    <a:pt x="28" y="45"/>
                                  </a:lnTo>
                                  <a:lnTo>
                                    <a:pt x="29" y="46"/>
                                  </a:lnTo>
                                  <a:lnTo>
                                    <a:pt x="29" y="45"/>
                                  </a:lnTo>
                                  <a:lnTo>
                                    <a:pt x="29" y="46"/>
                                  </a:lnTo>
                                  <a:lnTo>
                                    <a:pt x="30" y="46"/>
                                  </a:lnTo>
                                  <a:lnTo>
                                    <a:pt x="30" y="45"/>
                                  </a:lnTo>
                                  <a:lnTo>
                                    <a:pt x="30" y="46"/>
                                  </a:lnTo>
                                  <a:lnTo>
                                    <a:pt x="31" y="46"/>
                                  </a:lnTo>
                                  <a:lnTo>
                                    <a:pt x="32" y="46"/>
                                  </a:lnTo>
                                  <a:lnTo>
                                    <a:pt x="33" y="46"/>
                                  </a:lnTo>
                                  <a:lnTo>
                                    <a:pt x="35" y="47"/>
                                  </a:lnTo>
                                  <a:lnTo>
                                    <a:pt x="36" y="47"/>
                                  </a:lnTo>
                                  <a:lnTo>
                                    <a:pt x="37" y="47"/>
                                  </a:lnTo>
                                  <a:lnTo>
                                    <a:pt x="39" y="47"/>
                                  </a:lnTo>
                                  <a:lnTo>
                                    <a:pt x="40" y="47"/>
                                  </a:lnTo>
                                  <a:lnTo>
                                    <a:pt x="42" y="47"/>
                                  </a:lnTo>
                                  <a:lnTo>
                                    <a:pt x="44" y="48"/>
                                  </a:lnTo>
                                  <a:lnTo>
                                    <a:pt x="44" y="47"/>
                                  </a:lnTo>
                                  <a:lnTo>
                                    <a:pt x="44" y="48"/>
                                  </a:lnTo>
                                  <a:lnTo>
                                    <a:pt x="46" y="48"/>
                                  </a:lnTo>
                                  <a:lnTo>
                                    <a:pt x="48" y="49"/>
                                  </a:lnTo>
                                  <a:lnTo>
                                    <a:pt x="50" y="49"/>
                                  </a:lnTo>
                                  <a:lnTo>
                                    <a:pt x="53" y="50"/>
                                  </a:lnTo>
                                  <a:lnTo>
                                    <a:pt x="55" y="51"/>
                                  </a:lnTo>
                                  <a:lnTo>
                                    <a:pt x="57" y="52"/>
                                  </a:lnTo>
                                  <a:lnTo>
                                    <a:pt x="58" y="52"/>
                                  </a:lnTo>
                                  <a:lnTo>
                                    <a:pt x="59" y="53"/>
                                  </a:lnTo>
                                  <a:lnTo>
                                    <a:pt x="60" y="53"/>
                                  </a:lnTo>
                                  <a:lnTo>
                                    <a:pt x="61" y="53"/>
                                  </a:lnTo>
                                  <a:lnTo>
                                    <a:pt x="62" y="54"/>
                                  </a:lnTo>
                                  <a:lnTo>
                                    <a:pt x="62" y="53"/>
                                  </a:lnTo>
                                  <a:lnTo>
                                    <a:pt x="62" y="54"/>
                                  </a:lnTo>
                                  <a:lnTo>
                                    <a:pt x="63" y="54"/>
                                  </a:lnTo>
                                  <a:lnTo>
                                    <a:pt x="64" y="55"/>
                                  </a:lnTo>
                                  <a:lnTo>
                                    <a:pt x="65" y="56"/>
                                  </a:lnTo>
                                  <a:lnTo>
                                    <a:pt x="65" y="57"/>
                                  </a:lnTo>
                                  <a:lnTo>
                                    <a:pt x="66" y="57"/>
                                  </a:lnTo>
                                  <a:lnTo>
                                    <a:pt x="65" y="57"/>
                                  </a:lnTo>
                                  <a:lnTo>
                                    <a:pt x="66" y="58"/>
                                  </a:lnTo>
                                  <a:lnTo>
                                    <a:pt x="66" y="59"/>
                                  </a:lnTo>
                                  <a:lnTo>
                                    <a:pt x="66" y="61"/>
                                  </a:lnTo>
                                  <a:lnTo>
                                    <a:pt x="67" y="60"/>
                                  </a:lnTo>
                                  <a:lnTo>
                                    <a:pt x="66" y="60"/>
                                  </a:lnTo>
                                  <a:lnTo>
                                    <a:pt x="67" y="61"/>
                                  </a:lnTo>
                                  <a:lnTo>
                                    <a:pt x="66" y="62"/>
                                  </a:lnTo>
                                  <a:lnTo>
                                    <a:pt x="66" y="64"/>
                                  </a:lnTo>
                                  <a:lnTo>
                                    <a:pt x="67" y="64"/>
                                  </a:lnTo>
                                  <a:lnTo>
                                    <a:pt x="66" y="63"/>
                                  </a:lnTo>
                                  <a:lnTo>
                                    <a:pt x="66" y="64"/>
                                  </a:lnTo>
                                  <a:lnTo>
                                    <a:pt x="66" y="65"/>
                                  </a:lnTo>
                                  <a:lnTo>
                                    <a:pt x="65" y="66"/>
                                  </a:lnTo>
                                  <a:lnTo>
                                    <a:pt x="66" y="66"/>
                                  </a:lnTo>
                                  <a:lnTo>
                                    <a:pt x="65" y="66"/>
                                  </a:lnTo>
                                  <a:lnTo>
                                    <a:pt x="64" y="67"/>
                                  </a:lnTo>
                                  <a:lnTo>
                                    <a:pt x="63" y="68"/>
                                  </a:lnTo>
                                  <a:lnTo>
                                    <a:pt x="62" y="69"/>
                                  </a:lnTo>
                                  <a:lnTo>
                                    <a:pt x="61" y="70"/>
                                  </a:lnTo>
                                  <a:lnTo>
                                    <a:pt x="60" y="70"/>
                                  </a:lnTo>
                                  <a:lnTo>
                                    <a:pt x="59" y="71"/>
                                  </a:lnTo>
                                  <a:lnTo>
                                    <a:pt x="58" y="71"/>
                                  </a:lnTo>
                                  <a:lnTo>
                                    <a:pt x="56" y="72"/>
                                  </a:lnTo>
                                  <a:lnTo>
                                    <a:pt x="55" y="73"/>
                                  </a:lnTo>
                                  <a:lnTo>
                                    <a:pt x="53" y="74"/>
                                  </a:lnTo>
                                  <a:lnTo>
                                    <a:pt x="52" y="75"/>
                                  </a:lnTo>
                                  <a:lnTo>
                                    <a:pt x="48" y="76"/>
                                  </a:lnTo>
                                  <a:lnTo>
                                    <a:pt x="45" y="78"/>
                                  </a:lnTo>
                                  <a:lnTo>
                                    <a:pt x="41" y="80"/>
                                  </a:lnTo>
                                  <a:lnTo>
                                    <a:pt x="39" y="80"/>
                                  </a:lnTo>
                                  <a:lnTo>
                                    <a:pt x="38" y="81"/>
                                  </a:lnTo>
                                  <a:lnTo>
                                    <a:pt x="36" y="82"/>
                                  </a:lnTo>
                                  <a:lnTo>
                                    <a:pt x="35" y="82"/>
                                  </a:lnTo>
                                  <a:lnTo>
                                    <a:pt x="32" y="83"/>
                                  </a:lnTo>
                                  <a:lnTo>
                                    <a:pt x="29" y="84"/>
                                  </a:lnTo>
                                  <a:lnTo>
                                    <a:pt x="27" y="85"/>
                                  </a:lnTo>
                                  <a:lnTo>
                                    <a:pt x="24" y="86"/>
                                  </a:lnTo>
                                  <a:lnTo>
                                    <a:pt x="23" y="86"/>
                                  </a:lnTo>
                                  <a:lnTo>
                                    <a:pt x="22" y="87"/>
                                  </a:lnTo>
                                  <a:lnTo>
                                    <a:pt x="21" y="87"/>
                                  </a:lnTo>
                                  <a:lnTo>
                                    <a:pt x="20" y="87"/>
                                  </a:lnTo>
                                  <a:lnTo>
                                    <a:pt x="19" y="88"/>
                                  </a:lnTo>
                                  <a:lnTo>
                                    <a:pt x="18" y="88"/>
                                  </a:lnTo>
                                  <a:lnTo>
                                    <a:pt x="18" y="89"/>
                                  </a:lnTo>
                                  <a:lnTo>
                                    <a:pt x="17" y="90"/>
                                  </a:lnTo>
                                  <a:lnTo>
                                    <a:pt x="17" y="91"/>
                                  </a:lnTo>
                                  <a:lnTo>
                                    <a:pt x="17" y="92"/>
                                  </a:lnTo>
                                  <a:lnTo>
                                    <a:pt x="17" y="93"/>
                                  </a:lnTo>
                                  <a:lnTo>
                                    <a:pt x="18" y="93"/>
                                  </a:lnTo>
                                  <a:lnTo>
                                    <a:pt x="18" y="94"/>
                                  </a:lnTo>
                                  <a:lnTo>
                                    <a:pt x="19" y="95"/>
                                  </a:lnTo>
                                  <a:lnTo>
                                    <a:pt x="20" y="96"/>
                                  </a:lnTo>
                                  <a:lnTo>
                                    <a:pt x="21" y="97"/>
                                  </a:lnTo>
                                  <a:lnTo>
                                    <a:pt x="22" y="98"/>
                                  </a:lnTo>
                                  <a:lnTo>
                                    <a:pt x="22" y="99"/>
                                  </a:lnTo>
                                  <a:lnTo>
                                    <a:pt x="22" y="98"/>
                                  </a:lnTo>
                                  <a:lnTo>
                                    <a:pt x="22" y="99"/>
                                  </a:lnTo>
                                  <a:lnTo>
                                    <a:pt x="23" y="100"/>
                                  </a:lnTo>
                                  <a:lnTo>
                                    <a:pt x="22" y="101"/>
                                  </a:lnTo>
                                  <a:lnTo>
                                    <a:pt x="23" y="101"/>
                                  </a:lnTo>
                                  <a:lnTo>
                                    <a:pt x="22" y="101"/>
                                  </a:lnTo>
                                  <a:lnTo>
                                    <a:pt x="21" y="101"/>
                                  </a:lnTo>
                                  <a:lnTo>
                                    <a:pt x="20" y="102"/>
                                  </a:lnTo>
                                  <a:lnTo>
                                    <a:pt x="19" y="102"/>
                                  </a:lnTo>
                                  <a:lnTo>
                                    <a:pt x="17" y="102"/>
                                  </a:lnTo>
                                  <a:lnTo>
                                    <a:pt x="15" y="102"/>
                                  </a:lnTo>
                                  <a:lnTo>
                                    <a:pt x="14" y="103"/>
                                  </a:lnTo>
                                  <a:lnTo>
                                    <a:pt x="13" y="103"/>
                                  </a:lnTo>
                                  <a:lnTo>
                                    <a:pt x="12" y="103"/>
                                  </a:lnTo>
                                  <a:lnTo>
                                    <a:pt x="11" y="104"/>
                                  </a:lnTo>
                                  <a:lnTo>
                                    <a:pt x="10" y="105"/>
                                  </a:lnTo>
                                  <a:lnTo>
                                    <a:pt x="9" y="105"/>
                                  </a:lnTo>
                                  <a:lnTo>
                                    <a:pt x="9" y="106"/>
                                  </a:lnTo>
                                  <a:lnTo>
                                    <a:pt x="9" y="107"/>
                                  </a:lnTo>
                                  <a:lnTo>
                                    <a:pt x="8" y="107"/>
                                  </a:lnTo>
                                  <a:lnTo>
                                    <a:pt x="8" y="109"/>
                                  </a:lnTo>
                                  <a:lnTo>
                                    <a:pt x="7" y="110"/>
                                  </a:lnTo>
                                  <a:lnTo>
                                    <a:pt x="7" y="111"/>
                                  </a:lnTo>
                                  <a:lnTo>
                                    <a:pt x="6" y="113"/>
                                  </a:lnTo>
                                  <a:lnTo>
                                    <a:pt x="5" y="116"/>
                                  </a:lnTo>
                                  <a:lnTo>
                                    <a:pt x="5" y="117"/>
                                  </a:lnTo>
                                  <a:lnTo>
                                    <a:pt x="4" y="118"/>
                                  </a:lnTo>
                                  <a:lnTo>
                                    <a:pt x="4" y="119"/>
                                  </a:lnTo>
                                  <a:lnTo>
                                    <a:pt x="4" y="120"/>
                                  </a:lnTo>
                                  <a:lnTo>
                                    <a:pt x="4" y="121"/>
                                  </a:lnTo>
                                  <a:lnTo>
                                    <a:pt x="3" y="12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3" name="Rectangle 1050"/>
                          <wps:cNvSpPr>
                            <a:spLocks noChangeArrowheads="1"/>
                          </wps:cNvSpPr>
                          <wps:spPr bwMode="auto">
                            <a:xfrm>
                              <a:off x="3162" y="15"/>
                              <a:ext cx="15" cy="2369"/>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4" name="Rectangle 1051"/>
                          <wps:cNvSpPr>
                            <a:spLocks noChangeArrowheads="1"/>
                          </wps:cNvSpPr>
                          <wps:spPr bwMode="auto">
                            <a:xfrm>
                              <a:off x="3177" y="2369"/>
                              <a:ext cx="1109" cy="1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5" name="Freeform 1052"/>
                          <wps:cNvSpPr>
                            <a:spLocks/>
                          </wps:cNvSpPr>
                          <wps:spPr bwMode="auto">
                            <a:xfrm>
                              <a:off x="4211" y="1169"/>
                              <a:ext cx="90" cy="90"/>
                            </a:xfrm>
                            <a:custGeom>
                              <a:avLst/>
                              <a:gdLst>
                                <a:gd name="T0" fmla="*/ 90 w 6"/>
                                <a:gd name="T1" fmla="*/ 15 h 6"/>
                                <a:gd name="T2" fmla="*/ 75 w 6"/>
                                <a:gd name="T3" fmla="*/ 0 h 6"/>
                                <a:gd name="T4" fmla="*/ 0 w 6"/>
                                <a:gd name="T5" fmla="*/ 75 h 6"/>
                                <a:gd name="T6" fmla="*/ 15 w 6"/>
                                <a:gd name="T7" fmla="*/ 90 h 6"/>
                                <a:gd name="T8" fmla="*/ 90 w 6"/>
                                <a:gd name="T9" fmla="*/ 15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6" y="1"/>
                                  </a:moveTo>
                                  <a:lnTo>
                                    <a:pt x="5" y="0"/>
                                  </a:lnTo>
                                  <a:lnTo>
                                    <a:pt x="0" y="5"/>
                                  </a:lnTo>
                                  <a:lnTo>
                                    <a:pt x="1" y="6"/>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6" name="Freeform 1053"/>
                          <wps:cNvSpPr>
                            <a:spLocks/>
                          </wps:cNvSpPr>
                          <wps:spPr bwMode="auto">
                            <a:xfrm>
                              <a:off x="4211" y="1169"/>
                              <a:ext cx="90" cy="90"/>
                            </a:xfrm>
                            <a:custGeom>
                              <a:avLst/>
                              <a:gdLst>
                                <a:gd name="T0" fmla="*/ 15 w 6"/>
                                <a:gd name="T1" fmla="*/ 0 h 6"/>
                                <a:gd name="T2" fmla="*/ 0 w 6"/>
                                <a:gd name="T3" fmla="*/ 15 h 6"/>
                                <a:gd name="T4" fmla="*/ 75 w 6"/>
                                <a:gd name="T5" fmla="*/ 90 h 6"/>
                                <a:gd name="T6" fmla="*/ 90 w 6"/>
                                <a:gd name="T7" fmla="*/ 75 h 6"/>
                                <a:gd name="T8" fmla="*/ 15 w 6"/>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1" y="0"/>
                                  </a:moveTo>
                                  <a:lnTo>
                                    <a:pt x="0" y="1"/>
                                  </a:lnTo>
                                  <a:lnTo>
                                    <a:pt x="5" y="6"/>
                                  </a:lnTo>
                                  <a:lnTo>
                                    <a:pt x="6" y="5"/>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7" name="Freeform 1054"/>
                          <wps:cNvSpPr>
                            <a:spLocks/>
                          </wps:cNvSpPr>
                          <wps:spPr bwMode="auto">
                            <a:xfrm>
                              <a:off x="3147"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Freeform 1055"/>
                          <wps:cNvSpPr>
                            <a:spLocks/>
                          </wps:cNvSpPr>
                          <wps:spPr bwMode="auto">
                            <a:xfrm>
                              <a:off x="3192"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0 w 1"/>
                                <a:gd name="T11" fmla="*/ 0 w 1"/>
                                <a:gd name="T12" fmla="*/ 15 w 1"/>
                                <a:gd name="T13" fmla="*/ 15 w 1"/>
                                <a:gd name="T14" fmla="*/ 15 w 1"/>
                                <a:gd name="T15" fmla="*/ 15 w 1"/>
                                <a:gd name="T16" fmla="*/ 0 w 1"/>
                                <a:gd name="T17" fmla="*/ 0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Freeform 1056"/>
                          <wps:cNvSpPr>
                            <a:spLocks/>
                          </wps:cNvSpPr>
                          <wps:spPr bwMode="auto">
                            <a:xfrm>
                              <a:off x="3207" y="1214"/>
                              <a:ext cx="30" cy="0"/>
                            </a:xfrm>
                            <a:custGeom>
                              <a:avLst/>
                              <a:gdLst>
                                <a:gd name="T0" fmla="*/ 15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0"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0" name="Freeform 1057"/>
                          <wps:cNvSpPr>
                            <a:spLocks/>
                          </wps:cNvSpPr>
                          <wps:spPr bwMode="auto">
                            <a:xfrm>
                              <a:off x="3252"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1" name="Freeform 1058"/>
                          <wps:cNvSpPr>
                            <a:spLocks/>
                          </wps:cNvSpPr>
                          <wps:spPr bwMode="auto">
                            <a:xfrm>
                              <a:off x="3267" y="1214"/>
                              <a:ext cx="30" cy="0"/>
                            </a:xfrm>
                            <a:custGeom>
                              <a:avLst/>
                              <a:gdLst>
                                <a:gd name="T0" fmla="*/ 15 w 2"/>
                                <a:gd name="T1" fmla="*/ 15 w 2"/>
                                <a:gd name="T2" fmla="*/ 0 w 2"/>
                                <a:gd name="T3" fmla="*/ 0 w 2"/>
                                <a:gd name="T4" fmla="*/ 0 w 2"/>
                                <a:gd name="T5" fmla="*/ 0 w 2"/>
                                <a:gd name="T6" fmla="*/ 0 w 2"/>
                                <a:gd name="T7" fmla="*/ 0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2" name="Freeform 1059"/>
                          <wps:cNvSpPr>
                            <a:spLocks/>
                          </wps:cNvSpPr>
                          <wps:spPr bwMode="auto">
                            <a:xfrm>
                              <a:off x="331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3" name="Freeform 1060"/>
                          <wps:cNvSpPr>
                            <a:spLocks/>
                          </wps:cNvSpPr>
                          <wps:spPr bwMode="auto">
                            <a:xfrm>
                              <a:off x="334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4" name="Freeform 1061"/>
                          <wps:cNvSpPr>
                            <a:spLocks/>
                          </wps:cNvSpPr>
                          <wps:spPr bwMode="auto">
                            <a:xfrm>
                              <a:off x="337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5" name="Freeform 1062"/>
                          <wps:cNvSpPr>
                            <a:spLocks/>
                          </wps:cNvSpPr>
                          <wps:spPr bwMode="auto">
                            <a:xfrm>
                              <a:off x="3402"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15 w 2"/>
                                <a:gd name="T12" fmla="*/ 15 w 2"/>
                                <a:gd name="T13" fmla="*/ 30 w 2"/>
                                <a:gd name="T14" fmla="*/ 30 w 2"/>
                                <a:gd name="T15" fmla="*/ 15 w 2"/>
                                <a:gd name="T16" fmla="*/ 15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6" name="Freeform 1063"/>
                          <wps:cNvSpPr>
                            <a:spLocks/>
                          </wps:cNvSpPr>
                          <wps:spPr bwMode="auto">
                            <a:xfrm>
                              <a:off x="343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7" name="Freeform 1064"/>
                          <wps:cNvSpPr>
                            <a:spLocks/>
                          </wps:cNvSpPr>
                          <wps:spPr bwMode="auto">
                            <a:xfrm>
                              <a:off x="3462"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30 w 2"/>
                                <a:gd name="T12" fmla="*/ 30 w 2"/>
                                <a:gd name="T13" fmla="*/ 30 w 2"/>
                                <a:gd name="T14" fmla="*/ 30 w 2"/>
                                <a:gd name="T15" fmla="*/ 30 w 2"/>
                                <a:gd name="T16" fmla="*/ 30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8" name="Freeform 1065"/>
                          <wps:cNvSpPr>
                            <a:spLocks/>
                          </wps:cNvSpPr>
                          <wps:spPr bwMode="auto">
                            <a:xfrm>
                              <a:off x="3492" y="1214"/>
                              <a:ext cx="15" cy="0"/>
                            </a:xfrm>
                            <a:custGeom>
                              <a:avLst/>
                              <a:gdLst>
                                <a:gd name="T0" fmla="*/ 15 w 1"/>
                                <a:gd name="T1" fmla="*/ 15 w 1"/>
                                <a:gd name="T2" fmla="*/ 0 w 1"/>
                                <a:gd name="T3" fmla="*/ 0 w 1"/>
                                <a:gd name="T4" fmla="*/ 0 w 1"/>
                                <a:gd name="T5" fmla="*/ 0 w 1"/>
                                <a:gd name="T6" fmla="*/ 0 w 1"/>
                                <a:gd name="T7" fmla="*/ 0 w 1"/>
                                <a:gd name="T8" fmla="*/ 15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1" y="0"/>
                                  </a:ln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9" name="Freeform 1066"/>
                          <wps:cNvSpPr>
                            <a:spLocks/>
                          </wps:cNvSpPr>
                          <wps:spPr bwMode="auto">
                            <a:xfrm>
                              <a:off x="3522"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0" name="Freeform 1067"/>
                          <wps:cNvSpPr>
                            <a:spLocks/>
                          </wps:cNvSpPr>
                          <wps:spPr bwMode="auto">
                            <a:xfrm>
                              <a:off x="3567"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1" name="Freeform 1068"/>
                          <wps:cNvSpPr>
                            <a:spLocks/>
                          </wps:cNvSpPr>
                          <wps:spPr bwMode="auto">
                            <a:xfrm>
                              <a:off x="3582" y="1214"/>
                              <a:ext cx="29" cy="0"/>
                            </a:xfrm>
                            <a:custGeom>
                              <a:avLst/>
                              <a:gdLst>
                                <a:gd name="T0" fmla="*/ 0 w 2"/>
                                <a:gd name="T1" fmla="*/ 0 w 2"/>
                                <a:gd name="T2" fmla="*/ 0 w 2"/>
                                <a:gd name="T3" fmla="*/ 0 w 2"/>
                                <a:gd name="T4" fmla="*/ 0 w 2"/>
                                <a:gd name="T5" fmla="*/ 0 w 2"/>
                                <a:gd name="T6" fmla="*/ 0 w 2"/>
                                <a:gd name="T7" fmla="*/ 0 w 2"/>
                                <a:gd name="T8" fmla="*/ 0 w 2"/>
                                <a:gd name="T9" fmla="*/ 29 w 2"/>
                                <a:gd name="T10" fmla="*/ 29 w 2"/>
                                <a:gd name="T11" fmla="*/ 29 w 2"/>
                                <a:gd name="T12" fmla="*/ 29 w 2"/>
                                <a:gd name="T13" fmla="*/ 29 w 2"/>
                                <a:gd name="T14" fmla="*/ 29 w 2"/>
                                <a:gd name="T15" fmla="*/ 29 w 2"/>
                                <a:gd name="T16" fmla="*/ 29 w 2"/>
                                <a:gd name="T17" fmla="*/ 29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2" name="Freeform 1069"/>
                          <wps:cNvSpPr>
                            <a:spLocks/>
                          </wps:cNvSpPr>
                          <wps:spPr bwMode="auto">
                            <a:xfrm>
                              <a:off x="3626"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3" name="Freeform 1070"/>
                          <wps:cNvSpPr>
                            <a:spLocks/>
                          </wps:cNvSpPr>
                          <wps:spPr bwMode="auto">
                            <a:xfrm>
                              <a:off x="3641"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 name="Freeform 1071"/>
                          <wps:cNvSpPr>
                            <a:spLocks/>
                          </wps:cNvSpPr>
                          <wps:spPr bwMode="auto">
                            <a:xfrm>
                              <a:off x="3686"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5" name="Freeform 1072"/>
                          <wps:cNvSpPr>
                            <a:spLocks/>
                          </wps:cNvSpPr>
                          <wps:spPr bwMode="auto">
                            <a:xfrm>
                              <a:off x="3701"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6" name="Freeform 1073"/>
                          <wps:cNvSpPr>
                            <a:spLocks/>
                          </wps:cNvSpPr>
                          <wps:spPr bwMode="auto">
                            <a:xfrm>
                              <a:off x="3746"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0 w 1"/>
                                <a:gd name="T11" fmla="*/ 0 w 1"/>
                                <a:gd name="T12" fmla="*/ 15 w 1"/>
                                <a:gd name="T13" fmla="*/ 15 w 1"/>
                                <a:gd name="T14" fmla="*/ 15 w 1"/>
                                <a:gd name="T15" fmla="*/ 15 w 1"/>
                                <a:gd name="T16" fmla="*/ 0 w 1"/>
                                <a:gd name="T17" fmla="*/ 0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7" name="Freeform 1074"/>
                          <wps:cNvSpPr>
                            <a:spLocks/>
                          </wps:cNvSpPr>
                          <wps:spPr bwMode="auto">
                            <a:xfrm>
                              <a:off x="3761" y="1214"/>
                              <a:ext cx="30" cy="0"/>
                            </a:xfrm>
                            <a:custGeom>
                              <a:avLst/>
                              <a:gdLst>
                                <a:gd name="T0" fmla="*/ 15 w 2"/>
                                <a:gd name="T1" fmla="*/ 15 w 2"/>
                                <a:gd name="T2" fmla="*/ 0 w 2"/>
                                <a:gd name="T3" fmla="*/ 0 w 2"/>
                                <a:gd name="T4" fmla="*/ 0 w 2"/>
                                <a:gd name="T5" fmla="*/ 0 w 2"/>
                                <a:gd name="T6" fmla="*/ 0 w 2"/>
                                <a:gd name="T7" fmla="*/ 0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8" name="Freeform 1075"/>
                          <wps:cNvSpPr>
                            <a:spLocks/>
                          </wps:cNvSpPr>
                          <wps:spPr bwMode="auto">
                            <a:xfrm>
                              <a:off x="3806"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9" name="Freeform 1076"/>
                          <wps:cNvSpPr>
                            <a:spLocks/>
                          </wps:cNvSpPr>
                          <wps:spPr bwMode="auto">
                            <a:xfrm>
                              <a:off x="3821" y="1214"/>
                              <a:ext cx="30" cy="0"/>
                            </a:xfrm>
                            <a:custGeom>
                              <a:avLst/>
                              <a:gdLst>
                                <a:gd name="T0" fmla="*/ 15 w 2"/>
                                <a:gd name="T1" fmla="*/ 15 w 2"/>
                                <a:gd name="T2" fmla="*/ 15 w 2"/>
                                <a:gd name="T3" fmla="*/ 0 w 2"/>
                                <a:gd name="T4" fmla="*/ 0 w 2"/>
                                <a:gd name="T5" fmla="*/ 0 w 2"/>
                                <a:gd name="T6" fmla="*/ 0 w 2"/>
                                <a:gd name="T7" fmla="*/ 15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0" name="Freeform 1077"/>
                          <wps:cNvSpPr>
                            <a:spLocks/>
                          </wps:cNvSpPr>
                          <wps:spPr bwMode="auto">
                            <a:xfrm>
                              <a:off x="386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1" name="Freeform 1078"/>
                          <wps:cNvSpPr>
                            <a:spLocks/>
                          </wps:cNvSpPr>
                          <wps:spPr bwMode="auto">
                            <a:xfrm>
                              <a:off x="389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2" name="Freeform 1079"/>
                          <wps:cNvSpPr>
                            <a:spLocks/>
                          </wps:cNvSpPr>
                          <wps:spPr bwMode="auto">
                            <a:xfrm>
                              <a:off x="392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3" name="Freeform 1080"/>
                          <wps:cNvSpPr>
                            <a:spLocks/>
                          </wps:cNvSpPr>
                          <wps:spPr bwMode="auto">
                            <a:xfrm>
                              <a:off x="3956"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15 w 2"/>
                                <a:gd name="T12" fmla="*/ 30 w 2"/>
                                <a:gd name="T13" fmla="*/ 30 w 2"/>
                                <a:gd name="T14" fmla="*/ 30 w 2"/>
                                <a:gd name="T15" fmla="*/ 30 w 2"/>
                                <a:gd name="T16" fmla="*/ 15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4" name="Freeform 1081"/>
                          <wps:cNvSpPr>
                            <a:spLocks/>
                          </wps:cNvSpPr>
                          <wps:spPr bwMode="auto">
                            <a:xfrm>
                              <a:off x="3986" y="1214"/>
                              <a:ext cx="15" cy="0"/>
                            </a:xfrm>
                            <a:custGeom>
                              <a:avLst/>
                              <a:gdLst>
                                <a:gd name="T0" fmla="*/ 15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5" name="Freeform 1082"/>
                          <wps:cNvSpPr>
                            <a:spLocks/>
                          </wps:cNvSpPr>
                          <wps:spPr bwMode="auto">
                            <a:xfrm>
                              <a:off x="4016"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6" name="Freeform 1083"/>
                          <wps:cNvSpPr>
                            <a:spLocks/>
                          </wps:cNvSpPr>
                          <wps:spPr bwMode="auto">
                            <a:xfrm>
                              <a:off x="4046" y="1214"/>
                              <a:ext cx="15" cy="0"/>
                            </a:xfrm>
                            <a:custGeom>
                              <a:avLst/>
                              <a:gdLst>
                                <a:gd name="T0" fmla="*/ 15 w 1"/>
                                <a:gd name="T1" fmla="*/ 15 w 1"/>
                                <a:gd name="T2" fmla="*/ 15 w 1"/>
                                <a:gd name="T3" fmla="*/ 0 w 1"/>
                                <a:gd name="T4" fmla="*/ 0 w 1"/>
                                <a:gd name="T5" fmla="*/ 0 w 1"/>
                                <a:gd name="T6" fmla="*/ 0 w 1"/>
                                <a:gd name="T7" fmla="*/ 15 w 1"/>
                                <a:gd name="T8" fmla="*/ 15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1" y="0"/>
                                  </a:ln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7" name="Freeform 1084"/>
                          <wps:cNvSpPr>
                            <a:spLocks/>
                          </wps:cNvSpPr>
                          <wps:spPr bwMode="auto">
                            <a:xfrm>
                              <a:off x="4076"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8" name="Freeform 1085"/>
                          <wps:cNvSpPr>
                            <a:spLocks/>
                          </wps:cNvSpPr>
                          <wps:spPr bwMode="auto">
                            <a:xfrm>
                              <a:off x="4121"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9" name="Freeform 1086"/>
                          <wps:cNvSpPr>
                            <a:spLocks/>
                          </wps:cNvSpPr>
                          <wps:spPr bwMode="auto">
                            <a:xfrm>
                              <a:off x="4136"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0" name="Freeform 1087"/>
                          <wps:cNvSpPr>
                            <a:spLocks/>
                          </wps:cNvSpPr>
                          <wps:spPr bwMode="auto">
                            <a:xfrm>
                              <a:off x="4181"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1" name="Rectangle 1088"/>
                          <wps:cNvSpPr>
                            <a:spLocks noChangeArrowheads="1"/>
                          </wps:cNvSpPr>
                          <wps:spPr bwMode="auto">
                            <a:xfrm>
                              <a:off x="330" y="1304"/>
                              <a:ext cx="1" cy="1065"/>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2" name="Rectangle 1089"/>
                          <wps:cNvSpPr>
                            <a:spLocks noChangeArrowheads="1"/>
                          </wps:cNvSpPr>
                          <wps:spPr bwMode="auto">
                            <a:xfrm>
                              <a:off x="330" y="1304"/>
                              <a:ext cx="1" cy="1065"/>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3" name="Rectangle 1090"/>
                          <wps:cNvSpPr>
                            <a:spLocks noChangeArrowheads="1"/>
                          </wps:cNvSpPr>
                          <wps:spPr bwMode="auto">
                            <a:xfrm>
                              <a:off x="330" y="1304"/>
                              <a:ext cx="1" cy="1065"/>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4" name="Rectangle 1091"/>
                          <wps:cNvSpPr>
                            <a:spLocks noChangeArrowheads="1"/>
                          </wps:cNvSpPr>
                          <wps:spPr bwMode="auto">
                            <a:xfrm>
                              <a:off x="330" y="1304"/>
                              <a:ext cx="1" cy="1065"/>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5" name="Rectangle 1092"/>
                          <wps:cNvSpPr>
                            <a:spLocks noChangeArrowheads="1"/>
                          </wps:cNvSpPr>
                          <wps:spPr bwMode="auto">
                            <a:xfrm>
                              <a:off x="330" y="1304"/>
                              <a:ext cx="1" cy="1065"/>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6" name="Rectangle 1093"/>
                          <wps:cNvSpPr>
                            <a:spLocks noChangeArrowheads="1"/>
                          </wps:cNvSpPr>
                          <wps:spPr bwMode="auto">
                            <a:xfrm>
                              <a:off x="330" y="1304"/>
                              <a:ext cx="1" cy="1065"/>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7" name="Rectangle 1094"/>
                          <wps:cNvSpPr>
                            <a:spLocks noChangeArrowheads="1"/>
                          </wps:cNvSpPr>
                          <wps:spPr bwMode="auto">
                            <a:xfrm>
                              <a:off x="330" y="1304"/>
                              <a:ext cx="1" cy="1065"/>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8" name="Rectangle 1095"/>
                          <wps:cNvSpPr>
                            <a:spLocks noChangeArrowheads="1"/>
                          </wps:cNvSpPr>
                          <wps:spPr bwMode="auto">
                            <a:xfrm>
                              <a:off x="330" y="1304"/>
                              <a:ext cx="1" cy="1065"/>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9" name="Rectangle 1096"/>
                          <wps:cNvSpPr>
                            <a:spLocks noChangeArrowheads="1"/>
                          </wps:cNvSpPr>
                          <wps:spPr bwMode="auto">
                            <a:xfrm>
                              <a:off x="330" y="1304"/>
                              <a:ext cx="15" cy="1065"/>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0" name="Rectangle 1097"/>
                          <wps:cNvSpPr>
                            <a:spLocks noChangeArrowheads="1"/>
                          </wps:cNvSpPr>
                          <wps:spPr bwMode="auto">
                            <a:xfrm>
                              <a:off x="345" y="1304"/>
                              <a:ext cx="1" cy="1065"/>
                            </a:xfrm>
                            <a:prstGeom prst="rect">
                              <a:avLst/>
                            </a:prstGeom>
                            <a:solidFill>
                              <a:srgbClr val="A9A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1" name="Rectangle 1098"/>
                          <wps:cNvSpPr>
                            <a:spLocks noChangeArrowheads="1"/>
                          </wps:cNvSpPr>
                          <wps:spPr bwMode="auto">
                            <a:xfrm>
                              <a:off x="345" y="1304"/>
                              <a:ext cx="1" cy="1065"/>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2" name="Rectangle 1099"/>
                          <wps:cNvSpPr>
                            <a:spLocks noChangeArrowheads="1"/>
                          </wps:cNvSpPr>
                          <wps:spPr bwMode="auto">
                            <a:xfrm>
                              <a:off x="345" y="1304"/>
                              <a:ext cx="1" cy="1065"/>
                            </a:xfrm>
                            <a:prstGeom prst="rect">
                              <a:avLst/>
                            </a:prstGeom>
                            <a:solidFill>
                              <a:srgbClr val="ACA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3" name="Rectangle 1100"/>
                          <wps:cNvSpPr>
                            <a:spLocks noChangeArrowheads="1"/>
                          </wps:cNvSpPr>
                          <wps:spPr bwMode="auto">
                            <a:xfrm>
                              <a:off x="345" y="1304"/>
                              <a:ext cx="1" cy="1065"/>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4" name="Rectangle 1101"/>
                          <wps:cNvSpPr>
                            <a:spLocks noChangeArrowheads="1"/>
                          </wps:cNvSpPr>
                          <wps:spPr bwMode="auto">
                            <a:xfrm>
                              <a:off x="345" y="1304"/>
                              <a:ext cx="1" cy="1065"/>
                            </a:xfrm>
                            <a:prstGeom prst="rect">
                              <a:avLst/>
                            </a:prstGeom>
                            <a:solidFill>
                              <a:srgbClr val="AEB2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102"/>
                          <wps:cNvSpPr>
                            <a:spLocks noChangeArrowheads="1"/>
                          </wps:cNvSpPr>
                          <wps:spPr bwMode="auto">
                            <a:xfrm>
                              <a:off x="345" y="1304"/>
                              <a:ext cx="1" cy="1065"/>
                            </a:xfrm>
                            <a:prstGeom prst="rect">
                              <a:avLst/>
                            </a:prstGeom>
                            <a:solidFill>
                              <a:srgbClr val="B0B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6" name="Rectangle 1103"/>
                          <wps:cNvSpPr>
                            <a:spLocks noChangeArrowheads="1"/>
                          </wps:cNvSpPr>
                          <wps:spPr bwMode="auto">
                            <a:xfrm>
                              <a:off x="345" y="1304"/>
                              <a:ext cx="15" cy="1065"/>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7" name="Rectangle 1104"/>
                          <wps:cNvSpPr>
                            <a:spLocks noChangeArrowheads="1"/>
                          </wps:cNvSpPr>
                          <wps:spPr bwMode="auto">
                            <a:xfrm>
                              <a:off x="360" y="1304"/>
                              <a:ext cx="1" cy="1065"/>
                            </a:xfrm>
                            <a:prstGeom prst="rect">
                              <a:avLst/>
                            </a:prstGeom>
                            <a:solidFill>
                              <a:srgbClr val="B3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1105"/>
                          <wps:cNvSpPr>
                            <a:spLocks noChangeArrowheads="1"/>
                          </wps:cNvSpPr>
                          <wps:spPr bwMode="auto">
                            <a:xfrm>
                              <a:off x="360" y="1304"/>
                              <a:ext cx="1" cy="1065"/>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9" name="Rectangle 1106"/>
                          <wps:cNvSpPr>
                            <a:spLocks noChangeArrowheads="1"/>
                          </wps:cNvSpPr>
                          <wps:spPr bwMode="auto">
                            <a:xfrm>
                              <a:off x="360" y="1304"/>
                              <a:ext cx="1" cy="1065"/>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0" name="Rectangle 1107"/>
                          <wps:cNvSpPr>
                            <a:spLocks noChangeArrowheads="1"/>
                          </wps:cNvSpPr>
                          <wps:spPr bwMode="auto">
                            <a:xfrm>
                              <a:off x="360" y="1304"/>
                              <a:ext cx="1" cy="1065"/>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1" name="Rectangle 1108"/>
                          <wps:cNvSpPr>
                            <a:spLocks noChangeArrowheads="1"/>
                          </wps:cNvSpPr>
                          <wps:spPr bwMode="auto">
                            <a:xfrm>
                              <a:off x="360" y="1304"/>
                              <a:ext cx="1" cy="1065"/>
                            </a:xfrm>
                            <a:prstGeom prst="rect">
                              <a:avLst/>
                            </a:prstGeom>
                            <a:solidFill>
                              <a:srgbClr val="B7BA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2" name="Rectangle 1109"/>
                          <wps:cNvSpPr>
                            <a:spLocks noChangeArrowheads="1"/>
                          </wps:cNvSpPr>
                          <wps:spPr bwMode="auto">
                            <a:xfrm>
                              <a:off x="360" y="1304"/>
                              <a:ext cx="1" cy="1065"/>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1110"/>
                          <wps:cNvSpPr>
                            <a:spLocks noChangeArrowheads="1"/>
                          </wps:cNvSpPr>
                          <wps:spPr bwMode="auto">
                            <a:xfrm>
                              <a:off x="360" y="1304"/>
                              <a:ext cx="1" cy="1065"/>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4" name="Rectangle 1111"/>
                          <wps:cNvSpPr>
                            <a:spLocks noChangeArrowheads="1"/>
                          </wps:cNvSpPr>
                          <wps:spPr bwMode="auto">
                            <a:xfrm>
                              <a:off x="360" y="1304"/>
                              <a:ext cx="15" cy="1065"/>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5" name="Rectangle 1112"/>
                          <wps:cNvSpPr>
                            <a:spLocks noChangeArrowheads="1"/>
                          </wps:cNvSpPr>
                          <wps:spPr bwMode="auto">
                            <a:xfrm>
                              <a:off x="375" y="1304"/>
                              <a:ext cx="1" cy="1065"/>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1113"/>
                          <wps:cNvSpPr>
                            <a:spLocks noChangeArrowheads="1"/>
                          </wps:cNvSpPr>
                          <wps:spPr bwMode="auto">
                            <a:xfrm>
                              <a:off x="375" y="1304"/>
                              <a:ext cx="1" cy="1065"/>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7" name="Rectangle 1114"/>
                          <wps:cNvSpPr>
                            <a:spLocks noChangeArrowheads="1"/>
                          </wps:cNvSpPr>
                          <wps:spPr bwMode="auto">
                            <a:xfrm>
                              <a:off x="375" y="1304"/>
                              <a:ext cx="1" cy="1065"/>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8" name="Rectangle 1115"/>
                          <wps:cNvSpPr>
                            <a:spLocks noChangeArrowheads="1"/>
                          </wps:cNvSpPr>
                          <wps:spPr bwMode="auto">
                            <a:xfrm>
                              <a:off x="375" y="1304"/>
                              <a:ext cx="1" cy="1065"/>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9" name="Rectangle 1116"/>
                          <wps:cNvSpPr>
                            <a:spLocks noChangeArrowheads="1"/>
                          </wps:cNvSpPr>
                          <wps:spPr bwMode="auto">
                            <a:xfrm>
                              <a:off x="375" y="1304"/>
                              <a:ext cx="1" cy="1065"/>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0" name="Rectangle 1117"/>
                          <wps:cNvSpPr>
                            <a:spLocks noChangeArrowheads="1"/>
                          </wps:cNvSpPr>
                          <wps:spPr bwMode="auto">
                            <a:xfrm>
                              <a:off x="375" y="1304"/>
                              <a:ext cx="1" cy="1065"/>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1" name="Rectangle 1118"/>
                          <wps:cNvSpPr>
                            <a:spLocks noChangeArrowheads="1"/>
                          </wps:cNvSpPr>
                          <wps:spPr bwMode="auto">
                            <a:xfrm>
                              <a:off x="375" y="1304"/>
                              <a:ext cx="1" cy="1065"/>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2" name="Rectangle 1119"/>
                          <wps:cNvSpPr>
                            <a:spLocks noChangeArrowheads="1"/>
                          </wps:cNvSpPr>
                          <wps:spPr bwMode="auto">
                            <a:xfrm>
                              <a:off x="375" y="1304"/>
                              <a:ext cx="1" cy="1065"/>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3" name="Rectangle 1120"/>
                          <wps:cNvSpPr>
                            <a:spLocks noChangeArrowheads="1"/>
                          </wps:cNvSpPr>
                          <wps:spPr bwMode="auto">
                            <a:xfrm>
                              <a:off x="375" y="1304"/>
                              <a:ext cx="15" cy="1065"/>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4" name="Rectangle 1121"/>
                          <wps:cNvSpPr>
                            <a:spLocks noChangeArrowheads="1"/>
                          </wps:cNvSpPr>
                          <wps:spPr bwMode="auto">
                            <a:xfrm>
                              <a:off x="390" y="1304"/>
                              <a:ext cx="1" cy="1065"/>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5" name="Rectangle 1122"/>
                          <wps:cNvSpPr>
                            <a:spLocks noChangeArrowheads="1"/>
                          </wps:cNvSpPr>
                          <wps:spPr bwMode="auto">
                            <a:xfrm>
                              <a:off x="390" y="1304"/>
                              <a:ext cx="1" cy="1065"/>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6" name="Rectangle 1123"/>
                          <wps:cNvSpPr>
                            <a:spLocks noChangeArrowheads="1"/>
                          </wps:cNvSpPr>
                          <wps:spPr bwMode="auto">
                            <a:xfrm>
                              <a:off x="390" y="1304"/>
                              <a:ext cx="1" cy="1065"/>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7" name="Rectangle 1124"/>
                          <wps:cNvSpPr>
                            <a:spLocks noChangeArrowheads="1"/>
                          </wps:cNvSpPr>
                          <wps:spPr bwMode="auto">
                            <a:xfrm>
                              <a:off x="390" y="1304"/>
                              <a:ext cx="1" cy="1065"/>
                            </a:xfrm>
                            <a:prstGeom prst="rect">
                              <a:avLst/>
                            </a:prstGeom>
                            <a:solidFill>
                              <a:srgbClr val="B7BA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8" name="Rectangle 1125"/>
                          <wps:cNvSpPr>
                            <a:spLocks noChangeArrowheads="1"/>
                          </wps:cNvSpPr>
                          <wps:spPr bwMode="auto">
                            <a:xfrm>
                              <a:off x="390" y="1304"/>
                              <a:ext cx="1" cy="1065"/>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9" name="Rectangle 1126"/>
                          <wps:cNvSpPr>
                            <a:spLocks noChangeArrowheads="1"/>
                          </wps:cNvSpPr>
                          <wps:spPr bwMode="auto">
                            <a:xfrm>
                              <a:off x="390" y="1304"/>
                              <a:ext cx="1" cy="1065"/>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0" name="Rectangle 1127"/>
                          <wps:cNvSpPr>
                            <a:spLocks noChangeArrowheads="1"/>
                          </wps:cNvSpPr>
                          <wps:spPr bwMode="auto">
                            <a:xfrm>
                              <a:off x="390" y="1304"/>
                              <a:ext cx="15" cy="1065"/>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1" name="Rectangle 1128"/>
                          <wps:cNvSpPr>
                            <a:spLocks noChangeArrowheads="1"/>
                          </wps:cNvSpPr>
                          <wps:spPr bwMode="auto">
                            <a:xfrm>
                              <a:off x="405" y="1304"/>
                              <a:ext cx="1" cy="1065"/>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2" name="Rectangle 1129"/>
                          <wps:cNvSpPr>
                            <a:spLocks noChangeArrowheads="1"/>
                          </wps:cNvSpPr>
                          <wps:spPr bwMode="auto">
                            <a:xfrm>
                              <a:off x="405" y="1304"/>
                              <a:ext cx="1" cy="1065"/>
                            </a:xfrm>
                            <a:prstGeom prst="rect">
                              <a:avLst/>
                            </a:prstGeom>
                            <a:solidFill>
                              <a:srgbClr val="B0B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3" name="Rectangle 1130"/>
                          <wps:cNvSpPr>
                            <a:spLocks noChangeArrowheads="1"/>
                          </wps:cNvSpPr>
                          <wps:spPr bwMode="auto">
                            <a:xfrm>
                              <a:off x="405" y="1304"/>
                              <a:ext cx="1" cy="1065"/>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4" name="Rectangle 1131"/>
                          <wps:cNvSpPr>
                            <a:spLocks noChangeArrowheads="1"/>
                          </wps:cNvSpPr>
                          <wps:spPr bwMode="auto">
                            <a:xfrm>
                              <a:off x="405" y="1304"/>
                              <a:ext cx="1" cy="1065"/>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5" name="Rectangle 1132"/>
                          <wps:cNvSpPr>
                            <a:spLocks noChangeArrowheads="1"/>
                          </wps:cNvSpPr>
                          <wps:spPr bwMode="auto">
                            <a:xfrm>
                              <a:off x="405" y="1304"/>
                              <a:ext cx="1" cy="1065"/>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6" name="Rectangle 1133"/>
                          <wps:cNvSpPr>
                            <a:spLocks noChangeArrowheads="1"/>
                          </wps:cNvSpPr>
                          <wps:spPr bwMode="auto">
                            <a:xfrm>
                              <a:off x="405" y="1304"/>
                              <a:ext cx="1" cy="1065"/>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7" name="Rectangle 1134"/>
                          <wps:cNvSpPr>
                            <a:spLocks noChangeArrowheads="1"/>
                          </wps:cNvSpPr>
                          <wps:spPr bwMode="auto">
                            <a:xfrm>
                              <a:off x="405" y="1304"/>
                              <a:ext cx="1" cy="1065"/>
                            </a:xfrm>
                            <a:prstGeom prst="rect">
                              <a:avLst/>
                            </a:prstGeom>
                            <a:solidFill>
                              <a:srgbClr val="A9A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8" name="Rectangle 1135"/>
                          <wps:cNvSpPr>
                            <a:spLocks noChangeArrowheads="1"/>
                          </wps:cNvSpPr>
                          <wps:spPr bwMode="auto">
                            <a:xfrm>
                              <a:off x="405" y="1304"/>
                              <a:ext cx="15" cy="1065"/>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9" name="Rectangle 1136"/>
                          <wps:cNvSpPr>
                            <a:spLocks noChangeArrowheads="1"/>
                          </wps:cNvSpPr>
                          <wps:spPr bwMode="auto">
                            <a:xfrm>
                              <a:off x="420" y="1304"/>
                              <a:ext cx="1" cy="1065"/>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0" name="Rectangle 1137"/>
                          <wps:cNvSpPr>
                            <a:spLocks noChangeArrowheads="1"/>
                          </wps:cNvSpPr>
                          <wps:spPr bwMode="auto">
                            <a:xfrm>
                              <a:off x="420" y="1304"/>
                              <a:ext cx="1" cy="1065"/>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1" name="Rectangle 1138"/>
                          <wps:cNvSpPr>
                            <a:spLocks noChangeArrowheads="1"/>
                          </wps:cNvSpPr>
                          <wps:spPr bwMode="auto">
                            <a:xfrm>
                              <a:off x="420" y="1304"/>
                              <a:ext cx="1" cy="1065"/>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2" name="Rectangle 1139"/>
                          <wps:cNvSpPr>
                            <a:spLocks noChangeArrowheads="1"/>
                          </wps:cNvSpPr>
                          <wps:spPr bwMode="auto">
                            <a:xfrm>
                              <a:off x="420" y="1304"/>
                              <a:ext cx="1" cy="1065"/>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3" name="Rectangle 1140"/>
                          <wps:cNvSpPr>
                            <a:spLocks noChangeArrowheads="1"/>
                          </wps:cNvSpPr>
                          <wps:spPr bwMode="auto">
                            <a:xfrm>
                              <a:off x="420" y="1304"/>
                              <a:ext cx="1" cy="1065"/>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4" name="Rectangle 1141"/>
                          <wps:cNvSpPr>
                            <a:spLocks noChangeArrowheads="1"/>
                          </wps:cNvSpPr>
                          <wps:spPr bwMode="auto">
                            <a:xfrm>
                              <a:off x="420" y="1304"/>
                              <a:ext cx="1" cy="1065"/>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5" name="Rectangle 1142"/>
                          <wps:cNvSpPr>
                            <a:spLocks noChangeArrowheads="1"/>
                          </wps:cNvSpPr>
                          <wps:spPr bwMode="auto">
                            <a:xfrm>
                              <a:off x="420" y="1304"/>
                              <a:ext cx="1" cy="1065"/>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6" name="Rectangle 1143"/>
                          <wps:cNvSpPr>
                            <a:spLocks noChangeArrowheads="1"/>
                          </wps:cNvSpPr>
                          <wps:spPr bwMode="auto">
                            <a:xfrm>
                              <a:off x="420" y="1304"/>
                              <a:ext cx="1" cy="1065"/>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7" name="Rectangle 1144"/>
                          <wps:cNvSpPr>
                            <a:spLocks noChangeArrowheads="1"/>
                          </wps:cNvSpPr>
                          <wps:spPr bwMode="auto">
                            <a:xfrm>
                              <a:off x="420" y="1304"/>
                              <a:ext cx="15" cy="1065"/>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8" name="Rectangle 1145"/>
                          <wps:cNvSpPr>
                            <a:spLocks noChangeArrowheads="1"/>
                          </wps:cNvSpPr>
                          <wps:spPr bwMode="auto">
                            <a:xfrm>
                              <a:off x="330" y="1304"/>
                              <a:ext cx="105" cy="1065"/>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9" name="Freeform 1146"/>
                          <wps:cNvSpPr>
                            <a:spLocks/>
                          </wps:cNvSpPr>
                          <wps:spPr bwMode="auto">
                            <a:xfrm>
                              <a:off x="1558" y="1319"/>
                              <a:ext cx="120" cy="45"/>
                            </a:xfrm>
                            <a:custGeom>
                              <a:avLst/>
                              <a:gdLst>
                                <a:gd name="T0" fmla="*/ 60 w 8"/>
                                <a:gd name="T1" fmla="*/ 30 h 3"/>
                                <a:gd name="T2" fmla="*/ 30 w 8"/>
                                <a:gd name="T3" fmla="*/ 30 h 3"/>
                                <a:gd name="T4" fmla="*/ 45 w 8"/>
                                <a:gd name="T5" fmla="*/ 30 h 3"/>
                                <a:gd name="T6" fmla="*/ 45 w 8"/>
                                <a:gd name="T7" fmla="*/ 30 h 3"/>
                                <a:gd name="T8" fmla="*/ 15 w 8"/>
                                <a:gd name="T9" fmla="*/ 30 h 3"/>
                                <a:gd name="T10" fmla="*/ 0 w 8"/>
                                <a:gd name="T11" fmla="*/ 30 h 3"/>
                                <a:gd name="T12" fmla="*/ 0 w 8"/>
                                <a:gd name="T13" fmla="*/ 45 h 3"/>
                                <a:gd name="T14" fmla="*/ 15 w 8"/>
                                <a:gd name="T15" fmla="*/ 45 h 3"/>
                                <a:gd name="T16" fmla="*/ 45 w 8"/>
                                <a:gd name="T17" fmla="*/ 45 h 3"/>
                                <a:gd name="T18" fmla="*/ 45 w 8"/>
                                <a:gd name="T19" fmla="*/ 45 h 3"/>
                                <a:gd name="T20" fmla="*/ 60 w 8"/>
                                <a:gd name="T21" fmla="*/ 45 h 3"/>
                                <a:gd name="T22" fmla="*/ 90 w 8"/>
                                <a:gd name="T23" fmla="*/ 30 h 3"/>
                                <a:gd name="T24" fmla="*/ 120 w 8"/>
                                <a:gd name="T25" fmla="*/ 30 h 3"/>
                                <a:gd name="T26" fmla="*/ 120 w 8"/>
                                <a:gd name="T27" fmla="*/ 15 h 3"/>
                                <a:gd name="T28" fmla="*/ 120 w 8"/>
                                <a:gd name="T29" fmla="*/ 0 h 3"/>
                                <a:gd name="T30" fmla="*/ 105 w 8"/>
                                <a:gd name="T31" fmla="*/ 0 h 3"/>
                                <a:gd name="T32" fmla="*/ 75 w 8"/>
                                <a:gd name="T33" fmla="*/ 15 h 3"/>
                                <a:gd name="T34" fmla="*/ 60 w 8"/>
                                <a:gd name="T35" fmla="*/ 30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 h="3">
                                  <a:moveTo>
                                    <a:pt x="4" y="2"/>
                                  </a:moveTo>
                                  <a:lnTo>
                                    <a:pt x="2" y="2"/>
                                  </a:lnTo>
                                  <a:lnTo>
                                    <a:pt x="3" y="2"/>
                                  </a:lnTo>
                                  <a:lnTo>
                                    <a:pt x="1" y="2"/>
                                  </a:lnTo>
                                  <a:lnTo>
                                    <a:pt x="0" y="2"/>
                                  </a:lnTo>
                                  <a:lnTo>
                                    <a:pt x="0" y="3"/>
                                  </a:lnTo>
                                  <a:lnTo>
                                    <a:pt x="1" y="3"/>
                                  </a:lnTo>
                                  <a:lnTo>
                                    <a:pt x="3" y="3"/>
                                  </a:lnTo>
                                  <a:lnTo>
                                    <a:pt x="4" y="3"/>
                                  </a:lnTo>
                                  <a:lnTo>
                                    <a:pt x="6" y="2"/>
                                  </a:lnTo>
                                  <a:lnTo>
                                    <a:pt x="8" y="2"/>
                                  </a:lnTo>
                                  <a:lnTo>
                                    <a:pt x="8" y="1"/>
                                  </a:lnTo>
                                  <a:lnTo>
                                    <a:pt x="8" y="0"/>
                                  </a:lnTo>
                                  <a:lnTo>
                                    <a:pt x="7" y="0"/>
                                  </a:lnTo>
                                  <a:lnTo>
                                    <a:pt x="5"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0" name="Freeform 1147"/>
                          <wps:cNvSpPr>
                            <a:spLocks/>
                          </wps:cNvSpPr>
                          <wps:spPr bwMode="auto">
                            <a:xfrm>
                              <a:off x="1723" y="1259"/>
                              <a:ext cx="45" cy="60"/>
                            </a:xfrm>
                            <a:custGeom>
                              <a:avLst/>
                              <a:gdLst>
                                <a:gd name="T0" fmla="*/ 0 w 3"/>
                                <a:gd name="T1" fmla="*/ 45 h 4"/>
                                <a:gd name="T2" fmla="*/ 0 w 3"/>
                                <a:gd name="T3" fmla="*/ 60 h 4"/>
                                <a:gd name="T4" fmla="*/ 15 w 3"/>
                                <a:gd name="T5" fmla="*/ 60 h 4"/>
                                <a:gd name="T6" fmla="*/ 15 w 3"/>
                                <a:gd name="T7" fmla="*/ 60 h 4"/>
                                <a:gd name="T8" fmla="*/ 15 w 3"/>
                                <a:gd name="T9" fmla="*/ 45 h 4"/>
                                <a:gd name="T10" fmla="*/ 30 w 3"/>
                                <a:gd name="T11" fmla="*/ 45 h 4"/>
                                <a:gd name="T12" fmla="*/ 30 w 3"/>
                                <a:gd name="T13" fmla="*/ 30 h 4"/>
                                <a:gd name="T14" fmla="*/ 45 w 3"/>
                                <a:gd name="T15" fmla="*/ 30 h 4"/>
                                <a:gd name="T16" fmla="*/ 45 w 3"/>
                                <a:gd name="T17" fmla="*/ 30 h 4"/>
                                <a:gd name="T18" fmla="*/ 45 w 3"/>
                                <a:gd name="T19" fmla="*/ 15 h 4"/>
                                <a:gd name="T20" fmla="*/ 45 w 3"/>
                                <a:gd name="T21" fmla="*/ 15 h 4"/>
                                <a:gd name="T22" fmla="*/ 45 w 3"/>
                                <a:gd name="T23" fmla="*/ 0 h 4"/>
                                <a:gd name="T24" fmla="*/ 45 w 3"/>
                                <a:gd name="T25" fmla="*/ 0 h 4"/>
                                <a:gd name="T26" fmla="*/ 30 w 3"/>
                                <a:gd name="T27" fmla="*/ 0 h 4"/>
                                <a:gd name="T28" fmla="*/ 30 w 3"/>
                                <a:gd name="T29" fmla="*/ 0 h 4"/>
                                <a:gd name="T30" fmla="*/ 45 w 3"/>
                                <a:gd name="T31" fmla="*/ 0 h 4"/>
                                <a:gd name="T32" fmla="*/ 30 w 3"/>
                                <a:gd name="T33" fmla="*/ 0 h 4"/>
                                <a:gd name="T34" fmla="*/ 30 w 3"/>
                                <a:gd name="T35" fmla="*/ 15 h 4"/>
                                <a:gd name="T36" fmla="*/ 30 w 3"/>
                                <a:gd name="T37" fmla="*/ 15 h 4"/>
                                <a:gd name="T38" fmla="*/ 30 w 3"/>
                                <a:gd name="T39" fmla="*/ 15 h 4"/>
                                <a:gd name="T40" fmla="*/ 30 w 3"/>
                                <a:gd name="T41" fmla="*/ 15 h 4"/>
                                <a:gd name="T42" fmla="*/ 15 w 3"/>
                                <a:gd name="T43" fmla="*/ 15 h 4"/>
                                <a:gd name="T44" fmla="*/ 15 w 3"/>
                                <a:gd name="T45" fmla="*/ 30 h 4"/>
                                <a:gd name="T46" fmla="*/ 0 w 3"/>
                                <a:gd name="T47" fmla="*/ 30 h 4"/>
                                <a:gd name="T48" fmla="*/ 0 w 3"/>
                                <a:gd name="T49" fmla="*/ 45 h 4"/>
                                <a:gd name="T50" fmla="*/ 0 w 3"/>
                                <a:gd name="T51" fmla="*/ 45 h 4"/>
                                <a:gd name="T52" fmla="*/ 0 w 3"/>
                                <a:gd name="T53" fmla="*/ 45 h 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 h="4">
                                  <a:moveTo>
                                    <a:pt x="0" y="3"/>
                                  </a:moveTo>
                                  <a:lnTo>
                                    <a:pt x="0" y="4"/>
                                  </a:lnTo>
                                  <a:lnTo>
                                    <a:pt x="1" y="4"/>
                                  </a:lnTo>
                                  <a:lnTo>
                                    <a:pt x="1" y="3"/>
                                  </a:lnTo>
                                  <a:lnTo>
                                    <a:pt x="2" y="3"/>
                                  </a:lnTo>
                                  <a:lnTo>
                                    <a:pt x="2" y="2"/>
                                  </a:lnTo>
                                  <a:lnTo>
                                    <a:pt x="3" y="2"/>
                                  </a:lnTo>
                                  <a:lnTo>
                                    <a:pt x="3" y="1"/>
                                  </a:lnTo>
                                  <a:lnTo>
                                    <a:pt x="3" y="0"/>
                                  </a:lnTo>
                                  <a:lnTo>
                                    <a:pt x="2" y="0"/>
                                  </a:lnTo>
                                  <a:lnTo>
                                    <a:pt x="3" y="0"/>
                                  </a:lnTo>
                                  <a:lnTo>
                                    <a:pt x="2" y="0"/>
                                  </a:lnTo>
                                  <a:lnTo>
                                    <a:pt x="2" y="1"/>
                                  </a:lnTo>
                                  <a:lnTo>
                                    <a:pt x="1" y="1"/>
                                  </a:lnTo>
                                  <a:lnTo>
                                    <a:pt x="1" y="2"/>
                                  </a:lnTo>
                                  <a:lnTo>
                                    <a:pt x="0" y="2"/>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1" name="Freeform 1148"/>
                          <wps:cNvSpPr>
                            <a:spLocks/>
                          </wps:cNvSpPr>
                          <wps:spPr bwMode="auto">
                            <a:xfrm>
                              <a:off x="1723" y="1154"/>
                              <a:ext cx="45" cy="60"/>
                            </a:xfrm>
                            <a:custGeom>
                              <a:avLst/>
                              <a:gdLst>
                                <a:gd name="T0" fmla="*/ 30 w 3"/>
                                <a:gd name="T1" fmla="*/ 60 h 4"/>
                                <a:gd name="T2" fmla="*/ 45 w 3"/>
                                <a:gd name="T3" fmla="*/ 60 h 4"/>
                                <a:gd name="T4" fmla="*/ 45 w 3"/>
                                <a:gd name="T5" fmla="*/ 60 h 4"/>
                                <a:gd name="T6" fmla="*/ 45 w 3"/>
                                <a:gd name="T7" fmla="*/ 45 h 4"/>
                                <a:gd name="T8" fmla="*/ 30 w 3"/>
                                <a:gd name="T9" fmla="*/ 30 h 4"/>
                                <a:gd name="T10" fmla="*/ 30 w 3"/>
                                <a:gd name="T11" fmla="*/ 15 h 4"/>
                                <a:gd name="T12" fmla="*/ 30 w 3"/>
                                <a:gd name="T13" fmla="*/ 15 h 4"/>
                                <a:gd name="T14" fmla="*/ 15 w 3"/>
                                <a:gd name="T15" fmla="*/ 0 h 4"/>
                                <a:gd name="T16" fmla="*/ 0 w 3"/>
                                <a:gd name="T17" fmla="*/ 0 h 4"/>
                                <a:gd name="T18" fmla="*/ 0 w 3"/>
                                <a:gd name="T19" fmla="*/ 0 h 4"/>
                                <a:gd name="T20" fmla="*/ 0 w 3"/>
                                <a:gd name="T21" fmla="*/ 15 h 4"/>
                                <a:gd name="T22" fmla="*/ 15 w 3"/>
                                <a:gd name="T23" fmla="*/ 30 h 4"/>
                                <a:gd name="T24" fmla="*/ 15 w 3"/>
                                <a:gd name="T25" fmla="*/ 30 h 4"/>
                                <a:gd name="T26" fmla="*/ 15 w 3"/>
                                <a:gd name="T27" fmla="*/ 30 h 4"/>
                                <a:gd name="T28" fmla="*/ 15 w 3"/>
                                <a:gd name="T29" fmla="*/ 45 h 4"/>
                                <a:gd name="T30" fmla="*/ 30 w 3"/>
                                <a:gd name="T31" fmla="*/ 45 h 4"/>
                                <a:gd name="T32" fmla="*/ 30 w 3"/>
                                <a:gd name="T33" fmla="*/ 60 h 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 h="4">
                                  <a:moveTo>
                                    <a:pt x="2" y="4"/>
                                  </a:moveTo>
                                  <a:lnTo>
                                    <a:pt x="3" y="4"/>
                                  </a:lnTo>
                                  <a:lnTo>
                                    <a:pt x="3" y="3"/>
                                  </a:lnTo>
                                  <a:lnTo>
                                    <a:pt x="2" y="2"/>
                                  </a:lnTo>
                                  <a:lnTo>
                                    <a:pt x="2" y="1"/>
                                  </a:lnTo>
                                  <a:lnTo>
                                    <a:pt x="1" y="0"/>
                                  </a:lnTo>
                                  <a:lnTo>
                                    <a:pt x="0" y="0"/>
                                  </a:lnTo>
                                  <a:lnTo>
                                    <a:pt x="0" y="1"/>
                                  </a:lnTo>
                                  <a:lnTo>
                                    <a:pt x="1" y="2"/>
                                  </a:lnTo>
                                  <a:lnTo>
                                    <a:pt x="1" y="3"/>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2" name="Freeform 1149"/>
                          <wps:cNvSpPr>
                            <a:spLocks/>
                          </wps:cNvSpPr>
                          <wps:spPr bwMode="auto">
                            <a:xfrm>
                              <a:off x="1633" y="1079"/>
                              <a:ext cx="60" cy="45"/>
                            </a:xfrm>
                            <a:custGeom>
                              <a:avLst/>
                              <a:gdLst>
                                <a:gd name="T0" fmla="*/ 45 w 4"/>
                                <a:gd name="T1" fmla="*/ 45 h 3"/>
                                <a:gd name="T2" fmla="*/ 60 w 4"/>
                                <a:gd name="T3" fmla="*/ 30 h 3"/>
                                <a:gd name="T4" fmla="*/ 60 w 4"/>
                                <a:gd name="T5" fmla="*/ 30 h 3"/>
                                <a:gd name="T6" fmla="*/ 60 w 4"/>
                                <a:gd name="T7" fmla="*/ 30 h 3"/>
                                <a:gd name="T8" fmla="*/ 30 w 4"/>
                                <a:gd name="T9" fmla="*/ 15 h 3"/>
                                <a:gd name="T10" fmla="*/ 15 w 4"/>
                                <a:gd name="T11" fmla="*/ 0 h 3"/>
                                <a:gd name="T12" fmla="*/ 0 w 4"/>
                                <a:gd name="T13" fmla="*/ 0 h 3"/>
                                <a:gd name="T14" fmla="*/ 0 w 4"/>
                                <a:gd name="T15" fmla="*/ 15 h 3"/>
                                <a:gd name="T16" fmla="*/ 15 w 4"/>
                                <a:gd name="T17" fmla="*/ 15 h 3"/>
                                <a:gd name="T18" fmla="*/ 15 w 4"/>
                                <a:gd name="T19" fmla="*/ 30 h 3"/>
                                <a:gd name="T20" fmla="*/ 45 w 4"/>
                                <a:gd name="T21" fmla="*/ 45 h 3"/>
                                <a:gd name="T22" fmla="*/ 45 w 4"/>
                                <a:gd name="T23" fmla="*/ 30 h 3"/>
                                <a:gd name="T24" fmla="*/ 45 w 4"/>
                                <a:gd name="T25" fmla="*/ 45 h 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 h="3">
                                  <a:moveTo>
                                    <a:pt x="3" y="3"/>
                                  </a:moveTo>
                                  <a:lnTo>
                                    <a:pt x="4" y="2"/>
                                  </a:lnTo>
                                  <a:lnTo>
                                    <a:pt x="2" y="1"/>
                                  </a:lnTo>
                                  <a:lnTo>
                                    <a:pt x="1" y="0"/>
                                  </a:lnTo>
                                  <a:lnTo>
                                    <a:pt x="0" y="0"/>
                                  </a:lnTo>
                                  <a:lnTo>
                                    <a:pt x="0" y="1"/>
                                  </a:lnTo>
                                  <a:lnTo>
                                    <a:pt x="1" y="1"/>
                                  </a:lnTo>
                                  <a:lnTo>
                                    <a:pt x="1" y="2"/>
                                  </a:lnTo>
                                  <a:lnTo>
                                    <a:pt x="3" y="3"/>
                                  </a:lnTo>
                                  <a:lnTo>
                                    <a:pt x="3" y="2"/>
                                  </a:lnTo>
                                  <a:lnTo>
                                    <a:pt x="3"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3" name="Freeform 1150"/>
                          <wps:cNvSpPr>
                            <a:spLocks/>
                          </wps:cNvSpPr>
                          <wps:spPr bwMode="auto">
                            <a:xfrm>
                              <a:off x="1514" y="1034"/>
                              <a:ext cx="74" cy="30"/>
                            </a:xfrm>
                            <a:custGeom>
                              <a:avLst/>
                              <a:gdLst>
                                <a:gd name="T0" fmla="*/ 74 w 5"/>
                                <a:gd name="T1" fmla="*/ 30 h 2"/>
                                <a:gd name="T2" fmla="*/ 74 w 5"/>
                                <a:gd name="T3" fmla="*/ 15 h 2"/>
                                <a:gd name="T4" fmla="*/ 59 w 5"/>
                                <a:gd name="T5" fmla="*/ 15 h 2"/>
                                <a:gd name="T6" fmla="*/ 44 w 5"/>
                                <a:gd name="T7" fmla="*/ 0 h 2"/>
                                <a:gd name="T8" fmla="*/ 15 w 5"/>
                                <a:gd name="T9" fmla="*/ 0 h 2"/>
                                <a:gd name="T10" fmla="*/ 0 w 5"/>
                                <a:gd name="T11" fmla="*/ 15 h 2"/>
                                <a:gd name="T12" fmla="*/ 44 w 5"/>
                                <a:gd name="T13" fmla="*/ 15 h 2"/>
                                <a:gd name="T14" fmla="*/ 59 w 5"/>
                                <a:gd name="T15" fmla="*/ 30 h 2"/>
                                <a:gd name="T16" fmla="*/ 74 w 5"/>
                                <a:gd name="T17" fmla="*/ 3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2"/>
                                  </a:moveTo>
                                  <a:lnTo>
                                    <a:pt x="5" y="1"/>
                                  </a:lnTo>
                                  <a:lnTo>
                                    <a:pt x="4" y="1"/>
                                  </a:lnTo>
                                  <a:lnTo>
                                    <a:pt x="3" y="0"/>
                                  </a:lnTo>
                                  <a:lnTo>
                                    <a:pt x="1" y="0"/>
                                  </a:lnTo>
                                  <a:lnTo>
                                    <a:pt x="0" y="1"/>
                                  </a:lnTo>
                                  <a:lnTo>
                                    <a:pt x="3" y="1"/>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4" name="Freeform 1151"/>
                          <wps:cNvSpPr>
                            <a:spLocks/>
                          </wps:cNvSpPr>
                          <wps:spPr bwMode="auto">
                            <a:xfrm>
                              <a:off x="1409" y="989"/>
                              <a:ext cx="75" cy="45"/>
                            </a:xfrm>
                            <a:custGeom>
                              <a:avLst/>
                              <a:gdLst>
                                <a:gd name="T0" fmla="*/ 60 w 5"/>
                                <a:gd name="T1" fmla="*/ 45 h 3"/>
                                <a:gd name="T2" fmla="*/ 75 w 5"/>
                                <a:gd name="T3" fmla="*/ 30 h 3"/>
                                <a:gd name="T4" fmla="*/ 60 w 5"/>
                                <a:gd name="T5" fmla="*/ 15 h 3"/>
                                <a:gd name="T6" fmla="*/ 15 w 5"/>
                                <a:gd name="T7" fmla="*/ 15 h 3"/>
                                <a:gd name="T8" fmla="*/ 0 w 5"/>
                                <a:gd name="T9" fmla="*/ 0 h 3"/>
                                <a:gd name="T10" fmla="*/ 0 w 5"/>
                                <a:gd name="T11" fmla="*/ 15 h 3"/>
                                <a:gd name="T12" fmla="*/ 15 w 5"/>
                                <a:gd name="T13" fmla="*/ 30 h 3"/>
                                <a:gd name="T14" fmla="*/ 60 w 5"/>
                                <a:gd name="T15" fmla="*/ 45 h 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3">
                                  <a:moveTo>
                                    <a:pt x="4" y="3"/>
                                  </a:moveTo>
                                  <a:lnTo>
                                    <a:pt x="5" y="2"/>
                                  </a:lnTo>
                                  <a:lnTo>
                                    <a:pt x="4" y="1"/>
                                  </a:lnTo>
                                  <a:lnTo>
                                    <a:pt x="1" y="1"/>
                                  </a:lnTo>
                                  <a:lnTo>
                                    <a:pt x="0" y="0"/>
                                  </a:lnTo>
                                  <a:lnTo>
                                    <a:pt x="0" y="1"/>
                                  </a:lnTo>
                                  <a:lnTo>
                                    <a:pt x="1"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5" name="Freeform 1152"/>
                          <wps:cNvSpPr>
                            <a:spLocks/>
                          </wps:cNvSpPr>
                          <wps:spPr bwMode="auto">
                            <a:xfrm>
                              <a:off x="1289" y="959"/>
                              <a:ext cx="75" cy="30"/>
                            </a:xfrm>
                            <a:custGeom>
                              <a:avLst/>
                              <a:gdLst>
                                <a:gd name="T0" fmla="*/ 75 w 5"/>
                                <a:gd name="T1" fmla="*/ 30 h 2"/>
                                <a:gd name="T2" fmla="*/ 75 w 5"/>
                                <a:gd name="T3" fmla="*/ 15 h 2"/>
                                <a:gd name="T4" fmla="*/ 60 w 5"/>
                                <a:gd name="T5" fmla="*/ 15 h 2"/>
                                <a:gd name="T6" fmla="*/ 15 w 5"/>
                                <a:gd name="T7" fmla="*/ 0 h 2"/>
                                <a:gd name="T8" fmla="*/ 15 w 5"/>
                                <a:gd name="T9" fmla="*/ 0 h 2"/>
                                <a:gd name="T10" fmla="*/ 0 w 5"/>
                                <a:gd name="T11" fmla="*/ 15 h 2"/>
                                <a:gd name="T12" fmla="*/ 15 w 5"/>
                                <a:gd name="T13" fmla="*/ 15 h 2"/>
                                <a:gd name="T14" fmla="*/ 45 w 5"/>
                                <a:gd name="T15" fmla="*/ 30 h 2"/>
                                <a:gd name="T16" fmla="*/ 75 w 5"/>
                                <a:gd name="T17" fmla="*/ 3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2"/>
                                  </a:moveTo>
                                  <a:lnTo>
                                    <a:pt x="5" y="1"/>
                                  </a:lnTo>
                                  <a:lnTo>
                                    <a:pt x="4" y="1"/>
                                  </a:lnTo>
                                  <a:lnTo>
                                    <a:pt x="1" y="0"/>
                                  </a:lnTo>
                                  <a:lnTo>
                                    <a:pt x="0" y="1"/>
                                  </a:lnTo>
                                  <a:lnTo>
                                    <a:pt x="1" y="1"/>
                                  </a:lnTo>
                                  <a:lnTo>
                                    <a:pt x="3"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6" name="Freeform 1153"/>
                          <wps:cNvSpPr>
                            <a:spLocks/>
                          </wps:cNvSpPr>
                          <wps:spPr bwMode="auto">
                            <a:xfrm>
                              <a:off x="1184" y="944"/>
                              <a:ext cx="60" cy="30"/>
                            </a:xfrm>
                            <a:custGeom>
                              <a:avLst/>
                              <a:gdLst>
                                <a:gd name="T0" fmla="*/ 60 w 4"/>
                                <a:gd name="T1" fmla="*/ 30 h 2"/>
                                <a:gd name="T2" fmla="*/ 60 w 4"/>
                                <a:gd name="T3" fmla="*/ 15 h 2"/>
                                <a:gd name="T4" fmla="*/ 30 w 4"/>
                                <a:gd name="T5" fmla="*/ 0 h 2"/>
                                <a:gd name="T6" fmla="*/ 0 w 4"/>
                                <a:gd name="T7" fmla="*/ 0 h 2"/>
                                <a:gd name="T8" fmla="*/ 0 w 4"/>
                                <a:gd name="T9" fmla="*/ 15 h 2"/>
                                <a:gd name="T10" fmla="*/ 30 w 4"/>
                                <a:gd name="T11" fmla="*/ 15 h 2"/>
                                <a:gd name="T12" fmla="*/ 60 w 4"/>
                                <a:gd name="T13" fmla="*/ 3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2"/>
                                  </a:moveTo>
                                  <a:lnTo>
                                    <a:pt x="4" y="1"/>
                                  </a:lnTo>
                                  <a:lnTo>
                                    <a:pt x="2" y="0"/>
                                  </a:lnTo>
                                  <a:lnTo>
                                    <a:pt x="0" y="0"/>
                                  </a:lnTo>
                                  <a:lnTo>
                                    <a:pt x="0" y="1"/>
                                  </a:lnTo>
                                  <a:lnTo>
                                    <a:pt x="2"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7" name="Freeform 1154"/>
                          <wps:cNvSpPr>
                            <a:spLocks/>
                          </wps:cNvSpPr>
                          <wps:spPr bwMode="auto">
                            <a:xfrm>
                              <a:off x="1064" y="929"/>
                              <a:ext cx="75" cy="30"/>
                            </a:xfrm>
                            <a:custGeom>
                              <a:avLst/>
                              <a:gdLst>
                                <a:gd name="T0" fmla="*/ 60 w 5"/>
                                <a:gd name="T1" fmla="*/ 30 h 2"/>
                                <a:gd name="T2" fmla="*/ 75 w 5"/>
                                <a:gd name="T3" fmla="*/ 15 h 2"/>
                                <a:gd name="T4" fmla="*/ 60 w 5"/>
                                <a:gd name="T5" fmla="*/ 15 h 2"/>
                                <a:gd name="T6" fmla="*/ 15 w 5"/>
                                <a:gd name="T7" fmla="*/ 0 h 2"/>
                                <a:gd name="T8" fmla="*/ 0 w 5"/>
                                <a:gd name="T9" fmla="*/ 0 h 2"/>
                                <a:gd name="T10" fmla="*/ 0 w 5"/>
                                <a:gd name="T11" fmla="*/ 15 h 2"/>
                                <a:gd name="T12" fmla="*/ 15 w 5"/>
                                <a:gd name="T13" fmla="*/ 15 h 2"/>
                                <a:gd name="T14" fmla="*/ 60 w 5"/>
                                <a:gd name="T15" fmla="*/ 3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2">
                                  <a:moveTo>
                                    <a:pt x="4" y="2"/>
                                  </a:moveTo>
                                  <a:lnTo>
                                    <a:pt x="5" y="1"/>
                                  </a:lnTo>
                                  <a:lnTo>
                                    <a:pt x="4" y="1"/>
                                  </a:lnTo>
                                  <a:lnTo>
                                    <a:pt x="1" y="0"/>
                                  </a:lnTo>
                                  <a:lnTo>
                                    <a:pt x="0" y="0"/>
                                  </a:lnTo>
                                  <a:lnTo>
                                    <a:pt x="0" y="1"/>
                                  </a:lnTo>
                                  <a:lnTo>
                                    <a:pt x="1"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8" name="Freeform 1155"/>
                          <wps:cNvSpPr>
                            <a:spLocks/>
                          </wps:cNvSpPr>
                          <wps:spPr bwMode="auto">
                            <a:xfrm>
                              <a:off x="944" y="929"/>
                              <a:ext cx="75" cy="15"/>
                            </a:xfrm>
                            <a:custGeom>
                              <a:avLst/>
                              <a:gdLst>
                                <a:gd name="T0" fmla="*/ 75 w 5"/>
                                <a:gd name="T1" fmla="*/ 15 h 1"/>
                                <a:gd name="T2" fmla="*/ 75 w 5"/>
                                <a:gd name="T3" fmla="*/ 0 h 1"/>
                                <a:gd name="T4" fmla="*/ 60 w 5"/>
                                <a:gd name="T5" fmla="*/ 0 h 1"/>
                                <a:gd name="T6" fmla="*/ 30 w 5"/>
                                <a:gd name="T7" fmla="*/ 0 h 1"/>
                                <a:gd name="T8" fmla="*/ 15 w 5"/>
                                <a:gd name="T9" fmla="*/ 0 h 1"/>
                                <a:gd name="T10" fmla="*/ 0 w 5"/>
                                <a:gd name="T11" fmla="*/ 0 h 1"/>
                                <a:gd name="T12" fmla="*/ 0 w 5"/>
                                <a:gd name="T13" fmla="*/ 15 h 1"/>
                                <a:gd name="T14" fmla="*/ 15 w 5"/>
                                <a:gd name="T15" fmla="*/ 15 h 1"/>
                                <a:gd name="T16" fmla="*/ 30 w 5"/>
                                <a:gd name="T17" fmla="*/ 15 h 1"/>
                                <a:gd name="T18" fmla="*/ 60 w 5"/>
                                <a:gd name="T19" fmla="*/ 15 h 1"/>
                                <a:gd name="T20" fmla="*/ 75 w 5"/>
                                <a:gd name="T21" fmla="*/ 15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1">
                                  <a:moveTo>
                                    <a:pt x="5" y="1"/>
                                  </a:moveTo>
                                  <a:lnTo>
                                    <a:pt x="5" y="0"/>
                                  </a:lnTo>
                                  <a:lnTo>
                                    <a:pt x="4" y="0"/>
                                  </a:lnTo>
                                  <a:lnTo>
                                    <a:pt x="2" y="0"/>
                                  </a:lnTo>
                                  <a:lnTo>
                                    <a:pt x="1" y="0"/>
                                  </a:lnTo>
                                  <a:lnTo>
                                    <a:pt x="0" y="0"/>
                                  </a:lnTo>
                                  <a:lnTo>
                                    <a:pt x="0" y="1"/>
                                  </a:lnTo>
                                  <a:lnTo>
                                    <a:pt x="1" y="1"/>
                                  </a:lnTo>
                                  <a:lnTo>
                                    <a:pt x="2" y="1"/>
                                  </a:lnTo>
                                  <a:lnTo>
                                    <a:pt x="4"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9" name="Freeform 1156"/>
                          <wps:cNvSpPr>
                            <a:spLocks/>
                          </wps:cNvSpPr>
                          <wps:spPr bwMode="auto">
                            <a:xfrm>
                              <a:off x="824" y="929"/>
                              <a:ext cx="75" cy="30"/>
                            </a:xfrm>
                            <a:custGeom>
                              <a:avLst/>
                              <a:gdLst>
                                <a:gd name="T0" fmla="*/ 75 w 5"/>
                                <a:gd name="T1" fmla="*/ 15 h 2"/>
                                <a:gd name="T2" fmla="*/ 75 w 5"/>
                                <a:gd name="T3" fmla="*/ 0 h 2"/>
                                <a:gd name="T4" fmla="*/ 45 w 5"/>
                                <a:gd name="T5" fmla="*/ 0 h 2"/>
                                <a:gd name="T6" fmla="*/ 0 w 5"/>
                                <a:gd name="T7" fmla="*/ 15 h 2"/>
                                <a:gd name="T8" fmla="*/ 0 w 5"/>
                                <a:gd name="T9" fmla="*/ 15 h 2"/>
                                <a:gd name="T10" fmla="*/ 0 w 5"/>
                                <a:gd name="T11" fmla="*/ 30 h 2"/>
                                <a:gd name="T12" fmla="*/ 0 w 5"/>
                                <a:gd name="T13" fmla="*/ 30 h 2"/>
                                <a:gd name="T14" fmla="*/ 45 w 5"/>
                                <a:gd name="T15" fmla="*/ 15 h 2"/>
                                <a:gd name="T16" fmla="*/ 75 w 5"/>
                                <a:gd name="T17" fmla="*/ 15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1"/>
                                  </a:moveTo>
                                  <a:lnTo>
                                    <a:pt x="5" y="0"/>
                                  </a:lnTo>
                                  <a:lnTo>
                                    <a:pt x="3" y="0"/>
                                  </a:lnTo>
                                  <a:lnTo>
                                    <a:pt x="0" y="1"/>
                                  </a:lnTo>
                                  <a:lnTo>
                                    <a:pt x="0" y="2"/>
                                  </a:lnTo>
                                  <a:lnTo>
                                    <a:pt x="3"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0" name="Freeform 1157"/>
                          <wps:cNvSpPr>
                            <a:spLocks/>
                          </wps:cNvSpPr>
                          <wps:spPr bwMode="auto">
                            <a:xfrm>
                              <a:off x="704" y="944"/>
                              <a:ext cx="75" cy="15"/>
                            </a:xfrm>
                            <a:custGeom>
                              <a:avLst/>
                              <a:gdLst>
                                <a:gd name="T0" fmla="*/ 75 w 5"/>
                                <a:gd name="T1" fmla="*/ 15 h 1"/>
                                <a:gd name="T2" fmla="*/ 75 w 5"/>
                                <a:gd name="T3" fmla="*/ 0 h 1"/>
                                <a:gd name="T4" fmla="*/ 75 w 5"/>
                                <a:gd name="T5" fmla="*/ 0 h 1"/>
                                <a:gd name="T6" fmla="*/ 60 w 5"/>
                                <a:gd name="T7" fmla="*/ 0 h 1"/>
                                <a:gd name="T8" fmla="*/ 45 w 5"/>
                                <a:gd name="T9" fmla="*/ 0 h 1"/>
                                <a:gd name="T10" fmla="*/ 30 w 5"/>
                                <a:gd name="T11" fmla="*/ 0 h 1"/>
                                <a:gd name="T12" fmla="*/ 15 w 5"/>
                                <a:gd name="T13" fmla="*/ 0 h 1"/>
                                <a:gd name="T14" fmla="*/ 15 w 5"/>
                                <a:gd name="T15" fmla="*/ 0 h 1"/>
                                <a:gd name="T16" fmla="*/ 30 w 5"/>
                                <a:gd name="T17" fmla="*/ 0 h 1"/>
                                <a:gd name="T18" fmla="*/ 15 w 5"/>
                                <a:gd name="T19" fmla="*/ 0 h 1"/>
                                <a:gd name="T20" fmla="*/ 15 w 5"/>
                                <a:gd name="T21" fmla="*/ 0 h 1"/>
                                <a:gd name="T22" fmla="*/ 15 w 5"/>
                                <a:gd name="T23" fmla="*/ 0 h 1"/>
                                <a:gd name="T24" fmla="*/ 15 w 5"/>
                                <a:gd name="T25" fmla="*/ 0 h 1"/>
                                <a:gd name="T26" fmla="*/ 15 w 5"/>
                                <a:gd name="T27" fmla="*/ 0 h 1"/>
                                <a:gd name="T28" fmla="*/ 0 w 5"/>
                                <a:gd name="T29" fmla="*/ 15 h 1"/>
                                <a:gd name="T30" fmla="*/ 0 w 5"/>
                                <a:gd name="T31" fmla="*/ 15 h 1"/>
                                <a:gd name="T32" fmla="*/ 0 w 5"/>
                                <a:gd name="T33" fmla="*/ 15 h 1"/>
                                <a:gd name="T34" fmla="*/ 15 w 5"/>
                                <a:gd name="T35" fmla="*/ 15 h 1"/>
                                <a:gd name="T36" fmla="*/ 15 w 5"/>
                                <a:gd name="T37" fmla="*/ 15 h 1"/>
                                <a:gd name="T38" fmla="*/ 15 w 5"/>
                                <a:gd name="T39" fmla="*/ 15 h 1"/>
                                <a:gd name="T40" fmla="*/ 30 w 5"/>
                                <a:gd name="T41" fmla="*/ 15 h 1"/>
                                <a:gd name="T42" fmla="*/ 45 w 5"/>
                                <a:gd name="T43" fmla="*/ 15 h 1"/>
                                <a:gd name="T44" fmla="*/ 60 w 5"/>
                                <a:gd name="T45" fmla="*/ 15 h 1"/>
                                <a:gd name="T46" fmla="*/ 75 w 5"/>
                                <a:gd name="T47" fmla="*/ 15 h 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 h="1">
                                  <a:moveTo>
                                    <a:pt x="5" y="1"/>
                                  </a:moveTo>
                                  <a:lnTo>
                                    <a:pt x="5" y="0"/>
                                  </a:lnTo>
                                  <a:lnTo>
                                    <a:pt x="4" y="0"/>
                                  </a:lnTo>
                                  <a:lnTo>
                                    <a:pt x="3" y="0"/>
                                  </a:lnTo>
                                  <a:lnTo>
                                    <a:pt x="2" y="0"/>
                                  </a:lnTo>
                                  <a:lnTo>
                                    <a:pt x="1" y="0"/>
                                  </a:lnTo>
                                  <a:lnTo>
                                    <a:pt x="2" y="0"/>
                                  </a:lnTo>
                                  <a:lnTo>
                                    <a:pt x="1" y="0"/>
                                  </a:lnTo>
                                  <a:lnTo>
                                    <a:pt x="0" y="1"/>
                                  </a:lnTo>
                                  <a:lnTo>
                                    <a:pt x="1" y="1"/>
                                  </a:lnTo>
                                  <a:lnTo>
                                    <a:pt x="2" y="1"/>
                                  </a:lnTo>
                                  <a:lnTo>
                                    <a:pt x="3" y="1"/>
                                  </a:lnTo>
                                  <a:lnTo>
                                    <a:pt x="4"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1" name="Freeform 1158"/>
                          <wps:cNvSpPr>
                            <a:spLocks/>
                          </wps:cNvSpPr>
                          <wps:spPr bwMode="auto">
                            <a:xfrm>
                              <a:off x="749" y="869"/>
                              <a:ext cx="60" cy="60"/>
                            </a:xfrm>
                            <a:custGeom>
                              <a:avLst/>
                              <a:gdLst>
                                <a:gd name="T0" fmla="*/ 0 w 4"/>
                                <a:gd name="T1" fmla="*/ 45 h 4"/>
                                <a:gd name="T2" fmla="*/ 0 w 4"/>
                                <a:gd name="T3" fmla="*/ 60 h 4"/>
                                <a:gd name="T4" fmla="*/ 0 w 4"/>
                                <a:gd name="T5" fmla="*/ 45 h 4"/>
                                <a:gd name="T6" fmla="*/ 30 w 4"/>
                                <a:gd name="T7" fmla="*/ 45 h 4"/>
                                <a:gd name="T8" fmla="*/ 45 w 4"/>
                                <a:gd name="T9" fmla="*/ 30 h 4"/>
                                <a:gd name="T10" fmla="*/ 45 w 4"/>
                                <a:gd name="T11" fmla="*/ 30 h 4"/>
                                <a:gd name="T12" fmla="*/ 45 w 4"/>
                                <a:gd name="T13" fmla="*/ 30 h 4"/>
                                <a:gd name="T14" fmla="*/ 60 w 4"/>
                                <a:gd name="T15" fmla="*/ 15 h 4"/>
                                <a:gd name="T16" fmla="*/ 60 w 4"/>
                                <a:gd name="T17" fmla="*/ 15 h 4"/>
                                <a:gd name="T18" fmla="*/ 45 w 4"/>
                                <a:gd name="T19" fmla="*/ 0 h 4"/>
                                <a:gd name="T20" fmla="*/ 45 w 4"/>
                                <a:gd name="T21" fmla="*/ 15 h 4"/>
                                <a:gd name="T22" fmla="*/ 45 w 4"/>
                                <a:gd name="T23" fmla="*/ 15 h 4"/>
                                <a:gd name="T24" fmla="*/ 45 w 4"/>
                                <a:gd name="T25" fmla="*/ 15 h 4"/>
                                <a:gd name="T26" fmla="*/ 45 w 4"/>
                                <a:gd name="T27" fmla="*/ 15 h 4"/>
                                <a:gd name="T28" fmla="*/ 30 w 4"/>
                                <a:gd name="T29" fmla="*/ 15 h 4"/>
                                <a:gd name="T30" fmla="*/ 30 w 4"/>
                                <a:gd name="T31" fmla="*/ 30 h 4"/>
                                <a:gd name="T32" fmla="*/ 0 w 4"/>
                                <a:gd name="T33" fmla="*/ 30 h 4"/>
                                <a:gd name="T34" fmla="*/ 0 w 4"/>
                                <a:gd name="T35" fmla="*/ 45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4">
                                  <a:moveTo>
                                    <a:pt x="0" y="3"/>
                                  </a:moveTo>
                                  <a:lnTo>
                                    <a:pt x="0" y="4"/>
                                  </a:lnTo>
                                  <a:lnTo>
                                    <a:pt x="0" y="3"/>
                                  </a:lnTo>
                                  <a:lnTo>
                                    <a:pt x="2" y="3"/>
                                  </a:lnTo>
                                  <a:lnTo>
                                    <a:pt x="3" y="2"/>
                                  </a:lnTo>
                                  <a:lnTo>
                                    <a:pt x="4" y="1"/>
                                  </a:lnTo>
                                  <a:lnTo>
                                    <a:pt x="3" y="0"/>
                                  </a:lnTo>
                                  <a:lnTo>
                                    <a:pt x="3" y="1"/>
                                  </a:lnTo>
                                  <a:lnTo>
                                    <a:pt x="2" y="1"/>
                                  </a:lnTo>
                                  <a:lnTo>
                                    <a:pt x="2" y="2"/>
                                  </a:lnTo>
                                  <a:lnTo>
                                    <a:pt x="0" y="2"/>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2" name="Freeform 1159"/>
                          <wps:cNvSpPr>
                            <a:spLocks/>
                          </wps:cNvSpPr>
                          <wps:spPr bwMode="auto">
                            <a:xfrm>
                              <a:off x="719" y="825"/>
                              <a:ext cx="60" cy="30"/>
                            </a:xfrm>
                            <a:custGeom>
                              <a:avLst/>
                              <a:gdLst>
                                <a:gd name="T0" fmla="*/ 60 w 4"/>
                                <a:gd name="T1" fmla="*/ 30 h 2"/>
                                <a:gd name="T2" fmla="*/ 60 w 4"/>
                                <a:gd name="T3" fmla="*/ 15 h 2"/>
                                <a:gd name="T4" fmla="*/ 45 w 4"/>
                                <a:gd name="T5" fmla="*/ 15 h 2"/>
                                <a:gd name="T6" fmla="*/ 30 w 4"/>
                                <a:gd name="T7" fmla="*/ 0 h 2"/>
                                <a:gd name="T8" fmla="*/ 15 w 4"/>
                                <a:gd name="T9" fmla="*/ 0 h 2"/>
                                <a:gd name="T10" fmla="*/ 15 w 4"/>
                                <a:gd name="T11" fmla="*/ 0 h 2"/>
                                <a:gd name="T12" fmla="*/ 0 w 4"/>
                                <a:gd name="T13" fmla="*/ 0 h 2"/>
                                <a:gd name="T14" fmla="*/ 0 w 4"/>
                                <a:gd name="T15" fmla="*/ 15 h 2"/>
                                <a:gd name="T16" fmla="*/ 15 w 4"/>
                                <a:gd name="T17" fmla="*/ 15 h 2"/>
                                <a:gd name="T18" fmla="*/ 15 w 4"/>
                                <a:gd name="T19" fmla="*/ 0 h 2"/>
                                <a:gd name="T20" fmla="*/ 0 w 4"/>
                                <a:gd name="T21" fmla="*/ 15 h 2"/>
                                <a:gd name="T22" fmla="*/ 30 w 4"/>
                                <a:gd name="T23" fmla="*/ 15 h 2"/>
                                <a:gd name="T24" fmla="*/ 45 w 4"/>
                                <a:gd name="T25" fmla="*/ 30 h 2"/>
                                <a:gd name="T26" fmla="*/ 60 w 4"/>
                                <a:gd name="T27" fmla="*/ 3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 h="2">
                                  <a:moveTo>
                                    <a:pt x="4" y="2"/>
                                  </a:moveTo>
                                  <a:lnTo>
                                    <a:pt x="4" y="1"/>
                                  </a:lnTo>
                                  <a:lnTo>
                                    <a:pt x="3" y="1"/>
                                  </a:lnTo>
                                  <a:lnTo>
                                    <a:pt x="2" y="0"/>
                                  </a:lnTo>
                                  <a:lnTo>
                                    <a:pt x="1" y="0"/>
                                  </a:lnTo>
                                  <a:lnTo>
                                    <a:pt x="0" y="0"/>
                                  </a:lnTo>
                                  <a:lnTo>
                                    <a:pt x="0" y="1"/>
                                  </a:lnTo>
                                  <a:lnTo>
                                    <a:pt x="1" y="1"/>
                                  </a:lnTo>
                                  <a:lnTo>
                                    <a:pt x="1" y="0"/>
                                  </a:lnTo>
                                  <a:lnTo>
                                    <a:pt x="0" y="1"/>
                                  </a:lnTo>
                                  <a:lnTo>
                                    <a:pt x="2" y="1"/>
                                  </a:lnTo>
                                  <a:lnTo>
                                    <a:pt x="3"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3" name="Freeform 1160"/>
                          <wps:cNvSpPr>
                            <a:spLocks/>
                          </wps:cNvSpPr>
                          <wps:spPr bwMode="auto">
                            <a:xfrm>
                              <a:off x="599" y="825"/>
                              <a:ext cx="75" cy="44"/>
                            </a:xfrm>
                            <a:custGeom>
                              <a:avLst/>
                              <a:gdLst>
                                <a:gd name="T0" fmla="*/ 75 w 5"/>
                                <a:gd name="T1" fmla="*/ 15 h 3"/>
                                <a:gd name="T2" fmla="*/ 60 w 5"/>
                                <a:gd name="T3" fmla="*/ 0 h 3"/>
                                <a:gd name="T4" fmla="*/ 60 w 5"/>
                                <a:gd name="T5" fmla="*/ 0 h 3"/>
                                <a:gd name="T6" fmla="*/ 60 w 5"/>
                                <a:gd name="T7" fmla="*/ 0 h 3"/>
                                <a:gd name="T8" fmla="*/ 30 w 5"/>
                                <a:gd name="T9" fmla="*/ 15 h 3"/>
                                <a:gd name="T10" fmla="*/ 15 w 5"/>
                                <a:gd name="T11" fmla="*/ 29 h 3"/>
                                <a:gd name="T12" fmla="*/ 0 w 5"/>
                                <a:gd name="T13" fmla="*/ 29 h 3"/>
                                <a:gd name="T14" fmla="*/ 15 w 5"/>
                                <a:gd name="T15" fmla="*/ 44 h 3"/>
                                <a:gd name="T16" fmla="*/ 15 w 5"/>
                                <a:gd name="T17" fmla="*/ 44 h 3"/>
                                <a:gd name="T18" fmla="*/ 45 w 5"/>
                                <a:gd name="T19" fmla="*/ 29 h 3"/>
                                <a:gd name="T20" fmla="*/ 60 w 5"/>
                                <a:gd name="T21" fmla="*/ 29 h 3"/>
                                <a:gd name="T22" fmla="*/ 75 w 5"/>
                                <a:gd name="T23" fmla="*/ 15 h 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 h="3">
                                  <a:moveTo>
                                    <a:pt x="5" y="1"/>
                                  </a:moveTo>
                                  <a:lnTo>
                                    <a:pt x="4" y="0"/>
                                  </a:lnTo>
                                  <a:lnTo>
                                    <a:pt x="2" y="1"/>
                                  </a:lnTo>
                                  <a:lnTo>
                                    <a:pt x="1" y="2"/>
                                  </a:lnTo>
                                  <a:lnTo>
                                    <a:pt x="0" y="2"/>
                                  </a:lnTo>
                                  <a:lnTo>
                                    <a:pt x="1" y="3"/>
                                  </a:lnTo>
                                  <a:lnTo>
                                    <a:pt x="3" y="2"/>
                                  </a:lnTo>
                                  <a:lnTo>
                                    <a:pt x="4" y="2"/>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4" name="Freeform 1161"/>
                          <wps:cNvSpPr>
                            <a:spLocks/>
                          </wps:cNvSpPr>
                          <wps:spPr bwMode="auto">
                            <a:xfrm>
                              <a:off x="554" y="810"/>
                              <a:ext cx="30" cy="74"/>
                            </a:xfrm>
                            <a:custGeom>
                              <a:avLst/>
                              <a:gdLst>
                                <a:gd name="T0" fmla="*/ 0 w 2"/>
                                <a:gd name="T1" fmla="*/ 74 h 5"/>
                                <a:gd name="T2" fmla="*/ 15 w 2"/>
                                <a:gd name="T3" fmla="*/ 59 h 5"/>
                                <a:gd name="T4" fmla="*/ 15 w 2"/>
                                <a:gd name="T5" fmla="*/ 59 h 5"/>
                                <a:gd name="T6" fmla="*/ 15 w 2"/>
                                <a:gd name="T7" fmla="*/ 74 h 5"/>
                                <a:gd name="T8" fmla="*/ 15 w 2"/>
                                <a:gd name="T9" fmla="*/ 59 h 5"/>
                                <a:gd name="T10" fmla="*/ 15 w 2"/>
                                <a:gd name="T11" fmla="*/ 74 h 5"/>
                                <a:gd name="T12" fmla="*/ 15 w 2"/>
                                <a:gd name="T13" fmla="*/ 59 h 5"/>
                                <a:gd name="T14" fmla="*/ 15 w 2"/>
                                <a:gd name="T15" fmla="*/ 59 h 5"/>
                                <a:gd name="T16" fmla="*/ 15 w 2"/>
                                <a:gd name="T17" fmla="*/ 59 h 5"/>
                                <a:gd name="T18" fmla="*/ 15 w 2"/>
                                <a:gd name="T19" fmla="*/ 59 h 5"/>
                                <a:gd name="T20" fmla="*/ 15 w 2"/>
                                <a:gd name="T21" fmla="*/ 59 h 5"/>
                                <a:gd name="T22" fmla="*/ 15 w 2"/>
                                <a:gd name="T23" fmla="*/ 44 h 5"/>
                                <a:gd name="T24" fmla="*/ 30 w 2"/>
                                <a:gd name="T25" fmla="*/ 30 h 5"/>
                                <a:gd name="T26" fmla="*/ 30 w 2"/>
                                <a:gd name="T27" fmla="*/ 15 h 5"/>
                                <a:gd name="T28" fmla="*/ 30 w 2"/>
                                <a:gd name="T29" fmla="*/ 15 h 5"/>
                                <a:gd name="T30" fmla="*/ 15 w 2"/>
                                <a:gd name="T31" fmla="*/ 0 h 5"/>
                                <a:gd name="T32" fmla="*/ 15 w 2"/>
                                <a:gd name="T33" fmla="*/ 15 h 5"/>
                                <a:gd name="T34" fmla="*/ 15 w 2"/>
                                <a:gd name="T35" fmla="*/ 30 h 5"/>
                                <a:gd name="T36" fmla="*/ 0 w 2"/>
                                <a:gd name="T37" fmla="*/ 44 h 5"/>
                                <a:gd name="T38" fmla="*/ 0 w 2"/>
                                <a:gd name="T39" fmla="*/ 44 h 5"/>
                                <a:gd name="T40" fmla="*/ 0 w 2"/>
                                <a:gd name="T41" fmla="*/ 59 h 5"/>
                                <a:gd name="T42" fmla="*/ 0 w 2"/>
                                <a:gd name="T43" fmla="*/ 59 h 5"/>
                                <a:gd name="T44" fmla="*/ 0 w 2"/>
                                <a:gd name="T45" fmla="*/ 59 h 5"/>
                                <a:gd name="T46" fmla="*/ 0 w 2"/>
                                <a:gd name="T47" fmla="*/ 59 h 5"/>
                                <a:gd name="T48" fmla="*/ 0 w 2"/>
                                <a:gd name="T49" fmla="*/ 74 h 5"/>
                                <a:gd name="T50" fmla="*/ 0 w 2"/>
                                <a:gd name="T51" fmla="*/ 74 h 5"/>
                                <a:gd name="T52" fmla="*/ 0 w 2"/>
                                <a:gd name="T53" fmla="*/ 74 h 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 h="5">
                                  <a:moveTo>
                                    <a:pt x="0" y="5"/>
                                  </a:moveTo>
                                  <a:lnTo>
                                    <a:pt x="1" y="4"/>
                                  </a:lnTo>
                                  <a:lnTo>
                                    <a:pt x="1" y="5"/>
                                  </a:lnTo>
                                  <a:lnTo>
                                    <a:pt x="1" y="4"/>
                                  </a:lnTo>
                                  <a:lnTo>
                                    <a:pt x="1" y="5"/>
                                  </a:lnTo>
                                  <a:lnTo>
                                    <a:pt x="1" y="4"/>
                                  </a:lnTo>
                                  <a:lnTo>
                                    <a:pt x="1" y="3"/>
                                  </a:lnTo>
                                  <a:lnTo>
                                    <a:pt x="2" y="2"/>
                                  </a:lnTo>
                                  <a:lnTo>
                                    <a:pt x="2" y="1"/>
                                  </a:lnTo>
                                  <a:lnTo>
                                    <a:pt x="1" y="0"/>
                                  </a:lnTo>
                                  <a:lnTo>
                                    <a:pt x="1" y="1"/>
                                  </a:lnTo>
                                  <a:lnTo>
                                    <a:pt x="1" y="2"/>
                                  </a:lnTo>
                                  <a:lnTo>
                                    <a:pt x="0" y="3"/>
                                  </a:lnTo>
                                  <a:lnTo>
                                    <a:pt x="0" y="4"/>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5" name="Freeform 1162"/>
                          <wps:cNvSpPr>
                            <a:spLocks/>
                          </wps:cNvSpPr>
                          <wps:spPr bwMode="auto">
                            <a:xfrm>
                              <a:off x="569" y="705"/>
                              <a:ext cx="30" cy="75"/>
                            </a:xfrm>
                            <a:custGeom>
                              <a:avLst/>
                              <a:gdLst>
                                <a:gd name="T0" fmla="*/ 15 w 2"/>
                                <a:gd name="T1" fmla="*/ 60 h 5"/>
                                <a:gd name="T2" fmla="*/ 30 w 2"/>
                                <a:gd name="T3" fmla="*/ 75 h 5"/>
                                <a:gd name="T4" fmla="*/ 30 w 2"/>
                                <a:gd name="T5" fmla="*/ 75 h 5"/>
                                <a:gd name="T6" fmla="*/ 30 w 2"/>
                                <a:gd name="T7" fmla="*/ 60 h 5"/>
                                <a:gd name="T8" fmla="*/ 30 w 2"/>
                                <a:gd name="T9" fmla="*/ 60 h 5"/>
                                <a:gd name="T10" fmla="*/ 30 w 2"/>
                                <a:gd name="T11" fmla="*/ 45 h 5"/>
                                <a:gd name="T12" fmla="*/ 30 w 2"/>
                                <a:gd name="T13" fmla="*/ 45 h 5"/>
                                <a:gd name="T14" fmla="*/ 30 w 2"/>
                                <a:gd name="T15" fmla="*/ 45 h 5"/>
                                <a:gd name="T16" fmla="*/ 30 w 2"/>
                                <a:gd name="T17" fmla="*/ 30 h 5"/>
                                <a:gd name="T18" fmla="*/ 30 w 2"/>
                                <a:gd name="T19" fmla="*/ 30 h 5"/>
                                <a:gd name="T20" fmla="*/ 30 w 2"/>
                                <a:gd name="T21" fmla="*/ 15 h 5"/>
                                <a:gd name="T22" fmla="*/ 15 w 2"/>
                                <a:gd name="T23" fmla="*/ 15 h 5"/>
                                <a:gd name="T24" fmla="*/ 15 w 2"/>
                                <a:gd name="T25" fmla="*/ 15 h 5"/>
                                <a:gd name="T26" fmla="*/ 0 w 2"/>
                                <a:gd name="T27" fmla="*/ 0 h 5"/>
                                <a:gd name="T28" fmla="*/ 0 w 2"/>
                                <a:gd name="T29" fmla="*/ 0 h 5"/>
                                <a:gd name="T30" fmla="*/ 0 w 2"/>
                                <a:gd name="T31" fmla="*/ 15 h 5"/>
                                <a:gd name="T32" fmla="*/ 0 w 2"/>
                                <a:gd name="T33" fmla="*/ 15 h 5"/>
                                <a:gd name="T34" fmla="*/ 15 w 2"/>
                                <a:gd name="T35" fmla="*/ 30 h 5"/>
                                <a:gd name="T36" fmla="*/ 15 w 2"/>
                                <a:gd name="T37" fmla="*/ 15 h 5"/>
                                <a:gd name="T38" fmla="*/ 0 w 2"/>
                                <a:gd name="T39" fmla="*/ 30 h 5"/>
                                <a:gd name="T40" fmla="*/ 15 w 2"/>
                                <a:gd name="T41" fmla="*/ 30 h 5"/>
                                <a:gd name="T42" fmla="*/ 15 w 2"/>
                                <a:gd name="T43" fmla="*/ 30 h 5"/>
                                <a:gd name="T44" fmla="*/ 15 w 2"/>
                                <a:gd name="T45" fmla="*/ 30 h 5"/>
                                <a:gd name="T46" fmla="*/ 15 w 2"/>
                                <a:gd name="T47" fmla="*/ 45 h 5"/>
                                <a:gd name="T48" fmla="*/ 15 w 2"/>
                                <a:gd name="T49" fmla="*/ 45 h 5"/>
                                <a:gd name="T50" fmla="*/ 15 w 2"/>
                                <a:gd name="T51" fmla="*/ 60 h 5"/>
                                <a:gd name="T52" fmla="*/ 30 w 2"/>
                                <a:gd name="T53" fmla="*/ 45 h 5"/>
                                <a:gd name="T54" fmla="*/ 15 w 2"/>
                                <a:gd name="T55" fmla="*/ 45 h 5"/>
                                <a:gd name="T56" fmla="*/ 15 w 2"/>
                                <a:gd name="T57" fmla="*/ 60 h 5"/>
                                <a:gd name="T58" fmla="*/ 30 w 2"/>
                                <a:gd name="T59" fmla="*/ 60 h 5"/>
                                <a:gd name="T60" fmla="*/ 15 w 2"/>
                                <a:gd name="T61" fmla="*/ 60 h 5"/>
                                <a:gd name="T62" fmla="*/ 15 w 2"/>
                                <a:gd name="T63" fmla="*/ 60 h 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 h="5">
                                  <a:moveTo>
                                    <a:pt x="1" y="4"/>
                                  </a:moveTo>
                                  <a:lnTo>
                                    <a:pt x="2" y="5"/>
                                  </a:lnTo>
                                  <a:lnTo>
                                    <a:pt x="2" y="4"/>
                                  </a:lnTo>
                                  <a:lnTo>
                                    <a:pt x="2" y="3"/>
                                  </a:lnTo>
                                  <a:lnTo>
                                    <a:pt x="2" y="2"/>
                                  </a:lnTo>
                                  <a:lnTo>
                                    <a:pt x="2" y="1"/>
                                  </a:lnTo>
                                  <a:lnTo>
                                    <a:pt x="1" y="1"/>
                                  </a:lnTo>
                                  <a:lnTo>
                                    <a:pt x="0" y="0"/>
                                  </a:lnTo>
                                  <a:lnTo>
                                    <a:pt x="0" y="1"/>
                                  </a:lnTo>
                                  <a:lnTo>
                                    <a:pt x="1" y="2"/>
                                  </a:lnTo>
                                  <a:lnTo>
                                    <a:pt x="1" y="1"/>
                                  </a:lnTo>
                                  <a:lnTo>
                                    <a:pt x="0" y="2"/>
                                  </a:lnTo>
                                  <a:lnTo>
                                    <a:pt x="1" y="2"/>
                                  </a:lnTo>
                                  <a:lnTo>
                                    <a:pt x="1" y="3"/>
                                  </a:lnTo>
                                  <a:lnTo>
                                    <a:pt x="1" y="4"/>
                                  </a:lnTo>
                                  <a:lnTo>
                                    <a:pt x="2" y="3"/>
                                  </a:lnTo>
                                  <a:lnTo>
                                    <a:pt x="1" y="3"/>
                                  </a:lnTo>
                                  <a:lnTo>
                                    <a:pt x="1" y="4"/>
                                  </a:lnTo>
                                  <a:lnTo>
                                    <a:pt x="2" y="4"/>
                                  </a:lnTo>
                                  <a:lnTo>
                                    <a:pt x="1"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6" name="Freeform 1163"/>
                          <wps:cNvSpPr>
                            <a:spLocks/>
                          </wps:cNvSpPr>
                          <wps:spPr bwMode="auto">
                            <a:xfrm>
                              <a:off x="465" y="720"/>
                              <a:ext cx="60" cy="45"/>
                            </a:xfrm>
                            <a:custGeom>
                              <a:avLst/>
                              <a:gdLst>
                                <a:gd name="T0" fmla="*/ 60 w 4"/>
                                <a:gd name="T1" fmla="*/ 15 h 3"/>
                                <a:gd name="T2" fmla="*/ 45 w 4"/>
                                <a:gd name="T3" fmla="*/ 0 h 3"/>
                                <a:gd name="T4" fmla="*/ 45 w 4"/>
                                <a:gd name="T5" fmla="*/ 0 h 3"/>
                                <a:gd name="T6" fmla="*/ 30 w 4"/>
                                <a:gd name="T7" fmla="*/ 0 h 3"/>
                                <a:gd name="T8" fmla="*/ 30 w 4"/>
                                <a:gd name="T9" fmla="*/ 15 h 3"/>
                                <a:gd name="T10" fmla="*/ 15 w 4"/>
                                <a:gd name="T11" fmla="*/ 15 h 3"/>
                                <a:gd name="T12" fmla="*/ 15 w 4"/>
                                <a:gd name="T13" fmla="*/ 30 h 3"/>
                                <a:gd name="T14" fmla="*/ 0 w 4"/>
                                <a:gd name="T15" fmla="*/ 30 h 3"/>
                                <a:gd name="T16" fmla="*/ 0 w 4"/>
                                <a:gd name="T17" fmla="*/ 30 h 3"/>
                                <a:gd name="T18" fmla="*/ 0 w 4"/>
                                <a:gd name="T19" fmla="*/ 45 h 3"/>
                                <a:gd name="T20" fmla="*/ 0 w 4"/>
                                <a:gd name="T21" fmla="*/ 45 h 3"/>
                                <a:gd name="T22" fmla="*/ 15 w 4"/>
                                <a:gd name="T23" fmla="*/ 30 h 3"/>
                                <a:gd name="T24" fmla="*/ 30 w 4"/>
                                <a:gd name="T25" fmla="*/ 30 h 3"/>
                                <a:gd name="T26" fmla="*/ 45 w 4"/>
                                <a:gd name="T27" fmla="*/ 15 h 3"/>
                                <a:gd name="T28" fmla="*/ 45 w 4"/>
                                <a:gd name="T29" fmla="*/ 15 h 3"/>
                                <a:gd name="T30" fmla="*/ 45 w 4"/>
                                <a:gd name="T31" fmla="*/ 15 h 3"/>
                                <a:gd name="T32" fmla="*/ 45 w 4"/>
                                <a:gd name="T33" fmla="*/ 15 h 3"/>
                                <a:gd name="T34" fmla="*/ 60 w 4"/>
                                <a:gd name="T35" fmla="*/ 15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3">
                                  <a:moveTo>
                                    <a:pt x="4" y="1"/>
                                  </a:moveTo>
                                  <a:lnTo>
                                    <a:pt x="3" y="0"/>
                                  </a:lnTo>
                                  <a:lnTo>
                                    <a:pt x="2" y="0"/>
                                  </a:lnTo>
                                  <a:lnTo>
                                    <a:pt x="2" y="1"/>
                                  </a:lnTo>
                                  <a:lnTo>
                                    <a:pt x="1" y="1"/>
                                  </a:lnTo>
                                  <a:lnTo>
                                    <a:pt x="1" y="2"/>
                                  </a:lnTo>
                                  <a:lnTo>
                                    <a:pt x="0" y="2"/>
                                  </a:lnTo>
                                  <a:lnTo>
                                    <a:pt x="0" y="3"/>
                                  </a:lnTo>
                                  <a:lnTo>
                                    <a:pt x="1" y="2"/>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7" name="Freeform 1164"/>
                          <wps:cNvSpPr>
                            <a:spLocks/>
                          </wps:cNvSpPr>
                          <wps:spPr bwMode="auto">
                            <a:xfrm>
                              <a:off x="375" y="795"/>
                              <a:ext cx="60" cy="45"/>
                            </a:xfrm>
                            <a:custGeom>
                              <a:avLst/>
                              <a:gdLst>
                                <a:gd name="T0" fmla="*/ 60 w 4"/>
                                <a:gd name="T1" fmla="*/ 0 h 3"/>
                                <a:gd name="T2" fmla="*/ 45 w 4"/>
                                <a:gd name="T3" fmla="*/ 0 h 3"/>
                                <a:gd name="T4" fmla="*/ 45 w 4"/>
                                <a:gd name="T5" fmla="*/ 0 h 3"/>
                                <a:gd name="T6" fmla="*/ 15 w 4"/>
                                <a:gd name="T7" fmla="*/ 15 h 3"/>
                                <a:gd name="T8" fmla="*/ 0 w 4"/>
                                <a:gd name="T9" fmla="*/ 30 h 3"/>
                                <a:gd name="T10" fmla="*/ 0 w 4"/>
                                <a:gd name="T11" fmla="*/ 30 h 3"/>
                                <a:gd name="T12" fmla="*/ 0 w 4"/>
                                <a:gd name="T13" fmla="*/ 45 h 3"/>
                                <a:gd name="T14" fmla="*/ 15 w 4"/>
                                <a:gd name="T15" fmla="*/ 45 h 3"/>
                                <a:gd name="T16" fmla="*/ 30 w 4"/>
                                <a:gd name="T17" fmla="*/ 30 h 3"/>
                                <a:gd name="T18" fmla="*/ 60 w 4"/>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
                                  <a:moveTo>
                                    <a:pt x="4" y="0"/>
                                  </a:moveTo>
                                  <a:lnTo>
                                    <a:pt x="3" y="0"/>
                                  </a:lnTo>
                                  <a:lnTo>
                                    <a:pt x="1" y="1"/>
                                  </a:lnTo>
                                  <a:lnTo>
                                    <a:pt x="0" y="2"/>
                                  </a:lnTo>
                                  <a:lnTo>
                                    <a:pt x="0" y="3"/>
                                  </a:lnTo>
                                  <a:lnTo>
                                    <a:pt x="1" y="3"/>
                                  </a:lnTo>
                                  <a:lnTo>
                                    <a:pt x="2" y="2"/>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8" name="Freeform 1165"/>
                          <wps:cNvSpPr>
                            <a:spLocks/>
                          </wps:cNvSpPr>
                          <wps:spPr bwMode="auto">
                            <a:xfrm>
                              <a:off x="300" y="810"/>
                              <a:ext cx="30" cy="59"/>
                            </a:xfrm>
                            <a:custGeom>
                              <a:avLst/>
                              <a:gdLst>
                                <a:gd name="T0" fmla="*/ 30 w 2"/>
                                <a:gd name="T1" fmla="*/ 59 h 4"/>
                                <a:gd name="T2" fmla="*/ 30 w 2"/>
                                <a:gd name="T3" fmla="*/ 44 h 4"/>
                                <a:gd name="T4" fmla="*/ 30 w 2"/>
                                <a:gd name="T5" fmla="*/ 44 h 4"/>
                                <a:gd name="T6" fmla="*/ 30 w 2"/>
                                <a:gd name="T7" fmla="*/ 59 h 4"/>
                                <a:gd name="T8" fmla="*/ 30 w 2"/>
                                <a:gd name="T9" fmla="*/ 44 h 4"/>
                                <a:gd name="T10" fmla="*/ 30 w 2"/>
                                <a:gd name="T11" fmla="*/ 44 h 4"/>
                                <a:gd name="T12" fmla="*/ 30 w 2"/>
                                <a:gd name="T13" fmla="*/ 59 h 4"/>
                                <a:gd name="T14" fmla="*/ 30 w 2"/>
                                <a:gd name="T15" fmla="*/ 44 h 4"/>
                                <a:gd name="T16" fmla="*/ 30 w 2"/>
                                <a:gd name="T17" fmla="*/ 44 h 4"/>
                                <a:gd name="T18" fmla="*/ 30 w 2"/>
                                <a:gd name="T19" fmla="*/ 44 h 4"/>
                                <a:gd name="T20" fmla="*/ 30 w 2"/>
                                <a:gd name="T21" fmla="*/ 44 h 4"/>
                                <a:gd name="T22" fmla="*/ 30 w 2"/>
                                <a:gd name="T23" fmla="*/ 44 h 4"/>
                                <a:gd name="T24" fmla="*/ 15 w 2"/>
                                <a:gd name="T25" fmla="*/ 44 h 4"/>
                                <a:gd name="T26" fmla="*/ 30 w 2"/>
                                <a:gd name="T27" fmla="*/ 44 h 4"/>
                                <a:gd name="T28" fmla="*/ 30 w 2"/>
                                <a:gd name="T29" fmla="*/ 44 h 4"/>
                                <a:gd name="T30" fmla="*/ 30 w 2"/>
                                <a:gd name="T31" fmla="*/ 30 h 4"/>
                                <a:gd name="T32" fmla="*/ 15 w 2"/>
                                <a:gd name="T33" fmla="*/ 30 h 4"/>
                                <a:gd name="T34" fmla="*/ 30 w 2"/>
                                <a:gd name="T35" fmla="*/ 30 h 4"/>
                                <a:gd name="T36" fmla="*/ 15 w 2"/>
                                <a:gd name="T37" fmla="*/ 15 h 4"/>
                                <a:gd name="T38" fmla="*/ 15 w 2"/>
                                <a:gd name="T39" fmla="*/ 15 h 4"/>
                                <a:gd name="T40" fmla="*/ 15 w 2"/>
                                <a:gd name="T41" fmla="*/ 0 h 4"/>
                                <a:gd name="T42" fmla="*/ 0 w 2"/>
                                <a:gd name="T43" fmla="*/ 0 h 4"/>
                                <a:gd name="T44" fmla="*/ 0 w 2"/>
                                <a:gd name="T45" fmla="*/ 15 h 4"/>
                                <a:gd name="T46" fmla="*/ 0 w 2"/>
                                <a:gd name="T47" fmla="*/ 15 h 4"/>
                                <a:gd name="T48" fmla="*/ 0 w 2"/>
                                <a:gd name="T49" fmla="*/ 30 h 4"/>
                                <a:gd name="T50" fmla="*/ 15 w 2"/>
                                <a:gd name="T51" fmla="*/ 44 h 4"/>
                                <a:gd name="T52" fmla="*/ 15 w 2"/>
                                <a:gd name="T53" fmla="*/ 44 h 4"/>
                                <a:gd name="T54" fmla="*/ 15 w 2"/>
                                <a:gd name="T55" fmla="*/ 44 h 4"/>
                                <a:gd name="T56" fmla="*/ 15 w 2"/>
                                <a:gd name="T57" fmla="*/ 59 h 4"/>
                                <a:gd name="T58" fmla="*/ 15 w 2"/>
                                <a:gd name="T59" fmla="*/ 59 h 4"/>
                                <a:gd name="T60" fmla="*/ 15 w 2"/>
                                <a:gd name="T61" fmla="*/ 59 h 4"/>
                                <a:gd name="T62" fmla="*/ 30 w 2"/>
                                <a:gd name="T63" fmla="*/ 59 h 4"/>
                                <a:gd name="T64" fmla="*/ 30 w 2"/>
                                <a:gd name="T65" fmla="*/ 59 h 4"/>
                                <a:gd name="T66" fmla="*/ 30 w 2"/>
                                <a:gd name="T67" fmla="*/ 59 h 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 h="4">
                                  <a:moveTo>
                                    <a:pt x="2" y="4"/>
                                  </a:moveTo>
                                  <a:lnTo>
                                    <a:pt x="2" y="3"/>
                                  </a:lnTo>
                                  <a:lnTo>
                                    <a:pt x="2" y="4"/>
                                  </a:lnTo>
                                  <a:lnTo>
                                    <a:pt x="2" y="3"/>
                                  </a:lnTo>
                                  <a:lnTo>
                                    <a:pt x="2" y="4"/>
                                  </a:lnTo>
                                  <a:lnTo>
                                    <a:pt x="2" y="3"/>
                                  </a:lnTo>
                                  <a:lnTo>
                                    <a:pt x="1" y="3"/>
                                  </a:lnTo>
                                  <a:lnTo>
                                    <a:pt x="2" y="3"/>
                                  </a:lnTo>
                                  <a:lnTo>
                                    <a:pt x="2" y="2"/>
                                  </a:lnTo>
                                  <a:lnTo>
                                    <a:pt x="1" y="2"/>
                                  </a:lnTo>
                                  <a:lnTo>
                                    <a:pt x="2" y="2"/>
                                  </a:lnTo>
                                  <a:lnTo>
                                    <a:pt x="1" y="1"/>
                                  </a:lnTo>
                                  <a:lnTo>
                                    <a:pt x="1" y="0"/>
                                  </a:lnTo>
                                  <a:lnTo>
                                    <a:pt x="0" y="0"/>
                                  </a:lnTo>
                                  <a:lnTo>
                                    <a:pt x="0" y="1"/>
                                  </a:lnTo>
                                  <a:lnTo>
                                    <a:pt x="0" y="2"/>
                                  </a:lnTo>
                                  <a:lnTo>
                                    <a:pt x="1" y="3"/>
                                  </a:lnTo>
                                  <a:lnTo>
                                    <a:pt x="1" y="4"/>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9" name="Freeform 1166"/>
                          <wps:cNvSpPr>
                            <a:spLocks/>
                          </wps:cNvSpPr>
                          <wps:spPr bwMode="auto">
                            <a:xfrm>
                              <a:off x="225" y="795"/>
                              <a:ext cx="75" cy="45"/>
                            </a:xfrm>
                            <a:custGeom>
                              <a:avLst/>
                              <a:gdLst>
                                <a:gd name="T0" fmla="*/ 75 w 5"/>
                                <a:gd name="T1" fmla="*/ 30 h 3"/>
                                <a:gd name="T2" fmla="*/ 60 w 5"/>
                                <a:gd name="T3" fmla="*/ 15 h 3"/>
                                <a:gd name="T4" fmla="*/ 45 w 5"/>
                                <a:gd name="T5" fmla="*/ 15 h 3"/>
                                <a:gd name="T6" fmla="*/ 60 w 5"/>
                                <a:gd name="T7" fmla="*/ 15 h 3"/>
                                <a:gd name="T8" fmla="*/ 60 w 5"/>
                                <a:gd name="T9" fmla="*/ 15 h 3"/>
                                <a:gd name="T10" fmla="*/ 45 w 5"/>
                                <a:gd name="T11" fmla="*/ 30 h 3"/>
                                <a:gd name="T12" fmla="*/ 45 w 5"/>
                                <a:gd name="T13" fmla="*/ 30 h 3"/>
                                <a:gd name="T14" fmla="*/ 45 w 5"/>
                                <a:gd name="T15" fmla="*/ 30 h 3"/>
                                <a:gd name="T16" fmla="*/ 45 w 5"/>
                                <a:gd name="T17" fmla="*/ 30 h 3"/>
                                <a:gd name="T18" fmla="*/ 45 w 5"/>
                                <a:gd name="T19" fmla="*/ 30 h 3"/>
                                <a:gd name="T20" fmla="*/ 45 w 5"/>
                                <a:gd name="T21" fmla="*/ 30 h 3"/>
                                <a:gd name="T22" fmla="*/ 45 w 5"/>
                                <a:gd name="T23" fmla="*/ 30 h 3"/>
                                <a:gd name="T24" fmla="*/ 45 w 5"/>
                                <a:gd name="T25" fmla="*/ 30 h 3"/>
                                <a:gd name="T26" fmla="*/ 45 w 5"/>
                                <a:gd name="T27" fmla="*/ 30 h 3"/>
                                <a:gd name="T28" fmla="*/ 45 w 5"/>
                                <a:gd name="T29" fmla="*/ 30 h 3"/>
                                <a:gd name="T30" fmla="*/ 45 w 5"/>
                                <a:gd name="T31" fmla="*/ 30 h 3"/>
                                <a:gd name="T32" fmla="*/ 45 w 5"/>
                                <a:gd name="T33" fmla="*/ 30 h 3"/>
                                <a:gd name="T34" fmla="*/ 30 w 5"/>
                                <a:gd name="T35" fmla="*/ 30 h 3"/>
                                <a:gd name="T36" fmla="*/ 45 w 5"/>
                                <a:gd name="T37" fmla="*/ 30 h 3"/>
                                <a:gd name="T38" fmla="*/ 30 w 5"/>
                                <a:gd name="T39" fmla="*/ 15 h 3"/>
                                <a:gd name="T40" fmla="*/ 30 w 5"/>
                                <a:gd name="T41" fmla="*/ 15 h 3"/>
                                <a:gd name="T42" fmla="*/ 15 w 5"/>
                                <a:gd name="T43" fmla="*/ 0 h 3"/>
                                <a:gd name="T44" fmla="*/ 0 w 5"/>
                                <a:gd name="T45" fmla="*/ 15 h 3"/>
                                <a:gd name="T46" fmla="*/ 15 w 5"/>
                                <a:gd name="T47" fmla="*/ 30 h 3"/>
                                <a:gd name="T48" fmla="*/ 30 w 5"/>
                                <a:gd name="T49" fmla="*/ 30 h 3"/>
                                <a:gd name="T50" fmla="*/ 30 w 5"/>
                                <a:gd name="T51" fmla="*/ 30 h 3"/>
                                <a:gd name="T52" fmla="*/ 30 w 5"/>
                                <a:gd name="T53" fmla="*/ 45 h 3"/>
                                <a:gd name="T54" fmla="*/ 30 w 5"/>
                                <a:gd name="T55" fmla="*/ 45 h 3"/>
                                <a:gd name="T56" fmla="*/ 45 w 5"/>
                                <a:gd name="T57" fmla="*/ 45 h 3"/>
                                <a:gd name="T58" fmla="*/ 45 w 5"/>
                                <a:gd name="T59" fmla="*/ 45 h 3"/>
                                <a:gd name="T60" fmla="*/ 45 w 5"/>
                                <a:gd name="T61" fmla="*/ 45 h 3"/>
                                <a:gd name="T62" fmla="*/ 45 w 5"/>
                                <a:gd name="T63" fmla="*/ 45 h 3"/>
                                <a:gd name="T64" fmla="*/ 45 w 5"/>
                                <a:gd name="T65" fmla="*/ 45 h 3"/>
                                <a:gd name="T66" fmla="*/ 60 w 5"/>
                                <a:gd name="T67" fmla="*/ 45 h 3"/>
                                <a:gd name="T68" fmla="*/ 60 w 5"/>
                                <a:gd name="T69" fmla="*/ 30 h 3"/>
                                <a:gd name="T70" fmla="*/ 60 w 5"/>
                                <a:gd name="T71" fmla="*/ 30 h 3"/>
                                <a:gd name="T72" fmla="*/ 75 w 5"/>
                                <a:gd name="T73" fmla="*/ 30 h 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3">
                                  <a:moveTo>
                                    <a:pt x="5" y="2"/>
                                  </a:moveTo>
                                  <a:lnTo>
                                    <a:pt x="4" y="1"/>
                                  </a:lnTo>
                                  <a:lnTo>
                                    <a:pt x="3" y="1"/>
                                  </a:lnTo>
                                  <a:lnTo>
                                    <a:pt x="4" y="1"/>
                                  </a:lnTo>
                                  <a:lnTo>
                                    <a:pt x="3" y="2"/>
                                  </a:lnTo>
                                  <a:lnTo>
                                    <a:pt x="2" y="2"/>
                                  </a:lnTo>
                                  <a:lnTo>
                                    <a:pt x="3" y="2"/>
                                  </a:lnTo>
                                  <a:lnTo>
                                    <a:pt x="2" y="1"/>
                                  </a:lnTo>
                                  <a:lnTo>
                                    <a:pt x="1" y="0"/>
                                  </a:lnTo>
                                  <a:lnTo>
                                    <a:pt x="0" y="1"/>
                                  </a:lnTo>
                                  <a:lnTo>
                                    <a:pt x="1" y="2"/>
                                  </a:lnTo>
                                  <a:lnTo>
                                    <a:pt x="2" y="2"/>
                                  </a:lnTo>
                                  <a:lnTo>
                                    <a:pt x="2" y="3"/>
                                  </a:lnTo>
                                  <a:lnTo>
                                    <a:pt x="3" y="3"/>
                                  </a:lnTo>
                                  <a:lnTo>
                                    <a:pt x="4" y="3"/>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0" name="Freeform 1167"/>
                          <wps:cNvSpPr>
                            <a:spLocks/>
                          </wps:cNvSpPr>
                          <wps:spPr bwMode="auto">
                            <a:xfrm>
                              <a:off x="165" y="765"/>
                              <a:ext cx="45" cy="75"/>
                            </a:xfrm>
                            <a:custGeom>
                              <a:avLst/>
                              <a:gdLst>
                                <a:gd name="T0" fmla="*/ 45 w 3"/>
                                <a:gd name="T1" fmla="*/ 15 h 5"/>
                                <a:gd name="T2" fmla="*/ 30 w 3"/>
                                <a:gd name="T3" fmla="*/ 0 h 5"/>
                                <a:gd name="T4" fmla="*/ 30 w 3"/>
                                <a:gd name="T5" fmla="*/ 15 h 5"/>
                                <a:gd name="T6" fmla="*/ 15 w 3"/>
                                <a:gd name="T7" fmla="*/ 15 h 5"/>
                                <a:gd name="T8" fmla="*/ 15 w 3"/>
                                <a:gd name="T9" fmla="*/ 15 h 5"/>
                                <a:gd name="T10" fmla="*/ 15 w 3"/>
                                <a:gd name="T11" fmla="*/ 30 h 5"/>
                                <a:gd name="T12" fmla="*/ 15 w 3"/>
                                <a:gd name="T13" fmla="*/ 30 h 5"/>
                                <a:gd name="T14" fmla="*/ 15 w 3"/>
                                <a:gd name="T15" fmla="*/ 45 h 5"/>
                                <a:gd name="T16" fmla="*/ 15 w 3"/>
                                <a:gd name="T17" fmla="*/ 45 h 5"/>
                                <a:gd name="T18" fmla="*/ 0 w 3"/>
                                <a:gd name="T19" fmla="*/ 60 h 5"/>
                                <a:gd name="T20" fmla="*/ 15 w 3"/>
                                <a:gd name="T21" fmla="*/ 60 h 5"/>
                                <a:gd name="T22" fmla="*/ 0 w 3"/>
                                <a:gd name="T23" fmla="*/ 60 h 5"/>
                                <a:gd name="T24" fmla="*/ 0 w 3"/>
                                <a:gd name="T25" fmla="*/ 75 h 5"/>
                                <a:gd name="T26" fmla="*/ 0 w 3"/>
                                <a:gd name="T27" fmla="*/ 75 h 5"/>
                                <a:gd name="T28" fmla="*/ 15 w 3"/>
                                <a:gd name="T29" fmla="*/ 75 h 5"/>
                                <a:gd name="T30" fmla="*/ 15 w 3"/>
                                <a:gd name="T31" fmla="*/ 75 h 5"/>
                                <a:gd name="T32" fmla="*/ 15 w 3"/>
                                <a:gd name="T33" fmla="*/ 60 h 5"/>
                                <a:gd name="T34" fmla="*/ 15 w 3"/>
                                <a:gd name="T35" fmla="*/ 60 h 5"/>
                                <a:gd name="T36" fmla="*/ 30 w 3"/>
                                <a:gd name="T37" fmla="*/ 45 h 5"/>
                                <a:gd name="T38" fmla="*/ 15 w 3"/>
                                <a:gd name="T39" fmla="*/ 45 h 5"/>
                                <a:gd name="T40" fmla="*/ 30 w 3"/>
                                <a:gd name="T41" fmla="*/ 45 h 5"/>
                                <a:gd name="T42" fmla="*/ 30 w 3"/>
                                <a:gd name="T43" fmla="*/ 45 h 5"/>
                                <a:gd name="T44" fmla="*/ 30 w 3"/>
                                <a:gd name="T45" fmla="*/ 30 h 5"/>
                                <a:gd name="T46" fmla="*/ 30 w 3"/>
                                <a:gd name="T47" fmla="*/ 30 h 5"/>
                                <a:gd name="T48" fmla="*/ 30 w 3"/>
                                <a:gd name="T49" fmla="*/ 15 h 5"/>
                                <a:gd name="T50" fmla="*/ 30 w 3"/>
                                <a:gd name="T51" fmla="*/ 30 h 5"/>
                                <a:gd name="T52" fmla="*/ 30 w 3"/>
                                <a:gd name="T53" fmla="*/ 15 h 5"/>
                                <a:gd name="T54" fmla="*/ 45 w 3"/>
                                <a:gd name="T55" fmla="*/ 1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 h="5">
                                  <a:moveTo>
                                    <a:pt x="3" y="1"/>
                                  </a:moveTo>
                                  <a:lnTo>
                                    <a:pt x="2" y="0"/>
                                  </a:lnTo>
                                  <a:lnTo>
                                    <a:pt x="2" y="1"/>
                                  </a:lnTo>
                                  <a:lnTo>
                                    <a:pt x="1" y="1"/>
                                  </a:lnTo>
                                  <a:lnTo>
                                    <a:pt x="1" y="2"/>
                                  </a:lnTo>
                                  <a:lnTo>
                                    <a:pt x="1" y="3"/>
                                  </a:lnTo>
                                  <a:lnTo>
                                    <a:pt x="0" y="4"/>
                                  </a:lnTo>
                                  <a:lnTo>
                                    <a:pt x="1" y="4"/>
                                  </a:lnTo>
                                  <a:lnTo>
                                    <a:pt x="0" y="4"/>
                                  </a:lnTo>
                                  <a:lnTo>
                                    <a:pt x="0" y="5"/>
                                  </a:lnTo>
                                  <a:lnTo>
                                    <a:pt x="1" y="5"/>
                                  </a:lnTo>
                                  <a:lnTo>
                                    <a:pt x="1" y="4"/>
                                  </a:lnTo>
                                  <a:lnTo>
                                    <a:pt x="2" y="3"/>
                                  </a:lnTo>
                                  <a:lnTo>
                                    <a:pt x="1" y="3"/>
                                  </a:lnTo>
                                  <a:lnTo>
                                    <a:pt x="2" y="3"/>
                                  </a:lnTo>
                                  <a:lnTo>
                                    <a:pt x="2" y="2"/>
                                  </a:lnTo>
                                  <a:lnTo>
                                    <a:pt x="2" y="1"/>
                                  </a:lnTo>
                                  <a:lnTo>
                                    <a:pt x="2" y="2"/>
                                  </a:lnTo>
                                  <a:lnTo>
                                    <a:pt x="2" y="1"/>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1" name="Freeform 1168"/>
                          <wps:cNvSpPr>
                            <a:spLocks/>
                          </wps:cNvSpPr>
                          <wps:spPr bwMode="auto">
                            <a:xfrm>
                              <a:off x="135" y="884"/>
                              <a:ext cx="60" cy="60"/>
                            </a:xfrm>
                            <a:custGeom>
                              <a:avLst/>
                              <a:gdLst>
                                <a:gd name="T0" fmla="*/ 60 w 4"/>
                                <a:gd name="T1" fmla="*/ 0 h 4"/>
                                <a:gd name="T2" fmla="*/ 45 w 4"/>
                                <a:gd name="T3" fmla="*/ 0 h 4"/>
                                <a:gd name="T4" fmla="*/ 45 w 4"/>
                                <a:gd name="T5" fmla="*/ 0 h 4"/>
                                <a:gd name="T6" fmla="*/ 45 w 4"/>
                                <a:gd name="T7" fmla="*/ 0 h 4"/>
                                <a:gd name="T8" fmla="*/ 45 w 4"/>
                                <a:gd name="T9" fmla="*/ 0 h 4"/>
                                <a:gd name="T10" fmla="*/ 45 w 4"/>
                                <a:gd name="T11" fmla="*/ 15 h 4"/>
                                <a:gd name="T12" fmla="*/ 30 w 4"/>
                                <a:gd name="T13" fmla="*/ 15 h 4"/>
                                <a:gd name="T14" fmla="*/ 45 w 4"/>
                                <a:gd name="T15" fmla="*/ 15 h 4"/>
                                <a:gd name="T16" fmla="*/ 45 w 4"/>
                                <a:gd name="T17" fmla="*/ 15 h 4"/>
                                <a:gd name="T18" fmla="*/ 30 w 4"/>
                                <a:gd name="T19" fmla="*/ 15 h 4"/>
                                <a:gd name="T20" fmla="*/ 30 w 4"/>
                                <a:gd name="T21" fmla="*/ 30 h 4"/>
                                <a:gd name="T22" fmla="*/ 15 w 4"/>
                                <a:gd name="T23" fmla="*/ 30 h 4"/>
                                <a:gd name="T24" fmla="*/ 15 w 4"/>
                                <a:gd name="T25" fmla="*/ 45 h 4"/>
                                <a:gd name="T26" fmla="*/ 0 w 4"/>
                                <a:gd name="T27" fmla="*/ 45 h 4"/>
                                <a:gd name="T28" fmla="*/ 15 w 4"/>
                                <a:gd name="T29" fmla="*/ 60 h 4"/>
                                <a:gd name="T30" fmla="*/ 15 w 4"/>
                                <a:gd name="T31" fmla="*/ 60 h 4"/>
                                <a:gd name="T32" fmla="*/ 30 w 4"/>
                                <a:gd name="T33" fmla="*/ 45 h 4"/>
                                <a:gd name="T34" fmla="*/ 45 w 4"/>
                                <a:gd name="T35" fmla="*/ 45 h 4"/>
                                <a:gd name="T36" fmla="*/ 45 w 4"/>
                                <a:gd name="T37" fmla="*/ 30 h 4"/>
                                <a:gd name="T38" fmla="*/ 45 w 4"/>
                                <a:gd name="T39" fmla="*/ 30 h 4"/>
                                <a:gd name="T40" fmla="*/ 45 w 4"/>
                                <a:gd name="T41" fmla="*/ 30 h 4"/>
                                <a:gd name="T42" fmla="*/ 60 w 4"/>
                                <a:gd name="T43" fmla="*/ 15 h 4"/>
                                <a:gd name="T44" fmla="*/ 60 w 4"/>
                                <a:gd name="T45" fmla="*/ 15 h 4"/>
                                <a:gd name="T46" fmla="*/ 60 w 4"/>
                                <a:gd name="T47" fmla="*/ 0 h 4"/>
                                <a:gd name="T48" fmla="*/ 60 w 4"/>
                                <a:gd name="T49" fmla="*/ 0 h 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4">
                                  <a:moveTo>
                                    <a:pt x="4" y="0"/>
                                  </a:moveTo>
                                  <a:lnTo>
                                    <a:pt x="3" y="0"/>
                                  </a:lnTo>
                                  <a:lnTo>
                                    <a:pt x="3" y="1"/>
                                  </a:lnTo>
                                  <a:lnTo>
                                    <a:pt x="2" y="1"/>
                                  </a:lnTo>
                                  <a:lnTo>
                                    <a:pt x="3" y="1"/>
                                  </a:lnTo>
                                  <a:lnTo>
                                    <a:pt x="2" y="1"/>
                                  </a:lnTo>
                                  <a:lnTo>
                                    <a:pt x="2" y="2"/>
                                  </a:lnTo>
                                  <a:lnTo>
                                    <a:pt x="1" y="2"/>
                                  </a:lnTo>
                                  <a:lnTo>
                                    <a:pt x="1" y="3"/>
                                  </a:lnTo>
                                  <a:lnTo>
                                    <a:pt x="0" y="3"/>
                                  </a:lnTo>
                                  <a:lnTo>
                                    <a:pt x="1" y="4"/>
                                  </a:lnTo>
                                  <a:lnTo>
                                    <a:pt x="2" y="3"/>
                                  </a:lnTo>
                                  <a:lnTo>
                                    <a:pt x="3" y="3"/>
                                  </a:lnTo>
                                  <a:lnTo>
                                    <a:pt x="3" y="2"/>
                                  </a:lnTo>
                                  <a:lnTo>
                                    <a:pt x="4" y="1"/>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2" name="Freeform 1169"/>
                          <wps:cNvSpPr>
                            <a:spLocks/>
                          </wps:cNvSpPr>
                          <wps:spPr bwMode="auto">
                            <a:xfrm>
                              <a:off x="90" y="959"/>
                              <a:ext cx="45" cy="75"/>
                            </a:xfrm>
                            <a:custGeom>
                              <a:avLst/>
                              <a:gdLst>
                                <a:gd name="T0" fmla="*/ 15 w 3"/>
                                <a:gd name="T1" fmla="*/ 15 h 5"/>
                                <a:gd name="T2" fmla="*/ 15 w 3"/>
                                <a:gd name="T3" fmla="*/ 0 h 5"/>
                                <a:gd name="T4" fmla="*/ 15 w 3"/>
                                <a:gd name="T5" fmla="*/ 0 h 5"/>
                                <a:gd name="T6" fmla="*/ 0 w 3"/>
                                <a:gd name="T7" fmla="*/ 15 h 5"/>
                                <a:gd name="T8" fmla="*/ 0 w 3"/>
                                <a:gd name="T9" fmla="*/ 15 h 5"/>
                                <a:gd name="T10" fmla="*/ 0 w 3"/>
                                <a:gd name="T11" fmla="*/ 15 h 5"/>
                                <a:gd name="T12" fmla="*/ 0 w 3"/>
                                <a:gd name="T13" fmla="*/ 30 h 5"/>
                                <a:gd name="T14" fmla="*/ 0 w 3"/>
                                <a:gd name="T15" fmla="*/ 30 h 5"/>
                                <a:gd name="T16" fmla="*/ 0 w 3"/>
                                <a:gd name="T17" fmla="*/ 30 h 5"/>
                                <a:gd name="T18" fmla="*/ 0 w 3"/>
                                <a:gd name="T19" fmla="*/ 30 h 5"/>
                                <a:gd name="T20" fmla="*/ 0 w 3"/>
                                <a:gd name="T21" fmla="*/ 45 h 5"/>
                                <a:gd name="T22" fmla="*/ 0 w 3"/>
                                <a:gd name="T23" fmla="*/ 45 h 5"/>
                                <a:gd name="T24" fmla="*/ 0 w 3"/>
                                <a:gd name="T25" fmla="*/ 45 h 5"/>
                                <a:gd name="T26" fmla="*/ 15 w 3"/>
                                <a:gd name="T27" fmla="*/ 60 h 5"/>
                                <a:gd name="T28" fmla="*/ 15 w 3"/>
                                <a:gd name="T29" fmla="*/ 60 h 5"/>
                                <a:gd name="T30" fmla="*/ 30 w 3"/>
                                <a:gd name="T31" fmla="*/ 75 h 5"/>
                                <a:gd name="T32" fmla="*/ 30 w 3"/>
                                <a:gd name="T33" fmla="*/ 75 h 5"/>
                                <a:gd name="T34" fmla="*/ 45 w 3"/>
                                <a:gd name="T35" fmla="*/ 60 h 5"/>
                                <a:gd name="T36" fmla="*/ 45 w 3"/>
                                <a:gd name="T37" fmla="*/ 60 h 5"/>
                                <a:gd name="T38" fmla="*/ 30 w 3"/>
                                <a:gd name="T39" fmla="*/ 45 h 5"/>
                                <a:gd name="T40" fmla="*/ 30 w 3"/>
                                <a:gd name="T41" fmla="*/ 45 h 5"/>
                                <a:gd name="T42" fmla="*/ 15 w 3"/>
                                <a:gd name="T43" fmla="*/ 30 h 5"/>
                                <a:gd name="T44" fmla="*/ 15 w 3"/>
                                <a:gd name="T45" fmla="*/ 45 h 5"/>
                                <a:gd name="T46" fmla="*/ 15 w 3"/>
                                <a:gd name="T47" fmla="*/ 45 h 5"/>
                                <a:gd name="T48" fmla="*/ 15 w 3"/>
                                <a:gd name="T49" fmla="*/ 30 h 5"/>
                                <a:gd name="T50" fmla="*/ 15 w 3"/>
                                <a:gd name="T51" fmla="*/ 30 h 5"/>
                                <a:gd name="T52" fmla="*/ 15 w 3"/>
                                <a:gd name="T53" fmla="*/ 30 h 5"/>
                                <a:gd name="T54" fmla="*/ 15 w 3"/>
                                <a:gd name="T55" fmla="*/ 30 h 5"/>
                                <a:gd name="T56" fmla="*/ 15 w 3"/>
                                <a:gd name="T57" fmla="*/ 30 h 5"/>
                                <a:gd name="T58" fmla="*/ 15 w 3"/>
                                <a:gd name="T59" fmla="*/ 30 h 5"/>
                                <a:gd name="T60" fmla="*/ 15 w 3"/>
                                <a:gd name="T61" fmla="*/ 30 h 5"/>
                                <a:gd name="T62" fmla="*/ 15 w 3"/>
                                <a:gd name="T63" fmla="*/ 30 h 5"/>
                                <a:gd name="T64" fmla="*/ 15 w 3"/>
                                <a:gd name="T65" fmla="*/ 30 h 5"/>
                                <a:gd name="T66" fmla="*/ 15 w 3"/>
                                <a:gd name="T67" fmla="*/ 15 h 5"/>
                                <a:gd name="T68" fmla="*/ 15 w 3"/>
                                <a:gd name="T69" fmla="*/ 15 h 5"/>
                                <a:gd name="T70" fmla="*/ 15 w 3"/>
                                <a:gd name="T71" fmla="*/ 15 h 5"/>
                                <a:gd name="T72" fmla="*/ 15 w 3"/>
                                <a:gd name="T73" fmla="*/ 15 h 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 h="5">
                                  <a:moveTo>
                                    <a:pt x="1" y="1"/>
                                  </a:moveTo>
                                  <a:lnTo>
                                    <a:pt x="1" y="0"/>
                                  </a:lnTo>
                                  <a:lnTo>
                                    <a:pt x="0" y="1"/>
                                  </a:lnTo>
                                  <a:lnTo>
                                    <a:pt x="0" y="2"/>
                                  </a:lnTo>
                                  <a:lnTo>
                                    <a:pt x="0" y="3"/>
                                  </a:lnTo>
                                  <a:lnTo>
                                    <a:pt x="1" y="4"/>
                                  </a:lnTo>
                                  <a:lnTo>
                                    <a:pt x="2" y="5"/>
                                  </a:lnTo>
                                  <a:lnTo>
                                    <a:pt x="3" y="4"/>
                                  </a:lnTo>
                                  <a:lnTo>
                                    <a:pt x="2" y="3"/>
                                  </a:lnTo>
                                  <a:lnTo>
                                    <a:pt x="1" y="2"/>
                                  </a:lnTo>
                                  <a:lnTo>
                                    <a:pt x="1" y="3"/>
                                  </a:lnTo>
                                  <a:lnTo>
                                    <a:pt x="1" y="2"/>
                                  </a:lnTo>
                                  <a:lnTo>
                                    <a:pt x="1"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3" name="Freeform 1170"/>
                          <wps:cNvSpPr>
                            <a:spLocks/>
                          </wps:cNvSpPr>
                          <wps:spPr bwMode="auto">
                            <a:xfrm>
                              <a:off x="165" y="1049"/>
                              <a:ext cx="45" cy="60"/>
                            </a:xfrm>
                            <a:custGeom>
                              <a:avLst/>
                              <a:gdLst>
                                <a:gd name="T0" fmla="*/ 15 w 3"/>
                                <a:gd name="T1" fmla="*/ 0 h 4"/>
                                <a:gd name="T2" fmla="*/ 0 w 3"/>
                                <a:gd name="T3" fmla="*/ 15 h 4"/>
                                <a:gd name="T4" fmla="*/ 0 w 3"/>
                                <a:gd name="T5" fmla="*/ 15 h 4"/>
                                <a:gd name="T6" fmla="*/ 0 w 3"/>
                                <a:gd name="T7" fmla="*/ 15 h 4"/>
                                <a:gd name="T8" fmla="*/ 15 w 3"/>
                                <a:gd name="T9" fmla="*/ 30 h 4"/>
                                <a:gd name="T10" fmla="*/ 15 w 3"/>
                                <a:gd name="T11" fmla="*/ 30 h 4"/>
                                <a:gd name="T12" fmla="*/ 30 w 3"/>
                                <a:gd name="T13" fmla="*/ 30 h 4"/>
                                <a:gd name="T14" fmla="*/ 15 w 3"/>
                                <a:gd name="T15" fmla="*/ 30 h 4"/>
                                <a:gd name="T16" fmla="*/ 15 w 3"/>
                                <a:gd name="T17" fmla="*/ 30 h 4"/>
                                <a:gd name="T18" fmla="*/ 30 w 3"/>
                                <a:gd name="T19" fmla="*/ 45 h 4"/>
                                <a:gd name="T20" fmla="*/ 30 w 3"/>
                                <a:gd name="T21" fmla="*/ 30 h 4"/>
                                <a:gd name="T22" fmla="*/ 30 w 3"/>
                                <a:gd name="T23" fmla="*/ 30 h 4"/>
                                <a:gd name="T24" fmla="*/ 30 w 3"/>
                                <a:gd name="T25" fmla="*/ 30 h 4"/>
                                <a:gd name="T26" fmla="*/ 30 w 3"/>
                                <a:gd name="T27" fmla="*/ 45 h 4"/>
                                <a:gd name="T28" fmla="*/ 30 w 3"/>
                                <a:gd name="T29" fmla="*/ 45 h 4"/>
                                <a:gd name="T30" fmla="*/ 30 w 3"/>
                                <a:gd name="T31" fmla="*/ 45 h 4"/>
                                <a:gd name="T32" fmla="*/ 15 w 3"/>
                                <a:gd name="T33" fmla="*/ 45 h 4"/>
                                <a:gd name="T34" fmla="*/ 30 w 3"/>
                                <a:gd name="T35" fmla="*/ 45 h 4"/>
                                <a:gd name="T36" fmla="*/ 15 w 3"/>
                                <a:gd name="T37" fmla="*/ 45 h 4"/>
                                <a:gd name="T38" fmla="*/ 15 w 3"/>
                                <a:gd name="T39" fmla="*/ 45 h 4"/>
                                <a:gd name="T40" fmla="*/ 15 w 3"/>
                                <a:gd name="T41" fmla="*/ 45 h 4"/>
                                <a:gd name="T42" fmla="*/ 30 w 3"/>
                                <a:gd name="T43" fmla="*/ 60 h 4"/>
                                <a:gd name="T44" fmla="*/ 30 w 3"/>
                                <a:gd name="T45" fmla="*/ 60 h 4"/>
                                <a:gd name="T46" fmla="*/ 30 w 3"/>
                                <a:gd name="T47" fmla="*/ 60 h 4"/>
                                <a:gd name="T48" fmla="*/ 30 w 3"/>
                                <a:gd name="T49" fmla="*/ 60 h 4"/>
                                <a:gd name="T50" fmla="*/ 45 w 3"/>
                                <a:gd name="T51" fmla="*/ 45 h 4"/>
                                <a:gd name="T52" fmla="*/ 45 w 3"/>
                                <a:gd name="T53" fmla="*/ 45 h 4"/>
                                <a:gd name="T54" fmla="*/ 45 w 3"/>
                                <a:gd name="T55" fmla="*/ 45 h 4"/>
                                <a:gd name="T56" fmla="*/ 45 w 3"/>
                                <a:gd name="T57" fmla="*/ 30 h 4"/>
                                <a:gd name="T58" fmla="*/ 45 w 3"/>
                                <a:gd name="T59" fmla="*/ 30 h 4"/>
                                <a:gd name="T60" fmla="*/ 45 w 3"/>
                                <a:gd name="T61" fmla="*/ 30 h 4"/>
                                <a:gd name="T62" fmla="*/ 30 w 3"/>
                                <a:gd name="T63" fmla="*/ 15 h 4"/>
                                <a:gd name="T64" fmla="*/ 30 w 3"/>
                                <a:gd name="T65" fmla="*/ 15 h 4"/>
                                <a:gd name="T66" fmla="*/ 30 w 3"/>
                                <a:gd name="T67" fmla="*/ 15 h 4"/>
                                <a:gd name="T68" fmla="*/ 15 w 3"/>
                                <a:gd name="T69" fmla="*/ 0 h 4"/>
                                <a:gd name="T70" fmla="*/ 15 w 3"/>
                                <a:gd name="T71" fmla="*/ 0 h 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 h="4">
                                  <a:moveTo>
                                    <a:pt x="1" y="0"/>
                                  </a:moveTo>
                                  <a:lnTo>
                                    <a:pt x="0" y="1"/>
                                  </a:lnTo>
                                  <a:lnTo>
                                    <a:pt x="1" y="2"/>
                                  </a:lnTo>
                                  <a:lnTo>
                                    <a:pt x="2" y="2"/>
                                  </a:lnTo>
                                  <a:lnTo>
                                    <a:pt x="1" y="2"/>
                                  </a:lnTo>
                                  <a:lnTo>
                                    <a:pt x="2" y="3"/>
                                  </a:lnTo>
                                  <a:lnTo>
                                    <a:pt x="2" y="2"/>
                                  </a:lnTo>
                                  <a:lnTo>
                                    <a:pt x="2" y="3"/>
                                  </a:lnTo>
                                  <a:lnTo>
                                    <a:pt x="1" y="3"/>
                                  </a:lnTo>
                                  <a:lnTo>
                                    <a:pt x="2" y="3"/>
                                  </a:lnTo>
                                  <a:lnTo>
                                    <a:pt x="1" y="3"/>
                                  </a:lnTo>
                                  <a:lnTo>
                                    <a:pt x="2" y="4"/>
                                  </a:lnTo>
                                  <a:lnTo>
                                    <a:pt x="3" y="3"/>
                                  </a:lnTo>
                                  <a:lnTo>
                                    <a:pt x="3" y="2"/>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4" name="Freeform 1171"/>
                          <wps:cNvSpPr>
                            <a:spLocks/>
                          </wps:cNvSpPr>
                          <wps:spPr bwMode="auto">
                            <a:xfrm>
                              <a:off x="75" y="1124"/>
                              <a:ext cx="75" cy="45"/>
                            </a:xfrm>
                            <a:custGeom>
                              <a:avLst/>
                              <a:gdLst>
                                <a:gd name="T0" fmla="*/ 75 w 5"/>
                                <a:gd name="T1" fmla="*/ 15 h 3"/>
                                <a:gd name="T2" fmla="*/ 60 w 5"/>
                                <a:gd name="T3" fmla="*/ 0 h 3"/>
                                <a:gd name="T4" fmla="*/ 45 w 5"/>
                                <a:gd name="T5" fmla="*/ 15 h 3"/>
                                <a:gd name="T6" fmla="*/ 30 w 5"/>
                                <a:gd name="T7" fmla="*/ 15 h 3"/>
                                <a:gd name="T8" fmla="*/ 15 w 5"/>
                                <a:gd name="T9" fmla="*/ 30 h 3"/>
                                <a:gd name="T10" fmla="*/ 0 w 5"/>
                                <a:gd name="T11" fmla="*/ 30 h 3"/>
                                <a:gd name="T12" fmla="*/ 15 w 5"/>
                                <a:gd name="T13" fmla="*/ 45 h 3"/>
                                <a:gd name="T14" fmla="*/ 15 w 5"/>
                                <a:gd name="T15" fmla="*/ 45 h 3"/>
                                <a:gd name="T16" fmla="*/ 30 w 5"/>
                                <a:gd name="T17" fmla="*/ 45 h 3"/>
                                <a:gd name="T18" fmla="*/ 60 w 5"/>
                                <a:gd name="T19" fmla="*/ 30 h 3"/>
                                <a:gd name="T20" fmla="*/ 75 w 5"/>
                                <a:gd name="T21" fmla="*/ 15 h 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3">
                                  <a:moveTo>
                                    <a:pt x="5" y="1"/>
                                  </a:moveTo>
                                  <a:lnTo>
                                    <a:pt x="4" y="0"/>
                                  </a:lnTo>
                                  <a:lnTo>
                                    <a:pt x="3" y="1"/>
                                  </a:lnTo>
                                  <a:lnTo>
                                    <a:pt x="2" y="1"/>
                                  </a:lnTo>
                                  <a:lnTo>
                                    <a:pt x="1" y="2"/>
                                  </a:lnTo>
                                  <a:lnTo>
                                    <a:pt x="0" y="2"/>
                                  </a:lnTo>
                                  <a:lnTo>
                                    <a:pt x="1" y="3"/>
                                  </a:lnTo>
                                  <a:lnTo>
                                    <a:pt x="2" y="3"/>
                                  </a:lnTo>
                                  <a:lnTo>
                                    <a:pt x="4" y="2"/>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5" name="Freeform 1172"/>
                          <wps:cNvSpPr>
                            <a:spLocks/>
                          </wps:cNvSpPr>
                          <wps:spPr bwMode="auto">
                            <a:xfrm>
                              <a:off x="30" y="1184"/>
                              <a:ext cx="15" cy="75"/>
                            </a:xfrm>
                            <a:custGeom>
                              <a:avLst/>
                              <a:gdLst>
                                <a:gd name="T0" fmla="*/ 15 w 1"/>
                                <a:gd name="T1" fmla="*/ 15 h 5"/>
                                <a:gd name="T2" fmla="*/ 15 w 1"/>
                                <a:gd name="T3" fmla="*/ 0 h 5"/>
                                <a:gd name="T4" fmla="*/ 0 w 1"/>
                                <a:gd name="T5" fmla="*/ 15 h 5"/>
                                <a:gd name="T6" fmla="*/ 0 w 1"/>
                                <a:gd name="T7" fmla="*/ 15 h 5"/>
                                <a:gd name="T8" fmla="*/ 0 w 1"/>
                                <a:gd name="T9" fmla="*/ 15 h 5"/>
                                <a:gd name="T10" fmla="*/ 0 w 1"/>
                                <a:gd name="T11" fmla="*/ 30 h 5"/>
                                <a:gd name="T12" fmla="*/ 0 w 1"/>
                                <a:gd name="T13" fmla="*/ 60 h 5"/>
                                <a:gd name="T14" fmla="*/ 0 w 1"/>
                                <a:gd name="T15" fmla="*/ 75 h 5"/>
                                <a:gd name="T16" fmla="*/ 0 w 1"/>
                                <a:gd name="T17" fmla="*/ 75 h 5"/>
                                <a:gd name="T18" fmla="*/ 0 w 1"/>
                                <a:gd name="T19" fmla="*/ 75 h 5"/>
                                <a:gd name="T20" fmla="*/ 15 w 1"/>
                                <a:gd name="T21" fmla="*/ 75 h 5"/>
                                <a:gd name="T22" fmla="*/ 15 w 1"/>
                                <a:gd name="T23" fmla="*/ 75 h 5"/>
                                <a:gd name="T24" fmla="*/ 15 w 1"/>
                                <a:gd name="T25" fmla="*/ 75 h 5"/>
                                <a:gd name="T26" fmla="*/ 15 w 1"/>
                                <a:gd name="T27" fmla="*/ 75 h 5"/>
                                <a:gd name="T28" fmla="*/ 15 w 1"/>
                                <a:gd name="T29" fmla="*/ 60 h 5"/>
                                <a:gd name="T30" fmla="*/ 15 w 1"/>
                                <a:gd name="T31" fmla="*/ 30 h 5"/>
                                <a:gd name="T32" fmla="*/ 15 w 1"/>
                                <a:gd name="T33" fmla="*/ 15 h 5"/>
                                <a:gd name="T34" fmla="*/ 15 w 1"/>
                                <a:gd name="T35" fmla="*/ 15 h 5"/>
                                <a:gd name="T36" fmla="*/ 15 w 1"/>
                                <a:gd name="T37" fmla="*/ 30 h 5"/>
                                <a:gd name="T38" fmla="*/ 15 w 1"/>
                                <a:gd name="T39" fmla="*/ 1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 h="5">
                                  <a:moveTo>
                                    <a:pt x="1" y="1"/>
                                  </a:moveTo>
                                  <a:lnTo>
                                    <a:pt x="1" y="0"/>
                                  </a:lnTo>
                                  <a:lnTo>
                                    <a:pt x="0" y="1"/>
                                  </a:lnTo>
                                  <a:lnTo>
                                    <a:pt x="0" y="2"/>
                                  </a:lnTo>
                                  <a:lnTo>
                                    <a:pt x="0" y="4"/>
                                  </a:lnTo>
                                  <a:lnTo>
                                    <a:pt x="0" y="5"/>
                                  </a:lnTo>
                                  <a:lnTo>
                                    <a:pt x="1" y="5"/>
                                  </a:lnTo>
                                  <a:lnTo>
                                    <a:pt x="1" y="4"/>
                                  </a:lnTo>
                                  <a:lnTo>
                                    <a:pt x="1" y="2"/>
                                  </a:lnTo>
                                  <a:lnTo>
                                    <a:pt x="1" y="1"/>
                                  </a:lnTo>
                                  <a:lnTo>
                                    <a:pt x="1" y="2"/>
                                  </a:lnTo>
                                  <a:lnTo>
                                    <a:pt x="1"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6" name="Freeform 1173"/>
                          <wps:cNvSpPr>
                            <a:spLocks/>
                          </wps:cNvSpPr>
                          <wps:spPr bwMode="auto">
                            <a:xfrm>
                              <a:off x="60" y="1289"/>
                              <a:ext cx="60" cy="30"/>
                            </a:xfrm>
                            <a:custGeom>
                              <a:avLst/>
                              <a:gdLst>
                                <a:gd name="T0" fmla="*/ 0 w 4"/>
                                <a:gd name="T1" fmla="*/ 15 h 2"/>
                                <a:gd name="T2" fmla="*/ 0 w 4"/>
                                <a:gd name="T3" fmla="*/ 15 h 2"/>
                                <a:gd name="T4" fmla="*/ 0 w 4"/>
                                <a:gd name="T5" fmla="*/ 15 h 2"/>
                                <a:gd name="T6" fmla="*/ 0 w 4"/>
                                <a:gd name="T7" fmla="*/ 15 h 2"/>
                                <a:gd name="T8" fmla="*/ 0 w 4"/>
                                <a:gd name="T9" fmla="*/ 15 h 2"/>
                                <a:gd name="T10" fmla="*/ 0 w 4"/>
                                <a:gd name="T11" fmla="*/ 30 h 2"/>
                                <a:gd name="T12" fmla="*/ 0 w 4"/>
                                <a:gd name="T13" fmla="*/ 30 h 2"/>
                                <a:gd name="T14" fmla="*/ 0 w 4"/>
                                <a:gd name="T15" fmla="*/ 30 h 2"/>
                                <a:gd name="T16" fmla="*/ 15 w 4"/>
                                <a:gd name="T17" fmla="*/ 30 h 2"/>
                                <a:gd name="T18" fmla="*/ 15 w 4"/>
                                <a:gd name="T19" fmla="*/ 30 h 2"/>
                                <a:gd name="T20" fmla="*/ 15 w 4"/>
                                <a:gd name="T21" fmla="*/ 30 h 2"/>
                                <a:gd name="T22" fmla="*/ 15 w 4"/>
                                <a:gd name="T23" fmla="*/ 30 h 2"/>
                                <a:gd name="T24" fmla="*/ 30 w 4"/>
                                <a:gd name="T25" fmla="*/ 30 h 2"/>
                                <a:gd name="T26" fmla="*/ 45 w 4"/>
                                <a:gd name="T27" fmla="*/ 30 h 2"/>
                                <a:gd name="T28" fmla="*/ 60 w 4"/>
                                <a:gd name="T29" fmla="*/ 15 h 2"/>
                                <a:gd name="T30" fmla="*/ 60 w 4"/>
                                <a:gd name="T31" fmla="*/ 15 h 2"/>
                                <a:gd name="T32" fmla="*/ 60 w 4"/>
                                <a:gd name="T33" fmla="*/ 15 h 2"/>
                                <a:gd name="T34" fmla="*/ 60 w 4"/>
                                <a:gd name="T35" fmla="*/ 15 h 2"/>
                                <a:gd name="T36" fmla="*/ 60 w 4"/>
                                <a:gd name="T37" fmla="*/ 15 h 2"/>
                                <a:gd name="T38" fmla="*/ 60 w 4"/>
                                <a:gd name="T39" fmla="*/ 0 h 2"/>
                                <a:gd name="T40" fmla="*/ 60 w 4"/>
                                <a:gd name="T41" fmla="*/ 0 h 2"/>
                                <a:gd name="T42" fmla="*/ 60 w 4"/>
                                <a:gd name="T43" fmla="*/ 0 h 2"/>
                                <a:gd name="T44" fmla="*/ 45 w 4"/>
                                <a:gd name="T45" fmla="*/ 0 h 2"/>
                                <a:gd name="T46" fmla="*/ 30 w 4"/>
                                <a:gd name="T47" fmla="*/ 15 h 2"/>
                                <a:gd name="T48" fmla="*/ 30 w 4"/>
                                <a:gd name="T49" fmla="*/ 15 h 2"/>
                                <a:gd name="T50" fmla="*/ 15 w 4"/>
                                <a:gd name="T51" fmla="*/ 15 h 2"/>
                                <a:gd name="T52" fmla="*/ 15 w 4"/>
                                <a:gd name="T53" fmla="*/ 15 h 2"/>
                                <a:gd name="T54" fmla="*/ 15 w 4"/>
                                <a:gd name="T55" fmla="*/ 15 h 2"/>
                                <a:gd name="T56" fmla="*/ 15 w 4"/>
                                <a:gd name="T57" fmla="*/ 15 h 2"/>
                                <a:gd name="T58" fmla="*/ 15 w 4"/>
                                <a:gd name="T59" fmla="*/ 15 h 2"/>
                                <a:gd name="T60" fmla="*/ 15 w 4"/>
                                <a:gd name="T61" fmla="*/ 15 h 2"/>
                                <a:gd name="T62" fmla="*/ 15 w 4"/>
                                <a:gd name="T63" fmla="*/ 15 h 2"/>
                                <a:gd name="T64" fmla="*/ 0 w 4"/>
                                <a:gd name="T65" fmla="*/ 15 h 2"/>
                                <a:gd name="T66" fmla="*/ 0 w 4"/>
                                <a:gd name="T67" fmla="*/ 15 h 2"/>
                                <a:gd name="T68" fmla="*/ 15 w 4"/>
                                <a:gd name="T69" fmla="*/ 15 h 2"/>
                                <a:gd name="T70" fmla="*/ 0 w 4"/>
                                <a:gd name="T71" fmla="*/ 15 h 2"/>
                                <a:gd name="T72" fmla="*/ 0 w 4"/>
                                <a:gd name="T73" fmla="*/ 15 h 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 h="2">
                                  <a:moveTo>
                                    <a:pt x="0" y="1"/>
                                  </a:moveTo>
                                  <a:lnTo>
                                    <a:pt x="0" y="1"/>
                                  </a:lnTo>
                                  <a:lnTo>
                                    <a:pt x="0" y="2"/>
                                  </a:lnTo>
                                  <a:lnTo>
                                    <a:pt x="1" y="2"/>
                                  </a:lnTo>
                                  <a:lnTo>
                                    <a:pt x="2" y="2"/>
                                  </a:lnTo>
                                  <a:lnTo>
                                    <a:pt x="3" y="2"/>
                                  </a:lnTo>
                                  <a:lnTo>
                                    <a:pt x="4" y="1"/>
                                  </a:lnTo>
                                  <a:lnTo>
                                    <a:pt x="4" y="0"/>
                                  </a:lnTo>
                                  <a:lnTo>
                                    <a:pt x="3" y="0"/>
                                  </a:lnTo>
                                  <a:lnTo>
                                    <a:pt x="2" y="1"/>
                                  </a:lnTo>
                                  <a:lnTo>
                                    <a:pt x="1" y="1"/>
                                  </a:lnTo>
                                  <a:lnTo>
                                    <a:pt x="0" y="1"/>
                                  </a:lnTo>
                                  <a:lnTo>
                                    <a:pt x="1"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7" name="Freeform 1174"/>
                          <wps:cNvSpPr>
                            <a:spLocks/>
                          </wps:cNvSpPr>
                          <wps:spPr bwMode="auto">
                            <a:xfrm>
                              <a:off x="150" y="1319"/>
                              <a:ext cx="45" cy="60"/>
                            </a:xfrm>
                            <a:custGeom>
                              <a:avLst/>
                              <a:gdLst>
                                <a:gd name="T0" fmla="*/ 15 w 3"/>
                                <a:gd name="T1" fmla="*/ 0 h 4"/>
                                <a:gd name="T2" fmla="*/ 0 w 3"/>
                                <a:gd name="T3" fmla="*/ 15 h 4"/>
                                <a:gd name="T4" fmla="*/ 0 w 3"/>
                                <a:gd name="T5" fmla="*/ 15 h 4"/>
                                <a:gd name="T6" fmla="*/ 0 w 3"/>
                                <a:gd name="T7" fmla="*/ 30 h 4"/>
                                <a:gd name="T8" fmla="*/ 15 w 3"/>
                                <a:gd name="T9" fmla="*/ 45 h 4"/>
                                <a:gd name="T10" fmla="*/ 15 w 3"/>
                                <a:gd name="T11" fmla="*/ 45 h 4"/>
                                <a:gd name="T12" fmla="*/ 15 w 3"/>
                                <a:gd name="T13" fmla="*/ 60 h 4"/>
                                <a:gd name="T14" fmla="*/ 30 w 3"/>
                                <a:gd name="T15" fmla="*/ 60 h 4"/>
                                <a:gd name="T16" fmla="*/ 30 w 3"/>
                                <a:gd name="T17" fmla="*/ 60 h 4"/>
                                <a:gd name="T18" fmla="*/ 30 w 3"/>
                                <a:gd name="T19" fmla="*/ 60 h 4"/>
                                <a:gd name="T20" fmla="*/ 45 w 3"/>
                                <a:gd name="T21" fmla="*/ 60 h 4"/>
                                <a:gd name="T22" fmla="*/ 45 w 3"/>
                                <a:gd name="T23" fmla="*/ 60 h 4"/>
                                <a:gd name="T24" fmla="*/ 45 w 3"/>
                                <a:gd name="T25" fmla="*/ 60 h 4"/>
                                <a:gd name="T26" fmla="*/ 45 w 3"/>
                                <a:gd name="T27" fmla="*/ 45 h 4"/>
                                <a:gd name="T28" fmla="*/ 45 w 3"/>
                                <a:gd name="T29" fmla="*/ 45 h 4"/>
                                <a:gd name="T30" fmla="*/ 45 w 3"/>
                                <a:gd name="T31" fmla="*/ 60 h 4"/>
                                <a:gd name="T32" fmla="*/ 45 w 3"/>
                                <a:gd name="T33" fmla="*/ 45 h 4"/>
                                <a:gd name="T34" fmla="*/ 45 w 3"/>
                                <a:gd name="T35" fmla="*/ 45 h 4"/>
                                <a:gd name="T36" fmla="*/ 30 w 3"/>
                                <a:gd name="T37" fmla="*/ 45 h 4"/>
                                <a:gd name="T38" fmla="*/ 30 w 3"/>
                                <a:gd name="T39" fmla="*/ 45 h 4"/>
                                <a:gd name="T40" fmla="*/ 30 w 3"/>
                                <a:gd name="T41" fmla="*/ 45 h 4"/>
                                <a:gd name="T42" fmla="*/ 30 w 3"/>
                                <a:gd name="T43" fmla="*/ 45 h 4"/>
                                <a:gd name="T44" fmla="*/ 30 w 3"/>
                                <a:gd name="T45" fmla="*/ 30 h 4"/>
                                <a:gd name="T46" fmla="*/ 15 w 3"/>
                                <a:gd name="T47" fmla="*/ 30 h 4"/>
                                <a:gd name="T48" fmla="*/ 30 w 3"/>
                                <a:gd name="T49" fmla="*/ 30 h 4"/>
                                <a:gd name="T50" fmla="*/ 15 w 3"/>
                                <a:gd name="T51" fmla="*/ 30 h 4"/>
                                <a:gd name="T52" fmla="*/ 15 w 3"/>
                                <a:gd name="T53" fmla="*/ 15 h 4"/>
                                <a:gd name="T54" fmla="*/ 15 w 3"/>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 h="4">
                                  <a:moveTo>
                                    <a:pt x="1" y="0"/>
                                  </a:moveTo>
                                  <a:lnTo>
                                    <a:pt x="0" y="1"/>
                                  </a:lnTo>
                                  <a:lnTo>
                                    <a:pt x="0" y="2"/>
                                  </a:lnTo>
                                  <a:lnTo>
                                    <a:pt x="1" y="3"/>
                                  </a:lnTo>
                                  <a:lnTo>
                                    <a:pt x="1" y="4"/>
                                  </a:lnTo>
                                  <a:lnTo>
                                    <a:pt x="2" y="4"/>
                                  </a:lnTo>
                                  <a:lnTo>
                                    <a:pt x="3" y="4"/>
                                  </a:lnTo>
                                  <a:lnTo>
                                    <a:pt x="3" y="3"/>
                                  </a:lnTo>
                                  <a:lnTo>
                                    <a:pt x="3" y="4"/>
                                  </a:lnTo>
                                  <a:lnTo>
                                    <a:pt x="3" y="3"/>
                                  </a:lnTo>
                                  <a:lnTo>
                                    <a:pt x="2" y="3"/>
                                  </a:lnTo>
                                  <a:lnTo>
                                    <a:pt x="2" y="2"/>
                                  </a:lnTo>
                                  <a:lnTo>
                                    <a:pt x="1" y="2"/>
                                  </a:lnTo>
                                  <a:lnTo>
                                    <a:pt x="2" y="2"/>
                                  </a:lnTo>
                                  <a:lnTo>
                                    <a:pt x="1"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8" name="Freeform 1175"/>
                          <wps:cNvSpPr>
                            <a:spLocks/>
                          </wps:cNvSpPr>
                          <wps:spPr bwMode="auto">
                            <a:xfrm>
                              <a:off x="240" y="1364"/>
                              <a:ext cx="75" cy="15"/>
                            </a:xfrm>
                            <a:custGeom>
                              <a:avLst/>
                              <a:gdLst>
                                <a:gd name="T0" fmla="*/ 0 w 5"/>
                                <a:gd name="T1" fmla="*/ 0 h 1"/>
                                <a:gd name="T2" fmla="*/ 0 w 5"/>
                                <a:gd name="T3" fmla="*/ 15 h 1"/>
                                <a:gd name="T4" fmla="*/ 15 w 5"/>
                                <a:gd name="T5" fmla="*/ 15 h 1"/>
                                <a:gd name="T6" fmla="*/ 30 w 5"/>
                                <a:gd name="T7" fmla="*/ 15 h 1"/>
                                <a:gd name="T8" fmla="*/ 60 w 5"/>
                                <a:gd name="T9" fmla="*/ 15 h 1"/>
                                <a:gd name="T10" fmla="*/ 75 w 5"/>
                                <a:gd name="T11" fmla="*/ 15 h 1"/>
                                <a:gd name="T12" fmla="*/ 75 w 5"/>
                                <a:gd name="T13" fmla="*/ 0 h 1"/>
                                <a:gd name="T14" fmla="*/ 60 w 5"/>
                                <a:gd name="T15" fmla="*/ 0 h 1"/>
                                <a:gd name="T16" fmla="*/ 30 w 5"/>
                                <a:gd name="T17" fmla="*/ 0 h 1"/>
                                <a:gd name="T18" fmla="*/ 15 w 5"/>
                                <a:gd name="T19" fmla="*/ 0 h 1"/>
                                <a:gd name="T20" fmla="*/ 0 w 5"/>
                                <a:gd name="T21" fmla="*/ 0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1">
                                  <a:moveTo>
                                    <a:pt x="0" y="0"/>
                                  </a:moveTo>
                                  <a:lnTo>
                                    <a:pt x="0" y="1"/>
                                  </a:lnTo>
                                  <a:lnTo>
                                    <a:pt x="1" y="1"/>
                                  </a:lnTo>
                                  <a:lnTo>
                                    <a:pt x="2" y="1"/>
                                  </a:lnTo>
                                  <a:lnTo>
                                    <a:pt x="4" y="1"/>
                                  </a:lnTo>
                                  <a:lnTo>
                                    <a:pt x="5" y="1"/>
                                  </a:lnTo>
                                  <a:lnTo>
                                    <a:pt x="5" y="0"/>
                                  </a:lnTo>
                                  <a:lnTo>
                                    <a:pt x="4"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9" name="Freeform 1176"/>
                          <wps:cNvSpPr>
                            <a:spLocks/>
                          </wps:cNvSpPr>
                          <wps:spPr bwMode="auto">
                            <a:xfrm>
                              <a:off x="360" y="1379"/>
                              <a:ext cx="60" cy="60"/>
                            </a:xfrm>
                            <a:custGeom>
                              <a:avLst/>
                              <a:gdLst>
                                <a:gd name="T0" fmla="*/ 0 w 4"/>
                                <a:gd name="T1" fmla="*/ 0 h 4"/>
                                <a:gd name="T2" fmla="*/ 0 w 4"/>
                                <a:gd name="T3" fmla="*/ 15 h 4"/>
                                <a:gd name="T4" fmla="*/ 0 w 4"/>
                                <a:gd name="T5" fmla="*/ 15 h 4"/>
                                <a:gd name="T6" fmla="*/ 15 w 4"/>
                                <a:gd name="T7" fmla="*/ 30 h 4"/>
                                <a:gd name="T8" fmla="*/ 30 w 4"/>
                                <a:gd name="T9" fmla="*/ 45 h 4"/>
                                <a:gd name="T10" fmla="*/ 45 w 4"/>
                                <a:gd name="T11" fmla="*/ 60 h 4"/>
                                <a:gd name="T12" fmla="*/ 60 w 4"/>
                                <a:gd name="T13" fmla="*/ 45 h 4"/>
                                <a:gd name="T14" fmla="*/ 45 w 4"/>
                                <a:gd name="T15" fmla="*/ 30 h 4"/>
                                <a:gd name="T16" fmla="*/ 30 w 4"/>
                                <a:gd name="T17" fmla="*/ 15 h 4"/>
                                <a:gd name="T18" fmla="*/ 15 w 4"/>
                                <a:gd name="T19" fmla="*/ 0 h 4"/>
                                <a:gd name="T20" fmla="*/ 0 w 4"/>
                                <a:gd name="T21" fmla="*/ 0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0" y="0"/>
                                  </a:moveTo>
                                  <a:lnTo>
                                    <a:pt x="0" y="1"/>
                                  </a:lnTo>
                                  <a:lnTo>
                                    <a:pt x="1" y="2"/>
                                  </a:lnTo>
                                  <a:lnTo>
                                    <a:pt x="2" y="3"/>
                                  </a:lnTo>
                                  <a:lnTo>
                                    <a:pt x="3" y="4"/>
                                  </a:lnTo>
                                  <a:lnTo>
                                    <a:pt x="4" y="3"/>
                                  </a:lnTo>
                                  <a:lnTo>
                                    <a:pt x="3" y="2"/>
                                  </a:lnTo>
                                  <a:lnTo>
                                    <a:pt x="2"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0" name="Freeform 1177"/>
                          <wps:cNvSpPr>
                            <a:spLocks/>
                          </wps:cNvSpPr>
                          <wps:spPr bwMode="auto">
                            <a:xfrm>
                              <a:off x="450" y="1454"/>
                              <a:ext cx="60" cy="30"/>
                            </a:xfrm>
                            <a:custGeom>
                              <a:avLst/>
                              <a:gdLst>
                                <a:gd name="T0" fmla="*/ 0 w 4"/>
                                <a:gd name="T1" fmla="*/ 0 h 2"/>
                                <a:gd name="T2" fmla="*/ 0 w 4"/>
                                <a:gd name="T3" fmla="*/ 15 h 2"/>
                                <a:gd name="T4" fmla="*/ 0 w 4"/>
                                <a:gd name="T5" fmla="*/ 15 h 2"/>
                                <a:gd name="T6" fmla="*/ 0 w 4"/>
                                <a:gd name="T7" fmla="*/ 15 h 2"/>
                                <a:gd name="T8" fmla="*/ 15 w 4"/>
                                <a:gd name="T9" fmla="*/ 30 h 2"/>
                                <a:gd name="T10" fmla="*/ 15 w 4"/>
                                <a:gd name="T11" fmla="*/ 30 h 2"/>
                                <a:gd name="T12" fmla="*/ 30 w 4"/>
                                <a:gd name="T13" fmla="*/ 30 h 2"/>
                                <a:gd name="T14" fmla="*/ 30 w 4"/>
                                <a:gd name="T15" fmla="*/ 30 h 2"/>
                                <a:gd name="T16" fmla="*/ 45 w 4"/>
                                <a:gd name="T17" fmla="*/ 30 h 2"/>
                                <a:gd name="T18" fmla="*/ 45 w 4"/>
                                <a:gd name="T19" fmla="*/ 30 h 2"/>
                                <a:gd name="T20" fmla="*/ 45 w 4"/>
                                <a:gd name="T21" fmla="*/ 30 h 2"/>
                                <a:gd name="T22" fmla="*/ 60 w 4"/>
                                <a:gd name="T23" fmla="*/ 30 h 2"/>
                                <a:gd name="T24" fmla="*/ 60 w 4"/>
                                <a:gd name="T25" fmla="*/ 30 h 2"/>
                                <a:gd name="T26" fmla="*/ 60 w 4"/>
                                <a:gd name="T27" fmla="*/ 15 h 2"/>
                                <a:gd name="T28" fmla="*/ 45 w 4"/>
                                <a:gd name="T29" fmla="*/ 15 h 2"/>
                                <a:gd name="T30" fmla="*/ 45 w 4"/>
                                <a:gd name="T31" fmla="*/ 15 h 2"/>
                                <a:gd name="T32" fmla="*/ 60 w 4"/>
                                <a:gd name="T33" fmla="*/ 15 h 2"/>
                                <a:gd name="T34" fmla="*/ 45 w 4"/>
                                <a:gd name="T35" fmla="*/ 15 h 2"/>
                                <a:gd name="T36" fmla="*/ 45 w 4"/>
                                <a:gd name="T37" fmla="*/ 15 h 2"/>
                                <a:gd name="T38" fmla="*/ 45 w 4"/>
                                <a:gd name="T39" fmla="*/ 30 h 2"/>
                                <a:gd name="T40" fmla="*/ 45 w 4"/>
                                <a:gd name="T41" fmla="*/ 15 h 2"/>
                                <a:gd name="T42" fmla="*/ 45 w 4"/>
                                <a:gd name="T43" fmla="*/ 15 h 2"/>
                                <a:gd name="T44" fmla="*/ 30 w 4"/>
                                <a:gd name="T45" fmla="*/ 15 h 2"/>
                                <a:gd name="T46" fmla="*/ 30 w 4"/>
                                <a:gd name="T47" fmla="*/ 30 h 2"/>
                                <a:gd name="T48" fmla="*/ 30 w 4"/>
                                <a:gd name="T49" fmla="*/ 15 h 2"/>
                                <a:gd name="T50" fmla="*/ 30 w 4"/>
                                <a:gd name="T51" fmla="*/ 15 h 2"/>
                                <a:gd name="T52" fmla="*/ 15 w 4"/>
                                <a:gd name="T53" fmla="*/ 15 h 2"/>
                                <a:gd name="T54" fmla="*/ 15 w 4"/>
                                <a:gd name="T55" fmla="*/ 0 h 2"/>
                                <a:gd name="T56" fmla="*/ 0 w 4"/>
                                <a:gd name="T57" fmla="*/ 15 h 2"/>
                                <a:gd name="T58" fmla="*/ 15 w 4"/>
                                <a:gd name="T59" fmla="*/ 0 h 2"/>
                                <a:gd name="T60" fmla="*/ 0 w 4"/>
                                <a:gd name="T61" fmla="*/ 0 h 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2">
                                  <a:moveTo>
                                    <a:pt x="0" y="0"/>
                                  </a:moveTo>
                                  <a:lnTo>
                                    <a:pt x="0" y="1"/>
                                  </a:lnTo>
                                  <a:lnTo>
                                    <a:pt x="1" y="2"/>
                                  </a:lnTo>
                                  <a:lnTo>
                                    <a:pt x="2" y="2"/>
                                  </a:lnTo>
                                  <a:lnTo>
                                    <a:pt x="3" y="2"/>
                                  </a:lnTo>
                                  <a:lnTo>
                                    <a:pt x="4" y="2"/>
                                  </a:lnTo>
                                  <a:lnTo>
                                    <a:pt x="4" y="1"/>
                                  </a:lnTo>
                                  <a:lnTo>
                                    <a:pt x="3" y="1"/>
                                  </a:lnTo>
                                  <a:lnTo>
                                    <a:pt x="4" y="1"/>
                                  </a:lnTo>
                                  <a:lnTo>
                                    <a:pt x="3" y="1"/>
                                  </a:lnTo>
                                  <a:lnTo>
                                    <a:pt x="3" y="2"/>
                                  </a:lnTo>
                                  <a:lnTo>
                                    <a:pt x="3" y="1"/>
                                  </a:lnTo>
                                  <a:lnTo>
                                    <a:pt x="2" y="1"/>
                                  </a:lnTo>
                                  <a:lnTo>
                                    <a:pt x="2" y="2"/>
                                  </a:lnTo>
                                  <a:lnTo>
                                    <a:pt x="2" y="1"/>
                                  </a:lnTo>
                                  <a:lnTo>
                                    <a:pt x="1" y="1"/>
                                  </a:lnTo>
                                  <a:lnTo>
                                    <a:pt x="1" y="0"/>
                                  </a:lnTo>
                                  <a:lnTo>
                                    <a:pt x="0"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1" name="Freeform 1178"/>
                          <wps:cNvSpPr>
                            <a:spLocks/>
                          </wps:cNvSpPr>
                          <wps:spPr bwMode="auto">
                            <a:xfrm>
                              <a:off x="525" y="1364"/>
                              <a:ext cx="44" cy="60"/>
                            </a:xfrm>
                            <a:custGeom>
                              <a:avLst/>
                              <a:gdLst>
                                <a:gd name="T0" fmla="*/ 0 w 3"/>
                                <a:gd name="T1" fmla="*/ 60 h 4"/>
                                <a:gd name="T2" fmla="*/ 15 w 3"/>
                                <a:gd name="T3" fmla="*/ 60 h 4"/>
                                <a:gd name="T4" fmla="*/ 15 w 3"/>
                                <a:gd name="T5" fmla="*/ 60 h 4"/>
                                <a:gd name="T6" fmla="*/ 29 w 3"/>
                                <a:gd name="T7" fmla="*/ 45 h 4"/>
                                <a:gd name="T8" fmla="*/ 29 w 3"/>
                                <a:gd name="T9" fmla="*/ 30 h 4"/>
                                <a:gd name="T10" fmla="*/ 29 w 3"/>
                                <a:gd name="T11" fmla="*/ 15 h 4"/>
                                <a:gd name="T12" fmla="*/ 29 w 3"/>
                                <a:gd name="T13" fmla="*/ 15 h 4"/>
                                <a:gd name="T14" fmla="*/ 29 w 3"/>
                                <a:gd name="T15" fmla="*/ 30 h 4"/>
                                <a:gd name="T16" fmla="*/ 29 w 3"/>
                                <a:gd name="T17" fmla="*/ 15 h 4"/>
                                <a:gd name="T18" fmla="*/ 44 w 3"/>
                                <a:gd name="T19" fmla="*/ 15 h 4"/>
                                <a:gd name="T20" fmla="*/ 44 w 3"/>
                                <a:gd name="T21" fmla="*/ 15 h 4"/>
                                <a:gd name="T22" fmla="*/ 29 w 3"/>
                                <a:gd name="T23" fmla="*/ 0 h 4"/>
                                <a:gd name="T24" fmla="*/ 29 w 3"/>
                                <a:gd name="T25" fmla="*/ 0 h 4"/>
                                <a:gd name="T26" fmla="*/ 29 w 3"/>
                                <a:gd name="T27" fmla="*/ 0 h 4"/>
                                <a:gd name="T28" fmla="*/ 15 w 3"/>
                                <a:gd name="T29" fmla="*/ 15 h 4"/>
                                <a:gd name="T30" fmla="*/ 15 w 3"/>
                                <a:gd name="T31" fmla="*/ 15 h 4"/>
                                <a:gd name="T32" fmla="*/ 15 w 3"/>
                                <a:gd name="T33" fmla="*/ 30 h 4"/>
                                <a:gd name="T34" fmla="*/ 0 w 3"/>
                                <a:gd name="T35" fmla="*/ 30 h 4"/>
                                <a:gd name="T36" fmla="*/ 0 w 3"/>
                                <a:gd name="T37" fmla="*/ 60 h 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4">
                                  <a:moveTo>
                                    <a:pt x="0" y="4"/>
                                  </a:moveTo>
                                  <a:lnTo>
                                    <a:pt x="1" y="4"/>
                                  </a:lnTo>
                                  <a:lnTo>
                                    <a:pt x="2" y="3"/>
                                  </a:lnTo>
                                  <a:lnTo>
                                    <a:pt x="2" y="2"/>
                                  </a:lnTo>
                                  <a:lnTo>
                                    <a:pt x="2" y="1"/>
                                  </a:lnTo>
                                  <a:lnTo>
                                    <a:pt x="2" y="2"/>
                                  </a:lnTo>
                                  <a:lnTo>
                                    <a:pt x="2" y="1"/>
                                  </a:lnTo>
                                  <a:lnTo>
                                    <a:pt x="3" y="1"/>
                                  </a:lnTo>
                                  <a:lnTo>
                                    <a:pt x="2" y="0"/>
                                  </a:lnTo>
                                  <a:lnTo>
                                    <a:pt x="1" y="1"/>
                                  </a:lnTo>
                                  <a:lnTo>
                                    <a:pt x="1" y="2"/>
                                  </a:lnTo>
                                  <a:lnTo>
                                    <a:pt x="0" y="2"/>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2" name="Freeform 1179"/>
                          <wps:cNvSpPr>
                            <a:spLocks/>
                          </wps:cNvSpPr>
                          <wps:spPr bwMode="auto">
                            <a:xfrm>
                              <a:off x="614" y="1349"/>
                              <a:ext cx="60" cy="45"/>
                            </a:xfrm>
                            <a:custGeom>
                              <a:avLst/>
                              <a:gdLst>
                                <a:gd name="T0" fmla="*/ 0 w 4"/>
                                <a:gd name="T1" fmla="*/ 0 h 3"/>
                                <a:gd name="T2" fmla="*/ 0 w 4"/>
                                <a:gd name="T3" fmla="*/ 15 h 3"/>
                                <a:gd name="T4" fmla="*/ 0 w 4"/>
                                <a:gd name="T5" fmla="*/ 15 h 3"/>
                                <a:gd name="T6" fmla="*/ 15 w 4"/>
                                <a:gd name="T7" fmla="*/ 30 h 3"/>
                                <a:gd name="T8" fmla="*/ 30 w 4"/>
                                <a:gd name="T9" fmla="*/ 30 h 3"/>
                                <a:gd name="T10" fmla="*/ 60 w 4"/>
                                <a:gd name="T11" fmla="*/ 45 h 3"/>
                                <a:gd name="T12" fmla="*/ 60 w 4"/>
                                <a:gd name="T13" fmla="*/ 30 h 3"/>
                                <a:gd name="T14" fmla="*/ 30 w 4"/>
                                <a:gd name="T15" fmla="*/ 15 h 3"/>
                                <a:gd name="T16" fmla="*/ 30 w 4"/>
                                <a:gd name="T17" fmla="*/ 0 h 3"/>
                                <a:gd name="T18" fmla="*/ 15 w 4"/>
                                <a:gd name="T19" fmla="*/ 0 h 3"/>
                                <a:gd name="T20" fmla="*/ 0 w 4"/>
                                <a:gd name="T21" fmla="*/ 0 h 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3">
                                  <a:moveTo>
                                    <a:pt x="0" y="0"/>
                                  </a:moveTo>
                                  <a:lnTo>
                                    <a:pt x="0" y="1"/>
                                  </a:lnTo>
                                  <a:lnTo>
                                    <a:pt x="1" y="2"/>
                                  </a:lnTo>
                                  <a:lnTo>
                                    <a:pt x="2" y="2"/>
                                  </a:lnTo>
                                  <a:lnTo>
                                    <a:pt x="4" y="3"/>
                                  </a:lnTo>
                                  <a:lnTo>
                                    <a:pt x="4" y="2"/>
                                  </a:lnTo>
                                  <a:lnTo>
                                    <a:pt x="2"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3" name="Freeform 1180"/>
                          <wps:cNvSpPr>
                            <a:spLocks/>
                          </wps:cNvSpPr>
                          <wps:spPr bwMode="auto">
                            <a:xfrm>
                              <a:off x="719" y="1394"/>
                              <a:ext cx="60" cy="30"/>
                            </a:xfrm>
                            <a:custGeom>
                              <a:avLst/>
                              <a:gdLst>
                                <a:gd name="T0" fmla="*/ 0 w 4"/>
                                <a:gd name="T1" fmla="*/ 0 h 2"/>
                                <a:gd name="T2" fmla="*/ 0 w 4"/>
                                <a:gd name="T3" fmla="*/ 15 h 2"/>
                                <a:gd name="T4" fmla="*/ 0 w 4"/>
                                <a:gd name="T5" fmla="*/ 15 h 2"/>
                                <a:gd name="T6" fmla="*/ 15 w 4"/>
                                <a:gd name="T7" fmla="*/ 15 h 2"/>
                                <a:gd name="T8" fmla="*/ 30 w 4"/>
                                <a:gd name="T9" fmla="*/ 15 h 2"/>
                                <a:gd name="T10" fmla="*/ 30 w 4"/>
                                <a:gd name="T11" fmla="*/ 30 h 2"/>
                                <a:gd name="T12" fmla="*/ 45 w 4"/>
                                <a:gd name="T13" fmla="*/ 30 h 2"/>
                                <a:gd name="T14" fmla="*/ 45 w 4"/>
                                <a:gd name="T15" fmla="*/ 30 h 2"/>
                                <a:gd name="T16" fmla="*/ 60 w 4"/>
                                <a:gd name="T17" fmla="*/ 30 h 2"/>
                                <a:gd name="T18" fmla="*/ 60 w 4"/>
                                <a:gd name="T19" fmla="*/ 30 h 2"/>
                                <a:gd name="T20" fmla="*/ 60 w 4"/>
                                <a:gd name="T21" fmla="*/ 15 h 2"/>
                                <a:gd name="T22" fmla="*/ 60 w 4"/>
                                <a:gd name="T23" fmla="*/ 15 h 2"/>
                                <a:gd name="T24" fmla="*/ 45 w 4"/>
                                <a:gd name="T25" fmla="*/ 15 h 2"/>
                                <a:gd name="T26" fmla="*/ 45 w 4"/>
                                <a:gd name="T27" fmla="*/ 15 h 2"/>
                                <a:gd name="T28" fmla="*/ 45 w 4"/>
                                <a:gd name="T29" fmla="*/ 15 h 2"/>
                                <a:gd name="T30" fmla="*/ 45 w 4"/>
                                <a:gd name="T31" fmla="*/ 15 h 2"/>
                                <a:gd name="T32" fmla="*/ 30 w 4"/>
                                <a:gd name="T33" fmla="*/ 0 h 2"/>
                                <a:gd name="T34" fmla="*/ 15 w 4"/>
                                <a:gd name="T35" fmla="*/ 0 h 2"/>
                                <a:gd name="T36" fmla="*/ 15 w 4"/>
                                <a:gd name="T37" fmla="*/ 0 h 2"/>
                                <a:gd name="T38" fmla="*/ 0 w 4"/>
                                <a:gd name="T39" fmla="*/ 0 h 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 h="2">
                                  <a:moveTo>
                                    <a:pt x="0" y="0"/>
                                  </a:moveTo>
                                  <a:lnTo>
                                    <a:pt x="0" y="1"/>
                                  </a:lnTo>
                                  <a:lnTo>
                                    <a:pt x="1" y="1"/>
                                  </a:lnTo>
                                  <a:lnTo>
                                    <a:pt x="2" y="1"/>
                                  </a:lnTo>
                                  <a:lnTo>
                                    <a:pt x="2" y="2"/>
                                  </a:lnTo>
                                  <a:lnTo>
                                    <a:pt x="3" y="2"/>
                                  </a:lnTo>
                                  <a:lnTo>
                                    <a:pt x="4" y="2"/>
                                  </a:lnTo>
                                  <a:lnTo>
                                    <a:pt x="4" y="1"/>
                                  </a:lnTo>
                                  <a:lnTo>
                                    <a:pt x="3"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4" name="Freeform 1181"/>
                          <wps:cNvSpPr>
                            <a:spLocks/>
                          </wps:cNvSpPr>
                          <wps:spPr bwMode="auto">
                            <a:xfrm>
                              <a:off x="779" y="1334"/>
                              <a:ext cx="60" cy="60"/>
                            </a:xfrm>
                            <a:custGeom>
                              <a:avLst/>
                              <a:gdLst>
                                <a:gd name="T0" fmla="*/ 45 w 4"/>
                                <a:gd name="T1" fmla="*/ 60 h 4"/>
                                <a:gd name="T2" fmla="*/ 60 w 4"/>
                                <a:gd name="T3" fmla="*/ 60 h 4"/>
                                <a:gd name="T4" fmla="*/ 60 w 4"/>
                                <a:gd name="T5" fmla="*/ 60 h 4"/>
                                <a:gd name="T6" fmla="*/ 60 w 4"/>
                                <a:gd name="T7" fmla="*/ 60 h 4"/>
                                <a:gd name="T8" fmla="*/ 60 w 4"/>
                                <a:gd name="T9" fmla="*/ 60 h 4"/>
                                <a:gd name="T10" fmla="*/ 60 w 4"/>
                                <a:gd name="T11" fmla="*/ 45 h 4"/>
                                <a:gd name="T12" fmla="*/ 60 w 4"/>
                                <a:gd name="T13" fmla="*/ 45 h 4"/>
                                <a:gd name="T14" fmla="*/ 60 w 4"/>
                                <a:gd name="T15" fmla="*/ 45 h 4"/>
                                <a:gd name="T16" fmla="*/ 60 w 4"/>
                                <a:gd name="T17" fmla="*/ 45 h 4"/>
                                <a:gd name="T18" fmla="*/ 60 w 4"/>
                                <a:gd name="T19" fmla="*/ 45 h 4"/>
                                <a:gd name="T20" fmla="*/ 60 w 4"/>
                                <a:gd name="T21" fmla="*/ 30 h 4"/>
                                <a:gd name="T22" fmla="*/ 60 w 4"/>
                                <a:gd name="T23" fmla="*/ 30 h 4"/>
                                <a:gd name="T24" fmla="*/ 45 w 4"/>
                                <a:gd name="T25" fmla="*/ 30 h 4"/>
                                <a:gd name="T26" fmla="*/ 45 w 4"/>
                                <a:gd name="T27" fmla="*/ 15 h 4"/>
                                <a:gd name="T28" fmla="*/ 30 w 4"/>
                                <a:gd name="T29" fmla="*/ 15 h 4"/>
                                <a:gd name="T30" fmla="*/ 30 w 4"/>
                                <a:gd name="T31" fmla="*/ 15 h 4"/>
                                <a:gd name="T32" fmla="*/ 15 w 4"/>
                                <a:gd name="T33" fmla="*/ 0 h 4"/>
                                <a:gd name="T34" fmla="*/ 0 w 4"/>
                                <a:gd name="T35" fmla="*/ 15 h 4"/>
                                <a:gd name="T36" fmla="*/ 15 w 4"/>
                                <a:gd name="T37" fmla="*/ 30 h 4"/>
                                <a:gd name="T38" fmla="*/ 30 w 4"/>
                                <a:gd name="T39" fmla="*/ 30 h 4"/>
                                <a:gd name="T40" fmla="*/ 30 w 4"/>
                                <a:gd name="T41" fmla="*/ 30 h 4"/>
                                <a:gd name="T42" fmla="*/ 30 w 4"/>
                                <a:gd name="T43" fmla="*/ 30 h 4"/>
                                <a:gd name="T44" fmla="*/ 30 w 4"/>
                                <a:gd name="T45" fmla="*/ 45 h 4"/>
                                <a:gd name="T46" fmla="*/ 45 w 4"/>
                                <a:gd name="T47" fmla="*/ 45 h 4"/>
                                <a:gd name="T48" fmla="*/ 45 w 4"/>
                                <a:gd name="T49" fmla="*/ 45 h 4"/>
                                <a:gd name="T50" fmla="*/ 45 w 4"/>
                                <a:gd name="T51" fmla="*/ 45 h 4"/>
                                <a:gd name="T52" fmla="*/ 45 w 4"/>
                                <a:gd name="T53" fmla="*/ 45 h 4"/>
                                <a:gd name="T54" fmla="*/ 45 w 4"/>
                                <a:gd name="T55" fmla="*/ 45 h 4"/>
                                <a:gd name="T56" fmla="*/ 45 w 4"/>
                                <a:gd name="T57" fmla="*/ 45 h 4"/>
                                <a:gd name="T58" fmla="*/ 45 w 4"/>
                                <a:gd name="T59" fmla="*/ 45 h 4"/>
                                <a:gd name="T60" fmla="*/ 60 w 4"/>
                                <a:gd name="T61" fmla="*/ 45 h 4"/>
                                <a:gd name="T62" fmla="*/ 45 w 4"/>
                                <a:gd name="T63" fmla="*/ 45 h 4"/>
                                <a:gd name="T64" fmla="*/ 45 w 4"/>
                                <a:gd name="T65" fmla="*/ 45 h 4"/>
                                <a:gd name="T66" fmla="*/ 60 w 4"/>
                                <a:gd name="T67" fmla="*/ 45 h 4"/>
                                <a:gd name="T68" fmla="*/ 45 w 4"/>
                                <a:gd name="T69" fmla="*/ 45 h 4"/>
                                <a:gd name="T70" fmla="*/ 45 w 4"/>
                                <a:gd name="T71" fmla="*/ 60 h 4"/>
                                <a:gd name="T72" fmla="*/ 45 w 4"/>
                                <a:gd name="T73" fmla="*/ 60 h 4"/>
                                <a:gd name="T74" fmla="*/ 45 w 4"/>
                                <a:gd name="T75" fmla="*/ 60 h 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 h="4">
                                  <a:moveTo>
                                    <a:pt x="3" y="4"/>
                                  </a:moveTo>
                                  <a:lnTo>
                                    <a:pt x="4" y="4"/>
                                  </a:lnTo>
                                  <a:lnTo>
                                    <a:pt x="4" y="3"/>
                                  </a:lnTo>
                                  <a:lnTo>
                                    <a:pt x="4" y="2"/>
                                  </a:lnTo>
                                  <a:lnTo>
                                    <a:pt x="3" y="2"/>
                                  </a:lnTo>
                                  <a:lnTo>
                                    <a:pt x="3" y="1"/>
                                  </a:lnTo>
                                  <a:lnTo>
                                    <a:pt x="2" y="1"/>
                                  </a:lnTo>
                                  <a:lnTo>
                                    <a:pt x="1" y="0"/>
                                  </a:lnTo>
                                  <a:lnTo>
                                    <a:pt x="0" y="1"/>
                                  </a:lnTo>
                                  <a:lnTo>
                                    <a:pt x="1" y="2"/>
                                  </a:lnTo>
                                  <a:lnTo>
                                    <a:pt x="2" y="2"/>
                                  </a:lnTo>
                                  <a:lnTo>
                                    <a:pt x="2" y="3"/>
                                  </a:lnTo>
                                  <a:lnTo>
                                    <a:pt x="3" y="3"/>
                                  </a:lnTo>
                                  <a:lnTo>
                                    <a:pt x="4" y="3"/>
                                  </a:lnTo>
                                  <a:lnTo>
                                    <a:pt x="3" y="3"/>
                                  </a:lnTo>
                                  <a:lnTo>
                                    <a:pt x="4" y="3"/>
                                  </a:lnTo>
                                  <a:lnTo>
                                    <a:pt x="3"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 name="Freeform 1182"/>
                          <wps:cNvSpPr>
                            <a:spLocks/>
                          </wps:cNvSpPr>
                          <wps:spPr bwMode="auto">
                            <a:xfrm>
                              <a:off x="689" y="1274"/>
                              <a:ext cx="60" cy="60"/>
                            </a:xfrm>
                            <a:custGeom>
                              <a:avLst/>
                              <a:gdLst>
                                <a:gd name="T0" fmla="*/ 45 w 4"/>
                                <a:gd name="T1" fmla="*/ 60 h 4"/>
                                <a:gd name="T2" fmla="*/ 60 w 4"/>
                                <a:gd name="T3" fmla="*/ 45 h 4"/>
                                <a:gd name="T4" fmla="*/ 45 w 4"/>
                                <a:gd name="T5" fmla="*/ 30 h 4"/>
                                <a:gd name="T6" fmla="*/ 45 w 4"/>
                                <a:gd name="T7" fmla="*/ 30 h 4"/>
                                <a:gd name="T8" fmla="*/ 30 w 4"/>
                                <a:gd name="T9" fmla="*/ 15 h 4"/>
                                <a:gd name="T10" fmla="*/ 30 w 4"/>
                                <a:gd name="T11" fmla="*/ 30 h 4"/>
                                <a:gd name="T12" fmla="*/ 30 w 4"/>
                                <a:gd name="T13" fmla="*/ 30 h 4"/>
                                <a:gd name="T14" fmla="*/ 15 w 4"/>
                                <a:gd name="T15" fmla="*/ 15 h 4"/>
                                <a:gd name="T16" fmla="*/ 15 w 4"/>
                                <a:gd name="T17" fmla="*/ 15 h 4"/>
                                <a:gd name="T18" fmla="*/ 15 w 4"/>
                                <a:gd name="T19" fmla="*/ 15 h 4"/>
                                <a:gd name="T20" fmla="*/ 0 w 4"/>
                                <a:gd name="T21" fmla="*/ 15 h 4"/>
                                <a:gd name="T22" fmla="*/ 15 w 4"/>
                                <a:gd name="T23" fmla="*/ 15 h 4"/>
                                <a:gd name="T24" fmla="*/ 15 w 4"/>
                                <a:gd name="T25" fmla="*/ 15 h 4"/>
                                <a:gd name="T26" fmla="*/ 0 w 4"/>
                                <a:gd name="T27" fmla="*/ 15 h 4"/>
                                <a:gd name="T28" fmla="*/ 15 w 4"/>
                                <a:gd name="T29" fmla="*/ 15 h 4"/>
                                <a:gd name="T30" fmla="*/ 15 w 4"/>
                                <a:gd name="T31" fmla="*/ 15 h 4"/>
                                <a:gd name="T32" fmla="*/ 15 w 4"/>
                                <a:gd name="T33" fmla="*/ 15 h 4"/>
                                <a:gd name="T34" fmla="*/ 0 w 4"/>
                                <a:gd name="T35" fmla="*/ 15 h 4"/>
                                <a:gd name="T36" fmla="*/ 15 w 4"/>
                                <a:gd name="T37" fmla="*/ 15 h 4"/>
                                <a:gd name="T38" fmla="*/ 15 w 4"/>
                                <a:gd name="T39" fmla="*/ 15 h 4"/>
                                <a:gd name="T40" fmla="*/ 0 w 4"/>
                                <a:gd name="T41" fmla="*/ 15 h 4"/>
                                <a:gd name="T42" fmla="*/ 15 w 4"/>
                                <a:gd name="T43" fmla="*/ 15 h 4"/>
                                <a:gd name="T44" fmla="*/ 0 w 4"/>
                                <a:gd name="T45" fmla="*/ 15 h 4"/>
                                <a:gd name="T46" fmla="*/ 15 w 4"/>
                                <a:gd name="T47" fmla="*/ 15 h 4"/>
                                <a:gd name="T48" fmla="*/ 0 w 4"/>
                                <a:gd name="T49" fmla="*/ 0 h 4"/>
                                <a:gd name="T50" fmla="*/ 0 w 4"/>
                                <a:gd name="T51" fmla="*/ 0 h 4"/>
                                <a:gd name="T52" fmla="*/ 0 w 4"/>
                                <a:gd name="T53" fmla="*/ 0 h 4"/>
                                <a:gd name="T54" fmla="*/ 0 w 4"/>
                                <a:gd name="T55" fmla="*/ 0 h 4"/>
                                <a:gd name="T56" fmla="*/ 0 w 4"/>
                                <a:gd name="T57" fmla="*/ 0 h 4"/>
                                <a:gd name="T58" fmla="*/ 0 w 4"/>
                                <a:gd name="T59" fmla="*/ 15 h 4"/>
                                <a:gd name="T60" fmla="*/ 0 w 4"/>
                                <a:gd name="T61" fmla="*/ 15 h 4"/>
                                <a:gd name="T62" fmla="*/ 0 w 4"/>
                                <a:gd name="T63" fmla="*/ 15 h 4"/>
                                <a:gd name="T64" fmla="*/ 0 w 4"/>
                                <a:gd name="T65" fmla="*/ 15 h 4"/>
                                <a:gd name="T66" fmla="*/ 0 w 4"/>
                                <a:gd name="T67" fmla="*/ 15 h 4"/>
                                <a:gd name="T68" fmla="*/ 0 w 4"/>
                                <a:gd name="T69" fmla="*/ 15 h 4"/>
                                <a:gd name="T70" fmla="*/ 0 w 4"/>
                                <a:gd name="T71" fmla="*/ 30 h 4"/>
                                <a:gd name="T72" fmla="*/ 15 w 4"/>
                                <a:gd name="T73" fmla="*/ 30 h 4"/>
                                <a:gd name="T74" fmla="*/ 15 w 4"/>
                                <a:gd name="T75" fmla="*/ 30 h 4"/>
                                <a:gd name="T76" fmla="*/ 15 w 4"/>
                                <a:gd name="T77" fmla="*/ 30 h 4"/>
                                <a:gd name="T78" fmla="*/ 30 w 4"/>
                                <a:gd name="T79" fmla="*/ 45 h 4"/>
                                <a:gd name="T80" fmla="*/ 45 w 4"/>
                                <a:gd name="T81" fmla="*/ 45 h 4"/>
                                <a:gd name="T82" fmla="*/ 45 w 4"/>
                                <a:gd name="T83" fmla="*/ 60 h 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 h="4">
                                  <a:moveTo>
                                    <a:pt x="3" y="4"/>
                                  </a:moveTo>
                                  <a:lnTo>
                                    <a:pt x="4" y="3"/>
                                  </a:lnTo>
                                  <a:lnTo>
                                    <a:pt x="3" y="2"/>
                                  </a:lnTo>
                                  <a:lnTo>
                                    <a:pt x="2" y="1"/>
                                  </a:lnTo>
                                  <a:lnTo>
                                    <a:pt x="2" y="2"/>
                                  </a:lnTo>
                                  <a:lnTo>
                                    <a:pt x="1" y="1"/>
                                  </a:lnTo>
                                  <a:lnTo>
                                    <a:pt x="0" y="1"/>
                                  </a:lnTo>
                                  <a:lnTo>
                                    <a:pt x="1" y="1"/>
                                  </a:lnTo>
                                  <a:lnTo>
                                    <a:pt x="0" y="1"/>
                                  </a:lnTo>
                                  <a:lnTo>
                                    <a:pt x="1" y="1"/>
                                  </a:lnTo>
                                  <a:lnTo>
                                    <a:pt x="0" y="1"/>
                                  </a:lnTo>
                                  <a:lnTo>
                                    <a:pt x="1" y="1"/>
                                  </a:lnTo>
                                  <a:lnTo>
                                    <a:pt x="0" y="1"/>
                                  </a:lnTo>
                                  <a:lnTo>
                                    <a:pt x="1" y="1"/>
                                  </a:lnTo>
                                  <a:lnTo>
                                    <a:pt x="0" y="1"/>
                                  </a:lnTo>
                                  <a:lnTo>
                                    <a:pt x="1" y="1"/>
                                  </a:lnTo>
                                  <a:lnTo>
                                    <a:pt x="0" y="0"/>
                                  </a:lnTo>
                                  <a:lnTo>
                                    <a:pt x="0" y="1"/>
                                  </a:lnTo>
                                  <a:lnTo>
                                    <a:pt x="0" y="2"/>
                                  </a:lnTo>
                                  <a:lnTo>
                                    <a:pt x="1" y="2"/>
                                  </a:lnTo>
                                  <a:lnTo>
                                    <a:pt x="2" y="3"/>
                                  </a:lnTo>
                                  <a:lnTo>
                                    <a:pt x="3"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6" name="Freeform 1183"/>
                          <wps:cNvSpPr>
                            <a:spLocks/>
                          </wps:cNvSpPr>
                          <wps:spPr bwMode="auto">
                            <a:xfrm>
                              <a:off x="749" y="1289"/>
                              <a:ext cx="60" cy="30"/>
                            </a:xfrm>
                            <a:custGeom>
                              <a:avLst/>
                              <a:gdLst>
                                <a:gd name="T0" fmla="*/ 0 w 4"/>
                                <a:gd name="T1" fmla="*/ 0 h 2"/>
                                <a:gd name="T2" fmla="*/ 0 w 4"/>
                                <a:gd name="T3" fmla="*/ 15 h 2"/>
                                <a:gd name="T4" fmla="*/ 0 w 4"/>
                                <a:gd name="T5" fmla="*/ 15 h 2"/>
                                <a:gd name="T6" fmla="*/ 0 w 4"/>
                                <a:gd name="T7" fmla="*/ 0 h 2"/>
                                <a:gd name="T8" fmla="*/ 0 w 4"/>
                                <a:gd name="T9" fmla="*/ 15 h 2"/>
                                <a:gd name="T10" fmla="*/ 15 w 4"/>
                                <a:gd name="T11" fmla="*/ 15 h 2"/>
                                <a:gd name="T12" fmla="*/ 30 w 4"/>
                                <a:gd name="T13" fmla="*/ 15 h 2"/>
                                <a:gd name="T14" fmla="*/ 60 w 4"/>
                                <a:gd name="T15" fmla="*/ 30 h 2"/>
                                <a:gd name="T16" fmla="*/ 60 w 4"/>
                                <a:gd name="T17" fmla="*/ 30 h 2"/>
                                <a:gd name="T18" fmla="*/ 60 w 4"/>
                                <a:gd name="T19" fmla="*/ 15 h 2"/>
                                <a:gd name="T20" fmla="*/ 60 w 4"/>
                                <a:gd name="T21" fmla="*/ 15 h 2"/>
                                <a:gd name="T22" fmla="*/ 45 w 4"/>
                                <a:gd name="T23" fmla="*/ 0 h 2"/>
                                <a:gd name="T24" fmla="*/ 15 w 4"/>
                                <a:gd name="T25" fmla="*/ 0 h 2"/>
                                <a:gd name="T26" fmla="*/ 0 w 4"/>
                                <a:gd name="T27" fmla="*/ 0 h 2"/>
                                <a:gd name="T28" fmla="*/ 0 w 4"/>
                                <a:gd name="T29" fmla="*/ 0 h 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2">
                                  <a:moveTo>
                                    <a:pt x="0" y="0"/>
                                  </a:moveTo>
                                  <a:lnTo>
                                    <a:pt x="0" y="1"/>
                                  </a:lnTo>
                                  <a:lnTo>
                                    <a:pt x="0" y="0"/>
                                  </a:lnTo>
                                  <a:lnTo>
                                    <a:pt x="0" y="1"/>
                                  </a:lnTo>
                                  <a:lnTo>
                                    <a:pt x="1" y="1"/>
                                  </a:lnTo>
                                  <a:lnTo>
                                    <a:pt x="2" y="1"/>
                                  </a:lnTo>
                                  <a:lnTo>
                                    <a:pt x="4" y="2"/>
                                  </a:lnTo>
                                  <a:lnTo>
                                    <a:pt x="4"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7" name="Freeform 1184"/>
                          <wps:cNvSpPr>
                            <a:spLocks/>
                          </wps:cNvSpPr>
                          <wps:spPr bwMode="auto">
                            <a:xfrm>
                              <a:off x="854" y="1304"/>
                              <a:ext cx="75" cy="30"/>
                            </a:xfrm>
                            <a:custGeom>
                              <a:avLst/>
                              <a:gdLst>
                                <a:gd name="T0" fmla="*/ 15 w 5"/>
                                <a:gd name="T1" fmla="*/ 0 h 2"/>
                                <a:gd name="T2" fmla="*/ 0 w 5"/>
                                <a:gd name="T3" fmla="*/ 15 h 2"/>
                                <a:gd name="T4" fmla="*/ 30 w 5"/>
                                <a:gd name="T5" fmla="*/ 30 h 2"/>
                                <a:gd name="T6" fmla="*/ 75 w 5"/>
                                <a:gd name="T7" fmla="*/ 30 h 2"/>
                                <a:gd name="T8" fmla="*/ 75 w 5"/>
                                <a:gd name="T9" fmla="*/ 15 h 2"/>
                                <a:gd name="T10" fmla="*/ 30 w 5"/>
                                <a:gd name="T11" fmla="*/ 15 h 2"/>
                                <a:gd name="T12" fmla="*/ 15 w 5"/>
                                <a:gd name="T13" fmla="*/ 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1" y="0"/>
                                  </a:moveTo>
                                  <a:lnTo>
                                    <a:pt x="0" y="1"/>
                                  </a:lnTo>
                                  <a:lnTo>
                                    <a:pt x="2" y="2"/>
                                  </a:lnTo>
                                  <a:lnTo>
                                    <a:pt x="5" y="2"/>
                                  </a:lnTo>
                                  <a:lnTo>
                                    <a:pt x="5" y="1"/>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8" name="Freeform 1185"/>
                          <wps:cNvSpPr>
                            <a:spLocks/>
                          </wps:cNvSpPr>
                          <wps:spPr bwMode="auto">
                            <a:xfrm>
                              <a:off x="974" y="1334"/>
                              <a:ext cx="75" cy="30"/>
                            </a:xfrm>
                            <a:custGeom>
                              <a:avLst/>
                              <a:gdLst>
                                <a:gd name="T0" fmla="*/ 0 w 5"/>
                                <a:gd name="T1" fmla="*/ 0 h 2"/>
                                <a:gd name="T2" fmla="*/ 0 w 5"/>
                                <a:gd name="T3" fmla="*/ 15 h 2"/>
                                <a:gd name="T4" fmla="*/ 15 w 5"/>
                                <a:gd name="T5" fmla="*/ 15 h 2"/>
                                <a:gd name="T6" fmla="*/ 15 w 5"/>
                                <a:gd name="T7" fmla="*/ 15 h 2"/>
                                <a:gd name="T8" fmla="*/ 45 w 5"/>
                                <a:gd name="T9" fmla="*/ 30 h 2"/>
                                <a:gd name="T10" fmla="*/ 60 w 5"/>
                                <a:gd name="T11" fmla="*/ 30 h 2"/>
                                <a:gd name="T12" fmla="*/ 60 w 5"/>
                                <a:gd name="T13" fmla="*/ 30 h 2"/>
                                <a:gd name="T14" fmla="*/ 75 w 5"/>
                                <a:gd name="T15" fmla="*/ 15 h 2"/>
                                <a:gd name="T16" fmla="*/ 60 w 5"/>
                                <a:gd name="T17" fmla="*/ 15 h 2"/>
                                <a:gd name="T18" fmla="*/ 45 w 5"/>
                                <a:gd name="T19" fmla="*/ 15 h 2"/>
                                <a:gd name="T20" fmla="*/ 15 w 5"/>
                                <a:gd name="T21" fmla="*/ 0 h 2"/>
                                <a:gd name="T22" fmla="*/ 15 w 5"/>
                                <a:gd name="T23" fmla="*/ 15 h 2"/>
                                <a:gd name="T24" fmla="*/ 30 w 5"/>
                                <a:gd name="T25" fmla="*/ 0 h 2"/>
                                <a:gd name="T26" fmla="*/ 0 w 5"/>
                                <a:gd name="T27" fmla="*/ 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2">
                                  <a:moveTo>
                                    <a:pt x="0" y="0"/>
                                  </a:moveTo>
                                  <a:lnTo>
                                    <a:pt x="0" y="1"/>
                                  </a:lnTo>
                                  <a:lnTo>
                                    <a:pt x="1" y="1"/>
                                  </a:lnTo>
                                  <a:lnTo>
                                    <a:pt x="3" y="2"/>
                                  </a:lnTo>
                                  <a:lnTo>
                                    <a:pt x="4" y="2"/>
                                  </a:lnTo>
                                  <a:lnTo>
                                    <a:pt x="5" y="1"/>
                                  </a:lnTo>
                                  <a:lnTo>
                                    <a:pt x="4" y="1"/>
                                  </a:lnTo>
                                  <a:lnTo>
                                    <a:pt x="3" y="1"/>
                                  </a:lnTo>
                                  <a:lnTo>
                                    <a:pt x="1" y="0"/>
                                  </a:lnTo>
                                  <a:lnTo>
                                    <a:pt x="1" y="1"/>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9" name="Freeform 1186"/>
                          <wps:cNvSpPr>
                            <a:spLocks/>
                          </wps:cNvSpPr>
                          <wps:spPr bwMode="auto">
                            <a:xfrm>
                              <a:off x="1094" y="1364"/>
                              <a:ext cx="60" cy="15"/>
                            </a:xfrm>
                            <a:custGeom>
                              <a:avLst/>
                              <a:gdLst>
                                <a:gd name="T0" fmla="*/ 0 w 4"/>
                                <a:gd name="T1" fmla="*/ 0 h 1"/>
                                <a:gd name="T2" fmla="*/ 0 w 4"/>
                                <a:gd name="T3" fmla="*/ 15 h 1"/>
                                <a:gd name="T4" fmla="*/ 15 w 4"/>
                                <a:gd name="T5" fmla="*/ 15 h 1"/>
                                <a:gd name="T6" fmla="*/ 45 w 4"/>
                                <a:gd name="T7" fmla="*/ 15 h 1"/>
                                <a:gd name="T8" fmla="*/ 60 w 4"/>
                                <a:gd name="T9" fmla="*/ 15 h 1"/>
                                <a:gd name="T10" fmla="*/ 60 w 4"/>
                                <a:gd name="T11" fmla="*/ 0 h 1"/>
                                <a:gd name="T12" fmla="*/ 45 w 4"/>
                                <a:gd name="T13" fmla="*/ 0 h 1"/>
                                <a:gd name="T14" fmla="*/ 15 w 4"/>
                                <a:gd name="T15" fmla="*/ 0 h 1"/>
                                <a:gd name="T16" fmla="*/ 0 w 4"/>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1">
                                  <a:moveTo>
                                    <a:pt x="0" y="0"/>
                                  </a:moveTo>
                                  <a:lnTo>
                                    <a:pt x="0" y="1"/>
                                  </a:lnTo>
                                  <a:lnTo>
                                    <a:pt x="1" y="1"/>
                                  </a:lnTo>
                                  <a:lnTo>
                                    <a:pt x="3" y="1"/>
                                  </a:lnTo>
                                  <a:lnTo>
                                    <a:pt x="4" y="1"/>
                                  </a:lnTo>
                                  <a:lnTo>
                                    <a:pt x="4" y="0"/>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0" name="Freeform 1187"/>
                          <wps:cNvSpPr>
                            <a:spLocks/>
                          </wps:cNvSpPr>
                          <wps:spPr bwMode="auto">
                            <a:xfrm>
                              <a:off x="1214" y="1379"/>
                              <a:ext cx="60" cy="15"/>
                            </a:xfrm>
                            <a:custGeom>
                              <a:avLst/>
                              <a:gdLst>
                                <a:gd name="T0" fmla="*/ 0 w 4"/>
                                <a:gd name="T1" fmla="*/ 0 h 1"/>
                                <a:gd name="T2" fmla="*/ 0 w 4"/>
                                <a:gd name="T3" fmla="*/ 15 h 1"/>
                                <a:gd name="T4" fmla="*/ 15 w 4"/>
                                <a:gd name="T5" fmla="*/ 15 h 1"/>
                                <a:gd name="T6" fmla="*/ 30 w 4"/>
                                <a:gd name="T7" fmla="*/ 15 h 1"/>
                                <a:gd name="T8" fmla="*/ 45 w 4"/>
                                <a:gd name="T9" fmla="*/ 15 h 1"/>
                                <a:gd name="T10" fmla="*/ 60 w 4"/>
                                <a:gd name="T11" fmla="*/ 15 h 1"/>
                                <a:gd name="T12" fmla="*/ 60 w 4"/>
                                <a:gd name="T13" fmla="*/ 0 h 1"/>
                                <a:gd name="T14" fmla="*/ 45 w 4"/>
                                <a:gd name="T15" fmla="*/ 0 h 1"/>
                                <a:gd name="T16" fmla="*/ 30 w 4"/>
                                <a:gd name="T17" fmla="*/ 0 h 1"/>
                                <a:gd name="T18" fmla="*/ 15 w 4"/>
                                <a:gd name="T19" fmla="*/ 0 h 1"/>
                                <a:gd name="T20" fmla="*/ 0 w 4"/>
                                <a:gd name="T21" fmla="*/ 0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1">
                                  <a:moveTo>
                                    <a:pt x="0" y="0"/>
                                  </a:moveTo>
                                  <a:lnTo>
                                    <a:pt x="0" y="1"/>
                                  </a:lnTo>
                                  <a:lnTo>
                                    <a:pt x="1" y="1"/>
                                  </a:lnTo>
                                  <a:lnTo>
                                    <a:pt x="2" y="1"/>
                                  </a:lnTo>
                                  <a:lnTo>
                                    <a:pt x="3" y="1"/>
                                  </a:lnTo>
                                  <a:lnTo>
                                    <a:pt x="4" y="1"/>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1" name="Freeform 1188"/>
                          <wps:cNvSpPr>
                            <a:spLocks/>
                          </wps:cNvSpPr>
                          <wps:spPr bwMode="auto">
                            <a:xfrm>
                              <a:off x="1319" y="1364"/>
                              <a:ext cx="75" cy="30"/>
                            </a:xfrm>
                            <a:custGeom>
                              <a:avLst/>
                              <a:gdLst>
                                <a:gd name="T0" fmla="*/ 0 w 5"/>
                                <a:gd name="T1" fmla="*/ 15 h 2"/>
                                <a:gd name="T2" fmla="*/ 0 w 5"/>
                                <a:gd name="T3" fmla="*/ 30 h 2"/>
                                <a:gd name="T4" fmla="*/ 30 w 5"/>
                                <a:gd name="T5" fmla="*/ 30 h 2"/>
                                <a:gd name="T6" fmla="*/ 75 w 5"/>
                                <a:gd name="T7" fmla="*/ 30 h 2"/>
                                <a:gd name="T8" fmla="*/ 75 w 5"/>
                                <a:gd name="T9" fmla="*/ 0 h 2"/>
                                <a:gd name="T10" fmla="*/ 30 w 5"/>
                                <a:gd name="T11" fmla="*/ 15 h 2"/>
                                <a:gd name="T12" fmla="*/ 0 w 5"/>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0" y="1"/>
                                  </a:moveTo>
                                  <a:lnTo>
                                    <a:pt x="0" y="2"/>
                                  </a:lnTo>
                                  <a:lnTo>
                                    <a:pt x="2" y="2"/>
                                  </a:lnTo>
                                  <a:lnTo>
                                    <a:pt x="5" y="2"/>
                                  </a:lnTo>
                                  <a:lnTo>
                                    <a:pt x="5" y="0"/>
                                  </a:lnTo>
                                  <a:lnTo>
                                    <a:pt x="2"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2" name="Freeform 1189"/>
                          <wps:cNvSpPr>
                            <a:spLocks/>
                          </wps:cNvSpPr>
                          <wps:spPr bwMode="auto">
                            <a:xfrm>
                              <a:off x="1439" y="1364"/>
                              <a:ext cx="75" cy="15"/>
                            </a:xfrm>
                            <a:custGeom>
                              <a:avLst/>
                              <a:gdLst>
                                <a:gd name="T0" fmla="*/ 0 w 5"/>
                                <a:gd name="T1" fmla="*/ 0 h 1"/>
                                <a:gd name="T2" fmla="*/ 0 w 5"/>
                                <a:gd name="T3" fmla="*/ 15 h 1"/>
                                <a:gd name="T4" fmla="*/ 0 w 5"/>
                                <a:gd name="T5" fmla="*/ 15 h 1"/>
                                <a:gd name="T6" fmla="*/ 60 w 5"/>
                                <a:gd name="T7" fmla="*/ 15 h 1"/>
                                <a:gd name="T8" fmla="*/ 75 w 5"/>
                                <a:gd name="T9" fmla="*/ 15 h 1"/>
                                <a:gd name="T10" fmla="*/ 75 w 5"/>
                                <a:gd name="T11" fmla="*/ 0 h 1"/>
                                <a:gd name="T12" fmla="*/ 60 w 5"/>
                                <a:gd name="T13" fmla="*/ 0 h 1"/>
                                <a:gd name="T14" fmla="*/ 0 w 5"/>
                                <a:gd name="T15" fmla="*/ 0 h 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1">
                                  <a:moveTo>
                                    <a:pt x="0" y="0"/>
                                  </a:moveTo>
                                  <a:lnTo>
                                    <a:pt x="0" y="1"/>
                                  </a:lnTo>
                                  <a:lnTo>
                                    <a:pt x="4" y="1"/>
                                  </a:lnTo>
                                  <a:lnTo>
                                    <a:pt x="5" y="1"/>
                                  </a:lnTo>
                                  <a:lnTo>
                                    <a:pt x="5" y="0"/>
                                  </a:lnTo>
                                  <a:lnTo>
                                    <a:pt x="4"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3" name="Freeform 1190"/>
                          <wps:cNvSpPr>
                            <a:spLocks/>
                          </wps:cNvSpPr>
                          <wps:spPr bwMode="auto">
                            <a:xfrm>
                              <a:off x="1978" y="120"/>
                              <a:ext cx="150" cy="45"/>
                            </a:xfrm>
                            <a:custGeom>
                              <a:avLst/>
                              <a:gdLst>
                                <a:gd name="T0" fmla="*/ 0 w 10"/>
                                <a:gd name="T1" fmla="*/ 45 h 3"/>
                                <a:gd name="T2" fmla="*/ 150 w 10"/>
                                <a:gd name="T3" fmla="*/ 30 h 3"/>
                                <a:gd name="T4" fmla="*/ 150 w 10"/>
                                <a:gd name="T5" fmla="*/ 0 h 3"/>
                                <a:gd name="T6" fmla="*/ 0 w 10"/>
                                <a:gd name="T7" fmla="*/ 0 h 3"/>
                                <a:gd name="T8" fmla="*/ 0 w 10"/>
                                <a:gd name="T9" fmla="*/ 45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
                                  <a:moveTo>
                                    <a:pt x="0" y="3"/>
                                  </a:moveTo>
                                  <a:lnTo>
                                    <a:pt x="10" y="2"/>
                                  </a:lnTo>
                                  <a:lnTo>
                                    <a:pt x="10" y="0"/>
                                  </a:lnTo>
                                  <a:lnTo>
                                    <a:pt x="0" y="0"/>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4" name="Line 1191"/>
                          <wps:cNvCnPr>
                            <a:cxnSpLocks noChangeShapeType="1"/>
                          </wps:cNvCnPr>
                          <wps:spPr bwMode="auto">
                            <a:xfrm flipH="1">
                              <a:off x="2038" y="135"/>
                              <a:ext cx="105" cy="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355" name="Rectangle 1192"/>
                          <wps:cNvSpPr>
                            <a:spLocks noChangeArrowheads="1"/>
                          </wps:cNvSpPr>
                          <wps:spPr bwMode="auto">
                            <a:xfrm>
                              <a:off x="1918" y="75"/>
                              <a:ext cx="15" cy="4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6" name="Oval 1193"/>
                          <wps:cNvSpPr>
                            <a:spLocks noChangeArrowheads="1"/>
                          </wps:cNvSpPr>
                          <wps:spPr bwMode="auto">
                            <a:xfrm>
                              <a:off x="1783" y="30"/>
                              <a:ext cx="300"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7" name="Line 1194"/>
                          <wps:cNvCnPr>
                            <a:cxnSpLocks noChangeShapeType="1"/>
                          </wps:cNvCnPr>
                          <wps:spPr bwMode="auto">
                            <a:xfrm>
                              <a:off x="1963" y="120"/>
                              <a:ext cx="21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358" name="Oval 1195"/>
                          <wps:cNvSpPr>
                            <a:spLocks noChangeArrowheads="1"/>
                          </wps:cNvSpPr>
                          <wps:spPr bwMode="auto">
                            <a:xfrm>
                              <a:off x="2128" y="90"/>
                              <a:ext cx="75"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9" name="Oval 1196"/>
                          <wps:cNvSpPr>
                            <a:spLocks noChangeArrowheads="1"/>
                          </wps:cNvSpPr>
                          <wps:spPr bwMode="auto">
                            <a:xfrm>
                              <a:off x="1813" y="120"/>
                              <a:ext cx="225" cy="120"/>
                            </a:xfrm>
                            <a:prstGeom prst="ellipse">
                              <a:avLst/>
                            </a:prstGeom>
                            <a:solidFill>
                              <a:srgbClr val="E54200"/>
                            </a:solidFill>
                            <a:ln w="0">
                              <a:solidFill>
                                <a:srgbClr val="24282B"/>
                              </a:solidFill>
                              <a:round/>
                              <a:headEnd/>
                              <a:tailEnd/>
                            </a:ln>
                          </wps:spPr>
                          <wps:bodyPr rot="0" vert="horz" wrap="square" lIns="91440" tIns="45720" rIns="91440" bIns="45720" anchor="t" anchorCtr="0" upright="1">
                            <a:noAutofit/>
                          </wps:bodyPr>
                        </wps:wsp>
                        <wps:wsp>
                          <wps:cNvPr id="3360" name="Line 1197"/>
                          <wps:cNvCnPr>
                            <a:cxnSpLocks noChangeShapeType="1"/>
                          </wps:cNvCnPr>
                          <wps:spPr bwMode="auto">
                            <a:xfrm>
                              <a:off x="1918"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361" name="Line 1198"/>
                          <wps:cNvCnPr>
                            <a:cxnSpLocks noChangeShapeType="1"/>
                          </wps:cNvCnPr>
                          <wps:spPr bwMode="auto">
                            <a:xfrm>
                              <a:off x="1903"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362" name="Freeform 1199"/>
                          <wps:cNvSpPr>
                            <a:spLocks noEditPoints="1"/>
                          </wps:cNvSpPr>
                          <wps:spPr bwMode="auto">
                            <a:xfrm>
                              <a:off x="1843" y="300"/>
                              <a:ext cx="90" cy="30"/>
                            </a:xfrm>
                            <a:custGeom>
                              <a:avLst/>
                              <a:gdLst>
                                <a:gd name="T0" fmla="*/ 15 w 6"/>
                                <a:gd name="T1" fmla="*/ 15 h 2"/>
                                <a:gd name="T2" fmla="*/ 0 w 6"/>
                                <a:gd name="T3" fmla="*/ 15 h 2"/>
                                <a:gd name="T4" fmla="*/ 15 w 6"/>
                                <a:gd name="T5" fmla="*/ 15 h 2"/>
                                <a:gd name="T6" fmla="*/ 45 w 6"/>
                                <a:gd name="T7" fmla="*/ 30 h 2"/>
                                <a:gd name="T8" fmla="*/ 45 w 6"/>
                                <a:gd name="T9" fmla="*/ 30 h 2"/>
                                <a:gd name="T10" fmla="*/ 45 w 6"/>
                                <a:gd name="T11" fmla="*/ 30 h 2"/>
                                <a:gd name="T12" fmla="*/ 75 w 6"/>
                                <a:gd name="T13" fmla="*/ 15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0 h 2"/>
                                <a:gd name="T30" fmla="*/ 45 w 6"/>
                                <a:gd name="T31" fmla="*/ 15 h 2"/>
                                <a:gd name="T32" fmla="*/ 60 w 6"/>
                                <a:gd name="T33" fmla="*/ 15 h 2"/>
                                <a:gd name="T34" fmla="*/ 60 w 6"/>
                                <a:gd name="T35" fmla="*/ 15 h 2"/>
                                <a:gd name="T36" fmla="*/ 60 w 6"/>
                                <a:gd name="T37" fmla="*/ 15 h 2"/>
                                <a:gd name="T38" fmla="*/ 45 w 6"/>
                                <a:gd name="T39" fmla="*/ 15 h 2"/>
                                <a:gd name="T40" fmla="*/ 45 w 6"/>
                                <a:gd name="T41" fmla="*/ 15 h 2"/>
                                <a:gd name="T42" fmla="*/ 45 w 6"/>
                                <a:gd name="T43" fmla="*/ 15 h 2"/>
                                <a:gd name="T44" fmla="*/ 30 w 6"/>
                                <a:gd name="T45" fmla="*/ 15 h 2"/>
                                <a:gd name="T46" fmla="*/ 15 w 6"/>
                                <a:gd name="T47" fmla="*/ 15 h 2"/>
                                <a:gd name="T48" fmla="*/ 30 w 6"/>
                                <a:gd name="T49" fmla="*/ 15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1"/>
                                  </a:lnTo>
                                  <a:lnTo>
                                    <a:pt x="3" y="2"/>
                                  </a:lnTo>
                                  <a:lnTo>
                                    <a:pt x="5" y="1"/>
                                  </a:lnTo>
                                  <a:lnTo>
                                    <a:pt x="6" y="1"/>
                                  </a:lnTo>
                                  <a:lnTo>
                                    <a:pt x="5" y="1"/>
                                  </a:lnTo>
                                  <a:lnTo>
                                    <a:pt x="3" y="0"/>
                                  </a:lnTo>
                                  <a:lnTo>
                                    <a:pt x="1" y="1"/>
                                  </a:lnTo>
                                  <a:close/>
                                  <a:moveTo>
                                    <a:pt x="3" y="1"/>
                                  </a:moveTo>
                                  <a:lnTo>
                                    <a:pt x="3" y="0"/>
                                  </a:lnTo>
                                  <a:lnTo>
                                    <a:pt x="3" y="1"/>
                                  </a:lnTo>
                                  <a:lnTo>
                                    <a:pt x="4" y="1"/>
                                  </a:lnTo>
                                  <a:lnTo>
                                    <a:pt x="3" y="1"/>
                                  </a:lnTo>
                                  <a:lnTo>
                                    <a:pt x="2" y="1"/>
                                  </a:lnTo>
                                  <a:lnTo>
                                    <a:pt x="1" y="1"/>
                                  </a:lnTo>
                                  <a:lnTo>
                                    <a:pt x="2" y="1"/>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3" name="Freeform 1200"/>
                          <wps:cNvSpPr>
                            <a:spLocks noEditPoints="1"/>
                          </wps:cNvSpPr>
                          <wps:spPr bwMode="auto">
                            <a:xfrm>
                              <a:off x="1843" y="330"/>
                              <a:ext cx="90" cy="30"/>
                            </a:xfrm>
                            <a:custGeom>
                              <a:avLst/>
                              <a:gdLst>
                                <a:gd name="T0" fmla="*/ 15 w 6"/>
                                <a:gd name="T1" fmla="*/ 15 h 2"/>
                                <a:gd name="T2" fmla="*/ 0 w 6"/>
                                <a:gd name="T3" fmla="*/ 15 h 2"/>
                                <a:gd name="T4" fmla="*/ 15 w 6"/>
                                <a:gd name="T5" fmla="*/ 30 h 2"/>
                                <a:gd name="T6" fmla="*/ 45 w 6"/>
                                <a:gd name="T7" fmla="*/ 30 h 2"/>
                                <a:gd name="T8" fmla="*/ 45 w 6"/>
                                <a:gd name="T9" fmla="*/ 30 h 2"/>
                                <a:gd name="T10" fmla="*/ 45 w 6"/>
                                <a:gd name="T11" fmla="*/ 30 h 2"/>
                                <a:gd name="T12" fmla="*/ 75 w 6"/>
                                <a:gd name="T13" fmla="*/ 30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15 h 2"/>
                                <a:gd name="T30" fmla="*/ 45 w 6"/>
                                <a:gd name="T31" fmla="*/ 15 h 2"/>
                                <a:gd name="T32" fmla="*/ 60 w 6"/>
                                <a:gd name="T33" fmla="*/ 30 h 2"/>
                                <a:gd name="T34" fmla="*/ 60 w 6"/>
                                <a:gd name="T35" fmla="*/ 15 h 2"/>
                                <a:gd name="T36" fmla="*/ 60 w 6"/>
                                <a:gd name="T37" fmla="*/ 15 h 2"/>
                                <a:gd name="T38" fmla="*/ 45 w 6"/>
                                <a:gd name="T39" fmla="*/ 30 h 2"/>
                                <a:gd name="T40" fmla="*/ 45 w 6"/>
                                <a:gd name="T41" fmla="*/ 30 h 2"/>
                                <a:gd name="T42" fmla="*/ 45 w 6"/>
                                <a:gd name="T43" fmla="*/ 30 h 2"/>
                                <a:gd name="T44" fmla="*/ 30 w 6"/>
                                <a:gd name="T45" fmla="*/ 15 h 2"/>
                                <a:gd name="T46" fmla="*/ 15 w 6"/>
                                <a:gd name="T47" fmla="*/ 15 h 2"/>
                                <a:gd name="T48" fmla="*/ 30 w 6"/>
                                <a:gd name="T49" fmla="*/ 30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2"/>
                                  </a:lnTo>
                                  <a:lnTo>
                                    <a:pt x="3" y="2"/>
                                  </a:lnTo>
                                  <a:lnTo>
                                    <a:pt x="5" y="2"/>
                                  </a:lnTo>
                                  <a:lnTo>
                                    <a:pt x="6" y="1"/>
                                  </a:lnTo>
                                  <a:lnTo>
                                    <a:pt x="5" y="1"/>
                                  </a:lnTo>
                                  <a:lnTo>
                                    <a:pt x="3" y="0"/>
                                  </a:lnTo>
                                  <a:lnTo>
                                    <a:pt x="1" y="1"/>
                                  </a:lnTo>
                                  <a:close/>
                                  <a:moveTo>
                                    <a:pt x="3" y="1"/>
                                  </a:moveTo>
                                  <a:lnTo>
                                    <a:pt x="3" y="1"/>
                                  </a:lnTo>
                                  <a:lnTo>
                                    <a:pt x="4" y="2"/>
                                  </a:lnTo>
                                  <a:lnTo>
                                    <a:pt x="4" y="1"/>
                                  </a:lnTo>
                                  <a:lnTo>
                                    <a:pt x="3" y="2"/>
                                  </a:lnTo>
                                  <a:lnTo>
                                    <a:pt x="2" y="1"/>
                                  </a:lnTo>
                                  <a:lnTo>
                                    <a:pt x="1" y="1"/>
                                  </a:lnTo>
                                  <a:lnTo>
                                    <a:pt x="2" y="2"/>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4" name="Line 1201"/>
                          <wps:cNvCnPr>
                            <a:cxnSpLocks noChangeShapeType="1"/>
                          </wps:cNvCnPr>
                          <wps:spPr bwMode="auto">
                            <a:xfrm>
                              <a:off x="1933" y="105"/>
                              <a:ext cx="0" cy="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365" name="Rectangle 1202"/>
                          <wps:cNvSpPr>
                            <a:spLocks noChangeArrowheads="1"/>
                          </wps:cNvSpPr>
                          <wps:spPr bwMode="auto">
                            <a:xfrm>
                              <a:off x="1888" y="46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6" name="Rectangle 1203"/>
                          <wps:cNvSpPr>
                            <a:spLocks noChangeArrowheads="1"/>
                          </wps:cNvSpPr>
                          <wps:spPr bwMode="auto">
                            <a:xfrm>
                              <a:off x="1888" y="54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7" name="Rectangle 1204"/>
                          <wps:cNvSpPr>
                            <a:spLocks noChangeArrowheads="1"/>
                          </wps:cNvSpPr>
                          <wps:spPr bwMode="auto">
                            <a:xfrm>
                              <a:off x="1888" y="58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368" name="Group 1406"/>
                        <wpg:cNvGrpSpPr>
                          <a:grpSpLocks/>
                        </wpg:cNvGrpSpPr>
                        <wpg:grpSpPr bwMode="auto">
                          <a:xfrm>
                            <a:off x="1132200" y="9500"/>
                            <a:ext cx="1598900" cy="1504345"/>
                            <a:chOff x="1783" y="15"/>
                            <a:chExt cx="2518" cy="2369"/>
                          </a:xfrm>
                        </wpg:grpSpPr>
                        <wps:wsp>
                          <wps:cNvPr id="3369" name="Rectangle 1206"/>
                          <wps:cNvSpPr>
                            <a:spLocks noChangeArrowheads="1"/>
                          </wps:cNvSpPr>
                          <wps:spPr bwMode="auto">
                            <a:xfrm>
                              <a:off x="1888" y="66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0" name="Rectangle 1207"/>
                          <wps:cNvSpPr>
                            <a:spLocks noChangeArrowheads="1"/>
                          </wps:cNvSpPr>
                          <wps:spPr bwMode="auto">
                            <a:xfrm>
                              <a:off x="1888" y="70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1" name="Rectangle 1208"/>
                          <wps:cNvSpPr>
                            <a:spLocks noChangeArrowheads="1"/>
                          </wps:cNvSpPr>
                          <wps:spPr bwMode="auto">
                            <a:xfrm>
                              <a:off x="1888" y="78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2" name="Rectangle 1209"/>
                          <wps:cNvSpPr>
                            <a:spLocks noChangeArrowheads="1"/>
                          </wps:cNvSpPr>
                          <wps:spPr bwMode="auto">
                            <a:xfrm>
                              <a:off x="1888" y="825"/>
                              <a:ext cx="15" cy="44"/>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3" name="Rectangle 1210"/>
                          <wps:cNvSpPr>
                            <a:spLocks noChangeArrowheads="1"/>
                          </wps:cNvSpPr>
                          <wps:spPr bwMode="auto">
                            <a:xfrm>
                              <a:off x="1888" y="91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4" name="Rectangle 1211"/>
                          <wps:cNvSpPr>
                            <a:spLocks noChangeArrowheads="1"/>
                          </wps:cNvSpPr>
                          <wps:spPr bwMode="auto">
                            <a:xfrm>
                              <a:off x="1888" y="94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5" name="Rectangle 1212"/>
                          <wps:cNvSpPr>
                            <a:spLocks noChangeArrowheads="1"/>
                          </wps:cNvSpPr>
                          <wps:spPr bwMode="auto">
                            <a:xfrm>
                              <a:off x="1888" y="103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6" name="Rectangle 1213"/>
                          <wps:cNvSpPr>
                            <a:spLocks noChangeArrowheads="1"/>
                          </wps:cNvSpPr>
                          <wps:spPr bwMode="auto">
                            <a:xfrm>
                              <a:off x="1888" y="107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7" name="Rectangle 1214"/>
                          <wps:cNvSpPr>
                            <a:spLocks noChangeArrowheads="1"/>
                          </wps:cNvSpPr>
                          <wps:spPr bwMode="auto">
                            <a:xfrm>
                              <a:off x="1888" y="115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8" name="Rectangle 1215"/>
                          <wps:cNvSpPr>
                            <a:spLocks noChangeArrowheads="1"/>
                          </wps:cNvSpPr>
                          <wps:spPr bwMode="auto">
                            <a:xfrm>
                              <a:off x="1888" y="119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9" name="Rectangle 1216"/>
                          <wps:cNvSpPr>
                            <a:spLocks noChangeArrowheads="1"/>
                          </wps:cNvSpPr>
                          <wps:spPr bwMode="auto">
                            <a:xfrm>
                              <a:off x="1888" y="127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0" name="Rectangle 1217"/>
                          <wps:cNvSpPr>
                            <a:spLocks noChangeArrowheads="1"/>
                          </wps:cNvSpPr>
                          <wps:spPr bwMode="auto">
                            <a:xfrm>
                              <a:off x="1888" y="131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1" name="Rectangle 1218"/>
                          <wps:cNvSpPr>
                            <a:spLocks noChangeArrowheads="1"/>
                          </wps:cNvSpPr>
                          <wps:spPr bwMode="auto">
                            <a:xfrm>
                              <a:off x="1888" y="139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2" name="Rectangle 1219"/>
                          <wps:cNvSpPr>
                            <a:spLocks noChangeArrowheads="1"/>
                          </wps:cNvSpPr>
                          <wps:spPr bwMode="auto">
                            <a:xfrm>
                              <a:off x="1888" y="143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3" name="Rectangle 1220"/>
                          <wps:cNvSpPr>
                            <a:spLocks noChangeArrowheads="1"/>
                          </wps:cNvSpPr>
                          <wps:spPr bwMode="auto">
                            <a:xfrm>
                              <a:off x="1888" y="151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4" name="Rectangle 1221"/>
                          <wps:cNvSpPr>
                            <a:spLocks noChangeArrowheads="1"/>
                          </wps:cNvSpPr>
                          <wps:spPr bwMode="auto">
                            <a:xfrm>
                              <a:off x="1888" y="155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5" name="Rectangle 1222"/>
                          <wps:cNvSpPr>
                            <a:spLocks noChangeArrowheads="1"/>
                          </wps:cNvSpPr>
                          <wps:spPr bwMode="auto">
                            <a:xfrm>
                              <a:off x="1888" y="1649"/>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6" name="Rectangle 1223"/>
                          <wps:cNvSpPr>
                            <a:spLocks noChangeArrowheads="1"/>
                          </wps:cNvSpPr>
                          <wps:spPr bwMode="auto">
                            <a:xfrm>
                              <a:off x="1888" y="16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7" name="Rectangle 1224"/>
                          <wps:cNvSpPr>
                            <a:spLocks noChangeArrowheads="1"/>
                          </wps:cNvSpPr>
                          <wps:spPr bwMode="auto">
                            <a:xfrm>
                              <a:off x="1888" y="176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8" name="Rectangle 1225"/>
                          <wps:cNvSpPr>
                            <a:spLocks noChangeArrowheads="1"/>
                          </wps:cNvSpPr>
                          <wps:spPr bwMode="auto">
                            <a:xfrm>
                              <a:off x="1888" y="181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9" name="Rectangle 1226"/>
                          <wps:cNvSpPr>
                            <a:spLocks noChangeArrowheads="1"/>
                          </wps:cNvSpPr>
                          <wps:spPr bwMode="auto">
                            <a:xfrm>
                              <a:off x="1888" y="188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0" name="Rectangle 1227"/>
                          <wps:cNvSpPr>
                            <a:spLocks noChangeArrowheads="1"/>
                          </wps:cNvSpPr>
                          <wps:spPr bwMode="auto">
                            <a:xfrm>
                              <a:off x="1888" y="193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1" name="Rectangle 1228"/>
                          <wps:cNvSpPr>
                            <a:spLocks noChangeArrowheads="1"/>
                          </wps:cNvSpPr>
                          <wps:spPr bwMode="auto">
                            <a:xfrm>
                              <a:off x="1888" y="200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2" name="Rectangle 1229"/>
                          <wps:cNvSpPr>
                            <a:spLocks noChangeArrowheads="1"/>
                          </wps:cNvSpPr>
                          <wps:spPr bwMode="auto">
                            <a:xfrm>
                              <a:off x="1888" y="205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3" name="Rectangle 1230"/>
                          <wps:cNvSpPr>
                            <a:spLocks noChangeArrowheads="1"/>
                          </wps:cNvSpPr>
                          <wps:spPr bwMode="auto">
                            <a:xfrm>
                              <a:off x="1888" y="212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4" name="Rectangle 1231"/>
                          <wps:cNvSpPr>
                            <a:spLocks noChangeArrowheads="1"/>
                          </wps:cNvSpPr>
                          <wps:spPr bwMode="auto">
                            <a:xfrm>
                              <a:off x="1888" y="217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5" name="Rectangle 1232"/>
                          <wps:cNvSpPr>
                            <a:spLocks noChangeArrowheads="1"/>
                          </wps:cNvSpPr>
                          <wps:spPr bwMode="auto">
                            <a:xfrm>
                              <a:off x="1888" y="226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6" name="Rectangle 1233"/>
                          <wps:cNvSpPr>
                            <a:spLocks noChangeArrowheads="1"/>
                          </wps:cNvSpPr>
                          <wps:spPr bwMode="auto">
                            <a:xfrm>
                              <a:off x="1888" y="22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7" name="Freeform 1234"/>
                          <wps:cNvSpPr>
                            <a:spLocks/>
                          </wps:cNvSpPr>
                          <wps:spPr bwMode="auto">
                            <a:xfrm>
                              <a:off x="3252" y="285"/>
                              <a:ext cx="1019" cy="1829"/>
                            </a:xfrm>
                            <a:custGeom>
                              <a:avLst/>
                              <a:gdLst>
                                <a:gd name="T0" fmla="*/ 90 w 68"/>
                                <a:gd name="T1" fmla="*/ 1739 h 122"/>
                                <a:gd name="T2" fmla="*/ 150 w 68"/>
                                <a:gd name="T3" fmla="*/ 1589 h 122"/>
                                <a:gd name="T4" fmla="*/ 210 w 68"/>
                                <a:gd name="T5" fmla="*/ 1559 h 122"/>
                                <a:gd name="T6" fmla="*/ 300 w 68"/>
                                <a:gd name="T7" fmla="*/ 1544 h 122"/>
                                <a:gd name="T8" fmla="*/ 360 w 68"/>
                                <a:gd name="T9" fmla="*/ 1499 h 122"/>
                                <a:gd name="T10" fmla="*/ 330 w 68"/>
                                <a:gd name="T11" fmla="*/ 1454 h 122"/>
                                <a:gd name="T12" fmla="*/ 270 w 68"/>
                                <a:gd name="T13" fmla="*/ 1379 h 122"/>
                                <a:gd name="T14" fmla="*/ 285 w 68"/>
                                <a:gd name="T15" fmla="*/ 1349 h 122"/>
                                <a:gd name="T16" fmla="*/ 315 w 68"/>
                                <a:gd name="T17" fmla="*/ 1319 h 122"/>
                                <a:gd name="T18" fmla="*/ 554 w 68"/>
                                <a:gd name="T19" fmla="*/ 1244 h 122"/>
                                <a:gd name="T20" fmla="*/ 824 w 68"/>
                                <a:gd name="T21" fmla="*/ 1109 h 122"/>
                                <a:gd name="T22" fmla="*/ 944 w 68"/>
                                <a:gd name="T23" fmla="*/ 1034 h 122"/>
                                <a:gd name="T24" fmla="*/ 1004 w 68"/>
                                <a:gd name="T25" fmla="*/ 974 h 122"/>
                                <a:gd name="T26" fmla="*/ 1004 w 68"/>
                                <a:gd name="T27" fmla="*/ 870 h 122"/>
                                <a:gd name="T28" fmla="*/ 914 w 68"/>
                                <a:gd name="T29" fmla="*/ 780 h 122"/>
                                <a:gd name="T30" fmla="*/ 719 w 68"/>
                                <a:gd name="T31" fmla="*/ 720 h 122"/>
                                <a:gd name="T32" fmla="*/ 539 w 68"/>
                                <a:gd name="T33" fmla="*/ 690 h 122"/>
                                <a:gd name="T34" fmla="*/ 450 w 68"/>
                                <a:gd name="T35" fmla="*/ 675 h 122"/>
                                <a:gd name="T36" fmla="*/ 270 w 68"/>
                                <a:gd name="T37" fmla="*/ 645 h 122"/>
                                <a:gd name="T38" fmla="*/ 75 w 68"/>
                                <a:gd name="T39" fmla="*/ 600 h 122"/>
                                <a:gd name="T40" fmla="*/ 30 w 68"/>
                                <a:gd name="T41" fmla="*/ 585 h 122"/>
                                <a:gd name="T42" fmla="*/ 15 w 68"/>
                                <a:gd name="T43" fmla="*/ 570 h 122"/>
                                <a:gd name="T44" fmla="*/ 30 w 68"/>
                                <a:gd name="T45" fmla="*/ 555 h 122"/>
                                <a:gd name="T46" fmla="*/ 105 w 68"/>
                                <a:gd name="T47" fmla="*/ 495 h 122"/>
                                <a:gd name="T48" fmla="*/ 255 w 68"/>
                                <a:gd name="T49" fmla="*/ 405 h 122"/>
                                <a:gd name="T50" fmla="*/ 270 w 68"/>
                                <a:gd name="T51" fmla="*/ 360 h 122"/>
                                <a:gd name="T52" fmla="*/ 240 w 68"/>
                                <a:gd name="T53" fmla="*/ 300 h 122"/>
                                <a:gd name="T54" fmla="*/ 120 w 68"/>
                                <a:gd name="T55" fmla="*/ 240 h 122"/>
                                <a:gd name="T56" fmla="*/ 75 w 68"/>
                                <a:gd name="T57" fmla="*/ 180 h 122"/>
                                <a:gd name="T58" fmla="*/ 60 w 68"/>
                                <a:gd name="T59" fmla="*/ 45 h 122"/>
                                <a:gd name="T60" fmla="*/ 45 w 68"/>
                                <a:gd name="T61" fmla="*/ 30 h 122"/>
                                <a:gd name="T62" fmla="*/ 60 w 68"/>
                                <a:gd name="T63" fmla="*/ 180 h 122"/>
                                <a:gd name="T64" fmla="*/ 120 w 68"/>
                                <a:gd name="T65" fmla="*/ 255 h 122"/>
                                <a:gd name="T66" fmla="*/ 225 w 68"/>
                                <a:gd name="T67" fmla="*/ 315 h 122"/>
                                <a:gd name="T68" fmla="*/ 255 w 68"/>
                                <a:gd name="T69" fmla="*/ 360 h 122"/>
                                <a:gd name="T70" fmla="*/ 255 w 68"/>
                                <a:gd name="T71" fmla="*/ 375 h 122"/>
                                <a:gd name="T72" fmla="*/ 195 w 68"/>
                                <a:gd name="T73" fmla="*/ 420 h 122"/>
                                <a:gd name="T74" fmla="*/ 45 w 68"/>
                                <a:gd name="T75" fmla="*/ 525 h 122"/>
                                <a:gd name="T76" fmla="*/ 0 w 68"/>
                                <a:gd name="T77" fmla="*/ 570 h 122"/>
                                <a:gd name="T78" fmla="*/ 15 w 68"/>
                                <a:gd name="T79" fmla="*/ 600 h 122"/>
                                <a:gd name="T80" fmla="*/ 105 w 68"/>
                                <a:gd name="T81" fmla="*/ 630 h 122"/>
                                <a:gd name="T82" fmla="*/ 330 w 68"/>
                                <a:gd name="T83" fmla="*/ 675 h 122"/>
                                <a:gd name="T84" fmla="*/ 450 w 68"/>
                                <a:gd name="T85" fmla="*/ 675 h 122"/>
                                <a:gd name="T86" fmla="*/ 554 w 68"/>
                                <a:gd name="T87" fmla="*/ 705 h 122"/>
                                <a:gd name="T88" fmla="*/ 719 w 68"/>
                                <a:gd name="T89" fmla="*/ 735 h 122"/>
                                <a:gd name="T90" fmla="*/ 914 w 68"/>
                                <a:gd name="T91" fmla="*/ 795 h 122"/>
                                <a:gd name="T92" fmla="*/ 989 w 68"/>
                                <a:gd name="T93" fmla="*/ 855 h 122"/>
                                <a:gd name="T94" fmla="*/ 989 w 68"/>
                                <a:gd name="T95" fmla="*/ 929 h 122"/>
                                <a:gd name="T96" fmla="*/ 974 w 68"/>
                                <a:gd name="T97" fmla="*/ 989 h 122"/>
                                <a:gd name="T98" fmla="*/ 914 w 68"/>
                                <a:gd name="T99" fmla="*/ 1049 h 122"/>
                                <a:gd name="T100" fmla="*/ 779 w 68"/>
                                <a:gd name="T101" fmla="*/ 1124 h 122"/>
                                <a:gd name="T102" fmla="*/ 480 w 68"/>
                                <a:gd name="T103" fmla="*/ 1244 h 122"/>
                                <a:gd name="T104" fmla="*/ 285 w 68"/>
                                <a:gd name="T105" fmla="*/ 1319 h 122"/>
                                <a:gd name="T106" fmla="*/ 255 w 68"/>
                                <a:gd name="T107" fmla="*/ 1349 h 122"/>
                                <a:gd name="T108" fmla="*/ 285 w 68"/>
                                <a:gd name="T109" fmla="*/ 1424 h 122"/>
                                <a:gd name="T110" fmla="*/ 345 w 68"/>
                                <a:gd name="T111" fmla="*/ 1499 h 122"/>
                                <a:gd name="T112" fmla="*/ 345 w 68"/>
                                <a:gd name="T113" fmla="*/ 1514 h 122"/>
                                <a:gd name="T114" fmla="*/ 300 w 68"/>
                                <a:gd name="T115" fmla="*/ 1529 h 122"/>
                                <a:gd name="T116" fmla="*/ 180 w 68"/>
                                <a:gd name="T117" fmla="*/ 1544 h 122"/>
                                <a:gd name="T118" fmla="*/ 120 w 68"/>
                                <a:gd name="T119" fmla="*/ 1604 h 122"/>
                                <a:gd name="T120" fmla="*/ 60 w 68"/>
                                <a:gd name="T121" fmla="*/ 1784 h 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8" h="122">
                                  <a:moveTo>
                                    <a:pt x="3" y="121"/>
                                  </a:moveTo>
                                  <a:lnTo>
                                    <a:pt x="4" y="122"/>
                                  </a:lnTo>
                                  <a:lnTo>
                                    <a:pt x="5" y="121"/>
                                  </a:lnTo>
                                  <a:lnTo>
                                    <a:pt x="5" y="120"/>
                                  </a:lnTo>
                                  <a:lnTo>
                                    <a:pt x="5" y="119"/>
                                  </a:lnTo>
                                  <a:lnTo>
                                    <a:pt x="6" y="118"/>
                                  </a:lnTo>
                                  <a:lnTo>
                                    <a:pt x="6" y="116"/>
                                  </a:lnTo>
                                  <a:lnTo>
                                    <a:pt x="7" y="114"/>
                                  </a:lnTo>
                                  <a:lnTo>
                                    <a:pt x="8" y="111"/>
                                  </a:lnTo>
                                  <a:lnTo>
                                    <a:pt x="8" y="110"/>
                                  </a:lnTo>
                                  <a:lnTo>
                                    <a:pt x="9" y="109"/>
                                  </a:lnTo>
                                  <a:lnTo>
                                    <a:pt x="9" y="108"/>
                                  </a:lnTo>
                                  <a:lnTo>
                                    <a:pt x="10" y="107"/>
                                  </a:lnTo>
                                  <a:lnTo>
                                    <a:pt x="10" y="106"/>
                                  </a:lnTo>
                                  <a:lnTo>
                                    <a:pt x="11" y="105"/>
                                  </a:lnTo>
                                  <a:lnTo>
                                    <a:pt x="11" y="104"/>
                                  </a:lnTo>
                                  <a:lnTo>
                                    <a:pt x="11" y="105"/>
                                  </a:lnTo>
                                  <a:lnTo>
                                    <a:pt x="12" y="105"/>
                                  </a:lnTo>
                                  <a:lnTo>
                                    <a:pt x="13" y="104"/>
                                  </a:lnTo>
                                  <a:lnTo>
                                    <a:pt x="14" y="104"/>
                                  </a:lnTo>
                                  <a:lnTo>
                                    <a:pt x="15" y="104"/>
                                  </a:lnTo>
                                  <a:lnTo>
                                    <a:pt x="16" y="103"/>
                                  </a:lnTo>
                                  <a:lnTo>
                                    <a:pt x="15" y="103"/>
                                  </a:lnTo>
                                  <a:lnTo>
                                    <a:pt x="17" y="103"/>
                                  </a:lnTo>
                                  <a:lnTo>
                                    <a:pt x="19" y="103"/>
                                  </a:lnTo>
                                  <a:lnTo>
                                    <a:pt x="20" y="103"/>
                                  </a:lnTo>
                                  <a:lnTo>
                                    <a:pt x="21" y="102"/>
                                  </a:lnTo>
                                  <a:lnTo>
                                    <a:pt x="22" y="102"/>
                                  </a:lnTo>
                                  <a:lnTo>
                                    <a:pt x="23" y="102"/>
                                  </a:lnTo>
                                  <a:lnTo>
                                    <a:pt x="23" y="101"/>
                                  </a:lnTo>
                                  <a:lnTo>
                                    <a:pt x="24" y="100"/>
                                  </a:lnTo>
                                  <a:lnTo>
                                    <a:pt x="24" y="99"/>
                                  </a:lnTo>
                                  <a:lnTo>
                                    <a:pt x="23" y="99"/>
                                  </a:lnTo>
                                  <a:lnTo>
                                    <a:pt x="23" y="98"/>
                                  </a:lnTo>
                                  <a:lnTo>
                                    <a:pt x="22" y="97"/>
                                  </a:lnTo>
                                  <a:lnTo>
                                    <a:pt x="20" y="95"/>
                                  </a:lnTo>
                                  <a:lnTo>
                                    <a:pt x="20" y="94"/>
                                  </a:lnTo>
                                  <a:lnTo>
                                    <a:pt x="19" y="94"/>
                                  </a:lnTo>
                                  <a:lnTo>
                                    <a:pt x="19" y="93"/>
                                  </a:lnTo>
                                  <a:lnTo>
                                    <a:pt x="18" y="93"/>
                                  </a:lnTo>
                                  <a:lnTo>
                                    <a:pt x="19" y="93"/>
                                  </a:lnTo>
                                  <a:lnTo>
                                    <a:pt x="18" y="92"/>
                                  </a:lnTo>
                                  <a:lnTo>
                                    <a:pt x="18" y="91"/>
                                  </a:lnTo>
                                  <a:lnTo>
                                    <a:pt x="17" y="91"/>
                                  </a:lnTo>
                                  <a:lnTo>
                                    <a:pt x="18" y="91"/>
                                  </a:lnTo>
                                  <a:lnTo>
                                    <a:pt x="18" y="90"/>
                                  </a:lnTo>
                                  <a:lnTo>
                                    <a:pt x="17" y="90"/>
                                  </a:lnTo>
                                  <a:lnTo>
                                    <a:pt x="18" y="91"/>
                                  </a:lnTo>
                                  <a:lnTo>
                                    <a:pt x="18" y="90"/>
                                  </a:lnTo>
                                  <a:lnTo>
                                    <a:pt x="19" y="90"/>
                                  </a:lnTo>
                                  <a:lnTo>
                                    <a:pt x="18" y="89"/>
                                  </a:lnTo>
                                  <a:lnTo>
                                    <a:pt x="19" y="90"/>
                                  </a:lnTo>
                                  <a:lnTo>
                                    <a:pt x="19" y="89"/>
                                  </a:lnTo>
                                  <a:lnTo>
                                    <a:pt x="20" y="89"/>
                                  </a:lnTo>
                                  <a:lnTo>
                                    <a:pt x="20" y="88"/>
                                  </a:lnTo>
                                  <a:lnTo>
                                    <a:pt x="21" y="88"/>
                                  </a:lnTo>
                                  <a:lnTo>
                                    <a:pt x="22" y="88"/>
                                  </a:lnTo>
                                  <a:lnTo>
                                    <a:pt x="23" y="87"/>
                                  </a:lnTo>
                                  <a:lnTo>
                                    <a:pt x="25" y="87"/>
                                  </a:lnTo>
                                  <a:lnTo>
                                    <a:pt x="27" y="86"/>
                                  </a:lnTo>
                                  <a:lnTo>
                                    <a:pt x="30" y="85"/>
                                  </a:lnTo>
                                  <a:lnTo>
                                    <a:pt x="33" y="84"/>
                                  </a:lnTo>
                                  <a:lnTo>
                                    <a:pt x="35" y="83"/>
                                  </a:lnTo>
                                  <a:lnTo>
                                    <a:pt x="37" y="83"/>
                                  </a:lnTo>
                                  <a:lnTo>
                                    <a:pt x="38" y="82"/>
                                  </a:lnTo>
                                  <a:lnTo>
                                    <a:pt x="40" y="81"/>
                                  </a:lnTo>
                                  <a:lnTo>
                                    <a:pt x="42" y="81"/>
                                  </a:lnTo>
                                  <a:lnTo>
                                    <a:pt x="45" y="79"/>
                                  </a:lnTo>
                                  <a:lnTo>
                                    <a:pt x="49" y="77"/>
                                  </a:lnTo>
                                  <a:lnTo>
                                    <a:pt x="52" y="76"/>
                                  </a:lnTo>
                                  <a:lnTo>
                                    <a:pt x="54" y="75"/>
                                  </a:lnTo>
                                  <a:lnTo>
                                    <a:pt x="55" y="74"/>
                                  </a:lnTo>
                                  <a:lnTo>
                                    <a:pt x="57" y="73"/>
                                  </a:lnTo>
                                  <a:lnTo>
                                    <a:pt x="58" y="73"/>
                                  </a:lnTo>
                                  <a:lnTo>
                                    <a:pt x="60" y="72"/>
                                  </a:lnTo>
                                  <a:lnTo>
                                    <a:pt x="61" y="71"/>
                                  </a:lnTo>
                                  <a:lnTo>
                                    <a:pt x="62" y="71"/>
                                  </a:lnTo>
                                  <a:lnTo>
                                    <a:pt x="62" y="70"/>
                                  </a:lnTo>
                                  <a:lnTo>
                                    <a:pt x="63" y="70"/>
                                  </a:lnTo>
                                  <a:lnTo>
                                    <a:pt x="63" y="69"/>
                                  </a:lnTo>
                                  <a:lnTo>
                                    <a:pt x="64" y="69"/>
                                  </a:lnTo>
                                  <a:lnTo>
                                    <a:pt x="65" y="68"/>
                                  </a:lnTo>
                                  <a:lnTo>
                                    <a:pt x="66" y="67"/>
                                  </a:lnTo>
                                  <a:lnTo>
                                    <a:pt x="67" y="66"/>
                                  </a:lnTo>
                                  <a:lnTo>
                                    <a:pt x="67" y="65"/>
                                  </a:lnTo>
                                  <a:lnTo>
                                    <a:pt x="67" y="64"/>
                                  </a:lnTo>
                                  <a:lnTo>
                                    <a:pt x="68" y="63"/>
                                  </a:lnTo>
                                  <a:lnTo>
                                    <a:pt x="68" y="61"/>
                                  </a:lnTo>
                                  <a:lnTo>
                                    <a:pt x="68" y="60"/>
                                  </a:lnTo>
                                  <a:lnTo>
                                    <a:pt x="67" y="59"/>
                                  </a:lnTo>
                                  <a:lnTo>
                                    <a:pt x="67" y="58"/>
                                  </a:lnTo>
                                  <a:lnTo>
                                    <a:pt x="66" y="57"/>
                                  </a:lnTo>
                                  <a:lnTo>
                                    <a:pt x="65" y="55"/>
                                  </a:lnTo>
                                  <a:lnTo>
                                    <a:pt x="64" y="54"/>
                                  </a:lnTo>
                                  <a:lnTo>
                                    <a:pt x="63" y="53"/>
                                  </a:lnTo>
                                  <a:lnTo>
                                    <a:pt x="62" y="53"/>
                                  </a:lnTo>
                                  <a:lnTo>
                                    <a:pt x="61" y="52"/>
                                  </a:lnTo>
                                  <a:lnTo>
                                    <a:pt x="60" y="51"/>
                                  </a:lnTo>
                                  <a:lnTo>
                                    <a:pt x="59" y="51"/>
                                  </a:lnTo>
                                  <a:lnTo>
                                    <a:pt x="58" y="51"/>
                                  </a:lnTo>
                                  <a:lnTo>
                                    <a:pt x="55" y="50"/>
                                  </a:lnTo>
                                  <a:lnTo>
                                    <a:pt x="53" y="49"/>
                                  </a:lnTo>
                                  <a:lnTo>
                                    <a:pt x="51" y="48"/>
                                  </a:lnTo>
                                  <a:lnTo>
                                    <a:pt x="48" y="48"/>
                                  </a:lnTo>
                                  <a:lnTo>
                                    <a:pt x="46" y="47"/>
                                  </a:lnTo>
                                  <a:lnTo>
                                    <a:pt x="44" y="47"/>
                                  </a:lnTo>
                                  <a:lnTo>
                                    <a:pt x="42" y="46"/>
                                  </a:lnTo>
                                  <a:lnTo>
                                    <a:pt x="40" y="46"/>
                                  </a:lnTo>
                                  <a:lnTo>
                                    <a:pt x="39" y="46"/>
                                  </a:lnTo>
                                  <a:lnTo>
                                    <a:pt x="37" y="46"/>
                                  </a:lnTo>
                                  <a:lnTo>
                                    <a:pt x="36" y="46"/>
                                  </a:lnTo>
                                  <a:lnTo>
                                    <a:pt x="35" y="45"/>
                                  </a:lnTo>
                                  <a:lnTo>
                                    <a:pt x="33" y="45"/>
                                  </a:lnTo>
                                  <a:lnTo>
                                    <a:pt x="32" y="45"/>
                                  </a:lnTo>
                                  <a:lnTo>
                                    <a:pt x="31" y="45"/>
                                  </a:lnTo>
                                  <a:lnTo>
                                    <a:pt x="30" y="45"/>
                                  </a:lnTo>
                                  <a:lnTo>
                                    <a:pt x="29" y="44"/>
                                  </a:lnTo>
                                  <a:lnTo>
                                    <a:pt x="28" y="44"/>
                                  </a:lnTo>
                                  <a:lnTo>
                                    <a:pt x="26" y="44"/>
                                  </a:lnTo>
                                  <a:lnTo>
                                    <a:pt x="24" y="44"/>
                                  </a:lnTo>
                                  <a:lnTo>
                                    <a:pt x="22" y="43"/>
                                  </a:lnTo>
                                  <a:lnTo>
                                    <a:pt x="20" y="43"/>
                                  </a:lnTo>
                                  <a:lnTo>
                                    <a:pt x="18" y="43"/>
                                  </a:lnTo>
                                  <a:lnTo>
                                    <a:pt x="15" y="42"/>
                                  </a:lnTo>
                                  <a:lnTo>
                                    <a:pt x="13" y="42"/>
                                  </a:lnTo>
                                  <a:lnTo>
                                    <a:pt x="11" y="42"/>
                                  </a:lnTo>
                                  <a:lnTo>
                                    <a:pt x="9" y="41"/>
                                  </a:lnTo>
                                  <a:lnTo>
                                    <a:pt x="7" y="41"/>
                                  </a:lnTo>
                                  <a:lnTo>
                                    <a:pt x="5" y="40"/>
                                  </a:lnTo>
                                  <a:lnTo>
                                    <a:pt x="4" y="40"/>
                                  </a:lnTo>
                                  <a:lnTo>
                                    <a:pt x="3" y="40"/>
                                  </a:lnTo>
                                  <a:lnTo>
                                    <a:pt x="2" y="39"/>
                                  </a:lnTo>
                                  <a:lnTo>
                                    <a:pt x="2" y="40"/>
                                  </a:lnTo>
                                  <a:lnTo>
                                    <a:pt x="2" y="39"/>
                                  </a:lnTo>
                                  <a:lnTo>
                                    <a:pt x="1" y="39"/>
                                  </a:lnTo>
                                  <a:lnTo>
                                    <a:pt x="1" y="38"/>
                                  </a:lnTo>
                                  <a:lnTo>
                                    <a:pt x="1" y="37"/>
                                  </a:lnTo>
                                  <a:lnTo>
                                    <a:pt x="1" y="38"/>
                                  </a:lnTo>
                                  <a:lnTo>
                                    <a:pt x="2" y="37"/>
                                  </a:lnTo>
                                  <a:lnTo>
                                    <a:pt x="2" y="36"/>
                                  </a:lnTo>
                                  <a:lnTo>
                                    <a:pt x="3" y="36"/>
                                  </a:lnTo>
                                  <a:lnTo>
                                    <a:pt x="3" y="35"/>
                                  </a:lnTo>
                                  <a:lnTo>
                                    <a:pt x="4" y="35"/>
                                  </a:lnTo>
                                  <a:lnTo>
                                    <a:pt x="5" y="34"/>
                                  </a:lnTo>
                                  <a:lnTo>
                                    <a:pt x="7" y="33"/>
                                  </a:lnTo>
                                  <a:lnTo>
                                    <a:pt x="8" y="32"/>
                                  </a:lnTo>
                                  <a:lnTo>
                                    <a:pt x="10" y="31"/>
                                  </a:lnTo>
                                  <a:lnTo>
                                    <a:pt x="12" y="30"/>
                                  </a:lnTo>
                                  <a:lnTo>
                                    <a:pt x="13" y="29"/>
                                  </a:lnTo>
                                  <a:lnTo>
                                    <a:pt x="15" y="28"/>
                                  </a:lnTo>
                                  <a:lnTo>
                                    <a:pt x="16" y="27"/>
                                  </a:lnTo>
                                  <a:lnTo>
                                    <a:pt x="17" y="27"/>
                                  </a:lnTo>
                                  <a:lnTo>
                                    <a:pt x="17" y="26"/>
                                  </a:lnTo>
                                  <a:lnTo>
                                    <a:pt x="18" y="26"/>
                                  </a:lnTo>
                                  <a:lnTo>
                                    <a:pt x="18" y="25"/>
                                  </a:lnTo>
                                  <a:lnTo>
                                    <a:pt x="18" y="24"/>
                                  </a:lnTo>
                                  <a:lnTo>
                                    <a:pt x="18" y="23"/>
                                  </a:lnTo>
                                  <a:lnTo>
                                    <a:pt x="18" y="22"/>
                                  </a:lnTo>
                                  <a:lnTo>
                                    <a:pt x="17" y="22"/>
                                  </a:lnTo>
                                  <a:lnTo>
                                    <a:pt x="17" y="21"/>
                                  </a:lnTo>
                                  <a:lnTo>
                                    <a:pt x="16" y="21"/>
                                  </a:lnTo>
                                  <a:lnTo>
                                    <a:pt x="16" y="20"/>
                                  </a:lnTo>
                                  <a:lnTo>
                                    <a:pt x="15" y="20"/>
                                  </a:lnTo>
                                  <a:lnTo>
                                    <a:pt x="14" y="19"/>
                                  </a:lnTo>
                                  <a:lnTo>
                                    <a:pt x="13" y="19"/>
                                  </a:lnTo>
                                  <a:lnTo>
                                    <a:pt x="11" y="17"/>
                                  </a:lnTo>
                                  <a:lnTo>
                                    <a:pt x="9" y="17"/>
                                  </a:lnTo>
                                  <a:lnTo>
                                    <a:pt x="8" y="16"/>
                                  </a:lnTo>
                                  <a:lnTo>
                                    <a:pt x="8" y="17"/>
                                  </a:lnTo>
                                  <a:lnTo>
                                    <a:pt x="8" y="16"/>
                                  </a:lnTo>
                                  <a:lnTo>
                                    <a:pt x="7" y="15"/>
                                  </a:lnTo>
                                  <a:lnTo>
                                    <a:pt x="6" y="14"/>
                                  </a:lnTo>
                                  <a:lnTo>
                                    <a:pt x="6" y="15"/>
                                  </a:lnTo>
                                  <a:lnTo>
                                    <a:pt x="6" y="14"/>
                                  </a:lnTo>
                                  <a:lnTo>
                                    <a:pt x="5" y="14"/>
                                  </a:lnTo>
                                  <a:lnTo>
                                    <a:pt x="5" y="13"/>
                                  </a:lnTo>
                                  <a:lnTo>
                                    <a:pt x="5" y="12"/>
                                  </a:lnTo>
                                  <a:lnTo>
                                    <a:pt x="4" y="11"/>
                                  </a:lnTo>
                                  <a:lnTo>
                                    <a:pt x="4" y="10"/>
                                  </a:lnTo>
                                  <a:lnTo>
                                    <a:pt x="4" y="8"/>
                                  </a:lnTo>
                                  <a:lnTo>
                                    <a:pt x="4" y="6"/>
                                  </a:lnTo>
                                  <a:lnTo>
                                    <a:pt x="4" y="5"/>
                                  </a:lnTo>
                                  <a:lnTo>
                                    <a:pt x="4" y="3"/>
                                  </a:lnTo>
                                  <a:lnTo>
                                    <a:pt x="4" y="2"/>
                                  </a:lnTo>
                                  <a:lnTo>
                                    <a:pt x="4" y="1"/>
                                  </a:lnTo>
                                  <a:lnTo>
                                    <a:pt x="4" y="0"/>
                                  </a:lnTo>
                                  <a:lnTo>
                                    <a:pt x="3" y="0"/>
                                  </a:lnTo>
                                  <a:lnTo>
                                    <a:pt x="3" y="1"/>
                                  </a:lnTo>
                                  <a:lnTo>
                                    <a:pt x="3" y="2"/>
                                  </a:lnTo>
                                  <a:lnTo>
                                    <a:pt x="3" y="3"/>
                                  </a:lnTo>
                                  <a:lnTo>
                                    <a:pt x="3" y="5"/>
                                  </a:lnTo>
                                  <a:lnTo>
                                    <a:pt x="3" y="6"/>
                                  </a:lnTo>
                                  <a:lnTo>
                                    <a:pt x="3" y="8"/>
                                  </a:lnTo>
                                  <a:lnTo>
                                    <a:pt x="3" y="10"/>
                                  </a:lnTo>
                                  <a:lnTo>
                                    <a:pt x="3" y="11"/>
                                  </a:lnTo>
                                  <a:lnTo>
                                    <a:pt x="3" y="12"/>
                                  </a:lnTo>
                                  <a:lnTo>
                                    <a:pt x="4" y="12"/>
                                  </a:lnTo>
                                  <a:lnTo>
                                    <a:pt x="4" y="13"/>
                                  </a:lnTo>
                                  <a:lnTo>
                                    <a:pt x="5" y="14"/>
                                  </a:lnTo>
                                  <a:lnTo>
                                    <a:pt x="5" y="15"/>
                                  </a:lnTo>
                                  <a:lnTo>
                                    <a:pt x="6" y="16"/>
                                  </a:lnTo>
                                  <a:lnTo>
                                    <a:pt x="7" y="16"/>
                                  </a:lnTo>
                                  <a:lnTo>
                                    <a:pt x="8" y="17"/>
                                  </a:lnTo>
                                  <a:lnTo>
                                    <a:pt x="9" y="18"/>
                                  </a:lnTo>
                                  <a:lnTo>
                                    <a:pt x="10" y="18"/>
                                  </a:lnTo>
                                  <a:lnTo>
                                    <a:pt x="12" y="20"/>
                                  </a:lnTo>
                                  <a:lnTo>
                                    <a:pt x="13" y="20"/>
                                  </a:lnTo>
                                  <a:lnTo>
                                    <a:pt x="14" y="21"/>
                                  </a:lnTo>
                                  <a:lnTo>
                                    <a:pt x="15" y="21"/>
                                  </a:lnTo>
                                  <a:lnTo>
                                    <a:pt x="16" y="21"/>
                                  </a:lnTo>
                                  <a:lnTo>
                                    <a:pt x="15" y="21"/>
                                  </a:lnTo>
                                  <a:lnTo>
                                    <a:pt x="16" y="22"/>
                                  </a:lnTo>
                                  <a:lnTo>
                                    <a:pt x="17" y="23"/>
                                  </a:lnTo>
                                  <a:lnTo>
                                    <a:pt x="17" y="22"/>
                                  </a:lnTo>
                                  <a:lnTo>
                                    <a:pt x="16" y="22"/>
                                  </a:lnTo>
                                  <a:lnTo>
                                    <a:pt x="17" y="23"/>
                                  </a:lnTo>
                                  <a:lnTo>
                                    <a:pt x="17" y="24"/>
                                  </a:lnTo>
                                  <a:lnTo>
                                    <a:pt x="18" y="24"/>
                                  </a:lnTo>
                                  <a:lnTo>
                                    <a:pt x="17" y="24"/>
                                  </a:lnTo>
                                  <a:lnTo>
                                    <a:pt x="17" y="25"/>
                                  </a:lnTo>
                                  <a:lnTo>
                                    <a:pt x="18" y="25"/>
                                  </a:lnTo>
                                  <a:lnTo>
                                    <a:pt x="17" y="25"/>
                                  </a:lnTo>
                                  <a:lnTo>
                                    <a:pt x="16" y="26"/>
                                  </a:lnTo>
                                  <a:lnTo>
                                    <a:pt x="15" y="26"/>
                                  </a:lnTo>
                                  <a:lnTo>
                                    <a:pt x="14" y="27"/>
                                  </a:lnTo>
                                  <a:lnTo>
                                    <a:pt x="13" y="28"/>
                                  </a:lnTo>
                                  <a:lnTo>
                                    <a:pt x="13" y="29"/>
                                  </a:lnTo>
                                  <a:lnTo>
                                    <a:pt x="13" y="28"/>
                                  </a:lnTo>
                                  <a:lnTo>
                                    <a:pt x="11" y="29"/>
                                  </a:lnTo>
                                  <a:lnTo>
                                    <a:pt x="10" y="30"/>
                                  </a:lnTo>
                                  <a:lnTo>
                                    <a:pt x="8" y="31"/>
                                  </a:lnTo>
                                  <a:lnTo>
                                    <a:pt x="6" y="32"/>
                                  </a:lnTo>
                                  <a:lnTo>
                                    <a:pt x="5" y="33"/>
                                  </a:lnTo>
                                  <a:lnTo>
                                    <a:pt x="3" y="34"/>
                                  </a:lnTo>
                                  <a:lnTo>
                                    <a:pt x="3" y="35"/>
                                  </a:lnTo>
                                  <a:lnTo>
                                    <a:pt x="2" y="35"/>
                                  </a:lnTo>
                                  <a:lnTo>
                                    <a:pt x="2" y="36"/>
                                  </a:lnTo>
                                  <a:lnTo>
                                    <a:pt x="1" y="36"/>
                                  </a:lnTo>
                                  <a:lnTo>
                                    <a:pt x="0" y="37"/>
                                  </a:lnTo>
                                  <a:lnTo>
                                    <a:pt x="0" y="38"/>
                                  </a:lnTo>
                                  <a:lnTo>
                                    <a:pt x="0" y="39"/>
                                  </a:lnTo>
                                  <a:lnTo>
                                    <a:pt x="1" y="39"/>
                                  </a:lnTo>
                                  <a:lnTo>
                                    <a:pt x="1" y="40"/>
                                  </a:lnTo>
                                  <a:lnTo>
                                    <a:pt x="2" y="40"/>
                                  </a:lnTo>
                                  <a:lnTo>
                                    <a:pt x="3" y="41"/>
                                  </a:lnTo>
                                  <a:lnTo>
                                    <a:pt x="4" y="41"/>
                                  </a:lnTo>
                                  <a:lnTo>
                                    <a:pt x="5" y="41"/>
                                  </a:lnTo>
                                  <a:lnTo>
                                    <a:pt x="7" y="42"/>
                                  </a:lnTo>
                                  <a:lnTo>
                                    <a:pt x="9" y="42"/>
                                  </a:lnTo>
                                  <a:lnTo>
                                    <a:pt x="11" y="43"/>
                                  </a:lnTo>
                                  <a:lnTo>
                                    <a:pt x="13" y="43"/>
                                  </a:lnTo>
                                  <a:lnTo>
                                    <a:pt x="15" y="44"/>
                                  </a:lnTo>
                                  <a:lnTo>
                                    <a:pt x="18" y="44"/>
                                  </a:lnTo>
                                  <a:lnTo>
                                    <a:pt x="20" y="44"/>
                                  </a:lnTo>
                                  <a:lnTo>
                                    <a:pt x="22" y="45"/>
                                  </a:lnTo>
                                  <a:lnTo>
                                    <a:pt x="24" y="45"/>
                                  </a:lnTo>
                                  <a:lnTo>
                                    <a:pt x="26" y="45"/>
                                  </a:lnTo>
                                  <a:lnTo>
                                    <a:pt x="28" y="45"/>
                                  </a:lnTo>
                                  <a:lnTo>
                                    <a:pt x="29" y="46"/>
                                  </a:lnTo>
                                  <a:lnTo>
                                    <a:pt x="29" y="45"/>
                                  </a:lnTo>
                                  <a:lnTo>
                                    <a:pt x="29" y="46"/>
                                  </a:lnTo>
                                  <a:lnTo>
                                    <a:pt x="30" y="46"/>
                                  </a:lnTo>
                                  <a:lnTo>
                                    <a:pt x="30" y="45"/>
                                  </a:lnTo>
                                  <a:lnTo>
                                    <a:pt x="30" y="46"/>
                                  </a:lnTo>
                                  <a:lnTo>
                                    <a:pt x="31" y="46"/>
                                  </a:lnTo>
                                  <a:lnTo>
                                    <a:pt x="32" y="46"/>
                                  </a:lnTo>
                                  <a:lnTo>
                                    <a:pt x="33" y="46"/>
                                  </a:lnTo>
                                  <a:lnTo>
                                    <a:pt x="35" y="47"/>
                                  </a:lnTo>
                                  <a:lnTo>
                                    <a:pt x="36" y="47"/>
                                  </a:lnTo>
                                  <a:lnTo>
                                    <a:pt x="37" y="47"/>
                                  </a:lnTo>
                                  <a:lnTo>
                                    <a:pt x="39" y="47"/>
                                  </a:lnTo>
                                  <a:lnTo>
                                    <a:pt x="40" y="47"/>
                                  </a:lnTo>
                                  <a:lnTo>
                                    <a:pt x="42" y="47"/>
                                  </a:lnTo>
                                  <a:lnTo>
                                    <a:pt x="44" y="48"/>
                                  </a:lnTo>
                                  <a:lnTo>
                                    <a:pt x="44" y="47"/>
                                  </a:lnTo>
                                  <a:lnTo>
                                    <a:pt x="44" y="48"/>
                                  </a:lnTo>
                                  <a:lnTo>
                                    <a:pt x="46" y="48"/>
                                  </a:lnTo>
                                  <a:lnTo>
                                    <a:pt x="48" y="49"/>
                                  </a:lnTo>
                                  <a:lnTo>
                                    <a:pt x="50" y="49"/>
                                  </a:lnTo>
                                  <a:lnTo>
                                    <a:pt x="53" y="50"/>
                                  </a:lnTo>
                                  <a:lnTo>
                                    <a:pt x="55" y="51"/>
                                  </a:lnTo>
                                  <a:lnTo>
                                    <a:pt x="57" y="52"/>
                                  </a:lnTo>
                                  <a:lnTo>
                                    <a:pt x="58" y="52"/>
                                  </a:lnTo>
                                  <a:lnTo>
                                    <a:pt x="59" y="53"/>
                                  </a:lnTo>
                                  <a:lnTo>
                                    <a:pt x="60" y="53"/>
                                  </a:lnTo>
                                  <a:lnTo>
                                    <a:pt x="61" y="53"/>
                                  </a:lnTo>
                                  <a:lnTo>
                                    <a:pt x="62" y="54"/>
                                  </a:lnTo>
                                  <a:lnTo>
                                    <a:pt x="62" y="53"/>
                                  </a:lnTo>
                                  <a:lnTo>
                                    <a:pt x="62" y="54"/>
                                  </a:lnTo>
                                  <a:lnTo>
                                    <a:pt x="63" y="54"/>
                                  </a:lnTo>
                                  <a:lnTo>
                                    <a:pt x="64" y="55"/>
                                  </a:lnTo>
                                  <a:lnTo>
                                    <a:pt x="65" y="56"/>
                                  </a:lnTo>
                                  <a:lnTo>
                                    <a:pt x="65" y="57"/>
                                  </a:lnTo>
                                  <a:lnTo>
                                    <a:pt x="66" y="57"/>
                                  </a:lnTo>
                                  <a:lnTo>
                                    <a:pt x="65" y="57"/>
                                  </a:lnTo>
                                  <a:lnTo>
                                    <a:pt x="66" y="58"/>
                                  </a:lnTo>
                                  <a:lnTo>
                                    <a:pt x="66" y="59"/>
                                  </a:lnTo>
                                  <a:lnTo>
                                    <a:pt x="66" y="61"/>
                                  </a:lnTo>
                                  <a:lnTo>
                                    <a:pt x="67" y="60"/>
                                  </a:lnTo>
                                  <a:lnTo>
                                    <a:pt x="66" y="60"/>
                                  </a:lnTo>
                                  <a:lnTo>
                                    <a:pt x="67" y="61"/>
                                  </a:lnTo>
                                  <a:lnTo>
                                    <a:pt x="66" y="62"/>
                                  </a:lnTo>
                                  <a:lnTo>
                                    <a:pt x="66" y="64"/>
                                  </a:lnTo>
                                  <a:lnTo>
                                    <a:pt x="67" y="64"/>
                                  </a:lnTo>
                                  <a:lnTo>
                                    <a:pt x="66" y="63"/>
                                  </a:lnTo>
                                  <a:lnTo>
                                    <a:pt x="66" y="64"/>
                                  </a:lnTo>
                                  <a:lnTo>
                                    <a:pt x="66" y="65"/>
                                  </a:lnTo>
                                  <a:lnTo>
                                    <a:pt x="65" y="66"/>
                                  </a:lnTo>
                                  <a:lnTo>
                                    <a:pt x="66" y="66"/>
                                  </a:lnTo>
                                  <a:lnTo>
                                    <a:pt x="65" y="66"/>
                                  </a:lnTo>
                                  <a:lnTo>
                                    <a:pt x="64" y="67"/>
                                  </a:lnTo>
                                  <a:lnTo>
                                    <a:pt x="63" y="68"/>
                                  </a:lnTo>
                                  <a:lnTo>
                                    <a:pt x="62" y="69"/>
                                  </a:lnTo>
                                  <a:lnTo>
                                    <a:pt x="61" y="70"/>
                                  </a:lnTo>
                                  <a:lnTo>
                                    <a:pt x="60" y="70"/>
                                  </a:lnTo>
                                  <a:lnTo>
                                    <a:pt x="59" y="71"/>
                                  </a:lnTo>
                                  <a:lnTo>
                                    <a:pt x="58" y="71"/>
                                  </a:lnTo>
                                  <a:lnTo>
                                    <a:pt x="56" y="72"/>
                                  </a:lnTo>
                                  <a:lnTo>
                                    <a:pt x="55" y="73"/>
                                  </a:lnTo>
                                  <a:lnTo>
                                    <a:pt x="53" y="74"/>
                                  </a:lnTo>
                                  <a:lnTo>
                                    <a:pt x="52" y="75"/>
                                  </a:lnTo>
                                  <a:lnTo>
                                    <a:pt x="48" y="76"/>
                                  </a:lnTo>
                                  <a:lnTo>
                                    <a:pt x="45" y="78"/>
                                  </a:lnTo>
                                  <a:lnTo>
                                    <a:pt x="41" y="80"/>
                                  </a:lnTo>
                                  <a:lnTo>
                                    <a:pt x="39" y="80"/>
                                  </a:lnTo>
                                  <a:lnTo>
                                    <a:pt x="38" y="81"/>
                                  </a:lnTo>
                                  <a:lnTo>
                                    <a:pt x="36" y="82"/>
                                  </a:lnTo>
                                  <a:lnTo>
                                    <a:pt x="35" y="82"/>
                                  </a:lnTo>
                                  <a:lnTo>
                                    <a:pt x="32" y="83"/>
                                  </a:lnTo>
                                  <a:lnTo>
                                    <a:pt x="29" y="84"/>
                                  </a:lnTo>
                                  <a:lnTo>
                                    <a:pt x="27" y="85"/>
                                  </a:lnTo>
                                  <a:lnTo>
                                    <a:pt x="24" y="86"/>
                                  </a:lnTo>
                                  <a:lnTo>
                                    <a:pt x="23" y="86"/>
                                  </a:lnTo>
                                  <a:lnTo>
                                    <a:pt x="22" y="87"/>
                                  </a:lnTo>
                                  <a:lnTo>
                                    <a:pt x="21" y="87"/>
                                  </a:lnTo>
                                  <a:lnTo>
                                    <a:pt x="20" y="87"/>
                                  </a:lnTo>
                                  <a:lnTo>
                                    <a:pt x="19" y="88"/>
                                  </a:lnTo>
                                  <a:lnTo>
                                    <a:pt x="18" y="88"/>
                                  </a:lnTo>
                                  <a:lnTo>
                                    <a:pt x="18" y="89"/>
                                  </a:lnTo>
                                  <a:lnTo>
                                    <a:pt x="17" y="90"/>
                                  </a:lnTo>
                                  <a:lnTo>
                                    <a:pt x="17" y="91"/>
                                  </a:lnTo>
                                  <a:lnTo>
                                    <a:pt x="17" y="92"/>
                                  </a:lnTo>
                                  <a:lnTo>
                                    <a:pt x="17" y="93"/>
                                  </a:lnTo>
                                  <a:lnTo>
                                    <a:pt x="18" y="93"/>
                                  </a:lnTo>
                                  <a:lnTo>
                                    <a:pt x="18" y="94"/>
                                  </a:lnTo>
                                  <a:lnTo>
                                    <a:pt x="19" y="95"/>
                                  </a:lnTo>
                                  <a:lnTo>
                                    <a:pt x="20" y="96"/>
                                  </a:lnTo>
                                  <a:lnTo>
                                    <a:pt x="21" y="97"/>
                                  </a:lnTo>
                                  <a:lnTo>
                                    <a:pt x="22" y="98"/>
                                  </a:lnTo>
                                  <a:lnTo>
                                    <a:pt x="22" y="99"/>
                                  </a:lnTo>
                                  <a:lnTo>
                                    <a:pt x="22" y="98"/>
                                  </a:lnTo>
                                  <a:lnTo>
                                    <a:pt x="22" y="99"/>
                                  </a:lnTo>
                                  <a:lnTo>
                                    <a:pt x="23" y="100"/>
                                  </a:lnTo>
                                  <a:lnTo>
                                    <a:pt x="22" y="101"/>
                                  </a:lnTo>
                                  <a:lnTo>
                                    <a:pt x="23" y="101"/>
                                  </a:lnTo>
                                  <a:lnTo>
                                    <a:pt x="22" y="101"/>
                                  </a:lnTo>
                                  <a:lnTo>
                                    <a:pt x="21" y="101"/>
                                  </a:lnTo>
                                  <a:lnTo>
                                    <a:pt x="20" y="102"/>
                                  </a:lnTo>
                                  <a:lnTo>
                                    <a:pt x="19" y="102"/>
                                  </a:lnTo>
                                  <a:lnTo>
                                    <a:pt x="17" y="102"/>
                                  </a:lnTo>
                                  <a:lnTo>
                                    <a:pt x="15" y="102"/>
                                  </a:lnTo>
                                  <a:lnTo>
                                    <a:pt x="14" y="103"/>
                                  </a:lnTo>
                                  <a:lnTo>
                                    <a:pt x="13" y="103"/>
                                  </a:lnTo>
                                  <a:lnTo>
                                    <a:pt x="12" y="103"/>
                                  </a:lnTo>
                                  <a:lnTo>
                                    <a:pt x="11" y="104"/>
                                  </a:lnTo>
                                  <a:lnTo>
                                    <a:pt x="10" y="105"/>
                                  </a:lnTo>
                                  <a:lnTo>
                                    <a:pt x="9" y="105"/>
                                  </a:lnTo>
                                  <a:lnTo>
                                    <a:pt x="9" y="106"/>
                                  </a:lnTo>
                                  <a:lnTo>
                                    <a:pt x="9" y="107"/>
                                  </a:lnTo>
                                  <a:lnTo>
                                    <a:pt x="8" y="107"/>
                                  </a:lnTo>
                                  <a:lnTo>
                                    <a:pt x="8" y="109"/>
                                  </a:lnTo>
                                  <a:lnTo>
                                    <a:pt x="7" y="110"/>
                                  </a:lnTo>
                                  <a:lnTo>
                                    <a:pt x="7" y="111"/>
                                  </a:lnTo>
                                  <a:lnTo>
                                    <a:pt x="6" y="113"/>
                                  </a:lnTo>
                                  <a:lnTo>
                                    <a:pt x="5" y="116"/>
                                  </a:lnTo>
                                  <a:lnTo>
                                    <a:pt x="5" y="117"/>
                                  </a:lnTo>
                                  <a:lnTo>
                                    <a:pt x="4" y="118"/>
                                  </a:lnTo>
                                  <a:lnTo>
                                    <a:pt x="4" y="119"/>
                                  </a:lnTo>
                                  <a:lnTo>
                                    <a:pt x="4" y="120"/>
                                  </a:lnTo>
                                  <a:lnTo>
                                    <a:pt x="4" y="121"/>
                                  </a:lnTo>
                                  <a:lnTo>
                                    <a:pt x="3" y="12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8" name="Rectangle 1235"/>
                          <wps:cNvSpPr>
                            <a:spLocks noChangeArrowheads="1"/>
                          </wps:cNvSpPr>
                          <wps:spPr bwMode="auto">
                            <a:xfrm>
                              <a:off x="3162" y="15"/>
                              <a:ext cx="15" cy="2369"/>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9" name="Rectangle 1236"/>
                          <wps:cNvSpPr>
                            <a:spLocks noChangeArrowheads="1"/>
                          </wps:cNvSpPr>
                          <wps:spPr bwMode="auto">
                            <a:xfrm>
                              <a:off x="3177" y="2369"/>
                              <a:ext cx="1109" cy="1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0" name="Freeform 1237"/>
                          <wps:cNvSpPr>
                            <a:spLocks/>
                          </wps:cNvSpPr>
                          <wps:spPr bwMode="auto">
                            <a:xfrm>
                              <a:off x="4211" y="1169"/>
                              <a:ext cx="90" cy="90"/>
                            </a:xfrm>
                            <a:custGeom>
                              <a:avLst/>
                              <a:gdLst>
                                <a:gd name="T0" fmla="*/ 90 w 6"/>
                                <a:gd name="T1" fmla="*/ 15 h 6"/>
                                <a:gd name="T2" fmla="*/ 75 w 6"/>
                                <a:gd name="T3" fmla="*/ 0 h 6"/>
                                <a:gd name="T4" fmla="*/ 0 w 6"/>
                                <a:gd name="T5" fmla="*/ 75 h 6"/>
                                <a:gd name="T6" fmla="*/ 15 w 6"/>
                                <a:gd name="T7" fmla="*/ 90 h 6"/>
                                <a:gd name="T8" fmla="*/ 90 w 6"/>
                                <a:gd name="T9" fmla="*/ 15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6" y="1"/>
                                  </a:moveTo>
                                  <a:lnTo>
                                    <a:pt x="5" y="0"/>
                                  </a:lnTo>
                                  <a:lnTo>
                                    <a:pt x="0" y="5"/>
                                  </a:lnTo>
                                  <a:lnTo>
                                    <a:pt x="1" y="6"/>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1" name="Freeform 1238"/>
                          <wps:cNvSpPr>
                            <a:spLocks/>
                          </wps:cNvSpPr>
                          <wps:spPr bwMode="auto">
                            <a:xfrm>
                              <a:off x="4211" y="1169"/>
                              <a:ext cx="90" cy="90"/>
                            </a:xfrm>
                            <a:custGeom>
                              <a:avLst/>
                              <a:gdLst>
                                <a:gd name="T0" fmla="*/ 15 w 6"/>
                                <a:gd name="T1" fmla="*/ 0 h 6"/>
                                <a:gd name="T2" fmla="*/ 0 w 6"/>
                                <a:gd name="T3" fmla="*/ 15 h 6"/>
                                <a:gd name="T4" fmla="*/ 75 w 6"/>
                                <a:gd name="T5" fmla="*/ 90 h 6"/>
                                <a:gd name="T6" fmla="*/ 90 w 6"/>
                                <a:gd name="T7" fmla="*/ 75 h 6"/>
                                <a:gd name="T8" fmla="*/ 15 w 6"/>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1" y="0"/>
                                  </a:moveTo>
                                  <a:lnTo>
                                    <a:pt x="0" y="1"/>
                                  </a:lnTo>
                                  <a:lnTo>
                                    <a:pt x="5" y="6"/>
                                  </a:lnTo>
                                  <a:lnTo>
                                    <a:pt x="6" y="5"/>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2" name="Freeform 1239"/>
                          <wps:cNvSpPr>
                            <a:spLocks/>
                          </wps:cNvSpPr>
                          <wps:spPr bwMode="auto">
                            <a:xfrm>
                              <a:off x="3147"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3" name="Freeform 1240"/>
                          <wps:cNvSpPr>
                            <a:spLocks/>
                          </wps:cNvSpPr>
                          <wps:spPr bwMode="auto">
                            <a:xfrm>
                              <a:off x="3192"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0 w 1"/>
                                <a:gd name="T11" fmla="*/ 0 w 1"/>
                                <a:gd name="T12" fmla="*/ 15 w 1"/>
                                <a:gd name="T13" fmla="*/ 15 w 1"/>
                                <a:gd name="T14" fmla="*/ 15 w 1"/>
                                <a:gd name="T15" fmla="*/ 15 w 1"/>
                                <a:gd name="T16" fmla="*/ 0 w 1"/>
                                <a:gd name="T17" fmla="*/ 0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4" name="Freeform 1241"/>
                          <wps:cNvSpPr>
                            <a:spLocks/>
                          </wps:cNvSpPr>
                          <wps:spPr bwMode="auto">
                            <a:xfrm>
                              <a:off x="3207" y="1214"/>
                              <a:ext cx="30" cy="0"/>
                            </a:xfrm>
                            <a:custGeom>
                              <a:avLst/>
                              <a:gdLst>
                                <a:gd name="T0" fmla="*/ 15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0"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5" name="Freeform 1242"/>
                          <wps:cNvSpPr>
                            <a:spLocks/>
                          </wps:cNvSpPr>
                          <wps:spPr bwMode="auto">
                            <a:xfrm>
                              <a:off x="3252"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6" name="Freeform 1243"/>
                          <wps:cNvSpPr>
                            <a:spLocks/>
                          </wps:cNvSpPr>
                          <wps:spPr bwMode="auto">
                            <a:xfrm>
                              <a:off x="3267" y="1214"/>
                              <a:ext cx="30" cy="0"/>
                            </a:xfrm>
                            <a:custGeom>
                              <a:avLst/>
                              <a:gdLst>
                                <a:gd name="T0" fmla="*/ 15 w 2"/>
                                <a:gd name="T1" fmla="*/ 15 w 2"/>
                                <a:gd name="T2" fmla="*/ 0 w 2"/>
                                <a:gd name="T3" fmla="*/ 0 w 2"/>
                                <a:gd name="T4" fmla="*/ 0 w 2"/>
                                <a:gd name="T5" fmla="*/ 0 w 2"/>
                                <a:gd name="T6" fmla="*/ 0 w 2"/>
                                <a:gd name="T7" fmla="*/ 0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7" name="Freeform 1244"/>
                          <wps:cNvSpPr>
                            <a:spLocks/>
                          </wps:cNvSpPr>
                          <wps:spPr bwMode="auto">
                            <a:xfrm>
                              <a:off x="331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8" name="Freeform 1245"/>
                          <wps:cNvSpPr>
                            <a:spLocks/>
                          </wps:cNvSpPr>
                          <wps:spPr bwMode="auto">
                            <a:xfrm>
                              <a:off x="334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9" name="Freeform 1246"/>
                          <wps:cNvSpPr>
                            <a:spLocks/>
                          </wps:cNvSpPr>
                          <wps:spPr bwMode="auto">
                            <a:xfrm>
                              <a:off x="337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0" name="Freeform 1247"/>
                          <wps:cNvSpPr>
                            <a:spLocks/>
                          </wps:cNvSpPr>
                          <wps:spPr bwMode="auto">
                            <a:xfrm>
                              <a:off x="3402"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15 w 2"/>
                                <a:gd name="T12" fmla="*/ 15 w 2"/>
                                <a:gd name="T13" fmla="*/ 30 w 2"/>
                                <a:gd name="T14" fmla="*/ 30 w 2"/>
                                <a:gd name="T15" fmla="*/ 15 w 2"/>
                                <a:gd name="T16" fmla="*/ 15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1" name="Freeform 1248"/>
                          <wps:cNvSpPr>
                            <a:spLocks/>
                          </wps:cNvSpPr>
                          <wps:spPr bwMode="auto">
                            <a:xfrm>
                              <a:off x="343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2" name="Freeform 1249"/>
                          <wps:cNvSpPr>
                            <a:spLocks/>
                          </wps:cNvSpPr>
                          <wps:spPr bwMode="auto">
                            <a:xfrm>
                              <a:off x="3462"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30 w 2"/>
                                <a:gd name="T12" fmla="*/ 30 w 2"/>
                                <a:gd name="T13" fmla="*/ 30 w 2"/>
                                <a:gd name="T14" fmla="*/ 30 w 2"/>
                                <a:gd name="T15" fmla="*/ 30 w 2"/>
                                <a:gd name="T16" fmla="*/ 30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3" name="Freeform 1250"/>
                          <wps:cNvSpPr>
                            <a:spLocks/>
                          </wps:cNvSpPr>
                          <wps:spPr bwMode="auto">
                            <a:xfrm>
                              <a:off x="3492" y="1214"/>
                              <a:ext cx="15" cy="0"/>
                            </a:xfrm>
                            <a:custGeom>
                              <a:avLst/>
                              <a:gdLst>
                                <a:gd name="T0" fmla="*/ 15 w 1"/>
                                <a:gd name="T1" fmla="*/ 15 w 1"/>
                                <a:gd name="T2" fmla="*/ 0 w 1"/>
                                <a:gd name="T3" fmla="*/ 0 w 1"/>
                                <a:gd name="T4" fmla="*/ 0 w 1"/>
                                <a:gd name="T5" fmla="*/ 0 w 1"/>
                                <a:gd name="T6" fmla="*/ 0 w 1"/>
                                <a:gd name="T7" fmla="*/ 0 w 1"/>
                                <a:gd name="T8" fmla="*/ 15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1" y="0"/>
                                  </a:ln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4" name="Freeform 1251"/>
                          <wps:cNvSpPr>
                            <a:spLocks/>
                          </wps:cNvSpPr>
                          <wps:spPr bwMode="auto">
                            <a:xfrm>
                              <a:off x="3522"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5" name="Freeform 1252"/>
                          <wps:cNvSpPr>
                            <a:spLocks/>
                          </wps:cNvSpPr>
                          <wps:spPr bwMode="auto">
                            <a:xfrm>
                              <a:off x="3567"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6" name="Freeform 1253"/>
                          <wps:cNvSpPr>
                            <a:spLocks/>
                          </wps:cNvSpPr>
                          <wps:spPr bwMode="auto">
                            <a:xfrm>
                              <a:off x="3582" y="1214"/>
                              <a:ext cx="29" cy="0"/>
                            </a:xfrm>
                            <a:custGeom>
                              <a:avLst/>
                              <a:gdLst>
                                <a:gd name="T0" fmla="*/ 0 w 2"/>
                                <a:gd name="T1" fmla="*/ 0 w 2"/>
                                <a:gd name="T2" fmla="*/ 0 w 2"/>
                                <a:gd name="T3" fmla="*/ 0 w 2"/>
                                <a:gd name="T4" fmla="*/ 0 w 2"/>
                                <a:gd name="T5" fmla="*/ 0 w 2"/>
                                <a:gd name="T6" fmla="*/ 0 w 2"/>
                                <a:gd name="T7" fmla="*/ 0 w 2"/>
                                <a:gd name="T8" fmla="*/ 0 w 2"/>
                                <a:gd name="T9" fmla="*/ 29 w 2"/>
                                <a:gd name="T10" fmla="*/ 29 w 2"/>
                                <a:gd name="T11" fmla="*/ 29 w 2"/>
                                <a:gd name="T12" fmla="*/ 29 w 2"/>
                                <a:gd name="T13" fmla="*/ 29 w 2"/>
                                <a:gd name="T14" fmla="*/ 29 w 2"/>
                                <a:gd name="T15" fmla="*/ 29 w 2"/>
                                <a:gd name="T16" fmla="*/ 29 w 2"/>
                                <a:gd name="T17" fmla="*/ 29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7" name="Freeform 1254"/>
                          <wps:cNvSpPr>
                            <a:spLocks/>
                          </wps:cNvSpPr>
                          <wps:spPr bwMode="auto">
                            <a:xfrm>
                              <a:off x="3626"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8" name="Freeform 1255"/>
                          <wps:cNvSpPr>
                            <a:spLocks/>
                          </wps:cNvSpPr>
                          <wps:spPr bwMode="auto">
                            <a:xfrm>
                              <a:off x="3641"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9" name="Freeform 1256"/>
                          <wps:cNvSpPr>
                            <a:spLocks/>
                          </wps:cNvSpPr>
                          <wps:spPr bwMode="auto">
                            <a:xfrm>
                              <a:off x="3686"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0" name="Freeform 1257"/>
                          <wps:cNvSpPr>
                            <a:spLocks/>
                          </wps:cNvSpPr>
                          <wps:spPr bwMode="auto">
                            <a:xfrm>
                              <a:off x="3701"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1" name="Freeform 1258"/>
                          <wps:cNvSpPr>
                            <a:spLocks/>
                          </wps:cNvSpPr>
                          <wps:spPr bwMode="auto">
                            <a:xfrm>
                              <a:off x="3746"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0 w 1"/>
                                <a:gd name="T11" fmla="*/ 0 w 1"/>
                                <a:gd name="T12" fmla="*/ 15 w 1"/>
                                <a:gd name="T13" fmla="*/ 15 w 1"/>
                                <a:gd name="T14" fmla="*/ 15 w 1"/>
                                <a:gd name="T15" fmla="*/ 15 w 1"/>
                                <a:gd name="T16" fmla="*/ 0 w 1"/>
                                <a:gd name="T17" fmla="*/ 0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2" name="Freeform 1259"/>
                          <wps:cNvSpPr>
                            <a:spLocks/>
                          </wps:cNvSpPr>
                          <wps:spPr bwMode="auto">
                            <a:xfrm>
                              <a:off x="3761" y="1214"/>
                              <a:ext cx="30" cy="0"/>
                            </a:xfrm>
                            <a:custGeom>
                              <a:avLst/>
                              <a:gdLst>
                                <a:gd name="T0" fmla="*/ 15 w 2"/>
                                <a:gd name="T1" fmla="*/ 15 w 2"/>
                                <a:gd name="T2" fmla="*/ 0 w 2"/>
                                <a:gd name="T3" fmla="*/ 0 w 2"/>
                                <a:gd name="T4" fmla="*/ 0 w 2"/>
                                <a:gd name="T5" fmla="*/ 0 w 2"/>
                                <a:gd name="T6" fmla="*/ 0 w 2"/>
                                <a:gd name="T7" fmla="*/ 0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3" name="Freeform 1260"/>
                          <wps:cNvSpPr>
                            <a:spLocks/>
                          </wps:cNvSpPr>
                          <wps:spPr bwMode="auto">
                            <a:xfrm>
                              <a:off x="3806"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4" name="Freeform 1261"/>
                          <wps:cNvSpPr>
                            <a:spLocks/>
                          </wps:cNvSpPr>
                          <wps:spPr bwMode="auto">
                            <a:xfrm>
                              <a:off x="3821" y="1214"/>
                              <a:ext cx="30" cy="0"/>
                            </a:xfrm>
                            <a:custGeom>
                              <a:avLst/>
                              <a:gdLst>
                                <a:gd name="T0" fmla="*/ 15 w 2"/>
                                <a:gd name="T1" fmla="*/ 15 w 2"/>
                                <a:gd name="T2" fmla="*/ 15 w 2"/>
                                <a:gd name="T3" fmla="*/ 0 w 2"/>
                                <a:gd name="T4" fmla="*/ 0 w 2"/>
                                <a:gd name="T5" fmla="*/ 0 w 2"/>
                                <a:gd name="T6" fmla="*/ 0 w 2"/>
                                <a:gd name="T7" fmla="*/ 15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5" name="Freeform 1262"/>
                          <wps:cNvSpPr>
                            <a:spLocks/>
                          </wps:cNvSpPr>
                          <wps:spPr bwMode="auto">
                            <a:xfrm>
                              <a:off x="386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6" name="Freeform 1263"/>
                          <wps:cNvSpPr>
                            <a:spLocks/>
                          </wps:cNvSpPr>
                          <wps:spPr bwMode="auto">
                            <a:xfrm>
                              <a:off x="389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7" name="Freeform 1264"/>
                          <wps:cNvSpPr>
                            <a:spLocks/>
                          </wps:cNvSpPr>
                          <wps:spPr bwMode="auto">
                            <a:xfrm>
                              <a:off x="392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8" name="Freeform 1265"/>
                          <wps:cNvSpPr>
                            <a:spLocks/>
                          </wps:cNvSpPr>
                          <wps:spPr bwMode="auto">
                            <a:xfrm>
                              <a:off x="3956"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15 w 2"/>
                                <a:gd name="T12" fmla="*/ 30 w 2"/>
                                <a:gd name="T13" fmla="*/ 30 w 2"/>
                                <a:gd name="T14" fmla="*/ 30 w 2"/>
                                <a:gd name="T15" fmla="*/ 30 w 2"/>
                                <a:gd name="T16" fmla="*/ 15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9" name="Freeform 1266"/>
                          <wps:cNvSpPr>
                            <a:spLocks/>
                          </wps:cNvSpPr>
                          <wps:spPr bwMode="auto">
                            <a:xfrm>
                              <a:off x="3986" y="1214"/>
                              <a:ext cx="15" cy="0"/>
                            </a:xfrm>
                            <a:custGeom>
                              <a:avLst/>
                              <a:gdLst>
                                <a:gd name="T0" fmla="*/ 15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0" name="Freeform 1267"/>
                          <wps:cNvSpPr>
                            <a:spLocks/>
                          </wps:cNvSpPr>
                          <wps:spPr bwMode="auto">
                            <a:xfrm>
                              <a:off x="4016"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1" name="Freeform 1268"/>
                          <wps:cNvSpPr>
                            <a:spLocks/>
                          </wps:cNvSpPr>
                          <wps:spPr bwMode="auto">
                            <a:xfrm>
                              <a:off x="4046" y="1214"/>
                              <a:ext cx="15" cy="0"/>
                            </a:xfrm>
                            <a:custGeom>
                              <a:avLst/>
                              <a:gdLst>
                                <a:gd name="T0" fmla="*/ 15 w 1"/>
                                <a:gd name="T1" fmla="*/ 15 w 1"/>
                                <a:gd name="T2" fmla="*/ 15 w 1"/>
                                <a:gd name="T3" fmla="*/ 0 w 1"/>
                                <a:gd name="T4" fmla="*/ 0 w 1"/>
                                <a:gd name="T5" fmla="*/ 0 w 1"/>
                                <a:gd name="T6" fmla="*/ 0 w 1"/>
                                <a:gd name="T7" fmla="*/ 15 w 1"/>
                                <a:gd name="T8" fmla="*/ 15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1" y="0"/>
                                  </a:ln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2" name="Freeform 1269"/>
                          <wps:cNvSpPr>
                            <a:spLocks/>
                          </wps:cNvSpPr>
                          <wps:spPr bwMode="auto">
                            <a:xfrm>
                              <a:off x="4076"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 name="Freeform 1270"/>
                          <wps:cNvSpPr>
                            <a:spLocks/>
                          </wps:cNvSpPr>
                          <wps:spPr bwMode="auto">
                            <a:xfrm>
                              <a:off x="4121"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 name="Freeform 1271"/>
                          <wps:cNvSpPr>
                            <a:spLocks/>
                          </wps:cNvSpPr>
                          <wps:spPr bwMode="auto">
                            <a:xfrm>
                              <a:off x="4136"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 name="Freeform 1272"/>
                          <wps:cNvSpPr>
                            <a:spLocks/>
                          </wps:cNvSpPr>
                          <wps:spPr bwMode="auto">
                            <a:xfrm>
                              <a:off x="4181"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6" name="Freeform 1273"/>
                          <wps:cNvSpPr>
                            <a:spLocks/>
                          </wps:cNvSpPr>
                          <wps:spPr bwMode="auto">
                            <a:xfrm>
                              <a:off x="1978" y="120"/>
                              <a:ext cx="150" cy="45"/>
                            </a:xfrm>
                            <a:custGeom>
                              <a:avLst/>
                              <a:gdLst>
                                <a:gd name="T0" fmla="*/ 0 w 10"/>
                                <a:gd name="T1" fmla="*/ 45 h 3"/>
                                <a:gd name="T2" fmla="*/ 150 w 10"/>
                                <a:gd name="T3" fmla="*/ 30 h 3"/>
                                <a:gd name="T4" fmla="*/ 150 w 10"/>
                                <a:gd name="T5" fmla="*/ 0 h 3"/>
                                <a:gd name="T6" fmla="*/ 0 w 10"/>
                                <a:gd name="T7" fmla="*/ 0 h 3"/>
                                <a:gd name="T8" fmla="*/ 0 w 10"/>
                                <a:gd name="T9" fmla="*/ 45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
                                  <a:moveTo>
                                    <a:pt x="0" y="3"/>
                                  </a:moveTo>
                                  <a:lnTo>
                                    <a:pt x="10" y="2"/>
                                  </a:lnTo>
                                  <a:lnTo>
                                    <a:pt x="10" y="0"/>
                                  </a:lnTo>
                                  <a:lnTo>
                                    <a:pt x="0" y="0"/>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7" name="Line 1274"/>
                          <wps:cNvCnPr>
                            <a:cxnSpLocks noChangeShapeType="1"/>
                          </wps:cNvCnPr>
                          <wps:spPr bwMode="auto">
                            <a:xfrm flipH="1">
                              <a:off x="2038" y="135"/>
                              <a:ext cx="105" cy="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38" name="Rectangle 1275"/>
                          <wps:cNvSpPr>
                            <a:spLocks noChangeArrowheads="1"/>
                          </wps:cNvSpPr>
                          <wps:spPr bwMode="auto">
                            <a:xfrm>
                              <a:off x="1918" y="75"/>
                              <a:ext cx="15" cy="4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9" name="Oval 1276"/>
                          <wps:cNvSpPr>
                            <a:spLocks noChangeArrowheads="1"/>
                          </wps:cNvSpPr>
                          <wps:spPr bwMode="auto">
                            <a:xfrm>
                              <a:off x="1783" y="30"/>
                              <a:ext cx="300"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0" name="Line 1277"/>
                          <wps:cNvCnPr>
                            <a:cxnSpLocks noChangeShapeType="1"/>
                          </wps:cNvCnPr>
                          <wps:spPr bwMode="auto">
                            <a:xfrm>
                              <a:off x="1963" y="120"/>
                              <a:ext cx="21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41" name="Oval 1278"/>
                          <wps:cNvSpPr>
                            <a:spLocks noChangeArrowheads="1"/>
                          </wps:cNvSpPr>
                          <wps:spPr bwMode="auto">
                            <a:xfrm>
                              <a:off x="2128" y="90"/>
                              <a:ext cx="75"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2" name="Oval 1279"/>
                          <wps:cNvSpPr>
                            <a:spLocks noChangeArrowheads="1"/>
                          </wps:cNvSpPr>
                          <wps:spPr bwMode="auto">
                            <a:xfrm>
                              <a:off x="1813" y="120"/>
                              <a:ext cx="225" cy="120"/>
                            </a:xfrm>
                            <a:prstGeom prst="ellipse">
                              <a:avLst/>
                            </a:prstGeom>
                            <a:solidFill>
                              <a:srgbClr val="E54200"/>
                            </a:solidFill>
                            <a:ln w="0">
                              <a:solidFill>
                                <a:srgbClr val="24282B"/>
                              </a:solidFill>
                              <a:round/>
                              <a:headEnd/>
                              <a:tailEnd/>
                            </a:ln>
                          </wps:spPr>
                          <wps:bodyPr rot="0" vert="horz" wrap="square" lIns="91440" tIns="45720" rIns="91440" bIns="45720" anchor="t" anchorCtr="0" upright="1">
                            <a:noAutofit/>
                          </wps:bodyPr>
                        </wps:wsp>
                        <wps:wsp>
                          <wps:cNvPr id="3443" name="Line 1280"/>
                          <wps:cNvCnPr>
                            <a:cxnSpLocks noChangeShapeType="1"/>
                          </wps:cNvCnPr>
                          <wps:spPr bwMode="auto">
                            <a:xfrm>
                              <a:off x="1918"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44" name="Line 1281"/>
                          <wps:cNvCnPr>
                            <a:cxnSpLocks noChangeShapeType="1"/>
                          </wps:cNvCnPr>
                          <wps:spPr bwMode="auto">
                            <a:xfrm>
                              <a:off x="1903"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45" name="Freeform 1282"/>
                          <wps:cNvSpPr>
                            <a:spLocks noEditPoints="1"/>
                          </wps:cNvSpPr>
                          <wps:spPr bwMode="auto">
                            <a:xfrm>
                              <a:off x="1843" y="300"/>
                              <a:ext cx="90" cy="30"/>
                            </a:xfrm>
                            <a:custGeom>
                              <a:avLst/>
                              <a:gdLst>
                                <a:gd name="T0" fmla="*/ 15 w 6"/>
                                <a:gd name="T1" fmla="*/ 15 h 2"/>
                                <a:gd name="T2" fmla="*/ 0 w 6"/>
                                <a:gd name="T3" fmla="*/ 15 h 2"/>
                                <a:gd name="T4" fmla="*/ 15 w 6"/>
                                <a:gd name="T5" fmla="*/ 15 h 2"/>
                                <a:gd name="T6" fmla="*/ 45 w 6"/>
                                <a:gd name="T7" fmla="*/ 30 h 2"/>
                                <a:gd name="T8" fmla="*/ 45 w 6"/>
                                <a:gd name="T9" fmla="*/ 30 h 2"/>
                                <a:gd name="T10" fmla="*/ 45 w 6"/>
                                <a:gd name="T11" fmla="*/ 30 h 2"/>
                                <a:gd name="T12" fmla="*/ 75 w 6"/>
                                <a:gd name="T13" fmla="*/ 15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0 h 2"/>
                                <a:gd name="T30" fmla="*/ 45 w 6"/>
                                <a:gd name="T31" fmla="*/ 15 h 2"/>
                                <a:gd name="T32" fmla="*/ 60 w 6"/>
                                <a:gd name="T33" fmla="*/ 15 h 2"/>
                                <a:gd name="T34" fmla="*/ 60 w 6"/>
                                <a:gd name="T35" fmla="*/ 15 h 2"/>
                                <a:gd name="T36" fmla="*/ 60 w 6"/>
                                <a:gd name="T37" fmla="*/ 15 h 2"/>
                                <a:gd name="T38" fmla="*/ 45 w 6"/>
                                <a:gd name="T39" fmla="*/ 15 h 2"/>
                                <a:gd name="T40" fmla="*/ 45 w 6"/>
                                <a:gd name="T41" fmla="*/ 15 h 2"/>
                                <a:gd name="T42" fmla="*/ 45 w 6"/>
                                <a:gd name="T43" fmla="*/ 15 h 2"/>
                                <a:gd name="T44" fmla="*/ 30 w 6"/>
                                <a:gd name="T45" fmla="*/ 15 h 2"/>
                                <a:gd name="T46" fmla="*/ 15 w 6"/>
                                <a:gd name="T47" fmla="*/ 15 h 2"/>
                                <a:gd name="T48" fmla="*/ 30 w 6"/>
                                <a:gd name="T49" fmla="*/ 15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1"/>
                                  </a:lnTo>
                                  <a:lnTo>
                                    <a:pt x="3" y="2"/>
                                  </a:lnTo>
                                  <a:lnTo>
                                    <a:pt x="5" y="1"/>
                                  </a:lnTo>
                                  <a:lnTo>
                                    <a:pt x="6" y="1"/>
                                  </a:lnTo>
                                  <a:lnTo>
                                    <a:pt x="5" y="1"/>
                                  </a:lnTo>
                                  <a:lnTo>
                                    <a:pt x="3" y="0"/>
                                  </a:lnTo>
                                  <a:lnTo>
                                    <a:pt x="1" y="1"/>
                                  </a:lnTo>
                                  <a:close/>
                                  <a:moveTo>
                                    <a:pt x="3" y="1"/>
                                  </a:moveTo>
                                  <a:lnTo>
                                    <a:pt x="3" y="0"/>
                                  </a:lnTo>
                                  <a:lnTo>
                                    <a:pt x="3" y="1"/>
                                  </a:lnTo>
                                  <a:lnTo>
                                    <a:pt x="4" y="1"/>
                                  </a:lnTo>
                                  <a:lnTo>
                                    <a:pt x="3" y="1"/>
                                  </a:lnTo>
                                  <a:lnTo>
                                    <a:pt x="2" y="1"/>
                                  </a:lnTo>
                                  <a:lnTo>
                                    <a:pt x="1" y="1"/>
                                  </a:lnTo>
                                  <a:lnTo>
                                    <a:pt x="2" y="1"/>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6" name="Freeform 1283"/>
                          <wps:cNvSpPr>
                            <a:spLocks noEditPoints="1"/>
                          </wps:cNvSpPr>
                          <wps:spPr bwMode="auto">
                            <a:xfrm>
                              <a:off x="1843" y="330"/>
                              <a:ext cx="90" cy="30"/>
                            </a:xfrm>
                            <a:custGeom>
                              <a:avLst/>
                              <a:gdLst>
                                <a:gd name="T0" fmla="*/ 15 w 6"/>
                                <a:gd name="T1" fmla="*/ 15 h 2"/>
                                <a:gd name="T2" fmla="*/ 0 w 6"/>
                                <a:gd name="T3" fmla="*/ 15 h 2"/>
                                <a:gd name="T4" fmla="*/ 15 w 6"/>
                                <a:gd name="T5" fmla="*/ 30 h 2"/>
                                <a:gd name="T6" fmla="*/ 45 w 6"/>
                                <a:gd name="T7" fmla="*/ 30 h 2"/>
                                <a:gd name="T8" fmla="*/ 45 w 6"/>
                                <a:gd name="T9" fmla="*/ 30 h 2"/>
                                <a:gd name="T10" fmla="*/ 45 w 6"/>
                                <a:gd name="T11" fmla="*/ 30 h 2"/>
                                <a:gd name="T12" fmla="*/ 75 w 6"/>
                                <a:gd name="T13" fmla="*/ 30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15 h 2"/>
                                <a:gd name="T30" fmla="*/ 45 w 6"/>
                                <a:gd name="T31" fmla="*/ 15 h 2"/>
                                <a:gd name="T32" fmla="*/ 60 w 6"/>
                                <a:gd name="T33" fmla="*/ 30 h 2"/>
                                <a:gd name="T34" fmla="*/ 60 w 6"/>
                                <a:gd name="T35" fmla="*/ 15 h 2"/>
                                <a:gd name="T36" fmla="*/ 60 w 6"/>
                                <a:gd name="T37" fmla="*/ 15 h 2"/>
                                <a:gd name="T38" fmla="*/ 45 w 6"/>
                                <a:gd name="T39" fmla="*/ 30 h 2"/>
                                <a:gd name="T40" fmla="*/ 45 w 6"/>
                                <a:gd name="T41" fmla="*/ 30 h 2"/>
                                <a:gd name="T42" fmla="*/ 45 w 6"/>
                                <a:gd name="T43" fmla="*/ 30 h 2"/>
                                <a:gd name="T44" fmla="*/ 30 w 6"/>
                                <a:gd name="T45" fmla="*/ 15 h 2"/>
                                <a:gd name="T46" fmla="*/ 15 w 6"/>
                                <a:gd name="T47" fmla="*/ 15 h 2"/>
                                <a:gd name="T48" fmla="*/ 30 w 6"/>
                                <a:gd name="T49" fmla="*/ 30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2"/>
                                  </a:lnTo>
                                  <a:lnTo>
                                    <a:pt x="3" y="2"/>
                                  </a:lnTo>
                                  <a:lnTo>
                                    <a:pt x="5" y="2"/>
                                  </a:lnTo>
                                  <a:lnTo>
                                    <a:pt x="6" y="1"/>
                                  </a:lnTo>
                                  <a:lnTo>
                                    <a:pt x="5" y="1"/>
                                  </a:lnTo>
                                  <a:lnTo>
                                    <a:pt x="3" y="0"/>
                                  </a:lnTo>
                                  <a:lnTo>
                                    <a:pt x="1" y="1"/>
                                  </a:lnTo>
                                  <a:close/>
                                  <a:moveTo>
                                    <a:pt x="3" y="1"/>
                                  </a:moveTo>
                                  <a:lnTo>
                                    <a:pt x="3" y="1"/>
                                  </a:lnTo>
                                  <a:lnTo>
                                    <a:pt x="4" y="2"/>
                                  </a:lnTo>
                                  <a:lnTo>
                                    <a:pt x="4" y="1"/>
                                  </a:lnTo>
                                  <a:lnTo>
                                    <a:pt x="3" y="2"/>
                                  </a:lnTo>
                                  <a:lnTo>
                                    <a:pt x="2" y="1"/>
                                  </a:lnTo>
                                  <a:lnTo>
                                    <a:pt x="1" y="1"/>
                                  </a:lnTo>
                                  <a:lnTo>
                                    <a:pt x="2" y="2"/>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7" name="Line 1284"/>
                          <wps:cNvCnPr>
                            <a:cxnSpLocks noChangeShapeType="1"/>
                          </wps:cNvCnPr>
                          <wps:spPr bwMode="auto">
                            <a:xfrm>
                              <a:off x="1933" y="105"/>
                              <a:ext cx="0" cy="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48" name="Rectangle 1285"/>
                          <wps:cNvSpPr>
                            <a:spLocks noChangeArrowheads="1"/>
                          </wps:cNvSpPr>
                          <wps:spPr bwMode="auto">
                            <a:xfrm>
                              <a:off x="1888" y="46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9" name="Rectangle 1286"/>
                          <wps:cNvSpPr>
                            <a:spLocks noChangeArrowheads="1"/>
                          </wps:cNvSpPr>
                          <wps:spPr bwMode="auto">
                            <a:xfrm>
                              <a:off x="1888" y="54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0" name="Rectangle 1287"/>
                          <wps:cNvSpPr>
                            <a:spLocks noChangeArrowheads="1"/>
                          </wps:cNvSpPr>
                          <wps:spPr bwMode="auto">
                            <a:xfrm>
                              <a:off x="1888" y="58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1" name="Rectangle 1288"/>
                          <wps:cNvSpPr>
                            <a:spLocks noChangeArrowheads="1"/>
                          </wps:cNvSpPr>
                          <wps:spPr bwMode="auto">
                            <a:xfrm>
                              <a:off x="1888" y="66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2" name="Rectangle 1289"/>
                          <wps:cNvSpPr>
                            <a:spLocks noChangeArrowheads="1"/>
                          </wps:cNvSpPr>
                          <wps:spPr bwMode="auto">
                            <a:xfrm>
                              <a:off x="1888" y="70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3" name="Rectangle 1290"/>
                          <wps:cNvSpPr>
                            <a:spLocks noChangeArrowheads="1"/>
                          </wps:cNvSpPr>
                          <wps:spPr bwMode="auto">
                            <a:xfrm>
                              <a:off x="1888" y="78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4" name="Rectangle 1291"/>
                          <wps:cNvSpPr>
                            <a:spLocks noChangeArrowheads="1"/>
                          </wps:cNvSpPr>
                          <wps:spPr bwMode="auto">
                            <a:xfrm>
                              <a:off x="1888" y="825"/>
                              <a:ext cx="15" cy="44"/>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5" name="Rectangle 1292"/>
                          <wps:cNvSpPr>
                            <a:spLocks noChangeArrowheads="1"/>
                          </wps:cNvSpPr>
                          <wps:spPr bwMode="auto">
                            <a:xfrm>
                              <a:off x="1888" y="91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6" name="Rectangle 1293"/>
                          <wps:cNvSpPr>
                            <a:spLocks noChangeArrowheads="1"/>
                          </wps:cNvSpPr>
                          <wps:spPr bwMode="auto">
                            <a:xfrm>
                              <a:off x="1888" y="94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7" name="Rectangle 1294"/>
                          <wps:cNvSpPr>
                            <a:spLocks noChangeArrowheads="1"/>
                          </wps:cNvSpPr>
                          <wps:spPr bwMode="auto">
                            <a:xfrm>
                              <a:off x="1888" y="103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8" name="Rectangle 1295"/>
                          <wps:cNvSpPr>
                            <a:spLocks noChangeArrowheads="1"/>
                          </wps:cNvSpPr>
                          <wps:spPr bwMode="auto">
                            <a:xfrm>
                              <a:off x="1888" y="107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9" name="Rectangle 1296"/>
                          <wps:cNvSpPr>
                            <a:spLocks noChangeArrowheads="1"/>
                          </wps:cNvSpPr>
                          <wps:spPr bwMode="auto">
                            <a:xfrm>
                              <a:off x="1888" y="115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0" name="Rectangle 1297"/>
                          <wps:cNvSpPr>
                            <a:spLocks noChangeArrowheads="1"/>
                          </wps:cNvSpPr>
                          <wps:spPr bwMode="auto">
                            <a:xfrm>
                              <a:off x="1888" y="119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1" name="Rectangle 1298"/>
                          <wps:cNvSpPr>
                            <a:spLocks noChangeArrowheads="1"/>
                          </wps:cNvSpPr>
                          <wps:spPr bwMode="auto">
                            <a:xfrm>
                              <a:off x="1888" y="127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2" name="Rectangle 1299"/>
                          <wps:cNvSpPr>
                            <a:spLocks noChangeArrowheads="1"/>
                          </wps:cNvSpPr>
                          <wps:spPr bwMode="auto">
                            <a:xfrm>
                              <a:off x="1888" y="131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3" name="Rectangle 1300"/>
                          <wps:cNvSpPr>
                            <a:spLocks noChangeArrowheads="1"/>
                          </wps:cNvSpPr>
                          <wps:spPr bwMode="auto">
                            <a:xfrm>
                              <a:off x="1888" y="139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4" name="Rectangle 1301"/>
                          <wps:cNvSpPr>
                            <a:spLocks noChangeArrowheads="1"/>
                          </wps:cNvSpPr>
                          <wps:spPr bwMode="auto">
                            <a:xfrm>
                              <a:off x="1888" y="143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5" name="Rectangle 1302"/>
                          <wps:cNvSpPr>
                            <a:spLocks noChangeArrowheads="1"/>
                          </wps:cNvSpPr>
                          <wps:spPr bwMode="auto">
                            <a:xfrm>
                              <a:off x="1888" y="151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6" name="Rectangle 1303"/>
                          <wps:cNvSpPr>
                            <a:spLocks noChangeArrowheads="1"/>
                          </wps:cNvSpPr>
                          <wps:spPr bwMode="auto">
                            <a:xfrm>
                              <a:off x="1888" y="155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7" name="Rectangle 1304"/>
                          <wps:cNvSpPr>
                            <a:spLocks noChangeArrowheads="1"/>
                          </wps:cNvSpPr>
                          <wps:spPr bwMode="auto">
                            <a:xfrm>
                              <a:off x="1888" y="1649"/>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8" name="Rectangle 1305"/>
                          <wps:cNvSpPr>
                            <a:spLocks noChangeArrowheads="1"/>
                          </wps:cNvSpPr>
                          <wps:spPr bwMode="auto">
                            <a:xfrm>
                              <a:off x="1888" y="16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9" name="Rectangle 1306"/>
                          <wps:cNvSpPr>
                            <a:spLocks noChangeArrowheads="1"/>
                          </wps:cNvSpPr>
                          <wps:spPr bwMode="auto">
                            <a:xfrm>
                              <a:off x="1888" y="176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 name="Rectangle 1307"/>
                          <wps:cNvSpPr>
                            <a:spLocks noChangeArrowheads="1"/>
                          </wps:cNvSpPr>
                          <wps:spPr bwMode="auto">
                            <a:xfrm>
                              <a:off x="1888" y="181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1" name="Rectangle 1308"/>
                          <wps:cNvSpPr>
                            <a:spLocks noChangeArrowheads="1"/>
                          </wps:cNvSpPr>
                          <wps:spPr bwMode="auto">
                            <a:xfrm>
                              <a:off x="1888" y="188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2" name="Rectangle 1309"/>
                          <wps:cNvSpPr>
                            <a:spLocks noChangeArrowheads="1"/>
                          </wps:cNvSpPr>
                          <wps:spPr bwMode="auto">
                            <a:xfrm>
                              <a:off x="1888" y="193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3" name="Rectangle 1310"/>
                          <wps:cNvSpPr>
                            <a:spLocks noChangeArrowheads="1"/>
                          </wps:cNvSpPr>
                          <wps:spPr bwMode="auto">
                            <a:xfrm>
                              <a:off x="1888" y="200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 name="Rectangle 1311"/>
                          <wps:cNvSpPr>
                            <a:spLocks noChangeArrowheads="1"/>
                          </wps:cNvSpPr>
                          <wps:spPr bwMode="auto">
                            <a:xfrm>
                              <a:off x="1888" y="205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5" name="Rectangle 1312"/>
                          <wps:cNvSpPr>
                            <a:spLocks noChangeArrowheads="1"/>
                          </wps:cNvSpPr>
                          <wps:spPr bwMode="auto">
                            <a:xfrm>
                              <a:off x="1888" y="212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6" name="Rectangle 1313"/>
                          <wps:cNvSpPr>
                            <a:spLocks noChangeArrowheads="1"/>
                          </wps:cNvSpPr>
                          <wps:spPr bwMode="auto">
                            <a:xfrm>
                              <a:off x="1888" y="217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7" name="Rectangle 1314"/>
                          <wps:cNvSpPr>
                            <a:spLocks noChangeArrowheads="1"/>
                          </wps:cNvSpPr>
                          <wps:spPr bwMode="auto">
                            <a:xfrm>
                              <a:off x="1888" y="226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8" name="Rectangle 1315"/>
                          <wps:cNvSpPr>
                            <a:spLocks noChangeArrowheads="1"/>
                          </wps:cNvSpPr>
                          <wps:spPr bwMode="auto">
                            <a:xfrm>
                              <a:off x="1888" y="22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9" name="Freeform 1316"/>
                          <wps:cNvSpPr>
                            <a:spLocks/>
                          </wps:cNvSpPr>
                          <wps:spPr bwMode="auto">
                            <a:xfrm>
                              <a:off x="3252" y="285"/>
                              <a:ext cx="1019" cy="1829"/>
                            </a:xfrm>
                            <a:custGeom>
                              <a:avLst/>
                              <a:gdLst>
                                <a:gd name="T0" fmla="*/ 90 w 68"/>
                                <a:gd name="T1" fmla="*/ 1739 h 122"/>
                                <a:gd name="T2" fmla="*/ 150 w 68"/>
                                <a:gd name="T3" fmla="*/ 1589 h 122"/>
                                <a:gd name="T4" fmla="*/ 210 w 68"/>
                                <a:gd name="T5" fmla="*/ 1559 h 122"/>
                                <a:gd name="T6" fmla="*/ 300 w 68"/>
                                <a:gd name="T7" fmla="*/ 1544 h 122"/>
                                <a:gd name="T8" fmla="*/ 360 w 68"/>
                                <a:gd name="T9" fmla="*/ 1499 h 122"/>
                                <a:gd name="T10" fmla="*/ 330 w 68"/>
                                <a:gd name="T11" fmla="*/ 1454 h 122"/>
                                <a:gd name="T12" fmla="*/ 270 w 68"/>
                                <a:gd name="T13" fmla="*/ 1379 h 122"/>
                                <a:gd name="T14" fmla="*/ 285 w 68"/>
                                <a:gd name="T15" fmla="*/ 1349 h 122"/>
                                <a:gd name="T16" fmla="*/ 315 w 68"/>
                                <a:gd name="T17" fmla="*/ 1319 h 122"/>
                                <a:gd name="T18" fmla="*/ 554 w 68"/>
                                <a:gd name="T19" fmla="*/ 1244 h 122"/>
                                <a:gd name="T20" fmla="*/ 824 w 68"/>
                                <a:gd name="T21" fmla="*/ 1109 h 122"/>
                                <a:gd name="T22" fmla="*/ 944 w 68"/>
                                <a:gd name="T23" fmla="*/ 1034 h 122"/>
                                <a:gd name="T24" fmla="*/ 1004 w 68"/>
                                <a:gd name="T25" fmla="*/ 974 h 122"/>
                                <a:gd name="T26" fmla="*/ 1004 w 68"/>
                                <a:gd name="T27" fmla="*/ 870 h 122"/>
                                <a:gd name="T28" fmla="*/ 914 w 68"/>
                                <a:gd name="T29" fmla="*/ 780 h 122"/>
                                <a:gd name="T30" fmla="*/ 719 w 68"/>
                                <a:gd name="T31" fmla="*/ 720 h 122"/>
                                <a:gd name="T32" fmla="*/ 539 w 68"/>
                                <a:gd name="T33" fmla="*/ 690 h 122"/>
                                <a:gd name="T34" fmla="*/ 450 w 68"/>
                                <a:gd name="T35" fmla="*/ 675 h 122"/>
                                <a:gd name="T36" fmla="*/ 270 w 68"/>
                                <a:gd name="T37" fmla="*/ 645 h 122"/>
                                <a:gd name="T38" fmla="*/ 75 w 68"/>
                                <a:gd name="T39" fmla="*/ 600 h 122"/>
                                <a:gd name="T40" fmla="*/ 30 w 68"/>
                                <a:gd name="T41" fmla="*/ 585 h 122"/>
                                <a:gd name="T42" fmla="*/ 15 w 68"/>
                                <a:gd name="T43" fmla="*/ 570 h 122"/>
                                <a:gd name="T44" fmla="*/ 30 w 68"/>
                                <a:gd name="T45" fmla="*/ 555 h 122"/>
                                <a:gd name="T46" fmla="*/ 105 w 68"/>
                                <a:gd name="T47" fmla="*/ 495 h 122"/>
                                <a:gd name="T48" fmla="*/ 255 w 68"/>
                                <a:gd name="T49" fmla="*/ 405 h 122"/>
                                <a:gd name="T50" fmla="*/ 270 w 68"/>
                                <a:gd name="T51" fmla="*/ 360 h 122"/>
                                <a:gd name="T52" fmla="*/ 240 w 68"/>
                                <a:gd name="T53" fmla="*/ 300 h 122"/>
                                <a:gd name="T54" fmla="*/ 120 w 68"/>
                                <a:gd name="T55" fmla="*/ 240 h 122"/>
                                <a:gd name="T56" fmla="*/ 75 w 68"/>
                                <a:gd name="T57" fmla="*/ 180 h 122"/>
                                <a:gd name="T58" fmla="*/ 60 w 68"/>
                                <a:gd name="T59" fmla="*/ 45 h 122"/>
                                <a:gd name="T60" fmla="*/ 45 w 68"/>
                                <a:gd name="T61" fmla="*/ 30 h 122"/>
                                <a:gd name="T62" fmla="*/ 60 w 68"/>
                                <a:gd name="T63" fmla="*/ 180 h 122"/>
                                <a:gd name="T64" fmla="*/ 120 w 68"/>
                                <a:gd name="T65" fmla="*/ 255 h 122"/>
                                <a:gd name="T66" fmla="*/ 225 w 68"/>
                                <a:gd name="T67" fmla="*/ 315 h 122"/>
                                <a:gd name="T68" fmla="*/ 255 w 68"/>
                                <a:gd name="T69" fmla="*/ 360 h 122"/>
                                <a:gd name="T70" fmla="*/ 255 w 68"/>
                                <a:gd name="T71" fmla="*/ 375 h 122"/>
                                <a:gd name="T72" fmla="*/ 195 w 68"/>
                                <a:gd name="T73" fmla="*/ 420 h 122"/>
                                <a:gd name="T74" fmla="*/ 45 w 68"/>
                                <a:gd name="T75" fmla="*/ 525 h 122"/>
                                <a:gd name="T76" fmla="*/ 0 w 68"/>
                                <a:gd name="T77" fmla="*/ 570 h 122"/>
                                <a:gd name="T78" fmla="*/ 15 w 68"/>
                                <a:gd name="T79" fmla="*/ 600 h 122"/>
                                <a:gd name="T80" fmla="*/ 105 w 68"/>
                                <a:gd name="T81" fmla="*/ 630 h 122"/>
                                <a:gd name="T82" fmla="*/ 330 w 68"/>
                                <a:gd name="T83" fmla="*/ 675 h 122"/>
                                <a:gd name="T84" fmla="*/ 450 w 68"/>
                                <a:gd name="T85" fmla="*/ 675 h 122"/>
                                <a:gd name="T86" fmla="*/ 554 w 68"/>
                                <a:gd name="T87" fmla="*/ 705 h 122"/>
                                <a:gd name="T88" fmla="*/ 719 w 68"/>
                                <a:gd name="T89" fmla="*/ 735 h 122"/>
                                <a:gd name="T90" fmla="*/ 914 w 68"/>
                                <a:gd name="T91" fmla="*/ 795 h 122"/>
                                <a:gd name="T92" fmla="*/ 989 w 68"/>
                                <a:gd name="T93" fmla="*/ 855 h 122"/>
                                <a:gd name="T94" fmla="*/ 989 w 68"/>
                                <a:gd name="T95" fmla="*/ 929 h 122"/>
                                <a:gd name="T96" fmla="*/ 974 w 68"/>
                                <a:gd name="T97" fmla="*/ 989 h 122"/>
                                <a:gd name="T98" fmla="*/ 914 w 68"/>
                                <a:gd name="T99" fmla="*/ 1049 h 122"/>
                                <a:gd name="T100" fmla="*/ 779 w 68"/>
                                <a:gd name="T101" fmla="*/ 1124 h 122"/>
                                <a:gd name="T102" fmla="*/ 480 w 68"/>
                                <a:gd name="T103" fmla="*/ 1244 h 122"/>
                                <a:gd name="T104" fmla="*/ 285 w 68"/>
                                <a:gd name="T105" fmla="*/ 1319 h 122"/>
                                <a:gd name="T106" fmla="*/ 255 w 68"/>
                                <a:gd name="T107" fmla="*/ 1349 h 122"/>
                                <a:gd name="T108" fmla="*/ 285 w 68"/>
                                <a:gd name="T109" fmla="*/ 1424 h 122"/>
                                <a:gd name="T110" fmla="*/ 345 w 68"/>
                                <a:gd name="T111" fmla="*/ 1499 h 122"/>
                                <a:gd name="T112" fmla="*/ 345 w 68"/>
                                <a:gd name="T113" fmla="*/ 1514 h 122"/>
                                <a:gd name="T114" fmla="*/ 300 w 68"/>
                                <a:gd name="T115" fmla="*/ 1529 h 122"/>
                                <a:gd name="T116" fmla="*/ 180 w 68"/>
                                <a:gd name="T117" fmla="*/ 1544 h 122"/>
                                <a:gd name="T118" fmla="*/ 120 w 68"/>
                                <a:gd name="T119" fmla="*/ 1604 h 122"/>
                                <a:gd name="T120" fmla="*/ 60 w 68"/>
                                <a:gd name="T121" fmla="*/ 1784 h 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8" h="122">
                                  <a:moveTo>
                                    <a:pt x="3" y="121"/>
                                  </a:moveTo>
                                  <a:lnTo>
                                    <a:pt x="4" y="122"/>
                                  </a:lnTo>
                                  <a:lnTo>
                                    <a:pt x="5" y="121"/>
                                  </a:lnTo>
                                  <a:lnTo>
                                    <a:pt x="5" y="120"/>
                                  </a:lnTo>
                                  <a:lnTo>
                                    <a:pt x="5" y="119"/>
                                  </a:lnTo>
                                  <a:lnTo>
                                    <a:pt x="6" y="118"/>
                                  </a:lnTo>
                                  <a:lnTo>
                                    <a:pt x="6" y="116"/>
                                  </a:lnTo>
                                  <a:lnTo>
                                    <a:pt x="7" y="114"/>
                                  </a:lnTo>
                                  <a:lnTo>
                                    <a:pt x="8" y="111"/>
                                  </a:lnTo>
                                  <a:lnTo>
                                    <a:pt x="8" y="110"/>
                                  </a:lnTo>
                                  <a:lnTo>
                                    <a:pt x="9" y="109"/>
                                  </a:lnTo>
                                  <a:lnTo>
                                    <a:pt x="9" y="108"/>
                                  </a:lnTo>
                                  <a:lnTo>
                                    <a:pt x="10" y="107"/>
                                  </a:lnTo>
                                  <a:lnTo>
                                    <a:pt x="10" y="106"/>
                                  </a:lnTo>
                                  <a:lnTo>
                                    <a:pt x="11" y="105"/>
                                  </a:lnTo>
                                  <a:lnTo>
                                    <a:pt x="11" y="104"/>
                                  </a:lnTo>
                                  <a:lnTo>
                                    <a:pt x="11" y="105"/>
                                  </a:lnTo>
                                  <a:lnTo>
                                    <a:pt x="12" y="105"/>
                                  </a:lnTo>
                                  <a:lnTo>
                                    <a:pt x="13" y="104"/>
                                  </a:lnTo>
                                  <a:lnTo>
                                    <a:pt x="14" y="104"/>
                                  </a:lnTo>
                                  <a:lnTo>
                                    <a:pt x="15" y="104"/>
                                  </a:lnTo>
                                  <a:lnTo>
                                    <a:pt x="16" y="103"/>
                                  </a:lnTo>
                                  <a:lnTo>
                                    <a:pt x="15" y="103"/>
                                  </a:lnTo>
                                  <a:lnTo>
                                    <a:pt x="17" y="103"/>
                                  </a:lnTo>
                                  <a:lnTo>
                                    <a:pt x="19" y="103"/>
                                  </a:lnTo>
                                  <a:lnTo>
                                    <a:pt x="20" y="103"/>
                                  </a:lnTo>
                                  <a:lnTo>
                                    <a:pt x="21" y="102"/>
                                  </a:lnTo>
                                  <a:lnTo>
                                    <a:pt x="22" y="102"/>
                                  </a:lnTo>
                                  <a:lnTo>
                                    <a:pt x="23" y="102"/>
                                  </a:lnTo>
                                  <a:lnTo>
                                    <a:pt x="23" y="101"/>
                                  </a:lnTo>
                                  <a:lnTo>
                                    <a:pt x="24" y="100"/>
                                  </a:lnTo>
                                  <a:lnTo>
                                    <a:pt x="24" y="99"/>
                                  </a:lnTo>
                                  <a:lnTo>
                                    <a:pt x="23" y="99"/>
                                  </a:lnTo>
                                  <a:lnTo>
                                    <a:pt x="23" y="98"/>
                                  </a:lnTo>
                                  <a:lnTo>
                                    <a:pt x="22" y="97"/>
                                  </a:lnTo>
                                  <a:lnTo>
                                    <a:pt x="20" y="95"/>
                                  </a:lnTo>
                                  <a:lnTo>
                                    <a:pt x="20" y="94"/>
                                  </a:lnTo>
                                  <a:lnTo>
                                    <a:pt x="19" y="94"/>
                                  </a:lnTo>
                                  <a:lnTo>
                                    <a:pt x="19" y="93"/>
                                  </a:lnTo>
                                  <a:lnTo>
                                    <a:pt x="18" y="93"/>
                                  </a:lnTo>
                                  <a:lnTo>
                                    <a:pt x="19" y="93"/>
                                  </a:lnTo>
                                  <a:lnTo>
                                    <a:pt x="18" y="92"/>
                                  </a:lnTo>
                                  <a:lnTo>
                                    <a:pt x="18" y="91"/>
                                  </a:lnTo>
                                  <a:lnTo>
                                    <a:pt x="17" y="91"/>
                                  </a:lnTo>
                                  <a:lnTo>
                                    <a:pt x="18" y="91"/>
                                  </a:lnTo>
                                  <a:lnTo>
                                    <a:pt x="18" y="90"/>
                                  </a:lnTo>
                                  <a:lnTo>
                                    <a:pt x="17" y="90"/>
                                  </a:lnTo>
                                  <a:lnTo>
                                    <a:pt x="18" y="91"/>
                                  </a:lnTo>
                                  <a:lnTo>
                                    <a:pt x="18" y="90"/>
                                  </a:lnTo>
                                  <a:lnTo>
                                    <a:pt x="19" y="90"/>
                                  </a:lnTo>
                                  <a:lnTo>
                                    <a:pt x="18" y="89"/>
                                  </a:lnTo>
                                  <a:lnTo>
                                    <a:pt x="19" y="90"/>
                                  </a:lnTo>
                                  <a:lnTo>
                                    <a:pt x="19" y="89"/>
                                  </a:lnTo>
                                  <a:lnTo>
                                    <a:pt x="20" y="89"/>
                                  </a:lnTo>
                                  <a:lnTo>
                                    <a:pt x="20" y="88"/>
                                  </a:lnTo>
                                  <a:lnTo>
                                    <a:pt x="21" y="88"/>
                                  </a:lnTo>
                                  <a:lnTo>
                                    <a:pt x="22" y="88"/>
                                  </a:lnTo>
                                  <a:lnTo>
                                    <a:pt x="23" y="87"/>
                                  </a:lnTo>
                                  <a:lnTo>
                                    <a:pt x="25" y="87"/>
                                  </a:lnTo>
                                  <a:lnTo>
                                    <a:pt x="27" y="86"/>
                                  </a:lnTo>
                                  <a:lnTo>
                                    <a:pt x="30" y="85"/>
                                  </a:lnTo>
                                  <a:lnTo>
                                    <a:pt x="33" y="84"/>
                                  </a:lnTo>
                                  <a:lnTo>
                                    <a:pt x="35" y="83"/>
                                  </a:lnTo>
                                  <a:lnTo>
                                    <a:pt x="37" y="83"/>
                                  </a:lnTo>
                                  <a:lnTo>
                                    <a:pt x="38" y="82"/>
                                  </a:lnTo>
                                  <a:lnTo>
                                    <a:pt x="40" y="81"/>
                                  </a:lnTo>
                                  <a:lnTo>
                                    <a:pt x="42" y="81"/>
                                  </a:lnTo>
                                  <a:lnTo>
                                    <a:pt x="45" y="79"/>
                                  </a:lnTo>
                                  <a:lnTo>
                                    <a:pt x="49" y="77"/>
                                  </a:lnTo>
                                  <a:lnTo>
                                    <a:pt x="52" y="76"/>
                                  </a:lnTo>
                                  <a:lnTo>
                                    <a:pt x="54" y="75"/>
                                  </a:lnTo>
                                  <a:lnTo>
                                    <a:pt x="55" y="74"/>
                                  </a:lnTo>
                                  <a:lnTo>
                                    <a:pt x="57" y="73"/>
                                  </a:lnTo>
                                  <a:lnTo>
                                    <a:pt x="58" y="73"/>
                                  </a:lnTo>
                                  <a:lnTo>
                                    <a:pt x="60" y="72"/>
                                  </a:lnTo>
                                  <a:lnTo>
                                    <a:pt x="61" y="71"/>
                                  </a:lnTo>
                                  <a:lnTo>
                                    <a:pt x="62" y="71"/>
                                  </a:lnTo>
                                  <a:lnTo>
                                    <a:pt x="62" y="70"/>
                                  </a:lnTo>
                                  <a:lnTo>
                                    <a:pt x="63" y="70"/>
                                  </a:lnTo>
                                  <a:lnTo>
                                    <a:pt x="63" y="69"/>
                                  </a:lnTo>
                                  <a:lnTo>
                                    <a:pt x="64" y="69"/>
                                  </a:lnTo>
                                  <a:lnTo>
                                    <a:pt x="65" y="68"/>
                                  </a:lnTo>
                                  <a:lnTo>
                                    <a:pt x="66" y="67"/>
                                  </a:lnTo>
                                  <a:lnTo>
                                    <a:pt x="67" y="66"/>
                                  </a:lnTo>
                                  <a:lnTo>
                                    <a:pt x="67" y="65"/>
                                  </a:lnTo>
                                  <a:lnTo>
                                    <a:pt x="67" y="64"/>
                                  </a:lnTo>
                                  <a:lnTo>
                                    <a:pt x="68" y="63"/>
                                  </a:lnTo>
                                  <a:lnTo>
                                    <a:pt x="68" y="61"/>
                                  </a:lnTo>
                                  <a:lnTo>
                                    <a:pt x="68" y="60"/>
                                  </a:lnTo>
                                  <a:lnTo>
                                    <a:pt x="67" y="59"/>
                                  </a:lnTo>
                                  <a:lnTo>
                                    <a:pt x="67" y="58"/>
                                  </a:lnTo>
                                  <a:lnTo>
                                    <a:pt x="66" y="57"/>
                                  </a:lnTo>
                                  <a:lnTo>
                                    <a:pt x="65" y="55"/>
                                  </a:lnTo>
                                  <a:lnTo>
                                    <a:pt x="64" y="54"/>
                                  </a:lnTo>
                                  <a:lnTo>
                                    <a:pt x="63" y="53"/>
                                  </a:lnTo>
                                  <a:lnTo>
                                    <a:pt x="62" y="53"/>
                                  </a:lnTo>
                                  <a:lnTo>
                                    <a:pt x="61" y="52"/>
                                  </a:lnTo>
                                  <a:lnTo>
                                    <a:pt x="60" y="51"/>
                                  </a:lnTo>
                                  <a:lnTo>
                                    <a:pt x="59" y="51"/>
                                  </a:lnTo>
                                  <a:lnTo>
                                    <a:pt x="58" y="51"/>
                                  </a:lnTo>
                                  <a:lnTo>
                                    <a:pt x="55" y="50"/>
                                  </a:lnTo>
                                  <a:lnTo>
                                    <a:pt x="53" y="49"/>
                                  </a:lnTo>
                                  <a:lnTo>
                                    <a:pt x="51" y="48"/>
                                  </a:lnTo>
                                  <a:lnTo>
                                    <a:pt x="48" y="48"/>
                                  </a:lnTo>
                                  <a:lnTo>
                                    <a:pt x="46" y="47"/>
                                  </a:lnTo>
                                  <a:lnTo>
                                    <a:pt x="44" y="47"/>
                                  </a:lnTo>
                                  <a:lnTo>
                                    <a:pt x="42" y="46"/>
                                  </a:lnTo>
                                  <a:lnTo>
                                    <a:pt x="40" y="46"/>
                                  </a:lnTo>
                                  <a:lnTo>
                                    <a:pt x="39" y="46"/>
                                  </a:lnTo>
                                  <a:lnTo>
                                    <a:pt x="37" y="46"/>
                                  </a:lnTo>
                                  <a:lnTo>
                                    <a:pt x="36" y="46"/>
                                  </a:lnTo>
                                  <a:lnTo>
                                    <a:pt x="35" y="45"/>
                                  </a:lnTo>
                                  <a:lnTo>
                                    <a:pt x="33" y="45"/>
                                  </a:lnTo>
                                  <a:lnTo>
                                    <a:pt x="32" y="45"/>
                                  </a:lnTo>
                                  <a:lnTo>
                                    <a:pt x="31" y="45"/>
                                  </a:lnTo>
                                  <a:lnTo>
                                    <a:pt x="30" y="45"/>
                                  </a:lnTo>
                                  <a:lnTo>
                                    <a:pt x="29" y="44"/>
                                  </a:lnTo>
                                  <a:lnTo>
                                    <a:pt x="28" y="44"/>
                                  </a:lnTo>
                                  <a:lnTo>
                                    <a:pt x="26" y="44"/>
                                  </a:lnTo>
                                  <a:lnTo>
                                    <a:pt x="24" y="44"/>
                                  </a:lnTo>
                                  <a:lnTo>
                                    <a:pt x="22" y="43"/>
                                  </a:lnTo>
                                  <a:lnTo>
                                    <a:pt x="20" y="43"/>
                                  </a:lnTo>
                                  <a:lnTo>
                                    <a:pt x="18" y="43"/>
                                  </a:lnTo>
                                  <a:lnTo>
                                    <a:pt x="15" y="42"/>
                                  </a:lnTo>
                                  <a:lnTo>
                                    <a:pt x="13" y="42"/>
                                  </a:lnTo>
                                  <a:lnTo>
                                    <a:pt x="11" y="42"/>
                                  </a:lnTo>
                                  <a:lnTo>
                                    <a:pt x="9" y="41"/>
                                  </a:lnTo>
                                  <a:lnTo>
                                    <a:pt x="7" y="41"/>
                                  </a:lnTo>
                                  <a:lnTo>
                                    <a:pt x="5" y="40"/>
                                  </a:lnTo>
                                  <a:lnTo>
                                    <a:pt x="4" y="40"/>
                                  </a:lnTo>
                                  <a:lnTo>
                                    <a:pt x="3" y="40"/>
                                  </a:lnTo>
                                  <a:lnTo>
                                    <a:pt x="2" y="39"/>
                                  </a:lnTo>
                                  <a:lnTo>
                                    <a:pt x="2" y="40"/>
                                  </a:lnTo>
                                  <a:lnTo>
                                    <a:pt x="2" y="39"/>
                                  </a:lnTo>
                                  <a:lnTo>
                                    <a:pt x="1" y="39"/>
                                  </a:lnTo>
                                  <a:lnTo>
                                    <a:pt x="1" y="38"/>
                                  </a:lnTo>
                                  <a:lnTo>
                                    <a:pt x="1" y="37"/>
                                  </a:lnTo>
                                  <a:lnTo>
                                    <a:pt x="1" y="38"/>
                                  </a:lnTo>
                                  <a:lnTo>
                                    <a:pt x="2" y="37"/>
                                  </a:lnTo>
                                  <a:lnTo>
                                    <a:pt x="2" y="36"/>
                                  </a:lnTo>
                                  <a:lnTo>
                                    <a:pt x="3" y="36"/>
                                  </a:lnTo>
                                  <a:lnTo>
                                    <a:pt x="3" y="35"/>
                                  </a:lnTo>
                                  <a:lnTo>
                                    <a:pt x="4" y="35"/>
                                  </a:lnTo>
                                  <a:lnTo>
                                    <a:pt x="5" y="34"/>
                                  </a:lnTo>
                                  <a:lnTo>
                                    <a:pt x="7" y="33"/>
                                  </a:lnTo>
                                  <a:lnTo>
                                    <a:pt x="8" y="32"/>
                                  </a:lnTo>
                                  <a:lnTo>
                                    <a:pt x="10" y="31"/>
                                  </a:lnTo>
                                  <a:lnTo>
                                    <a:pt x="12" y="30"/>
                                  </a:lnTo>
                                  <a:lnTo>
                                    <a:pt x="13" y="29"/>
                                  </a:lnTo>
                                  <a:lnTo>
                                    <a:pt x="15" y="28"/>
                                  </a:lnTo>
                                  <a:lnTo>
                                    <a:pt x="16" y="27"/>
                                  </a:lnTo>
                                  <a:lnTo>
                                    <a:pt x="17" y="27"/>
                                  </a:lnTo>
                                  <a:lnTo>
                                    <a:pt x="17" y="26"/>
                                  </a:lnTo>
                                  <a:lnTo>
                                    <a:pt x="18" y="26"/>
                                  </a:lnTo>
                                  <a:lnTo>
                                    <a:pt x="18" y="25"/>
                                  </a:lnTo>
                                  <a:lnTo>
                                    <a:pt x="18" y="24"/>
                                  </a:lnTo>
                                  <a:lnTo>
                                    <a:pt x="18" y="23"/>
                                  </a:lnTo>
                                  <a:lnTo>
                                    <a:pt x="18" y="22"/>
                                  </a:lnTo>
                                  <a:lnTo>
                                    <a:pt x="17" y="22"/>
                                  </a:lnTo>
                                  <a:lnTo>
                                    <a:pt x="17" y="21"/>
                                  </a:lnTo>
                                  <a:lnTo>
                                    <a:pt x="16" y="21"/>
                                  </a:lnTo>
                                  <a:lnTo>
                                    <a:pt x="16" y="20"/>
                                  </a:lnTo>
                                  <a:lnTo>
                                    <a:pt x="15" y="20"/>
                                  </a:lnTo>
                                  <a:lnTo>
                                    <a:pt x="14" y="19"/>
                                  </a:lnTo>
                                  <a:lnTo>
                                    <a:pt x="13" y="19"/>
                                  </a:lnTo>
                                  <a:lnTo>
                                    <a:pt x="11" y="17"/>
                                  </a:lnTo>
                                  <a:lnTo>
                                    <a:pt x="9" y="17"/>
                                  </a:lnTo>
                                  <a:lnTo>
                                    <a:pt x="8" y="16"/>
                                  </a:lnTo>
                                  <a:lnTo>
                                    <a:pt x="8" y="17"/>
                                  </a:lnTo>
                                  <a:lnTo>
                                    <a:pt x="8" y="16"/>
                                  </a:lnTo>
                                  <a:lnTo>
                                    <a:pt x="7" y="15"/>
                                  </a:lnTo>
                                  <a:lnTo>
                                    <a:pt x="6" y="14"/>
                                  </a:lnTo>
                                  <a:lnTo>
                                    <a:pt x="6" y="15"/>
                                  </a:lnTo>
                                  <a:lnTo>
                                    <a:pt x="6" y="14"/>
                                  </a:lnTo>
                                  <a:lnTo>
                                    <a:pt x="5" y="14"/>
                                  </a:lnTo>
                                  <a:lnTo>
                                    <a:pt x="5" y="13"/>
                                  </a:lnTo>
                                  <a:lnTo>
                                    <a:pt x="5" y="12"/>
                                  </a:lnTo>
                                  <a:lnTo>
                                    <a:pt x="4" y="11"/>
                                  </a:lnTo>
                                  <a:lnTo>
                                    <a:pt x="4" y="10"/>
                                  </a:lnTo>
                                  <a:lnTo>
                                    <a:pt x="4" y="8"/>
                                  </a:lnTo>
                                  <a:lnTo>
                                    <a:pt x="4" y="6"/>
                                  </a:lnTo>
                                  <a:lnTo>
                                    <a:pt x="4" y="5"/>
                                  </a:lnTo>
                                  <a:lnTo>
                                    <a:pt x="4" y="3"/>
                                  </a:lnTo>
                                  <a:lnTo>
                                    <a:pt x="4" y="2"/>
                                  </a:lnTo>
                                  <a:lnTo>
                                    <a:pt x="4" y="1"/>
                                  </a:lnTo>
                                  <a:lnTo>
                                    <a:pt x="4" y="0"/>
                                  </a:lnTo>
                                  <a:lnTo>
                                    <a:pt x="3" y="0"/>
                                  </a:lnTo>
                                  <a:lnTo>
                                    <a:pt x="3" y="1"/>
                                  </a:lnTo>
                                  <a:lnTo>
                                    <a:pt x="3" y="2"/>
                                  </a:lnTo>
                                  <a:lnTo>
                                    <a:pt x="3" y="3"/>
                                  </a:lnTo>
                                  <a:lnTo>
                                    <a:pt x="3" y="5"/>
                                  </a:lnTo>
                                  <a:lnTo>
                                    <a:pt x="3" y="6"/>
                                  </a:lnTo>
                                  <a:lnTo>
                                    <a:pt x="3" y="8"/>
                                  </a:lnTo>
                                  <a:lnTo>
                                    <a:pt x="3" y="10"/>
                                  </a:lnTo>
                                  <a:lnTo>
                                    <a:pt x="3" y="11"/>
                                  </a:lnTo>
                                  <a:lnTo>
                                    <a:pt x="3" y="12"/>
                                  </a:lnTo>
                                  <a:lnTo>
                                    <a:pt x="4" y="12"/>
                                  </a:lnTo>
                                  <a:lnTo>
                                    <a:pt x="4" y="13"/>
                                  </a:lnTo>
                                  <a:lnTo>
                                    <a:pt x="5" y="14"/>
                                  </a:lnTo>
                                  <a:lnTo>
                                    <a:pt x="5" y="15"/>
                                  </a:lnTo>
                                  <a:lnTo>
                                    <a:pt x="6" y="16"/>
                                  </a:lnTo>
                                  <a:lnTo>
                                    <a:pt x="7" y="16"/>
                                  </a:lnTo>
                                  <a:lnTo>
                                    <a:pt x="8" y="17"/>
                                  </a:lnTo>
                                  <a:lnTo>
                                    <a:pt x="9" y="18"/>
                                  </a:lnTo>
                                  <a:lnTo>
                                    <a:pt x="10" y="18"/>
                                  </a:lnTo>
                                  <a:lnTo>
                                    <a:pt x="12" y="20"/>
                                  </a:lnTo>
                                  <a:lnTo>
                                    <a:pt x="13" y="20"/>
                                  </a:lnTo>
                                  <a:lnTo>
                                    <a:pt x="14" y="21"/>
                                  </a:lnTo>
                                  <a:lnTo>
                                    <a:pt x="15" y="21"/>
                                  </a:lnTo>
                                  <a:lnTo>
                                    <a:pt x="16" y="21"/>
                                  </a:lnTo>
                                  <a:lnTo>
                                    <a:pt x="15" y="21"/>
                                  </a:lnTo>
                                  <a:lnTo>
                                    <a:pt x="16" y="22"/>
                                  </a:lnTo>
                                  <a:lnTo>
                                    <a:pt x="17" y="23"/>
                                  </a:lnTo>
                                  <a:lnTo>
                                    <a:pt x="17" y="22"/>
                                  </a:lnTo>
                                  <a:lnTo>
                                    <a:pt x="16" y="22"/>
                                  </a:lnTo>
                                  <a:lnTo>
                                    <a:pt x="17" y="23"/>
                                  </a:lnTo>
                                  <a:lnTo>
                                    <a:pt x="17" y="24"/>
                                  </a:lnTo>
                                  <a:lnTo>
                                    <a:pt x="18" y="24"/>
                                  </a:lnTo>
                                  <a:lnTo>
                                    <a:pt x="17" y="24"/>
                                  </a:lnTo>
                                  <a:lnTo>
                                    <a:pt x="17" y="25"/>
                                  </a:lnTo>
                                  <a:lnTo>
                                    <a:pt x="18" y="25"/>
                                  </a:lnTo>
                                  <a:lnTo>
                                    <a:pt x="17" y="25"/>
                                  </a:lnTo>
                                  <a:lnTo>
                                    <a:pt x="16" y="26"/>
                                  </a:lnTo>
                                  <a:lnTo>
                                    <a:pt x="15" y="26"/>
                                  </a:lnTo>
                                  <a:lnTo>
                                    <a:pt x="14" y="27"/>
                                  </a:lnTo>
                                  <a:lnTo>
                                    <a:pt x="13" y="28"/>
                                  </a:lnTo>
                                  <a:lnTo>
                                    <a:pt x="13" y="29"/>
                                  </a:lnTo>
                                  <a:lnTo>
                                    <a:pt x="13" y="28"/>
                                  </a:lnTo>
                                  <a:lnTo>
                                    <a:pt x="11" y="29"/>
                                  </a:lnTo>
                                  <a:lnTo>
                                    <a:pt x="10" y="30"/>
                                  </a:lnTo>
                                  <a:lnTo>
                                    <a:pt x="8" y="31"/>
                                  </a:lnTo>
                                  <a:lnTo>
                                    <a:pt x="6" y="32"/>
                                  </a:lnTo>
                                  <a:lnTo>
                                    <a:pt x="5" y="33"/>
                                  </a:lnTo>
                                  <a:lnTo>
                                    <a:pt x="3" y="34"/>
                                  </a:lnTo>
                                  <a:lnTo>
                                    <a:pt x="3" y="35"/>
                                  </a:lnTo>
                                  <a:lnTo>
                                    <a:pt x="2" y="35"/>
                                  </a:lnTo>
                                  <a:lnTo>
                                    <a:pt x="2" y="36"/>
                                  </a:lnTo>
                                  <a:lnTo>
                                    <a:pt x="1" y="36"/>
                                  </a:lnTo>
                                  <a:lnTo>
                                    <a:pt x="0" y="37"/>
                                  </a:lnTo>
                                  <a:lnTo>
                                    <a:pt x="0" y="38"/>
                                  </a:lnTo>
                                  <a:lnTo>
                                    <a:pt x="0" y="39"/>
                                  </a:lnTo>
                                  <a:lnTo>
                                    <a:pt x="1" y="39"/>
                                  </a:lnTo>
                                  <a:lnTo>
                                    <a:pt x="1" y="40"/>
                                  </a:lnTo>
                                  <a:lnTo>
                                    <a:pt x="2" y="40"/>
                                  </a:lnTo>
                                  <a:lnTo>
                                    <a:pt x="3" y="41"/>
                                  </a:lnTo>
                                  <a:lnTo>
                                    <a:pt x="4" y="41"/>
                                  </a:lnTo>
                                  <a:lnTo>
                                    <a:pt x="5" y="41"/>
                                  </a:lnTo>
                                  <a:lnTo>
                                    <a:pt x="7" y="42"/>
                                  </a:lnTo>
                                  <a:lnTo>
                                    <a:pt x="9" y="42"/>
                                  </a:lnTo>
                                  <a:lnTo>
                                    <a:pt x="11" y="43"/>
                                  </a:lnTo>
                                  <a:lnTo>
                                    <a:pt x="13" y="43"/>
                                  </a:lnTo>
                                  <a:lnTo>
                                    <a:pt x="15" y="44"/>
                                  </a:lnTo>
                                  <a:lnTo>
                                    <a:pt x="18" y="44"/>
                                  </a:lnTo>
                                  <a:lnTo>
                                    <a:pt x="20" y="44"/>
                                  </a:lnTo>
                                  <a:lnTo>
                                    <a:pt x="22" y="45"/>
                                  </a:lnTo>
                                  <a:lnTo>
                                    <a:pt x="24" y="45"/>
                                  </a:lnTo>
                                  <a:lnTo>
                                    <a:pt x="26" y="45"/>
                                  </a:lnTo>
                                  <a:lnTo>
                                    <a:pt x="28" y="45"/>
                                  </a:lnTo>
                                  <a:lnTo>
                                    <a:pt x="29" y="46"/>
                                  </a:lnTo>
                                  <a:lnTo>
                                    <a:pt x="29" y="45"/>
                                  </a:lnTo>
                                  <a:lnTo>
                                    <a:pt x="29" y="46"/>
                                  </a:lnTo>
                                  <a:lnTo>
                                    <a:pt x="30" y="46"/>
                                  </a:lnTo>
                                  <a:lnTo>
                                    <a:pt x="30" y="45"/>
                                  </a:lnTo>
                                  <a:lnTo>
                                    <a:pt x="30" y="46"/>
                                  </a:lnTo>
                                  <a:lnTo>
                                    <a:pt x="31" y="46"/>
                                  </a:lnTo>
                                  <a:lnTo>
                                    <a:pt x="32" y="46"/>
                                  </a:lnTo>
                                  <a:lnTo>
                                    <a:pt x="33" y="46"/>
                                  </a:lnTo>
                                  <a:lnTo>
                                    <a:pt x="35" y="47"/>
                                  </a:lnTo>
                                  <a:lnTo>
                                    <a:pt x="36" y="47"/>
                                  </a:lnTo>
                                  <a:lnTo>
                                    <a:pt x="37" y="47"/>
                                  </a:lnTo>
                                  <a:lnTo>
                                    <a:pt x="39" y="47"/>
                                  </a:lnTo>
                                  <a:lnTo>
                                    <a:pt x="40" y="47"/>
                                  </a:lnTo>
                                  <a:lnTo>
                                    <a:pt x="42" y="47"/>
                                  </a:lnTo>
                                  <a:lnTo>
                                    <a:pt x="44" y="48"/>
                                  </a:lnTo>
                                  <a:lnTo>
                                    <a:pt x="44" y="47"/>
                                  </a:lnTo>
                                  <a:lnTo>
                                    <a:pt x="44" y="48"/>
                                  </a:lnTo>
                                  <a:lnTo>
                                    <a:pt x="46" y="48"/>
                                  </a:lnTo>
                                  <a:lnTo>
                                    <a:pt x="48" y="49"/>
                                  </a:lnTo>
                                  <a:lnTo>
                                    <a:pt x="50" y="49"/>
                                  </a:lnTo>
                                  <a:lnTo>
                                    <a:pt x="53" y="50"/>
                                  </a:lnTo>
                                  <a:lnTo>
                                    <a:pt x="55" y="51"/>
                                  </a:lnTo>
                                  <a:lnTo>
                                    <a:pt x="57" y="52"/>
                                  </a:lnTo>
                                  <a:lnTo>
                                    <a:pt x="58" y="52"/>
                                  </a:lnTo>
                                  <a:lnTo>
                                    <a:pt x="59" y="53"/>
                                  </a:lnTo>
                                  <a:lnTo>
                                    <a:pt x="60" y="53"/>
                                  </a:lnTo>
                                  <a:lnTo>
                                    <a:pt x="61" y="53"/>
                                  </a:lnTo>
                                  <a:lnTo>
                                    <a:pt x="62" y="54"/>
                                  </a:lnTo>
                                  <a:lnTo>
                                    <a:pt x="62" y="53"/>
                                  </a:lnTo>
                                  <a:lnTo>
                                    <a:pt x="62" y="54"/>
                                  </a:lnTo>
                                  <a:lnTo>
                                    <a:pt x="63" y="54"/>
                                  </a:lnTo>
                                  <a:lnTo>
                                    <a:pt x="64" y="55"/>
                                  </a:lnTo>
                                  <a:lnTo>
                                    <a:pt x="65" y="56"/>
                                  </a:lnTo>
                                  <a:lnTo>
                                    <a:pt x="65" y="57"/>
                                  </a:lnTo>
                                  <a:lnTo>
                                    <a:pt x="66" y="57"/>
                                  </a:lnTo>
                                  <a:lnTo>
                                    <a:pt x="65" y="57"/>
                                  </a:lnTo>
                                  <a:lnTo>
                                    <a:pt x="66" y="58"/>
                                  </a:lnTo>
                                  <a:lnTo>
                                    <a:pt x="66" y="59"/>
                                  </a:lnTo>
                                  <a:lnTo>
                                    <a:pt x="66" y="61"/>
                                  </a:lnTo>
                                  <a:lnTo>
                                    <a:pt x="67" y="60"/>
                                  </a:lnTo>
                                  <a:lnTo>
                                    <a:pt x="66" y="60"/>
                                  </a:lnTo>
                                  <a:lnTo>
                                    <a:pt x="67" y="61"/>
                                  </a:lnTo>
                                  <a:lnTo>
                                    <a:pt x="66" y="62"/>
                                  </a:lnTo>
                                  <a:lnTo>
                                    <a:pt x="66" y="64"/>
                                  </a:lnTo>
                                  <a:lnTo>
                                    <a:pt x="67" y="64"/>
                                  </a:lnTo>
                                  <a:lnTo>
                                    <a:pt x="66" y="63"/>
                                  </a:lnTo>
                                  <a:lnTo>
                                    <a:pt x="66" y="64"/>
                                  </a:lnTo>
                                  <a:lnTo>
                                    <a:pt x="66" y="65"/>
                                  </a:lnTo>
                                  <a:lnTo>
                                    <a:pt x="65" y="66"/>
                                  </a:lnTo>
                                  <a:lnTo>
                                    <a:pt x="66" y="66"/>
                                  </a:lnTo>
                                  <a:lnTo>
                                    <a:pt x="65" y="66"/>
                                  </a:lnTo>
                                  <a:lnTo>
                                    <a:pt x="64" y="67"/>
                                  </a:lnTo>
                                  <a:lnTo>
                                    <a:pt x="63" y="68"/>
                                  </a:lnTo>
                                  <a:lnTo>
                                    <a:pt x="62" y="69"/>
                                  </a:lnTo>
                                  <a:lnTo>
                                    <a:pt x="61" y="70"/>
                                  </a:lnTo>
                                  <a:lnTo>
                                    <a:pt x="60" y="70"/>
                                  </a:lnTo>
                                  <a:lnTo>
                                    <a:pt x="59" y="71"/>
                                  </a:lnTo>
                                  <a:lnTo>
                                    <a:pt x="58" y="71"/>
                                  </a:lnTo>
                                  <a:lnTo>
                                    <a:pt x="56" y="72"/>
                                  </a:lnTo>
                                  <a:lnTo>
                                    <a:pt x="55" y="73"/>
                                  </a:lnTo>
                                  <a:lnTo>
                                    <a:pt x="53" y="74"/>
                                  </a:lnTo>
                                  <a:lnTo>
                                    <a:pt x="52" y="75"/>
                                  </a:lnTo>
                                  <a:lnTo>
                                    <a:pt x="48" y="76"/>
                                  </a:lnTo>
                                  <a:lnTo>
                                    <a:pt x="45" y="78"/>
                                  </a:lnTo>
                                  <a:lnTo>
                                    <a:pt x="41" y="80"/>
                                  </a:lnTo>
                                  <a:lnTo>
                                    <a:pt x="39" y="80"/>
                                  </a:lnTo>
                                  <a:lnTo>
                                    <a:pt x="38" y="81"/>
                                  </a:lnTo>
                                  <a:lnTo>
                                    <a:pt x="36" y="82"/>
                                  </a:lnTo>
                                  <a:lnTo>
                                    <a:pt x="35" y="82"/>
                                  </a:lnTo>
                                  <a:lnTo>
                                    <a:pt x="32" y="83"/>
                                  </a:lnTo>
                                  <a:lnTo>
                                    <a:pt x="29" y="84"/>
                                  </a:lnTo>
                                  <a:lnTo>
                                    <a:pt x="27" y="85"/>
                                  </a:lnTo>
                                  <a:lnTo>
                                    <a:pt x="24" y="86"/>
                                  </a:lnTo>
                                  <a:lnTo>
                                    <a:pt x="23" y="86"/>
                                  </a:lnTo>
                                  <a:lnTo>
                                    <a:pt x="22" y="87"/>
                                  </a:lnTo>
                                  <a:lnTo>
                                    <a:pt x="21" y="87"/>
                                  </a:lnTo>
                                  <a:lnTo>
                                    <a:pt x="20" y="87"/>
                                  </a:lnTo>
                                  <a:lnTo>
                                    <a:pt x="19" y="88"/>
                                  </a:lnTo>
                                  <a:lnTo>
                                    <a:pt x="18" y="88"/>
                                  </a:lnTo>
                                  <a:lnTo>
                                    <a:pt x="18" y="89"/>
                                  </a:lnTo>
                                  <a:lnTo>
                                    <a:pt x="17" y="90"/>
                                  </a:lnTo>
                                  <a:lnTo>
                                    <a:pt x="17" y="91"/>
                                  </a:lnTo>
                                  <a:lnTo>
                                    <a:pt x="17" y="92"/>
                                  </a:lnTo>
                                  <a:lnTo>
                                    <a:pt x="17" y="93"/>
                                  </a:lnTo>
                                  <a:lnTo>
                                    <a:pt x="18" y="93"/>
                                  </a:lnTo>
                                  <a:lnTo>
                                    <a:pt x="18" y="94"/>
                                  </a:lnTo>
                                  <a:lnTo>
                                    <a:pt x="19" y="95"/>
                                  </a:lnTo>
                                  <a:lnTo>
                                    <a:pt x="20" y="96"/>
                                  </a:lnTo>
                                  <a:lnTo>
                                    <a:pt x="21" y="97"/>
                                  </a:lnTo>
                                  <a:lnTo>
                                    <a:pt x="22" y="98"/>
                                  </a:lnTo>
                                  <a:lnTo>
                                    <a:pt x="22" y="99"/>
                                  </a:lnTo>
                                  <a:lnTo>
                                    <a:pt x="22" y="98"/>
                                  </a:lnTo>
                                  <a:lnTo>
                                    <a:pt x="22" y="99"/>
                                  </a:lnTo>
                                  <a:lnTo>
                                    <a:pt x="23" y="100"/>
                                  </a:lnTo>
                                  <a:lnTo>
                                    <a:pt x="22" y="101"/>
                                  </a:lnTo>
                                  <a:lnTo>
                                    <a:pt x="23" y="101"/>
                                  </a:lnTo>
                                  <a:lnTo>
                                    <a:pt x="22" y="101"/>
                                  </a:lnTo>
                                  <a:lnTo>
                                    <a:pt x="21" y="101"/>
                                  </a:lnTo>
                                  <a:lnTo>
                                    <a:pt x="20" y="102"/>
                                  </a:lnTo>
                                  <a:lnTo>
                                    <a:pt x="19" y="102"/>
                                  </a:lnTo>
                                  <a:lnTo>
                                    <a:pt x="17" y="102"/>
                                  </a:lnTo>
                                  <a:lnTo>
                                    <a:pt x="15" y="102"/>
                                  </a:lnTo>
                                  <a:lnTo>
                                    <a:pt x="14" y="103"/>
                                  </a:lnTo>
                                  <a:lnTo>
                                    <a:pt x="13" y="103"/>
                                  </a:lnTo>
                                  <a:lnTo>
                                    <a:pt x="12" y="103"/>
                                  </a:lnTo>
                                  <a:lnTo>
                                    <a:pt x="11" y="104"/>
                                  </a:lnTo>
                                  <a:lnTo>
                                    <a:pt x="10" y="105"/>
                                  </a:lnTo>
                                  <a:lnTo>
                                    <a:pt x="9" y="105"/>
                                  </a:lnTo>
                                  <a:lnTo>
                                    <a:pt x="9" y="106"/>
                                  </a:lnTo>
                                  <a:lnTo>
                                    <a:pt x="9" y="107"/>
                                  </a:lnTo>
                                  <a:lnTo>
                                    <a:pt x="8" y="107"/>
                                  </a:lnTo>
                                  <a:lnTo>
                                    <a:pt x="8" y="109"/>
                                  </a:lnTo>
                                  <a:lnTo>
                                    <a:pt x="7" y="110"/>
                                  </a:lnTo>
                                  <a:lnTo>
                                    <a:pt x="7" y="111"/>
                                  </a:lnTo>
                                  <a:lnTo>
                                    <a:pt x="6" y="113"/>
                                  </a:lnTo>
                                  <a:lnTo>
                                    <a:pt x="5" y="116"/>
                                  </a:lnTo>
                                  <a:lnTo>
                                    <a:pt x="5" y="117"/>
                                  </a:lnTo>
                                  <a:lnTo>
                                    <a:pt x="4" y="118"/>
                                  </a:lnTo>
                                  <a:lnTo>
                                    <a:pt x="4" y="119"/>
                                  </a:lnTo>
                                  <a:lnTo>
                                    <a:pt x="4" y="120"/>
                                  </a:lnTo>
                                  <a:lnTo>
                                    <a:pt x="4" y="121"/>
                                  </a:lnTo>
                                  <a:lnTo>
                                    <a:pt x="3" y="12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0" name="Rectangle 1317"/>
                          <wps:cNvSpPr>
                            <a:spLocks noChangeArrowheads="1"/>
                          </wps:cNvSpPr>
                          <wps:spPr bwMode="auto">
                            <a:xfrm>
                              <a:off x="3162" y="15"/>
                              <a:ext cx="15" cy="2369"/>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1" name="Rectangle 1318"/>
                          <wps:cNvSpPr>
                            <a:spLocks noChangeArrowheads="1"/>
                          </wps:cNvSpPr>
                          <wps:spPr bwMode="auto">
                            <a:xfrm>
                              <a:off x="3177" y="2369"/>
                              <a:ext cx="1109" cy="1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2" name="Freeform 1319"/>
                          <wps:cNvSpPr>
                            <a:spLocks/>
                          </wps:cNvSpPr>
                          <wps:spPr bwMode="auto">
                            <a:xfrm>
                              <a:off x="1978" y="120"/>
                              <a:ext cx="150" cy="45"/>
                            </a:xfrm>
                            <a:custGeom>
                              <a:avLst/>
                              <a:gdLst>
                                <a:gd name="T0" fmla="*/ 0 w 10"/>
                                <a:gd name="T1" fmla="*/ 45 h 3"/>
                                <a:gd name="T2" fmla="*/ 150 w 10"/>
                                <a:gd name="T3" fmla="*/ 30 h 3"/>
                                <a:gd name="T4" fmla="*/ 150 w 10"/>
                                <a:gd name="T5" fmla="*/ 0 h 3"/>
                                <a:gd name="T6" fmla="*/ 0 w 10"/>
                                <a:gd name="T7" fmla="*/ 0 h 3"/>
                                <a:gd name="T8" fmla="*/ 0 w 10"/>
                                <a:gd name="T9" fmla="*/ 45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
                                  <a:moveTo>
                                    <a:pt x="0" y="3"/>
                                  </a:moveTo>
                                  <a:lnTo>
                                    <a:pt x="10" y="2"/>
                                  </a:lnTo>
                                  <a:lnTo>
                                    <a:pt x="10" y="0"/>
                                  </a:lnTo>
                                  <a:lnTo>
                                    <a:pt x="0" y="0"/>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3" name="Line 1320"/>
                          <wps:cNvCnPr>
                            <a:cxnSpLocks noChangeShapeType="1"/>
                          </wps:cNvCnPr>
                          <wps:spPr bwMode="auto">
                            <a:xfrm flipH="1">
                              <a:off x="2038" y="135"/>
                              <a:ext cx="105" cy="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84" name="Rectangle 1321"/>
                          <wps:cNvSpPr>
                            <a:spLocks noChangeArrowheads="1"/>
                          </wps:cNvSpPr>
                          <wps:spPr bwMode="auto">
                            <a:xfrm>
                              <a:off x="1918" y="75"/>
                              <a:ext cx="15" cy="4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85" name="Oval 1322"/>
                          <wps:cNvSpPr>
                            <a:spLocks noChangeArrowheads="1"/>
                          </wps:cNvSpPr>
                          <wps:spPr bwMode="auto">
                            <a:xfrm>
                              <a:off x="1783" y="30"/>
                              <a:ext cx="300"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 name="Line 1323"/>
                          <wps:cNvCnPr>
                            <a:cxnSpLocks noChangeShapeType="1"/>
                          </wps:cNvCnPr>
                          <wps:spPr bwMode="auto">
                            <a:xfrm>
                              <a:off x="1963" y="120"/>
                              <a:ext cx="21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87" name="Oval 1324"/>
                          <wps:cNvSpPr>
                            <a:spLocks noChangeArrowheads="1"/>
                          </wps:cNvSpPr>
                          <wps:spPr bwMode="auto">
                            <a:xfrm>
                              <a:off x="2128" y="90"/>
                              <a:ext cx="75"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8" name="Oval 1325"/>
                          <wps:cNvSpPr>
                            <a:spLocks noChangeArrowheads="1"/>
                          </wps:cNvSpPr>
                          <wps:spPr bwMode="auto">
                            <a:xfrm>
                              <a:off x="1813" y="120"/>
                              <a:ext cx="225" cy="120"/>
                            </a:xfrm>
                            <a:prstGeom prst="ellipse">
                              <a:avLst/>
                            </a:prstGeom>
                            <a:solidFill>
                              <a:srgbClr val="E54200"/>
                            </a:solidFill>
                            <a:ln w="0">
                              <a:solidFill>
                                <a:srgbClr val="24282B"/>
                              </a:solidFill>
                              <a:round/>
                              <a:headEnd/>
                              <a:tailEnd/>
                            </a:ln>
                          </wps:spPr>
                          <wps:bodyPr rot="0" vert="horz" wrap="square" lIns="91440" tIns="45720" rIns="91440" bIns="45720" anchor="t" anchorCtr="0" upright="1">
                            <a:noAutofit/>
                          </wps:bodyPr>
                        </wps:wsp>
                        <wps:wsp>
                          <wps:cNvPr id="3489" name="Line 1326"/>
                          <wps:cNvCnPr>
                            <a:cxnSpLocks noChangeShapeType="1"/>
                          </wps:cNvCnPr>
                          <wps:spPr bwMode="auto">
                            <a:xfrm>
                              <a:off x="1918"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90" name="Line 1327"/>
                          <wps:cNvCnPr>
                            <a:cxnSpLocks noChangeShapeType="1"/>
                          </wps:cNvCnPr>
                          <wps:spPr bwMode="auto">
                            <a:xfrm>
                              <a:off x="1903"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91" name="Freeform 1328"/>
                          <wps:cNvSpPr>
                            <a:spLocks noEditPoints="1"/>
                          </wps:cNvSpPr>
                          <wps:spPr bwMode="auto">
                            <a:xfrm>
                              <a:off x="1843" y="300"/>
                              <a:ext cx="90" cy="30"/>
                            </a:xfrm>
                            <a:custGeom>
                              <a:avLst/>
                              <a:gdLst>
                                <a:gd name="T0" fmla="*/ 15 w 6"/>
                                <a:gd name="T1" fmla="*/ 15 h 2"/>
                                <a:gd name="T2" fmla="*/ 0 w 6"/>
                                <a:gd name="T3" fmla="*/ 15 h 2"/>
                                <a:gd name="T4" fmla="*/ 15 w 6"/>
                                <a:gd name="T5" fmla="*/ 15 h 2"/>
                                <a:gd name="T6" fmla="*/ 45 w 6"/>
                                <a:gd name="T7" fmla="*/ 30 h 2"/>
                                <a:gd name="T8" fmla="*/ 45 w 6"/>
                                <a:gd name="T9" fmla="*/ 30 h 2"/>
                                <a:gd name="T10" fmla="*/ 45 w 6"/>
                                <a:gd name="T11" fmla="*/ 30 h 2"/>
                                <a:gd name="T12" fmla="*/ 75 w 6"/>
                                <a:gd name="T13" fmla="*/ 15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0 h 2"/>
                                <a:gd name="T30" fmla="*/ 45 w 6"/>
                                <a:gd name="T31" fmla="*/ 15 h 2"/>
                                <a:gd name="T32" fmla="*/ 60 w 6"/>
                                <a:gd name="T33" fmla="*/ 15 h 2"/>
                                <a:gd name="T34" fmla="*/ 60 w 6"/>
                                <a:gd name="T35" fmla="*/ 15 h 2"/>
                                <a:gd name="T36" fmla="*/ 60 w 6"/>
                                <a:gd name="T37" fmla="*/ 15 h 2"/>
                                <a:gd name="T38" fmla="*/ 45 w 6"/>
                                <a:gd name="T39" fmla="*/ 15 h 2"/>
                                <a:gd name="T40" fmla="*/ 45 w 6"/>
                                <a:gd name="T41" fmla="*/ 15 h 2"/>
                                <a:gd name="T42" fmla="*/ 45 w 6"/>
                                <a:gd name="T43" fmla="*/ 15 h 2"/>
                                <a:gd name="T44" fmla="*/ 30 w 6"/>
                                <a:gd name="T45" fmla="*/ 15 h 2"/>
                                <a:gd name="T46" fmla="*/ 15 w 6"/>
                                <a:gd name="T47" fmla="*/ 15 h 2"/>
                                <a:gd name="T48" fmla="*/ 30 w 6"/>
                                <a:gd name="T49" fmla="*/ 15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1"/>
                                  </a:lnTo>
                                  <a:lnTo>
                                    <a:pt x="3" y="2"/>
                                  </a:lnTo>
                                  <a:lnTo>
                                    <a:pt x="5" y="1"/>
                                  </a:lnTo>
                                  <a:lnTo>
                                    <a:pt x="6" y="1"/>
                                  </a:lnTo>
                                  <a:lnTo>
                                    <a:pt x="5" y="1"/>
                                  </a:lnTo>
                                  <a:lnTo>
                                    <a:pt x="3" y="0"/>
                                  </a:lnTo>
                                  <a:lnTo>
                                    <a:pt x="1" y="1"/>
                                  </a:lnTo>
                                  <a:close/>
                                  <a:moveTo>
                                    <a:pt x="3" y="1"/>
                                  </a:moveTo>
                                  <a:lnTo>
                                    <a:pt x="3" y="0"/>
                                  </a:lnTo>
                                  <a:lnTo>
                                    <a:pt x="3" y="1"/>
                                  </a:lnTo>
                                  <a:lnTo>
                                    <a:pt x="4" y="1"/>
                                  </a:lnTo>
                                  <a:lnTo>
                                    <a:pt x="3" y="1"/>
                                  </a:lnTo>
                                  <a:lnTo>
                                    <a:pt x="2" y="1"/>
                                  </a:lnTo>
                                  <a:lnTo>
                                    <a:pt x="1" y="1"/>
                                  </a:lnTo>
                                  <a:lnTo>
                                    <a:pt x="2" y="1"/>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2" name="Freeform 1329"/>
                          <wps:cNvSpPr>
                            <a:spLocks noEditPoints="1"/>
                          </wps:cNvSpPr>
                          <wps:spPr bwMode="auto">
                            <a:xfrm>
                              <a:off x="1843" y="330"/>
                              <a:ext cx="90" cy="30"/>
                            </a:xfrm>
                            <a:custGeom>
                              <a:avLst/>
                              <a:gdLst>
                                <a:gd name="T0" fmla="*/ 15 w 6"/>
                                <a:gd name="T1" fmla="*/ 15 h 2"/>
                                <a:gd name="T2" fmla="*/ 0 w 6"/>
                                <a:gd name="T3" fmla="*/ 15 h 2"/>
                                <a:gd name="T4" fmla="*/ 15 w 6"/>
                                <a:gd name="T5" fmla="*/ 30 h 2"/>
                                <a:gd name="T6" fmla="*/ 45 w 6"/>
                                <a:gd name="T7" fmla="*/ 30 h 2"/>
                                <a:gd name="T8" fmla="*/ 45 w 6"/>
                                <a:gd name="T9" fmla="*/ 30 h 2"/>
                                <a:gd name="T10" fmla="*/ 45 w 6"/>
                                <a:gd name="T11" fmla="*/ 30 h 2"/>
                                <a:gd name="T12" fmla="*/ 75 w 6"/>
                                <a:gd name="T13" fmla="*/ 30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15 h 2"/>
                                <a:gd name="T30" fmla="*/ 45 w 6"/>
                                <a:gd name="T31" fmla="*/ 15 h 2"/>
                                <a:gd name="T32" fmla="*/ 60 w 6"/>
                                <a:gd name="T33" fmla="*/ 30 h 2"/>
                                <a:gd name="T34" fmla="*/ 60 w 6"/>
                                <a:gd name="T35" fmla="*/ 15 h 2"/>
                                <a:gd name="T36" fmla="*/ 60 w 6"/>
                                <a:gd name="T37" fmla="*/ 15 h 2"/>
                                <a:gd name="T38" fmla="*/ 45 w 6"/>
                                <a:gd name="T39" fmla="*/ 30 h 2"/>
                                <a:gd name="T40" fmla="*/ 45 w 6"/>
                                <a:gd name="T41" fmla="*/ 30 h 2"/>
                                <a:gd name="T42" fmla="*/ 45 w 6"/>
                                <a:gd name="T43" fmla="*/ 30 h 2"/>
                                <a:gd name="T44" fmla="*/ 30 w 6"/>
                                <a:gd name="T45" fmla="*/ 15 h 2"/>
                                <a:gd name="T46" fmla="*/ 15 w 6"/>
                                <a:gd name="T47" fmla="*/ 15 h 2"/>
                                <a:gd name="T48" fmla="*/ 30 w 6"/>
                                <a:gd name="T49" fmla="*/ 30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2"/>
                                  </a:lnTo>
                                  <a:lnTo>
                                    <a:pt x="3" y="2"/>
                                  </a:lnTo>
                                  <a:lnTo>
                                    <a:pt x="5" y="2"/>
                                  </a:lnTo>
                                  <a:lnTo>
                                    <a:pt x="6" y="1"/>
                                  </a:lnTo>
                                  <a:lnTo>
                                    <a:pt x="5" y="1"/>
                                  </a:lnTo>
                                  <a:lnTo>
                                    <a:pt x="3" y="0"/>
                                  </a:lnTo>
                                  <a:lnTo>
                                    <a:pt x="1" y="1"/>
                                  </a:lnTo>
                                  <a:close/>
                                  <a:moveTo>
                                    <a:pt x="3" y="1"/>
                                  </a:moveTo>
                                  <a:lnTo>
                                    <a:pt x="3" y="1"/>
                                  </a:lnTo>
                                  <a:lnTo>
                                    <a:pt x="4" y="2"/>
                                  </a:lnTo>
                                  <a:lnTo>
                                    <a:pt x="4" y="1"/>
                                  </a:lnTo>
                                  <a:lnTo>
                                    <a:pt x="3" y="2"/>
                                  </a:lnTo>
                                  <a:lnTo>
                                    <a:pt x="2" y="1"/>
                                  </a:lnTo>
                                  <a:lnTo>
                                    <a:pt x="1" y="1"/>
                                  </a:lnTo>
                                  <a:lnTo>
                                    <a:pt x="2" y="2"/>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3" name="Line 1330"/>
                          <wps:cNvCnPr>
                            <a:cxnSpLocks noChangeShapeType="1"/>
                          </wps:cNvCnPr>
                          <wps:spPr bwMode="auto">
                            <a:xfrm>
                              <a:off x="1933" y="105"/>
                              <a:ext cx="0" cy="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494" name="Rectangle 1331"/>
                          <wps:cNvSpPr>
                            <a:spLocks noChangeArrowheads="1"/>
                          </wps:cNvSpPr>
                          <wps:spPr bwMode="auto">
                            <a:xfrm>
                              <a:off x="1888" y="46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5" name="Rectangle 1332"/>
                          <wps:cNvSpPr>
                            <a:spLocks noChangeArrowheads="1"/>
                          </wps:cNvSpPr>
                          <wps:spPr bwMode="auto">
                            <a:xfrm>
                              <a:off x="1888" y="54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6" name="Rectangle 1333"/>
                          <wps:cNvSpPr>
                            <a:spLocks noChangeArrowheads="1"/>
                          </wps:cNvSpPr>
                          <wps:spPr bwMode="auto">
                            <a:xfrm>
                              <a:off x="1888" y="58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7" name="Rectangle 1334"/>
                          <wps:cNvSpPr>
                            <a:spLocks noChangeArrowheads="1"/>
                          </wps:cNvSpPr>
                          <wps:spPr bwMode="auto">
                            <a:xfrm>
                              <a:off x="1888" y="66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8" name="Rectangle 1335"/>
                          <wps:cNvSpPr>
                            <a:spLocks noChangeArrowheads="1"/>
                          </wps:cNvSpPr>
                          <wps:spPr bwMode="auto">
                            <a:xfrm>
                              <a:off x="1888" y="70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9" name="Rectangle 1336"/>
                          <wps:cNvSpPr>
                            <a:spLocks noChangeArrowheads="1"/>
                          </wps:cNvSpPr>
                          <wps:spPr bwMode="auto">
                            <a:xfrm>
                              <a:off x="1888" y="78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0" name="Rectangle 1337"/>
                          <wps:cNvSpPr>
                            <a:spLocks noChangeArrowheads="1"/>
                          </wps:cNvSpPr>
                          <wps:spPr bwMode="auto">
                            <a:xfrm>
                              <a:off x="1888" y="825"/>
                              <a:ext cx="15" cy="44"/>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1" name="Rectangle 1338"/>
                          <wps:cNvSpPr>
                            <a:spLocks noChangeArrowheads="1"/>
                          </wps:cNvSpPr>
                          <wps:spPr bwMode="auto">
                            <a:xfrm>
                              <a:off x="1888" y="91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Rectangle 1339"/>
                          <wps:cNvSpPr>
                            <a:spLocks noChangeArrowheads="1"/>
                          </wps:cNvSpPr>
                          <wps:spPr bwMode="auto">
                            <a:xfrm>
                              <a:off x="1888" y="94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3" name="Rectangle 1340"/>
                          <wps:cNvSpPr>
                            <a:spLocks noChangeArrowheads="1"/>
                          </wps:cNvSpPr>
                          <wps:spPr bwMode="auto">
                            <a:xfrm>
                              <a:off x="1888" y="103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4" name="Rectangle 1341"/>
                          <wps:cNvSpPr>
                            <a:spLocks noChangeArrowheads="1"/>
                          </wps:cNvSpPr>
                          <wps:spPr bwMode="auto">
                            <a:xfrm>
                              <a:off x="1888" y="107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5" name="Rectangle 1342"/>
                          <wps:cNvSpPr>
                            <a:spLocks noChangeArrowheads="1"/>
                          </wps:cNvSpPr>
                          <wps:spPr bwMode="auto">
                            <a:xfrm>
                              <a:off x="1888" y="115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 name="Rectangle 1343"/>
                          <wps:cNvSpPr>
                            <a:spLocks noChangeArrowheads="1"/>
                          </wps:cNvSpPr>
                          <wps:spPr bwMode="auto">
                            <a:xfrm>
                              <a:off x="1888" y="119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7" name="Rectangle 1344"/>
                          <wps:cNvSpPr>
                            <a:spLocks noChangeArrowheads="1"/>
                          </wps:cNvSpPr>
                          <wps:spPr bwMode="auto">
                            <a:xfrm>
                              <a:off x="1888" y="127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8" name="Rectangle 1345"/>
                          <wps:cNvSpPr>
                            <a:spLocks noChangeArrowheads="1"/>
                          </wps:cNvSpPr>
                          <wps:spPr bwMode="auto">
                            <a:xfrm>
                              <a:off x="1888" y="131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9" name="Rectangle 1346"/>
                          <wps:cNvSpPr>
                            <a:spLocks noChangeArrowheads="1"/>
                          </wps:cNvSpPr>
                          <wps:spPr bwMode="auto">
                            <a:xfrm>
                              <a:off x="1888" y="139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0" name="Rectangle 1347"/>
                          <wps:cNvSpPr>
                            <a:spLocks noChangeArrowheads="1"/>
                          </wps:cNvSpPr>
                          <wps:spPr bwMode="auto">
                            <a:xfrm>
                              <a:off x="1888" y="143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1" name="Rectangle 1348"/>
                          <wps:cNvSpPr>
                            <a:spLocks noChangeArrowheads="1"/>
                          </wps:cNvSpPr>
                          <wps:spPr bwMode="auto">
                            <a:xfrm>
                              <a:off x="1888" y="151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2" name="Rectangle 1349"/>
                          <wps:cNvSpPr>
                            <a:spLocks noChangeArrowheads="1"/>
                          </wps:cNvSpPr>
                          <wps:spPr bwMode="auto">
                            <a:xfrm>
                              <a:off x="1888" y="155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3" name="Rectangle 1350"/>
                          <wps:cNvSpPr>
                            <a:spLocks noChangeArrowheads="1"/>
                          </wps:cNvSpPr>
                          <wps:spPr bwMode="auto">
                            <a:xfrm>
                              <a:off x="1888" y="1649"/>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4" name="Rectangle 1351"/>
                          <wps:cNvSpPr>
                            <a:spLocks noChangeArrowheads="1"/>
                          </wps:cNvSpPr>
                          <wps:spPr bwMode="auto">
                            <a:xfrm>
                              <a:off x="1888" y="16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5" name="Rectangle 1352"/>
                          <wps:cNvSpPr>
                            <a:spLocks noChangeArrowheads="1"/>
                          </wps:cNvSpPr>
                          <wps:spPr bwMode="auto">
                            <a:xfrm>
                              <a:off x="1888" y="176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6" name="Rectangle 1353"/>
                          <wps:cNvSpPr>
                            <a:spLocks noChangeArrowheads="1"/>
                          </wps:cNvSpPr>
                          <wps:spPr bwMode="auto">
                            <a:xfrm>
                              <a:off x="1888" y="181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7" name="Rectangle 1354"/>
                          <wps:cNvSpPr>
                            <a:spLocks noChangeArrowheads="1"/>
                          </wps:cNvSpPr>
                          <wps:spPr bwMode="auto">
                            <a:xfrm>
                              <a:off x="1888" y="188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8" name="Rectangle 1355"/>
                          <wps:cNvSpPr>
                            <a:spLocks noChangeArrowheads="1"/>
                          </wps:cNvSpPr>
                          <wps:spPr bwMode="auto">
                            <a:xfrm>
                              <a:off x="1888" y="193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9" name="Rectangle 1356"/>
                          <wps:cNvSpPr>
                            <a:spLocks noChangeArrowheads="1"/>
                          </wps:cNvSpPr>
                          <wps:spPr bwMode="auto">
                            <a:xfrm>
                              <a:off x="1888" y="200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0" name="Rectangle 1357"/>
                          <wps:cNvSpPr>
                            <a:spLocks noChangeArrowheads="1"/>
                          </wps:cNvSpPr>
                          <wps:spPr bwMode="auto">
                            <a:xfrm>
                              <a:off x="1888" y="205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 name="Rectangle 1358"/>
                          <wps:cNvSpPr>
                            <a:spLocks noChangeArrowheads="1"/>
                          </wps:cNvSpPr>
                          <wps:spPr bwMode="auto">
                            <a:xfrm>
                              <a:off x="1888" y="212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2" name="Rectangle 1359"/>
                          <wps:cNvSpPr>
                            <a:spLocks noChangeArrowheads="1"/>
                          </wps:cNvSpPr>
                          <wps:spPr bwMode="auto">
                            <a:xfrm>
                              <a:off x="1888" y="217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3" name="Rectangle 1360"/>
                          <wps:cNvSpPr>
                            <a:spLocks noChangeArrowheads="1"/>
                          </wps:cNvSpPr>
                          <wps:spPr bwMode="auto">
                            <a:xfrm>
                              <a:off x="1888" y="226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4" name="Rectangle 1361"/>
                          <wps:cNvSpPr>
                            <a:spLocks noChangeArrowheads="1"/>
                          </wps:cNvSpPr>
                          <wps:spPr bwMode="auto">
                            <a:xfrm>
                              <a:off x="1888" y="22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5" name="Freeform 1362"/>
                          <wps:cNvSpPr>
                            <a:spLocks/>
                          </wps:cNvSpPr>
                          <wps:spPr bwMode="auto">
                            <a:xfrm>
                              <a:off x="3252" y="285"/>
                              <a:ext cx="1019" cy="1829"/>
                            </a:xfrm>
                            <a:custGeom>
                              <a:avLst/>
                              <a:gdLst>
                                <a:gd name="T0" fmla="*/ 90 w 68"/>
                                <a:gd name="T1" fmla="*/ 1739 h 122"/>
                                <a:gd name="T2" fmla="*/ 150 w 68"/>
                                <a:gd name="T3" fmla="*/ 1589 h 122"/>
                                <a:gd name="T4" fmla="*/ 210 w 68"/>
                                <a:gd name="T5" fmla="*/ 1559 h 122"/>
                                <a:gd name="T6" fmla="*/ 300 w 68"/>
                                <a:gd name="T7" fmla="*/ 1544 h 122"/>
                                <a:gd name="T8" fmla="*/ 360 w 68"/>
                                <a:gd name="T9" fmla="*/ 1499 h 122"/>
                                <a:gd name="T10" fmla="*/ 330 w 68"/>
                                <a:gd name="T11" fmla="*/ 1454 h 122"/>
                                <a:gd name="T12" fmla="*/ 270 w 68"/>
                                <a:gd name="T13" fmla="*/ 1379 h 122"/>
                                <a:gd name="T14" fmla="*/ 285 w 68"/>
                                <a:gd name="T15" fmla="*/ 1349 h 122"/>
                                <a:gd name="T16" fmla="*/ 315 w 68"/>
                                <a:gd name="T17" fmla="*/ 1319 h 122"/>
                                <a:gd name="T18" fmla="*/ 554 w 68"/>
                                <a:gd name="T19" fmla="*/ 1244 h 122"/>
                                <a:gd name="T20" fmla="*/ 824 w 68"/>
                                <a:gd name="T21" fmla="*/ 1109 h 122"/>
                                <a:gd name="T22" fmla="*/ 944 w 68"/>
                                <a:gd name="T23" fmla="*/ 1034 h 122"/>
                                <a:gd name="T24" fmla="*/ 1004 w 68"/>
                                <a:gd name="T25" fmla="*/ 974 h 122"/>
                                <a:gd name="T26" fmla="*/ 1004 w 68"/>
                                <a:gd name="T27" fmla="*/ 870 h 122"/>
                                <a:gd name="T28" fmla="*/ 914 w 68"/>
                                <a:gd name="T29" fmla="*/ 780 h 122"/>
                                <a:gd name="T30" fmla="*/ 719 w 68"/>
                                <a:gd name="T31" fmla="*/ 720 h 122"/>
                                <a:gd name="T32" fmla="*/ 539 w 68"/>
                                <a:gd name="T33" fmla="*/ 690 h 122"/>
                                <a:gd name="T34" fmla="*/ 450 w 68"/>
                                <a:gd name="T35" fmla="*/ 675 h 122"/>
                                <a:gd name="T36" fmla="*/ 270 w 68"/>
                                <a:gd name="T37" fmla="*/ 645 h 122"/>
                                <a:gd name="T38" fmla="*/ 75 w 68"/>
                                <a:gd name="T39" fmla="*/ 600 h 122"/>
                                <a:gd name="T40" fmla="*/ 30 w 68"/>
                                <a:gd name="T41" fmla="*/ 585 h 122"/>
                                <a:gd name="T42" fmla="*/ 15 w 68"/>
                                <a:gd name="T43" fmla="*/ 570 h 122"/>
                                <a:gd name="T44" fmla="*/ 30 w 68"/>
                                <a:gd name="T45" fmla="*/ 555 h 122"/>
                                <a:gd name="T46" fmla="*/ 105 w 68"/>
                                <a:gd name="T47" fmla="*/ 495 h 122"/>
                                <a:gd name="T48" fmla="*/ 255 w 68"/>
                                <a:gd name="T49" fmla="*/ 405 h 122"/>
                                <a:gd name="T50" fmla="*/ 270 w 68"/>
                                <a:gd name="T51" fmla="*/ 360 h 122"/>
                                <a:gd name="T52" fmla="*/ 240 w 68"/>
                                <a:gd name="T53" fmla="*/ 300 h 122"/>
                                <a:gd name="T54" fmla="*/ 120 w 68"/>
                                <a:gd name="T55" fmla="*/ 240 h 122"/>
                                <a:gd name="T56" fmla="*/ 75 w 68"/>
                                <a:gd name="T57" fmla="*/ 180 h 122"/>
                                <a:gd name="T58" fmla="*/ 60 w 68"/>
                                <a:gd name="T59" fmla="*/ 45 h 122"/>
                                <a:gd name="T60" fmla="*/ 45 w 68"/>
                                <a:gd name="T61" fmla="*/ 30 h 122"/>
                                <a:gd name="T62" fmla="*/ 60 w 68"/>
                                <a:gd name="T63" fmla="*/ 180 h 122"/>
                                <a:gd name="T64" fmla="*/ 120 w 68"/>
                                <a:gd name="T65" fmla="*/ 255 h 122"/>
                                <a:gd name="T66" fmla="*/ 225 w 68"/>
                                <a:gd name="T67" fmla="*/ 315 h 122"/>
                                <a:gd name="T68" fmla="*/ 255 w 68"/>
                                <a:gd name="T69" fmla="*/ 360 h 122"/>
                                <a:gd name="T70" fmla="*/ 255 w 68"/>
                                <a:gd name="T71" fmla="*/ 375 h 122"/>
                                <a:gd name="T72" fmla="*/ 195 w 68"/>
                                <a:gd name="T73" fmla="*/ 420 h 122"/>
                                <a:gd name="T74" fmla="*/ 45 w 68"/>
                                <a:gd name="T75" fmla="*/ 525 h 122"/>
                                <a:gd name="T76" fmla="*/ 0 w 68"/>
                                <a:gd name="T77" fmla="*/ 570 h 122"/>
                                <a:gd name="T78" fmla="*/ 15 w 68"/>
                                <a:gd name="T79" fmla="*/ 600 h 122"/>
                                <a:gd name="T80" fmla="*/ 105 w 68"/>
                                <a:gd name="T81" fmla="*/ 630 h 122"/>
                                <a:gd name="T82" fmla="*/ 330 w 68"/>
                                <a:gd name="T83" fmla="*/ 675 h 122"/>
                                <a:gd name="T84" fmla="*/ 450 w 68"/>
                                <a:gd name="T85" fmla="*/ 675 h 122"/>
                                <a:gd name="T86" fmla="*/ 554 w 68"/>
                                <a:gd name="T87" fmla="*/ 705 h 122"/>
                                <a:gd name="T88" fmla="*/ 719 w 68"/>
                                <a:gd name="T89" fmla="*/ 735 h 122"/>
                                <a:gd name="T90" fmla="*/ 914 w 68"/>
                                <a:gd name="T91" fmla="*/ 795 h 122"/>
                                <a:gd name="T92" fmla="*/ 989 w 68"/>
                                <a:gd name="T93" fmla="*/ 855 h 122"/>
                                <a:gd name="T94" fmla="*/ 989 w 68"/>
                                <a:gd name="T95" fmla="*/ 929 h 122"/>
                                <a:gd name="T96" fmla="*/ 974 w 68"/>
                                <a:gd name="T97" fmla="*/ 989 h 122"/>
                                <a:gd name="T98" fmla="*/ 914 w 68"/>
                                <a:gd name="T99" fmla="*/ 1049 h 122"/>
                                <a:gd name="T100" fmla="*/ 779 w 68"/>
                                <a:gd name="T101" fmla="*/ 1124 h 122"/>
                                <a:gd name="T102" fmla="*/ 480 w 68"/>
                                <a:gd name="T103" fmla="*/ 1244 h 122"/>
                                <a:gd name="T104" fmla="*/ 285 w 68"/>
                                <a:gd name="T105" fmla="*/ 1319 h 122"/>
                                <a:gd name="T106" fmla="*/ 255 w 68"/>
                                <a:gd name="T107" fmla="*/ 1349 h 122"/>
                                <a:gd name="T108" fmla="*/ 285 w 68"/>
                                <a:gd name="T109" fmla="*/ 1424 h 122"/>
                                <a:gd name="T110" fmla="*/ 345 w 68"/>
                                <a:gd name="T111" fmla="*/ 1499 h 122"/>
                                <a:gd name="T112" fmla="*/ 345 w 68"/>
                                <a:gd name="T113" fmla="*/ 1514 h 122"/>
                                <a:gd name="T114" fmla="*/ 300 w 68"/>
                                <a:gd name="T115" fmla="*/ 1529 h 122"/>
                                <a:gd name="T116" fmla="*/ 180 w 68"/>
                                <a:gd name="T117" fmla="*/ 1544 h 122"/>
                                <a:gd name="T118" fmla="*/ 120 w 68"/>
                                <a:gd name="T119" fmla="*/ 1604 h 122"/>
                                <a:gd name="T120" fmla="*/ 60 w 68"/>
                                <a:gd name="T121" fmla="*/ 1784 h 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8" h="122">
                                  <a:moveTo>
                                    <a:pt x="3" y="121"/>
                                  </a:moveTo>
                                  <a:lnTo>
                                    <a:pt x="4" y="122"/>
                                  </a:lnTo>
                                  <a:lnTo>
                                    <a:pt x="5" y="121"/>
                                  </a:lnTo>
                                  <a:lnTo>
                                    <a:pt x="5" y="120"/>
                                  </a:lnTo>
                                  <a:lnTo>
                                    <a:pt x="5" y="119"/>
                                  </a:lnTo>
                                  <a:lnTo>
                                    <a:pt x="6" y="118"/>
                                  </a:lnTo>
                                  <a:lnTo>
                                    <a:pt x="6" y="116"/>
                                  </a:lnTo>
                                  <a:lnTo>
                                    <a:pt x="7" y="114"/>
                                  </a:lnTo>
                                  <a:lnTo>
                                    <a:pt x="8" y="111"/>
                                  </a:lnTo>
                                  <a:lnTo>
                                    <a:pt x="8" y="110"/>
                                  </a:lnTo>
                                  <a:lnTo>
                                    <a:pt x="9" y="109"/>
                                  </a:lnTo>
                                  <a:lnTo>
                                    <a:pt x="9" y="108"/>
                                  </a:lnTo>
                                  <a:lnTo>
                                    <a:pt x="10" y="107"/>
                                  </a:lnTo>
                                  <a:lnTo>
                                    <a:pt x="10" y="106"/>
                                  </a:lnTo>
                                  <a:lnTo>
                                    <a:pt x="11" y="105"/>
                                  </a:lnTo>
                                  <a:lnTo>
                                    <a:pt x="11" y="104"/>
                                  </a:lnTo>
                                  <a:lnTo>
                                    <a:pt x="11" y="105"/>
                                  </a:lnTo>
                                  <a:lnTo>
                                    <a:pt x="12" y="105"/>
                                  </a:lnTo>
                                  <a:lnTo>
                                    <a:pt x="13" y="104"/>
                                  </a:lnTo>
                                  <a:lnTo>
                                    <a:pt x="14" y="104"/>
                                  </a:lnTo>
                                  <a:lnTo>
                                    <a:pt x="15" y="104"/>
                                  </a:lnTo>
                                  <a:lnTo>
                                    <a:pt x="16" y="103"/>
                                  </a:lnTo>
                                  <a:lnTo>
                                    <a:pt x="15" y="103"/>
                                  </a:lnTo>
                                  <a:lnTo>
                                    <a:pt x="17" y="103"/>
                                  </a:lnTo>
                                  <a:lnTo>
                                    <a:pt x="19" y="103"/>
                                  </a:lnTo>
                                  <a:lnTo>
                                    <a:pt x="20" y="103"/>
                                  </a:lnTo>
                                  <a:lnTo>
                                    <a:pt x="21" y="102"/>
                                  </a:lnTo>
                                  <a:lnTo>
                                    <a:pt x="22" y="102"/>
                                  </a:lnTo>
                                  <a:lnTo>
                                    <a:pt x="23" y="102"/>
                                  </a:lnTo>
                                  <a:lnTo>
                                    <a:pt x="23" y="101"/>
                                  </a:lnTo>
                                  <a:lnTo>
                                    <a:pt x="24" y="100"/>
                                  </a:lnTo>
                                  <a:lnTo>
                                    <a:pt x="24" y="99"/>
                                  </a:lnTo>
                                  <a:lnTo>
                                    <a:pt x="23" y="99"/>
                                  </a:lnTo>
                                  <a:lnTo>
                                    <a:pt x="23" y="98"/>
                                  </a:lnTo>
                                  <a:lnTo>
                                    <a:pt x="22" y="97"/>
                                  </a:lnTo>
                                  <a:lnTo>
                                    <a:pt x="20" y="95"/>
                                  </a:lnTo>
                                  <a:lnTo>
                                    <a:pt x="20" y="94"/>
                                  </a:lnTo>
                                  <a:lnTo>
                                    <a:pt x="19" y="94"/>
                                  </a:lnTo>
                                  <a:lnTo>
                                    <a:pt x="19" y="93"/>
                                  </a:lnTo>
                                  <a:lnTo>
                                    <a:pt x="18" y="93"/>
                                  </a:lnTo>
                                  <a:lnTo>
                                    <a:pt x="19" y="93"/>
                                  </a:lnTo>
                                  <a:lnTo>
                                    <a:pt x="18" y="92"/>
                                  </a:lnTo>
                                  <a:lnTo>
                                    <a:pt x="18" y="91"/>
                                  </a:lnTo>
                                  <a:lnTo>
                                    <a:pt x="17" y="91"/>
                                  </a:lnTo>
                                  <a:lnTo>
                                    <a:pt x="18" y="91"/>
                                  </a:lnTo>
                                  <a:lnTo>
                                    <a:pt x="18" y="90"/>
                                  </a:lnTo>
                                  <a:lnTo>
                                    <a:pt x="17" y="90"/>
                                  </a:lnTo>
                                  <a:lnTo>
                                    <a:pt x="18" y="91"/>
                                  </a:lnTo>
                                  <a:lnTo>
                                    <a:pt x="18" y="90"/>
                                  </a:lnTo>
                                  <a:lnTo>
                                    <a:pt x="19" y="90"/>
                                  </a:lnTo>
                                  <a:lnTo>
                                    <a:pt x="18" y="89"/>
                                  </a:lnTo>
                                  <a:lnTo>
                                    <a:pt x="19" y="90"/>
                                  </a:lnTo>
                                  <a:lnTo>
                                    <a:pt x="19" y="89"/>
                                  </a:lnTo>
                                  <a:lnTo>
                                    <a:pt x="20" y="89"/>
                                  </a:lnTo>
                                  <a:lnTo>
                                    <a:pt x="20" y="88"/>
                                  </a:lnTo>
                                  <a:lnTo>
                                    <a:pt x="21" y="88"/>
                                  </a:lnTo>
                                  <a:lnTo>
                                    <a:pt x="22" y="88"/>
                                  </a:lnTo>
                                  <a:lnTo>
                                    <a:pt x="23" y="87"/>
                                  </a:lnTo>
                                  <a:lnTo>
                                    <a:pt x="25" y="87"/>
                                  </a:lnTo>
                                  <a:lnTo>
                                    <a:pt x="27" y="86"/>
                                  </a:lnTo>
                                  <a:lnTo>
                                    <a:pt x="30" y="85"/>
                                  </a:lnTo>
                                  <a:lnTo>
                                    <a:pt x="33" y="84"/>
                                  </a:lnTo>
                                  <a:lnTo>
                                    <a:pt x="35" y="83"/>
                                  </a:lnTo>
                                  <a:lnTo>
                                    <a:pt x="37" y="83"/>
                                  </a:lnTo>
                                  <a:lnTo>
                                    <a:pt x="38" y="82"/>
                                  </a:lnTo>
                                  <a:lnTo>
                                    <a:pt x="40" y="81"/>
                                  </a:lnTo>
                                  <a:lnTo>
                                    <a:pt x="42" y="81"/>
                                  </a:lnTo>
                                  <a:lnTo>
                                    <a:pt x="45" y="79"/>
                                  </a:lnTo>
                                  <a:lnTo>
                                    <a:pt x="49" y="77"/>
                                  </a:lnTo>
                                  <a:lnTo>
                                    <a:pt x="52" y="76"/>
                                  </a:lnTo>
                                  <a:lnTo>
                                    <a:pt x="54" y="75"/>
                                  </a:lnTo>
                                  <a:lnTo>
                                    <a:pt x="55" y="74"/>
                                  </a:lnTo>
                                  <a:lnTo>
                                    <a:pt x="57" y="73"/>
                                  </a:lnTo>
                                  <a:lnTo>
                                    <a:pt x="58" y="73"/>
                                  </a:lnTo>
                                  <a:lnTo>
                                    <a:pt x="60" y="72"/>
                                  </a:lnTo>
                                  <a:lnTo>
                                    <a:pt x="61" y="71"/>
                                  </a:lnTo>
                                  <a:lnTo>
                                    <a:pt x="62" y="71"/>
                                  </a:lnTo>
                                  <a:lnTo>
                                    <a:pt x="62" y="70"/>
                                  </a:lnTo>
                                  <a:lnTo>
                                    <a:pt x="63" y="70"/>
                                  </a:lnTo>
                                  <a:lnTo>
                                    <a:pt x="63" y="69"/>
                                  </a:lnTo>
                                  <a:lnTo>
                                    <a:pt x="64" y="69"/>
                                  </a:lnTo>
                                  <a:lnTo>
                                    <a:pt x="65" y="68"/>
                                  </a:lnTo>
                                  <a:lnTo>
                                    <a:pt x="66" y="67"/>
                                  </a:lnTo>
                                  <a:lnTo>
                                    <a:pt x="67" y="66"/>
                                  </a:lnTo>
                                  <a:lnTo>
                                    <a:pt x="67" y="65"/>
                                  </a:lnTo>
                                  <a:lnTo>
                                    <a:pt x="67" y="64"/>
                                  </a:lnTo>
                                  <a:lnTo>
                                    <a:pt x="68" y="63"/>
                                  </a:lnTo>
                                  <a:lnTo>
                                    <a:pt x="68" y="61"/>
                                  </a:lnTo>
                                  <a:lnTo>
                                    <a:pt x="68" y="60"/>
                                  </a:lnTo>
                                  <a:lnTo>
                                    <a:pt x="67" y="59"/>
                                  </a:lnTo>
                                  <a:lnTo>
                                    <a:pt x="67" y="58"/>
                                  </a:lnTo>
                                  <a:lnTo>
                                    <a:pt x="66" y="57"/>
                                  </a:lnTo>
                                  <a:lnTo>
                                    <a:pt x="65" y="55"/>
                                  </a:lnTo>
                                  <a:lnTo>
                                    <a:pt x="64" y="54"/>
                                  </a:lnTo>
                                  <a:lnTo>
                                    <a:pt x="63" y="53"/>
                                  </a:lnTo>
                                  <a:lnTo>
                                    <a:pt x="62" y="53"/>
                                  </a:lnTo>
                                  <a:lnTo>
                                    <a:pt x="61" y="52"/>
                                  </a:lnTo>
                                  <a:lnTo>
                                    <a:pt x="60" y="51"/>
                                  </a:lnTo>
                                  <a:lnTo>
                                    <a:pt x="59" y="51"/>
                                  </a:lnTo>
                                  <a:lnTo>
                                    <a:pt x="58" y="51"/>
                                  </a:lnTo>
                                  <a:lnTo>
                                    <a:pt x="55" y="50"/>
                                  </a:lnTo>
                                  <a:lnTo>
                                    <a:pt x="53" y="49"/>
                                  </a:lnTo>
                                  <a:lnTo>
                                    <a:pt x="51" y="48"/>
                                  </a:lnTo>
                                  <a:lnTo>
                                    <a:pt x="48" y="48"/>
                                  </a:lnTo>
                                  <a:lnTo>
                                    <a:pt x="46" y="47"/>
                                  </a:lnTo>
                                  <a:lnTo>
                                    <a:pt x="44" y="47"/>
                                  </a:lnTo>
                                  <a:lnTo>
                                    <a:pt x="42" y="46"/>
                                  </a:lnTo>
                                  <a:lnTo>
                                    <a:pt x="40" y="46"/>
                                  </a:lnTo>
                                  <a:lnTo>
                                    <a:pt x="39" y="46"/>
                                  </a:lnTo>
                                  <a:lnTo>
                                    <a:pt x="37" y="46"/>
                                  </a:lnTo>
                                  <a:lnTo>
                                    <a:pt x="36" y="46"/>
                                  </a:lnTo>
                                  <a:lnTo>
                                    <a:pt x="35" y="45"/>
                                  </a:lnTo>
                                  <a:lnTo>
                                    <a:pt x="33" y="45"/>
                                  </a:lnTo>
                                  <a:lnTo>
                                    <a:pt x="32" y="45"/>
                                  </a:lnTo>
                                  <a:lnTo>
                                    <a:pt x="31" y="45"/>
                                  </a:lnTo>
                                  <a:lnTo>
                                    <a:pt x="30" y="45"/>
                                  </a:lnTo>
                                  <a:lnTo>
                                    <a:pt x="29" y="44"/>
                                  </a:lnTo>
                                  <a:lnTo>
                                    <a:pt x="28" y="44"/>
                                  </a:lnTo>
                                  <a:lnTo>
                                    <a:pt x="26" y="44"/>
                                  </a:lnTo>
                                  <a:lnTo>
                                    <a:pt x="24" y="44"/>
                                  </a:lnTo>
                                  <a:lnTo>
                                    <a:pt x="22" y="43"/>
                                  </a:lnTo>
                                  <a:lnTo>
                                    <a:pt x="20" y="43"/>
                                  </a:lnTo>
                                  <a:lnTo>
                                    <a:pt x="18" y="43"/>
                                  </a:lnTo>
                                  <a:lnTo>
                                    <a:pt x="15" y="42"/>
                                  </a:lnTo>
                                  <a:lnTo>
                                    <a:pt x="13" y="42"/>
                                  </a:lnTo>
                                  <a:lnTo>
                                    <a:pt x="11" y="42"/>
                                  </a:lnTo>
                                  <a:lnTo>
                                    <a:pt x="9" y="41"/>
                                  </a:lnTo>
                                  <a:lnTo>
                                    <a:pt x="7" y="41"/>
                                  </a:lnTo>
                                  <a:lnTo>
                                    <a:pt x="5" y="40"/>
                                  </a:lnTo>
                                  <a:lnTo>
                                    <a:pt x="4" y="40"/>
                                  </a:lnTo>
                                  <a:lnTo>
                                    <a:pt x="3" y="40"/>
                                  </a:lnTo>
                                  <a:lnTo>
                                    <a:pt x="2" y="39"/>
                                  </a:lnTo>
                                  <a:lnTo>
                                    <a:pt x="2" y="40"/>
                                  </a:lnTo>
                                  <a:lnTo>
                                    <a:pt x="2" y="39"/>
                                  </a:lnTo>
                                  <a:lnTo>
                                    <a:pt x="1" y="39"/>
                                  </a:lnTo>
                                  <a:lnTo>
                                    <a:pt x="1" y="38"/>
                                  </a:lnTo>
                                  <a:lnTo>
                                    <a:pt x="1" y="37"/>
                                  </a:lnTo>
                                  <a:lnTo>
                                    <a:pt x="1" y="38"/>
                                  </a:lnTo>
                                  <a:lnTo>
                                    <a:pt x="2" y="37"/>
                                  </a:lnTo>
                                  <a:lnTo>
                                    <a:pt x="2" y="36"/>
                                  </a:lnTo>
                                  <a:lnTo>
                                    <a:pt x="3" y="36"/>
                                  </a:lnTo>
                                  <a:lnTo>
                                    <a:pt x="3" y="35"/>
                                  </a:lnTo>
                                  <a:lnTo>
                                    <a:pt x="4" y="35"/>
                                  </a:lnTo>
                                  <a:lnTo>
                                    <a:pt x="5" y="34"/>
                                  </a:lnTo>
                                  <a:lnTo>
                                    <a:pt x="7" y="33"/>
                                  </a:lnTo>
                                  <a:lnTo>
                                    <a:pt x="8" y="32"/>
                                  </a:lnTo>
                                  <a:lnTo>
                                    <a:pt x="10" y="31"/>
                                  </a:lnTo>
                                  <a:lnTo>
                                    <a:pt x="12" y="30"/>
                                  </a:lnTo>
                                  <a:lnTo>
                                    <a:pt x="13" y="29"/>
                                  </a:lnTo>
                                  <a:lnTo>
                                    <a:pt x="15" y="28"/>
                                  </a:lnTo>
                                  <a:lnTo>
                                    <a:pt x="16" y="27"/>
                                  </a:lnTo>
                                  <a:lnTo>
                                    <a:pt x="17" y="27"/>
                                  </a:lnTo>
                                  <a:lnTo>
                                    <a:pt x="17" y="26"/>
                                  </a:lnTo>
                                  <a:lnTo>
                                    <a:pt x="18" y="26"/>
                                  </a:lnTo>
                                  <a:lnTo>
                                    <a:pt x="18" y="25"/>
                                  </a:lnTo>
                                  <a:lnTo>
                                    <a:pt x="18" y="24"/>
                                  </a:lnTo>
                                  <a:lnTo>
                                    <a:pt x="18" y="23"/>
                                  </a:lnTo>
                                  <a:lnTo>
                                    <a:pt x="18" y="22"/>
                                  </a:lnTo>
                                  <a:lnTo>
                                    <a:pt x="17" y="22"/>
                                  </a:lnTo>
                                  <a:lnTo>
                                    <a:pt x="17" y="21"/>
                                  </a:lnTo>
                                  <a:lnTo>
                                    <a:pt x="16" y="21"/>
                                  </a:lnTo>
                                  <a:lnTo>
                                    <a:pt x="16" y="20"/>
                                  </a:lnTo>
                                  <a:lnTo>
                                    <a:pt x="15" y="20"/>
                                  </a:lnTo>
                                  <a:lnTo>
                                    <a:pt x="14" y="19"/>
                                  </a:lnTo>
                                  <a:lnTo>
                                    <a:pt x="13" y="19"/>
                                  </a:lnTo>
                                  <a:lnTo>
                                    <a:pt x="11" y="17"/>
                                  </a:lnTo>
                                  <a:lnTo>
                                    <a:pt x="9" y="17"/>
                                  </a:lnTo>
                                  <a:lnTo>
                                    <a:pt x="8" y="16"/>
                                  </a:lnTo>
                                  <a:lnTo>
                                    <a:pt x="8" y="17"/>
                                  </a:lnTo>
                                  <a:lnTo>
                                    <a:pt x="8" y="16"/>
                                  </a:lnTo>
                                  <a:lnTo>
                                    <a:pt x="7" y="15"/>
                                  </a:lnTo>
                                  <a:lnTo>
                                    <a:pt x="6" y="14"/>
                                  </a:lnTo>
                                  <a:lnTo>
                                    <a:pt x="6" y="15"/>
                                  </a:lnTo>
                                  <a:lnTo>
                                    <a:pt x="6" y="14"/>
                                  </a:lnTo>
                                  <a:lnTo>
                                    <a:pt x="5" y="14"/>
                                  </a:lnTo>
                                  <a:lnTo>
                                    <a:pt x="5" y="13"/>
                                  </a:lnTo>
                                  <a:lnTo>
                                    <a:pt x="5" y="12"/>
                                  </a:lnTo>
                                  <a:lnTo>
                                    <a:pt x="4" y="11"/>
                                  </a:lnTo>
                                  <a:lnTo>
                                    <a:pt x="4" y="10"/>
                                  </a:lnTo>
                                  <a:lnTo>
                                    <a:pt x="4" y="8"/>
                                  </a:lnTo>
                                  <a:lnTo>
                                    <a:pt x="4" y="6"/>
                                  </a:lnTo>
                                  <a:lnTo>
                                    <a:pt x="4" y="5"/>
                                  </a:lnTo>
                                  <a:lnTo>
                                    <a:pt x="4" y="3"/>
                                  </a:lnTo>
                                  <a:lnTo>
                                    <a:pt x="4" y="2"/>
                                  </a:lnTo>
                                  <a:lnTo>
                                    <a:pt x="4" y="1"/>
                                  </a:lnTo>
                                  <a:lnTo>
                                    <a:pt x="4" y="0"/>
                                  </a:lnTo>
                                  <a:lnTo>
                                    <a:pt x="3" y="0"/>
                                  </a:lnTo>
                                  <a:lnTo>
                                    <a:pt x="3" y="1"/>
                                  </a:lnTo>
                                  <a:lnTo>
                                    <a:pt x="3" y="2"/>
                                  </a:lnTo>
                                  <a:lnTo>
                                    <a:pt x="3" y="3"/>
                                  </a:lnTo>
                                  <a:lnTo>
                                    <a:pt x="3" y="5"/>
                                  </a:lnTo>
                                  <a:lnTo>
                                    <a:pt x="3" y="6"/>
                                  </a:lnTo>
                                  <a:lnTo>
                                    <a:pt x="3" y="8"/>
                                  </a:lnTo>
                                  <a:lnTo>
                                    <a:pt x="3" y="10"/>
                                  </a:lnTo>
                                  <a:lnTo>
                                    <a:pt x="3" y="11"/>
                                  </a:lnTo>
                                  <a:lnTo>
                                    <a:pt x="3" y="12"/>
                                  </a:lnTo>
                                  <a:lnTo>
                                    <a:pt x="4" y="12"/>
                                  </a:lnTo>
                                  <a:lnTo>
                                    <a:pt x="4" y="13"/>
                                  </a:lnTo>
                                  <a:lnTo>
                                    <a:pt x="5" y="14"/>
                                  </a:lnTo>
                                  <a:lnTo>
                                    <a:pt x="5" y="15"/>
                                  </a:lnTo>
                                  <a:lnTo>
                                    <a:pt x="6" y="16"/>
                                  </a:lnTo>
                                  <a:lnTo>
                                    <a:pt x="7" y="16"/>
                                  </a:lnTo>
                                  <a:lnTo>
                                    <a:pt x="8" y="17"/>
                                  </a:lnTo>
                                  <a:lnTo>
                                    <a:pt x="9" y="18"/>
                                  </a:lnTo>
                                  <a:lnTo>
                                    <a:pt x="10" y="18"/>
                                  </a:lnTo>
                                  <a:lnTo>
                                    <a:pt x="12" y="20"/>
                                  </a:lnTo>
                                  <a:lnTo>
                                    <a:pt x="13" y="20"/>
                                  </a:lnTo>
                                  <a:lnTo>
                                    <a:pt x="14" y="21"/>
                                  </a:lnTo>
                                  <a:lnTo>
                                    <a:pt x="15" y="21"/>
                                  </a:lnTo>
                                  <a:lnTo>
                                    <a:pt x="16" y="21"/>
                                  </a:lnTo>
                                  <a:lnTo>
                                    <a:pt x="15" y="21"/>
                                  </a:lnTo>
                                  <a:lnTo>
                                    <a:pt x="16" y="22"/>
                                  </a:lnTo>
                                  <a:lnTo>
                                    <a:pt x="17" y="23"/>
                                  </a:lnTo>
                                  <a:lnTo>
                                    <a:pt x="17" y="22"/>
                                  </a:lnTo>
                                  <a:lnTo>
                                    <a:pt x="16" y="22"/>
                                  </a:lnTo>
                                  <a:lnTo>
                                    <a:pt x="17" y="23"/>
                                  </a:lnTo>
                                  <a:lnTo>
                                    <a:pt x="17" y="24"/>
                                  </a:lnTo>
                                  <a:lnTo>
                                    <a:pt x="18" y="24"/>
                                  </a:lnTo>
                                  <a:lnTo>
                                    <a:pt x="17" y="24"/>
                                  </a:lnTo>
                                  <a:lnTo>
                                    <a:pt x="17" y="25"/>
                                  </a:lnTo>
                                  <a:lnTo>
                                    <a:pt x="18" y="25"/>
                                  </a:lnTo>
                                  <a:lnTo>
                                    <a:pt x="17" y="25"/>
                                  </a:lnTo>
                                  <a:lnTo>
                                    <a:pt x="16" y="26"/>
                                  </a:lnTo>
                                  <a:lnTo>
                                    <a:pt x="15" y="26"/>
                                  </a:lnTo>
                                  <a:lnTo>
                                    <a:pt x="14" y="27"/>
                                  </a:lnTo>
                                  <a:lnTo>
                                    <a:pt x="13" y="28"/>
                                  </a:lnTo>
                                  <a:lnTo>
                                    <a:pt x="13" y="29"/>
                                  </a:lnTo>
                                  <a:lnTo>
                                    <a:pt x="13" y="28"/>
                                  </a:lnTo>
                                  <a:lnTo>
                                    <a:pt x="11" y="29"/>
                                  </a:lnTo>
                                  <a:lnTo>
                                    <a:pt x="10" y="30"/>
                                  </a:lnTo>
                                  <a:lnTo>
                                    <a:pt x="8" y="31"/>
                                  </a:lnTo>
                                  <a:lnTo>
                                    <a:pt x="6" y="32"/>
                                  </a:lnTo>
                                  <a:lnTo>
                                    <a:pt x="5" y="33"/>
                                  </a:lnTo>
                                  <a:lnTo>
                                    <a:pt x="3" y="34"/>
                                  </a:lnTo>
                                  <a:lnTo>
                                    <a:pt x="3" y="35"/>
                                  </a:lnTo>
                                  <a:lnTo>
                                    <a:pt x="2" y="35"/>
                                  </a:lnTo>
                                  <a:lnTo>
                                    <a:pt x="2" y="36"/>
                                  </a:lnTo>
                                  <a:lnTo>
                                    <a:pt x="1" y="36"/>
                                  </a:lnTo>
                                  <a:lnTo>
                                    <a:pt x="0" y="37"/>
                                  </a:lnTo>
                                  <a:lnTo>
                                    <a:pt x="0" y="38"/>
                                  </a:lnTo>
                                  <a:lnTo>
                                    <a:pt x="0" y="39"/>
                                  </a:lnTo>
                                  <a:lnTo>
                                    <a:pt x="1" y="39"/>
                                  </a:lnTo>
                                  <a:lnTo>
                                    <a:pt x="1" y="40"/>
                                  </a:lnTo>
                                  <a:lnTo>
                                    <a:pt x="2" y="40"/>
                                  </a:lnTo>
                                  <a:lnTo>
                                    <a:pt x="3" y="41"/>
                                  </a:lnTo>
                                  <a:lnTo>
                                    <a:pt x="4" y="41"/>
                                  </a:lnTo>
                                  <a:lnTo>
                                    <a:pt x="5" y="41"/>
                                  </a:lnTo>
                                  <a:lnTo>
                                    <a:pt x="7" y="42"/>
                                  </a:lnTo>
                                  <a:lnTo>
                                    <a:pt x="9" y="42"/>
                                  </a:lnTo>
                                  <a:lnTo>
                                    <a:pt x="11" y="43"/>
                                  </a:lnTo>
                                  <a:lnTo>
                                    <a:pt x="13" y="43"/>
                                  </a:lnTo>
                                  <a:lnTo>
                                    <a:pt x="15" y="44"/>
                                  </a:lnTo>
                                  <a:lnTo>
                                    <a:pt x="18" y="44"/>
                                  </a:lnTo>
                                  <a:lnTo>
                                    <a:pt x="20" y="44"/>
                                  </a:lnTo>
                                  <a:lnTo>
                                    <a:pt x="22" y="45"/>
                                  </a:lnTo>
                                  <a:lnTo>
                                    <a:pt x="24" y="45"/>
                                  </a:lnTo>
                                  <a:lnTo>
                                    <a:pt x="26" y="45"/>
                                  </a:lnTo>
                                  <a:lnTo>
                                    <a:pt x="28" y="45"/>
                                  </a:lnTo>
                                  <a:lnTo>
                                    <a:pt x="29" y="46"/>
                                  </a:lnTo>
                                  <a:lnTo>
                                    <a:pt x="29" y="45"/>
                                  </a:lnTo>
                                  <a:lnTo>
                                    <a:pt x="29" y="46"/>
                                  </a:lnTo>
                                  <a:lnTo>
                                    <a:pt x="30" y="46"/>
                                  </a:lnTo>
                                  <a:lnTo>
                                    <a:pt x="30" y="45"/>
                                  </a:lnTo>
                                  <a:lnTo>
                                    <a:pt x="30" y="46"/>
                                  </a:lnTo>
                                  <a:lnTo>
                                    <a:pt x="31" y="46"/>
                                  </a:lnTo>
                                  <a:lnTo>
                                    <a:pt x="32" y="46"/>
                                  </a:lnTo>
                                  <a:lnTo>
                                    <a:pt x="33" y="46"/>
                                  </a:lnTo>
                                  <a:lnTo>
                                    <a:pt x="35" y="47"/>
                                  </a:lnTo>
                                  <a:lnTo>
                                    <a:pt x="36" y="47"/>
                                  </a:lnTo>
                                  <a:lnTo>
                                    <a:pt x="37" y="47"/>
                                  </a:lnTo>
                                  <a:lnTo>
                                    <a:pt x="39" y="47"/>
                                  </a:lnTo>
                                  <a:lnTo>
                                    <a:pt x="40" y="47"/>
                                  </a:lnTo>
                                  <a:lnTo>
                                    <a:pt x="42" y="47"/>
                                  </a:lnTo>
                                  <a:lnTo>
                                    <a:pt x="44" y="48"/>
                                  </a:lnTo>
                                  <a:lnTo>
                                    <a:pt x="44" y="47"/>
                                  </a:lnTo>
                                  <a:lnTo>
                                    <a:pt x="44" y="48"/>
                                  </a:lnTo>
                                  <a:lnTo>
                                    <a:pt x="46" y="48"/>
                                  </a:lnTo>
                                  <a:lnTo>
                                    <a:pt x="48" y="49"/>
                                  </a:lnTo>
                                  <a:lnTo>
                                    <a:pt x="50" y="49"/>
                                  </a:lnTo>
                                  <a:lnTo>
                                    <a:pt x="53" y="50"/>
                                  </a:lnTo>
                                  <a:lnTo>
                                    <a:pt x="55" y="51"/>
                                  </a:lnTo>
                                  <a:lnTo>
                                    <a:pt x="57" y="52"/>
                                  </a:lnTo>
                                  <a:lnTo>
                                    <a:pt x="58" y="52"/>
                                  </a:lnTo>
                                  <a:lnTo>
                                    <a:pt x="59" y="53"/>
                                  </a:lnTo>
                                  <a:lnTo>
                                    <a:pt x="60" y="53"/>
                                  </a:lnTo>
                                  <a:lnTo>
                                    <a:pt x="61" y="53"/>
                                  </a:lnTo>
                                  <a:lnTo>
                                    <a:pt x="62" y="54"/>
                                  </a:lnTo>
                                  <a:lnTo>
                                    <a:pt x="62" y="53"/>
                                  </a:lnTo>
                                  <a:lnTo>
                                    <a:pt x="62" y="54"/>
                                  </a:lnTo>
                                  <a:lnTo>
                                    <a:pt x="63" y="54"/>
                                  </a:lnTo>
                                  <a:lnTo>
                                    <a:pt x="64" y="55"/>
                                  </a:lnTo>
                                  <a:lnTo>
                                    <a:pt x="65" y="56"/>
                                  </a:lnTo>
                                  <a:lnTo>
                                    <a:pt x="65" y="57"/>
                                  </a:lnTo>
                                  <a:lnTo>
                                    <a:pt x="66" y="57"/>
                                  </a:lnTo>
                                  <a:lnTo>
                                    <a:pt x="65" y="57"/>
                                  </a:lnTo>
                                  <a:lnTo>
                                    <a:pt x="66" y="58"/>
                                  </a:lnTo>
                                  <a:lnTo>
                                    <a:pt x="66" y="59"/>
                                  </a:lnTo>
                                  <a:lnTo>
                                    <a:pt x="66" y="61"/>
                                  </a:lnTo>
                                  <a:lnTo>
                                    <a:pt x="67" y="60"/>
                                  </a:lnTo>
                                  <a:lnTo>
                                    <a:pt x="66" y="60"/>
                                  </a:lnTo>
                                  <a:lnTo>
                                    <a:pt x="67" y="61"/>
                                  </a:lnTo>
                                  <a:lnTo>
                                    <a:pt x="66" y="62"/>
                                  </a:lnTo>
                                  <a:lnTo>
                                    <a:pt x="66" y="64"/>
                                  </a:lnTo>
                                  <a:lnTo>
                                    <a:pt x="67" y="64"/>
                                  </a:lnTo>
                                  <a:lnTo>
                                    <a:pt x="66" y="63"/>
                                  </a:lnTo>
                                  <a:lnTo>
                                    <a:pt x="66" y="64"/>
                                  </a:lnTo>
                                  <a:lnTo>
                                    <a:pt x="66" y="65"/>
                                  </a:lnTo>
                                  <a:lnTo>
                                    <a:pt x="65" y="66"/>
                                  </a:lnTo>
                                  <a:lnTo>
                                    <a:pt x="66" y="66"/>
                                  </a:lnTo>
                                  <a:lnTo>
                                    <a:pt x="65" y="66"/>
                                  </a:lnTo>
                                  <a:lnTo>
                                    <a:pt x="64" y="67"/>
                                  </a:lnTo>
                                  <a:lnTo>
                                    <a:pt x="63" y="68"/>
                                  </a:lnTo>
                                  <a:lnTo>
                                    <a:pt x="62" y="69"/>
                                  </a:lnTo>
                                  <a:lnTo>
                                    <a:pt x="61" y="70"/>
                                  </a:lnTo>
                                  <a:lnTo>
                                    <a:pt x="60" y="70"/>
                                  </a:lnTo>
                                  <a:lnTo>
                                    <a:pt x="59" y="71"/>
                                  </a:lnTo>
                                  <a:lnTo>
                                    <a:pt x="58" y="71"/>
                                  </a:lnTo>
                                  <a:lnTo>
                                    <a:pt x="56" y="72"/>
                                  </a:lnTo>
                                  <a:lnTo>
                                    <a:pt x="55" y="73"/>
                                  </a:lnTo>
                                  <a:lnTo>
                                    <a:pt x="53" y="74"/>
                                  </a:lnTo>
                                  <a:lnTo>
                                    <a:pt x="52" y="75"/>
                                  </a:lnTo>
                                  <a:lnTo>
                                    <a:pt x="48" y="76"/>
                                  </a:lnTo>
                                  <a:lnTo>
                                    <a:pt x="45" y="78"/>
                                  </a:lnTo>
                                  <a:lnTo>
                                    <a:pt x="41" y="80"/>
                                  </a:lnTo>
                                  <a:lnTo>
                                    <a:pt x="39" y="80"/>
                                  </a:lnTo>
                                  <a:lnTo>
                                    <a:pt x="38" y="81"/>
                                  </a:lnTo>
                                  <a:lnTo>
                                    <a:pt x="36" y="82"/>
                                  </a:lnTo>
                                  <a:lnTo>
                                    <a:pt x="35" y="82"/>
                                  </a:lnTo>
                                  <a:lnTo>
                                    <a:pt x="32" y="83"/>
                                  </a:lnTo>
                                  <a:lnTo>
                                    <a:pt x="29" y="84"/>
                                  </a:lnTo>
                                  <a:lnTo>
                                    <a:pt x="27" y="85"/>
                                  </a:lnTo>
                                  <a:lnTo>
                                    <a:pt x="24" y="86"/>
                                  </a:lnTo>
                                  <a:lnTo>
                                    <a:pt x="23" y="86"/>
                                  </a:lnTo>
                                  <a:lnTo>
                                    <a:pt x="22" y="87"/>
                                  </a:lnTo>
                                  <a:lnTo>
                                    <a:pt x="21" y="87"/>
                                  </a:lnTo>
                                  <a:lnTo>
                                    <a:pt x="20" y="87"/>
                                  </a:lnTo>
                                  <a:lnTo>
                                    <a:pt x="19" y="88"/>
                                  </a:lnTo>
                                  <a:lnTo>
                                    <a:pt x="18" y="88"/>
                                  </a:lnTo>
                                  <a:lnTo>
                                    <a:pt x="18" y="89"/>
                                  </a:lnTo>
                                  <a:lnTo>
                                    <a:pt x="17" y="90"/>
                                  </a:lnTo>
                                  <a:lnTo>
                                    <a:pt x="17" y="91"/>
                                  </a:lnTo>
                                  <a:lnTo>
                                    <a:pt x="17" y="92"/>
                                  </a:lnTo>
                                  <a:lnTo>
                                    <a:pt x="17" y="93"/>
                                  </a:lnTo>
                                  <a:lnTo>
                                    <a:pt x="18" y="93"/>
                                  </a:lnTo>
                                  <a:lnTo>
                                    <a:pt x="18" y="94"/>
                                  </a:lnTo>
                                  <a:lnTo>
                                    <a:pt x="19" y="95"/>
                                  </a:lnTo>
                                  <a:lnTo>
                                    <a:pt x="20" y="96"/>
                                  </a:lnTo>
                                  <a:lnTo>
                                    <a:pt x="21" y="97"/>
                                  </a:lnTo>
                                  <a:lnTo>
                                    <a:pt x="22" y="98"/>
                                  </a:lnTo>
                                  <a:lnTo>
                                    <a:pt x="22" y="99"/>
                                  </a:lnTo>
                                  <a:lnTo>
                                    <a:pt x="22" y="98"/>
                                  </a:lnTo>
                                  <a:lnTo>
                                    <a:pt x="22" y="99"/>
                                  </a:lnTo>
                                  <a:lnTo>
                                    <a:pt x="23" y="100"/>
                                  </a:lnTo>
                                  <a:lnTo>
                                    <a:pt x="22" y="101"/>
                                  </a:lnTo>
                                  <a:lnTo>
                                    <a:pt x="23" y="101"/>
                                  </a:lnTo>
                                  <a:lnTo>
                                    <a:pt x="22" y="101"/>
                                  </a:lnTo>
                                  <a:lnTo>
                                    <a:pt x="21" y="101"/>
                                  </a:lnTo>
                                  <a:lnTo>
                                    <a:pt x="20" y="102"/>
                                  </a:lnTo>
                                  <a:lnTo>
                                    <a:pt x="19" y="102"/>
                                  </a:lnTo>
                                  <a:lnTo>
                                    <a:pt x="17" y="102"/>
                                  </a:lnTo>
                                  <a:lnTo>
                                    <a:pt x="15" y="102"/>
                                  </a:lnTo>
                                  <a:lnTo>
                                    <a:pt x="14" y="103"/>
                                  </a:lnTo>
                                  <a:lnTo>
                                    <a:pt x="13" y="103"/>
                                  </a:lnTo>
                                  <a:lnTo>
                                    <a:pt x="12" y="103"/>
                                  </a:lnTo>
                                  <a:lnTo>
                                    <a:pt x="11" y="104"/>
                                  </a:lnTo>
                                  <a:lnTo>
                                    <a:pt x="10" y="105"/>
                                  </a:lnTo>
                                  <a:lnTo>
                                    <a:pt x="9" y="105"/>
                                  </a:lnTo>
                                  <a:lnTo>
                                    <a:pt x="9" y="106"/>
                                  </a:lnTo>
                                  <a:lnTo>
                                    <a:pt x="9" y="107"/>
                                  </a:lnTo>
                                  <a:lnTo>
                                    <a:pt x="8" y="107"/>
                                  </a:lnTo>
                                  <a:lnTo>
                                    <a:pt x="8" y="109"/>
                                  </a:lnTo>
                                  <a:lnTo>
                                    <a:pt x="7" y="110"/>
                                  </a:lnTo>
                                  <a:lnTo>
                                    <a:pt x="7" y="111"/>
                                  </a:lnTo>
                                  <a:lnTo>
                                    <a:pt x="6" y="113"/>
                                  </a:lnTo>
                                  <a:lnTo>
                                    <a:pt x="5" y="116"/>
                                  </a:lnTo>
                                  <a:lnTo>
                                    <a:pt x="5" y="117"/>
                                  </a:lnTo>
                                  <a:lnTo>
                                    <a:pt x="4" y="118"/>
                                  </a:lnTo>
                                  <a:lnTo>
                                    <a:pt x="4" y="119"/>
                                  </a:lnTo>
                                  <a:lnTo>
                                    <a:pt x="4" y="120"/>
                                  </a:lnTo>
                                  <a:lnTo>
                                    <a:pt x="4" y="121"/>
                                  </a:lnTo>
                                  <a:lnTo>
                                    <a:pt x="3" y="12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6" name="Freeform 1363"/>
                          <wps:cNvSpPr>
                            <a:spLocks/>
                          </wps:cNvSpPr>
                          <wps:spPr bwMode="auto">
                            <a:xfrm>
                              <a:off x="1978" y="120"/>
                              <a:ext cx="150" cy="45"/>
                            </a:xfrm>
                            <a:custGeom>
                              <a:avLst/>
                              <a:gdLst>
                                <a:gd name="T0" fmla="*/ 0 w 10"/>
                                <a:gd name="T1" fmla="*/ 45 h 3"/>
                                <a:gd name="T2" fmla="*/ 150 w 10"/>
                                <a:gd name="T3" fmla="*/ 30 h 3"/>
                                <a:gd name="T4" fmla="*/ 150 w 10"/>
                                <a:gd name="T5" fmla="*/ 0 h 3"/>
                                <a:gd name="T6" fmla="*/ 0 w 10"/>
                                <a:gd name="T7" fmla="*/ 0 h 3"/>
                                <a:gd name="T8" fmla="*/ 0 w 10"/>
                                <a:gd name="T9" fmla="*/ 45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
                                  <a:moveTo>
                                    <a:pt x="0" y="3"/>
                                  </a:moveTo>
                                  <a:lnTo>
                                    <a:pt x="10" y="2"/>
                                  </a:lnTo>
                                  <a:lnTo>
                                    <a:pt x="10" y="0"/>
                                  </a:lnTo>
                                  <a:lnTo>
                                    <a:pt x="0" y="0"/>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7" name="Line 1364"/>
                          <wps:cNvCnPr>
                            <a:cxnSpLocks noChangeShapeType="1"/>
                          </wps:cNvCnPr>
                          <wps:spPr bwMode="auto">
                            <a:xfrm flipH="1">
                              <a:off x="2038" y="135"/>
                              <a:ext cx="105" cy="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28" name="Rectangle 1365"/>
                          <wps:cNvSpPr>
                            <a:spLocks noChangeArrowheads="1"/>
                          </wps:cNvSpPr>
                          <wps:spPr bwMode="auto">
                            <a:xfrm>
                              <a:off x="1918" y="75"/>
                              <a:ext cx="15" cy="4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9" name="Oval 1366"/>
                          <wps:cNvSpPr>
                            <a:spLocks noChangeArrowheads="1"/>
                          </wps:cNvSpPr>
                          <wps:spPr bwMode="auto">
                            <a:xfrm>
                              <a:off x="1783" y="30"/>
                              <a:ext cx="300"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0" name="Line 1367"/>
                          <wps:cNvCnPr>
                            <a:cxnSpLocks noChangeShapeType="1"/>
                          </wps:cNvCnPr>
                          <wps:spPr bwMode="auto">
                            <a:xfrm>
                              <a:off x="1963" y="120"/>
                              <a:ext cx="21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31" name="Oval 1368"/>
                          <wps:cNvSpPr>
                            <a:spLocks noChangeArrowheads="1"/>
                          </wps:cNvSpPr>
                          <wps:spPr bwMode="auto">
                            <a:xfrm>
                              <a:off x="2128" y="90"/>
                              <a:ext cx="75"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2" name="Oval 1369"/>
                          <wps:cNvSpPr>
                            <a:spLocks noChangeArrowheads="1"/>
                          </wps:cNvSpPr>
                          <wps:spPr bwMode="auto">
                            <a:xfrm>
                              <a:off x="1813" y="120"/>
                              <a:ext cx="225" cy="120"/>
                            </a:xfrm>
                            <a:prstGeom prst="ellipse">
                              <a:avLst/>
                            </a:prstGeom>
                            <a:solidFill>
                              <a:srgbClr val="E54200"/>
                            </a:solidFill>
                            <a:ln w="0">
                              <a:solidFill>
                                <a:srgbClr val="24282B"/>
                              </a:solidFill>
                              <a:round/>
                              <a:headEnd/>
                              <a:tailEnd/>
                            </a:ln>
                          </wps:spPr>
                          <wps:bodyPr rot="0" vert="horz" wrap="square" lIns="91440" tIns="45720" rIns="91440" bIns="45720" anchor="t" anchorCtr="0" upright="1">
                            <a:noAutofit/>
                          </wps:bodyPr>
                        </wps:wsp>
                        <wps:wsp>
                          <wps:cNvPr id="3533" name="Line 1370"/>
                          <wps:cNvCnPr>
                            <a:cxnSpLocks noChangeShapeType="1"/>
                          </wps:cNvCnPr>
                          <wps:spPr bwMode="auto">
                            <a:xfrm>
                              <a:off x="1918"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34" name="Line 1371"/>
                          <wps:cNvCnPr>
                            <a:cxnSpLocks noChangeShapeType="1"/>
                          </wps:cNvCnPr>
                          <wps:spPr bwMode="auto">
                            <a:xfrm>
                              <a:off x="1903"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35" name="Freeform 1372"/>
                          <wps:cNvSpPr>
                            <a:spLocks noEditPoints="1"/>
                          </wps:cNvSpPr>
                          <wps:spPr bwMode="auto">
                            <a:xfrm>
                              <a:off x="1843" y="300"/>
                              <a:ext cx="90" cy="30"/>
                            </a:xfrm>
                            <a:custGeom>
                              <a:avLst/>
                              <a:gdLst>
                                <a:gd name="T0" fmla="*/ 15 w 6"/>
                                <a:gd name="T1" fmla="*/ 15 h 2"/>
                                <a:gd name="T2" fmla="*/ 0 w 6"/>
                                <a:gd name="T3" fmla="*/ 15 h 2"/>
                                <a:gd name="T4" fmla="*/ 15 w 6"/>
                                <a:gd name="T5" fmla="*/ 15 h 2"/>
                                <a:gd name="T6" fmla="*/ 45 w 6"/>
                                <a:gd name="T7" fmla="*/ 30 h 2"/>
                                <a:gd name="T8" fmla="*/ 45 w 6"/>
                                <a:gd name="T9" fmla="*/ 30 h 2"/>
                                <a:gd name="T10" fmla="*/ 45 w 6"/>
                                <a:gd name="T11" fmla="*/ 30 h 2"/>
                                <a:gd name="T12" fmla="*/ 75 w 6"/>
                                <a:gd name="T13" fmla="*/ 15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0 h 2"/>
                                <a:gd name="T30" fmla="*/ 45 w 6"/>
                                <a:gd name="T31" fmla="*/ 15 h 2"/>
                                <a:gd name="T32" fmla="*/ 60 w 6"/>
                                <a:gd name="T33" fmla="*/ 15 h 2"/>
                                <a:gd name="T34" fmla="*/ 60 w 6"/>
                                <a:gd name="T35" fmla="*/ 15 h 2"/>
                                <a:gd name="T36" fmla="*/ 60 w 6"/>
                                <a:gd name="T37" fmla="*/ 15 h 2"/>
                                <a:gd name="T38" fmla="*/ 45 w 6"/>
                                <a:gd name="T39" fmla="*/ 15 h 2"/>
                                <a:gd name="T40" fmla="*/ 45 w 6"/>
                                <a:gd name="T41" fmla="*/ 15 h 2"/>
                                <a:gd name="T42" fmla="*/ 45 w 6"/>
                                <a:gd name="T43" fmla="*/ 15 h 2"/>
                                <a:gd name="T44" fmla="*/ 30 w 6"/>
                                <a:gd name="T45" fmla="*/ 15 h 2"/>
                                <a:gd name="T46" fmla="*/ 15 w 6"/>
                                <a:gd name="T47" fmla="*/ 15 h 2"/>
                                <a:gd name="T48" fmla="*/ 30 w 6"/>
                                <a:gd name="T49" fmla="*/ 15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1"/>
                                  </a:lnTo>
                                  <a:lnTo>
                                    <a:pt x="3" y="2"/>
                                  </a:lnTo>
                                  <a:lnTo>
                                    <a:pt x="5" y="1"/>
                                  </a:lnTo>
                                  <a:lnTo>
                                    <a:pt x="6" y="1"/>
                                  </a:lnTo>
                                  <a:lnTo>
                                    <a:pt x="5" y="1"/>
                                  </a:lnTo>
                                  <a:lnTo>
                                    <a:pt x="3" y="0"/>
                                  </a:lnTo>
                                  <a:lnTo>
                                    <a:pt x="1" y="1"/>
                                  </a:lnTo>
                                  <a:close/>
                                  <a:moveTo>
                                    <a:pt x="3" y="1"/>
                                  </a:moveTo>
                                  <a:lnTo>
                                    <a:pt x="3" y="0"/>
                                  </a:lnTo>
                                  <a:lnTo>
                                    <a:pt x="3" y="1"/>
                                  </a:lnTo>
                                  <a:lnTo>
                                    <a:pt x="4" y="1"/>
                                  </a:lnTo>
                                  <a:lnTo>
                                    <a:pt x="3" y="1"/>
                                  </a:lnTo>
                                  <a:lnTo>
                                    <a:pt x="2" y="1"/>
                                  </a:lnTo>
                                  <a:lnTo>
                                    <a:pt x="1" y="1"/>
                                  </a:lnTo>
                                  <a:lnTo>
                                    <a:pt x="2" y="1"/>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6" name="Freeform 1373"/>
                          <wps:cNvSpPr>
                            <a:spLocks noEditPoints="1"/>
                          </wps:cNvSpPr>
                          <wps:spPr bwMode="auto">
                            <a:xfrm>
                              <a:off x="1843" y="330"/>
                              <a:ext cx="90" cy="30"/>
                            </a:xfrm>
                            <a:custGeom>
                              <a:avLst/>
                              <a:gdLst>
                                <a:gd name="T0" fmla="*/ 15 w 6"/>
                                <a:gd name="T1" fmla="*/ 15 h 2"/>
                                <a:gd name="T2" fmla="*/ 0 w 6"/>
                                <a:gd name="T3" fmla="*/ 15 h 2"/>
                                <a:gd name="T4" fmla="*/ 15 w 6"/>
                                <a:gd name="T5" fmla="*/ 30 h 2"/>
                                <a:gd name="T6" fmla="*/ 45 w 6"/>
                                <a:gd name="T7" fmla="*/ 30 h 2"/>
                                <a:gd name="T8" fmla="*/ 45 w 6"/>
                                <a:gd name="T9" fmla="*/ 30 h 2"/>
                                <a:gd name="T10" fmla="*/ 45 w 6"/>
                                <a:gd name="T11" fmla="*/ 30 h 2"/>
                                <a:gd name="T12" fmla="*/ 75 w 6"/>
                                <a:gd name="T13" fmla="*/ 30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15 h 2"/>
                                <a:gd name="T30" fmla="*/ 45 w 6"/>
                                <a:gd name="T31" fmla="*/ 15 h 2"/>
                                <a:gd name="T32" fmla="*/ 60 w 6"/>
                                <a:gd name="T33" fmla="*/ 30 h 2"/>
                                <a:gd name="T34" fmla="*/ 60 w 6"/>
                                <a:gd name="T35" fmla="*/ 15 h 2"/>
                                <a:gd name="T36" fmla="*/ 60 w 6"/>
                                <a:gd name="T37" fmla="*/ 15 h 2"/>
                                <a:gd name="T38" fmla="*/ 45 w 6"/>
                                <a:gd name="T39" fmla="*/ 30 h 2"/>
                                <a:gd name="T40" fmla="*/ 45 w 6"/>
                                <a:gd name="T41" fmla="*/ 30 h 2"/>
                                <a:gd name="T42" fmla="*/ 45 w 6"/>
                                <a:gd name="T43" fmla="*/ 30 h 2"/>
                                <a:gd name="T44" fmla="*/ 30 w 6"/>
                                <a:gd name="T45" fmla="*/ 15 h 2"/>
                                <a:gd name="T46" fmla="*/ 15 w 6"/>
                                <a:gd name="T47" fmla="*/ 15 h 2"/>
                                <a:gd name="T48" fmla="*/ 30 w 6"/>
                                <a:gd name="T49" fmla="*/ 30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2"/>
                                  </a:lnTo>
                                  <a:lnTo>
                                    <a:pt x="3" y="2"/>
                                  </a:lnTo>
                                  <a:lnTo>
                                    <a:pt x="5" y="2"/>
                                  </a:lnTo>
                                  <a:lnTo>
                                    <a:pt x="6" y="1"/>
                                  </a:lnTo>
                                  <a:lnTo>
                                    <a:pt x="5" y="1"/>
                                  </a:lnTo>
                                  <a:lnTo>
                                    <a:pt x="3" y="0"/>
                                  </a:lnTo>
                                  <a:lnTo>
                                    <a:pt x="1" y="1"/>
                                  </a:lnTo>
                                  <a:close/>
                                  <a:moveTo>
                                    <a:pt x="3" y="1"/>
                                  </a:moveTo>
                                  <a:lnTo>
                                    <a:pt x="3" y="1"/>
                                  </a:lnTo>
                                  <a:lnTo>
                                    <a:pt x="4" y="2"/>
                                  </a:lnTo>
                                  <a:lnTo>
                                    <a:pt x="4" y="1"/>
                                  </a:lnTo>
                                  <a:lnTo>
                                    <a:pt x="3" y="2"/>
                                  </a:lnTo>
                                  <a:lnTo>
                                    <a:pt x="2" y="1"/>
                                  </a:lnTo>
                                  <a:lnTo>
                                    <a:pt x="1" y="1"/>
                                  </a:lnTo>
                                  <a:lnTo>
                                    <a:pt x="2" y="2"/>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7" name="Line 1374"/>
                          <wps:cNvCnPr>
                            <a:cxnSpLocks noChangeShapeType="1"/>
                          </wps:cNvCnPr>
                          <wps:spPr bwMode="auto">
                            <a:xfrm>
                              <a:off x="1933" y="105"/>
                              <a:ext cx="0" cy="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38" name="Rectangle 1375"/>
                          <wps:cNvSpPr>
                            <a:spLocks noChangeArrowheads="1"/>
                          </wps:cNvSpPr>
                          <wps:spPr bwMode="auto">
                            <a:xfrm>
                              <a:off x="1888" y="46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9" name="Rectangle 1376"/>
                          <wps:cNvSpPr>
                            <a:spLocks noChangeArrowheads="1"/>
                          </wps:cNvSpPr>
                          <wps:spPr bwMode="auto">
                            <a:xfrm>
                              <a:off x="1888" y="54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0" name="Rectangle 1377"/>
                          <wps:cNvSpPr>
                            <a:spLocks noChangeArrowheads="1"/>
                          </wps:cNvSpPr>
                          <wps:spPr bwMode="auto">
                            <a:xfrm>
                              <a:off x="1888" y="58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1" name="Rectangle 1378"/>
                          <wps:cNvSpPr>
                            <a:spLocks noChangeArrowheads="1"/>
                          </wps:cNvSpPr>
                          <wps:spPr bwMode="auto">
                            <a:xfrm>
                              <a:off x="1888" y="66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2" name="Rectangle 1379"/>
                          <wps:cNvSpPr>
                            <a:spLocks noChangeArrowheads="1"/>
                          </wps:cNvSpPr>
                          <wps:spPr bwMode="auto">
                            <a:xfrm>
                              <a:off x="1888" y="70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3" name="Rectangle 1380"/>
                          <wps:cNvSpPr>
                            <a:spLocks noChangeArrowheads="1"/>
                          </wps:cNvSpPr>
                          <wps:spPr bwMode="auto">
                            <a:xfrm>
                              <a:off x="1888" y="78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4" name="Rectangle 1381"/>
                          <wps:cNvSpPr>
                            <a:spLocks noChangeArrowheads="1"/>
                          </wps:cNvSpPr>
                          <wps:spPr bwMode="auto">
                            <a:xfrm>
                              <a:off x="1888" y="825"/>
                              <a:ext cx="15" cy="44"/>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5" name="Rectangle 1382"/>
                          <wps:cNvSpPr>
                            <a:spLocks noChangeArrowheads="1"/>
                          </wps:cNvSpPr>
                          <wps:spPr bwMode="auto">
                            <a:xfrm>
                              <a:off x="1888" y="91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6" name="Rectangle 1383"/>
                          <wps:cNvSpPr>
                            <a:spLocks noChangeArrowheads="1"/>
                          </wps:cNvSpPr>
                          <wps:spPr bwMode="auto">
                            <a:xfrm>
                              <a:off x="1888" y="94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7" name="Rectangle 1384"/>
                          <wps:cNvSpPr>
                            <a:spLocks noChangeArrowheads="1"/>
                          </wps:cNvSpPr>
                          <wps:spPr bwMode="auto">
                            <a:xfrm>
                              <a:off x="1888" y="103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8" name="Rectangle 1385"/>
                          <wps:cNvSpPr>
                            <a:spLocks noChangeArrowheads="1"/>
                          </wps:cNvSpPr>
                          <wps:spPr bwMode="auto">
                            <a:xfrm>
                              <a:off x="1888" y="107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9" name="Rectangle 1386"/>
                          <wps:cNvSpPr>
                            <a:spLocks noChangeArrowheads="1"/>
                          </wps:cNvSpPr>
                          <wps:spPr bwMode="auto">
                            <a:xfrm>
                              <a:off x="1888" y="115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0" name="Rectangle 1387"/>
                          <wps:cNvSpPr>
                            <a:spLocks noChangeArrowheads="1"/>
                          </wps:cNvSpPr>
                          <wps:spPr bwMode="auto">
                            <a:xfrm>
                              <a:off x="1888" y="119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1" name="Rectangle 1388"/>
                          <wps:cNvSpPr>
                            <a:spLocks noChangeArrowheads="1"/>
                          </wps:cNvSpPr>
                          <wps:spPr bwMode="auto">
                            <a:xfrm>
                              <a:off x="1888" y="127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 name="Rectangle 1389"/>
                          <wps:cNvSpPr>
                            <a:spLocks noChangeArrowheads="1"/>
                          </wps:cNvSpPr>
                          <wps:spPr bwMode="auto">
                            <a:xfrm>
                              <a:off x="1888" y="131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3" name="Rectangle 1390"/>
                          <wps:cNvSpPr>
                            <a:spLocks noChangeArrowheads="1"/>
                          </wps:cNvSpPr>
                          <wps:spPr bwMode="auto">
                            <a:xfrm>
                              <a:off x="1888" y="139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4" name="Rectangle 1391"/>
                          <wps:cNvSpPr>
                            <a:spLocks noChangeArrowheads="1"/>
                          </wps:cNvSpPr>
                          <wps:spPr bwMode="auto">
                            <a:xfrm>
                              <a:off x="1888" y="143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5" name="Rectangle 1392"/>
                          <wps:cNvSpPr>
                            <a:spLocks noChangeArrowheads="1"/>
                          </wps:cNvSpPr>
                          <wps:spPr bwMode="auto">
                            <a:xfrm>
                              <a:off x="1888" y="151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6" name="Rectangle 1393"/>
                          <wps:cNvSpPr>
                            <a:spLocks noChangeArrowheads="1"/>
                          </wps:cNvSpPr>
                          <wps:spPr bwMode="auto">
                            <a:xfrm>
                              <a:off x="1888" y="155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7" name="Rectangle 1394"/>
                          <wps:cNvSpPr>
                            <a:spLocks noChangeArrowheads="1"/>
                          </wps:cNvSpPr>
                          <wps:spPr bwMode="auto">
                            <a:xfrm>
                              <a:off x="1888" y="1649"/>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8" name="Rectangle 1395"/>
                          <wps:cNvSpPr>
                            <a:spLocks noChangeArrowheads="1"/>
                          </wps:cNvSpPr>
                          <wps:spPr bwMode="auto">
                            <a:xfrm>
                              <a:off x="1888" y="16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9" name="Rectangle 1396"/>
                          <wps:cNvSpPr>
                            <a:spLocks noChangeArrowheads="1"/>
                          </wps:cNvSpPr>
                          <wps:spPr bwMode="auto">
                            <a:xfrm>
                              <a:off x="1888" y="176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0" name="Rectangle 1397"/>
                          <wps:cNvSpPr>
                            <a:spLocks noChangeArrowheads="1"/>
                          </wps:cNvSpPr>
                          <wps:spPr bwMode="auto">
                            <a:xfrm>
                              <a:off x="1888" y="181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1" name="Rectangle 1398"/>
                          <wps:cNvSpPr>
                            <a:spLocks noChangeArrowheads="1"/>
                          </wps:cNvSpPr>
                          <wps:spPr bwMode="auto">
                            <a:xfrm>
                              <a:off x="1888" y="188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2" name="Rectangle 1399"/>
                          <wps:cNvSpPr>
                            <a:spLocks noChangeArrowheads="1"/>
                          </wps:cNvSpPr>
                          <wps:spPr bwMode="auto">
                            <a:xfrm>
                              <a:off x="1888" y="193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3" name="Rectangle 1400"/>
                          <wps:cNvSpPr>
                            <a:spLocks noChangeArrowheads="1"/>
                          </wps:cNvSpPr>
                          <wps:spPr bwMode="auto">
                            <a:xfrm>
                              <a:off x="1888" y="200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4" name="Rectangle 1401"/>
                          <wps:cNvSpPr>
                            <a:spLocks noChangeArrowheads="1"/>
                          </wps:cNvSpPr>
                          <wps:spPr bwMode="auto">
                            <a:xfrm>
                              <a:off x="1888" y="205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5" name="Rectangle 1402"/>
                          <wps:cNvSpPr>
                            <a:spLocks noChangeArrowheads="1"/>
                          </wps:cNvSpPr>
                          <wps:spPr bwMode="auto">
                            <a:xfrm>
                              <a:off x="1888" y="212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6" name="Rectangle 1403"/>
                          <wps:cNvSpPr>
                            <a:spLocks noChangeArrowheads="1"/>
                          </wps:cNvSpPr>
                          <wps:spPr bwMode="auto">
                            <a:xfrm>
                              <a:off x="1888" y="217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7" name="Rectangle 1404"/>
                          <wps:cNvSpPr>
                            <a:spLocks noChangeArrowheads="1"/>
                          </wps:cNvSpPr>
                          <wps:spPr bwMode="auto">
                            <a:xfrm>
                              <a:off x="1888" y="226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8" name="Rectangle 1405"/>
                          <wps:cNvSpPr>
                            <a:spLocks noChangeArrowheads="1"/>
                          </wps:cNvSpPr>
                          <wps:spPr bwMode="auto">
                            <a:xfrm>
                              <a:off x="1888" y="22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3569" name="Group 1607"/>
                        <wpg:cNvGrpSpPr>
                          <a:grpSpLocks/>
                        </wpg:cNvGrpSpPr>
                        <wpg:grpSpPr bwMode="auto">
                          <a:xfrm>
                            <a:off x="209500" y="9500"/>
                            <a:ext cx="2521600" cy="1504345"/>
                            <a:chOff x="330" y="15"/>
                            <a:chExt cx="3971" cy="2369"/>
                          </a:xfrm>
                        </wpg:grpSpPr>
                        <wps:wsp>
                          <wps:cNvPr id="3570" name="Freeform 1407"/>
                          <wps:cNvSpPr>
                            <a:spLocks/>
                          </wps:cNvSpPr>
                          <wps:spPr bwMode="auto">
                            <a:xfrm>
                              <a:off x="1978" y="120"/>
                              <a:ext cx="150" cy="45"/>
                            </a:xfrm>
                            <a:custGeom>
                              <a:avLst/>
                              <a:gdLst>
                                <a:gd name="T0" fmla="*/ 0 w 10"/>
                                <a:gd name="T1" fmla="*/ 45 h 3"/>
                                <a:gd name="T2" fmla="*/ 150 w 10"/>
                                <a:gd name="T3" fmla="*/ 30 h 3"/>
                                <a:gd name="T4" fmla="*/ 150 w 10"/>
                                <a:gd name="T5" fmla="*/ 0 h 3"/>
                                <a:gd name="T6" fmla="*/ 0 w 10"/>
                                <a:gd name="T7" fmla="*/ 0 h 3"/>
                                <a:gd name="T8" fmla="*/ 0 w 10"/>
                                <a:gd name="T9" fmla="*/ 45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
                                  <a:moveTo>
                                    <a:pt x="0" y="3"/>
                                  </a:moveTo>
                                  <a:lnTo>
                                    <a:pt x="10" y="2"/>
                                  </a:lnTo>
                                  <a:lnTo>
                                    <a:pt x="10" y="0"/>
                                  </a:lnTo>
                                  <a:lnTo>
                                    <a:pt x="0" y="0"/>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1" name="Line 1408"/>
                          <wps:cNvCnPr>
                            <a:cxnSpLocks noChangeShapeType="1"/>
                          </wps:cNvCnPr>
                          <wps:spPr bwMode="auto">
                            <a:xfrm flipH="1">
                              <a:off x="2038" y="135"/>
                              <a:ext cx="105" cy="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72" name="Rectangle 1409"/>
                          <wps:cNvSpPr>
                            <a:spLocks noChangeArrowheads="1"/>
                          </wps:cNvSpPr>
                          <wps:spPr bwMode="auto">
                            <a:xfrm>
                              <a:off x="1918" y="75"/>
                              <a:ext cx="15" cy="4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3" name="Oval 1410"/>
                          <wps:cNvSpPr>
                            <a:spLocks noChangeArrowheads="1"/>
                          </wps:cNvSpPr>
                          <wps:spPr bwMode="auto">
                            <a:xfrm>
                              <a:off x="1783" y="30"/>
                              <a:ext cx="300"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4" name="Line 1411"/>
                          <wps:cNvCnPr>
                            <a:cxnSpLocks noChangeShapeType="1"/>
                          </wps:cNvCnPr>
                          <wps:spPr bwMode="auto">
                            <a:xfrm>
                              <a:off x="1963" y="120"/>
                              <a:ext cx="21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75" name="Oval 1412"/>
                          <wps:cNvSpPr>
                            <a:spLocks noChangeArrowheads="1"/>
                          </wps:cNvSpPr>
                          <wps:spPr bwMode="auto">
                            <a:xfrm>
                              <a:off x="2128" y="90"/>
                              <a:ext cx="75"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6" name="Oval 1413"/>
                          <wps:cNvSpPr>
                            <a:spLocks noChangeArrowheads="1"/>
                          </wps:cNvSpPr>
                          <wps:spPr bwMode="auto">
                            <a:xfrm>
                              <a:off x="1813" y="120"/>
                              <a:ext cx="225" cy="120"/>
                            </a:xfrm>
                            <a:prstGeom prst="ellipse">
                              <a:avLst/>
                            </a:prstGeom>
                            <a:solidFill>
                              <a:srgbClr val="E54200"/>
                            </a:solidFill>
                            <a:ln w="0">
                              <a:solidFill>
                                <a:srgbClr val="24282B"/>
                              </a:solidFill>
                              <a:round/>
                              <a:headEnd/>
                              <a:tailEnd/>
                            </a:ln>
                          </wps:spPr>
                          <wps:bodyPr rot="0" vert="horz" wrap="square" lIns="91440" tIns="45720" rIns="91440" bIns="45720" anchor="t" anchorCtr="0" upright="1">
                            <a:noAutofit/>
                          </wps:bodyPr>
                        </wps:wsp>
                        <wps:wsp>
                          <wps:cNvPr id="3577" name="Line 1414"/>
                          <wps:cNvCnPr>
                            <a:cxnSpLocks noChangeShapeType="1"/>
                          </wps:cNvCnPr>
                          <wps:spPr bwMode="auto">
                            <a:xfrm>
                              <a:off x="1918"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78" name="Line 1415"/>
                          <wps:cNvCnPr>
                            <a:cxnSpLocks noChangeShapeType="1"/>
                          </wps:cNvCnPr>
                          <wps:spPr bwMode="auto">
                            <a:xfrm>
                              <a:off x="1903"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79" name="Freeform 1416"/>
                          <wps:cNvSpPr>
                            <a:spLocks noEditPoints="1"/>
                          </wps:cNvSpPr>
                          <wps:spPr bwMode="auto">
                            <a:xfrm>
                              <a:off x="1843" y="300"/>
                              <a:ext cx="90" cy="30"/>
                            </a:xfrm>
                            <a:custGeom>
                              <a:avLst/>
                              <a:gdLst>
                                <a:gd name="T0" fmla="*/ 15 w 6"/>
                                <a:gd name="T1" fmla="*/ 15 h 2"/>
                                <a:gd name="T2" fmla="*/ 0 w 6"/>
                                <a:gd name="T3" fmla="*/ 15 h 2"/>
                                <a:gd name="T4" fmla="*/ 15 w 6"/>
                                <a:gd name="T5" fmla="*/ 15 h 2"/>
                                <a:gd name="T6" fmla="*/ 45 w 6"/>
                                <a:gd name="T7" fmla="*/ 30 h 2"/>
                                <a:gd name="T8" fmla="*/ 45 w 6"/>
                                <a:gd name="T9" fmla="*/ 30 h 2"/>
                                <a:gd name="T10" fmla="*/ 45 w 6"/>
                                <a:gd name="T11" fmla="*/ 30 h 2"/>
                                <a:gd name="T12" fmla="*/ 75 w 6"/>
                                <a:gd name="T13" fmla="*/ 15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0 h 2"/>
                                <a:gd name="T30" fmla="*/ 45 w 6"/>
                                <a:gd name="T31" fmla="*/ 15 h 2"/>
                                <a:gd name="T32" fmla="*/ 60 w 6"/>
                                <a:gd name="T33" fmla="*/ 15 h 2"/>
                                <a:gd name="T34" fmla="*/ 60 w 6"/>
                                <a:gd name="T35" fmla="*/ 15 h 2"/>
                                <a:gd name="T36" fmla="*/ 60 w 6"/>
                                <a:gd name="T37" fmla="*/ 15 h 2"/>
                                <a:gd name="T38" fmla="*/ 45 w 6"/>
                                <a:gd name="T39" fmla="*/ 15 h 2"/>
                                <a:gd name="T40" fmla="*/ 45 w 6"/>
                                <a:gd name="T41" fmla="*/ 15 h 2"/>
                                <a:gd name="T42" fmla="*/ 45 w 6"/>
                                <a:gd name="T43" fmla="*/ 15 h 2"/>
                                <a:gd name="T44" fmla="*/ 30 w 6"/>
                                <a:gd name="T45" fmla="*/ 15 h 2"/>
                                <a:gd name="T46" fmla="*/ 15 w 6"/>
                                <a:gd name="T47" fmla="*/ 15 h 2"/>
                                <a:gd name="T48" fmla="*/ 30 w 6"/>
                                <a:gd name="T49" fmla="*/ 15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1"/>
                                  </a:lnTo>
                                  <a:lnTo>
                                    <a:pt x="3" y="2"/>
                                  </a:lnTo>
                                  <a:lnTo>
                                    <a:pt x="5" y="1"/>
                                  </a:lnTo>
                                  <a:lnTo>
                                    <a:pt x="6" y="1"/>
                                  </a:lnTo>
                                  <a:lnTo>
                                    <a:pt x="5" y="1"/>
                                  </a:lnTo>
                                  <a:lnTo>
                                    <a:pt x="3" y="0"/>
                                  </a:lnTo>
                                  <a:lnTo>
                                    <a:pt x="1" y="1"/>
                                  </a:lnTo>
                                  <a:close/>
                                  <a:moveTo>
                                    <a:pt x="3" y="1"/>
                                  </a:moveTo>
                                  <a:lnTo>
                                    <a:pt x="3" y="0"/>
                                  </a:lnTo>
                                  <a:lnTo>
                                    <a:pt x="3" y="1"/>
                                  </a:lnTo>
                                  <a:lnTo>
                                    <a:pt x="4" y="1"/>
                                  </a:lnTo>
                                  <a:lnTo>
                                    <a:pt x="3" y="1"/>
                                  </a:lnTo>
                                  <a:lnTo>
                                    <a:pt x="2" y="1"/>
                                  </a:lnTo>
                                  <a:lnTo>
                                    <a:pt x="1" y="1"/>
                                  </a:lnTo>
                                  <a:lnTo>
                                    <a:pt x="2" y="1"/>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0" name="Freeform 1417"/>
                          <wps:cNvSpPr>
                            <a:spLocks noEditPoints="1"/>
                          </wps:cNvSpPr>
                          <wps:spPr bwMode="auto">
                            <a:xfrm>
                              <a:off x="1843" y="330"/>
                              <a:ext cx="90" cy="30"/>
                            </a:xfrm>
                            <a:custGeom>
                              <a:avLst/>
                              <a:gdLst>
                                <a:gd name="T0" fmla="*/ 15 w 6"/>
                                <a:gd name="T1" fmla="*/ 15 h 2"/>
                                <a:gd name="T2" fmla="*/ 0 w 6"/>
                                <a:gd name="T3" fmla="*/ 15 h 2"/>
                                <a:gd name="T4" fmla="*/ 15 w 6"/>
                                <a:gd name="T5" fmla="*/ 30 h 2"/>
                                <a:gd name="T6" fmla="*/ 45 w 6"/>
                                <a:gd name="T7" fmla="*/ 30 h 2"/>
                                <a:gd name="T8" fmla="*/ 45 w 6"/>
                                <a:gd name="T9" fmla="*/ 30 h 2"/>
                                <a:gd name="T10" fmla="*/ 45 w 6"/>
                                <a:gd name="T11" fmla="*/ 30 h 2"/>
                                <a:gd name="T12" fmla="*/ 75 w 6"/>
                                <a:gd name="T13" fmla="*/ 30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15 h 2"/>
                                <a:gd name="T30" fmla="*/ 45 w 6"/>
                                <a:gd name="T31" fmla="*/ 15 h 2"/>
                                <a:gd name="T32" fmla="*/ 60 w 6"/>
                                <a:gd name="T33" fmla="*/ 30 h 2"/>
                                <a:gd name="T34" fmla="*/ 60 w 6"/>
                                <a:gd name="T35" fmla="*/ 15 h 2"/>
                                <a:gd name="T36" fmla="*/ 60 w 6"/>
                                <a:gd name="T37" fmla="*/ 15 h 2"/>
                                <a:gd name="T38" fmla="*/ 45 w 6"/>
                                <a:gd name="T39" fmla="*/ 30 h 2"/>
                                <a:gd name="T40" fmla="*/ 45 w 6"/>
                                <a:gd name="T41" fmla="*/ 30 h 2"/>
                                <a:gd name="T42" fmla="*/ 45 w 6"/>
                                <a:gd name="T43" fmla="*/ 30 h 2"/>
                                <a:gd name="T44" fmla="*/ 30 w 6"/>
                                <a:gd name="T45" fmla="*/ 15 h 2"/>
                                <a:gd name="T46" fmla="*/ 15 w 6"/>
                                <a:gd name="T47" fmla="*/ 15 h 2"/>
                                <a:gd name="T48" fmla="*/ 30 w 6"/>
                                <a:gd name="T49" fmla="*/ 30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2"/>
                                  </a:lnTo>
                                  <a:lnTo>
                                    <a:pt x="3" y="2"/>
                                  </a:lnTo>
                                  <a:lnTo>
                                    <a:pt x="5" y="2"/>
                                  </a:lnTo>
                                  <a:lnTo>
                                    <a:pt x="6" y="1"/>
                                  </a:lnTo>
                                  <a:lnTo>
                                    <a:pt x="5" y="1"/>
                                  </a:lnTo>
                                  <a:lnTo>
                                    <a:pt x="3" y="0"/>
                                  </a:lnTo>
                                  <a:lnTo>
                                    <a:pt x="1" y="1"/>
                                  </a:lnTo>
                                  <a:close/>
                                  <a:moveTo>
                                    <a:pt x="3" y="1"/>
                                  </a:moveTo>
                                  <a:lnTo>
                                    <a:pt x="3" y="1"/>
                                  </a:lnTo>
                                  <a:lnTo>
                                    <a:pt x="4" y="2"/>
                                  </a:lnTo>
                                  <a:lnTo>
                                    <a:pt x="4" y="1"/>
                                  </a:lnTo>
                                  <a:lnTo>
                                    <a:pt x="3" y="2"/>
                                  </a:lnTo>
                                  <a:lnTo>
                                    <a:pt x="2" y="1"/>
                                  </a:lnTo>
                                  <a:lnTo>
                                    <a:pt x="1" y="1"/>
                                  </a:lnTo>
                                  <a:lnTo>
                                    <a:pt x="2" y="2"/>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1" name="Line 1418"/>
                          <wps:cNvCnPr>
                            <a:cxnSpLocks noChangeShapeType="1"/>
                          </wps:cNvCnPr>
                          <wps:spPr bwMode="auto">
                            <a:xfrm>
                              <a:off x="1933" y="105"/>
                              <a:ext cx="0" cy="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82" name="Freeform 1419"/>
                          <wps:cNvSpPr>
                            <a:spLocks/>
                          </wps:cNvSpPr>
                          <wps:spPr bwMode="auto">
                            <a:xfrm>
                              <a:off x="1978" y="120"/>
                              <a:ext cx="150" cy="45"/>
                            </a:xfrm>
                            <a:custGeom>
                              <a:avLst/>
                              <a:gdLst>
                                <a:gd name="T0" fmla="*/ 0 w 10"/>
                                <a:gd name="T1" fmla="*/ 45 h 3"/>
                                <a:gd name="T2" fmla="*/ 150 w 10"/>
                                <a:gd name="T3" fmla="*/ 30 h 3"/>
                                <a:gd name="T4" fmla="*/ 150 w 10"/>
                                <a:gd name="T5" fmla="*/ 0 h 3"/>
                                <a:gd name="T6" fmla="*/ 0 w 10"/>
                                <a:gd name="T7" fmla="*/ 0 h 3"/>
                                <a:gd name="T8" fmla="*/ 0 w 10"/>
                                <a:gd name="T9" fmla="*/ 45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
                                  <a:moveTo>
                                    <a:pt x="0" y="3"/>
                                  </a:moveTo>
                                  <a:lnTo>
                                    <a:pt x="10" y="2"/>
                                  </a:lnTo>
                                  <a:lnTo>
                                    <a:pt x="10" y="0"/>
                                  </a:lnTo>
                                  <a:lnTo>
                                    <a:pt x="0" y="0"/>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3" name="Line 1420"/>
                          <wps:cNvCnPr>
                            <a:cxnSpLocks noChangeShapeType="1"/>
                          </wps:cNvCnPr>
                          <wps:spPr bwMode="auto">
                            <a:xfrm flipH="1">
                              <a:off x="2038" y="135"/>
                              <a:ext cx="105" cy="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84" name="Rectangle 1421"/>
                          <wps:cNvSpPr>
                            <a:spLocks noChangeArrowheads="1"/>
                          </wps:cNvSpPr>
                          <wps:spPr bwMode="auto">
                            <a:xfrm>
                              <a:off x="1918" y="75"/>
                              <a:ext cx="15" cy="4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5" name="Oval 1422"/>
                          <wps:cNvSpPr>
                            <a:spLocks noChangeArrowheads="1"/>
                          </wps:cNvSpPr>
                          <wps:spPr bwMode="auto">
                            <a:xfrm>
                              <a:off x="1783" y="30"/>
                              <a:ext cx="300"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Line 1423"/>
                          <wps:cNvCnPr>
                            <a:cxnSpLocks noChangeShapeType="1"/>
                          </wps:cNvCnPr>
                          <wps:spPr bwMode="auto">
                            <a:xfrm>
                              <a:off x="1963" y="120"/>
                              <a:ext cx="21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87" name="Oval 1424"/>
                          <wps:cNvSpPr>
                            <a:spLocks noChangeArrowheads="1"/>
                          </wps:cNvSpPr>
                          <wps:spPr bwMode="auto">
                            <a:xfrm>
                              <a:off x="2128" y="90"/>
                              <a:ext cx="75"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Oval 1425"/>
                          <wps:cNvSpPr>
                            <a:spLocks noChangeArrowheads="1"/>
                          </wps:cNvSpPr>
                          <wps:spPr bwMode="auto">
                            <a:xfrm>
                              <a:off x="1813" y="120"/>
                              <a:ext cx="225" cy="120"/>
                            </a:xfrm>
                            <a:prstGeom prst="ellipse">
                              <a:avLst/>
                            </a:prstGeom>
                            <a:solidFill>
                              <a:srgbClr val="E54200"/>
                            </a:solidFill>
                            <a:ln w="0">
                              <a:solidFill>
                                <a:srgbClr val="24282B"/>
                              </a:solidFill>
                              <a:round/>
                              <a:headEnd/>
                              <a:tailEnd/>
                            </a:ln>
                          </wps:spPr>
                          <wps:bodyPr rot="0" vert="horz" wrap="square" lIns="91440" tIns="45720" rIns="91440" bIns="45720" anchor="t" anchorCtr="0" upright="1">
                            <a:noAutofit/>
                          </wps:bodyPr>
                        </wps:wsp>
                        <wps:wsp>
                          <wps:cNvPr id="3589" name="Line 1426"/>
                          <wps:cNvCnPr>
                            <a:cxnSpLocks noChangeShapeType="1"/>
                          </wps:cNvCnPr>
                          <wps:spPr bwMode="auto">
                            <a:xfrm>
                              <a:off x="1918"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90" name="Line 1427"/>
                          <wps:cNvCnPr>
                            <a:cxnSpLocks noChangeShapeType="1"/>
                          </wps:cNvCnPr>
                          <wps:spPr bwMode="auto">
                            <a:xfrm>
                              <a:off x="1903"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91" name="Freeform 1428"/>
                          <wps:cNvSpPr>
                            <a:spLocks noEditPoints="1"/>
                          </wps:cNvSpPr>
                          <wps:spPr bwMode="auto">
                            <a:xfrm>
                              <a:off x="1843" y="300"/>
                              <a:ext cx="90" cy="30"/>
                            </a:xfrm>
                            <a:custGeom>
                              <a:avLst/>
                              <a:gdLst>
                                <a:gd name="T0" fmla="*/ 15 w 6"/>
                                <a:gd name="T1" fmla="*/ 15 h 2"/>
                                <a:gd name="T2" fmla="*/ 0 w 6"/>
                                <a:gd name="T3" fmla="*/ 15 h 2"/>
                                <a:gd name="T4" fmla="*/ 15 w 6"/>
                                <a:gd name="T5" fmla="*/ 15 h 2"/>
                                <a:gd name="T6" fmla="*/ 45 w 6"/>
                                <a:gd name="T7" fmla="*/ 30 h 2"/>
                                <a:gd name="T8" fmla="*/ 45 w 6"/>
                                <a:gd name="T9" fmla="*/ 30 h 2"/>
                                <a:gd name="T10" fmla="*/ 45 w 6"/>
                                <a:gd name="T11" fmla="*/ 30 h 2"/>
                                <a:gd name="T12" fmla="*/ 75 w 6"/>
                                <a:gd name="T13" fmla="*/ 15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0 h 2"/>
                                <a:gd name="T30" fmla="*/ 45 w 6"/>
                                <a:gd name="T31" fmla="*/ 15 h 2"/>
                                <a:gd name="T32" fmla="*/ 60 w 6"/>
                                <a:gd name="T33" fmla="*/ 15 h 2"/>
                                <a:gd name="T34" fmla="*/ 60 w 6"/>
                                <a:gd name="T35" fmla="*/ 15 h 2"/>
                                <a:gd name="T36" fmla="*/ 60 w 6"/>
                                <a:gd name="T37" fmla="*/ 15 h 2"/>
                                <a:gd name="T38" fmla="*/ 45 w 6"/>
                                <a:gd name="T39" fmla="*/ 15 h 2"/>
                                <a:gd name="T40" fmla="*/ 45 w 6"/>
                                <a:gd name="T41" fmla="*/ 15 h 2"/>
                                <a:gd name="T42" fmla="*/ 45 w 6"/>
                                <a:gd name="T43" fmla="*/ 15 h 2"/>
                                <a:gd name="T44" fmla="*/ 30 w 6"/>
                                <a:gd name="T45" fmla="*/ 15 h 2"/>
                                <a:gd name="T46" fmla="*/ 15 w 6"/>
                                <a:gd name="T47" fmla="*/ 15 h 2"/>
                                <a:gd name="T48" fmla="*/ 30 w 6"/>
                                <a:gd name="T49" fmla="*/ 15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1"/>
                                  </a:lnTo>
                                  <a:lnTo>
                                    <a:pt x="3" y="2"/>
                                  </a:lnTo>
                                  <a:lnTo>
                                    <a:pt x="5" y="1"/>
                                  </a:lnTo>
                                  <a:lnTo>
                                    <a:pt x="6" y="1"/>
                                  </a:lnTo>
                                  <a:lnTo>
                                    <a:pt x="5" y="1"/>
                                  </a:lnTo>
                                  <a:lnTo>
                                    <a:pt x="3" y="0"/>
                                  </a:lnTo>
                                  <a:lnTo>
                                    <a:pt x="1" y="1"/>
                                  </a:lnTo>
                                  <a:close/>
                                  <a:moveTo>
                                    <a:pt x="3" y="1"/>
                                  </a:moveTo>
                                  <a:lnTo>
                                    <a:pt x="3" y="0"/>
                                  </a:lnTo>
                                  <a:lnTo>
                                    <a:pt x="3" y="1"/>
                                  </a:lnTo>
                                  <a:lnTo>
                                    <a:pt x="4" y="1"/>
                                  </a:lnTo>
                                  <a:lnTo>
                                    <a:pt x="3" y="1"/>
                                  </a:lnTo>
                                  <a:lnTo>
                                    <a:pt x="2" y="1"/>
                                  </a:lnTo>
                                  <a:lnTo>
                                    <a:pt x="1" y="1"/>
                                  </a:lnTo>
                                  <a:lnTo>
                                    <a:pt x="2" y="1"/>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2" name="Freeform 1429"/>
                          <wps:cNvSpPr>
                            <a:spLocks noEditPoints="1"/>
                          </wps:cNvSpPr>
                          <wps:spPr bwMode="auto">
                            <a:xfrm>
                              <a:off x="1843" y="330"/>
                              <a:ext cx="90" cy="30"/>
                            </a:xfrm>
                            <a:custGeom>
                              <a:avLst/>
                              <a:gdLst>
                                <a:gd name="T0" fmla="*/ 15 w 6"/>
                                <a:gd name="T1" fmla="*/ 15 h 2"/>
                                <a:gd name="T2" fmla="*/ 0 w 6"/>
                                <a:gd name="T3" fmla="*/ 15 h 2"/>
                                <a:gd name="T4" fmla="*/ 15 w 6"/>
                                <a:gd name="T5" fmla="*/ 30 h 2"/>
                                <a:gd name="T6" fmla="*/ 45 w 6"/>
                                <a:gd name="T7" fmla="*/ 30 h 2"/>
                                <a:gd name="T8" fmla="*/ 45 w 6"/>
                                <a:gd name="T9" fmla="*/ 30 h 2"/>
                                <a:gd name="T10" fmla="*/ 45 w 6"/>
                                <a:gd name="T11" fmla="*/ 30 h 2"/>
                                <a:gd name="T12" fmla="*/ 75 w 6"/>
                                <a:gd name="T13" fmla="*/ 30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15 h 2"/>
                                <a:gd name="T30" fmla="*/ 45 w 6"/>
                                <a:gd name="T31" fmla="*/ 15 h 2"/>
                                <a:gd name="T32" fmla="*/ 60 w 6"/>
                                <a:gd name="T33" fmla="*/ 30 h 2"/>
                                <a:gd name="T34" fmla="*/ 60 w 6"/>
                                <a:gd name="T35" fmla="*/ 15 h 2"/>
                                <a:gd name="T36" fmla="*/ 60 w 6"/>
                                <a:gd name="T37" fmla="*/ 15 h 2"/>
                                <a:gd name="T38" fmla="*/ 45 w 6"/>
                                <a:gd name="T39" fmla="*/ 30 h 2"/>
                                <a:gd name="T40" fmla="*/ 45 w 6"/>
                                <a:gd name="T41" fmla="*/ 30 h 2"/>
                                <a:gd name="T42" fmla="*/ 45 w 6"/>
                                <a:gd name="T43" fmla="*/ 30 h 2"/>
                                <a:gd name="T44" fmla="*/ 30 w 6"/>
                                <a:gd name="T45" fmla="*/ 15 h 2"/>
                                <a:gd name="T46" fmla="*/ 15 w 6"/>
                                <a:gd name="T47" fmla="*/ 15 h 2"/>
                                <a:gd name="T48" fmla="*/ 30 w 6"/>
                                <a:gd name="T49" fmla="*/ 30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2"/>
                                  </a:lnTo>
                                  <a:lnTo>
                                    <a:pt x="3" y="2"/>
                                  </a:lnTo>
                                  <a:lnTo>
                                    <a:pt x="5" y="2"/>
                                  </a:lnTo>
                                  <a:lnTo>
                                    <a:pt x="6" y="1"/>
                                  </a:lnTo>
                                  <a:lnTo>
                                    <a:pt x="5" y="1"/>
                                  </a:lnTo>
                                  <a:lnTo>
                                    <a:pt x="3" y="0"/>
                                  </a:lnTo>
                                  <a:lnTo>
                                    <a:pt x="1" y="1"/>
                                  </a:lnTo>
                                  <a:close/>
                                  <a:moveTo>
                                    <a:pt x="3" y="1"/>
                                  </a:moveTo>
                                  <a:lnTo>
                                    <a:pt x="3" y="1"/>
                                  </a:lnTo>
                                  <a:lnTo>
                                    <a:pt x="4" y="2"/>
                                  </a:lnTo>
                                  <a:lnTo>
                                    <a:pt x="4" y="1"/>
                                  </a:lnTo>
                                  <a:lnTo>
                                    <a:pt x="3" y="2"/>
                                  </a:lnTo>
                                  <a:lnTo>
                                    <a:pt x="2" y="1"/>
                                  </a:lnTo>
                                  <a:lnTo>
                                    <a:pt x="1" y="1"/>
                                  </a:lnTo>
                                  <a:lnTo>
                                    <a:pt x="2" y="2"/>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3" name="Line 1430"/>
                          <wps:cNvCnPr>
                            <a:cxnSpLocks noChangeShapeType="1"/>
                          </wps:cNvCnPr>
                          <wps:spPr bwMode="auto">
                            <a:xfrm>
                              <a:off x="1933" y="105"/>
                              <a:ext cx="0" cy="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94" name="Freeform 1431"/>
                          <wps:cNvSpPr>
                            <a:spLocks/>
                          </wps:cNvSpPr>
                          <wps:spPr bwMode="auto">
                            <a:xfrm>
                              <a:off x="1978" y="120"/>
                              <a:ext cx="150" cy="45"/>
                            </a:xfrm>
                            <a:custGeom>
                              <a:avLst/>
                              <a:gdLst>
                                <a:gd name="T0" fmla="*/ 0 w 10"/>
                                <a:gd name="T1" fmla="*/ 45 h 3"/>
                                <a:gd name="T2" fmla="*/ 150 w 10"/>
                                <a:gd name="T3" fmla="*/ 30 h 3"/>
                                <a:gd name="T4" fmla="*/ 150 w 10"/>
                                <a:gd name="T5" fmla="*/ 0 h 3"/>
                                <a:gd name="T6" fmla="*/ 0 w 10"/>
                                <a:gd name="T7" fmla="*/ 0 h 3"/>
                                <a:gd name="T8" fmla="*/ 0 w 10"/>
                                <a:gd name="T9" fmla="*/ 45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
                                  <a:moveTo>
                                    <a:pt x="0" y="3"/>
                                  </a:moveTo>
                                  <a:lnTo>
                                    <a:pt x="10" y="2"/>
                                  </a:lnTo>
                                  <a:lnTo>
                                    <a:pt x="10" y="0"/>
                                  </a:lnTo>
                                  <a:lnTo>
                                    <a:pt x="0" y="0"/>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5" name="Line 1432"/>
                          <wps:cNvCnPr>
                            <a:cxnSpLocks noChangeShapeType="1"/>
                          </wps:cNvCnPr>
                          <wps:spPr bwMode="auto">
                            <a:xfrm flipH="1">
                              <a:off x="2038" y="135"/>
                              <a:ext cx="105" cy="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96" name="Rectangle 1433"/>
                          <wps:cNvSpPr>
                            <a:spLocks noChangeArrowheads="1"/>
                          </wps:cNvSpPr>
                          <wps:spPr bwMode="auto">
                            <a:xfrm>
                              <a:off x="1918" y="75"/>
                              <a:ext cx="15" cy="4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7" name="Oval 1434"/>
                          <wps:cNvSpPr>
                            <a:spLocks noChangeArrowheads="1"/>
                          </wps:cNvSpPr>
                          <wps:spPr bwMode="auto">
                            <a:xfrm>
                              <a:off x="1783" y="30"/>
                              <a:ext cx="300"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8" name="Line 1435"/>
                          <wps:cNvCnPr>
                            <a:cxnSpLocks noChangeShapeType="1"/>
                          </wps:cNvCnPr>
                          <wps:spPr bwMode="auto">
                            <a:xfrm>
                              <a:off x="1963" y="120"/>
                              <a:ext cx="21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599" name="Oval 1436"/>
                          <wps:cNvSpPr>
                            <a:spLocks noChangeArrowheads="1"/>
                          </wps:cNvSpPr>
                          <wps:spPr bwMode="auto">
                            <a:xfrm>
                              <a:off x="2128" y="90"/>
                              <a:ext cx="75"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Freeform 1437"/>
                          <wps:cNvSpPr>
                            <a:spLocks/>
                          </wps:cNvSpPr>
                          <wps:spPr bwMode="auto">
                            <a:xfrm>
                              <a:off x="1978" y="120"/>
                              <a:ext cx="150" cy="45"/>
                            </a:xfrm>
                            <a:custGeom>
                              <a:avLst/>
                              <a:gdLst>
                                <a:gd name="T0" fmla="*/ 0 w 10"/>
                                <a:gd name="T1" fmla="*/ 45 h 3"/>
                                <a:gd name="T2" fmla="*/ 150 w 10"/>
                                <a:gd name="T3" fmla="*/ 30 h 3"/>
                                <a:gd name="T4" fmla="*/ 150 w 10"/>
                                <a:gd name="T5" fmla="*/ 0 h 3"/>
                                <a:gd name="T6" fmla="*/ 0 w 10"/>
                                <a:gd name="T7" fmla="*/ 0 h 3"/>
                                <a:gd name="T8" fmla="*/ 0 w 10"/>
                                <a:gd name="T9" fmla="*/ 45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
                                  <a:moveTo>
                                    <a:pt x="0" y="3"/>
                                  </a:moveTo>
                                  <a:lnTo>
                                    <a:pt x="10" y="2"/>
                                  </a:lnTo>
                                  <a:lnTo>
                                    <a:pt x="10" y="0"/>
                                  </a:lnTo>
                                  <a:lnTo>
                                    <a:pt x="0" y="0"/>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1" name="Line 1438"/>
                          <wps:cNvCnPr>
                            <a:cxnSpLocks noChangeShapeType="1"/>
                          </wps:cNvCnPr>
                          <wps:spPr bwMode="auto">
                            <a:xfrm flipH="1">
                              <a:off x="2038" y="135"/>
                              <a:ext cx="105" cy="3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602" name="Rectangle 1439"/>
                          <wps:cNvSpPr>
                            <a:spLocks noChangeArrowheads="1"/>
                          </wps:cNvSpPr>
                          <wps:spPr bwMode="auto">
                            <a:xfrm>
                              <a:off x="1918" y="75"/>
                              <a:ext cx="15" cy="4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3" name="Oval 1440"/>
                          <wps:cNvSpPr>
                            <a:spLocks noChangeArrowheads="1"/>
                          </wps:cNvSpPr>
                          <wps:spPr bwMode="auto">
                            <a:xfrm>
                              <a:off x="1783" y="30"/>
                              <a:ext cx="300"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Rectangle 1441"/>
                          <wps:cNvSpPr>
                            <a:spLocks noChangeArrowheads="1"/>
                          </wps:cNvSpPr>
                          <wps:spPr bwMode="auto">
                            <a:xfrm>
                              <a:off x="1918" y="75"/>
                              <a:ext cx="15" cy="4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5" name="Oval 1442"/>
                          <wps:cNvSpPr>
                            <a:spLocks noChangeArrowheads="1"/>
                          </wps:cNvSpPr>
                          <wps:spPr bwMode="auto">
                            <a:xfrm>
                              <a:off x="1783" y="30"/>
                              <a:ext cx="300"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Line 1443"/>
                          <wps:cNvCnPr>
                            <a:cxnSpLocks noChangeShapeType="1"/>
                          </wps:cNvCnPr>
                          <wps:spPr bwMode="auto">
                            <a:xfrm>
                              <a:off x="1963" y="120"/>
                              <a:ext cx="210"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607" name="Oval 1444"/>
                          <wps:cNvSpPr>
                            <a:spLocks noChangeArrowheads="1"/>
                          </wps:cNvSpPr>
                          <wps:spPr bwMode="auto">
                            <a:xfrm>
                              <a:off x="2128" y="90"/>
                              <a:ext cx="75" cy="75"/>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Oval 1445"/>
                          <wps:cNvSpPr>
                            <a:spLocks noChangeArrowheads="1"/>
                          </wps:cNvSpPr>
                          <wps:spPr bwMode="auto">
                            <a:xfrm>
                              <a:off x="1813" y="120"/>
                              <a:ext cx="225" cy="120"/>
                            </a:xfrm>
                            <a:prstGeom prst="ellipse">
                              <a:avLst/>
                            </a:prstGeom>
                            <a:solidFill>
                              <a:srgbClr val="E54200"/>
                            </a:solidFill>
                            <a:ln w="0">
                              <a:solidFill>
                                <a:srgbClr val="24282B"/>
                              </a:solidFill>
                              <a:round/>
                              <a:headEnd/>
                              <a:tailEnd/>
                            </a:ln>
                          </wps:spPr>
                          <wps:bodyPr rot="0" vert="horz" wrap="square" lIns="91440" tIns="45720" rIns="91440" bIns="45720" anchor="t" anchorCtr="0" upright="1">
                            <a:noAutofit/>
                          </wps:bodyPr>
                        </wps:wsp>
                        <wps:wsp>
                          <wps:cNvPr id="3609" name="Line 1446"/>
                          <wps:cNvCnPr>
                            <a:cxnSpLocks noChangeShapeType="1"/>
                          </wps:cNvCnPr>
                          <wps:spPr bwMode="auto">
                            <a:xfrm>
                              <a:off x="1918"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610" name="Line 1447"/>
                          <wps:cNvCnPr>
                            <a:cxnSpLocks noChangeShapeType="1"/>
                          </wps:cNvCnPr>
                          <wps:spPr bwMode="auto">
                            <a:xfrm>
                              <a:off x="1903"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611" name="Freeform 1448"/>
                          <wps:cNvSpPr>
                            <a:spLocks noEditPoints="1"/>
                          </wps:cNvSpPr>
                          <wps:spPr bwMode="auto">
                            <a:xfrm>
                              <a:off x="1843" y="300"/>
                              <a:ext cx="90" cy="30"/>
                            </a:xfrm>
                            <a:custGeom>
                              <a:avLst/>
                              <a:gdLst>
                                <a:gd name="T0" fmla="*/ 15 w 6"/>
                                <a:gd name="T1" fmla="*/ 15 h 2"/>
                                <a:gd name="T2" fmla="*/ 0 w 6"/>
                                <a:gd name="T3" fmla="*/ 15 h 2"/>
                                <a:gd name="T4" fmla="*/ 15 w 6"/>
                                <a:gd name="T5" fmla="*/ 15 h 2"/>
                                <a:gd name="T6" fmla="*/ 45 w 6"/>
                                <a:gd name="T7" fmla="*/ 30 h 2"/>
                                <a:gd name="T8" fmla="*/ 45 w 6"/>
                                <a:gd name="T9" fmla="*/ 30 h 2"/>
                                <a:gd name="T10" fmla="*/ 45 w 6"/>
                                <a:gd name="T11" fmla="*/ 30 h 2"/>
                                <a:gd name="T12" fmla="*/ 75 w 6"/>
                                <a:gd name="T13" fmla="*/ 15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0 h 2"/>
                                <a:gd name="T30" fmla="*/ 45 w 6"/>
                                <a:gd name="T31" fmla="*/ 15 h 2"/>
                                <a:gd name="T32" fmla="*/ 60 w 6"/>
                                <a:gd name="T33" fmla="*/ 15 h 2"/>
                                <a:gd name="T34" fmla="*/ 60 w 6"/>
                                <a:gd name="T35" fmla="*/ 15 h 2"/>
                                <a:gd name="T36" fmla="*/ 60 w 6"/>
                                <a:gd name="T37" fmla="*/ 15 h 2"/>
                                <a:gd name="T38" fmla="*/ 45 w 6"/>
                                <a:gd name="T39" fmla="*/ 15 h 2"/>
                                <a:gd name="T40" fmla="*/ 45 w 6"/>
                                <a:gd name="T41" fmla="*/ 15 h 2"/>
                                <a:gd name="T42" fmla="*/ 45 w 6"/>
                                <a:gd name="T43" fmla="*/ 15 h 2"/>
                                <a:gd name="T44" fmla="*/ 30 w 6"/>
                                <a:gd name="T45" fmla="*/ 15 h 2"/>
                                <a:gd name="T46" fmla="*/ 15 w 6"/>
                                <a:gd name="T47" fmla="*/ 15 h 2"/>
                                <a:gd name="T48" fmla="*/ 30 w 6"/>
                                <a:gd name="T49" fmla="*/ 15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1"/>
                                  </a:lnTo>
                                  <a:lnTo>
                                    <a:pt x="3" y="2"/>
                                  </a:lnTo>
                                  <a:lnTo>
                                    <a:pt x="5" y="1"/>
                                  </a:lnTo>
                                  <a:lnTo>
                                    <a:pt x="6" y="1"/>
                                  </a:lnTo>
                                  <a:lnTo>
                                    <a:pt x="5" y="1"/>
                                  </a:lnTo>
                                  <a:lnTo>
                                    <a:pt x="3" y="0"/>
                                  </a:lnTo>
                                  <a:lnTo>
                                    <a:pt x="1" y="1"/>
                                  </a:lnTo>
                                  <a:close/>
                                  <a:moveTo>
                                    <a:pt x="3" y="1"/>
                                  </a:moveTo>
                                  <a:lnTo>
                                    <a:pt x="3" y="0"/>
                                  </a:lnTo>
                                  <a:lnTo>
                                    <a:pt x="3" y="1"/>
                                  </a:lnTo>
                                  <a:lnTo>
                                    <a:pt x="4" y="1"/>
                                  </a:lnTo>
                                  <a:lnTo>
                                    <a:pt x="3" y="1"/>
                                  </a:lnTo>
                                  <a:lnTo>
                                    <a:pt x="2" y="1"/>
                                  </a:lnTo>
                                  <a:lnTo>
                                    <a:pt x="1" y="1"/>
                                  </a:lnTo>
                                  <a:lnTo>
                                    <a:pt x="2" y="1"/>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2" name="Freeform 1449"/>
                          <wps:cNvSpPr>
                            <a:spLocks noEditPoints="1"/>
                          </wps:cNvSpPr>
                          <wps:spPr bwMode="auto">
                            <a:xfrm>
                              <a:off x="1843" y="330"/>
                              <a:ext cx="90" cy="30"/>
                            </a:xfrm>
                            <a:custGeom>
                              <a:avLst/>
                              <a:gdLst>
                                <a:gd name="T0" fmla="*/ 15 w 6"/>
                                <a:gd name="T1" fmla="*/ 15 h 2"/>
                                <a:gd name="T2" fmla="*/ 0 w 6"/>
                                <a:gd name="T3" fmla="*/ 15 h 2"/>
                                <a:gd name="T4" fmla="*/ 15 w 6"/>
                                <a:gd name="T5" fmla="*/ 30 h 2"/>
                                <a:gd name="T6" fmla="*/ 45 w 6"/>
                                <a:gd name="T7" fmla="*/ 30 h 2"/>
                                <a:gd name="T8" fmla="*/ 45 w 6"/>
                                <a:gd name="T9" fmla="*/ 30 h 2"/>
                                <a:gd name="T10" fmla="*/ 45 w 6"/>
                                <a:gd name="T11" fmla="*/ 30 h 2"/>
                                <a:gd name="T12" fmla="*/ 75 w 6"/>
                                <a:gd name="T13" fmla="*/ 30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15 h 2"/>
                                <a:gd name="T30" fmla="*/ 45 w 6"/>
                                <a:gd name="T31" fmla="*/ 15 h 2"/>
                                <a:gd name="T32" fmla="*/ 60 w 6"/>
                                <a:gd name="T33" fmla="*/ 30 h 2"/>
                                <a:gd name="T34" fmla="*/ 60 w 6"/>
                                <a:gd name="T35" fmla="*/ 15 h 2"/>
                                <a:gd name="T36" fmla="*/ 60 w 6"/>
                                <a:gd name="T37" fmla="*/ 15 h 2"/>
                                <a:gd name="T38" fmla="*/ 45 w 6"/>
                                <a:gd name="T39" fmla="*/ 30 h 2"/>
                                <a:gd name="T40" fmla="*/ 45 w 6"/>
                                <a:gd name="T41" fmla="*/ 30 h 2"/>
                                <a:gd name="T42" fmla="*/ 45 w 6"/>
                                <a:gd name="T43" fmla="*/ 30 h 2"/>
                                <a:gd name="T44" fmla="*/ 30 w 6"/>
                                <a:gd name="T45" fmla="*/ 15 h 2"/>
                                <a:gd name="T46" fmla="*/ 15 w 6"/>
                                <a:gd name="T47" fmla="*/ 15 h 2"/>
                                <a:gd name="T48" fmla="*/ 30 w 6"/>
                                <a:gd name="T49" fmla="*/ 30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2"/>
                                  </a:lnTo>
                                  <a:lnTo>
                                    <a:pt x="3" y="2"/>
                                  </a:lnTo>
                                  <a:lnTo>
                                    <a:pt x="5" y="2"/>
                                  </a:lnTo>
                                  <a:lnTo>
                                    <a:pt x="6" y="1"/>
                                  </a:lnTo>
                                  <a:lnTo>
                                    <a:pt x="5" y="1"/>
                                  </a:lnTo>
                                  <a:lnTo>
                                    <a:pt x="3" y="0"/>
                                  </a:lnTo>
                                  <a:lnTo>
                                    <a:pt x="1" y="1"/>
                                  </a:lnTo>
                                  <a:close/>
                                  <a:moveTo>
                                    <a:pt x="3" y="1"/>
                                  </a:moveTo>
                                  <a:lnTo>
                                    <a:pt x="3" y="1"/>
                                  </a:lnTo>
                                  <a:lnTo>
                                    <a:pt x="4" y="2"/>
                                  </a:lnTo>
                                  <a:lnTo>
                                    <a:pt x="4" y="1"/>
                                  </a:lnTo>
                                  <a:lnTo>
                                    <a:pt x="3" y="2"/>
                                  </a:lnTo>
                                  <a:lnTo>
                                    <a:pt x="2" y="1"/>
                                  </a:lnTo>
                                  <a:lnTo>
                                    <a:pt x="1" y="1"/>
                                  </a:lnTo>
                                  <a:lnTo>
                                    <a:pt x="2" y="2"/>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3" name="Line 1450"/>
                          <wps:cNvCnPr>
                            <a:cxnSpLocks noChangeShapeType="1"/>
                          </wps:cNvCnPr>
                          <wps:spPr bwMode="auto">
                            <a:xfrm>
                              <a:off x="1918"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614" name="Line 1451"/>
                          <wps:cNvCnPr>
                            <a:cxnSpLocks noChangeShapeType="1"/>
                          </wps:cNvCnPr>
                          <wps:spPr bwMode="auto">
                            <a:xfrm>
                              <a:off x="1903" y="240"/>
                              <a:ext cx="0" cy="10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615" name="Freeform 1452"/>
                          <wps:cNvSpPr>
                            <a:spLocks noEditPoints="1"/>
                          </wps:cNvSpPr>
                          <wps:spPr bwMode="auto">
                            <a:xfrm>
                              <a:off x="1843" y="300"/>
                              <a:ext cx="90" cy="30"/>
                            </a:xfrm>
                            <a:custGeom>
                              <a:avLst/>
                              <a:gdLst>
                                <a:gd name="T0" fmla="*/ 15 w 6"/>
                                <a:gd name="T1" fmla="*/ 15 h 2"/>
                                <a:gd name="T2" fmla="*/ 0 w 6"/>
                                <a:gd name="T3" fmla="*/ 15 h 2"/>
                                <a:gd name="T4" fmla="*/ 15 w 6"/>
                                <a:gd name="T5" fmla="*/ 15 h 2"/>
                                <a:gd name="T6" fmla="*/ 45 w 6"/>
                                <a:gd name="T7" fmla="*/ 30 h 2"/>
                                <a:gd name="T8" fmla="*/ 45 w 6"/>
                                <a:gd name="T9" fmla="*/ 30 h 2"/>
                                <a:gd name="T10" fmla="*/ 45 w 6"/>
                                <a:gd name="T11" fmla="*/ 30 h 2"/>
                                <a:gd name="T12" fmla="*/ 75 w 6"/>
                                <a:gd name="T13" fmla="*/ 15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0 h 2"/>
                                <a:gd name="T30" fmla="*/ 45 w 6"/>
                                <a:gd name="T31" fmla="*/ 15 h 2"/>
                                <a:gd name="T32" fmla="*/ 60 w 6"/>
                                <a:gd name="T33" fmla="*/ 15 h 2"/>
                                <a:gd name="T34" fmla="*/ 60 w 6"/>
                                <a:gd name="T35" fmla="*/ 15 h 2"/>
                                <a:gd name="T36" fmla="*/ 60 w 6"/>
                                <a:gd name="T37" fmla="*/ 15 h 2"/>
                                <a:gd name="T38" fmla="*/ 45 w 6"/>
                                <a:gd name="T39" fmla="*/ 15 h 2"/>
                                <a:gd name="T40" fmla="*/ 45 w 6"/>
                                <a:gd name="T41" fmla="*/ 15 h 2"/>
                                <a:gd name="T42" fmla="*/ 45 w 6"/>
                                <a:gd name="T43" fmla="*/ 15 h 2"/>
                                <a:gd name="T44" fmla="*/ 30 w 6"/>
                                <a:gd name="T45" fmla="*/ 15 h 2"/>
                                <a:gd name="T46" fmla="*/ 15 w 6"/>
                                <a:gd name="T47" fmla="*/ 15 h 2"/>
                                <a:gd name="T48" fmla="*/ 30 w 6"/>
                                <a:gd name="T49" fmla="*/ 15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1"/>
                                  </a:lnTo>
                                  <a:lnTo>
                                    <a:pt x="3" y="2"/>
                                  </a:lnTo>
                                  <a:lnTo>
                                    <a:pt x="5" y="1"/>
                                  </a:lnTo>
                                  <a:lnTo>
                                    <a:pt x="6" y="1"/>
                                  </a:lnTo>
                                  <a:lnTo>
                                    <a:pt x="5" y="1"/>
                                  </a:lnTo>
                                  <a:lnTo>
                                    <a:pt x="3" y="0"/>
                                  </a:lnTo>
                                  <a:lnTo>
                                    <a:pt x="1" y="1"/>
                                  </a:lnTo>
                                  <a:close/>
                                  <a:moveTo>
                                    <a:pt x="3" y="1"/>
                                  </a:moveTo>
                                  <a:lnTo>
                                    <a:pt x="3" y="0"/>
                                  </a:lnTo>
                                  <a:lnTo>
                                    <a:pt x="3" y="1"/>
                                  </a:lnTo>
                                  <a:lnTo>
                                    <a:pt x="4" y="1"/>
                                  </a:lnTo>
                                  <a:lnTo>
                                    <a:pt x="3" y="1"/>
                                  </a:lnTo>
                                  <a:lnTo>
                                    <a:pt x="2" y="1"/>
                                  </a:lnTo>
                                  <a:lnTo>
                                    <a:pt x="1" y="1"/>
                                  </a:lnTo>
                                  <a:lnTo>
                                    <a:pt x="2" y="1"/>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6" name="Freeform 1453"/>
                          <wps:cNvSpPr>
                            <a:spLocks noEditPoints="1"/>
                          </wps:cNvSpPr>
                          <wps:spPr bwMode="auto">
                            <a:xfrm>
                              <a:off x="1843" y="330"/>
                              <a:ext cx="90" cy="30"/>
                            </a:xfrm>
                            <a:custGeom>
                              <a:avLst/>
                              <a:gdLst>
                                <a:gd name="T0" fmla="*/ 15 w 6"/>
                                <a:gd name="T1" fmla="*/ 15 h 2"/>
                                <a:gd name="T2" fmla="*/ 0 w 6"/>
                                <a:gd name="T3" fmla="*/ 15 h 2"/>
                                <a:gd name="T4" fmla="*/ 15 w 6"/>
                                <a:gd name="T5" fmla="*/ 30 h 2"/>
                                <a:gd name="T6" fmla="*/ 45 w 6"/>
                                <a:gd name="T7" fmla="*/ 30 h 2"/>
                                <a:gd name="T8" fmla="*/ 45 w 6"/>
                                <a:gd name="T9" fmla="*/ 30 h 2"/>
                                <a:gd name="T10" fmla="*/ 45 w 6"/>
                                <a:gd name="T11" fmla="*/ 30 h 2"/>
                                <a:gd name="T12" fmla="*/ 75 w 6"/>
                                <a:gd name="T13" fmla="*/ 30 h 2"/>
                                <a:gd name="T14" fmla="*/ 90 w 6"/>
                                <a:gd name="T15" fmla="*/ 15 h 2"/>
                                <a:gd name="T16" fmla="*/ 75 w 6"/>
                                <a:gd name="T17" fmla="*/ 15 h 2"/>
                                <a:gd name="T18" fmla="*/ 45 w 6"/>
                                <a:gd name="T19" fmla="*/ 0 h 2"/>
                                <a:gd name="T20" fmla="*/ 45 w 6"/>
                                <a:gd name="T21" fmla="*/ 0 h 2"/>
                                <a:gd name="T22" fmla="*/ 45 w 6"/>
                                <a:gd name="T23" fmla="*/ 0 h 2"/>
                                <a:gd name="T24" fmla="*/ 15 w 6"/>
                                <a:gd name="T25" fmla="*/ 15 h 2"/>
                                <a:gd name="T26" fmla="*/ 45 w 6"/>
                                <a:gd name="T27" fmla="*/ 15 h 2"/>
                                <a:gd name="T28" fmla="*/ 45 w 6"/>
                                <a:gd name="T29" fmla="*/ 15 h 2"/>
                                <a:gd name="T30" fmla="*/ 45 w 6"/>
                                <a:gd name="T31" fmla="*/ 15 h 2"/>
                                <a:gd name="T32" fmla="*/ 60 w 6"/>
                                <a:gd name="T33" fmla="*/ 30 h 2"/>
                                <a:gd name="T34" fmla="*/ 60 w 6"/>
                                <a:gd name="T35" fmla="*/ 15 h 2"/>
                                <a:gd name="T36" fmla="*/ 60 w 6"/>
                                <a:gd name="T37" fmla="*/ 15 h 2"/>
                                <a:gd name="T38" fmla="*/ 45 w 6"/>
                                <a:gd name="T39" fmla="*/ 30 h 2"/>
                                <a:gd name="T40" fmla="*/ 45 w 6"/>
                                <a:gd name="T41" fmla="*/ 30 h 2"/>
                                <a:gd name="T42" fmla="*/ 45 w 6"/>
                                <a:gd name="T43" fmla="*/ 30 h 2"/>
                                <a:gd name="T44" fmla="*/ 30 w 6"/>
                                <a:gd name="T45" fmla="*/ 15 h 2"/>
                                <a:gd name="T46" fmla="*/ 15 w 6"/>
                                <a:gd name="T47" fmla="*/ 15 h 2"/>
                                <a:gd name="T48" fmla="*/ 30 w 6"/>
                                <a:gd name="T49" fmla="*/ 30 h 2"/>
                                <a:gd name="T50" fmla="*/ 45 w 6"/>
                                <a:gd name="T51" fmla="*/ 15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 h="2">
                                  <a:moveTo>
                                    <a:pt x="1" y="1"/>
                                  </a:moveTo>
                                  <a:lnTo>
                                    <a:pt x="0" y="1"/>
                                  </a:lnTo>
                                  <a:lnTo>
                                    <a:pt x="1" y="2"/>
                                  </a:lnTo>
                                  <a:lnTo>
                                    <a:pt x="3" y="2"/>
                                  </a:lnTo>
                                  <a:lnTo>
                                    <a:pt x="5" y="2"/>
                                  </a:lnTo>
                                  <a:lnTo>
                                    <a:pt x="6" y="1"/>
                                  </a:lnTo>
                                  <a:lnTo>
                                    <a:pt x="5" y="1"/>
                                  </a:lnTo>
                                  <a:lnTo>
                                    <a:pt x="3" y="0"/>
                                  </a:lnTo>
                                  <a:lnTo>
                                    <a:pt x="1" y="1"/>
                                  </a:lnTo>
                                  <a:close/>
                                  <a:moveTo>
                                    <a:pt x="3" y="1"/>
                                  </a:moveTo>
                                  <a:lnTo>
                                    <a:pt x="3" y="1"/>
                                  </a:lnTo>
                                  <a:lnTo>
                                    <a:pt x="4" y="2"/>
                                  </a:lnTo>
                                  <a:lnTo>
                                    <a:pt x="4" y="1"/>
                                  </a:lnTo>
                                  <a:lnTo>
                                    <a:pt x="3" y="2"/>
                                  </a:lnTo>
                                  <a:lnTo>
                                    <a:pt x="2" y="1"/>
                                  </a:lnTo>
                                  <a:lnTo>
                                    <a:pt x="1" y="1"/>
                                  </a:lnTo>
                                  <a:lnTo>
                                    <a:pt x="2" y="2"/>
                                  </a:lnTo>
                                  <a:lnTo>
                                    <a:pt x="3"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7" name="Line 1454"/>
                          <wps:cNvCnPr>
                            <a:cxnSpLocks noChangeShapeType="1"/>
                          </wps:cNvCnPr>
                          <wps:spPr bwMode="auto">
                            <a:xfrm>
                              <a:off x="1933" y="105"/>
                              <a:ext cx="0" cy="1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618" name="Rectangle 1455"/>
                          <wps:cNvSpPr>
                            <a:spLocks noChangeArrowheads="1"/>
                          </wps:cNvSpPr>
                          <wps:spPr bwMode="auto">
                            <a:xfrm>
                              <a:off x="1888" y="46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9" name="Rectangle 1456"/>
                          <wps:cNvSpPr>
                            <a:spLocks noChangeArrowheads="1"/>
                          </wps:cNvSpPr>
                          <wps:spPr bwMode="auto">
                            <a:xfrm>
                              <a:off x="1888" y="54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0" name="Rectangle 1457"/>
                          <wps:cNvSpPr>
                            <a:spLocks noChangeArrowheads="1"/>
                          </wps:cNvSpPr>
                          <wps:spPr bwMode="auto">
                            <a:xfrm>
                              <a:off x="1888" y="58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1" name="Rectangle 1458"/>
                          <wps:cNvSpPr>
                            <a:spLocks noChangeArrowheads="1"/>
                          </wps:cNvSpPr>
                          <wps:spPr bwMode="auto">
                            <a:xfrm>
                              <a:off x="1888" y="66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2" name="Rectangle 1459"/>
                          <wps:cNvSpPr>
                            <a:spLocks noChangeArrowheads="1"/>
                          </wps:cNvSpPr>
                          <wps:spPr bwMode="auto">
                            <a:xfrm>
                              <a:off x="1888" y="705"/>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3" name="Rectangle 1460"/>
                          <wps:cNvSpPr>
                            <a:spLocks noChangeArrowheads="1"/>
                          </wps:cNvSpPr>
                          <wps:spPr bwMode="auto">
                            <a:xfrm>
                              <a:off x="1888" y="780"/>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 name="Rectangle 1461"/>
                          <wps:cNvSpPr>
                            <a:spLocks noChangeArrowheads="1"/>
                          </wps:cNvSpPr>
                          <wps:spPr bwMode="auto">
                            <a:xfrm>
                              <a:off x="1888" y="825"/>
                              <a:ext cx="15" cy="44"/>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5" name="Rectangle 1462"/>
                          <wps:cNvSpPr>
                            <a:spLocks noChangeArrowheads="1"/>
                          </wps:cNvSpPr>
                          <wps:spPr bwMode="auto">
                            <a:xfrm>
                              <a:off x="1888" y="91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6" name="Rectangle 1463"/>
                          <wps:cNvSpPr>
                            <a:spLocks noChangeArrowheads="1"/>
                          </wps:cNvSpPr>
                          <wps:spPr bwMode="auto">
                            <a:xfrm>
                              <a:off x="1888" y="94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 name="Rectangle 1464"/>
                          <wps:cNvSpPr>
                            <a:spLocks noChangeArrowheads="1"/>
                          </wps:cNvSpPr>
                          <wps:spPr bwMode="auto">
                            <a:xfrm>
                              <a:off x="1888" y="103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8" name="Rectangle 1465"/>
                          <wps:cNvSpPr>
                            <a:spLocks noChangeArrowheads="1"/>
                          </wps:cNvSpPr>
                          <wps:spPr bwMode="auto">
                            <a:xfrm>
                              <a:off x="1888" y="107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9" name="Rectangle 1466"/>
                          <wps:cNvSpPr>
                            <a:spLocks noChangeArrowheads="1"/>
                          </wps:cNvSpPr>
                          <wps:spPr bwMode="auto">
                            <a:xfrm>
                              <a:off x="1888" y="115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0" name="Rectangle 1467"/>
                          <wps:cNvSpPr>
                            <a:spLocks noChangeArrowheads="1"/>
                          </wps:cNvSpPr>
                          <wps:spPr bwMode="auto">
                            <a:xfrm>
                              <a:off x="1888" y="119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1" name="Rectangle 1468"/>
                          <wps:cNvSpPr>
                            <a:spLocks noChangeArrowheads="1"/>
                          </wps:cNvSpPr>
                          <wps:spPr bwMode="auto">
                            <a:xfrm>
                              <a:off x="1888" y="127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2" name="Rectangle 1469"/>
                          <wps:cNvSpPr>
                            <a:spLocks noChangeArrowheads="1"/>
                          </wps:cNvSpPr>
                          <wps:spPr bwMode="auto">
                            <a:xfrm>
                              <a:off x="1888" y="131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3" name="Rectangle 1470"/>
                          <wps:cNvSpPr>
                            <a:spLocks noChangeArrowheads="1"/>
                          </wps:cNvSpPr>
                          <wps:spPr bwMode="auto">
                            <a:xfrm>
                              <a:off x="1888" y="139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4" name="Rectangle 1471"/>
                          <wps:cNvSpPr>
                            <a:spLocks noChangeArrowheads="1"/>
                          </wps:cNvSpPr>
                          <wps:spPr bwMode="auto">
                            <a:xfrm>
                              <a:off x="1888" y="143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5" name="Rectangle 1472"/>
                          <wps:cNvSpPr>
                            <a:spLocks noChangeArrowheads="1"/>
                          </wps:cNvSpPr>
                          <wps:spPr bwMode="auto">
                            <a:xfrm>
                              <a:off x="1888" y="1514"/>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6" name="Rectangle 1473"/>
                          <wps:cNvSpPr>
                            <a:spLocks noChangeArrowheads="1"/>
                          </wps:cNvSpPr>
                          <wps:spPr bwMode="auto">
                            <a:xfrm>
                              <a:off x="1888" y="1559"/>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7" name="Rectangle 1474"/>
                          <wps:cNvSpPr>
                            <a:spLocks noChangeArrowheads="1"/>
                          </wps:cNvSpPr>
                          <wps:spPr bwMode="auto">
                            <a:xfrm>
                              <a:off x="1888" y="1649"/>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8" name="Rectangle 1475"/>
                          <wps:cNvSpPr>
                            <a:spLocks noChangeArrowheads="1"/>
                          </wps:cNvSpPr>
                          <wps:spPr bwMode="auto">
                            <a:xfrm>
                              <a:off x="1888" y="16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9" name="Rectangle 1476"/>
                          <wps:cNvSpPr>
                            <a:spLocks noChangeArrowheads="1"/>
                          </wps:cNvSpPr>
                          <wps:spPr bwMode="auto">
                            <a:xfrm>
                              <a:off x="1888" y="176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0" name="Rectangle 1477"/>
                          <wps:cNvSpPr>
                            <a:spLocks noChangeArrowheads="1"/>
                          </wps:cNvSpPr>
                          <wps:spPr bwMode="auto">
                            <a:xfrm>
                              <a:off x="1888" y="181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 name="Rectangle 1478"/>
                          <wps:cNvSpPr>
                            <a:spLocks noChangeArrowheads="1"/>
                          </wps:cNvSpPr>
                          <wps:spPr bwMode="auto">
                            <a:xfrm>
                              <a:off x="1888" y="188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2" name="Rectangle 1479"/>
                          <wps:cNvSpPr>
                            <a:spLocks noChangeArrowheads="1"/>
                          </wps:cNvSpPr>
                          <wps:spPr bwMode="auto">
                            <a:xfrm>
                              <a:off x="1888" y="193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3" name="Rectangle 1480"/>
                          <wps:cNvSpPr>
                            <a:spLocks noChangeArrowheads="1"/>
                          </wps:cNvSpPr>
                          <wps:spPr bwMode="auto">
                            <a:xfrm>
                              <a:off x="1888" y="200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4" name="Rectangle 1481"/>
                          <wps:cNvSpPr>
                            <a:spLocks noChangeArrowheads="1"/>
                          </wps:cNvSpPr>
                          <wps:spPr bwMode="auto">
                            <a:xfrm>
                              <a:off x="1888" y="205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 name="Rectangle 1482"/>
                          <wps:cNvSpPr>
                            <a:spLocks noChangeArrowheads="1"/>
                          </wps:cNvSpPr>
                          <wps:spPr bwMode="auto">
                            <a:xfrm>
                              <a:off x="1888" y="2129"/>
                              <a:ext cx="15" cy="1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6" name="Rectangle 1483"/>
                          <wps:cNvSpPr>
                            <a:spLocks noChangeArrowheads="1"/>
                          </wps:cNvSpPr>
                          <wps:spPr bwMode="auto">
                            <a:xfrm>
                              <a:off x="1888" y="217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7" name="Rectangle 1484"/>
                          <wps:cNvSpPr>
                            <a:spLocks noChangeArrowheads="1"/>
                          </wps:cNvSpPr>
                          <wps:spPr bwMode="auto">
                            <a:xfrm>
                              <a:off x="1888" y="2264"/>
                              <a:ext cx="15" cy="1"/>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8" name="Rectangle 1485"/>
                          <wps:cNvSpPr>
                            <a:spLocks noChangeArrowheads="1"/>
                          </wps:cNvSpPr>
                          <wps:spPr bwMode="auto">
                            <a:xfrm>
                              <a:off x="1888" y="2294"/>
                              <a:ext cx="15" cy="45"/>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9" name="Freeform 1486"/>
                          <wps:cNvSpPr>
                            <a:spLocks/>
                          </wps:cNvSpPr>
                          <wps:spPr bwMode="auto">
                            <a:xfrm>
                              <a:off x="3252" y="285"/>
                              <a:ext cx="1019" cy="1829"/>
                            </a:xfrm>
                            <a:custGeom>
                              <a:avLst/>
                              <a:gdLst>
                                <a:gd name="T0" fmla="*/ 90 w 68"/>
                                <a:gd name="T1" fmla="*/ 1739 h 122"/>
                                <a:gd name="T2" fmla="*/ 150 w 68"/>
                                <a:gd name="T3" fmla="*/ 1589 h 122"/>
                                <a:gd name="T4" fmla="*/ 210 w 68"/>
                                <a:gd name="T5" fmla="*/ 1559 h 122"/>
                                <a:gd name="T6" fmla="*/ 300 w 68"/>
                                <a:gd name="T7" fmla="*/ 1544 h 122"/>
                                <a:gd name="T8" fmla="*/ 360 w 68"/>
                                <a:gd name="T9" fmla="*/ 1499 h 122"/>
                                <a:gd name="T10" fmla="*/ 330 w 68"/>
                                <a:gd name="T11" fmla="*/ 1454 h 122"/>
                                <a:gd name="T12" fmla="*/ 270 w 68"/>
                                <a:gd name="T13" fmla="*/ 1379 h 122"/>
                                <a:gd name="T14" fmla="*/ 285 w 68"/>
                                <a:gd name="T15" fmla="*/ 1349 h 122"/>
                                <a:gd name="T16" fmla="*/ 315 w 68"/>
                                <a:gd name="T17" fmla="*/ 1319 h 122"/>
                                <a:gd name="T18" fmla="*/ 554 w 68"/>
                                <a:gd name="T19" fmla="*/ 1244 h 122"/>
                                <a:gd name="T20" fmla="*/ 824 w 68"/>
                                <a:gd name="T21" fmla="*/ 1109 h 122"/>
                                <a:gd name="T22" fmla="*/ 944 w 68"/>
                                <a:gd name="T23" fmla="*/ 1034 h 122"/>
                                <a:gd name="T24" fmla="*/ 1004 w 68"/>
                                <a:gd name="T25" fmla="*/ 974 h 122"/>
                                <a:gd name="T26" fmla="*/ 1004 w 68"/>
                                <a:gd name="T27" fmla="*/ 870 h 122"/>
                                <a:gd name="T28" fmla="*/ 914 w 68"/>
                                <a:gd name="T29" fmla="*/ 780 h 122"/>
                                <a:gd name="T30" fmla="*/ 719 w 68"/>
                                <a:gd name="T31" fmla="*/ 720 h 122"/>
                                <a:gd name="T32" fmla="*/ 539 w 68"/>
                                <a:gd name="T33" fmla="*/ 690 h 122"/>
                                <a:gd name="T34" fmla="*/ 450 w 68"/>
                                <a:gd name="T35" fmla="*/ 675 h 122"/>
                                <a:gd name="T36" fmla="*/ 270 w 68"/>
                                <a:gd name="T37" fmla="*/ 645 h 122"/>
                                <a:gd name="T38" fmla="*/ 75 w 68"/>
                                <a:gd name="T39" fmla="*/ 600 h 122"/>
                                <a:gd name="T40" fmla="*/ 30 w 68"/>
                                <a:gd name="T41" fmla="*/ 585 h 122"/>
                                <a:gd name="T42" fmla="*/ 15 w 68"/>
                                <a:gd name="T43" fmla="*/ 570 h 122"/>
                                <a:gd name="T44" fmla="*/ 30 w 68"/>
                                <a:gd name="T45" fmla="*/ 555 h 122"/>
                                <a:gd name="T46" fmla="*/ 105 w 68"/>
                                <a:gd name="T47" fmla="*/ 495 h 122"/>
                                <a:gd name="T48" fmla="*/ 255 w 68"/>
                                <a:gd name="T49" fmla="*/ 405 h 122"/>
                                <a:gd name="T50" fmla="*/ 270 w 68"/>
                                <a:gd name="T51" fmla="*/ 360 h 122"/>
                                <a:gd name="T52" fmla="*/ 240 w 68"/>
                                <a:gd name="T53" fmla="*/ 300 h 122"/>
                                <a:gd name="T54" fmla="*/ 120 w 68"/>
                                <a:gd name="T55" fmla="*/ 240 h 122"/>
                                <a:gd name="T56" fmla="*/ 75 w 68"/>
                                <a:gd name="T57" fmla="*/ 180 h 122"/>
                                <a:gd name="T58" fmla="*/ 60 w 68"/>
                                <a:gd name="T59" fmla="*/ 45 h 122"/>
                                <a:gd name="T60" fmla="*/ 45 w 68"/>
                                <a:gd name="T61" fmla="*/ 30 h 122"/>
                                <a:gd name="T62" fmla="*/ 60 w 68"/>
                                <a:gd name="T63" fmla="*/ 180 h 122"/>
                                <a:gd name="T64" fmla="*/ 120 w 68"/>
                                <a:gd name="T65" fmla="*/ 255 h 122"/>
                                <a:gd name="T66" fmla="*/ 225 w 68"/>
                                <a:gd name="T67" fmla="*/ 315 h 122"/>
                                <a:gd name="T68" fmla="*/ 255 w 68"/>
                                <a:gd name="T69" fmla="*/ 360 h 122"/>
                                <a:gd name="T70" fmla="*/ 255 w 68"/>
                                <a:gd name="T71" fmla="*/ 375 h 122"/>
                                <a:gd name="T72" fmla="*/ 195 w 68"/>
                                <a:gd name="T73" fmla="*/ 420 h 122"/>
                                <a:gd name="T74" fmla="*/ 45 w 68"/>
                                <a:gd name="T75" fmla="*/ 525 h 122"/>
                                <a:gd name="T76" fmla="*/ 0 w 68"/>
                                <a:gd name="T77" fmla="*/ 570 h 122"/>
                                <a:gd name="T78" fmla="*/ 15 w 68"/>
                                <a:gd name="T79" fmla="*/ 600 h 122"/>
                                <a:gd name="T80" fmla="*/ 105 w 68"/>
                                <a:gd name="T81" fmla="*/ 630 h 122"/>
                                <a:gd name="T82" fmla="*/ 330 w 68"/>
                                <a:gd name="T83" fmla="*/ 675 h 122"/>
                                <a:gd name="T84" fmla="*/ 450 w 68"/>
                                <a:gd name="T85" fmla="*/ 675 h 122"/>
                                <a:gd name="T86" fmla="*/ 554 w 68"/>
                                <a:gd name="T87" fmla="*/ 705 h 122"/>
                                <a:gd name="T88" fmla="*/ 719 w 68"/>
                                <a:gd name="T89" fmla="*/ 735 h 122"/>
                                <a:gd name="T90" fmla="*/ 914 w 68"/>
                                <a:gd name="T91" fmla="*/ 795 h 122"/>
                                <a:gd name="T92" fmla="*/ 989 w 68"/>
                                <a:gd name="T93" fmla="*/ 855 h 122"/>
                                <a:gd name="T94" fmla="*/ 989 w 68"/>
                                <a:gd name="T95" fmla="*/ 929 h 122"/>
                                <a:gd name="T96" fmla="*/ 974 w 68"/>
                                <a:gd name="T97" fmla="*/ 989 h 122"/>
                                <a:gd name="T98" fmla="*/ 914 w 68"/>
                                <a:gd name="T99" fmla="*/ 1049 h 122"/>
                                <a:gd name="T100" fmla="*/ 779 w 68"/>
                                <a:gd name="T101" fmla="*/ 1124 h 122"/>
                                <a:gd name="T102" fmla="*/ 480 w 68"/>
                                <a:gd name="T103" fmla="*/ 1244 h 122"/>
                                <a:gd name="T104" fmla="*/ 285 w 68"/>
                                <a:gd name="T105" fmla="*/ 1319 h 122"/>
                                <a:gd name="T106" fmla="*/ 255 w 68"/>
                                <a:gd name="T107" fmla="*/ 1349 h 122"/>
                                <a:gd name="T108" fmla="*/ 285 w 68"/>
                                <a:gd name="T109" fmla="*/ 1424 h 122"/>
                                <a:gd name="T110" fmla="*/ 345 w 68"/>
                                <a:gd name="T111" fmla="*/ 1499 h 122"/>
                                <a:gd name="T112" fmla="*/ 345 w 68"/>
                                <a:gd name="T113" fmla="*/ 1514 h 122"/>
                                <a:gd name="T114" fmla="*/ 300 w 68"/>
                                <a:gd name="T115" fmla="*/ 1529 h 122"/>
                                <a:gd name="T116" fmla="*/ 180 w 68"/>
                                <a:gd name="T117" fmla="*/ 1544 h 122"/>
                                <a:gd name="T118" fmla="*/ 120 w 68"/>
                                <a:gd name="T119" fmla="*/ 1604 h 122"/>
                                <a:gd name="T120" fmla="*/ 60 w 68"/>
                                <a:gd name="T121" fmla="*/ 1784 h 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8" h="122">
                                  <a:moveTo>
                                    <a:pt x="3" y="121"/>
                                  </a:moveTo>
                                  <a:lnTo>
                                    <a:pt x="4" y="122"/>
                                  </a:lnTo>
                                  <a:lnTo>
                                    <a:pt x="5" y="121"/>
                                  </a:lnTo>
                                  <a:lnTo>
                                    <a:pt x="5" y="120"/>
                                  </a:lnTo>
                                  <a:lnTo>
                                    <a:pt x="5" y="119"/>
                                  </a:lnTo>
                                  <a:lnTo>
                                    <a:pt x="6" y="118"/>
                                  </a:lnTo>
                                  <a:lnTo>
                                    <a:pt x="6" y="116"/>
                                  </a:lnTo>
                                  <a:lnTo>
                                    <a:pt x="7" y="114"/>
                                  </a:lnTo>
                                  <a:lnTo>
                                    <a:pt x="8" y="111"/>
                                  </a:lnTo>
                                  <a:lnTo>
                                    <a:pt x="8" y="110"/>
                                  </a:lnTo>
                                  <a:lnTo>
                                    <a:pt x="9" y="109"/>
                                  </a:lnTo>
                                  <a:lnTo>
                                    <a:pt x="9" y="108"/>
                                  </a:lnTo>
                                  <a:lnTo>
                                    <a:pt x="10" y="107"/>
                                  </a:lnTo>
                                  <a:lnTo>
                                    <a:pt x="10" y="106"/>
                                  </a:lnTo>
                                  <a:lnTo>
                                    <a:pt x="11" y="105"/>
                                  </a:lnTo>
                                  <a:lnTo>
                                    <a:pt x="11" y="104"/>
                                  </a:lnTo>
                                  <a:lnTo>
                                    <a:pt x="11" y="105"/>
                                  </a:lnTo>
                                  <a:lnTo>
                                    <a:pt x="12" y="105"/>
                                  </a:lnTo>
                                  <a:lnTo>
                                    <a:pt x="13" y="104"/>
                                  </a:lnTo>
                                  <a:lnTo>
                                    <a:pt x="14" y="104"/>
                                  </a:lnTo>
                                  <a:lnTo>
                                    <a:pt x="15" y="104"/>
                                  </a:lnTo>
                                  <a:lnTo>
                                    <a:pt x="16" y="103"/>
                                  </a:lnTo>
                                  <a:lnTo>
                                    <a:pt x="15" y="103"/>
                                  </a:lnTo>
                                  <a:lnTo>
                                    <a:pt x="17" y="103"/>
                                  </a:lnTo>
                                  <a:lnTo>
                                    <a:pt x="19" y="103"/>
                                  </a:lnTo>
                                  <a:lnTo>
                                    <a:pt x="20" y="103"/>
                                  </a:lnTo>
                                  <a:lnTo>
                                    <a:pt x="21" y="102"/>
                                  </a:lnTo>
                                  <a:lnTo>
                                    <a:pt x="22" y="102"/>
                                  </a:lnTo>
                                  <a:lnTo>
                                    <a:pt x="23" y="102"/>
                                  </a:lnTo>
                                  <a:lnTo>
                                    <a:pt x="23" y="101"/>
                                  </a:lnTo>
                                  <a:lnTo>
                                    <a:pt x="24" y="100"/>
                                  </a:lnTo>
                                  <a:lnTo>
                                    <a:pt x="24" y="99"/>
                                  </a:lnTo>
                                  <a:lnTo>
                                    <a:pt x="23" y="99"/>
                                  </a:lnTo>
                                  <a:lnTo>
                                    <a:pt x="23" y="98"/>
                                  </a:lnTo>
                                  <a:lnTo>
                                    <a:pt x="22" y="97"/>
                                  </a:lnTo>
                                  <a:lnTo>
                                    <a:pt x="20" y="95"/>
                                  </a:lnTo>
                                  <a:lnTo>
                                    <a:pt x="20" y="94"/>
                                  </a:lnTo>
                                  <a:lnTo>
                                    <a:pt x="19" y="94"/>
                                  </a:lnTo>
                                  <a:lnTo>
                                    <a:pt x="19" y="93"/>
                                  </a:lnTo>
                                  <a:lnTo>
                                    <a:pt x="18" y="93"/>
                                  </a:lnTo>
                                  <a:lnTo>
                                    <a:pt x="19" y="93"/>
                                  </a:lnTo>
                                  <a:lnTo>
                                    <a:pt x="18" y="92"/>
                                  </a:lnTo>
                                  <a:lnTo>
                                    <a:pt x="18" y="91"/>
                                  </a:lnTo>
                                  <a:lnTo>
                                    <a:pt x="17" y="91"/>
                                  </a:lnTo>
                                  <a:lnTo>
                                    <a:pt x="18" y="91"/>
                                  </a:lnTo>
                                  <a:lnTo>
                                    <a:pt x="18" y="90"/>
                                  </a:lnTo>
                                  <a:lnTo>
                                    <a:pt x="17" y="90"/>
                                  </a:lnTo>
                                  <a:lnTo>
                                    <a:pt x="18" y="91"/>
                                  </a:lnTo>
                                  <a:lnTo>
                                    <a:pt x="18" y="90"/>
                                  </a:lnTo>
                                  <a:lnTo>
                                    <a:pt x="19" y="90"/>
                                  </a:lnTo>
                                  <a:lnTo>
                                    <a:pt x="18" y="89"/>
                                  </a:lnTo>
                                  <a:lnTo>
                                    <a:pt x="19" y="90"/>
                                  </a:lnTo>
                                  <a:lnTo>
                                    <a:pt x="19" y="89"/>
                                  </a:lnTo>
                                  <a:lnTo>
                                    <a:pt x="20" y="89"/>
                                  </a:lnTo>
                                  <a:lnTo>
                                    <a:pt x="20" y="88"/>
                                  </a:lnTo>
                                  <a:lnTo>
                                    <a:pt x="21" y="88"/>
                                  </a:lnTo>
                                  <a:lnTo>
                                    <a:pt x="22" y="88"/>
                                  </a:lnTo>
                                  <a:lnTo>
                                    <a:pt x="23" y="87"/>
                                  </a:lnTo>
                                  <a:lnTo>
                                    <a:pt x="25" y="87"/>
                                  </a:lnTo>
                                  <a:lnTo>
                                    <a:pt x="27" y="86"/>
                                  </a:lnTo>
                                  <a:lnTo>
                                    <a:pt x="30" y="85"/>
                                  </a:lnTo>
                                  <a:lnTo>
                                    <a:pt x="33" y="84"/>
                                  </a:lnTo>
                                  <a:lnTo>
                                    <a:pt x="35" y="83"/>
                                  </a:lnTo>
                                  <a:lnTo>
                                    <a:pt x="37" y="83"/>
                                  </a:lnTo>
                                  <a:lnTo>
                                    <a:pt x="38" y="82"/>
                                  </a:lnTo>
                                  <a:lnTo>
                                    <a:pt x="40" y="81"/>
                                  </a:lnTo>
                                  <a:lnTo>
                                    <a:pt x="42" y="81"/>
                                  </a:lnTo>
                                  <a:lnTo>
                                    <a:pt x="45" y="79"/>
                                  </a:lnTo>
                                  <a:lnTo>
                                    <a:pt x="49" y="77"/>
                                  </a:lnTo>
                                  <a:lnTo>
                                    <a:pt x="52" y="76"/>
                                  </a:lnTo>
                                  <a:lnTo>
                                    <a:pt x="54" y="75"/>
                                  </a:lnTo>
                                  <a:lnTo>
                                    <a:pt x="55" y="74"/>
                                  </a:lnTo>
                                  <a:lnTo>
                                    <a:pt x="57" y="73"/>
                                  </a:lnTo>
                                  <a:lnTo>
                                    <a:pt x="58" y="73"/>
                                  </a:lnTo>
                                  <a:lnTo>
                                    <a:pt x="60" y="72"/>
                                  </a:lnTo>
                                  <a:lnTo>
                                    <a:pt x="61" y="71"/>
                                  </a:lnTo>
                                  <a:lnTo>
                                    <a:pt x="62" y="71"/>
                                  </a:lnTo>
                                  <a:lnTo>
                                    <a:pt x="62" y="70"/>
                                  </a:lnTo>
                                  <a:lnTo>
                                    <a:pt x="63" y="70"/>
                                  </a:lnTo>
                                  <a:lnTo>
                                    <a:pt x="63" y="69"/>
                                  </a:lnTo>
                                  <a:lnTo>
                                    <a:pt x="64" y="69"/>
                                  </a:lnTo>
                                  <a:lnTo>
                                    <a:pt x="65" y="68"/>
                                  </a:lnTo>
                                  <a:lnTo>
                                    <a:pt x="66" y="67"/>
                                  </a:lnTo>
                                  <a:lnTo>
                                    <a:pt x="67" y="66"/>
                                  </a:lnTo>
                                  <a:lnTo>
                                    <a:pt x="67" y="65"/>
                                  </a:lnTo>
                                  <a:lnTo>
                                    <a:pt x="67" y="64"/>
                                  </a:lnTo>
                                  <a:lnTo>
                                    <a:pt x="68" y="63"/>
                                  </a:lnTo>
                                  <a:lnTo>
                                    <a:pt x="68" y="61"/>
                                  </a:lnTo>
                                  <a:lnTo>
                                    <a:pt x="68" y="60"/>
                                  </a:lnTo>
                                  <a:lnTo>
                                    <a:pt x="67" y="59"/>
                                  </a:lnTo>
                                  <a:lnTo>
                                    <a:pt x="67" y="58"/>
                                  </a:lnTo>
                                  <a:lnTo>
                                    <a:pt x="66" y="57"/>
                                  </a:lnTo>
                                  <a:lnTo>
                                    <a:pt x="65" y="55"/>
                                  </a:lnTo>
                                  <a:lnTo>
                                    <a:pt x="64" y="54"/>
                                  </a:lnTo>
                                  <a:lnTo>
                                    <a:pt x="63" y="53"/>
                                  </a:lnTo>
                                  <a:lnTo>
                                    <a:pt x="62" y="53"/>
                                  </a:lnTo>
                                  <a:lnTo>
                                    <a:pt x="61" y="52"/>
                                  </a:lnTo>
                                  <a:lnTo>
                                    <a:pt x="60" y="51"/>
                                  </a:lnTo>
                                  <a:lnTo>
                                    <a:pt x="59" y="51"/>
                                  </a:lnTo>
                                  <a:lnTo>
                                    <a:pt x="58" y="51"/>
                                  </a:lnTo>
                                  <a:lnTo>
                                    <a:pt x="55" y="50"/>
                                  </a:lnTo>
                                  <a:lnTo>
                                    <a:pt x="53" y="49"/>
                                  </a:lnTo>
                                  <a:lnTo>
                                    <a:pt x="51" y="48"/>
                                  </a:lnTo>
                                  <a:lnTo>
                                    <a:pt x="48" y="48"/>
                                  </a:lnTo>
                                  <a:lnTo>
                                    <a:pt x="46" y="47"/>
                                  </a:lnTo>
                                  <a:lnTo>
                                    <a:pt x="44" y="47"/>
                                  </a:lnTo>
                                  <a:lnTo>
                                    <a:pt x="42" y="46"/>
                                  </a:lnTo>
                                  <a:lnTo>
                                    <a:pt x="40" y="46"/>
                                  </a:lnTo>
                                  <a:lnTo>
                                    <a:pt x="39" y="46"/>
                                  </a:lnTo>
                                  <a:lnTo>
                                    <a:pt x="37" y="46"/>
                                  </a:lnTo>
                                  <a:lnTo>
                                    <a:pt x="36" y="46"/>
                                  </a:lnTo>
                                  <a:lnTo>
                                    <a:pt x="35" y="45"/>
                                  </a:lnTo>
                                  <a:lnTo>
                                    <a:pt x="33" y="45"/>
                                  </a:lnTo>
                                  <a:lnTo>
                                    <a:pt x="32" y="45"/>
                                  </a:lnTo>
                                  <a:lnTo>
                                    <a:pt x="31" y="45"/>
                                  </a:lnTo>
                                  <a:lnTo>
                                    <a:pt x="30" y="45"/>
                                  </a:lnTo>
                                  <a:lnTo>
                                    <a:pt x="29" y="44"/>
                                  </a:lnTo>
                                  <a:lnTo>
                                    <a:pt x="28" y="44"/>
                                  </a:lnTo>
                                  <a:lnTo>
                                    <a:pt x="26" y="44"/>
                                  </a:lnTo>
                                  <a:lnTo>
                                    <a:pt x="24" y="44"/>
                                  </a:lnTo>
                                  <a:lnTo>
                                    <a:pt x="22" y="43"/>
                                  </a:lnTo>
                                  <a:lnTo>
                                    <a:pt x="20" y="43"/>
                                  </a:lnTo>
                                  <a:lnTo>
                                    <a:pt x="18" y="43"/>
                                  </a:lnTo>
                                  <a:lnTo>
                                    <a:pt x="15" y="42"/>
                                  </a:lnTo>
                                  <a:lnTo>
                                    <a:pt x="13" y="42"/>
                                  </a:lnTo>
                                  <a:lnTo>
                                    <a:pt x="11" y="42"/>
                                  </a:lnTo>
                                  <a:lnTo>
                                    <a:pt x="9" y="41"/>
                                  </a:lnTo>
                                  <a:lnTo>
                                    <a:pt x="7" y="41"/>
                                  </a:lnTo>
                                  <a:lnTo>
                                    <a:pt x="5" y="40"/>
                                  </a:lnTo>
                                  <a:lnTo>
                                    <a:pt x="4" y="40"/>
                                  </a:lnTo>
                                  <a:lnTo>
                                    <a:pt x="3" y="40"/>
                                  </a:lnTo>
                                  <a:lnTo>
                                    <a:pt x="2" y="39"/>
                                  </a:lnTo>
                                  <a:lnTo>
                                    <a:pt x="2" y="40"/>
                                  </a:lnTo>
                                  <a:lnTo>
                                    <a:pt x="2" y="39"/>
                                  </a:lnTo>
                                  <a:lnTo>
                                    <a:pt x="1" y="39"/>
                                  </a:lnTo>
                                  <a:lnTo>
                                    <a:pt x="1" y="38"/>
                                  </a:lnTo>
                                  <a:lnTo>
                                    <a:pt x="1" y="37"/>
                                  </a:lnTo>
                                  <a:lnTo>
                                    <a:pt x="1" y="38"/>
                                  </a:lnTo>
                                  <a:lnTo>
                                    <a:pt x="2" y="37"/>
                                  </a:lnTo>
                                  <a:lnTo>
                                    <a:pt x="2" y="36"/>
                                  </a:lnTo>
                                  <a:lnTo>
                                    <a:pt x="3" y="36"/>
                                  </a:lnTo>
                                  <a:lnTo>
                                    <a:pt x="3" y="35"/>
                                  </a:lnTo>
                                  <a:lnTo>
                                    <a:pt x="4" y="35"/>
                                  </a:lnTo>
                                  <a:lnTo>
                                    <a:pt x="5" y="34"/>
                                  </a:lnTo>
                                  <a:lnTo>
                                    <a:pt x="7" y="33"/>
                                  </a:lnTo>
                                  <a:lnTo>
                                    <a:pt x="8" y="32"/>
                                  </a:lnTo>
                                  <a:lnTo>
                                    <a:pt x="10" y="31"/>
                                  </a:lnTo>
                                  <a:lnTo>
                                    <a:pt x="12" y="30"/>
                                  </a:lnTo>
                                  <a:lnTo>
                                    <a:pt x="13" y="29"/>
                                  </a:lnTo>
                                  <a:lnTo>
                                    <a:pt x="15" y="28"/>
                                  </a:lnTo>
                                  <a:lnTo>
                                    <a:pt x="16" y="27"/>
                                  </a:lnTo>
                                  <a:lnTo>
                                    <a:pt x="17" y="27"/>
                                  </a:lnTo>
                                  <a:lnTo>
                                    <a:pt x="17" y="26"/>
                                  </a:lnTo>
                                  <a:lnTo>
                                    <a:pt x="18" y="26"/>
                                  </a:lnTo>
                                  <a:lnTo>
                                    <a:pt x="18" y="25"/>
                                  </a:lnTo>
                                  <a:lnTo>
                                    <a:pt x="18" y="24"/>
                                  </a:lnTo>
                                  <a:lnTo>
                                    <a:pt x="18" y="23"/>
                                  </a:lnTo>
                                  <a:lnTo>
                                    <a:pt x="18" y="22"/>
                                  </a:lnTo>
                                  <a:lnTo>
                                    <a:pt x="17" y="22"/>
                                  </a:lnTo>
                                  <a:lnTo>
                                    <a:pt x="17" y="21"/>
                                  </a:lnTo>
                                  <a:lnTo>
                                    <a:pt x="16" y="21"/>
                                  </a:lnTo>
                                  <a:lnTo>
                                    <a:pt x="16" y="20"/>
                                  </a:lnTo>
                                  <a:lnTo>
                                    <a:pt x="15" y="20"/>
                                  </a:lnTo>
                                  <a:lnTo>
                                    <a:pt x="14" y="19"/>
                                  </a:lnTo>
                                  <a:lnTo>
                                    <a:pt x="13" y="19"/>
                                  </a:lnTo>
                                  <a:lnTo>
                                    <a:pt x="11" y="17"/>
                                  </a:lnTo>
                                  <a:lnTo>
                                    <a:pt x="9" y="17"/>
                                  </a:lnTo>
                                  <a:lnTo>
                                    <a:pt x="8" y="16"/>
                                  </a:lnTo>
                                  <a:lnTo>
                                    <a:pt x="8" y="17"/>
                                  </a:lnTo>
                                  <a:lnTo>
                                    <a:pt x="8" y="16"/>
                                  </a:lnTo>
                                  <a:lnTo>
                                    <a:pt x="7" y="15"/>
                                  </a:lnTo>
                                  <a:lnTo>
                                    <a:pt x="6" y="14"/>
                                  </a:lnTo>
                                  <a:lnTo>
                                    <a:pt x="6" y="15"/>
                                  </a:lnTo>
                                  <a:lnTo>
                                    <a:pt x="6" y="14"/>
                                  </a:lnTo>
                                  <a:lnTo>
                                    <a:pt x="5" y="14"/>
                                  </a:lnTo>
                                  <a:lnTo>
                                    <a:pt x="5" y="13"/>
                                  </a:lnTo>
                                  <a:lnTo>
                                    <a:pt x="5" y="12"/>
                                  </a:lnTo>
                                  <a:lnTo>
                                    <a:pt x="4" y="11"/>
                                  </a:lnTo>
                                  <a:lnTo>
                                    <a:pt x="4" y="10"/>
                                  </a:lnTo>
                                  <a:lnTo>
                                    <a:pt x="4" y="8"/>
                                  </a:lnTo>
                                  <a:lnTo>
                                    <a:pt x="4" y="6"/>
                                  </a:lnTo>
                                  <a:lnTo>
                                    <a:pt x="4" y="5"/>
                                  </a:lnTo>
                                  <a:lnTo>
                                    <a:pt x="4" y="3"/>
                                  </a:lnTo>
                                  <a:lnTo>
                                    <a:pt x="4" y="2"/>
                                  </a:lnTo>
                                  <a:lnTo>
                                    <a:pt x="4" y="1"/>
                                  </a:lnTo>
                                  <a:lnTo>
                                    <a:pt x="4" y="0"/>
                                  </a:lnTo>
                                  <a:lnTo>
                                    <a:pt x="3" y="0"/>
                                  </a:lnTo>
                                  <a:lnTo>
                                    <a:pt x="3" y="1"/>
                                  </a:lnTo>
                                  <a:lnTo>
                                    <a:pt x="3" y="2"/>
                                  </a:lnTo>
                                  <a:lnTo>
                                    <a:pt x="3" y="3"/>
                                  </a:lnTo>
                                  <a:lnTo>
                                    <a:pt x="3" y="5"/>
                                  </a:lnTo>
                                  <a:lnTo>
                                    <a:pt x="3" y="6"/>
                                  </a:lnTo>
                                  <a:lnTo>
                                    <a:pt x="3" y="8"/>
                                  </a:lnTo>
                                  <a:lnTo>
                                    <a:pt x="3" y="10"/>
                                  </a:lnTo>
                                  <a:lnTo>
                                    <a:pt x="3" y="11"/>
                                  </a:lnTo>
                                  <a:lnTo>
                                    <a:pt x="3" y="12"/>
                                  </a:lnTo>
                                  <a:lnTo>
                                    <a:pt x="4" y="12"/>
                                  </a:lnTo>
                                  <a:lnTo>
                                    <a:pt x="4" y="13"/>
                                  </a:lnTo>
                                  <a:lnTo>
                                    <a:pt x="5" y="14"/>
                                  </a:lnTo>
                                  <a:lnTo>
                                    <a:pt x="5" y="15"/>
                                  </a:lnTo>
                                  <a:lnTo>
                                    <a:pt x="6" y="16"/>
                                  </a:lnTo>
                                  <a:lnTo>
                                    <a:pt x="7" y="16"/>
                                  </a:lnTo>
                                  <a:lnTo>
                                    <a:pt x="8" y="17"/>
                                  </a:lnTo>
                                  <a:lnTo>
                                    <a:pt x="9" y="18"/>
                                  </a:lnTo>
                                  <a:lnTo>
                                    <a:pt x="10" y="18"/>
                                  </a:lnTo>
                                  <a:lnTo>
                                    <a:pt x="12" y="20"/>
                                  </a:lnTo>
                                  <a:lnTo>
                                    <a:pt x="13" y="20"/>
                                  </a:lnTo>
                                  <a:lnTo>
                                    <a:pt x="14" y="21"/>
                                  </a:lnTo>
                                  <a:lnTo>
                                    <a:pt x="15" y="21"/>
                                  </a:lnTo>
                                  <a:lnTo>
                                    <a:pt x="16" y="21"/>
                                  </a:lnTo>
                                  <a:lnTo>
                                    <a:pt x="15" y="21"/>
                                  </a:lnTo>
                                  <a:lnTo>
                                    <a:pt x="16" y="22"/>
                                  </a:lnTo>
                                  <a:lnTo>
                                    <a:pt x="17" y="23"/>
                                  </a:lnTo>
                                  <a:lnTo>
                                    <a:pt x="17" y="22"/>
                                  </a:lnTo>
                                  <a:lnTo>
                                    <a:pt x="16" y="22"/>
                                  </a:lnTo>
                                  <a:lnTo>
                                    <a:pt x="17" y="23"/>
                                  </a:lnTo>
                                  <a:lnTo>
                                    <a:pt x="17" y="24"/>
                                  </a:lnTo>
                                  <a:lnTo>
                                    <a:pt x="18" y="24"/>
                                  </a:lnTo>
                                  <a:lnTo>
                                    <a:pt x="17" y="24"/>
                                  </a:lnTo>
                                  <a:lnTo>
                                    <a:pt x="17" y="25"/>
                                  </a:lnTo>
                                  <a:lnTo>
                                    <a:pt x="18" y="25"/>
                                  </a:lnTo>
                                  <a:lnTo>
                                    <a:pt x="17" y="25"/>
                                  </a:lnTo>
                                  <a:lnTo>
                                    <a:pt x="16" y="26"/>
                                  </a:lnTo>
                                  <a:lnTo>
                                    <a:pt x="15" y="26"/>
                                  </a:lnTo>
                                  <a:lnTo>
                                    <a:pt x="14" y="27"/>
                                  </a:lnTo>
                                  <a:lnTo>
                                    <a:pt x="13" y="28"/>
                                  </a:lnTo>
                                  <a:lnTo>
                                    <a:pt x="13" y="29"/>
                                  </a:lnTo>
                                  <a:lnTo>
                                    <a:pt x="13" y="28"/>
                                  </a:lnTo>
                                  <a:lnTo>
                                    <a:pt x="11" y="29"/>
                                  </a:lnTo>
                                  <a:lnTo>
                                    <a:pt x="10" y="30"/>
                                  </a:lnTo>
                                  <a:lnTo>
                                    <a:pt x="8" y="31"/>
                                  </a:lnTo>
                                  <a:lnTo>
                                    <a:pt x="6" y="32"/>
                                  </a:lnTo>
                                  <a:lnTo>
                                    <a:pt x="5" y="33"/>
                                  </a:lnTo>
                                  <a:lnTo>
                                    <a:pt x="3" y="34"/>
                                  </a:lnTo>
                                  <a:lnTo>
                                    <a:pt x="3" y="35"/>
                                  </a:lnTo>
                                  <a:lnTo>
                                    <a:pt x="2" y="35"/>
                                  </a:lnTo>
                                  <a:lnTo>
                                    <a:pt x="2" y="36"/>
                                  </a:lnTo>
                                  <a:lnTo>
                                    <a:pt x="1" y="36"/>
                                  </a:lnTo>
                                  <a:lnTo>
                                    <a:pt x="0" y="37"/>
                                  </a:lnTo>
                                  <a:lnTo>
                                    <a:pt x="0" y="38"/>
                                  </a:lnTo>
                                  <a:lnTo>
                                    <a:pt x="0" y="39"/>
                                  </a:lnTo>
                                  <a:lnTo>
                                    <a:pt x="1" y="39"/>
                                  </a:lnTo>
                                  <a:lnTo>
                                    <a:pt x="1" y="40"/>
                                  </a:lnTo>
                                  <a:lnTo>
                                    <a:pt x="2" y="40"/>
                                  </a:lnTo>
                                  <a:lnTo>
                                    <a:pt x="3" y="41"/>
                                  </a:lnTo>
                                  <a:lnTo>
                                    <a:pt x="4" y="41"/>
                                  </a:lnTo>
                                  <a:lnTo>
                                    <a:pt x="5" y="41"/>
                                  </a:lnTo>
                                  <a:lnTo>
                                    <a:pt x="7" y="42"/>
                                  </a:lnTo>
                                  <a:lnTo>
                                    <a:pt x="9" y="42"/>
                                  </a:lnTo>
                                  <a:lnTo>
                                    <a:pt x="11" y="43"/>
                                  </a:lnTo>
                                  <a:lnTo>
                                    <a:pt x="13" y="43"/>
                                  </a:lnTo>
                                  <a:lnTo>
                                    <a:pt x="15" y="44"/>
                                  </a:lnTo>
                                  <a:lnTo>
                                    <a:pt x="18" y="44"/>
                                  </a:lnTo>
                                  <a:lnTo>
                                    <a:pt x="20" y="44"/>
                                  </a:lnTo>
                                  <a:lnTo>
                                    <a:pt x="22" y="45"/>
                                  </a:lnTo>
                                  <a:lnTo>
                                    <a:pt x="24" y="45"/>
                                  </a:lnTo>
                                  <a:lnTo>
                                    <a:pt x="26" y="45"/>
                                  </a:lnTo>
                                  <a:lnTo>
                                    <a:pt x="28" y="45"/>
                                  </a:lnTo>
                                  <a:lnTo>
                                    <a:pt x="29" y="46"/>
                                  </a:lnTo>
                                  <a:lnTo>
                                    <a:pt x="29" y="45"/>
                                  </a:lnTo>
                                  <a:lnTo>
                                    <a:pt x="29" y="46"/>
                                  </a:lnTo>
                                  <a:lnTo>
                                    <a:pt x="30" y="46"/>
                                  </a:lnTo>
                                  <a:lnTo>
                                    <a:pt x="30" y="45"/>
                                  </a:lnTo>
                                  <a:lnTo>
                                    <a:pt x="30" y="46"/>
                                  </a:lnTo>
                                  <a:lnTo>
                                    <a:pt x="31" y="46"/>
                                  </a:lnTo>
                                  <a:lnTo>
                                    <a:pt x="32" y="46"/>
                                  </a:lnTo>
                                  <a:lnTo>
                                    <a:pt x="33" y="46"/>
                                  </a:lnTo>
                                  <a:lnTo>
                                    <a:pt x="35" y="47"/>
                                  </a:lnTo>
                                  <a:lnTo>
                                    <a:pt x="36" y="47"/>
                                  </a:lnTo>
                                  <a:lnTo>
                                    <a:pt x="37" y="47"/>
                                  </a:lnTo>
                                  <a:lnTo>
                                    <a:pt x="39" y="47"/>
                                  </a:lnTo>
                                  <a:lnTo>
                                    <a:pt x="40" y="47"/>
                                  </a:lnTo>
                                  <a:lnTo>
                                    <a:pt x="42" y="47"/>
                                  </a:lnTo>
                                  <a:lnTo>
                                    <a:pt x="44" y="48"/>
                                  </a:lnTo>
                                  <a:lnTo>
                                    <a:pt x="44" y="47"/>
                                  </a:lnTo>
                                  <a:lnTo>
                                    <a:pt x="44" y="48"/>
                                  </a:lnTo>
                                  <a:lnTo>
                                    <a:pt x="46" y="48"/>
                                  </a:lnTo>
                                  <a:lnTo>
                                    <a:pt x="48" y="49"/>
                                  </a:lnTo>
                                  <a:lnTo>
                                    <a:pt x="50" y="49"/>
                                  </a:lnTo>
                                  <a:lnTo>
                                    <a:pt x="53" y="50"/>
                                  </a:lnTo>
                                  <a:lnTo>
                                    <a:pt x="55" y="51"/>
                                  </a:lnTo>
                                  <a:lnTo>
                                    <a:pt x="57" y="52"/>
                                  </a:lnTo>
                                  <a:lnTo>
                                    <a:pt x="58" y="52"/>
                                  </a:lnTo>
                                  <a:lnTo>
                                    <a:pt x="59" y="53"/>
                                  </a:lnTo>
                                  <a:lnTo>
                                    <a:pt x="60" y="53"/>
                                  </a:lnTo>
                                  <a:lnTo>
                                    <a:pt x="61" y="53"/>
                                  </a:lnTo>
                                  <a:lnTo>
                                    <a:pt x="62" y="54"/>
                                  </a:lnTo>
                                  <a:lnTo>
                                    <a:pt x="62" y="53"/>
                                  </a:lnTo>
                                  <a:lnTo>
                                    <a:pt x="62" y="54"/>
                                  </a:lnTo>
                                  <a:lnTo>
                                    <a:pt x="63" y="54"/>
                                  </a:lnTo>
                                  <a:lnTo>
                                    <a:pt x="64" y="55"/>
                                  </a:lnTo>
                                  <a:lnTo>
                                    <a:pt x="65" y="56"/>
                                  </a:lnTo>
                                  <a:lnTo>
                                    <a:pt x="65" y="57"/>
                                  </a:lnTo>
                                  <a:lnTo>
                                    <a:pt x="66" y="57"/>
                                  </a:lnTo>
                                  <a:lnTo>
                                    <a:pt x="65" y="57"/>
                                  </a:lnTo>
                                  <a:lnTo>
                                    <a:pt x="66" y="58"/>
                                  </a:lnTo>
                                  <a:lnTo>
                                    <a:pt x="66" y="59"/>
                                  </a:lnTo>
                                  <a:lnTo>
                                    <a:pt x="66" y="61"/>
                                  </a:lnTo>
                                  <a:lnTo>
                                    <a:pt x="67" y="60"/>
                                  </a:lnTo>
                                  <a:lnTo>
                                    <a:pt x="66" y="60"/>
                                  </a:lnTo>
                                  <a:lnTo>
                                    <a:pt x="67" y="61"/>
                                  </a:lnTo>
                                  <a:lnTo>
                                    <a:pt x="66" y="62"/>
                                  </a:lnTo>
                                  <a:lnTo>
                                    <a:pt x="66" y="64"/>
                                  </a:lnTo>
                                  <a:lnTo>
                                    <a:pt x="67" y="64"/>
                                  </a:lnTo>
                                  <a:lnTo>
                                    <a:pt x="66" y="63"/>
                                  </a:lnTo>
                                  <a:lnTo>
                                    <a:pt x="66" y="64"/>
                                  </a:lnTo>
                                  <a:lnTo>
                                    <a:pt x="66" y="65"/>
                                  </a:lnTo>
                                  <a:lnTo>
                                    <a:pt x="65" y="66"/>
                                  </a:lnTo>
                                  <a:lnTo>
                                    <a:pt x="66" y="66"/>
                                  </a:lnTo>
                                  <a:lnTo>
                                    <a:pt x="65" y="66"/>
                                  </a:lnTo>
                                  <a:lnTo>
                                    <a:pt x="64" y="67"/>
                                  </a:lnTo>
                                  <a:lnTo>
                                    <a:pt x="63" y="68"/>
                                  </a:lnTo>
                                  <a:lnTo>
                                    <a:pt x="62" y="69"/>
                                  </a:lnTo>
                                  <a:lnTo>
                                    <a:pt x="61" y="70"/>
                                  </a:lnTo>
                                  <a:lnTo>
                                    <a:pt x="60" y="70"/>
                                  </a:lnTo>
                                  <a:lnTo>
                                    <a:pt x="59" y="71"/>
                                  </a:lnTo>
                                  <a:lnTo>
                                    <a:pt x="58" y="71"/>
                                  </a:lnTo>
                                  <a:lnTo>
                                    <a:pt x="56" y="72"/>
                                  </a:lnTo>
                                  <a:lnTo>
                                    <a:pt x="55" y="73"/>
                                  </a:lnTo>
                                  <a:lnTo>
                                    <a:pt x="53" y="74"/>
                                  </a:lnTo>
                                  <a:lnTo>
                                    <a:pt x="52" y="75"/>
                                  </a:lnTo>
                                  <a:lnTo>
                                    <a:pt x="48" y="76"/>
                                  </a:lnTo>
                                  <a:lnTo>
                                    <a:pt x="45" y="78"/>
                                  </a:lnTo>
                                  <a:lnTo>
                                    <a:pt x="41" y="80"/>
                                  </a:lnTo>
                                  <a:lnTo>
                                    <a:pt x="39" y="80"/>
                                  </a:lnTo>
                                  <a:lnTo>
                                    <a:pt x="38" y="81"/>
                                  </a:lnTo>
                                  <a:lnTo>
                                    <a:pt x="36" y="82"/>
                                  </a:lnTo>
                                  <a:lnTo>
                                    <a:pt x="35" y="82"/>
                                  </a:lnTo>
                                  <a:lnTo>
                                    <a:pt x="32" y="83"/>
                                  </a:lnTo>
                                  <a:lnTo>
                                    <a:pt x="29" y="84"/>
                                  </a:lnTo>
                                  <a:lnTo>
                                    <a:pt x="27" y="85"/>
                                  </a:lnTo>
                                  <a:lnTo>
                                    <a:pt x="24" y="86"/>
                                  </a:lnTo>
                                  <a:lnTo>
                                    <a:pt x="23" y="86"/>
                                  </a:lnTo>
                                  <a:lnTo>
                                    <a:pt x="22" y="87"/>
                                  </a:lnTo>
                                  <a:lnTo>
                                    <a:pt x="21" y="87"/>
                                  </a:lnTo>
                                  <a:lnTo>
                                    <a:pt x="20" y="87"/>
                                  </a:lnTo>
                                  <a:lnTo>
                                    <a:pt x="19" y="88"/>
                                  </a:lnTo>
                                  <a:lnTo>
                                    <a:pt x="18" y="88"/>
                                  </a:lnTo>
                                  <a:lnTo>
                                    <a:pt x="18" y="89"/>
                                  </a:lnTo>
                                  <a:lnTo>
                                    <a:pt x="17" y="90"/>
                                  </a:lnTo>
                                  <a:lnTo>
                                    <a:pt x="17" y="91"/>
                                  </a:lnTo>
                                  <a:lnTo>
                                    <a:pt x="17" y="92"/>
                                  </a:lnTo>
                                  <a:lnTo>
                                    <a:pt x="17" y="93"/>
                                  </a:lnTo>
                                  <a:lnTo>
                                    <a:pt x="18" y="93"/>
                                  </a:lnTo>
                                  <a:lnTo>
                                    <a:pt x="18" y="94"/>
                                  </a:lnTo>
                                  <a:lnTo>
                                    <a:pt x="19" y="95"/>
                                  </a:lnTo>
                                  <a:lnTo>
                                    <a:pt x="20" y="96"/>
                                  </a:lnTo>
                                  <a:lnTo>
                                    <a:pt x="21" y="97"/>
                                  </a:lnTo>
                                  <a:lnTo>
                                    <a:pt x="22" y="98"/>
                                  </a:lnTo>
                                  <a:lnTo>
                                    <a:pt x="22" y="99"/>
                                  </a:lnTo>
                                  <a:lnTo>
                                    <a:pt x="22" y="98"/>
                                  </a:lnTo>
                                  <a:lnTo>
                                    <a:pt x="22" y="99"/>
                                  </a:lnTo>
                                  <a:lnTo>
                                    <a:pt x="23" y="100"/>
                                  </a:lnTo>
                                  <a:lnTo>
                                    <a:pt x="22" y="101"/>
                                  </a:lnTo>
                                  <a:lnTo>
                                    <a:pt x="23" y="101"/>
                                  </a:lnTo>
                                  <a:lnTo>
                                    <a:pt x="22" y="101"/>
                                  </a:lnTo>
                                  <a:lnTo>
                                    <a:pt x="21" y="101"/>
                                  </a:lnTo>
                                  <a:lnTo>
                                    <a:pt x="20" y="102"/>
                                  </a:lnTo>
                                  <a:lnTo>
                                    <a:pt x="19" y="102"/>
                                  </a:lnTo>
                                  <a:lnTo>
                                    <a:pt x="17" y="102"/>
                                  </a:lnTo>
                                  <a:lnTo>
                                    <a:pt x="15" y="102"/>
                                  </a:lnTo>
                                  <a:lnTo>
                                    <a:pt x="14" y="103"/>
                                  </a:lnTo>
                                  <a:lnTo>
                                    <a:pt x="13" y="103"/>
                                  </a:lnTo>
                                  <a:lnTo>
                                    <a:pt x="12" y="103"/>
                                  </a:lnTo>
                                  <a:lnTo>
                                    <a:pt x="11" y="104"/>
                                  </a:lnTo>
                                  <a:lnTo>
                                    <a:pt x="10" y="105"/>
                                  </a:lnTo>
                                  <a:lnTo>
                                    <a:pt x="9" y="105"/>
                                  </a:lnTo>
                                  <a:lnTo>
                                    <a:pt x="9" y="106"/>
                                  </a:lnTo>
                                  <a:lnTo>
                                    <a:pt x="9" y="107"/>
                                  </a:lnTo>
                                  <a:lnTo>
                                    <a:pt x="8" y="107"/>
                                  </a:lnTo>
                                  <a:lnTo>
                                    <a:pt x="8" y="109"/>
                                  </a:lnTo>
                                  <a:lnTo>
                                    <a:pt x="7" y="110"/>
                                  </a:lnTo>
                                  <a:lnTo>
                                    <a:pt x="7" y="111"/>
                                  </a:lnTo>
                                  <a:lnTo>
                                    <a:pt x="6" y="113"/>
                                  </a:lnTo>
                                  <a:lnTo>
                                    <a:pt x="5" y="116"/>
                                  </a:lnTo>
                                  <a:lnTo>
                                    <a:pt x="5" y="117"/>
                                  </a:lnTo>
                                  <a:lnTo>
                                    <a:pt x="4" y="118"/>
                                  </a:lnTo>
                                  <a:lnTo>
                                    <a:pt x="4" y="119"/>
                                  </a:lnTo>
                                  <a:lnTo>
                                    <a:pt x="4" y="120"/>
                                  </a:lnTo>
                                  <a:lnTo>
                                    <a:pt x="4" y="121"/>
                                  </a:lnTo>
                                  <a:lnTo>
                                    <a:pt x="3" y="12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0" name="Rectangle 1487"/>
                          <wps:cNvSpPr>
                            <a:spLocks noChangeArrowheads="1"/>
                          </wps:cNvSpPr>
                          <wps:spPr bwMode="auto">
                            <a:xfrm>
                              <a:off x="3162" y="15"/>
                              <a:ext cx="15" cy="2369"/>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1" name="Rectangle 1488"/>
                          <wps:cNvSpPr>
                            <a:spLocks noChangeArrowheads="1"/>
                          </wps:cNvSpPr>
                          <wps:spPr bwMode="auto">
                            <a:xfrm>
                              <a:off x="3177" y="2369"/>
                              <a:ext cx="1109" cy="1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2" name="Rectangle 1489"/>
                          <wps:cNvSpPr>
                            <a:spLocks noChangeArrowheads="1"/>
                          </wps:cNvSpPr>
                          <wps:spPr bwMode="auto">
                            <a:xfrm>
                              <a:off x="3162" y="15"/>
                              <a:ext cx="15" cy="2369"/>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3" name="Rectangle 1490"/>
                          <wps:cNvSpPr>
                            <a:spLocks noChangeArrowheads="1"/>
                          </wps:cNvSpPr>
                          <wps:spPr bwMode="auto">
                            <a:xfrm>
                              <a:off x="3177" y="2369"/>
                              <a:ext cx="1109" cy="1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4" name="Freeform 1491"/>
                          <wps:cNvSpPr>
                            <a:spLocks/>
                          </wps:cNvSpPr>
                          <wps:spPr bwMode="auto">
                            <a:xfrm>
                              <a:off x="4211" y="1169"/>
                              <a:ext cx="90" cy="90"/>
                            </a:xfrm>
                            <a:custGeom>
                              <a:avLst/>
                              <a:gdLst>
                                <a:gd name="T0" fmla="*/ 90 w 6"/>
                                <a:gd name="T1" fmla="*/ 15 h 6"/>
                                <a:gd name="T2" fmla="*/ 75 w 6"/>
                                <a:gd name="T3" fmla="*/ 0 h 6"/>
                                <a:gd name="T4" fmla="*/ 0 w 6"/>
                                <a:gd name="T5" fmla="*/ 75 h 6"/>
                                <a:gd name="T6" fmla="*/ 15 w 6"/>
                                <a:gd name="T7" fmla="*/ 90 h 6"/>
                                <a:gd name="T8" fmla="*/ 90 w 6"/>
                                <a:gd name="T9" fmla="*/ 15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6" y="1"/>
                                  </a:moveTo>
                                  <a:lnTo>
                                    <a:pt x="5" y="0"/>
                                  </a:lnTo>
                                  <a:lnTo>
                                    <a:pt x="0" y="5"/>
                                  </a:lnTo>
                                  <a:lnTo>
                                    <a:pt x="1" y="6"/>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5" name="Freeform 1492"/>
                          <wps:cNvSpPr>
                            <a:spLocks/>
                          </wps:cNvSpPr>
                          <wps:spPr bwMode="auto">
                            <a:xfrm>
                              <a:off x="4211" y="1169"/>
                              <a:ext cx="90" cy="90"/>
                            </a:xfrm>
                            <a:custGeom>
                              <a:avLst/>
                              <a:gdLst>
                                <a:gd name="T0" fmla="*/ 15 w 6"/>
                                <a:gd name="T1" fmla="*/ 0 h 6"/>
                                <a:gd name="T2" fmla="*/ 0 w 6"/>
                                <a:gd name="T3" fmla="*/ 15 h 6"/>
                                <a:gd name="T4" fmla="*/ 75 w 6"/>
                                <a:gd name="T5" fmla="*/ 90 h 6"/>
                                <a:gd name="T6" fmla="*/ 90 w 6"/>
                                <a:gd name="T7" fmla="*/ 75 h 6"/>
                                <a:gd name="T8" fmla="*/ 15 w 6"/>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1" y="0"/>
                                  </a:moveTo>
                                  <a:lnTo>
                                    <a:pt x="0" y="1"/>
                                  </a:lnTo>
                                  <a:lnTo>
                                    <a:pt x="5" y="6"/>
                                  </a:lnTo>
                                  <a:lnTo>
                                    <a:pt x="6" y="5"/>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6" name="Freeform 1493"/>
                          <wps:cNvSpPr>
                            <a:spLocks/>
                          </wps:cNvSpPr>
                          <wps:spPr bwMode="auto">
                            <a:xfrm>
                              <a:off x="3147"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7" name="Freeform 1494"/>
                          <wps:cNvSpPr>
                            <a:spLocks/>
                          </wps:cNvSpPr>
                          <wps:spPr bwMode="auto">
                            <a:xfrm>
                              <a:off x="3192"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0 w 1"/>
                                <a:gd name="T11" fmla="*/ 0 w 1"/>
                                <a:gd name="T12" fmla="*/ 15 w 1"/>
                                <a:gd name="T13" fmla="*/ 15 w 1"/>
                                <a:gd name="T14" fmla="*/ 15 w 1"/>
                                <a:gd name="T15" fmla="*/ 15 w 1"/>
                                <a:gd name="T16" fmla="*/ 0 w 1"/>
                                <a:gd name="T17" fmla="*/ 0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8" name="Freeform 1495"/>
                          <wps:cNvSpPr>
                            <a:spLocks/>
                          </wps:cNvSpPr>
                          <wps:spPr bwMode="auto">
                            <a:xfrm>
                              <a:off x="3207" y="1214"/>
                              <a:ext cx="30" cy="0"/>
                            </a:xfrm>
                            <a:custGeom>
                              <a:avLst/>
                              <a:gdLst>
                                <a:gd name="T0" fmla="*/ 15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0"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9" name="Freeform 1496"/>
                          <wps:cNvSpPr>
                            <a:spLocks/>
                          </wps:cNvSpPr>
                          <wps:spPr bwMode="auto">
                            <a:xfrm>
                              <a:off x="3252"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0" name="Freeform 1497"/>
                          <wps:cNvSpPr>
                            <a:spLocks/>
                          </wps:cNvSpPr>
                          <wps:spPr bwMode="auto">
                            <a:xfrm>
                              <a:off x="3267" y="1214"/>
                              <a:ext cx="30" cy="0"/>
                            </a:xfrm>
                            <a:custGeom>
                              <a:avLst/>
                              <a:gdLst>
                                <a:gd name="T0" fmla="*/ 15 w 2"/>
                                <a:gd name="T1" fmla="*/ 15 w 2"/>
                                <a:gd name="T2" fmla="*/ 0 w 2"/>
                                <a:gd name="T3" fmla="*/ 0 w 2"/>
                                <a:gd name="T4" fmla="*/ 0 w 2"/>
                                <a:gd name="T5" fmla="*/ 0 w 2"/>
                                <a:gd name="T6" fmla="*/ 0 w 2"/>
                                <a:gd name="T7" fmla="*/ 0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1" name="Freeform 1498"/>
                          <wps:cNvSpPr>
                            <a:spLocks/>
                          </wps:cNvSpPr>
                          <wps:spPr bwMode="auto">
                            <a:xfrm>
                              <a:off x="331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2" name="Freeform 1499"/>
                          <wps:cNvSpPr>
                            <a:spLocks/>
                          </wps:cNvSpPr>
                          <wps:spPr bwMode="auto">
                            <a:xfrm>
                              <a:off x="334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3" name="Freeform 1500"/>
                          <wps:cNvSpPr>
                            <a:spLocks/>
                          </wps:cNvSpPr>
                          <wps:spPr bwMode="auto">
                            <a:xfrm>
                              <a:off x="337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4" name="Freeform 1501"/>
                          <wps:cNvSpPr>
                            <a:spLocks/>
                          </wps:cNvSpPr>
                          <wps:spPr bwMode="auto">
                            <a:xfrm>
                              <a:off x="3402"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15 w 2"/>
                                <a:gd name="T12" fmla="*/ 15 w 2"/>
                                <a:gd name="T13" fmla="*/ 30 w 2"/>
                                <a:gd name="T14" fmla="*/ 30 w 2"/>
                                <a:gd name="T15" fmla="*/ 15 w 2"/>
                                <a:gd name="T16" fmla="*/ 15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5" name="Freeform 1502"/>
                          <wps:cNvSpPr>
                            <a:spLocks/>
                          </wps:cNvSpPr>
                          <wps:spPr bwMode="auto">
                            <a:xfrm>
                              <a:off x="343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6" name="Freeform 1503"/>
                          <wps:cNvSpPr>
                            <a:spLocks/>
                          </wps:cNvSpPr>
                          <wps:spPr bwMode="auto">
                            <a:xfrm>
                              <a:off x="3462"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30 w 2"/>
                                <a:gd name="T12" fmla="*/ 30 w 2"/>
                                <a:gd name="T13" fmla="*/ 30 w 2"/>
                                <a:gd name="T14" fmla="*/ 30 w 2"/>
                                <a:gd name="T15" fmla="*/ 30 w 2"/>
                                <a:gd name="T16" fmla="*/ 30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7" name="Freeform 1504"/>
                          <wps:cNvSpPr>
                            <a:spLocks/>
                          </wps:cNvSpPr>
                          <wps:spPr bwMode="auto">
                            <a:xfrm>
                              <a:off x="3492" y="1214"/>
                              <a:ext cx="15" cy="0"/>
                            </a:xfrm>
                            <a:custGeom>
                              <a:avLst/>
                              <a:gdLst>
                                <a:gd name="T0" fmla="*/ 15 w 1"/>
                                <a:gd name="T1" fmla="*/ 15 w 1"/>
                                <a:gd name="T2" fmla="*/ 0 w 1"/>
                                <a:gd name="T3" fmla="*/ 0 w 1"/>
                                <a:gd name="T4" fmla="*/ 0 w 1"/>
                                <a:gd name="T5" fmla="*/ 0 w 1"/>
                                <a:gd name="T6" fmla="*/ 0 w 1"/>
                                <a:gd name="T7" fmla="*/ 0 w 1"/>
                                <a:gd name="T8" fmla="*/ 15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1" y="0"/>
                                  </a:ln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8" name="Freeform 1505"/>
                          <wps:cNvSpPr>
                            <a:spLocks/>
                          </wps:cNvSpPr>
                          <wps:spPr bwMode="auto">
                            <a:xfrm>
                              <a:off x="3522"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9" name="Freeform 1506"/>
                          <wps:cNvSpPr>
                            <a:spLocks/>
                          </wps:cNvSpPr>
                          <wps:spPr bwMode="auto">
                            <a:xfrm>
                              <a:off x="3567"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0" name="Freeform 1507"/>
                          <wps:cNvSpPr>
                            <a:spLocks/>
                          </wps:cNvSpPr>
                          <wps:spPr bwMode="auto">
                            <a:xfrm>
                              <a:off x="3582" y="1214"/>
                              <a:ext cx="29" cy="0"/>
                            </a:xfrm>
                            <a:custGeom>
                              <a:avLst/>
                              <a:gdLst>
                                <a:gd name="T0" fmla="*/ 0 w 2"/>
                                <a:gd name="T1" fmla="*/ 0 w 2"/>
                                <a:gd name="T2" fmla="*/ 0 w 2"/>
                                <a:gd name="T3" fmla="*/ 0 w 2"/>
                                <a:gd name="T4" fmla="*/ 0 w 2"/>
                                <a:gd name="T5" fmla="*/ 0 w 2"/>
                                <a:gd name="T6" fmla="*/ 0 w 2"/>
                                <a:gd name="T7" fmla="*/ 0 w 2"/>
                                <a:gd name="T8" fmla="*/ 0 w 2"/>
                                <a:gd name="T9" fmla="*/ 29 w 2"/>
                                <a:gd name="T10" fmla="*/ 29 w 2"/>
                                <a:gd name="T11" fmla="*/ 29 w 2"/>
                                <a:gd name="T12" fmla="*/ 29 w 2"/>
                                <a:gd name="T13" fmla="*/ 29 w 2"/>
                                <a:gd name="T14" fmla="*/ 29 w 2"/>
                                <a:gd name="T15" fmla="*/ 29 w 2"/>
                                <a:gd name="T16" fmla="*/ 29 w 2"/>
                                <a:gd name="T17" fmla="*/ 29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1" name="Freeform 1508"/>
                          <wps:cNvSpPr>
                            <a:spLocks/>
                          </wps:cNvSpPr>
                          <wps:spPr bwMode="auto">
                            <a:xfrm>
                              <a:off x="3626"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2" name="Freeform 1509"/>
                          <wps:cNvSpPr>
                            <a:spLocks/>
                          </wps:cNvSpPr>
                          <wps:spPr bwMode="auto">
                            <a:xfrm>
                              <a:off x="3641"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3" name="Freeform 1510"/>
                          <wps:cNvSpPr>
                            <a:spLocks/>
                          </wps:cNvSpPr>
                          <wps:spPr bwMode="auto">
                            <a:xfrm>
                              <a:off x="3686"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4" name="Freeform 1511"/>
                          <wps:cNvSpPr>
                            <a:spLocks/>
                          </wps:cNvSpPr>
                          <wps:spPr bwMode="auto">
                            <a:xfrm>
                              <a:off x="3701"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5" name="Freeform 1512"/>
                          <wps:cNvSpPr>
                            <a:spLocks/>
                          </wps:cNvSpPr>
                          <wps:spPr bwMode="auto">
                            <a:xfrm>
                              <a:off x="3746"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0 w 1"/>
                                <a:gd name="T11" fmla="*/ 0 w 1"/>
                                <a:gd name="T12" fmla="*/ 15 w 1"/>
                                <a:gd name="T13" fmla="*/ 15 w 1"/>
                                <a:gd name="T14" fmla="*/ 15 w 1"/>
                                <a:gd name="T15" fmla="*/ 15 w 1"/>
                                <a:gd name="T16" fmla="*/ 0 w 1"/>
                                <a:gd name="T17" fmla="*/ 0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6" name="Freeform 1513"/>
                          <wps:cNvSpPr>
                            <a:spLocks/>
                          </wps:cNvSpPr>
                          <wps:spPr bwMode="auto">
                            <a:xfrm>
                              <a:off x="3761" y="1214"/>
                              <a:ext cx="30" cy="0"/>
                            </a:xfrm>
                            <a:custGeom>
                              <a:avLst/>
                              <a:gdLst>
                                <a:gd name="T0" fmla="*/ 15 w 2"/>
                                <a:gd name="T1" fmla="*/ 15 w 2"/>
                                <a:gd name="T2" fmla="*/ 0 w 2"/>
                                <a:gd name="T3" fmla="*/ 0 w 2"/>
                                <a:gd name="T4" fmla="*/ 0 w 2"/>
                                <a:gd name="T5" fmla="*/ 0 w 2"/>
                                <a:gd name="T6" fmla="*/ 0 w 2"/>
                                <a:gd name="T7" fmla="*/ 0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7" name="Freeform 1514"/>
                          <wps:cNvSpPr>
                            <a:spLocks/>
                          </wps:cNvSpPr>
                          <wps:spPr bwMode="auto">
                            <a:xfrm>
                              <a:off x="3806"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8" name="Freeform 1515"/>
                          <wps:cNvSpPr>
                            <a:spLocks/>
                          </wps:cNvSpPr>
                          <wps:spPr bwMode="auto">
                            <a:xfrm>
                              <a:off x="3821" y="1214"/>
                              <a:ext cx="30" cy="0"/>
                            </a:xfrm>
                            <a:custGeom>
                              <a:avLst/>
                              <a:gdLst>
                                <a:gd name="T0" fmla="*/ 15 w 2"/>
                                <a:gd name="T1" fmla="*/ 15 w 2"/>
                                <a:gd name="T2" fmla="*/ 15 w 2"/>
                                <a:gd name="T3" fmla="*/ 0 w 2"/>
                                <a:gd name="T4" fmla="*/ 0 w 2"/>
                                <a:gd name="T5" fmla="*/ 0 w 2"/>
                                <a:gd name="T6" fmla="*/ 0 w 2"/>
                                <a:gd name="T7" fmla="*/ 15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9" name="Freeform 1516"/>
                          <wps:cNvSpPr>
                            <a:spLocks/>
                          </wps:cNvSpPr>
                          <wps:spPr bwMode="auto">
                            <a:xfrm>
                              <a:off x="386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0" name="Freeform 1517"/>
                          <wps:cNvSpPr>
                            <a:spLocks/>
                          </wps:cNvSpPr>
                          <wps:spPr bwMode="auto">
                            <a:xfrm>
                              <a:off x="389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1" name="Freeform 1518"/>
                          <wps:cNvSpPr>
                            <a:spLocks/>
                          </wps:cNvSpPr>
                          <wps:spPr bwMode="auto">
                            <a:xfrm>
                              <a:off x="392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2" name="Freeform 1519"/>
                          <wps:cNvSpPr>
                            <a:spLocks/>
                          </wps:cNvSpPr>
                          <wps:spPr bwMode="auto">
                            <a:xfrm>
                              <a:off x="3956"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15 w 2"/>
                                <a:gd name="T12" fmla="*/ 30 w 2"/>
                                <a:gd name="T13" fmla="*/ 30 w 2"/>
                                <a:gd name="T14" fmla="*/ 30 w 2"/>
                                <a:gd name="T15" fmla="*/ 30 w 2"/>
                                <a:gd name="T16" fmla="*/ 15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3" name="Freeform 1520"/>
                          <wps:cNvSpPr>
                            <a:spLocks/>
                          </wps:cNvSpPr>
                          <wps:spPr bwMode="auto">
                            <a:xfrm>
                              <a:off x="3986" y="1214"/>
                              <a:ext cx="15" cy="0"/>
                            </a:xfrm>
                            <a:custGeom>
                              <a:avLst/>
                              <a:gdLst>
                                <a:gd name="T0" fmla="*/ 15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4" name="Freeform 1521"/>
                          <wps:cNvSpPr>
                            <a:spLocks/>
                          </wps:cNvSpPr>
                          <wps:spPr bwMode="auto">
                            <a:xfrm>
                              <a:off x="4016"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5" name="Freeform 1522"/>
                          <wps:cNvSpPr>
                            <a:spLocks/>
                          </wps:cNvSpPr>
                          <wps:spPr bwMode="auto">
                            <a:xfrm>
                              <a:off x="4046" y="1214"/>
                              <a:ext cx="15" cy="0"/>
                            </a:xfrm>
                            <a:custGeom>
                              <a:avLst/>
                              <a:gdLst>
                                <a:gd name="T0" fmla="*/ 15 w 1"/>
                                <a:gd name="T1" fmla="*/ 15 w 1"/>
                                <a:gd name="T2" fmla="*/ 15 w 1"/>
                                <a:gd name="T3" fmla="*/ 0 w 1"/>
                                <a:gd name="T4" fmla="*/ 0 w 1"/>
                                <a:gd name="T5" fmla="*/ 0 w 1"/>
                                <a:gd name="T6" fmla="*/ 0 w 1"/>
                                <a:gd name="T7" fmla="*/ 15 w 1"/>
                                <a:gd name="T8" fmla="*/ 15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1" y="0"/>
                                  </a:ln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 name="Freeform 1523"/>
                          <wps:cNvSpPr>
                            <a:spLocks/>
                          </wps:cNvSpPr>
                          <wps:spPr bwMode="auto">
                            <a:xfrm>
                              <a:off x="4076"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7" name="Freeform 1524"/>
                          <wps:cNvSpPr>
                            <a:spLocks/>
                          </wps:cNvSpPr>
                          <wps:spPr bwMode="auto">
                            <a:xfrm>
                              <a:off x="4121"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8" name="Freeform 1525"/>
                          <wps:cNvSpPr>
                            <a:spLocks/>
                          </wps:cNvSpPr>
                          <wps:spPr bwMode="auto">
                            <a:xfrm>
                              <a:off x="4136"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9" name="Freeform 1526"/>
                          <wps:cNvSpPr>
                            <a:spLocks/>
                          </wps:cNvSpPr>
                          <wps:spPr bwMode="auto">
                            <a:xfrm>
                              <a:off x="4181"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0" name="Freeform 1527"/>
                          <wps:cNvSpPr>
                            <a:spLocks/>
                          </wps:cNvSpPr>
                          <wps:spPr bwMode="auto">
                            <a:xfrm>
                              <a:off x="4211" y="1169"/>
                              <a:ext cx="90" cy="90"/>
                            </a:xfrm>
                            <a:custGeom>
                              <a:avLst/>
                              <a:gdLst>
                                <a:gd name="T0" fmla="*/ 90 w 6"/>
                                <a:gd name="T1" fmla="*/ 15 h 6"/>
                                <a:gd name="T2" fmla="*/ 75 w 6"/>
                                <a:gd name="T3" fmla="*/ 0 h 6"/>
                                <a:gd name="T4" fmla="*/ 0 w 6"/>
                                <a:gd name="T5" fmla="*/ 75 h 6"/>
                                <a:gd name="T6" fmla="*/ 15 w 6"/>
                                <a:gd name="T7" fmla="*/ 90 h 6"/>
                                <a:gd name="T8" fmla="*/ 90 w 6"/>
                                <a:gd name="T9" fmla="*/ 15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6" y="1"/>
                                  </a:moveTo>
                                  <a:lnTo>
                                    <a:pt x="5" y="0"/>
                                  </a:lnTo>
                                  <a:lnTo>
                                    <a:pt x="0" y="5"/>
                                  </a:lnTo>
                                  <a:lnTo>
                                    <a:pt x="1" y="6"/>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1" name="Freeform 1528"/>
                          <wps:cNvSpPr>
                            <a:spLocks/>
                          </wps:cNvSpPr>
                          <wps:spPr bwMode="auto">
                            <a:xfrm>
                              <a:off x="4211" y="1169"/>
                              <a:ext cx="90" cy="90"/>
                            </a:xfrm>
                            <a:custGeom>
                              <a:avLst/>
                              <a:gdLst>
                                <a:gd name="T0" fmla="*/ 15 w 6"/>
                                <a:gd name="T1" fmla="*/ 0 h 6"/>
                                <a:gd name="T2" fmla="*/ 0 w 6"/>
                                <a:gd name="T3" fmla="*/ 15 h 6"/>
                                <a:gd name="T4" fmla="*/ 75 w 6"/>
                                <a:gd name="T5" fmla="*/ 90 h 6"/>
                                <a:gd name="T6" fmla="*/ 90 w 6"/>
                                <a:gd name="T7" fmla="*/ 75 h 6"/>
                                <a:gd name="T8" fmla="*/ 15 w 6"/>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1" y="0"/>
                                  </a:moveTo>
                                  <a:lnTo>
                                    <a:pt x="0" y="1"/>
                                  </a:lnTo>
                                  <a:lnTo>
                                    <a:pt x="5" y="6"/>
                                  </a:lnTo>
                                  <a:lnTo>
                                    <a:pt x="6" y="5"/>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2" name="Freeform 1529"/>
                          <wps:cNvSpPr>
                            <a:spLocks/>
                          </wps:cNvSpPr>
                          <wps:spPr bwMode="auto">
                            <a:xfrm>
                              <a:off x="4211" y="1169"/>
                              <a:ext cx="90" cy="90"/>
                            </a:xfrm>
                            <a:custGeom>
                              <a:avLst/>
                              <a:gdLst>
                                <a:gd name="T0" fmla="*/ 90 w 6"/>
                                <a:gd name="T1" fmla="*/ 15 h 6"/>
                                <a:gd name="T2" fmla="*/ 75 w 6"/>
                                <a:gd name="T3" fmla="*/ 0 h 6"/>
                                <a:gd name="T4" fmla="*/ 0 w 6"/>
                                <a:gd name="T5" fmla="*/ 75 h 6"/>
                                <a:gd name="T6" fmla="*/ 15 w 6"/>
                                <a:gd name="T7" fmla="*/ 90 h 6"/>
                                <a:gd name="T8" fmla="*/ 90 w 6"/>
                                <a:gd name="T9" fmla="*/ 15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6" y="1"/>
                                  </a:moveTo>
                                  <a:lnTo>
                                    <a:pt x="5" y="0"/>
                                  </a:lnTo>
                                  <a:lnTo>
                                    <a:pt x="0" y="5"/>
                                  </a:lnTo>
                                  <a:lnTo>
                                    <a:pt x="1" y="6"/>
                                  </a:lnTo>
                                  <a:lnTo>
                                    <a:pt x="6"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3" name="Freeform 1530"/>
                          <wps:cNvSpPr>
                            <a:spLocks/>
                          </wps:cNvSpPr>
                          <wps:spPr bwMode="auto">
                            <a:xfrm>
                              <a:off x="4211" y="1169"/>
                              <a:ext cx="90" cy="90"/>
                            </a:xfrm>
                            <a:custGeom>
                              <a:avLst/>
                              <a:gdLst>
                                <a:gd name="T0" fmla="*/ 15 w 6"/>
                                <a:gd name="T1" fmla="*/ 0 h 6"/>
                                <a:gd name="T2" fmla="*/ 0 w 6"/>
                                <a:gd name="T3" fmla="*/ 15 h 6"/>
                                <a:gd name="T4" fmla="*/ 75 w 6"/>
                                <a:gd name="T5" fmla="*/ 90 h 6"/>
                                <a:gd name="T6" fmla="*/ 90 w 6"/>
                                <a:gd name="T7" fmla="*/ 75 h 6"/>
                                <a:gd name="T8" fmla="*/ 15 w 6"/>
                                <a:gd name="T9" fmla="*/ 0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6">
                                  <a:moveTo>
                                    <a:pt x="1" y="0"/>
                                  </a:moveTo>
                                  <a:lnTo>
                                    <a:pt x="0" y="1"/>
                                  </a:lnTo>
                                  <a:lnTo>
                                    <a:pt x="5" y="6"/>
                                  </a:lnTo>
                                  <a:lnTo>
                                    <a:pt x="6" y="5"/>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4" name="Freeform 1531"/>
                          <wps:cNvSpPr>
                            <a:spLocks/>
                          </wps:cNvSpPr>
                          <wps:spPr bwMode="auto">
                            <a:xfrm>
                              <a:off x="3147"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5" name="Freeform 1532"/>
                          <wps:cNvSpPr>
                            <a:spLocks/>
                          </wps:cNvSpPr>
                          <wps:spPr bwMode="auto">
                            <a:xfrm>
                              <a:off x="3192"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0 w 1"/>
                                <a:gd name="T11" fmla="*/ 0 w 1"/>
                                <a:gd name="T12" fmla="*/ 15 w 1"/>
                                <a:gd name="T13" fmla="*/ 15 w 1"/>
                                <a:gd name="T14" fmla="*/ 15 w 1"/>
                                <a:gd name="T15" fmla="*/ 15 w 1"/>
                                <a:gd name="T16" fmla="*/ 0 w 1"/>
                                <a:gd name="T17" fmla="*/ 0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6" name="Freeform 1533"/>
                          <wps:cNvSpPr>
                            <a:spLocks/>
                          </wps:cNvSpPr>
                          <wps:spPr bwMode="auto">
                            <a:xfrm>
                              <a:off x="3207" y="1214"/>
                              <a:ext cx="30" cy="0"/>
                            </a:xfrm>
                            <a:custGeom>
                              <a:avLst/>
                              <a:gdLst>
                                <a:gd name="T0" fmla="*/ 15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0"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7" name="Freeform 1534"/>
                          <wps:cNvSpPr>
                            <a:spLocks/>
                          </wps:cNvSpPr>
                          <wps:spPr bwMode="auto">
                            <a:xfrm>
                              <a:off x="3252"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8" name="Freeform 1535"/>
                          <wps:cNvSpPr>
                            <a:spLocks/>
                          </wps:cNvSpPr>
                          <wps:spPr bwMode="auto">
                            <a:xfrm>
                              <a:off x="3267" y="1214"/>
                              <a:ext cx="30" cy="0"/>
                            </a:xfrm>
                            <a:custGeom>
                              <a:avLst/>
                              <a:gdLst>
                                <a:gd name="T0" fmla="*/ 15 w 2"/>
                                <a:gd name="T1" fmla="*/ 15 w 2"/>
                                <a:gd name="T2" fmla="*/ 0 w 2"/>
                                <a:gd name="T3" fmla="*/ 0 w 2"/>
                                <a:gd name="T4" fmla="*/ 0 w 2"/>
                                <a:gd name="T5" fmla="*/ 0 w 2"/>
                                <a:gd name="T6" fmla="*/ 0 w 2"/>
                                <a:gd name="T7" fmla="*/ 0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9" name="Freeform 1536"/>
                          <wps:cNvSpPr>
                            <a:spLocks/>
                          </wps:cNvSpPr>
                          <wps:spPr bwMode="auto">
                            <a:xfrm>
                              <a:off x="331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0" name="Freeform 1537"/>
                          <wps:cNvSpPr>
                            <a:spLocks/>
                          </wps:cNvSpPr>
                          <wps:spPr bwMode="auto">
                            <a:xfrm>
                              <a:off x="334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1" name="Freeform 1538"/>
                          <wps:cNvSpPr>
                            <a:spLocks/>
                          </wps:cNvSpPr>
                          <wps:spPr bwMode="auto">
                            <a:xfrm>
                              <a:off x="337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2" name="Freeform 1539"/>
                          <wps:cNvSpPr>
                            <a:spLocks/>
                          </wps:cNvSpPr>
                          <wps:spPr bwMode="auto">
                            <a:xfrm>
                              <a:off x="3402"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15 w 2"/>
                                <a:gd name="T12" fmla="*/ 15 w 2"/>
                                <a:gd name="T13" fmla="*/ 30 w 2"/>
                                <a:gd name="T14" fmla="*/ 30 w 2"/>
                                <a:gd name="T15" fmla="*/ 15 w 2"/>
                                <a:gd name="T16" fmla="*/ 15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3" name="Freeform 1540"/>
                          <wps:cNvSpPr>
                            <a:spLocks/>
                          </wps:cNvSpPr>
                          <wps:spPr bwMode="auto">
                            <a:xfrm>
                              <a:off x="3432"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4" name="Freeform 1541"/>
                          <wps:cNvSpPr>
                            <a:spLocks/>
                          </wps:cNvSpPr>
                          <wps:spPr bwMode="auto">
                            <a:xfrm>
                              <a:off x="3462"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30 w 2"/>
                                <a:gd name="T12" fmla="*/ 30 w 2"/>
                                <a:gd name="T13" fmla="*/ 30 w 2"/>
                                <a:gd name="T14" fmla="*/ 30 w 2"/>
                                <a:gd name="T15" fmla="*/ 30 w 2"/>
                                <a:gd name="T16" fmla="*/ 30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5" name="Freeform 1542"/>
                          <wps:cNvSpPr>
                            <a:spLocks/>
                          </wps:cNvSpPr>
                          <wps:spPr bwMode="auto">
                            <a:xfrm>
                              <a:off x="3492" y="1214"/>
                              <a:ext cx="15" cy="0"/>
                            </a:xfrm>
                            <a:custGeom>
                              <a:avLst/>
                              <a:gdLst>
                                <a:gd name="T0" fmla="*/ 15 w 1"/>
                                <a:gd name="T1" fmla="*/ 15 w 1"/>
                                <a:gd name="T2" fmla="*/ 0 w 1"/>
                                <a:gd name="T3" fmla="*/ 0 w 1"/>
                                <a:gd name="T4" fmla="*/ 0 w 1"/>
                                <a:gd name="T5" fmla="*/ 0 w 1"/>
                                <a:gd name="T6" fmla="*/ 0 w 1"/>
                                <a:gd name="T7" fmla="*/ 0 w 1"/>
                                <a:gd name="T8" fmla="*/ 15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1" y="0"/>
                                  </a:ln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6" name="Freeform 1543"/>
                          <wps:cNvSpPr>
                            <a:spLocks/>
                          </wps:cNvSpPr>
                          <wps:spPr bwMode="auto">
                            <a:xfrm>
                              <a:off x="3522"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7" name="Freeform 1544"/>
                          <wps:cNvSpPr>
                            <a:spLocks/>
                          </wps:cNvSpPr>
                          <wps:spPr bwMode="auto">
                            <a:xfrm>
                              <a:off x="3567"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8" name="Freeform 1545"/>
                          <wps:cNvSpPr>
                            <a:spLocks/>
                          </wps:cNvSpPr>
                          <wps:spPr bwMode="auto">
                            <a:xfrm>
                              <a:off x="3582" y="1214"/>
                              <a:ext cx="29" cy="0"/>
                            </a:xfrm>
                            <a:custGeom>
                              <a:avLst/>
                              <a:gdLst>
                                <a:gd name="T0" fmla="*/ 0 w 2"/>
                                <a:gd name="T1" fmla="*/ 0 w 2"/>
                                <a:gd name="T2" fmla="*/ 0 w 2"/>
                                <a:gd name="T3" fmla="*/ 0 w 2"/>
                                <a:gd name="T4" fmla="*/ 0 w 2"/>
                                <a:gd name="T5" fmla="*/ 0 w 2"/>
                                <a:gd name="T6" fmla="*/ 0 w 2"/>
                                <a:gd name="T7" fmla="*/ 0 w 2"/>
                                <a:gd name="T8" fmla="*/ 0 w 2"/>
                                <a:gd name="T9" fmla="*/ 29 w 2"/>
                                <a:gd name="T10" fmla="*/ 29 w 2"/>
                                <a:gd name="T11" fmla="*/ 29 w 2"/>
                                <a:gd name="T12" fmla="*/ 29 w 2"/>
                                <a:gd name="T13" fmla="*/ 29 w 2"/>
                                <a:gd name="T14" fmla="*/ 29 w 2"/>
                                <a:gd name="T15" fmla="*/ 29 w 2"/>
                                <a:gd name="T16" fmla="*/ 29 w 2"/>
                                <a:gd name="T17" fmla="*/ 29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9" name="Freeform 1546"/>
                          <wps:cNvSpPr>
                            <a:spLocks/>
                          </wps:cNvSpPr>
                          <wps:spPr bwMode="auto">
                            <a:xfrm>
                              <a:off x="3626"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0" name="Freeform 1547"/>
                          <wps:cNvSpPr>
                            <a:spLocks/>
                          </wps:cNvSpPr>
                          <wps:spPr bwMode="auto">
                            <a:xfrm>
                              <a:off x="3641"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1" name="Freeform 1548"/>
                          <wps:cNvSpPr>
                            <a:spLocks/>
                          </wps:cNvSpPr>
                          <wps:spPr bwMode="auto">
                            <a:xfrm>
                              <a:off x="3686"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2" name="Freeform 1549"/>
                          <wps:cNvSpPr>
                            <a:spLocks/>
                          </wps:cNvSpPr>
                          <wps:spPr bwMode="auto">
                            <a:xfrm>
                              <a:off x="3701"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3" name="Freeform 1550"/>
                          <wps:cNvSpPr>
                            <a:spLocks/>
                          </wps:cNvSpPr>
                          <wps:spPr bwMode="auto">
                            <a:xfrm>
                              <a:off x="3746"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0 w 1"/>
                                <a:gd name="T11" fmla="*/ 0 w 1"/>
                                <a:gd name="T12" fmla="*/ 15 w 1"/>
                                <a:gd name="T13" fmla="*/ 15 w 1"/>
                                <a:gd name="T14" fmla="*/ 15 w 1"/>
                                <a:gd name="T15" fmla="*/ 15 w 1"/>
                                <a:gd name="T16" fmla="*/ 0 w 1"/>
                                <a:gd name="T17" fmla="*/ 0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4" name="Freeform 1551"/>
                          <wps:cNvSpPr>
                            <a:spLocks/>
                          </wps:cNvSpPr>
                          <wps:spPr bwMode="auto">
                            <a:xfrm>
                              <a:off x="3761" y="1214"/>
                              <a:ext cx="30" cy="0"/>
                            </a:xfrm>
                            <a:custGeom>
                              <a:avLst/>
                              <a:gdLst>
                                <a:gd name="T0" fmla="*/ 15 w 2"/>
                                <a:gd name="T1" fmla="*/ 15 w 2"/>
                                <a:gd name="T2" fmla="*/ 0 w 2"/>
                                <a:gd name="T3" fmla="*/ 0 w 2"/>
                                <a:gd name="T4" fmla="*/ 0 w 2"/>
                                <a:gd name="T5" fmla="*/ 0 w 2"/>
                                <a:gd name="T6" fmla="*/ 0 w 2"/>
                                <a:gd name="T7" fmla="*/ 0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5" name="Freeform 1552"/>
                          <wps:cNvSpPr>
                            <a:spLocks/>
                          </wps:cNvSpPr>
                          <wps:spPr bwMode="auto">
                            <a:xfrm>
                              <a:off x="3806" y="1214"/>
                              <a:ext cx="15" cy="0"/>
                            </a:xfrm>
                            <a:custGeom>
                              <a:avLst/>
                              <a:gdLst>
                                <a:gd name="T0" fmla="*/ 0 w 1"/>
                                <a:gd name="T1" fmla="*/ 0 w 1"/>
                                <a:gd name="T2" fmla="*/ 0 w 1"/>
                                <a:gd name="T3" fmla="*/ 0 w 1"/>
                                <a:gd name="T4" fmla="*/ 0 w 1"/>
                                <a:gd name="T5" fmla="*/ 0 w 1"/>
                                <a:gd name="T6" fmla="*/ 0 w 1"/>
                                <a:gd name="T7" fmla="*/ 0 w 1"/>
                                <a:gd name="T8" fmla="*/ 0 w 1"/>
                                <a:gd name="T9" fmla="*/ 0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6" name="Freeform 1553"/>
                          <wps:cNvSpPr>
                            <a:spLocks/>
                          </wps:cNvSpPr>
                          <wps:spPr bwMode="auto">
                            <a:xfrm>
                              <a:off x="3821" y="1214"/>
                              <a:ext cx="30" cy="0"/>
                            </a:xfrm>
                            <a:custGeom>
                              <a:avLst/>
                              <a:gdLst>
                                <a:gd name="T0" fmla="*/ 15 w 2"/>
                                <a:gd name="T1" fmla="*/ 15 w 2"/>
                                <a:gd name="T2" fmla="*/ 15 w 2"/>
                                <a:gd name="T3" fmla="*/ 0 w 2"/>
                                <a:gd name="T4" fmla="*/ 0 w 2"/>
                                <a:gd name="T5" fmla="*/ 0 w 2"/>
                                <a:gd name="T6" fmla="*/ 0 w 2"/>
                                <a:gd name="T7" fmla="*/ 15 w 2"/>
                                <a:gd name="T8" fmla="*/ 15 w 2"/>
                                <a:gd name="T9" fmla="*/ 30 w 2"/>
                                <a:gd name="T10" fmla="*/ 30 w 2"/>
                                <a:gd name="T11" fmla="*/ 30 w 2"/>
                                <a:gd name="T12" fmla="*/ 30 w 2"/>
                                <a:gd name="T13" fmla="*/ 30 w 2"/>
                                <a:gd name="T14" fmla="*/ 30 w 2"/>
                                <a:gd name="T15" fmla="*/ 30 w 2"/>
                                <a:gd name="T16" fmla="*/ 30 w 2"/>
                                <a:gd name="T17" fmla="*/ 30 w 2"/>
                                <a:gd name="T18" fmla="*/ 15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1" y="0"/>
                                  </a:moveTo>
                                  <a:lnTo>
                                    <a:pt x="1" y="0"/>
                                  </a:lnTo>
                                  <a:lnTo>
                                    <a:pt x="0" y="0"/>
                                  </a:lnTo>
                                  <a:lnTo>
                                    <a:pt x="1" y="0"/>
                                  </a:lnTo>
                                  <a:lnTo>
                                    <a:pt x="2"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7" name="Freeform 1554"/>
                          <wps:cNvSpPr>
                            <a:spLocks/>
                          </wps:cNvSpPr>
                          <wps:spPr bwMode="auto">
                            <a:xfrm>
                              <a:off x="386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8" name="Freeform 1555"/>
                          <wps:cNvSpPr>
                            <a:spLocks/>
                          </wps:cNvSpPr>
                          <wps:spPr bwMode="auto">
                            <a:xfrm>
                              <a:off x="389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9" name="Freeform 1556"/>
                          <wps:cNvSpPr>
                            <a:spLocks/>
                          </wps:cNvSpPr>
                          <wps:spPr bwMode="auto">
                            <a:xfrm>
                              <a:off x="3926" y="1214"/>
                              <a:ext cx="15" cy="0"/>
                            </a:xfrm>
                            <a:custGeom>
                              <a:avLst/>
                              <a:gdLst>
                                <a:gd name="T0" fmla="*/ 0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w 1"/>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1">
                                  <a:moveTo>
                                    <a:pt x="0" y="0"/>
                                  </a:moveTo>
                                  <a:lnTo>
                                    <a:pt x="0"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0" name="Freeform 1557"/>
                          <wps:cNvSpPr>
                            <a:spLocks/>
                          </wps:cNvSpPr>
                          <wps:spPr bwMode="auto">
                            <a:xfrm>
                              <a:off x="3956"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15 w 2"/>
                                <a:gd name="T11" fmla="*/ 15 w 2"/>
                                <a:gd name="T12" fmla="*/ 30 w 2"/>
                                <a:gd name="T13" fmla="*/ 30 w 2"/>
                                <a:gd name="T14" fmla="*/ 30 w 2"/>
                                <a:gd name="T15" fmla="*/ 30 w 2"/>
                                <a:gd name="T16" fmla="*/ 15 w 2"/>
                                <a:gd name="T17" fmla="*/ 15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1"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1" name="Freeform 1558"/>
                          <wps:cNvSpPr>
                            <a:spLocks/>
                          </wps:cNvSpPr>
                          <wps:spPr bwMode="auto">
                            <a:xfrm>
                              <a:off x="3986" y="1214"/>
                              <a:ext cx="15" cy="0"/>
                            </a:xfrm>
                            <a:custGeom>
                              <a:avLst/>
                              <a:gdLst>
                                <a:gd name="T0" fmla="*/ 15 w 1"/>
                                <a:gd name="T1" fmla="*/ 0 w 1"/>
                                <a:gd name="T2" fmla="*/ 0 w 1"/>
                                <a:gd name="T3" fmla="*/ 0 w 1"/>
                                <a:gd name="T4" fmla="*/ 0 w 1"/>
                                <a:gd name="T5" fmla="*/ 0 w 1"/>
                                <a:gd name="T6" fmla="*/ 0 w 1"/>
                                <a:gd name="T7" fmla="*/ 0 w 1"/>
                                <a:gd name="T8" fmla="*/ 0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2" name="Freeform 1559"/>
                          <wps:cNvSpPr>
                            <a:spLocks/>
                          </wps:cNvSpPr>
                          <wps:spPr bwMode="auto">
                            <a:xfrm>
                              <a:off x="4016" y="1214"/>
                              <a:ext cx="30" cy="0"/>
                            </a:xfrm>
                            <a:custGeom>
                              <a:avLst/>
                              <a:gdLst>
                                <a:gd name="T0" fmla="*/ 0 w 2"/>
                                <a:gd name="T1" fmla="*/ 0 w 2"/>
                                <a:gd name="T2" fmla="*/ 0 w 2"/>
                                <a:gd name="T3" fmla="*/ 0 w 2"/>
                                <a:gd name="T4" fmla="*/ 0 w 2"/>
                                <a:gd name="T5" fmla="*/ 0 w 2"/>
                                <a:gd name="T6" fmla="*/ 0 w 2"/>
                                <a:gd name="T7" fmla="*/ 0 w 2"/>
                                <a:gd name="T8" fmla="*/ 0 w 2"/>
                                <a:gd name="T9" fmla="*/ 15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1"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3" name="Freeform 1560"/>
                          <wps:cNvSpPr>
                            <a:spLocks/>
                          </wps:cNvSpPr>
                          <wps:spPr bwMode="auto">
                            <a:xfrm>
                              <a:off x="4046" y="1214"/>
                              <a:ext cx="15" cy="0"/>
                            </a:xfrm>
                            <a:custGeom>
                              <a:avLst/>
                              <a:gdLst>
                                <a:gd name="T0" fmla="*/ 15 w 1"/>
                                <a:gd name="T1" fmla="*/ 15 w 1"/>
                                <a:gd name="T2" fmla="*/ 15 w 1"/>
                                <a:gd name="T3" fmla="*/ 0 w 1"/>
                                <a:gd name="T4" fmla="*/ 0 w 1"/>
                                <a:gd name="T5" fmla="*/ 0 w 1"/>
                                <a:gd name="T6" fmla="*/ 0 w 1"/>
                                <a:gd name="T7" fmla="*/ 15 w 1"/>
                                <a:gd name="T8" fmla="*/ 15 w 1"/>
                                <a:gd name="T9" fmla="*/ 15 w 1"/>
                                <a:gd name="T10" fmla="*/ 15 w 1"/>
                                <a:gd name="T11" fmla="*/ 15 w 1"/>
                                <a:gd name="T12" fmla="*/ 15 w 1"/>
                                <a:gd name="T13" fmla="*/ 15 w 1"/>
                                <a:gd name="T14" fmla="*/ 15 w 1"/>
                                <a:gd name="T15" fmla="*/ 15 w 1"/>
                                <a:gd name="T16" fmla="*/ 15 w 1"/>
                                <a:gd name="T17" fmla="*/ 15 w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18">
                                  <a:pos x="T0" y="0"/>
                                </a:cxn>
                                <a:cxn ang="T19">
                                  <a:pos x="T1" y="0"/>
                                </a:cxn>
                                <a:cxn ang="T20">
                                  <a:pos x="T2" y="0"/>
                                </a:cxn>
                                <a:cxn ang="T21">
                                  <a:pos x="T3" y="0"/>
                                </a:cxn>
                                <a:cxn ang="T22">
                                  <a:pos x="T4" y="0"/>
                                </a:cxn>
                                <a:cxn ang="T23">
                                  <a:pos x="T5" y="0"/>
                                </a:cxn>
                                <a:cxn ang="T24">
                                  <a:pos x="T6" y="0"/>
                                </a:cxn>
                                <a:cxn ang="T25">
                                  <a:pos x="T7" y="0"/>
                                </a:cxn>
                                <a:cxn ang="T26">
                                  <a:pos x="T8" y="0"/>
                                </a:cxn>
                                <a:cxn ang="T27">
                                  <a:pos x="T9" y="0"/>
                                </a:cxn>
                                <a:cxn ang="T28">
                                  <a:pos x="T10" y="0"/>
                                </a:cxn>
                                <a:cxn ang="T29">
                                  <a:pos x="T11" y="0"/>
                                </a:cxn>
                                <a:cxn ang="T30">
                                  <a:pos x="T12" y="0"/>
                                </a:cxn>
                                <a:cxn ang="T31">
                                  <a:pos x="T13" y="0"/>
                                </a:cxn>
                                <a:cxn ang="T32">
                                  <a:pos x="T14" y="0"/>
                                </a:cxn>
                                <a:cxn ang="T33">
                                  <a:pos x="T15" y="0"/>
                                </a:cxn>
                                <a:cxn ang="T34">
                                  <a:pos x="T16" y="0"/>
                                </a:cxn>
                                <a:cxn ang="T35">
                                  <a:pos x="T17" y="0"/>
                                </a:cxn>
                              </a:cxnLst>
                              <a:rect l="0" t="0" r="r" b="b"/>
                              <a:pathLst>
                                <a:path w="1">
                                  <a:moveTo>
                                    <a:pt x="1" y="0"/>
                                  </a:moveTo>
                                  <a:lnTo>
                                    <a:pt x="1" y="0"/>
                                  </a:lnTo>
                                  <a:lnTo>
                                    <a:pt x="0" y="0"/>
                                  </a:lnTo>
                                  <a:lnTo>
                                    <a:pt x="1"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4" name="Freeform 1561"/>
                          <wps:cNvSpPr>
                            <a:spLocks/>
                          </wps:cNvSpPr>
                          <wps:spPr bwMode="auto">
                            <a:xfrm>
                              <a:off x="4076"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5" name="Freeform 1562"/>
                          <wps:cNvSpPr>
                            <a:spLocks/>
                          </wps:cNvSpPr>
                          <wps:spPr bwMode="auto">
                            <a:xfrm>
                              <a:off x="4121"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6" name="Freeform 1563"/>
                          <wps:cNvSpPr>
                            <a:spLocks/>
                          </wps:cNvSpPr>
                          <wps:spPr bwMode="auto">
                            <a:xfrm>
                              <a:off x="4136" y="1214"/>
                              <a:ext cx="30" cy="0"/>
                            </a:xfrm>
                            <a:custGeom>
                              <a:avLst/>
                              <a:gdLst>
                                <a:gd name="T0" fmla="*/ 0 w 2"/>
                                <a:gd name="T1" fmla="*/ 0 w 2"/>
                                <a:gd name="T2" fmla="*/ 0 w 2"/>
                                <a:gd name="T3" fmla="*/ 0 w 2"/>
                                <a:gd name="T4" fmla="*/ 0 w 2"/>
                                <a:gd name="T5" fmla="*/ 0 w 2"/>
                                <a:gd name="T6" fmla="*/ 0 w 2"/>
                                <a:gd name="T7" fmla="*/ 0 w 2"/>
                                <a:gd name="T8" fmla="*/ 0 w 2"/>
                                <a:gd name="T9" fmla="*/ 30 w 2"/>
                                <a:gd name="T10" fmla="*/ 30 w 2"/>
                                <a:gd name="T11" fmla="*/ 30 w 2"/>
                                <a:gd name="T12" fmla="*/ 30 w 2"/>
                                <a:gd name="T13" fmla="*/ 30 w 2"/>
                                <a:gd name="T14" fmla="*/ 30 w 2"/>
                                <a:gd name="T15" fmla="*/ 30 w 2"/>
                                <a:gd name="T16" fmla="*/ 30 w 2"/>
                                <a:gd name="T17" fmla="*/ 30 w 2"/>
                                <a:gd name="T18" fmla="*/ 0 w 2"/>
                                <a:gd name="T19" fmla="*/ 0 60000 655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Lst>
                              <a:ahLst/>
                              <a:cxnLst>
                                <a:cxn ang="T19">
                                  <a:pos x="T0" y="0"/>
                                </a:cxn>
                                <a:cxn ang="T20">
                                  <a:pos x="T1" y="0"/>
                                </a:cxn>
                                <a:cxn ang="T21">
                                  <a:pos x="T2" y="0"/>
                                </a:cxn>
                                <a:cxn ang="T22">
                                  <a:pos x="T3" y="0"/>
                                </a:cxn>
                                <a:cxn ang="T23">
                                  <a:pos x="T4" y="0"/>
                                </a:cxn>
                                <a:cxn ang="T24">
                                  <a:pos x="T5" y="0"/>
                                </a:cxn>
                                <a:cxn ang="T25">
                                  <a:pos x="T6" y="0"/>
                                </a:cxn>
                                <a:cxn ang="T26">
                                  <a:pos x="T7" y="0"/>
                                </a:cxn>
                                <a:cxn ang="T27">
                                  <a:pos x="T8" y="0"/>
                                </a:cxn>
                                <a:cxn ang="T28">
                                  <a:pos x="T9" y="0"/>
                                </a:cxn>
                                <a:cxn ang="T29">
                                  <a:pos x="T10" y="0"/>
                                </a:cxn>
                                <a:cxn ang="T30">
                                  <a:pos x="T11" y="0"/>
                                </a:cxn>
                                <a:cxn ang="T31">
                                  <a:pos x="T12" y="0"/>
                                </a:cxn>
                                <a:cxn ang="T32">
                                  <a:pos x="T13" y="0"/>
                                </a:cxn>
                                <a:cxn ang="T33">
                                  <a:pos x="T14" y="0"/>
                                </a:cxn>
                                <a:cxn ang="T34">
                                  <a:pos x="T15" y="0"/>
                                </a:cxn>
                                <a:cxn ang="T35">
                                  <a:pos x="T16" y="0"/>
                                </a:cxn>
                                <a:cxn ang="T36">
                                  <a:pos x="T17" y="0"/>
                                </a:cxn>
                                <a:cxn ang="T37">
                                  <a:pos x="T18" y="0"/>
                                </a:cxn>
                              </a:cxnLst>
                              <a:rect l="0" t="0" r="r" b="b"/>
                              <a:pathLst>
                                <a:path w="2">
                                  <a:moveTo>
                                    <a:pt x="0" y="0"/>
                                  </a:moveTo>
                                  <a:lnTo>
                                    <a:pt x="0" y="0"/>
                                  </a:lnTo>
                                  <a:lnTo>
                                    <a:pt x="2" y="0"/>
                                  </a:ln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7" name="Freeform 1564"/>
                          <wps:cNvSpPr>
                            <a:spLocks/>
                          </wps:cNvSpPr>
                          <wps:spPr bwMode="auto">
                            <a:xfrm>
                              <a:off x="4181" y="1214"/>
                              <a:ext cx="0" cy="0"/>
                            </a:xfrm>
                            <a:custGeom>
                              <a:avLst/>
                              <a:gdLst>
                                <a:gd name="T0" fmla="*/ 0 60000 65536"/>
                                <a:gd name="T1" fmla="*/ 0 60000 65536"/>
                                <a:gd name="T2" fmla="*/ 0 60000 65536"/>
                                <a:gd name="T3" fmla="*/ 0 60000 65536"/>
                                <a:gd name="T4" fmla="*/ 0 60000 65536"/>
                                <a:gd name="T5" fmla="*/ 0 60000 65536"/>
                                <a:gd name="T6" fmla="*/ 0 60000 65536"/>
                                <a:gd name="T7" fmla="*/ 0 60000 65536"/>
                                <a:gd name="T8" fmla="*/ 0 60000 65536"/>
                                <a:gd name="T9" fmla="*/ 0 60000 65536"/>
                                <a:gd name="T10" fmla="*/ 0 60000 65536"/>
                                <a:gd name="T11" fmla="*/ 0 60000 65536"/>
                                <a:gd name="T12" fmla="*/ 0 60000 65536"/>
                                <a:gd name="T13" fmla="*/ 0 60000 65536"/>
                                <a:gd name="T14" fmla="*/ 0 60000 65536"/>
                                <a:gd name="T15" fmla="*/ 0 60000 65536"/>
                                <a:gd name="T16" fmla="*/ 0 60000 65536"/>
                                <a:gd name="T17" fmla="*/ 0 60000 65536"/>
                              </a:gdLst>
                              <a:ahLst/>
                              <a:cxnLst>
                                <a:cxn ang="T0">
                                  <a:pos x="0" y="0"/>
                                </a:cxn>
                                <a:cxn ang="T1">
                                  <a:pos x="0" y="0"/>
                                </a:cxn>
                                <a:cxn ang="T2">
                                  <a:pos x="0" y="0"/>
                                </a:cxn>
                                <a:cxn ang="T3">
                                  <a:pos x="0" y="0"/>
                                </a:cxn>
                                <a:cxn ang="T4">
                                  <a:pos x="0" y="0"/>
                                </a:cxn>
                                <a:cxn ang="T5">
                                  <a:pos x="0" y="0"/>
                                </a:cxn>
                                <a:cxn ang="T6">
                                  <a:pos x="0" y="0"/>
                                </a:cxn>
                                <a:cxn ang="T7">
                                  <a:pos x="0" y="0"/>
                                </a:cxn>
                                <a:cxn ang="T8">
                                  <a:pos x="0" y="0"/>
                                </a:cxn>
                                <a:cxn ang="T9">
                                  <a:pos x="0" y="0"/>
                                </a:cxn>
                                <a:cxn ang="T10">
                                  <a:pos x="0" y="0"/>
                                </a:cxn>
                                <a:cxn ang="T11">
                                  <a:pos x="0" y="0"/>
                                </a:cxn>
                                <a:cxn ang="T12">
                                  <a:pos x="0" y="0"/>
                                </a:cxn>
                                <a:cxn ang="T13">
                                  <a:pos x="0" y="0"/>
                                </a:cxn>
                                <a:cxn ang="T14">
                                  <a:pos x="0" y="0"/>
                                </a:cxn>
                                <a:cxn ang="T15">
                                  <a:pos x="0" y="0"/>
                                </a:cxn>
                                <a:cxn ang="T16">
                                  <a:pos x="0" y="0"/>
                                </a:cxn>
                                <a:cxn ang="T17">
                                  <a:pos x="0" y="0"/>
                                </a:cxn>
                              </a:cxnLst>
                              <a:rect l="0" t="0" r="r" b="b"/>
                              <a:pathLst>
                                <a:path>
                                  <a:moveTo>
                                    <a:pt x="0" y="0"/>
                                  </a:moveTo>
                                  <a:lnTo>
                                    <a:pt x="0"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8" name="Rectangle 1565"/>
                          <wps:cNvSpPr>
                            <a:spLocks noChangeArrowheads="1"/>
                          </wps:cNvSpPr>
                          <wps:spPr bwMode="auto">
                            <a:xfrm>
                              <a:off x="330" y="1304"/>
                              <a:ext cx="1" cy="1065"/>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9" name="Rectangle 1566"/>
                          <wps:cNvSpPr>
                            <a:spLocks noChangeArrowheads="1"/>
                          </wps:cNvSpPr>
                          <wps:spPr bwMode="auto">
                            <a:xfrm>
                              <a:off x="330" y="1304"/>
                              <a:ext cx="1" cy="1065"/>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0" name="Rectangle 1567"/>
                          <wps:cNvSpPr>
                            <a:spLocks noChangeArrowheads="1"/>
                          </wps:cNvSpPr>
                          <wps:spPr bwMode="auto">
                            <a:xfrm>
                              <a:off x="330" y="1304"/>
                              <a:ext cx="1" cy="1065"/>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1" name="Rectangle 1568"/>
                          <wps:cNvSpPr>
                            <a:spLocks noChangeArrowheads="1"/>
                          </wps:cNvSpPr>
                          <wps:spPr bwMode="auto">
                            <a:xfrm>
                              <a:off x="330" y="1304"/>
                              <a:ext cx="1" cy="1065"/>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2" name="Rectangle 1569"/>
                          <wps:cNvSpPr>
                            <a:spLocks noChangeArrowheads="1"/>
                          </wps:cNvSpPr>
                          <wps:spPr bwMode="auto">
                            <a:xfrm>
                              <a:off x="330" y="1304"/>
                              <a:ext cx="1" cy="1065"/>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3" name="Rectangle 1570"/>
                          <wps:cNvSpPr>
                            <a:spLocks noChangeArrowheads="1"/>
                          </wps:cNvSpPr>
                          <wps:spPr bwMode="auto">
                            <a:xfrm>
                              <a:off x="330" y="1304"/>
                              <a:ext cx="1" cy="1065"/>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4" name="Rectangle 1571"/>
                          <wps:cNvSpPr>
                            <a:spLocks noChangeArrowheads="1"/>
                          </wps:cNvSpPr>
                          <wps:spPr bwMode="auto">
                            <a:xfrm>
                              <a:off x="330" y="1304"/>
                              <a:ext cx="1" cy="1065"/>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5" name="Rectangle 1572"/>
                          <wps:cNvSpPr>
                            <a:spLocks noChangeArrowheads="1"/>
                          </wps:cNvSpPr>
                          <wps:spPr bwMode="auto">
                            <a:xfrm>
                              <a:off x="330" y="1304"/>
                              <a:ext cx="1" cy="1065"/>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6" name="Rectangle 1573"/>
                          <wps:cNvSpPr>
                            <a:spLocks noChangeArrowheads="1"/>
                          </wps:cNvSpPr>
                          <wps:spPr bwMode="auto">
                            <a:xfrm>
                              <a:off x="330" y="1304"/>
                              <a:ext cx="15" cy="1065"/>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7" name="Rectangle 1574"/>
                          <wps:cNvSpPr>
                            <a:spLocks noChangeArrowheads="1"/>
                          </wps:cNvSpPr>
                          <wps:spPr bwMode="auto">
                            <a:xfrm>
                              <a:off x="345" y="1304"/>
                              <a:ext cx="1" cy="1065"/>
                            </a:xfrm>
                            <a:prstGeom prst="rect">
                              <a:avLst/>
                            </a:prstGeom>
                            <a:solidFill>
                              <a:srgbClr val="A9A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8" name="Rectangle 1575"/>
                          <wps:cNvSpPr>
                            <a:spLocks noChangeArrowheads="1"/>
                          </wps:cNvSpPr>
                          <wps:spPr bwMode="auto">
                            <a:xfrm>
                              <a:off x="345" y="1304"/>
                              <a:ext cx="1" cy="1065"/>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9" name="Rectangle 1576"/>
                          <wps:cNvSpPr>
                            <a:spLocks noChangeArrowheads="1"/>
                          </wps:cNvSpPr>
                          <wps:spPr bwMode="auto">
                            <a:xfrm>
                              <a:off x="345" y="1304"/>
                              <a:ext cx="1" cy="1065"/>
                            </a:xfrm>
                            <a:prstGeom prst="rect">
                              <a:avLst/>
                            </a:prstGeom>
                            <a:solidFill>
                              <a:srgbClr val="ACA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0" name="Rectangle 1577"/>
                          <wps:cNvSpPr>
                            <a:spLocks noChangeArrowheads="1"/>
                          </wps:cNvSpPr>
                          <wps:spPr bwMode="auto">
                            <a:xfrm>
                              <a:off x="345" y="1304"/>
                              <a:ext cx="1" cy="1065"/>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1" name="Rectangle 1578"/>
                          <wps:cNvSpPr>
                            <a:spLocks noChangeArrowheads="1"/>
                          </wps:cNvSpPr>
                          <wps:spPr bwMode="auto">
                            <a:xfrm>
                              <a:off x="345" y="1304"/>
                              <a:ext cx="1" cy="1065"/>
                            </a:xfrm>
                            <a:prstGeom prst="rect">
                              <a:avLst/>
                            </a:prstGeom>
                            <a:solidFill>
                              <a:srgbClr val="AEB2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2" name="Rectangle 1579"/>
                          <wps:cNvSpPr>
                            <a:spLocks noChangeArrowheads="1"/>
                          </wps:cNvSpPr>
                          <wps:spPr bwMode="auto">
                            <a:xfrm>
                              <a:off x="345" y="1304"/>
                              <a:ext cx="1" cy="1065"/>
                            </a:xfrm>
                            <a:prstGeom prst="rect">
                              <a:avLst/>
                            </a:prstGeom>
                            <a:solidFill>
                              <a:srgbClr val="B0B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3" name="Rectangle 1580"/>
                          <wps:cNvSpPr>
                            <a:spLocks noChangeArrowheads="1"/>
                          </wps:cNvSpPr>
                          <wps:spPr bwMode="auto">
                            <a:xfrm>
                              <a:off x="345" y="1304"/>
                              <a:ext cx="15" cy="1065"/>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4" name="Rectangle 1581"/>
                          <wps:cNvSpPr>
                            <a:spLocks noChangeArrowheads="1"/>
                          </wps:cNvSpPr>
                          <wps:spPr bwMode="auto">
                            <a:xfrm>
                              <a:off x="360" y="1304"/>
                              <a:ext cx="1" cy="1065"/>
                            </a:xfrm>
                            <a:prstGeom prst="rect">
                              <a:avLst/>
                            </a:prstGeom>
                            <a:solidFill>
                              <a:srgbClr val="B3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5" name="Rectangle 1582"/>
                          <wps:cNvSpPr>
                            <a:spLocks noChangeArrowheads="1"/>
                          </wps:cNvSpPr>
                          <wps:spPr bwMode="auto">
                            <a:xfrm>
                              <a:off x="360" y="1304"/>
                              <a:ext cx="1" cy="1065"/>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6" name="Rectangle 1583"/>
                          <wps:cNvSpPr>
                            <a:spLocks noChangeArrowheads="1"/>
                          </wps:cNvSpPr>
                          <wps:spPr bwMode="auto">
                            <a:xfrm>
                              <a:off x="360" y="1304"/>
                              <a:ext cx="1" cy="1065"/>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7" name="Rectangle 1584"/>
                          <wps:cNvSpPr>
                            <a:spLocks noChangeArrowheads="1"/>
                          </wps:cNvSpPr>
                          <wps:spPr bwMode="auto">
                            <a:xfrm>
                              <a:off x="360" y="1304"/>
                              <a:ext cx="1" cy="1065"/>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8" name="Rectangle 1585"/>
                          <wps:cNvSpPr>
                            <a:spLocks noChangeArrowheads="1"/>
                          </wps:cNvSpPr>
                          <wps:spPr bwMode="auto">
                            <a:xfrm>
                              <a:off x="360" y="1304"/>
                              <a:ext cx="1" cy="1065"/>
                            </a:xfrm>
                            <a:prstGeom prst="rect">
                              <a:avLst/>
                            </a:prstGeom>
                            <a:solidFill>
                              <a:srgbClr val="B7BA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9" name="Rectangle 1586"/>
                          <wps:cNvSpPr>
                            <a:spLocks noChangeArrowheads="1"/>
                          </wps:cNvSpPr>
                          <wps:spPr bwMode="auto">
                            <a:xfrm>
                              <a:off x="360" y="1304"/>
                              <a:ext cx="1" cy="1065"/>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0" name="Rectangle 1587"/>
                          <wps:cNvSpPr>
                            <a:spLocks noChangeArrowheads="1"/>
                          </wps:cNvSpPr>
                          <wps:spPr bwMode="auto">
                            <a:xfrm>
                              <a:off x="360" y="1304"/>
                              <a:ext cx="1" cy="1065"/>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1" name="Rectangle 1588"/>
                          <wps:cNvSpPr>
                            <a:spLocks noChangeArrowheads="1"/>
                          </wps:cNvSpPr>
                          <wps:spPr bwMode="auto">
                            <a:xfrm>
                              <a:off x="360" y="1304"/>
                              <a:ext cx="15" cy="1065"/>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2" name="Rectangle 1589"/>
                          <wps:cNvSpPr>
                            <a:spLocks noChangeArrowheads="1"/>
                          </wps:cNvSpPr>
                          <wps:spPr bwMode="auto">
                            <a:xfrm>
                              <a:off x="375" y="1304"/>
                              <a:ext cx="1" cy="1065"/>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3" name="Rectangle 1590"/>
                          <wps:cNvSpPr>
                            <a:spLocks noChangeArrowheads="1"/>
                          </wps:cNvSpPr>
                          <wps:spPr bwMode="auto">
                            <a:xfrm>
                              <a:off x="375" y="1304"/>
                              <a:ext cx="1" cy="1065"/>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4" name="Rectangle 1591"/>
                          <wps:cNvSpPr>
                            <a:spLocks noChangeArrowheads="1"/>
                          </wps:cNvSpPr>
                          <wps:spPr bwMode="auto">
                            <a:xfrm>
                              <a:off x="375" y="1304"/>
                              <a:ext cx="1" cy="1065"/>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5" name="Rectangle 1592"/>
                          <wps:cNvSpPr>
                            <a:spLocks noChangeArrowheads="1"/>
                          </wps:cNvSpPr>
                          <wps:spPr bwMode="auto">
                            <a:xfrm>
                              <a:off x="375" y="1304"/>
                              <a:ext cx="1" cy="1065"/>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 name="Rectangle 1593"/>
                          <wps:cNvSpPr>
                            <a:spLocks noChangeArrowheads="1"/>
                          </wps:cNvSpPr>
                          <wps:spPr bwMode="auto">
                            <a:xfrm>
                              <a:off x="375" y="1304"/>
                              <a:ext cx="1" cy="1065"/>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7" name="Rectangle 1594"/>
                          <wps:cNvSpPr>
                            <a:spLocks noChangeArrowheads="1"/>
                          </wps:cNvSpPr>
                          <wps:spPr bwMode="auto">
                            <a:xfrm>
                              <a:off x="375" y="1304"/>
                              <a:ext cx="1" cy="1065"/>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8" name="Rectangle 1595"/>
                          <wps:cNvSpPr>
                            <a:spLocks noChangeArrowheads="1"/>
                          </wps:cNvSpPr>
                          <wps:spPr bwMode="auto">
                            <a:xfrm>
                              <a:off x="375" y="1304"/>
                              <a:ext cx="1" cy="1065"/>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9" name="Rectangle 1596"/>
                          <wps:cNvSpPr>
                            <a:spLocks noChangeArrowheads="1"/>
                          </wps:cNvSpPr>
                          <wps:spPr bwMode="auto">
                            <a:xfrm>
                              <a:off x="375" y="1304"/>
                              <a:ext cx="1" cy="1065"/>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0" name="Rectangle 1597"/>
                          <wps:cNvSpPr>
                            <a:spLocks noChangeArrowheads="1"/>
                          </wps:cNvSpPr>
                          <wps:spPr bwMode="auto">
                            <a:xfrm>
                              <a:off x="375" y="1304"/>
                              <a:ext cx="15" cy="1065"/>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1" name="Rectangle 1598"/>
                          <wps:cNvSpPr>
                            <a:spLocks noChangeArrowheads="1"/>
                          </wps:cNvSpPr>
                          <wps:spPr bwMode="auto">
                            <a:xfrm>
                              <a:off x="390" y="1304"/>
                              <a:ext cx="1" cy="1065"/>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2" name="Rectangle 1599"/>
                          <wps:cNvSpPr>
                            <a:spLocks noChangeArrowheads="1"/>
                          </wps:cNvSpPr>
                          <wps:spPr bwMode="auto">
                            <a:xfrm>
                              <a:off x="390" y="1304"/>
                              <a:ext cx="1" cy="1065"/>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3" name="Rectangle 1600"/>
                          <wps:cNvSpPr>
                            <a:spLocks noChangeArrowheads="1"/>
                          </wps:cNvSpPr>
                          <wps:spPr bwMode="auto">
                            <a:xfrm>
                              <a:off x="390" y="1304"/>
                              <a:ext cx="1" cy="1065"/>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4" name="Rectangle 1601"/>
                          <wps:cNvSpPr>
                            <a:spLocks noChangeArrowheads="1"/>
                          </wps:cNvSpPr>
                          <wps:spPr bwMode="auto">
                            <a:xfrm>
                              <a:off x="390" y="1304"/>
                              <a:ext cx="1" cy="1065"/>
                            </a:xfrm>
                            <a:prstGeom prst="rect">
                              <a:avLst/>
                            </a:prstGeom>
                            <a:solidFill>
                              <a:srgbClr val="B7BA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5" name="Rectangle 1602"/>
                          <wps:cNvSpPr>
                            <a:spLocks noChangeArrowheads="1"/>
                          </wps:cNvSpPr>
                          <wps:spPr bwMode="auto">
                            <a:xfrm>
                              <a:off x="390" y="1304"/>
                              <a:ext cx="1" cy="1065"/>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6" name="Rectangle 1603"/>
                          <wps:cNvSpPr>
                            <a:spLocks noChangeArrowheads="1"/>
                          </wps:cNvSpPr>
                          <wps:spPr bwMode="auto">
                            <a:xfrm>
                              <a:off x="390" y="1304"/>
                              <a:ext cx="1" cy="1065"/>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7" name="Rectangle 1604"/>
                          <wps:cNvSpPr>
                            <a:spLocks noChangeArrowheads="1"/>
                          </wps:cNvSpPr>
                          <wps:spPr bwMode="auto">
                            <a:xfrm>
                              <a:off x="390" y="1304"/>
                              <a:ext cx="15" cy="1065"/>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8" name="Rectangle 1605"/>
                          <wps:cNvSpPr>
                            <a:spLocks noChangeArrowheads="1"/>
                          </wps:cNvSpPr>
                          <wps:spPr bwMode="auto">
                            <a:xfrm>
                              <a:off x="405" y="1304"/>
                              <a:ext cx="1" cy="1065"/>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9" name="Rectangle 1606"/>
                          <wps:cNvSpPr>
                            <a:spLocks noChangeArrowheads="1"/>
                          </wps:cNvSpPr>
                          <wps:spPr bwMode="auto">
                            <a:xfrm>
                              <a:off x="405" y="1304"/>
                              <a:ext cx="1" cy="1065"/>
                            </a:xfrm>
                            <a:prstGeom prst="rect">
                              <a:avLst/>
                            </a:prstGeom>
                            <a:solidFill>
                              <a:srgbClr val="B0B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3770" name="Rectangle 1608"/>
                        <wps:cNvSpPr>
                          <a:spLocks noChangeArrowheads="1"/>
                        </wps:cNvSpPr>
                        <wps:spPr bwMode="auto">
                          <a:xfrm>
                            <a:off x="257100" y="828025"/>
                            <a:ext cx="700" cy="676320"/>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1" name="Rectangle 1609"/>
                        <wps:cNvSpPr>
                          <a:spLocks noChangeArrowheads="1"/>
                        </wps:cNvSpPr>
                        <wps:spPr bwMode="auto">
                          <a:xfrm>
                            <a:off x="257100" y="828025"/>
                            <a:ext cx="700" cy="676320"/>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 name="Rectangle 1610"/>
                        <wps:cNvSpPr>
                          <a:spLocks noChangeArrowheads="1"/>
                        </wps:cNvSpPr>
                        <wps:spPr bwMode="auto">
                          <a:xfrm>
                            <a:off x="257100" y="828025"/>
                            <a:ext cx="700" cy="676320"/>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3" name="Rectangle 1611"/>
                        <wps:cNvSpPr>
                          <a:spLocks noChangeArrowheads="1"/>
                        </wps:cNvSpPr>
                        <wps:spPr bwMode="auto">
                          <a:xfrm>
                            <a:off x="257100" y="828025"/>
                            <a:ext cx="700" cy="676320"/>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4" name="Rectangle 1612"/>
                        <wps:cNvSpPr>
                          <a:spLocks noChangeArrowheads="1"/>
                        </wps:cNvSpPr>
                        <wps:spPr bwMode="auto">
                          <a:xfrm>
                            <a:off x="257100" y="828025"/>
                            <a:ext cx="700" cy="676320"/>
                          </a:xfrm>
                          <a:prstGeom prst="rect">
                            <a:avLst/>
                          </a:prstGeom>
                          <a:solidFill>
                            <a:srgbClr val="A9A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5" name="Rectangle 1613"/>
                        <wps:cNvSpPr>
                          <a:spLocks noChangeArrowheads="1"/>
                        </wps:cNvSpPr>
                        <wps:spPr bwMode="auto">
                          <a:xfrm>
                            <a:off x="257100" y="828025"/>
                            <a:ext cx="9600" cy="676320"/>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6" name="Rectangle 1614"/>
                        <wps:cNvSpPr>
                          <a:spLocks noChangeArrowheads="1"/>
                        </wps:cNvSpPr>
                        <wps:spPr bwMode="auto">
                          <a:xfrm>
                            <a:off x="266700" y="828025"/>
                            <a:ext cx="600" cy="676320"/>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7" name="Rectangle 1615"/>
                        <wps:cNvSpPr>
                          <a:spLocks noChangeArrowheads="1"/>
                        </wps:cNvSpPr>
                        <wps:spPr bwMode="auto">
                          <a:xfrm>
                            <a:off x="266700" y="828025"/>
                            <a:ext cx="600" cy="676320"/>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 name="Rectangle 1616"/>
                        <wps:cNvSpPr>
                          <a:spLocks noChangeArrowheads="1"/>
                        </wps:cNvSpPr>
                        <wps:spPr bwMode="auto">
                          <a:xfrm>
                            <a:off x="266700" y="828025"/>
                            <a:ext cx="600" cy="676320"/>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9" name="Rectangle 1617"/>
                        <wps:cNvSpPr>
                          <a:spLocks noChangeArrowheads="1"/>
                        </wps:cNvSpPr>
                        <wps:spPr bwMode="auto">
                          <a:xfrm>
                            <a:off x="266700" y="828025"/>
                            <a:ext cx="600" cy="676320"/>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0" name="Rectangle 1618"/>
                        <wps:cNvSpPr>
                          <a:spLocks noChangeArrowheads="1"/>
                        </wps:cNvSpPr>
                        <wps:spPr bwMode="auto">
                          <a:xfrm>
                            <a:off x="266700" y="828025"/>
                            <a:ext cx="600" cy="676320"/>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1" name="Rectangle 1619"/>
                        <wps:cNvSpPr>
                          <a:spLocks noChangeArrowheads="1"/>
                        </wps:cNvSpPr>
                        <wps:spPr bwMode="auto">
                          <a:xfrm>
                            <a:off x="266700" y="828025"/>
                            <a:ext cx="600" cy="676320"/>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2" name="Rectangle 1620"/>
                        <wps:cNvSpPr>
                          <a:spLocks noChangeArrowheads="1"/>
                        </wps:cNvSpPr>
                        <wps:spPr bwMode="auto">
                          <a:xfrm>
                            <a:off x="266700" y="828025"/>
                            <a:ext cx="600" cy="676320"/>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3" name="Rectangle 1621"/>
                        <wps:cNvSpPr>
                          <a:spLocks noChangeArrowheads="1"/>
                        </wps:cNvSpPr>
                        <wps:spPr bwMode="auto">
                          <a:xfrm>
                            <a:off x="266700" y="828025"/>
                            <a:ext cx="600" cy="676320"/>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4" name="Rectangle 1622"/>
                        <wps:cNvSpPr>
                          <a:spLocks noChangeArrowheads="1"/>
                        </wps:cNvSpPr>
                        <wps:spPr bwMode="auto">
                          <a:xfrm>
                            <a:off x="266700" y="828025"/>
                            <a:ext cx="9500" cy="676320"/>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5" name="Rectangle 1623"/>
                        <wps:cNvSpPr>
                          <a:spLocks noChangeArrowheads="1"/>
                        </wps:cNvSpPr>
                        <wps:spPr bwMode="auto">
                          <a:xfrm>
                            <a:off x="209500" y="828025"/>
                            <a:ext cx="66700" cy="67632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6" name="Freeform 1624"/>
                        <wps:cNvSpPr>
                          <a:spLocks/>
                        </wps:cNvSpPr>
                        <wps:spPr bwMode="auto">
                          <a:xfrm>
                            <a:off x="989300" y="837525"/>
                            <a:ext cx="76200" cy="28601"/>
                          </a:xfrm>
                          <a:custGeom>
                            <a:avLst/>
                            <a:gdLst>
                              <a:gd name="T0" fmla="*/ 38100 w 8"/>
                              <a:gd name="T1" fmla="*/ 19050 h 3"/>
                              <a:gd name="T2" fmla="*/ 19050 w 8"/>
                              <a:gd name="T3" fmla="*/ 19050 h 3"/>
                              <a:gd name="T4" fmla="*/ 28575 w 8"/>
                              <a:gd name="T5" fmla="*/ 19050 h 3"/>
                              <a:gd name="T6" fmla="*/ 28575 w 8"/>
                              <a:gd name="T7" fmla="*/ 19050 h 3"/>
                              <a:gd name="T8" fmla="*/ 9525 w 8"/>
                              <a:gd name="T9" fmla="*/ 19050 h 3"/>
                              <a:gd name="T10" fmla="*/ 0 w 8"/>
                              <a:gd name="T11" fmla="*/ 19050 h 3"/>
                              <a:gd name="T12" fmla="*/ 0 w 8"/>
                              <a:gd name="T13" fmla="*/ 28575 h 3"/>
                              <a:gd name="T14" fmla="*/ 9525 w 8"/>
                              <a:gd name="T15" fmla="*/ 28575 h 3"/>
                              <a:gd name="T16" fmla="*/ 28575 w 8"/>
                              <a:gd name="T17" fmla="*/ 28575 h 3"/>
                              <a:gd name="T18" fmla="*/ 28575 w 8"/>
                              <a:gd name="T19" fmla="*/ 28575 h 3"/>
                              <a:gd name="T20" fmla="*/ 38100 w 8"/>
                              <a:gd name="T21" fmla="*/ 28575 h 3"/>
                              <a:gd name="T22" fmla="*/ 57150 w 8"/>
                              <a:gd name="T23" fmla="*/ 19050 h 3"/>
                              <a:gd name="T24" fmla="*/ 76200 w 8"/>
                              <a:gd name="T25" fmla="*/ 19050 h 3"/>
                              <a:gd name="T26" fmla="*/ 76200 w 8"/>
                              <a:gd name="T27" fmla="*/ 9525 h 3"/>
                              <a:gd name="T28" fmla="*/ 76200 w 8"/>
                              <a:gd name="T29" fmla="*/ 0 h 3"/>
                              <a:gd name="T30" fmla="*/ 66675 w 8"/>
                              <a:gd name="T31" fmla="*/ 0 h 3"/>
                              <a:gd name="T32" fmla="*/ 47625 w 8"/>
                              <a:gd name="T33" fmla="*/ 9525 h 3"/>
                              <a:gd name="T34" fmla="*/ 38100 w 8"/>
                              <a:gd name="T35" fmla="*/ 19050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 h="3">
                                <a:moveTo>
                                  <a:pt x="4" y="2"/>
                                </a:moveTo>
                                <a:lnTo>
                                  <a:pt x="2" y="2"/>
                                </a:lnTo>
                                <a:lnTo>
                                  <a:pt x="3" y="2"/>
                                </a:lnTo>
                                <a:lnTo>
                                  <a:pt x="1" y="2"/>
                                </a:lnTo>
                                <a:lnTo>
                                  <a:pt x="0" y="2"/>
                                </a:lnTo>
                                <a:lnTo>
                                  <a:pt x="0" y="3"/>
                                </a:lnTo>
                                <a:lnTo>
                                  <a:pt x="1" y="3"/>
                                </a:lnTo>
                                <a:lnTo>
                                  <a:pt x="3" y="3"/>
                                </a:lnTo>
                                <a:lnTo>
                                  <a:pt x="4" y="3"/>
                                </a:lnTo>
                                <a:lnTo>
                                  <a:pt x="6" y="2"/>
                                </a:lnTo>
                                <a:lnTo>
                                  <a:pt x="8" y="2"/>
                                </a:lnTo>
                                <a:lnTo>
                                  <a:pt x="8" y="1"/>
                                </a:lnTo>
                                <a:lnTo>
                                  <a:pt x="8" y="0"/>
                                </a:lnTo>
                                <a:lnTo>
                                  <a:pt x="7" y="0"/>
                                </a:lnTo>
                                <a:lnTo>
                                  <a:pt x="5"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7" name="Freeform 1625"/>
                        <wps:cNvSpPr>
                          <a:spLocks/>
                        </wps:cNvSpPr>
                        <wps:spPr bwMode="auto">
                          <a:xfrm>
                            <a:off x="1094100" y="799424"/>
                            <a:ext cx="28500" cy="38101"/>
                          </a:xfrm>
                          <a:custGeom>
                            <a:avLst/>
                            <a:gdLst>
                              <a:gd name="T0" fmla="*/ 0 w 3"/>
                              <a:gd name="T1" fmla="*/ 28575 h 4"/>
                              <a:gd name="T2" fmla="*/ 0 w 3"/>
                              <a:gd name="T3" fmla="*/ 38100 h 4"/>
                              <a:gd name="T4" fmla="*/ 9525 w 3"/>
                              <a:gd name="T5" fmla="*/ 38100 h 4"/>
                              <a:gd name="T6" fmla="*/ 9525 w 3"/>
                              <a:gd name="T7" fmla="*/ 38100 h 4"/>
                              <a:gd name="T8" fmla="*/ 9525 w 3"/>
                              <a:gd name="T9" fmla="*/ 28575 h 4"/>
                              <a:gd name="T10" fmla="*/ 19050 w 3"/>
                              <a:gd name="T11" fmla="*/ 28575 h 4"/>
                              <a:gd name="T12" fmla="*/ 19050 w 3"/>
                              <a:gd name="T13" fmla="*/ 19050 h 4"/>
                              <a:gd name="T14" fmla="*/ 28575 w 3"/>
                              <a:gd name="T15" fmla="*/ 19050 h 4"/>
                              <a:gd name="T16" fmla="*/ 28575 w 3"/>
                              <a:gd name="T17" fmla="*/ 19050 h 4"/>
                              <a:gd name="T18" fmla="*/ 28575 w 3"/>
                              <a:gd name="T19" fmla="*/ 9525 h 4"/>
                              <a:gd name="T20" fmla="*/ 28575 w 3"/>
                              <a:gd name="T21" fmla="*/ 9525 h 4"/>
                              <a:gd name="T22" fmla="*/ 28575 w 3"/>
                              <a:gd name="T23" fmla="*/ 0 h 4"/>
                              <a:gd name="T24" fmla="*/ 28575 w 3"/>
                              <a:gd name="T25" fmla="*/ 0 h 4"/>
                              <a:gd name="T26" fmla="*/ 19050 w 3"/>
                              <a:gd name="T27" fmla="*/ 0 h 4"/>
                              <a:gd name="T28" fmla="*/ 19050 w 3"/>
                              <a:gd name="T29" fmla="*/ 0 h 4"/>
                              <a:gd name="T30" fmla="*/ 28575 w 3"/>
                              <a:gd name="T31" fmla="*/ 0 h 4"/>
                              <a:gd name="T32" fmla="*/ 19050 w 3"/>
                              <a:gd name="T33" fmla="*/ 0 h 4"/>
                              <a:gd name="T34" fmla="*/ 19050 w 3"/>
                              <a:gd name="T35" fmla="*/ 9525 h 4"/>
                              <a:gd name="T36" fmla="*/ 19050 w 3"/>
                              <a:gd name="T37" fmla="*/ 9525 h 4"/>
                              <a:gd name="T38" fmla="*/ 19050 w 3"/>
                              <a:gd name="T39" fmla="*/ 9525 h 4"/>
                              <a:gd name="T40" fmla="*/ 19050 w 3"/>
                              <a:gd name="T41" fmla="*/ 9525 h 4"/>
                              <a:gd name="T42" fmla="*/ 9525 w 3"/>
                              <a:gd name="T43" fmla="*/ 9525 h 4"/>
                              <a:gd name="T44" fmla="*/ 9525 w 3"/>
                              <a:gd name="T45" fmla="*/ 19050 h 4"/>
                              <a:gd name="T46" fmla="*/ 0 w 3"/>
                              <a:gd name="T47" fmla="*/ 19050 h 4"/>
                              <a:gd name="T48" fmla="*/ 0 w 3"/>
                              <a:gd name="T49" fmla="*/ 28575 h 4"/>
                              <a:gd name="T50" fmla="*/ 0 w 3"/>
                              <a:gd name="T51" fmla="*/ 28575 h 4"/>
                              <a:gd name="T52" fmla="*/ 0 w 3"/>
                              <a:gd name="T53" fmla="*/ 28575 h 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 h="4">
                                <a:moveTo>
                                  <a:pt x="0" y="3"/>
                                </a:moveTo>
                                <a:lnTo>
                                  <a:pt x="0" y="4"/>
                                </a:lnTo>
                                <a:lnTo>
                                  <a:pt x="1" y="4"/>
                                </a:lnTo>
                                <a:lnTo>
                                  <a:pt x="1" y="3"/>
                                </a:lnTo>
                                <a:lnTo>
                                  <a:pt x="2" y="3"/>
                                </a:lnTo>
                                <a:lnTo>
                                  <a:pt x="2" y="2"/>
                                </a:lnTo>
                                <a:lnTo>
                                  <a:pt x="3" y="2"/>
                                </a:lnTo>
                                <a:lnTo>
                                  <a:pt x="3" y="1"/>
                                </a:lnTo>
                                <a:lnTo>
                                  <a:pt x="3" y="0"/>
                                </a:lnTo>
                                <a:lnTo>
                                  <a:pt x="2" y="0"/>
                                </a:lnTo>
                                <a:lnTo>
                                  <a:pt x="3" y="0"/>
                                </a:lnTo>
                                <a:lnTo>
                                  <a:pt x="2" y="0"/>
                                </a:lnTo>
                                <a:lnTo>
                                  <a:pt x="2" y="1"/>
                                </a:lnTo>
                                <a:lnTo>
                                  <a:pt x="1" y="1"/>
                                </a:lnTo>
                                <a:lnTo>
                                  <a:pt x="1" y="2"/>
                                </a:lnTo>
                                <a:lnTo>
                                  <a:pt x="0" y="2"/>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8" name="Freeform 1626"/>
                        <wps:cNvSpPr>
                          <a:spLocks/>
                        </wps:cNvSpPr>
                        <wps:spPr bwMode="auto">
                          <a:xfrm>
                            <a:off x="1094100" y="732722"/>
                            <a:ext cx="28500" cy="38101"/>
                          </a:xfrm>
                          <a:custGeom>
                            <a:avLst/>
                            <a:gdLst>
                              <a:gd name="T0" fmla="*/ 19050 w 3"/>
                              <a:gd name="T1" fmla="*/ 38100 h 4"/>
                              <a:gd name="T2" fmla="*/ 28575 w 3"/>
                              <a:gd name="T3" fmla="*/ 38100 h 4"/>
                              <a:gd name="T4" fmla="*/ 28575 w 3"/>
                              <a:gd name="T5" fmla="*/ 38100 h 4"/>
                              <a:gd name="T6" fmla="*/ 28575 w 3"/>
                              <a:gd name="T7" fmla="*/ 28575 h 4"/>
                              <a:gd name="T8" fmla="*/ 19050 w 3"/>
                              <a:gd name="T9" fmla="*/ 19050 h 4"/>
                              <a:gd name="T10" fmla="*/ 19050 w 3"/>
                              <a:gd name="T11" fmla="*/ 9525 h 4"/>
                              <a:gd name="T12" fmla="*/ 19050 w 3"/>
                              <a:gd name="T13" fmla="*/ 9525 h 4"/>
                              <a:gd name="T14" fmla="*/ 9525 w 3"/>
                              <a:gd name="T15" fmla="*/ 0 h 4"/>
                              <a:gd name="T16" fmla="*/ 0 w 3"/>
                              <a:gd name="T17" fmla="*/ 0 h 4"/>
                              <a:gd name="T18" fmla="*/ 0 w 3"/>
                              <a:gd name="T19" fmla="*/ 0 h 4"/>
                              <a:gd name="T20" fmla="*/ 0 w 3"/>
                              <a:gd name="T21" fmla="*/ 9525 h 4"/>
                              <a:gd name="T22" fmla="*/ 9525 w 3"/>
                              <a:gd name="T23" fmla="*/ 19050 h 4"/>
                              <a:gd name="T24" fmla="*/ 9525 w 3"/>
                              <a:gd name="T25" fmla="*/ 19050 h 4"/>
                              <a:gd name="T26" fmla="*/ 9525 w 3"/>
                              <a:gd name="T27" fmla="*/ 19050 h 4"/>
                              <a:gd name="T28" fmla="*/ 9525 w 3"/>
                              <a:gd name="T29" fmla="*/ 28575 h 4"/>
                              <a:gd name="T30" fmla="*/ 19050 w 3"/>
                              <a:gd name="T31" fmla="*/ 28575 h 4"/>
                              <a:gd name="T32" fmla="*/ 19050 w 3"/>
                              <a:gd name="T33" fmla="*/ 38100 h 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 h="4">
                                <a:moveTo>
                                  <a:pt x="2" y="4"/>
                                </a:moveTo>
                                <a:lnTo>
                                  <a:pt x="3" y="4"/>
                                </a:lnTo>
                                <a:lnTo>
                                  <a:pt x="3" y="3"/>
                                </a:lnTo>
                                <a:lnTo>
                                  <a:pt x="2" y="2"/>
                                </a:lnTo>
                                <a:lnTo>
                                  <a:pt x="2" y="1"/>
                                </a:lnTo>
                                <a:lnTo>
                                  <a:pt x="1" y="0"/>
                                </a:lnTo>
                                <a:lnTo>
                                  <a:pt x="0" y="0"/>
                                </a:lnTo>
                                <a:lnTo>
                                  <a:pt x="0" y="1"/>
                                </a:lnTo>
                                <a:lnTo>
                                  <a:pt x="1" y="2"/>
                                </a:lnTo>
                                <a:lnTo>
                                  <a:pt x="1" y="3"/>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9" name="Freeform 1627"/>
                        <wps:cNvSpPr>
                          <a:spLocks/>
                        </wps:cNvSpPr>
                        <wps:spPr bwMode="auto">
                          <a:xfrm>
                            <a:off x="1036900" y="685121"/>
                            <a:ext cx="38100" cy="28601"/>
                          </a:xfrm>
                          <a:custGeom>
                            <a:avLst/>
                            <a:gdLst>
                              <a:gd name="T0" fmla="*/ 28575 w 4"/>
                              <a:gd name="T1" fmla="*/ 28575 h 3"/>
                              <a:gd name="T2" fmla="*/ 38100 w 4"/>
                              <a:gd name="T3" fmla="*/ 19050 h 3"/>
                              <a:gd name="T4" fmla="*/ 38100 w 4"/>
                              <a:gd name="T5" fmla="*/ 19050 h 3"/>
                              <a:gd name="T6" fmla="*/ 38100 w 4"/>
                              <a:gd name="T7" fmla="*/ 19050 h 3"/>
                              <a:gd name="T8" fmla="*/ 19050 w 4"/>
                              <a:gd name="T9" fmla="*/ 9525 h 3"/>
                              <a:gd name="T10" fmla="*/ 9525 w 4"/>
                              <a:gd name="T11" fmla="*/ 0 h 3"/>
                              <a:gd name="T12" fmla="*/ 0 w 4"/>
                              <a:gd name="T13" fmla="*/ 0 h 3"/>
                              <a:gd name="T14" fmla="*/ 0 w 4"/>
                              <a:gd name="T15" fmla="*/ 9525 h 3"/>
                              <a:gd name="T16" fmla="*/ 9525 w 4"/>
                              <a:gd name="T17" fmla="*/ 9525 h 3"/>
                              <a:gd name="T18" fmla="*/ 9525 w 4"/>
                              <a:gd name="T19" fmla="*/ 19050 h 3"/>
                              <a:gd name="T20" fmla="*/ 28575 w 4"/>
                              <a:gd name="T21" fmla="*/ 28575 h 3"/>
                              <a:gd name="T22" fmla="*/ 28575 w 4"/>
                              <a:gd name="T23" fmla="*/ 19050 h 3"/>
                              <a:gd name="T24" fmla="*/ 28575 w 4"/>
                              <a:gd name="T25" fmla="*/ 28575 h 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 h="3">
                                <a:moveTo>
                                  <a:pt x="3" y="3"/>
                                </a:moveTo>
                                <a:lnTo>
                                  <a:pt x="4" y="2"/>
                                </a:lnTo>
                                <a:lnTo>
                                  <a:pt x="2" y="1"/>
                                </a:lnTo>
                                <a:lnTo>
                                  <a:pt x="1" y="0"/>
                                </a:lnTo>
                                <a:lnTo>
                                  <a:pt x="0" y="0"/>
                                </a:lnTo>
                                <a:lnTo>
                                  <a:pt x="0" y="1"/>
                                </a:lnTo>
                                <a:lnTo>
                                  <a:pt x="1" y="1"/>
                                </a:lnTo>
                                <a:lnTo>
                                  <a:pt x="1" y="2"/>
                                </a:lnTo>
                                <a:lnTo>
                                  <a:pt x="3" y="3"/>
                                </a:lnTo>
                                <a:lnTo>
                                  <a:pt x="3" y="2"/>
                                </a:lnTo>
                                <a:lnTo>
                                  <a:pt x="3"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0" name="Freeform 1628"/>
                        <wps:cNvSpPr>
                          <a:spLocks/>
                        </wps:cNvSpPr>
                        <wps:spPr bwMode="auto">
                          <a:xfrm>
                            <a:off x="961300" y="656520"/>
                            <a:ext cx="47000" cy="19101"/>
                          </a:xfrm>
                          <a:custGeom>
                            <a:avLst/>
                            <a:gdLst>
                              <a:gd name="T0" fmla="*/ 46990 w 5"/>
                              <a:gd name="T1" fmla="*/ 19050 h 2"/>
                              <a:gd name="T2" fmla="*/ 46990 w 5"/>
                              <a:gd name="T3" fmla="*/ 9525 h 2"/>
                              <a:gd name="T4" fmla="*/ 37592 w 5"/>
                              <a:gd name="T5" fmla="*/ 9525 h 2"/>
                              <a:gd name="T6" fmla="*/ 28194 w 5"/>
                              <a:gd name="T7" fmla="*/ 0 h 2"/>
                              <a:gd name="T8" fmla="*/ 9398 w 5"/>
                              <a:gd name="T9" fmla="*/ 0 h 2"/>
                              <a:gd name="T10" fmla="*/ 0 w 5"/>
                              <a:gd name="T11" fmla="*/ 9525 h 2"/>
                              <a:gd name="T12" fmla="*/ 28194 w 5"/>
                              <a:gd name="T13" fmla="*/ 9525 h 2"/>
                              <a:gd name="T14" fmla="*/ 37592 w 5"/>
                              <a:gd name="T15" fmla="*/ 19050 h 2"/>
                              <a:gd name="T16" fmla="*/ 46990 w 5"/>
                              <a:gd name="T17" fmla="*/ 1905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2"/>
                                </a:moveTo>
                                <a:lnTo>
                                  <a:pt x="5" y="1"/>
                                </a:lnTo>
                                <a:lnTo>
                                  <a:pt x="4" y="1"/>
                                </a:lnTo>
                                <a:lnTo>
                                  <a:pt x="3" y="0"/>
                                </a:lnTo>
                                <a:lnTo>
                                  <a:pt x="1" y="0"/>
                                </a:lnTo>
                                <a:lnTo>
                                  <a:pt x="0" y="1"/>
                                </a:lnTo>
                                <a:lnTo>
                                  <a:pt x="3" y="1"/>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1" name="Freeform 1629"/>
                        <wps:cNvSpPr>
                          <a:spLocks/>
                        </wps:cNvSpPr>
                        <wps:spPr bwMode="auto">
                          <a:xfrm>
                            <a:off x="894700" y="628019"/>
                            <a:ext cx="47600" cy="28501"/>
                          </a:xfrm>
                          <a:custGeom>
                            <a:avLst/>
                            <a:gdLst>
                              <a:gd name="T0" fmla="*/ 38100 w 5"/>
                              <a:gd name="T1" fmla="*/ 28575 h 3"/>
                              <a:gd name="T2" fmla="*/ 47625 w 5"/>
                              <a:gd name="T3" fmla="*/ 19050 h 3"/>
                              <a:gd name="T4" fmla="*/ 38100 w 5"/>
                              <a:gd name="T5" fmla="*/ 9525 h 3"/>
                              <a:gd name="T6" fmla="*/ 9525 w 5"/>
                              <a:gd name="T7" fmla="*/ 9525 h 3"/>
                              <a:gd name="T8" fmla="*/ 0 w 5"/>
                              <a:gd name="T9" fmla="*/ 0 h 3"/>
                              <a:gd name="T10" fmla="*/ 0 w 5"/>
                              <a:gd name="T11" fmla="*/ 9525 h 3"/>
                              <a:gd name="T12" fmla="*/ 9525 w 5"/>
                              <a:gd name="T13" fmla="*/ 19050 h 3"/>
                              <a:gd name="T14" fmla="*/ 38100 w 5"/>
                              <a:gd name="T15" fmla="*/ 28575 h 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3">
                                <a:moveTo>
                                  <a:pt x="4" y="3"/>
                                </a:moveTo>
                                <a:lnTo>
                                  <a:pt x="5" y="2"/>
                                </a:lnTo>
                                <a:lnTo>
                                  <a:pt x="4" y="1"/>
                                </a:lnTo>
                                <a:lnTo>
                                  <a:pt x="1" y="1"/>
                                </a:lnTo>
                                <a:lnTo>
                                  <a:pt x="0" y="0"/>
                                </a:lnTo>
                                <a:lnTo>
                                  <a:pt x="0" y="1"/>
                                </a:lnTo>
                                <a:lnTo>
                                  <a:pt x="1"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2" name="Freeform 1630"/>
                        <wps:cNvSpPr>
                          <a:spLocks/>
                        </wps:cNvSpPr>
                        <wps:spPr bwMode="auto">
                          <a:xfrm>
                            <a:off x="818500" y="608918"/>
                            <a:ext cx="47600" cy="19101"/>
                          </a:xfrm>
                          <a:custGeom>
                            <a:avLst/>
                            <a:gdLst>
                              <a:gd name="T0" fmla="*/ 47625 w 5"/>
                              <a:gd name="T1" fmla="*/ 19050 h 2"/>
                              <a:gd name="T2" fmla="*/ 47625 w 5"/>
                              <a:gd name="T3" fmla="*/ 9525 h 2"/>
                              <a:gd name="T4" fmla="*/ 38100 w 5"/>
                              <a:gd name="T5" fmla="*/ 9525 h 2"/>
                              <a:gd name="T6" fmla="*/ 9525 w 5"/>
                              <a:gd name="T7" fmla="*/ 0 h 2"/>
                              <a:gd name="T8" fmla="*/ 9525 w 5"/>
                              <a:gd name="T9" fmla="*/ 0 h 2"/>
                              <a:gd name="T10" fmla="*/ 0 w 5"/>
                              <a:gd name="T11" fmla="*/ 9525 h 2"/>
                              <a:gd name="T12" fmla="*/ 9525 w 5"/>
                              <a:gd name="T13" fmla="*/ 9525 h 2"/>
                              <a:gd name="T14" fmla="*/ 28575 w 5"/>
                              <a:gd name="T15" fmla="*/ 19050 h 2"/>
                              <a:gd name="T16" fmla="*/ 47625 w 5"/>
                              <a:gd name="T17" fmla="*/ 1905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2"/>
                                </a:moveTo>
                                <a:lnTo>
                                  <a:pt x="5" y="1"/>
                                </a:lnTo>
                                <a:lnTo>
                                  <a:pt x="4" y="1"/>
                                </a:lnTo>
                                <a:lnTo>
                                  <a:pt x="1" y="0"/>
                                </a:lnTo>
                                <a:lnTo>
                                  <a:pt x="0" y="1"/>
                                </a:lnTo>
                                <a:lnTo>
                                  <a:pt x="1" y="1"/>
                                </a:lnTo>
                                <a:lnTo>
                                  <a:pt x="3"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3" name="Freeform 1631"/>
                        <wps:cNvSpPr>
                          <a:spLocks/>
                        </wps:cNvSpPr>
                        <wps:spPr bwMode="auto">
                          <a:xfrm>
                            <a:off x="751800" y="599418"/>
                            <a:ext cx="38100" cy="19001"/>
                          </a:xfrm>
                          <a:custGeom>
                            <a:avLst/>
                            <a:gdLst>
                              <a:gd name="T0" fmla="*/ 38100 w 4"/>
                              <a:gd name="T1" fmla="*/ 19050 h 2"/>
                              <a:gd name="T2" fmla="*/ 38100 w 4"/>
                              <a:gd name="T3" fmla="*/ 9525 h 2"/>
                              <a:gd name="T4" fmla="*/ 19050 w 4"/>
                              <a:gd name="T5" fmla="*/ 0 h 2"/>
                              <a:gd name="T6" fmla="*/ 0 w 4"/>
                              <a:gd name="T7" fmla="*/ 0 h 2"/>
                              <a:gd name="T8" fmla="*/ 0 w 4"/>
                              <a:gd name="T9" fmla="*/ 9525 h 2"/>
                              <a:gd name="T10" fmla="*/ 19050 w 4"/>
                              <a:gd name="T11" fmla="*/ 9525 h 2"/>
                              <a:gd name="T12" fmla="*/ 38100 w 4"/>
                              <a:gd name="T13" fmla="*/ 1905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2"/>
                                </a:moveTo>
                                <a:lnTo>
                                  <a:pt x="4" y="1"/>
                                </a:lnTo>
                                <a:lnTo>
                                  <a:pt x="2" y="0"/>
                                </a:lnTo>
                                <a:lnTo>
                                  <a:pt x="0" y="0"/>
                                </a:lnTo>
                                <a:lnTo>
                                  <a:pt x="0" y="1"/>
                                </a:lnTo>
                                <a:lnTo>
                                  <a:pt x="2"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4" name="Freeform 1632"/>
                        <wps:cNvSpPr>
                          <a:spLocks/>
                        </wps:cNvSpPr>
                        <wps:spPr bwMode="auto">
                          <a:xfrm>
                            <a:off x="675600" y="589918"/>
                            <a:ext cx="47600" cy="19001"/>
                          </a:xfrm>
                          <a:custGeom>
                            <a:avLst/>
                            <a:gdLst>
                              <a:gd name="T0" fmla="*/ 38100 w 5"/>
                              <a:gd name="T1" fmla="*/ 19050 h 2"/>
                              <a:gd name="T2" fmla="*/ 47625 w 5"/>
                              <a:gd name="T3" fmla="*/ 9525 h 2"/>
                              <a:gd name="T4" fmla="*/ 38100 w 5"/>
                              <a:gd name="T5" fmla="*/ 9525 h 2"/>
                              <a:gd name="T6" fmla="*/ 9525 w 5"/>
                              <a:gd name="T7" fmla="*/ 0 h 2"/>
                              <a:gd name="T8" fmla="*/ 0 w 5"/>
                              <a:gd name="T9" fmla="*/ 0 h 2"/>
                              <a:gd name="T10" fmla="*/ 0 w 5"/>
                              <a:gd name="T11" fmla="*/ 9525 h 2"/>
                              <a:gd name="T12" fmla="*/ 9525 w 5"/>
                              <a:gd name="T13" fmla="*/ 9525 h 2"/>
                              <a:gd name="T14" fmla="*/ 38100 w 5"/>
                              <a:gd name="T15" fmla="*/ 1905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2">
                                <a:moveTo>
                                  <a:pt x="4" y="2"/>
                                </a:moveTo>
                                <a:lnTo>
                                  <a:pt x="5" y="1"/>
                                </a:lnTo>
                                <a:lnTo>
                                  <a:pt x="4" y="1"/>
                                </a:lnTo>
                                <a:lnTo>
                                  <a:pt x="1" y="0"/>
                                </a:lnTo>
                                <a:lnTo>
                                  <a:pt x="0" y="0"/>
                                </a:lnTo>
                                <a:lnTo>
                                  <a:pt x="0" y="1"/>
                                </a:lnTo>
                                <a:lnTo>
                                  <a:pt x="1"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5" name="Freeform 1633"/>
                        <wps:cNvSpPr>
                          <a:spLocks/>
                        </wps:cNvSpPr>
                        <wps:spPr bwMode="auto">
                          <a:xfrm>
                            <a:off x="599400" y="589918"/>
                            <a:ext cx="47600" cy="9500"/>
                          </a:xfrm>
                          <a:custGeom>
                            <a:avLst/>
                            <a:gdLst>
                              <a:gd name="T0" fmla="*/ 47625 w 5"/>
                              <a:gd name="T1" fmla="*/ 9525 h 1"/>
                              <a:gd name="T2" fmla="*/ 47625 w 5"/>
                              <a:gd name="T3" fmla="*/ 0 h 1"/>
                              <a:gd name="T4" fmla="*/ 38100 w 5"/>
                              <a:gd name="T5" fmla="*/ 0 h 1"/>
                              <a:gd name="T6" fmla="*/ 19050 w 5"/>
                              <a:gd name="T7" fmla="*/ 0 h 1"/>
                              <a:gd name="T8" fmla="*/ 9525 w 5"/>
                              <a:gd name="T9" fmla="*/ 0 h 1"/>
                              <a:gd name="T10" fmla="*/ 0 w 5"/>
                              <a:gd name="T11" fmla="*/ 0 h 1"/>
                              <a:gd name="T12" fmla="*/ 0 w 5"/>
                              <a:gd name="T13" fmla="*/ 9525 h 1"/>
                              <a:gd name="T14" fmla="*/ 9525 w 5"/>
                              <a:gd name="T15" fmla="*/ 9525 h 1"/>
                              <a:gd name="T16" fmla="*/ 19050 w 5"/>
                              <a:gd name="T17" fmla="*/ 9525 h 1"/>
                              <a:gd name="T18" fmla="*/ 38100 w 5"/>
                              <a:gd name="T19" fmla="*/ 9525 h 1"/>
                              <a:gd name="T20" fmla="*/ 47625 w 5"/>
                              <a:gd name="T21" fmla="*/ 9525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1">
                                <a:moveTo>
                                  <a:pt x="5" y="1"/>
                                </a:moveTo>
                                <a:lnTo>
                                  <a:pt x="5" y="0"/>
                                </a:lnTo>
                                <a:lnTo>
                                  <a:pt x="4" y="0"/>
                                </a:lnTo>
                                <a:lnTo>
                                  <a:pt x="2" y="0"/>
                                </a:lnTo>
                                <a:lnTo>
                                  <a:pt x="1" y="0"/>
                                </a:lnTo>
                                <a:lnTo>
                                  <a:pt x="0" y="0"/>
                                </a:lnTo>
                                <a:lnTo>
                                  <a:pt x="0" y="1"/>
                                </a:lnTo>
                                <a:lnTo>
                                  <a:pt x="1" y="1"/>
                                </a:lnTo>
                                <a:lnTo>
                                  <a:pt x="2" y="1"/>
                                </a:lnTo>
                                <a:lnTo>
                                  <a:pt x="4"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6" name="Freeform 1634"/>
                        <wps:cNvSpPr>
                          <a:spLocks/>
                        </wps:cNvSpPr>
                        <wps:spPr bwMode="auto">
                          <a:xfrm>
                            <a:off x="523200" y="589918"/>
                            <a:ext cx="47600" cy="19001"/>
                          </a:xfrm>
                          <a:custGeom>
                            <a:avLst/>
                            <a:gdLst>
                              <a:gd name="T0" fmla="*/ 47625 w 5"/>
                              <a:gd name="T1" fmla="*/ 9525 h 2"/>
                              <a:gd name="T2" fmla="*/ 47625 w 5"/>
                              <a:gd name="T3" fmla="*/ 0 h 2"/>
                              <a:gd name="T4" fmla="*/ 28575 w 5"/>
                              <a:gd name="T5" fmla="*/ 0 h 2"/>
                              <a:gd name="T6" fmla="*/ 0 w 5"/>
                              <a:gd name="T7" fmla="*/ 9525 h 2"/>
                              <a:gd name="T8" fmla="*/ 0 w 5"/>
                              <a:gd name="T9" fmla="*/ 9525 h 2"/>
                              <a:gd name="T10" fmla="*/ 0 w 5"/>
                              <a:gd name="T11" fmla="*/ 19050 h 2"/>
                              <a:gd name="T12" fmla="*/ 0 w 5"/>
                              <a:gd name="T13" fmla="*/ 19050 h 2"/>
                              <a:gd name="T14" fmla="*/ 28575 w 5"/>
                              <a:gd name="T15" fmla="*/ 9525 h 2"/>
                              <a:gd name="T16" fmla="*/ 47625 w 5"/>
                              <a:gd name="T17" fmla="*/ 9525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1"/>
                                </a:moveTo>
                                <a:lnTo>
                                  <a:pt x="5" y="0"/>
                                </a:lnTo>
                                <a:lnTo>
                                  <a:pt x="3" y="0"/>
                                </a:lnTo>
                                <a:lnTo>
                                  <a:pt x="0" y="1"/>
                                </a:lnTo>
                                <a:lnTo>
                                  <a:pt x="0" y="2"/>
                                </a:lnTo>
                                <a:lnTo>
                                  <a:pt x="3"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7" name="Freeform 1635"/>
                        <wps:cNvSpPr>
                          <a:spLocks/>
                        </wps:cNvSpPr>
                        <wps:spPr bwMode="auto">
                          <a:xfrm>
                            <a:off x="447000" y="599418"/>
                            <a:ext cx="47600" cy="9500"/>
                          </a:xfrm>
                          <a:custGeom>
                            <a:avLst/>
                            <a:gdLst>
                              <a:gd name="T0" fmla="*/ 47625 w 5"/>
                              <a:gd name="T1" fmla="*/ 9525 h 1"/>
                              <a:gd name="T2" fmla="*/ 47625 w 5"/>
                              <a:gd name="T3" fmla="*/ 0 h 1"/>
                              <a:gd name="T4" fmla="*/ 47625 w 5"/>
                              <a:gd name="T5" fmla="*/ 0 h 1"/>
                              <a:gd name="T6" fmla="*/ 38100 w 5"/>
                              <a:gd name="T7" fmla="*/ 0 h 1"/>
                              <a:gd name="T8" fmla="*/ 28575 w 5"/>
                              <a:gd name="T9" fmla="*/ 0 h 1"/>
                              <a:gd name="T10" fmla="*/ 19050 w 5"/>
                              <a:gd name="T11" fmla="*/ 0 h 1"/>
                              <a:gd name="T12" fmla="*/ 9525 w 5"/>
                              <a:gd name="T13" fmla="*/ 0 h 1"/>
                              <a:gd name="T14" fmla="*/ 9525 w 5"/>
                              <a:gd name="T15" fmla="*/ 0 h 1"/>
                              <a:gd name="T16" fmla="*/ 19050 w 5"/>
                              <a:gd name="T17" fmla="*/ 0 h 1"/>
                              <a:gd name="T18" fmla="*/ 9525 w 5"/>
                              <a:gd name="T19" fmla="*/ 0 h 1"/>
                              <a:gd name="T20" fmla="*/ 9525 w 5"/>
                              <a:gd name="T21" fmla="*/ 0 h 1"/>
                              <a:gd name="T22" fmla="*/ 9525 w 5"/>
                              <a:gd name="T23" fmla="*/ 0 h 1"/>
                              <a:gd name="T24" fmla="*/ 9525 w 5"/>
                              <a:gd name="T25" fmla="*/ 0 h 1"/>
                              <a:gd name="T26" fmla="*/ 9525 w 5"/>
                              <a:gd name="T27" fmla="*/ 0 h 1"/>
                              <a:gd name="T28" fmla="*/ 0 w 5"/>
                              <a:gd name="T29" fmla="*/ 9525 h 1"/>
                              <a:gd name="T30" fmla="*/ 0 w 5"/>
                              <a:gd name="T31" fmla="*/ 9525 h 1"/>
                              <a:gd name="T32" fmla="*/ 0 w 5"/>
                              <a:gd name="T33" fmla="*/ 9525 h 1"/>
                              <a:gd name="T34" fmla="*/ 9525 w 5"/>
                              <a:gd name="T35" fmla="*/ 9525 h 1"/>
                              <a:gd name="T36" fmla="*/ 9525 w 5"/>
                              <a:gd name="T37" fmla="*/ 9525 h 1"/>
                              <a:gd name="T38" fmla="*/ 9525 w 5"/>
                              <a:gd name="T39" fmla="*/ 9525 h 1"/>
                              <a:gd name="T40" fmla="*/ 19050 w 5"/>
                              <a:gd name="T41" fmla="*/ 9525 h 1"/>
                              <a:gd name="T42" fmla="*/ 28575 w 5"/>
                              <a:gd name="T43" fmla="*/ 9525 h 1"/>
                              <a:gd name="T44" fmla="*/ 38100 w 5"/>
                              <a:gd name="T45" fmla="*/ 9525 h 1"/>
                              <a:gd name="T46" fmla="*/ 47625 w 5"/>
                              <a:gd name="T47" fmla="*/ 9525 h 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 h="1">
                                <a:moveTo>
                                  <a:pt x="5" y="1"/>
                                </a:moveTo>
                                <a:lnTo>
                                  <a:pt x="5" y="0"/>
                                </a:lnTo>
                                <a:lnTo>
                                  <a:pt x="4" y="0"/>
                                </a:lnTo>
                                <a:lnTo>
                                  <a:pt x="3" y="0"/>
                                </a:lnTo>
                                <a:lnTo>
                                  <a:pt x="2" y="0"/>
                                </a:lnTo>
                                <a:lnTo>
                                  <a:pt x="1" y="0"/>
                                </a:lnTo>
                                <a:lnTo>
                                  <a:pt x="2" y="0"/>
                                </a:lnTo>
                                <a:lnTo>
                                  <a:pt x="1" y="0"/>
                                </a:lnTo>
                                <a:lnTo>
                                  <a:pt x="0" y="1"/>
                                </a:lnTo>
                                <a:lnTo>
                                  <a:pt x="1" y="1"/>
                                </a:lnTo>
                                <a:lnTo>
                                  <a:pt x="2" y="1"/>
                                </a:lnTo>
                                <a:lnTo>
                                  <a:pt x="3" y="1"/>
                                </a:lnTo>
                                <a:lnTo>
                                  <a:pt x="4"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8" name="Freeform 1636"/>
                        <wps:cNvSpPr>
                          <a:spLocks/>
                        </wps:cNvSpPr>
                        <wps:spPr bwMode="auto">
                          <a:xfrm>
                            <a:off x="475600" y="551817"/>
                            <a:ext cx="38100" cy="38101"/>
                          </a:xfrm>
                          <a:custGeom>
                            <a:avLst/>
                            <a:gdLst>
                              <a:gd name="T0" fmla="*/ 0 w 4"/>
                              <a:gd name="T1" fmla="*/ 28575 h 4"/>
                              <a:gd name="T2" fmla="*/ 0 w 4"/>
                              <a:gd name="T3" fmla="*/ 38100 h 4"/>
                              <a:gd name="T4" fmla="*/ 0 w 4"/>
                              <a:gd name="T5" fmla="*/ 28575 h 4"/>
                              <a:gd name="T6" fmla="*/ 19050 w 4"/>
                              <a:gd name="T7" fmla="*/ 28575 h 4"/>
                              <a:gd name="T8" fmla="*/ 28575 w 4"/>
                              <a:gd name="T9" fmla="*/ 19050 h 4"/>
                              <a:gd name="T10" fmla="*/ 28575 w 4"/>
                              <a:gd name="T11" fmla="*/ 19050 h 4"/>
                              <a:gd name="T12" fmla="*/ 28575 w 4"/>
                              <a:gd name="T13" fmla="*/ 19050 h 4"/>
                              <a:gd name="T14" fmla="*/ 38100 w 4"/>
                              <a:gd name="T15" fmla="*/ 9525 h 4"/>
                              <a:gd name="T16" fmla="*/ 38100 w 4"/>
                              <a:gd name="T17" fmla="*/ 9525 h 4"/>
                              <a:gd name="T18" fmla="*/ 28575 w 4"/>
                              <a:gd name="T19" fmla="*/ 0 h 4"/>
                              <a:gd name="T20" fmla="*/ 28575 w 4"/>
                              <a:gd name="T21" fmla="*/ 9525 h 4"/>
                              <a:gd name="T22" fmla="*/ 28575 w 4"/>
                              <a:gd name="T23" fmla="*/ 9525 h 4"/>
                              <a:gd name="T24" fmla="*/ 28575 w 4"/>
                              <a:gd name="T25" fmla="*/ 9525 h 4"/>
                              <a:gd name="T26" fmla="*/ 28575 w 4"/>
                              <a:gd name="T27" fmla="*/ 9525 h 4"/>
                              <a:gd name="T28" fmla="*/ 19050 w 4"/>
                              <a:gd name="T29" fmla="*/ 9525 h 4"/>
                              <a:gd name="T30" fmla="*/ 19050 w 4"/>
                              <a:gd name="T31" fmla="*/ 19050 h 4"/>
                              <a:gd name="T32" fmla="*/ 0 w 4"/>
                              <a:gd name="T33" fmla="*/ 19050 h 4"/>
                              <a:gd name="T34" fmla="*/ 0 w 4"/>
                              <a:gd name="T35" fmla="*/ 28575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4">
                                <a:moveTo>
                                  <a:pt x="0" y="3"/>
                                </a:moveTo>
                                <a:lnTo>
                                  <a:pt x="0" y="4"/>
                                </a:lnTo>
                                <a:lnTo>
                                  <a:pt x="0" y="3"/>
                                </a:lnTo>
                                <a:lnTo>
                                  <a:pt x="2" y="3"/>
                                </a:lnTo>
                                <a:lnTo>
                                  <a:pt x="3" y="2"/>
                                </a:lnTo>
                                <a:lnTo>
                                  <a:pt x="4" y="1"/>
                                </a:lnTo>
                                <a:lnTo>
                                  <a:pt x="3" y="0"/>
                                </a:lnTo>
                                <a:lnTo>
                                  <a:pt x="3" y="1"/>
                                </a:lnTo>
                                <a:lnTo>
                                  <a:pt x="2" y="1"/>
                                </a:lnTo>
                                <a:lnTo>
                                  <a:pt x="2" y="2"/>
                                </a:lnTo>
                                <a:lnTo>
                                  <a:pt x="0" y="2"/>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9" name="Freeform 1637"/>
                        <wps:cNvSpPr>
                          <a:spLocks/>
                        </wps:cNvSpPr>
                        <wps:spPr bwMode="auto">
                          <a:xfrm>
                            <a:off x="456500" y="523816"/>
                            <a:ext cx="38100" cy="19101"/>
                          </a:xfrm>
                          <a:custGeom>
                            <a:avLst/>
                            <a:gdLst>
                              <a:gd name="T0" fmla="*/ 38100 w 4"/>
                              <a:gd name="T1" fmla="*/ 19050 h 2"/>
                              <a:gd name="T2" fmla="*/ 38100 w 4"/>
                              <a:gd name="T3" fmla="*/ 9525 h 2"/>
                              <a:gd name="T4" fmla="*/ 28575 w 4"/>
                              <a:gd name="T5" fmla="*/ 9525 h 2"/>
                              <a:gd name="T6" fmla="*/ 19050 w 4"/>
                              <a:gd name="T7" fmla="*/ 0 h 2"/>
                              <a:gd name="T8" fmla="*/ 9525 w 4"/>
                              <a:gd name="T9" fmla="*/ 0 h 2"/>
                              <a:gd name="T10" fmla="*/ 9525 w 4"/>
                              <a:gd name="T11" fmla="*/ 0 h 2"/>
                              <a:gd name="T12" fmla="*/ 0 w 4"/>
                              <a:gd name="T13" fmla="*/ 0 h 2"/>
                              <a:gd name="T14" fmla="*/ 0 w 4"/>
                              <a:gd name="T15" fmla="*/ 9525 h 2"/>
                              <a:gd name="T16" fmla="*/ 9525 w 4"/>
                              <a:gd name="T17" fmla="*/ 9525 h 2"/>
                              <a:gd name="T18" fmla="*/ 9525 w 4"/>
                              <a:gd name="T19" fmla="*/ 0 h 2"/>
                              <a:gd name="T20" fmla="*/ 0 w 4"/>
                              <a:gd name="T21" fmla="*/ 9525 h 2"/>
                              <a:gd name="T22" fmla="*/ 19050 w 4"/>
                              <a:gd name="T23" fmla="*/ 9525 h 2"/>
                              <a:gd name="T24" fmla="*/ 28575 w 4"/>
                              <a:gd name="T25" fmla="*/ 19050 h 2"/>
                              <a:gd name="T26" fmla="*/ 38100 w 4"/>
                              <a:gd name="T27" fmla="*/ 1905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 h="2">
                                <a:moveTo>
                                  <a:pt x="4" y="2"/>
                                </a:moveTo>
                                <a:lnTo>
                                  <a:pt x="4" y="1"/>
                                </a:lnTo>
                                <a:lnTo>
                                  <a:pt x="3" y="1"/>
                                </a:lnTo>
                                <a:lnTo>
                                  <a:pt x="2" y="0"/>
                                </a:lnTo>
                                <a:lnTo>
                                  <a:pt x="1" y="0"/>
                                </a:lnTo>
                                <a:lnTo>
                                  <a:pt x="0" y="0"/>
                                </a:lnTo>
                                <a:lnTo>
                                  <a:pt x="0" y="1"/>
                                </a:lnTo>
                                <a:lnTo>
                                  <a:pt x="1" y="1"/>
                                </a:lnTo>
                                <a:lnTo>
                                  <a:pt x="1" y="0"/>
                                </a:lnTo>
                                <a:lnTo>
                                  <a:pt x="0" y="1"/>
                                </a:lnTo>
                                <a:lnTo>
                                  <a:pt x="2" y="1"/>
                                </a:lnTo>
                                <a:lnTo>
                                  <a:pt x="3"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0" name="Freeform 1638"/>
                        <wps:cNvSpPr>
                          <a:spLocks/>
                        </wps:cNvSpPr>
                        <wps:spPr bwMode="auto">
                          <a:xfrm>
                            <a:off x="380300" y="523816"/>
                            <a:ext cx="47600" cy="28001"/>
                          </a:xfrm>
                          <a:custGeom>
                            <a:avLst/>
                            <a:gdLst>
                              <a:gd name="T0" fmla="*/ 47625 w 5"/>
                              <a:gd name="T1" fmla="*/ 9313 h 3"/>
                              <a:gd name="T2" fmla="*/ 38100 w 5"/>
                              <a:gd name="T3" fmla="*/ 0 h 3"/>
                              <a:gd name="T4" fmla="*/ 38100 w 5"/>
                              <a:gd name="T5" fmla="*/ 0 h 3"/>
                              <a:gd name="T6" fmla="*/ 38100 w 5"/>
                              <a:gd name="T7" fmla="*/ 0 h 3"/>
                              <a:gd name="T8" fmla="*/ 19050 w 5"/>
                              <a:gd name="T9" fmla="*/ 9313 h 3"/>
                              <a:gd name="T10" fmla="*/ 9525 w 5"/>
                              <a:gd name="T11" fmla="*/ 18627 h 3"/>
                              <a:gd name="T12" fmla="*/ 0 w 5"/>
                              <a:gd name="T13" fmla="*/ 18627 h 3"/>
                              <a:gd name="T14" fmla="*/ 9525 w 5"/>
                              <a:gd name="T15" fmla="*/ 27940 h 3"/>
                              <a:gd name="T16" fmla="*/ 9525 w 5"/>
                              <a:gd name="T17" fmla="*/ 27940 h 3"/>
                              <a:gd name="T18" fmla="*/ 28575 w 5"/>
                              <a:gd name="T19" fmla="*/ 18627 h 3"/>
                              <a:gd name="T20" fmla="*/ 38100 w 5"/>
                              <a:gd name="T21" fmla="*/ 18627 h 3"/>
                              <a:gd name="T22" fmla="*/ 47625 w 5"/>
                              <a:gd name="T23" fmla="*/ 9313 h 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 h="3">
                                <a:moveTo>
                                  <a:pt x="5" y="1"/>
                                </a:moveTo>
                                <a:lnTo>
                                  <a:pt x="4" y="0"/>
                                </a:lnTo>
                                <a:lnTo>
                                  <a:pt x="2" y="1"/>
                                </a:lnTo>
                                <a:lnTo>
                                  <a:pt x="1" y="2"/>
                                </a:lnTo>
                                <a:lnTo>
                                  <a:pt x="0" y="2"/>
                                </a:lnTo>
                                <a:lnTo>
                                  <a:pt x="1" y="3"/>
                                </a:lnTo>
                                <a:lnTo>
                                  <a:pt x="3" y="2"/>
                                </a:lnTo>
                                <a:lnTo>
                                  <a:pt x="4" y="2"/>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1" name="Freeform 1639"/>
                        <wps:cNvSpPr>
                          <a:spLocks/>
                        </wps:cNvSpPr>
                        <wps:spPr bwMode="auto">
                          <a:xfrm>
                            <a:off x="351700" y="514316"/>
                            <a:ext cx="19100" cy="47001"/>
                          </a:xfrm>
                          <a:custGeom>
                            <a:avLst/>
                            <a:gdLst>
                              <a:gd name="T0" fmla="*/ 0 w 2"/>
                              <a:gd name="T1" fmla="*/ 46990 h 5"/>
                              <a:gd name="T2" fmla="*/ 9525 w 2"/>
                              <a:gd name="T3" fmla="*/ 37592 h 5"/>
                              <a:gd name="T4" fmla="*/ 9525 w 2"/>
                              <a:gd name="T5" fmla="*/ 37592 h 5"/>
                              <a:gd name="T6" fmla="*/ 9525 w 2"/>
                              <a:gd name="T7" fmla="*/ 46990 h 5"/>
                              <a:gd name="T8" fmla="*/ 9525 w 2"/>
                              <a:gd name="T9" fmla="*/ 37592 h 5"/>
                              <a:gd name="T10" fmla="*/ 9525 w 2"/>
                              <a:gd name="T11" fmla="*/ 46990 h 5"/>
                              <a:gd name="T12" fmla="*/ 9525 w 2"/>
                              <a:gd name="T13" fmla="*/ 37592 h 5"/>
                              <a:gd name="T14" fmla="*/ 9525 w 2"/>
                              <a:gd name="T15" fmla="*/ 37592 h 5"/>
                              <a:gd name="T16" fmla="*/ 9525 w 2"/>
                              <a:gd name="T17" fmla="*/ 37592 h 5"/>
                              <a:gd name="T18" fmla="*/ 9525 w 2"/>
                              <a:gd name="T19" fmla="*/ 37592 h 5"/>
                              <a:gd name="T20" fmla="*/ 9525 w 2"/>
                              <a:gd name="T21" fmla="*/ 37592 h 5"/>
                              <a:gd name="T22" fmla="*/ 9525 w 2"/>
                              <a:gd name="T23" fmla="*/ 28194 h 5"/>
                              <a:gd name="T24" fmla="*/ 19050 w 2"/>
                              <a:gd name="T25" fmla="*/ 18796 h 5"/>
                              <a:gd name="T26" fmla="*/ 19050 w 2"/>
                              <a:gd name="T27" fmla="*/ 9398 h 5"/>
                              <a:gd name="T28" fmla="*/ 19050 w 2"/>
                              <a:gd name="T29" fmla="*/ 9398 h 5"/>
                              <a:gd name="T30" fmla="*/ 9525 w 2"/>
                              <a:gd name="T31" fmla="*/ 0 h 5"/>
                              <a:gd name="T32" fmla="*/ 9525 w 2"/>
                              <a:gd name="T33" fmla="*/ 9398 h 5"/>
                              <a:gd name="T34" fmla="*/ 9525 w 2"/>
                              <a:gd name="T35" fmla="*/ 18796 h 5"/>
                              <a:gd name="T36" fmla="*/ 0 w 2"/>
                              <a:gd name="T37" fmla="*/ 28194 h 5"/>
                              <a:gd name="T38" fmla="*/ 0 w 2"/>
                              <a:gd name="T39" fmla="*/ 28194 h 5"/>
                              <a:gd name="T40" fmla="*/ 0 w 2"/>
                              <a:gd name="T41" fmla="*/ 37592 h 5"/>
                              <a:gd name="T42" fmla="*/ 0 w 2"/>
                              <a:gd name="T43" fmla="*/ 37592 h 5"/>
                              <a:gd name="T44" fmla="*/ 0 w 2"/>
                              <a:gd name="T45" fmla="*/ 37592 h 5"/>
                              <a:gd name="T46" fmla="*/ 0 w 2"/>
                              <a:gd name="T47" fmla="*/ 37592 h 5"/>
                              <a:gd name="T48" fmla="*/ 0 w 2"/>
                              <a:gd name="T49" fmla="*/ 46990 h 5"/>
                              <a:gd name="T50" fmla="*/ 0 w 2"/>
                              <a:gd name="T51" fmla="*/ 46990 h 5"/>
                              <a:gd name="T52" fmla="*/ 0 w 2"/>
                              <a:gd name="T53" fmla="*/ 46990 h 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 h="5">
                                <a:moveTo>
                                  <a:pt x="0" y="5"/>
                                </a:moveTo>
                                <a:lnTo>
                                  <a:pt x="1" y="4"/>
                                </a:lnTo>
                                <a:lnTo>
                                  <a:pt x="1" y="5"/>
                                </a:lnTo>
                                <a:lnTo>
                                  <a:pt x="1" y="4"/>
                                </a:lnTo>
                                <a:lnTo>
                                  <a:pt x="1" y="5"/>
                                </a:lnTo>
                                <a:lnTo>
                                  <a:pt x="1" y="4"/>
                                </a:lnTo>
                                <a:lnTo>
                                  <a:pt x="1" y="3"/>
                                </a:lnTo>
                                <a:lnTo>
                                  <a:pt x="2" y="2"/>
                                </a:lnTo>
                                <a:lnTo>
                                  <a:pt x="2" y="1"/>
                                </a:lnTo>
                                <a:lnTo>
                                  <a:pt x="1" y="0"/>
                                </a:lnTo>
                                <a:lnTo>
                                  <a:pt x="1" y="1"/>
                                </a:lnTo>
                                <a:lnTo>
                                  <a:pt x="1" y="2"/>
                                </a:lnTo>
                                <a:lnTo>
                                  <a:pt x="0" y="3"/>
                                </a:lnTo>
                                <a:lnTo>
                                  <a:pt x="0" y="4"/>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2" name="Freeform 1640"/>
                        <wps:cNvSpPr>
                          <a:spLocks/>
                        </wps:cNvSpPr>
                        <wps:spPr bwMode="auto">
                          <a:xfrm>
                            <a:off x="361300" y="447613"/>
                            <a:ext cx="19000" cy="47701"/>
                          </a:xfrm>
                          <a:custGeom>
                            <a:avLst/>
                            <a:gdLst>
                              <a:gd name="T0" fmla="*/ 9525 w 2"/>
                              <a:gd name="T1" fmla="*/ 38100 h 5"/>
                              <a:gd name="T2" fmla="*/ 19050 w 2"/>
                              <a:gd name="T3" fmla="*/ 47625 h 5"/>
                              <a:gd name="T4" fmla="*/ 19050 w 2"/>
                              <a:gd name="T5" fmla="*/ 47625 h 5"/>
                              <a:gd name="T6" fmla="*/ 19050 w 2"/>
                              <a:gd name="T7" fmla="*/ 38100 h 5"/>
                              <a:gd name="T8" fmla="*/ 19050 w 2"/>
                              <a:gd name="T9" fmla="*/ 38100 h 5"/>
                              <a:gd name="T10" fmla="*/ 19050 w 2"/>
                              <a:gd name="T11" fmla="*/ 28575 h 5"/>
                              <a:gd name="T12" fmla="*/ 19050 w 2"/>
                              <a:gd name="T13" fmla="*/ 28575 h 5"/>
                              <a:gd name="T14" fmla="*/ 19050 w 2"/>
                              <a:gd name="T15" fmla="*/ 28575 h 5"/>
                              <a:gd name="T16" fmla="*/ 19050 w 2"/>
                              <a:gd name="T17" fmla="*/ 19050 h 5"/>
                              <a:gd name="T18" fmla="*/ 19050 w 2"/>
                              <a:gd name="T19" fmla="*/ 19050 h 5"/>
                              <a:gd name="T20" fmla="*/ 19050 w 2"/>
                              <a:gd name="T21" fmla="*/ 9525 h 5"/>
                              <a:gd name="T22" fmla="*/ 9525 w 2"/>
                              <a:gd name="T23" fmla="*/ 9525 h 5"/>
                              <a:gd name="T24" fmla="*/ 9525 w 2"/>
                              <a:gd name="T25" fmla="*/ 9525 h 5"/>
                              <a:gd name="T26" fmla="*/ 0 w 2"/>
                              <a:gd name="T27" fmla="*/ 0 h 5"/>
                              <a:gd name="T28" fmla="*/ 0 w 2"/>
                              <a:gd name="T29" fmla="*/ 0 h 5"/>
                              <a:gd name="T30" fmla="*/ 0 w 2"/>
                              <a:gd name="T31" fmla="*/ 9525 h 5"/>
                              <a:gd name="T32" fmla="*/ 0 w 2"/>
                              <a:gd name="T33" fmla="*/ 9525 h 5"/>
                              <a:gd name="T34" fmla="*/ 9525 w 2"/>
                              <a:gd name="T35" fmla="*/ 19050 h 5"/>
                              <a:gd name="T36" fmla="*/ 9525 w 2"/>
                              <a:gd name="T37" fmla="*/ 9525 h 5"/>
                              <a:gd name="T38" fmla="*/ 0 w 2"/>
                              <a:gd name="T39" fmla="*/ 19050 h 5"/>
                              <a:gd name="T40" fmla="*/ 9525 w 2"/>
                              <a:gd name="T41" fmla="*/ 19050 h 5"/>
                              <a:gd name="T42" fmla="*/ 9525 w 2"/>
                              <a:gd name="T43" fmla="*/ 19050 h 5"/>
                              <a:gd name="T44" fmla="*/ 9525 w 2"/>
                              <a:gd name="T45" fmla="*/ 19050 h 5"/>
                              <a:gd name="T46" fmla="*/ 9525 w 2"/>
                              <a:gd name="T47" fmla="*/ 28575 h 5"/>
                              <a:gd name="T48" fmla="*/ 9525 w 2"/>
                              <a:gd name="T49" fmla="*/ 28575 h 5"/>
                              <a:gd name="T50" fmla="*/ 9525 w 2"/>
                              <a:gd name="T51" fmla="*/ 38100 h 5"/>
                              <a:gd name="T52" fmla="*/ 19050 w 2"/>
                              <a:gd name="T53" fmla="*/ 28575 h 5"/>
                              <a:gd name="T54" fmla="*/ 9525 w 2"/>
                              <a:gd name="T55" fmla="*/ 28575 h 5"/>
                              <a:gd name="T56" fmla="*/ 9525 w 2"/>
                              <a:gd name="T57" fmla="*/ 38100 h 5"/>
                              <a:gd name="T58" fmla="*/ 19050 w 2"/>
                              <a:gd name="T59" fmla="*/ 38100 h 5"/>
                              <a:gd name="T60" fmla="*/ 9525 w 2"/>
                              <a:gd name="T61" fmla="*/ 38100 h 5"/>
                              <a:gd name="T62" fmla="*/ 9525 w 2"/>
                              <a:gd name="T63" fmla="*/ 38100 h 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 h="5">
                                <a:moveTo>
                                  <a:pt x="1" y="4"/>
                                </a:moveTo>
                                <a:lnTo>
                                  <a:pt x="2" y="5"/>
                                </a:lnTo>
                                <a:lnTo>
                                  <a:pt x="2" y="4"/>
                                </a:lnTo>
                                <a:lnTo>
                                  <a:pt x="2" y="3"/>
                                </a:lnTo>
                                <a:lnTo>
                                  <a:pt x="2" y="2"/>
                                </a:lnTo>
                                <a:lnTo>
                                  <a:pt x="2" y="1"/>
                                </a:lnTo>
                                <a:lnTo>
                                  <a:pt x="1" y="1"/>
                                </a:lnTo>
                                <a:lnTo>
                                  <a:pt x="0" y="0"/>
                                </a:lnTo>
                                <a:lnTo>
                                  <a:pt x="0" y="1"/>
                                </a:lnTo>
                                <a:lnTo>
                                  <a:pt x="1" y="2"/>
                                </a:lnTo>
                                <a:lnTo>
                                  <a:pt x="1" y="1"/>
                                </a:lnTo>
                                <a:lnTo>
                                  <a:pt x="0" y="2"/>
                                </a:lnTo>
                                <a:lnTo>
                                  <a:pt x="1" y="2"/>
                                </a:lnTo>
                                <a:lnTo>
                                  <a:pt x="1" y="3"/>
                                </a:lnTo>
                                <a:lnTo>
                                  <a:pt x="1" y="4"/>
                                </a:lnTo>
                                <a:lnTo>
                                  <a:pt x="2" y="3"/>
                                </a:lnTo>
                                <a:lnTo>
                                  <a:pt x="1" y="3"/>
                                </a:lnTo>
                                <a:lnTo>
                                  <a:pt x="1" y="4"/>
                                </a:lnTo>
                                <a:lnTo>
                                  <a:pt x="2" y="4"/>
                                </a:lnTo>
                                <a:lnTo>
                                  <a:pt x="1"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3" name="Freeform 1641"/>
                        <wps:cNvSpPr>
                          <a:spLocks/>
                        </wps:cNvSpPr>
                        <wps:spPr bwMode="auto">
                          <a:xfrm>
                            <a:off x="295200" y="457214"/>
                            <a:ext cx="38100" cy="28501"/>
                          </a:xfrm>
                          <a:custGeom>
                            <a:avLst/>
                            <a:gdLst>
                              <a:gd name="T0" fmla="*/ 38100 w 4"/>
                              <a:gd name="T1" fmla="*/ 9525 h 3"/>
                              <a:gd name="T2" fmla="*/ 28575 w 4"/>
                              <a:gd name="T3" fmla="*/ 0 h 3"/>
                              <a:gd name="T4" fmla="*/ 28575 w 4"/>
                              <a:gd name="T5" fmla="*/ 0 h 3"/>
                              <a:gd name="T6" fmla="*/ 19050 w 4"/>
                              <a:gd name="T7" fmla="*/ 0 h 3"/>
                              <a:gd name="T8" fmla="*/ 19050 w 4"/>
                              <a:gd name="T9" fmla="*/ 9525 h 3"/>
                              <a:gd name="T10" fmla="*/ 9525 w 4"/>
                              <a:gd name="T11" fmla="*/ 9525 h 3"/>
                              <a:gd name="T12" fmla="*/ 9525 w 4"/>
                              <a:gd name="T13" fmla="*/ 19050 h 3"/>
                              <a:gd name="T14" fmla="*/ 0 w 4"/>
                              <a:gd name="T15" fmla="*/ 19050 h 3"/>
                              <a:gd name="T16" fmla="*/ 0 w 4"/>
                              <a:gd name="T17" fmla="*/ 19050 h 3"/>
                              <a:gd name="T18" fmla="*/ 0 w 4"/>
                              <a:gd name="T19" fmla="*/ 28575 h 3"/>
                              <a:gd name="T20" fmla="*/ 0 w 4"/>
                              <a:gd name="T21" fmla="*/ 28575 h 3"/>
                              <a:gd name="T22" fmla="*/ 9525 w 4"/>
                              <a:gd name="T23" fmla="*/ 19050 h 3"/>
                              <a:gd name="T24" fmla="*/ 19050 w 4"/>
                              <a:gd name="T25" fmla="*/ 19050 h 3"/>
                              <a:gd name="T26" fmla="*/ 28575 w 4"/>
                              <a:gd name="T27" fmla="*/ 9525 h 3"/>
                              <a:gd name="T28" fmla="*/ 28575 w 4"/>
                              <a:gd name="T29" fmla="*/ 9525 h 3"/>
                              <a:gd name="T30" fmla="*/ 28575 w 4"/>
                              <a:gd name="T31" fmla="*/ 9525 h 3"/>
                              <a:gd name="T32" fmla="*/ 28575 w 4"/>
                              <a:gd name="T33" fmla="*/ 9525 h 3"/>
                              <a:gd name="T34" fmla="*/ 38100 w 4"/>
                              <a:gd name="T35" fmla="*/ 9525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3">
                                <a:moveTo>
                                  <a:pt x="4" y="1"/>
                                </a:moveTo>
                                <a:lnTo>
                                  <a:pt x="3" y="0"/>
                                </a:lnTo>
                                <a:lnTo>
                                  <a:pt x="2" y="0"/>
                                </a:lnTo>
                                <a:lnTo>
                                  <a:pt x="2" y="1"/>
                                </a:lnTo>
                                <a:lnTo>
                                  <a:pt x="1" y="1"/>
                                </a:lnTo>
                                <a:lnTo>
                                  <a:pt x="1" y="2"/>
                                </a:lnTo>
                                <a:lnTo>
                                  <a:pt x="0" y="2"/>
                                </a:lnTo>
                                <a:lnTo>
                                  <a:pt x="0" y="3"/>
                                </a:lnTo>
                                <a:lnTo>
                                  <a:pt x="1" y="2"/>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4" name="Freeform 1642"/>
                        <wps:cNvSpPr>
                          <a:spLocks/>
                        </wps:cNvSpPr>
                        <wps:spPr bwMode="auto">
                          <a:xfrm>
                            <a:off x="238100" y="504815"/>
                            <a:ext cx="38100" cy="28601"/>
                          </a:xfrm>
                          <a:custGeom>
                            <a:avLst/>
                            <a:gdLst>
                              <a:gd name="T0" fmla="*/ 38100 w 4"/>
                              <a:gd name="T1" fmla="*/ 0 h 3"/>
                              <a:gd name="T2" fmla="*/ 28575 w 4"/>
                              <a:gd name="T3" fmla="*/ 0 h 3"/>
                              <a:gd name="T4" fmla="*/ 28575 w 4"/>
                              <a:gd name="T5" fmla="*/ 0 h 3"/>
                              <a:gd name="T6" fmla="*/ 9525 w 4"/>
                              <a:gd name="T7" fmla="*/ 9525 h 3"/>
                              <a:gd name="T8" fmla="*/ 0 w 4"/>
                              <a:gd name="T9" fmla="*/ 19050 h 3"/>
                              <a:gd name="T10" fmla="*/ 0 w 4"/>
                              <a:gd name="T11" fmla="*/ 19050 h 3"/>
                              <a:gd name="T12" fmla="*/ 0 w 4"/>
                              <a:gd name="T13" fmla="*/ 28575 h 3"/>
                              <a:gd name="T14" fmla="*/ 9525 w 4"/>
                              <a:gd name="T15" fmla="*/ 28575 h 3"/>
                              <a:gd name="T16" fmla="*/ 19050 w 4"/>
                              <a:gd name="T17" fmla="*/ 19050 h 3"/>
                              <a:gd name="T18" fmla="*/ 38100 w 4"/>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
                                <a:moveTo>
                                  <a:pt x="4" y="0"/>
                                </a:moveTo>
                                <a:lnTo>
                                  <a:pt x="3" y="0"/>
                                </a:lnTo>
                                <a:lnTo>
                                  <a:pt x="1" y="1"/>
                                </a:lnTo>
                                <a:lnTo>
                                  <a:pt x="0" y="2"/>
                                </a:lnTo>
                                <a:lnTo>
                                  <a:pt x="0" y="3"/>
                                </a:lnTo>
                                <a:lnTo>
                                  <a:pt x="1" y="3"/>
                                </a:lnTo>
                                <a:lnTo>
                                  <a:pt x="2" y="2"/>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5" name="Freeform 1643"/>
                        <wps:cNvSpPr>
                          <a:spLocks/>
                        </wps:cNvSpPr>
                        <wps:spPr bwMode="auto">
                          <a:xfrm>
                            <a:off x="190500" y="514316"/>
                            <a:ext cx="19000" cy="37501"/>
                          </a:xfrm>
                          <a:custGeom>
                            <a:avLst/>
                            <a:gdLst>
                              <a:gd name="T0" fmla="*/ 19050 w 2"/>
                              <a:gd name="T1" fmla="*/ 37465 h 4"/>
                              <a:gd name="T2" fmla="*/ 19050 w 2"/>
                              <a:gd name="T3" fmla="*/ 28099 h 4"/>
                              <a:gd name="T4" fmla="*/ 19050 w 2"/>
                              <a:gd name="T5" fmla="*/ 28099 h 4"/>
                              <a:gd name="T6" fmla="*/ 19050 w 2"/>
                              <a:gd name="T7" fmla="*/ 37465 h 4"/>
                              <a:gd name="T8" fmla="*/ 19050 w 2"/>
                              <a:gd name="T9" fmla="*/ 28099 h 4"/>
                              <a:gd name="T10" fmla="*/ 19050 w 2"/>
                              <a:gd name="T11" fmla="*/ 28099 h 4"/>
                              <a:gd name="T12" fmla="*/ 19050 w 2"/>
                              <a:gd name="T13" fmla="*/ 37465 h 4"/>
                              <a:gd name="T14" fmla="*/ 19050 w 2"/>
                              <a:gd name="T15" fmla="*/ 28099 h 4"/>
                              <a:gd name="T16" fmla="*/ 19050 w 2"/>
                              <a:gd name="T17" fmla="*/ 28099 h 4"/>
                              <a:gd name="T18" fmla="*/ 19050 w 2"/>
                              <a:gd name="T19" fmla="*/ 28099 h 4"/>
                              <a:gd name="T20" fmla="*/ 19050 w 2"/>
                              <a:gd name="T21" fmla="*/ 28099 h 4"/>
                              <a:gd name="T22" fmla="*/ 19050 w 2"/>
                              <a:gd name="T23" fmla="*/ 28099 h 4"/>
                              <a:gd name="T24" fmla="*/ 9525 w 2"/>
                              <a:gd name="T25" fmla="*/ 28099 h 4"/>
                              <a:gd name="T26" fmla="*/ 19050 w 2"/>
                              <a:gd name="T27" fmla="*/ 28099 h 4"/>
                              <a:gd name="T28" fmla="*/ 19050 w 2"/>
                              <a:gd name="T29" fmla="*/ 28099 h 4"/>
                              <a:gd name="T30" fmla="*/ 19050 w 2"/>
                              <a:gd name="T31" fmla="*/ 18733 h 4"/>
                              <a:gd name="T32" fmla="*/ 9525 w 2"/>
                              <a:gd name="T33" fmla="*/ 18733 h 4"/>
                              <a:gd name="T34" fmla="*/ 19050 w 2"/>
                              <a:gd name="T35" fmla="*/ 18733 h 4"/>
                              <a:gd name="T36" fmla="*/ 9525 w 2"/>
                              <a:gd name="T37" fmla="*/ 9366 h 4"/>
                              <a:gd name="T38" fmla="*/ 9525 w 2"/>
                              <a:gd name="T39" fmla="*/ 9366 h 4"/>
                              <a:gd name="T40" fmla="*/ 9525 w 2"/>
                              <a:gd name="T41" fmla="*/ 0 h 4"/>
                              <a:gd name="T42" fmla="*/ 0 w 2"/>
                              <a:gd name="T43" fmla="*/ 0 h 4"/>
                              <a:gd name="T44" fmla="*/ 0 w 2"/>
                              <a:gd name="T45" fmla="*/ 9366 h 4"/>
                              <a:gd name="T46" fmla="*/ 0 w 2"/>
                              <a:gd name="T47" fmla="*/ 9366 h 4"/>
                              <a:gd name="T48" fmla="*/ 0 w 2"/>
                              <a:gd name="T49" fmla="*/ 18733 h 4"/>
                              <a:gd name="T50" fmla="*/ 9525 w 2"/>
                              <a:gd name="T51" fmla="*/ 28099 h 4"/>
                              <a:gd name="T52" fmla="*/ 9525 w 2"/>
                              <a:gd name="T53" fmla="*/ 28099 h 4"/>
                              <a:gd name="T54" fmla="*/ 9525 w 2"/>
                              <a:gd name="T55" fmla="*/ 28099 h 4"/>
                              <a:gd name="T56" fmla="*/ 9525 w 2"/>
                              <a:gd name="T57" fmla="*/ 37465 h 4"/>
                              <a:gd name="T58" fmla="*/ 9525 w 2"/>
                              <a:gd name="T59" fmla="*/ 37465 h 4"/>
                              <a:gd name="T60" fmla="*/ 9525 w 2"/>
                              <a:gd name="T61" fmla="*/ 37465 h 4"/>
                              <a:gd name="T62" fmla="*/ 19050 w 2"/>
                              <a:gd name="T63" fmla="*/ 37465 h 4"/>
                              <a:gd name="T64" fmla="*/ 19050 w 2"/>
                              <a:gd name="T65" fmla="*/ 37465 h 4"/>
                              <a:gd name="T66" fmla="*/ 19050 w 2"/>
                              <a:gd name="T67" fmla="*/ 37465 h 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 h="4">
                                <a:moveTo>
                                  <a:pt x="2" y="4"/>
                                </a:moveTo>
                                <a:lnTo>
                                  <a:pt x="2" y="3"/>
                                </a:lnTo>
                                <a:lnTo>
                                  <a:pt x="2" y="4"/>
                                </a:lnTo>
                                <a:lnTo>
                                  <a:pt x="2" y="3"/>
                                </a:lnTo>
                                <a:lnTo>
                                  <a:pt x="2" y="4"/>
                                </a:lnTo>
                                <a:lnTo>
                                  <a:pt x="2" y="3"/>
                                </a:lnTo>
                                <a:lnTo>
                                  <a:pt x="1" y="3"/>
                                </a:lnTo>
                                <a:lnTo>
                                  <a:pt x="2" y="3"/>
                                </a:lnTo>
                                <a:lnTo>
                                  <a:pt x="2" y="2"/>
                                </a:lnTo>
                                <a:lnTo>
                                  <a:pt x="1" y="2"/>
                                </a:lnTo>
                                <a:lnTo>
                                  <a:pt x="2" y="2"/>
                                </a:lnTo>
                                <a:lnTo>
                                  <a:pt x="1" y="1"/>
                                </a:lnTo>
                                <a:lnTo>
                                  <a:pt x="1" y="0"/>
                                </a:lnTo>
                                <a:lnTo>
                                  <a:pt x="0" y="0"/>
                                </a:lnTo>
                                <a:lnTo>
                                  <a:pt x="0" y="1"/>
                                </a:lnTo>
                                <a:lnTo>
                                  <a:pt x="0" y="2"/>
                                </a:lnTo>
                                <a:lnTo>
                                  <a:pt x="1" y="3"/>
                                </a:lnTo>
                                <a:lnTo>
                                  <a:pt x="1" y="4"/>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6" name="Freeform 1644"/>
                        <wps:cNvSpPr>
                          <a:spLocks/>
                        </wps:cNvSpPr>
                        <wps:spPr bwMode="auto">
                          <a:xfrm>
                            <a:off x="142800" y="504815"/>
                            <a:ext cx="47700" cy="28601"/>
                          </a:xfrm>
                          <a:custGeom>
                            <a:avLst/>
                            <a:gdLst>
                              <a:gd name="T0" fmla="*/ 47625 w 5"/>
                              <a:gd name="T1" fmla="*/ 19050 h 3"/>
                              <a:gd name="T2" fmla="*/ 38100 w 5"/>
                              <a:gd name="T3" fmla="*/ 9525 h 3"/>
                              <a:gd name="T4" fmla="*/ 28575 w 5"/>
                              <a:gd name="T5" fmla="*/ 9525 h 3"/>
                              <a:gd name="T6" fmla="*/ 38100 w 5"/>
                              <a:gd name="T7" fmla="*/ 9525 h 3"/>
                              <a:gd name="T8" fmla="*/ 38100 w 5"/>
                              <a:gd name="T9" fmla="*/ 9525 h 3"/>
                              <a:gd name="T10" fmla="*/ 28575 w 5"/>
                              <a:gd name="T11" fmla="*/ 19050 h 3"/>
                              <a:gd name="T12" fmla="*/ 28575 w 5"/>
                              <a:gd name="T13" fmla="*/ 19050 h 3"/>
                              <a:gd name="T14" fmla="*/ 28575 w 5"/>
                              <a:gd name="T15" fmla="*/ 19050 h 3"/>
                              <a:gd name="T16" fmla="*/ 28575 w 5"/>
                              <a:gd name="T17" fmla="*/ 19050 h 3"/>
                              <a:gd name="T18" fmla="*/ 28575 w 5"/>
                              <a:gd name="T19" fmla="*/ 19050 h 3"/>
                              <a:gd name="T20" fmla="*/ 28575 w 5"/>
                              <a:gd name="T21" fmla="*/ 19050 h 3"/>
                              <a:gd name="T22" fmla="*/ 28575 w 5"/>
                              <a:gd name="T23" fmla="*/ 19050 h 3"/>
                              <a:gd name="T24" fmla="*/ 28575 w 5"/>
                              <a:gd name="T25" fmla="*/ 19050 h 3"/>
                              <a:gd name="T26" fmla="*/ 28575 w 5"/>
                              <a:gd name="T27" fmla="*/ 19050 h 3"/>
                              <a:gd name="T28" fmla="*/ 28575 w 5"/>
                              <a:gd name="T29" fmla="*/ 19050 h 3"/>
                              <a:gd name="T30" fmla="*/ 28575 w 5"/>
                              <a:gd name="T31" fmla="*/ 19050 h 3"/>
                              <a:gd name="T32" fmla="*/ 28575 w 5"/>
                              <a:gd name="T33" fmla="*/ 19050 h 3"/>
                              <a:gd name="T34" fmla="*/ 19050 w 5"/>
                              <a:gd name="T35" fmla="*/ 19050 h 3"/>
                              <a:gd name="T36" fmla="*/ 28575 w 5"/>
                              <a:gd name="T37" fmla="*/ 19050 h 3"/>
                              <a:gd name="T38" fmla="*/ 19050 w 5"/>
                              <a:gd name="T39" fmla="*/ 9525 h 3"/>
                              <a:gd name="T40" fmla="*/ 19050 w 5"/>
                              <a:gd name="T41" fmla="*/ 9525 h 3"/>
                              <a:gd name="T42" fmla="*/ 9525 w 5"/>
                              <a:gd name="T43" fmla="*/ 0 h 3"/>
                              <a:gd name="T44" fmla="*/ 0 w 5"/>
                              <a:gd name="T45" fmla="*/ 9525 h 3"/>
                              <a:gd name="T46" fmla="*/ 9525 w 5"/>
                              <a:gd name="T47" fmla="*/ 19050 h 3"/>
                              <a:gd name="T48" fmla="*/ 19050 w 5"/>
                              <a:gd name="T49" fmla="*/ 19050 h 3"/>
                              <a:gd name="T50" fmla="*/ 19050 w 5"/>
                              <a:gd name="T51" fmla="*/ 19050 h 3"/>
                              <a:gd name="T52" fmla="*/ 19050 w 5"/>
                              <a:gd name="T53" fmla="*/ 28575 h 3"/>
                              <a:gd name="T54" fmla="*/ 19050 w 5"/>
                              <a:gd name="T55" fmla="*/ 28575 h 3"/>
                              <a:gd name="T56" fmla="*/ 28575 w 5"/>
                              <a:gd name="T57" fmla="*/ 28575 h 3"/>
                              <a:gd name="T58" fmla="*/ 28575 w 5"/>
                              <a:gd name="T59" fmla="*/ 28575 h 3"/>
                              <a:gd name="T60" fmla="*/ 28575 w 5"/>
                              <a:gd name="T61" fmla="*/ 28575 h 3"/>
                              <a:gd name="T62" fmla="*/ 28575 w 5"/>
                              <a:gd name="T63" fmla="*/ 28575 h 3"/>
                              <a:gd name="T64" fmla="*/ 28575 w 5"/>
                              <a:gd name="T65" fmla="*/ 28575 h 3"/>
                              <a:gd name="T66" fmla="*/ 38100 w 5"/>
                              <a:gd name="T67" fmla="*/ 28575 h 3"/>
                              <a:gd name="T68" fmla="*/ 38100 w 5"/>
                              <a:gd name="T69" fmla="*/ 19050 h 3"/>
                              <a:gd name="T70" fmla="*/ 38100 w 5"/>
                              <a:gd name="T71" fmla="*/ 19050 h 3"/>
                              <a:gd name="T72" fmla="*/ 47625 w 5"/>
                              <a:gd name="T73" fmla="*/ 19050 h 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3">
                                <a:moveTo>
                                  <a:pt x="5" y="2"/>
                                </a:moveTo>
                                <a:lnTo>
                                  <a:pt x="4" y="1"/>
                                </a:lnTo>
                                <a:lnTo>
                                  <a:pt x="3" y="1"/>
                                </a:lnTo>
                                <a:lnTo>
                                  <a:pt x="4" y="1"/>
                                </a:lnTo>
                                <a:lnTo>
                                  <a:pt x="3" y="2"/>
                                </a:lnTo>
                                <a:lnTo>
                                  <a:pt x="2" y="2"/>
                                </a:lnTo>
                                <a:lnTo>
                                  <a:pt x="3" y="2"/>
                                </a:lnTo>
                                <a:lnTo>
                                  <a:pt x="2" y="1"/>
                                </a:lnTo>
                                <a:lnTo>
                                  <a:pt x="1" y="0"/>
                                </a:lnTo>
                                <a:lnTo>
                                  <a:pt x="0" y="1"/>
                                </a:lnTo>
                                <a:lnTo>
                                  <a:pt x="1" y="2"/>
                                </a:lnTo>
                                <a:lnTo>
                                  <a:pt x="2" y="2"/>
                                </a:lnTo>
                                <a:lnTo>
                                  <a:pt x="2" y="3"/>
                                </a:lnTo>
                                <a:lnTo>
                                  <a:pt x="3" y="3"/>
                                </a:lnTo>
                                <a:lnTo>
                                  <a:pt x="4" y="3"/>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Freeform 1645"/>
                        <wps:cNvSpPr>
                          <a:spLocks/>
                        </wps:cNvSpPr>
                        <wps:spPr bwMode="auto">
                          <a:xfrm>
                            <a:off x="104700" y="485715"/>
                            <a:ext cx="28600" cy="47701"/>
                          </a:xfrm>
                          <a:custGeom>
                            <a:avLst/>
                            <a:gdLst>
                              <a:gd name="T0" fmla="*/ 28575 w 3"/>
                              <a:gd name="T1" fmla="*/ 9525 h 5"/>
                              <a:gd name="T2" fmla="*/ 19050 w 3"/>
                              <a:gd name="T3" fmla="*/ 0 h 5"/>
                              <a:gd name="T4" fmla="*/ 19050 w 3"/>
                              <a:gd name="T5" fmla="*/ 9525 h 5"/>
                              <a:gd name="T6" fmla="*/ 9525 w 3"/>
                              <a:gd name="T7" fmla="*/ 9525 h 5"/>
                              <a:gd name="T8" fmla="*/ 9525 w 3"/>
                              <a:gd name="T9" fmla="*/ 9525 h 5"/>
                              <a:gd name="T10" fmla="*/ 9525 w 3"/>
                              <a:gd name="T11" fmla="*/ 19050 h 5"/>
                              <a:gd name="T12" fmla="*/ 9525 w 3"/>
                              <a:gd name="T13" fmla="*/ 19050 h 5"/>
                              <a:gd name="T14" fmla="*/ 9525 w 3"/>
                              <a:gd name="T15" fmla="*/ 28575 h 5"/>
                              <a:gd name="T16" fmla="*/ 9525 w 3"/>
                              <a:gd name="T17" fmla="*/ 28575 h 5"/>
                              <a:gd name="T18" fmla="*/ 0 w 3"/>
                              <a:gd name="T19" fmla="*/ 38100 h 5"/>
                              <a:gd name="T20" fmla="*/ 9525 w 3"/>
                              <a:gd name="T21" fmla="*/ 38100 h 5"/>
                              <a:gd name="T22" fmla="*/ 0 w 3"/>
                              <a:gd name="T23" fmla="*/ 38100 h 5"/>
                              <a:gd name="T24" fmla="*/ 0 w 3"/>
                              <a:gd name="T25" fmla="*/ 47625 h 5"/>
                              <a:gd name="T26" fmla="*/ 0 w 3"/>
                              <a:gd name="T27" fmla="*/ 47625 h 5"/>
                              <a:gd name="T28" fmla="*/ 9525 w 3"/>
                              <a:gd name="T29" fmla="*/ 47625 h 5"/>
                              <a:gd name="T30" fmla="*/ 9525 w 3"/>
                              <a:gd name="T31" fmla="*/ 47625 h 5"/>
                              <a:gd name="T32" fmla="*/ 9525 w 3"/>
                              <a:gd name="T33" fmla="*/ 38100 h 5"/>
                              <a:gd name="T34" fmla="*/ 9525 w 3"/>
                              <a:gd name="T35" fmla="*/ 38100 h 5"/>
                              <a:gd name="T36" fmla="*/ 19050 w 3"/>
                              <a:gd name="T37" fmla="*/ 28575 h 5"/>
                              <a:gd name="T38" fmla="*/ 9525 w 3"/>
                              <a:gd name="T39" fmla="*/ 28575 h 5"/>
                              <a:gd name="T40" fmla="*/ 19050 w 3"/>
                              <a:gd name="T41" fmla="*/ 28575 h 5"/>
                              <a:gd name="T42" fmla="*/ 19050 w 3"/>
                              <a:gd name="T43" fmla="*/ 28575 h 5"/>
                              <a:gd name="T44" fmla="*/ 19050 w 3"/>
                              <a:gd name="T45" fmla="*/ 19050 h 5"/>
                              <a:gd name="T46" fmla="*/ 19050 w 3"/>
                              <a:gd name="T47" fmla="*/ 19050 h 5"/>
                              <a:gd name="T48" fmla="*/ 19050 w 3"/>
                              <a:gd name="T49" fmla="*/ 9525 h 5"/>
                              <a:gd name="T50" fmla="*/ 19050 w 3"/>
                              <a:gd name="T51" fmla="*/ 19050 h 5"/>
                              <a:gd name="T52" fmla="*/ 19050 w 3"/>
                              <a:gd name="T53" fmla="*/ 9525 h 5"/>
                              <a:gd name="T54" fmla="*/ 28575 w 3"/>
                              <a:gd name="T55" fmla="*/ 952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 h="5">
                                <a:moveTo>
                                  <a:pt x="3" y="1"/>
                                </a:moveTo>
                                <a:lnTo>
                                  <a:pt x="2" y="0"/>
                                </a:lnTo>
                                <a:lnTo>
                                  <a:pt x="2" y="1"/>
                                </a:lnTo>
                                <a:lnTo>
                                  <a:pt x="1" y="1"/>
                                </a:lnTo>
                                <a:lnTo>
                                  <a:pt x="1" y="2"/>
                                </a:lnTo>
                                <a:lnTo>
                                  <a:pt x="1" y="3"/>
                                </a:lnTo>
                                <a:lnTo>
                                  <a:pt x="0" y="4"/>
                                </a:lnTo>
                                <a:lnTo>
                                  <a:pt x="1" y="4"/>
                                </a:lnTo>
                                <a:lnTo>
                                  <a:pt x="0" y="4"/>
                                </a:lnTo>
                                <a:lnTo>
                                  <a:pt x="0" y="5"/>
                                </a:lnTo>
                                <a:lnTo>
                                  <a:pt x="1" y="5"/>
                                </a:lnTo>
                                <a:lnTo>
                                  <a:pt x="1" y="4"/>
                                </a:lnTo>
                                <a:lnTo>
                                  <a:pt x="2" y="3"/>
                                </a:lnTo>
                                <a:lnTo>
                                  <a:pt x="1" y="3"/>
                                </a:lnTo>
                                <a:lnTo>
                                  <a:pt x="2" y="3"/>
                                </a:lnTo>
                                <a:lnTo>
                                  <a:pt x="2" y="2"/>
                                </a:lnTo>
                                <a:lnTo>
                                  <a:pt x="2" y="1"/>
                                </a:lnTo>
                                <a:lnTo>
                                  <a:pt x="2" y="2"/>
                                </a:lnTo>
                                <a:lnTo>
                                  <a:pt x="2" y="1"/>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8" name="Freeform 1646"/>
                        <wps:cNvSpPr>
                          <a:spLocks/>
                        </wps:cNvSpPr>
                        <wps:spPr bwMode="auto">
                          <a:xfrm>
                            <a:off x="85700" y="561317"/>
                            <a:ext cx="38100" cy="38101"/>
                          </a:xfrm>
                          <a:custGeom>
                            <a:avLst/>
                            <a:gdLst>
                              <a:gd name="T0" fmla="*/ 38100 w 4"/>
                              <a:gd name="T1" fmla="*/ 0 h 4"/>
                              <a:gd name="T2" fmla="*/ 28575 w 4"/>
                              <a:gd name="T3" fmla="*/ 0 h 4"/>
                              <a:gd name="T4" fmla="*/ 28575 w 4"/>
                              <a:gd name="T5" fmla="*/ 0 h 4"/>
                              <a:gd name="T6" fmla="*/ 28575 w 4"/>
                              <a:gd name="T7" fmla="*/ 0 h 4"/>
                              <a:gd name="T8" fmla="*/ 28575 w 4"/>
                              <a:gd name="T9" fmla="*/ 0 h 4"/>
                              <a:gd name="T10" fmla="*/ 28575 w 4"/>
                              <a:gd name="T11" fmla="*/ 9525 h 4"/>
                              <a:gd name="T12" fmla="*/ 19050 w 4"/>
                              <a:gd name="T13" fmla="*/ 9525 h 4"/>
                              <a:gd name="T14" fmla="*/ 28575 w 4"/>
                              <a:gd name="T15" fmla="*/ 9525 h 4"/>
                              <a:gd name="T16" fmla="*/ 28575 w 4"/>
                              <a:gd name="T17" fmla="*/ 9525 h 4"/>
                              <a:gd name="T18" fmla="*/ 19050 w 4"/>
                              <a:gd name="T19" fmla="*/ 9525 h 4"/>
                              <a:gd name="T20" fmla="*/ 19050 w 4"/>
                              <a:gd name="T21" fmla="*/ 19050 h 4"/>
                              <a:gd name="T22" fmla="*/ 9525 w 4"/>
                              <a:gd name="T23" fmla="*/ 19050 h 4"/>
                              <a:gd name="T24" fmla="*/ 9525 w 4"/>
                              <a:gd name="T25" fmla="*/ 28575 h 4"/>
                              <a:gd name="T26" fmla="*/ 0 w 4"/>
                              <a:gd name="T27" fmla="*/ 28575 h 4"/>
                              <a:gd name="T28" fmla="*/ 9525 w 4"/>
                              <a:gd name="T29" fmla="*/ 38100 h 4"/>
                              <a:gd name="T30" fmla="*/ 9525 w 4"/>
                              <a:gd name="T31" fmla="*/ 38100 h 4"/>
                              <a:gd name="T32" fmla="*/ 19050 w 4"/>
                              <a:gd name="T33" fmla="*/ 28575 h 4"/>
                              <a:gd name="T34" fmla="*/ 28575 w 4"/>
                              <a:gd name="T35" fmla="*/ 28575 h 4"/>
                              <a:gd name="T36" fmla="*/ 28575 w 4"/>
                              <a:gd name="T37" fmla="*/ 19050 h 4"/>
                              <a:gd name="T38" fmla="*/ 28575 w 4"/>
                              <a:gd name="T39" fmla="*/ 19050 h 4"/>
                              <a:gd name="T40" fmla="*/ 28575 w 4"/>
                              <a:gd name="T41" fmla="*/ 19050 h 4"/>
                              <a:gd name="T42" fmla="*/ 38100 w 4"/>
                              <a:gd name="T43" fmla="*/ 9525 h 4"/>
                              <a:gd name="T44" fmla="*/ 38100 w 4"/>
                              <a:gd name="T45" fmla="*/ 9525 h 4"/>
                              <a:gd name="T46" fmla="*/ 38100 w 4"/>
                              <a:gd name="T47" fmla="*/ 0 h 4"/>
                              <a:gd name="T48" fmla="*/ 38100 w 4"/>
                              <a:gd name="T49" fmla="*/ 0 h 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4">
                                <a:moveTo>
                                  <a:pt x="4" y="0"/>
                                </a:moveTo>
                                <a:lnTo>
                                  <a:pt x="3" y="0"/>
                                </a:lnTo>
                                <a:lnTo>
                                  <a:pt x="3" y="1"/>
                                </a:lnTo>
                                <a:lnTo>
                                  <a:pt x="2" y="1"/>
                                </a:lnTo>
                                <a:lnTo>
                                  <a:pt x="3" y="1"/>
                                </a:lnTo>
                                <a:lnTo>
                                  <a:pt x="2" y="1"/>
                                </a:lnTo>
                                <a:lnTo>
                                  <a:pt x="2" y="2"/>
                                </a:lnTo>
                                <a:lnTo>
                                  <a:pt x="1" y="2"/>
                                </a:lnTo>
                                <a:lnTo>
                                  <a:pt x="1" y="3"/>
                                </a:lnTo>
                                <a:lnTo>
                                  <a:pt x="0" y="3"/>
                                </a:lnTo>
                                <a:lnTo>
                                  <a:pt x="1" y="4"/>
                                </a:lnTo>
                                <a:lnTo>
                                  <a:pt x="2" y="3"/>
                                </a:lnTo>
                                <a:lnTo>
                                  <a:pt x="3" y="3"/>
                                </a:lnTo>
                                <a:lnTo>
                                  <a:pt x="3" y="2"/>
                                </a:lnTo>
                                <a:lnTo>
                                  <a:pt x="4" y="1"/>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 name="Freeform 1647"/>
                        <wps:cNvSpPr>
                          <a:spLocks/>
                        </wps:cNvSpPr>
                        <wps:spPr bwMode="auto">
                          <a:xfrm>
                            <a:off x="57100" y="608918"/>
                            <a:ext cx="28600" cy="47601"/>
                          </a:xfrm>
                          <a:custGeom>
                            <a:avLst/>
                            <a:gdLst>
                              <a:gd name="T0" fmla="*/ 9525 w 3"/>
                              <a:gd name="T1" fmla="*/ 9525 h 5"/>
                              <a:gd name="T2" fmla="*/ 9525 w 3"/>
                              <a:gd name="T3" fmla="*/ 0 h 5"/>
                              <a:gd name="T4" fmla="*/ 9525 w 3"/>
                              <a:gd name="T5" fmla="*/ 0 h 5"/>
                              <a:gd name="T6" fmla="*/ 0 w 3"/>
                              <a:gd name="T7" fmla="*/ 9525 h 5"/>
                              <a:gd name="T8" fmla="*/ 0 w 3"/>
                              <a:gd name="T9" fmla="*/ 9525 h 5"/>
                              <a:gd name="T10" fmla="*/ 0 w 3"/>
                              <a:gd name="T11" fmla="*/ 9525 h 5"/>
                              <a:gd name="T12" fmla="*/ 0 w 3"/>
                              <a:gd name="T13" fmla="*/ 19050 h 5"/>
                              <a:gd name="T14" fmla="*/ 0 w 3"/>
                              <a:gd name="T15" fmla="*/ 19050 h 5"/>
                              <a:gd name="T16" fmla="*/ 0 w 3"/>
                              <a:gd name="T17" fmla="*/ 19050 h 5"/>
                              <a:gd name="T18" fmla="*/ 0 w 3"/>
                              <a:gd name="T19" fmla="*/ 19050 h 5"/>
                              <a:gd name="T20" fmla="*/ 0 w 3"/>
                              <a:gd name="T21" fmla="*/ 28575 h 5"/>
                              <a:gd name="T22" fmla="*/ 0 w 3"/>
                              <a:gd name="T23" fmla="*/ 28575 h 5"/>
                              <a:gd name="T24" fmla="*/ 0 w 3"/>
                              <a:gd name="T25" fmla="*/ 28575 h 5"/>
                              <a:gd name="T26" fmla="*/ 9525 w 3"/>
                              <a:gd name="T27" fmla="*/ 38100 h 5"/>
                              <a:gd name="T28" fmla="*/ 9525 w 3"/>
                              <a:gd name="T29" fmla="*/ 38100 h 5"/>
                              <a:gd name="T30" fmla="*/ 19050 w 3"/>
                              <a:gd name="T31" fmla="*/ 47625 h 5"/>
                              <a:gd name="T32" fmla="*/ 19050 w 3"/>
                              <a:gd name="T33" fmla="*/ 47625 h 5"/>
                              <a:gd name="T34" fmla="*/ 28575 w 3"/>
                              <a:gd name="T35" fmla="*/ 38100 h 5"/>
                              <a:gd name="T36" fmla="*/ 28575 w 3"/>
                              <a:gd name="T37" fmla="*/ 38100 h 5"/>
                              <a:gd name="T38" fmla="*/ 19050 w 3"/>
                              <a:gd name="T39" fmla="*/ 28575 h 5"/>
                              <a:gd name="T40" fmla="*/ 19050 w 3"/>
                              <a:gd name="T41" fmla="*/ 28575 h 5"/>
                              <a:gd name="T42" fmla="*/ 9525 w 3"/>
                              <a:gd name="T43" fmla="*/ 19050 h 5"/>
                              <a:gd name="T44" fmla="*/ 9525 w 3"/>
                              <a:gd name="T45" fmla="*/ 28575 h 5"/>
                              <a:gd name="T46" fmla="*/ 9525 w 3"/>
                              <a:gd name="T47" fmla="*/ 28575 h 5"/>
                              <a:gd name="T48" fmla="*/ 9525 w 3"/>
                              <a:gd name="T49" fmla="*/ 19050 h 5"/>
                              <a:gd name="T50" fmla="*/ 9525 w 3"/>
                              <a:gd name="T51" fmla="*/ 19050 h 5"/>
                              <a:gd name="T52" fmla="*/ 9525 w 3"/>
                              <a:gd name="T53" fmla="*/ 19050 h 5"/>
                              <a:gd name="T54" fmla="*/ 9525 w 3"/>
                              <a:gd name="T55" fmla="*/ 19050 h 5"/>
                              <a:gd name="T56" fmla="*/ 9525 w 3"/>
                              <a:gd name="T57" fmla="*/ 19050 h 5"/>
                              <a:gd name="T58" fmla="*/ 9525 w 3"/>
                              <a:gd name="T59" fmla="*/ 19050 h 5"/>
                              <a:gd name="T60" fmla="*/ 9525 w 3"/>
                              <a:gd name="T61" fmla="*/ 19050 h 5"/>
                              <a:gd name="T62" fmla="*/ 9525 w 3"/>
                              <a:gd name="T63" fmla="*/ 19050 h 5"/>
                              <a:gd name="T64" fmla="*/ 9525 w 3"/>
                              <a:gd name="T65" fmla="*/ 19050 h 5"/>
                              <a:gd name="T66" fmla="*/ 9525 w 3"/>
                              <a:gd name="T67" fmla="*/ 9525 h 5"/>
                              <a:gd name="T68" fmla="*/ 9525 w 3"/>
                              <a:gd name="T69" fmla="*/ 9525 h 5"/>
                              <a:gd name="T70" fmla="*/ 9525 w 3"/>
                              <a:gd name="T71" fmla="*/ 9525 h 5"/>
                              <a:gd name="T72" fmla="*/ 9525 w 3"/>
                              <a:gd name="T73" fmla="*/ 9525 h 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 h="5">
                                <a:moveTo>
                                  <a:pt x="1" y="1"/>
                                </a:moveTo>
                                <a:lnTo>
                                  <a:pt x="1" y="0"/>
                                </a:lnTo>
                                <a:lnTo>
                                  <a:pt x="0" y="1"/>
                                </a:lnTo>
                                <a:lnTo>
                                  <a:pt x="0" y="2"/>
                                </a:lnTo>
                                <a:lnTo>
                                  <a:pt x="0" y="3"/>
                                </a:lnTo>
                                <a:lnTo>
                                  <a:pt x="1" y="4"/>
                                </a:lnTo>
                                <a:lnTo>
                                  <a:pt x="2" y="5"/>
                                </a:lnTo>
                                <a:lnTo>
                                  <a:pt x="3" y="4"/>
                                </a:lnTo>
                                <a:lnTo>
                                  <a:pt x="2" y="3"/>
                                </a:lnTo>
                                <a:lnTo>
                                  <a:pt x="1" y="2"/>
                                </a:lnTo>
                                <a:lnTo>
                                  <a:pt x="1" y="3"/>
                                </a:lnTo>
                                <a:lnTo>
                                  <a:pt x="1" y="2"/>
                                </a:lnTo>
                                <a:lnTo>
                                  <a:pt x="1"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0" name="Freeform 1648"/>
                        <wps:cNvSpPr>
                          <a:spLocks/>
                        </wps:cNvSpPr>
                        <wps:spPr bwMode="auto">
                          <a:xfrm>
                            <a:off x="104700" y="666120"/>
                            <a:ext cx="28600" cy="38101"/>
                          </a:xfrm>
                          <a:custGeom>
                            <a:avLst/>
                            <a:gdLst>
                              <a:gd name="T0" fmla="*/ 9525 w 3"/>
                              <a:gd name="T1" fmla="*/ 0 h 4"/>
                              <a:gd name="T2" fmla="*/ 0 w 3"/>
                              <a:gd name="T3" fmla="*/ 9525 h 4"/>
                              <a:gd name="T4" fmla="*/ 0 w 3"/>
                              <a:gd name="T5" fmla="*/ 9525 h 4"/>
                              <a:gd name="T6" fmla="*/ 0 w 3"/>
                              <a:gd name="T7" fmla="*/ 9525 h 4"/>
                              <a:gd name="T8" fmla="*/ 9525 w 3"/>
                              <a:gd name="T9" fmla="*/ 19050 h 4"/>
                              <a:gd name="T10" fmla="*/ 9525 w 3"/>
                              <a:gd name="T11" fmla="*/ 19050 h 4"/>
                              <a:gd name="T12" fmla="*/ 19050 w 3"/>
                              <a:gd name="T13" fmla="*/ 19050 h 4"/>
                              <a:gd name="T14" fmla="*/ 9525 w 3"/>
                              <a:gd name="T15" fmla="*/ 19050 h 4"/>
                              <a:gd name="T16" fmla="*/ 9525 w 3"/>
                              <a:gd name="T17" fmla="*/ 19050 h 4"/>
                              <a:gd name="T18" fmla="*/ 19050 w 3"/>
                              <a:gd name="T19" fmla="*/ 28575 h 4"/>
                              <a:gd name="T20" fmla="*/ 19050 w 3"/>
                              <a:gd name="T21" fmla="*/ 19050 h 4"/>
                              <a:gd name="T22" fmla="*/ 19050 w 3"/>
                              <a:gd name="T23" fmla="*/ 19050 h 4"/>
                              <a:gd name="T24" fmla="*/ 19050 w 3"/>
                              <a:gd name="T25" fmla="*/ 19050 h 4"/>
                              <a:gd name="T26" fmla="*/ 19050 w 3"/>
                              <a:gd name="T27" fmla="*/ 28575 h 4"/>
                              <a:gd name="T28" fmla="*/ 19050 w 3"/>
                              <a:gd name="T29" fmla="*/ 28575 h 4"/>
                              <a:gd name="T30" fmla="*/ 19050 w 3"/>
                              <a:gd name="T31" fmla="*/ 28575 h 4"/>
                              <a:gd name="T32" fmla="*/ 9525 w 3"/>
                              <a:gd name="T33" fmla="*/ 28575 h 4"/>
                              <a:gd name="T34" fmla="*/ 19050 w 3"/>
                              <a:gd name="T35" fmla="*/ 28575 h 4"/>
                              <a:gd name="T36" fmla="*/ 9525 w 3"/>
                              <a:gd name="T37" fmla="*/ 28575 h 4"/>
                              <a:gd name="T38" fmla="*/ 9525 w 3"/>
                              <a:gd name="T39" fmla="*/ 28575 h 4"/>
                              <a:gd name="T40" fmla="*/ 9525 w 3"/>
                              <a:gd name="T41" fmla="*/ 28575 h 4"/>
                              <a:gd name="T42" fmla="*/ 19050 w 3"/>
                              <a:gd name="T43" fmla="*/ 38100 h 4"/>
                              <a:gd name="T44" fmla="*/ 19050 w 3"/>
                              <a:gd name="T45" fmla="*/ 38100 h 4"/>
                              <a:gd name="T46" fmla="*/ 19050 w 3"/>
                              <a:gd name="T47" fmla="*/ 38100 h 4"/>
                              <a:gd name="T48" fmla="*/ 19050 w 3"/>
                              <a:gd name="T49" fmla="*/ 38100 h 4"/>
                              <a:gd name="T50" fmla="*/ 28575 w 3"/>
                              <a:gd name="T51" fmla="*/ 28575 h 4"/>
                              <a:gd name="T52" fmla="*/ 28575 w 3"/>
                              <a:gd name="T53" fmla="*/ 28575 h 4"/>
                              <a:gd name="T54" fmla="*/ 28575 w 3"/>
                              <a:gd name="T55" fmla="*/ 28575 h 4"/>
                              <a:gd name="T56" fmla="*/ 28575 w 3"/>
                              <a:gd name="T57" fmla="*/ 19050 h 4"/>
                              <a:gd name="T58" fmla="*/ 28575 w 3"/>
                              <a:gd name="T59" fmla="*/ 19050 h 4"/>
                              <a:gd name="T60" fmla="*/ 28575 w 3"/>
                              <a:gd name="T61" fmla="*/ 19050 h 4"/>
                              <a:gd name="T62" fmla="*/ 19050 w 3"/>
                              <a:gd name="T63" fmla="*/ 9525 h 4"/>
                              <a:gd name="T64" fmla="*/ 19050 w 3"/>
                              <a:gd name="T65" fmla="*/ 9525 h 4"/>
                              <a:gd name="T66" fmla="*/ 19050 w 3"/>
                              <a:gd name="T67" fmla="*/ 9525 h 4"/>
                              <a:gd name="T68" fmla="*/ 9525 w 3"/>
                              <a:gd name="T69" fmla="*/ 0 h 4"/>
                              <a:gd name="T70" fmla="*/ 9525 w 3"/>
                              <a:gd name="T71" fmla="*/ 0 h 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 h="4">
                                <a:moveTo>
                                  <a:pt x="1" y="0"/>
                                </a:moveTo>
                                <a:lnTo>
                                  <a:pt x="0" y="1"/>
                                </a:lnTo>
                                <a:lnTo>
                                  <a:pt x="1" y="2"/>
                                </a:lnTo>
                                <a:lnTo>
                                  <a:pt x="2" y="2"/>
                                </a:lnTo>
                                <a:lnTo>
                                  <a:pt x="1" y="2"/>
                                </a:lnTo>
                                <a:lnTo>
                                  <a:pt x="2" y="3"/>
                                </a:lnTo>
                                <a:lnTo>
                                  <a:pt x="2" y="2"/>
                                </a:lnTo>
                                <a:lnTo>
                                  <a:pt x="2" y="3"/>
                                </a:lnTo>
                                <a:lnTo>
                                  <a:pt x="1" y="3"/>
                                </a:lnTo>
                                <a:lnTo>
                                  <a:pt x="2" y="3"/>
                                </a:lnTo>
                                <a:lnTo>
                                  <a:pt x="1" y="3"/>
                                </a:lnTo>
                                <a:lnTo>
                                  <a:pt x="2" y="4"/>
                                </a:lnTo>
                                <a:lnTo>
                                  <a:pt x="3" y="3"/>
                                </a:lnTo>
                                <a:lnTo>
                                  <a:pt x="3" y="2"/>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1" name="Freeform 1649"/>
                        <wps:cNvSpPr>
                          <a:spLocks/>
                        </wps:cNvSpPr>
                        <wps:spPr bwMode="auto">
                          <a:xfrm>
                            <a:off x="47600" y="713722"/>
                            <a:ext cx="47600" cy="28601"/>
                          </a:xfrm>
                          <a:custGeom>
                            <a:avLst/>
                            <a:gdLst>
                              <a:gd name="T0" fmla="*/ 47625 w 5"/>
                              <a:gd name="T1" fmla="*/ 9525 h 3"/>
                              <a:gd name="T2" fmla="*/ 38100 w 5"/>
                              <a:gd name="T3" fmla="*/ 0 h 3"/>
                              <a:gd name="T4" fmla="*/ 28575 w 5"/>
                              <a:gd name="T5" fmla="*/ 9525 h 3"/>
                              <a:gd name="T6" fmla="*/ 19050 w 5"/>
                              <a:gd name="T7" fmla="*/ 9525 h 3"/>
                              <a:gd name="T8" fmla="*/ 9525 w 5"/>
                              <a:gd name="T9" fmla="*/ 19050 h 3"/>
                              <a:gd name="T10" fmla="*/ 0 w 5"/>
                              <a:gd name="T11" fmla="*/ 19050 h 3"/>
                              <a:gd name="T12" fmla="*/ 9525 w 5"/>
                              <a:gd name="T13" fmla="*/ 28575 h 3"/>
                              <a:gd name="T14" fmla="*/ 9525 w 5"/>
                              <a:gd name="T15" fmla="*/ 28575 h 3"/>
                              <a:gd name="T16" fmla="*/ 19050 w 5"/>
                              <a:gd name="T17" fmla="*/ 28575 h 3"/>
                              <a:gd name="T18" fmla="*/ 38100 w 5"/>
                              <a:gd name="T19" fmla="*/ 19050 h 3"/>
                              <a:gd name="T20" fmla="*/ 47625 w 5"/>
                              <a:gd name="T21" fmla="*/ 9525 h 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3">
                                <a:moveTo>
                                  <a:pt x="5" y="1"/>
                                </a:moveTo>
                                <a:lnTo>
                                  <a:pt x="4" y="0"/>
                                </a:lnTo>
                                <a:lnTo>
                                  <a:pt x="3" y="1"/>
                                </a:lnTo>
                                <a:lnTo>
                                  <a:pt x="2" y="1"/>
                                </a:lnTo>
                                <a:lnTo>
                                  <a:pt x="1" y="2"/>
                                </a:lnTo>
                                <a:lnTo>
                                  <a:pt x="0" y="2"/>
                                </a:lnTo>
                                <a:lnTo>
                                  <a:pt x="1" y="3"/>
                                </a:lnTo>
                                <a:lnTo>
                                  <a:pt x="2" y="3"/>
                                </a:lnTo>
                                <a:lnTo>
                                  <a:pt x="4" y="2"/>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2" name="Freeform 1650"/>
                        <wps:cNvSpPr>
                          <a:spLocks/>
                        </wps:cNvSpPr>
                        <wps:spPr bwMode="auto">
                          <a:xfrm>
                            <a:off x="19000" y="751823"/>
                            <a:ext cx="9500" cy="47601"/>
                          </a:xfrm>
                          <a:custGeom>
                            <a:avLst/>
                            <a:gdLst>
                              <a:gd name="T0" fmla="*/ 9525 w 1"/>
                              <a:gd name="T1" fmla="*/ 9525 h 5"/>
                              <a:gd name="T2" fmla="*/ 9525 w 1"/>
                              <a:gd name="T3" fmla="*/ 0 h 5"/>
                              <a:gd name="T4" fmla="*/ 0 w 1"/>
                              <a:gd name="T5" fmla="*/ 9525 h 5"/>
                              <a:gd name="T6" fmla="*/ 0 w 1"/>
                              <a:gd name="T7" fmla="*/ 9525 h 5"/>
                              <a:gd name="T8" fmla="*/ 0 w 1"/>
                              <a:gd name="T9" fmla="*/ 9525 h 5"/>
                              <a:gd name="T10" fmla="*/ 0 w 1"/>
                              <a:gd name="T11" fmla="*/ 19050 h 5"/>
                              <a:gd name="T12" fmla="*/ 0 w 1"/>
                              <a:gd name="T13" fmla="*/ 38100 h 5"/>
                              <a:gd name="T14" fmla="*/ 0 w 1"/>
                              <a:gd name="T15" fmla="*/ 47625 h 5"/>
                              <a:gd name="T16" fmla="*/ 0 w 1"/>
                              <a:gd name="T17" fmla="*/ 47625 h 5"/>
                              <a:gd name="T18" fmla="*/ 0 w 1"/>
                              <a:gd name="T19" fmla="*/ 47625 h 5"/>
                              <a:gd name="T20" fmla="*/ 9525 w 1"/>
                              <a:gd name="T21" fmla="*/ 47625 h 5"/>
                              <a:gd name="T22" fmla="*/ 9525 w 1"/>
                              <a:gd name="T23" fmla="*/ 47625 h 5"/>
                              <a:gd name="T24" fmla="*/ 9525 w 1"/>
                              <a:gd name="T25" fmla="*/ 47625 h 5"/>
                              <a:gd name="T26" fmla="*/ 9525 w 1"/>
                              <a:gd name="T27" fmla="*/ 47625 h 5"/>
                              <a:gd name="T28" fmla="*/ 9525 w 1"/>
                              <a:gd name="T29" fmla="*/ 38100 h 5"/>
                              <a:gd name="T30" fmla="*/ 9525 w 1"/>
                              <a:gd name="T31" fmla="*/ 19050 h 5"/>
                              <a:gd name="T32" fmla="*/ 9525 w 1"/>
                              <a:gd name="T33" fmla="*/ 9525 h 5"/>
                              <a:gd name="T34" fmla="*/ 9525 w 1"/>
                              <a:gd name="T35" fmla="*/ 9525 h 5"/>
                              <a:gd name="T36" fmla="*/ 9525 w 1"/>
                              <a:gd name="T37" fmla="*/ 19050 h 5"/>
                              <a:gd name="T38" fmla="*/ 9525 w 1"/>
                              <a:gd name="T39" fmla="*/ 952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 h="5">
                                <a:moveTo>
                                  <a:pt x="1" y="1"/>
                                </a:moveTo>
                                <a:lnTo>
                                  <a:pt x="1" y="0"/>
                                </a:lnTo>
                                <a:lnTo>
                                  <a:pt x="0" y="1"/>
                                </a:lnTo>
                                <a:lnTo>
                                  <a:pt x="0" y="2"/>
                                </a:lnTo>
                                <a:lnTo>
                                  <a:pt x="0" y="4"/>
                                </a:lnTo>
                                <a:lnTo>
                                  <a:pt x="0" y="5"/>
                                </a:lnTo>
                                <a:lnTo>
                                  <a:pt x="1" y="5"/>
                                </a:lnTo>
                                <a:lnTo>
                                  <a:pt x="1" y="4"/>
                                </a:lnTo>
                                <a:lnTo>
                                  <a:pt x="1" y="2"/>
                                </a:lnTo>
                                <a:lnTo>
                                  <a:pt x="1" y="1"/>
                                </a:lnTo>
                                <a:lnTo>
                                  <a:pt x="1" y="2"/>
                                </a:lnTo>
                                <a:lnTo>
                                  <a:pt x="1"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3" name="Freeform 1651"/>
                        <wps:cNvSpPr>
                          <a:spLocks/>
                        </wps:cNvSpPr>
                        <wps:spPr bwMode="auto">
                          <a:xfrm>
                            <a:off x="38100" y="818525"/>
                            <a:ext cx="38100" cy="19001"/>
                          </a:xfrm>
                          <a:custGeom>
                            <a:avLst/>
                            <a:gdLst>
                              <a:gd name="T0" fmla="*/ 0 w 4"/>
                              <a:gd name="T1" fmla="*/ 9525 h 2"/>
                              <a:gd name="T2" fmla="*/ 0 w 4"/>
                              <a:gd name="T3" fmla="*/ 9525 h 2"/>
                              <a:gd name="T4" fmla="*/ 0 w 4"/>
                              <a:gd name="T5" fmla="*/ 9525 h 2"/>
                              <a:gd name="T6" fmla="*/ 0 w 4"/>
                              <a:gd name="T7" fmla="*/ 9525 h 2"/>
                              <a:gd name="T8" fmla="*/ 0 w 4"/>
                              <a:gd name="T9" fmla="*/ 9525 h 2"/>
                              <a:gd name="T10" fmla="*/ 0 w 4"/>
                              <a:gd name="T11" fmla="*/ 19050 h 2"/>
                              <a:gd name="T12" fmla="*/ 0 w 4"/>
                              <a:gd name="T13" fmla="*/ 19050 h 2"/>
                              <a:gd name="T14" fmla="*/ 0 w 4"/>
                              <a:gd name="T15" fmla="*/ 19050 h 2"/>
                              <a:gd name="T16" fmla="*/ 9525 w 4"/>
                              <a:gd name="T17" fmla="*/ 19050 h 2"/>
                              <a:gd name="T18" fmla="*/ 9525 w 4"/>
                              <a:gd name="T19" fmla="*/ 19050 h 2"/>
                              <a:gd name="T20" fmla="*/ 9525 w 4"/>
                              <a:gd name="T21" fmla="*/ 19050 h 2"/>
                              <a:gd name="T22" fmla="*/ 9525 w 4"/>
                              <a:gd name="T23" fmla="*/ 19050 h 2"/>
                              <a:gd name="T24" fmla="*/ 19050 w 4"/>
                              <a:gd name="T25" fmla="*/ 19050 h 2"/>
                              <a:gd name="T26" fmla="*/ 28575 w 4"/>
                              <a:gd name="T27" fmla="*/ 19050 h 2"/>
                              <a:gd name="T28" fmla="*/ 38100 w 4"/>
                              <a:gd name="T29" fmla="*/ 9525 h 2"/>
                              <a:gd name="T30" fmla="*/ 38100 w 4"/>
                              <a:gd name="T31" fmla="*/ 9525 h 2"/>
                              <a:gd name="T32" fmla="*/ 38100 w 4"/>
                              <a:gd name="T33" fmla="*/ 9525 h 2"/>
                              <a:gd name="T34" fmla="*/ 38100 w 4"/>
                              <a:gd name="T35" fmla="*/ 9525 h 2"/>
                              <a:gd name="T36" fmla="*/ 38100 w 4"/>
                              <a:gd name="T37" fmla="*/ 9525 h 2"/>
                              <a:gd name="T38" fmla="*/ 38100 w 4"/>
                              <a:gd name="T39" fmla="*/ 0 h 2"/>
                              <a:gd name="T40" fmla="*/ 38100 w 4"/>
                              <a:gd name="T41" fmla="*/ 0 h 2"/>
                              <a:gd name="T42" fmla="*/ 38100 w 4"/>
                              <a:gd name="T43" fmla="*/ 0 h 2"/>
                              <a:gd name="T44" fmla="*/ 28575 w 4"/>
                              <a:gd name="T45" fmla="*/ 0 h 2"/>
                              <a:gd name="T46" fmla="*/ 19050 w 4"/>
                              <a:gd name="T47" fmla="*/ 9525 h 2"/>
                              <a:gd name="T48" fmla="*/ 19050 w 4"/>
                              <a:gd name="T49" fmla="*/ 9525 h 2"/>
                              <a:gd name="T50" fmla="*/ 9525 w 4"/>
                              <a:gd name="T51" fmla="*/ 9525 h 2"/>
                              <a:gd name="T52" fmla="*/ 9525 w 4"/>
                              <a:gd name="T53" fmla="*/ 9525 h 2"/>
                              <a:gd name="T54" fmla="*/ 9525 w 4"/>
                              <a:gd name="T55" fmla="*/ 9525 h 2"/>
                              <a:gd name="T56" fmla="*/ 9525 w 4"/>
                              <a:gd name="T57" fmla="*/ 9525 h 2"/>
                              <a:gd name="T58" fmla="*/ 9525 w 4"/>
                              <a:gd name="T59" fmla="*/ 9525 h 2"/>
                              <a:gd name="T60" fmla="*/ 9525 w 4"/>
                              <a:gd name="T61" fmla="*/ 9525 h 2"/>
                              <a:gd name="T62" fmla="*/ 9525 w 4"/>
                              <a:gd name="T63" fmla="*/ 9525 h 2"/>
                              <a:gd name="T64" fmla="*/ 0 w 4"/>
                              <a:gd name="T65" fmla="*/ 9525 h 2"/>
                              <a:gd name="T66" fmla="*/ 0 w 4"/>
                              <a:gd name="T67" fmla="*/ 9525 h 2"/>
                              <a:gd name="T68" fmla="*/ 9525 w 4"/>
                              <a:gd name="T69" fmla="*/ 9525 h 2"/>
                              <a:gd name="T70" fmla="*/ 0 w 4"/>
                              <a:gd name="T71" fmla="*/ 9525 h 2"/>
                              <a:gd name="T72" fmla="*/ 0 w 4"/>
                              <a:gd name="T73" fmla="*/ 9525 h 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 h="2">
                                <a:moveTo>
                                  <a:pt x="0" y="1"/>
                                </a:moveTo>
                                <a:lnTo>
                                  <a:pt x="0" y="1"/>
                                </a:lnTo>
                                <a:lnTo>
                                  <a:pt x="0" y="2"/>
                                </a:lnTo>
                                <a:lnTo>
                                  <a:pt x="1" y="2"/>
                                </a:lnTo>
                                <a:lnTo>
                                  <a:pt x="2" y="2"/>
                                </a:lnTo>
                                <a:lnTo>
                                  <a:pt x="3" y="2"/>
                                </a:lnTo>
                                <a:lnTo>
                                  <a:pt x="4" y="1"/>
                                </a:lnTo>
                                <a:lnTo>
                                  <a:pt x="4" y="0"/>
                                </a:lnTo>
                                <a:lnTo>
                                  <a:pt x="3" y="0"/>
                                </a:lnTo>
                                <a:lnTo>
                                  <a:pt x="2" y="1"/>
                                </a:lnTo>
                                <a:lnTo>
                                  <a:pt x="1" y="1"/>
                                </a:lnTo>
                                <a:lnTo>
                                  <a:pt x="0" y="1"/>
                                </a:lnTo>
                                <a:lnTo>
                                  <a:pt x="1"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4" name="Freeform 1652"/>
                        <wps:cNvSpPr>
                          <a:spLocks/>
                        </wps:cNvSpPr>
                        <wps:spPr bwMode="auto">
                          <a:xfrm>
                            <a:off x="95200" y="837525"/>
                            <a:ext cx="28600" cy="38101"/>
                          </a:xfrm>
                          <a:custGeom>
                            <a:avLst/>
                            <a:gdLst>
                              <a:gd name="T0" fmla="*/ 9525 w 3"/>
                              <a:gd name="T1" fmla="*/ 0 h 4"/>
                              <a:gd name="T2" fmla="*/ 0 w 3"/>
                              <a:gd name="T3" fmla="*/ 9525 h 4"/>
                              <a:gd name="T4" fmla="*/ 0 w 3"/>
                              <a:gd name="T5" fmla="*/ 9525 h 4"/>
                              <a:gd name="T6" fmla="*/ 0 w 3"/>
                              <a:gd name="T7" fmla="*/ 19050 h 4"/>
                              <a:gd name="T8" fmla="*/ 9525 w 3"/>
                              <a:gd name="T9" fmla="*/ 28575 h 4"/>
                              <a:gd name="T10" fmla="*/ 9525 w 3"/>
                              <a:gd name="T11" fmla="*/ 28575 h 4"/>
                              <a:gd name="T12" fmla="*/ 9525 w 3"/>
                              <a:gd name="T13" fmla="*/ 38100 h 4"/>
                              <a:gd name="T14" fmla="*/ 19050 w 3"/>
                              <a:gd name="T15" fmla="*/ 38100 h 4"/>
                              <a:gd name="T16" fmla="*/ 19050 w 3"/>
                              <a:gd name="T17" fmla="*/ 38100 h 4"/>
                              <a:gd name="T18" fmla="*/ 19050 w 3"/>
                              <a:gd name="T19" fmla="*/ 38100 h 4"/>
                              <a:gd name="T20" fmla="*/ 28575 w 3"/>
                              <a:gd name="T21" fmla="*/ 38100 h 4"/>
                              <a:gd name="T22" fmla="*/ 28575 w 3"/>
                              <a:gd name="T23" fmla="*/ 38100 h 4"/>
                              <a:gd name="T24" fmla="*/ 28575 w 3"/>
                              <a:gd name="T25" fmla="*/ 38100 h 4"/>
                              <a:gd name="T26" fmla="*/ 28575 w 3"/>
                              <a:gd name="T27" fmla="*/ 28575 h 4"/>
                              <a:gd name="T28" fmla="*/ 28575 w 3"/>
                              <a:gd name="T29" fmla="*/ 28575 h 4"/>
                              <a:gd name="T30" fmla="*/ 28575 w 3"/>
                              <a:gd name="T31" fmla="*/ 38100 h 4"/>
                              <a:gd name="T32" fmla="*/ 28575 w 3"/>
                              <a:gd name="T33" fmla="*/ 28575 h 4"/>
                              <a:gd name="T34" fmla="*/ 28575 w 3"/>
                              <a:gd name="T35" fmla="*/ 28575 h 4"/>
                              <a:gd name="T36" fmla="*/ 19050 w 3"/>
                              <a:gd name="T37" fmla="*/ 28575 h 4"/>
                              <a:gd name="T38" fmla="*/ 19050 w 3"/>
                              <a:gd name="T39" fmla="*/ 28575 h 4"/>
                              <a:gd name="T40" fmla="*/ 19050 w 3"/>
                              <a:gd name="T41" fmla="*/ 28575 h 4"/>
                              <a:gd name="T42" fmla="*/ 19050 w 3"/>
                              <a:gd name="T43" fmla="*/ 28575 h 4"/>
                              <a:gd name="T44" fmla="*/ 19050 w 3"/>
                              <a:gd name="T45" fmla="*/ 19050 h 4"/>
                              <a:gd name="T46" fmla="*/ 9525 w 3"/>
                              <a:gd name="T47" fmla="*/ 19050 h 4"/>
                              <a:gd name="T48" fmla="*/ 19050 w 3"/>
                              <a:gd name="T49" fmla="*/ 19050 h 4"/>
                              <a:gd name="T50" fmla="*/ 9525 w 3"/>
                              <a:gd name="T51" fmla="*/ 19050 h 4"/>
                              <a:gd name="T52" fmla="*/ 9525 w 3"/>
                              <a:gd name="T53" fmla="*/ 9525 h 4"/>
                              <a:gd name="T54" fmla="*/ 9525 w 3"/>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 h="4">
                                <a:moveTo>
                                  <a:pt x="1" y="0"/>
                                </a:moveTo>
                                <a:lnTo>
                                  <a:pt x="0" y="1"/>
                                </a:lnTo>
                                <a:lnTo>
                                  <a:pt x="0" y="2"/>
                                </a:lnTo>
                                <a:lnTo>
                                  <a:pt x="1" y="3"/>
                                </a:lnTo>
                                <a:lnTo>
                                  <a:pt x="1" y="4"/>
                                </a:lnTo>
                                <a:lnTo>
                                  <a:pt x="2" y="4"/>
                                </a:lnTo>
                                <a:lnTo>
                                  <a:pt x="3" y="4"/>
                                </a:lnTo>
                                <a:lnTo>
                                  <a:pt x="3" y="3"/>
                                </a:lnTo>
                                <a:lnTo>
                                  <a:pt x="3" y="4"/>
                                </a:lnTo>
                                <a:lnTo>
                                  <a:pt x="3" y="3"/>
                                </a:lnTo>
                                <a:lnTo>
                                  <a:pt x="2" y="3"/>
                                </a:lnTo>
                                <a:lnTo>
                                  <a:pt x="2" y="2"/>
                                </a:lnTo>
                                <a:lnTo>
                                  <a:pt x="1" y="2"/>
                                </a:lnTo>
                                <a:lnTo>
                                  <a:pt x="2" y="2"/>
                                </a:lnTo>
                                <a:lnTo>
                                  <a:pt x="1"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5" name="Freeform 1653"/>
                        <wps:cNvSpPr>
                          <a:spLocks/>
                        </wps:cNvSpPr>
                        <wps:spPr bwMode="auto">
                          <a:xfrm>
                            <a:off x="152400" y="866126"/>
                            <a:ext cx="47600" cy="9500"/>
                          </a:xfrm>
                          <a:custGeom>
                            <a:avLst/>
                            <a:gdLst>
                              <a:gd name="T0" fmla="*/ 0 w 5"/>
                              <a:gd name="T1" fmla="*/ 0 h 1"/>
                              <a:gd name="T2" fmla="*/ 0 w 5"/>
                              <a:gd name="T3" fmla="*/ 9525 h 1"/>
                              <a:gd name="T4" fmla="*/ 9525 w 5"/>
                              <a:gd name="T5" fmla="*/ 9525 h 1"/>
                              <a:gd name="T6" fmla="*/ 19050 w 5"/>
                              <a:gd name="T7" fmla="*/ 9525 h 1"/>
                              <a:gd name="T8" fmla="*/ 38100 w 5"/>
                              <a:gd name="T9" fmla="*/ 9525 h 1"/>
                              <a:gd name="T10" fmla="*/ 47625 w 5"/>
                              <a:gd name="T11" fmla="*/ 9525 h 1"/>
                              <a:gd name="T12" fmla="*/ 47625 w 5"/>
                              <a:gd name="T13" fmla="*/ 0 h 1"/>
                              <a:gd name="T14" fmla="*/ 38100 w 5"/>
                              <a:gd name="T15" fmla="*/ 0 h 1"/>
                              <a:gd name="T16" fmla="*/ 19050 w 5"/>
                              <a:gd name="T17" fmla="*/ 0 h 1"/>
                              <a:gd name="T18" fmla="*/ 9525 w 5"/>
                              <a:gd name="T19" fmla="*/ 0 h 1"/>
                              <a:gd name="T20" fmla="*/ 0 w 5"/>
                              <a:gd name="T21" fmla="*/ 0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1">
                                <a:moveTo>
                                  <a:pt x="0" y="0"/>
                                </a:moveTo>
                                <a:lnTo>
                                  <a:pt x="0" y="1"/>
                                </a:lnTo>
                                <a:lnTo>
                                  <a:pt x="1" y="1"/>
                                </a:lnTo>
                                <a:lnTo>
                                  <a:pt x="2" y="1"/>
                                </a:lnTo>
                                <a:lnTo>
                                  <a:pt x="4" y="1"/>
                                </a:lnTo>
                                <a:lnTo>
                                  <a:pt x="5" y="1"/>
                                </a:lnTo>
                                <a:lnTo>
                                  <a:pt x="5" y="0"/>
                                </a:lnTo>
                                <a:lnTo>
                                  <a:pt x="4"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6" name="Freeform 1654"/>
                        <wps:cNvSpPr>
                          <a:spLocks/>
                        </wps:cNvSpPr>
                        <wps:spPr bwMode="auto">
                          <a:xfrm>
                            <a:off x="228600" y="875626"/>
                            <a:ext cx="38100" cy="38101"/>
                          </a:xfrm>
                          <a:custGeom>
                            <a:avLst/>
                            <a:gdLst>
                              <a:gd name="T0" fmla="*/ 0 w 4"/>
                              <a:gd name="T1" fmla="*/ 0 h 4"/>
                              <a:gd name="T2" fmla="*/ 0 w 4"/>
                              <a:gd name="T3" fmla="*/ 9525 h 4"/>
                              <a:gd name="T4" fmla="*/ 0 w 4"/>
                              <a:gd name="T5" fmla="*/ 9525 h 4"/>
                              <a:gd name="T6" fmla="*/ 9525 w 4"/>
                              <a:gd name="T7" fmla="*/ 19050 h 4"/>
                              <a:gd name="T8" fmla="*/ 19050 w 4"/>
                              <a:gd name="T9" fmla="*/ 28575 h 4"/>
                              <a:gd name="T10" fmla="*/ 28575 w 4"/>
                              <a:gd name="T11" fmla="*/ 38100 h 4"/>
                              <a:gd name="T12" fmla="*/ 38100 w 4"/>
                              <a:gd name="T13" fmla="*/ 28575 h 4"/>
                              <a:gd name="T14" fmla="*/ 28575 w 4"/>
                              <a:gd name="T15" fmla="*/ 19050 h 4"/>
                              <a:gd name="T16" fmla="*/ 19050 w 4"/>
                              <a:gd name="T17" fmla="*/ 9525 h 4"/>
                              <a:gd name="T18" fmla="*/ 9525 w 4"/>
                              <a:gd name="T19" fmla="*/ 0 h 4"/>
                              <a:gd name="T20" fmla="*/ 0 w 4"/>
                              <a:gd name="T21" fmla="*/ 0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0" y="0"/>
                                </a:moveTo>
                                <a:lnTo>
                                  <a:pt x="0" y="1"/>
                                </a:lnTo>
                                <a:lnTo>
                                  <a:pt x="1" y="2"/>
                                </a:lnTo>
                                <a:lnTo>
                                  <a:pt x="2" y="3"/>
                                </a:lnTo>
                                <a:lnTo>
                                  <a:pt x="3" y="4"/>
                                </a:lnTo>
                                <a:lnTo>
                                  <a:pt x="4" y="3"/>
                                </a:lnTo>
                                <a:lnTo>
                                  <a:pt x="3" y="2"/>
                                </a:lnTo>
                                <a:lnTo>
                                  <a:pt x="2"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7" name="Freeform 1655"/>
                        <wps:cNvSpPr>
                          <a:spLocks/>
                        </wps:cNvSpPr>
                        <wps:spPr bwMode="auto">
                          <a:xfrm>
                            <a:off x="285700" y="923228"/>
                            <a:ext cx="38100" cy="19101"/>
                          </a:xfrm>
                          <a:custGeom>
                            <a:avLst/>
                            <a:gdLst>
                              <a:gd name="T0" fmla="*/ 0 w 4"/>
                              <a:gd name="T1" fmla="*/ 0 h 2"/>
                              <a:gd name="T2" fmla="*/ 0 w 4"/>
                              <a:gd name="T3" fmla="*/ 9525 h 2"/>
                              <a:gd name="T4" fmla="*/ 0 w 4"/>
                              <a:gd name="T5" fmla="*/ 9525 h 2"/>
                              <a:gd name="T6" fmla="*/ 0 w 4"/>
                              <a:gd name="T7" fmla="*/ 9525 h 2"/>
                              <a:gd name="T8" fmla="*/ 9525 w 4"/>
                              <a:gd name="T9" fmla="*/ 19050 h 2"/>
                              <a:gd name="T10" fmla="*/ 9525 w 4"/>
                              <a:gd name="T11" fmla="*/ 19050 h 2"/>
                              <a:gd name="T12" fmla="*/ 19050 w 4"/>
                              <a:gd name="T13" fmla="*/ 19050 h 2"/>
                              <a:gd name="T14" fmla="*/ 19050 w 4"/>
                              <a:gd name="T15" fmla="*/ 19050 h 2"/>
                              <a:gd name="T16" fmla="*/ 28575 w 4"/>
                              <a:gd name="T17" fmla="*/ 19050 h 2"/>
                              <a:gd name="T18" fmla="*/ 28575 w 4"/>
                              <a:gd name="T19" fmla="*/ 19050 h 2"/>
                              <a:gd name="T20" fmla="*/ 28575 w 4"/>
                              <a:gd name="T21" fmla="*/ 19050 h 2"/>
                              <a:gd name="T22" fmla="*/ 38100 w 4"/>
                              <a:gd name="T23" fmla="*/ 19050 h 2"/>
                              <a:gd name="T24" fmla="*/ 38100 w 4"/>
                              <a:gd name="T25" fmla="*/ 19050 h 2"/>
                              <a:gd name="T26" fmla="*/ 38100 w 4"/>
                              <a:gd name="T27" fmla="*/ 9525 h 2"/>
                              <a:gd name="T28" fmla="*/ 28575 w 4"/>
                              <a:gd name="T29" fmla="*/ 9525 h 2"/>
                              <a:gd name="T30" fmla="*/ 28575 w 4"/>
                              <a:gd name="T31" fmla="*/ 9525 h 2"/>
                              <a:gd name="T32" fmla="*/ 38100 w 4"/>
                              <a:gd name="T33" fmla="*/ 9525 h 2"/>
                              <a:gd name="T34" fmla="*/ 28575 w 4"/>
                              <a:gd name="T35" fmla="*/ 9525 h 2"/>
                              <a:gd name="T36" fmla="*/ 28575 w 4"/>
                              <a:gd name="T37" fmla="*/ 9525 h 2"/>
                              <a:gd name="T38" fmla="*/ 28575 w 4"/>
                              <a:gd name="T39" fmla="*/ 19050 h 2"/>
                              <a:gd name="T40" fmla="*/ 28575 w 4"/>
                              <a:gd name="T41" fmla="*/ 9525 h 2"/>
                              <a:gd name="T42" fmla="*/ 28575 w 4"/>
                              <a:gd name="T43" fmla="*/ 9525 h 2"/>
                              <a:gd name="T44" fmla="*/ 19050 w 4"/>
                              <a:gd name="T45" fmla="*/ 9525 h 2"/>
                              <a:gd name="T46" fmla="*/ 19050 w 4"/>
                              <a:gd name="T47" fmla="*/ 19050 h 2"/>
                              <a:gd name="T48" fmla="*/ 19050 w 4"/>
                              <a:gd name="T49" fmla="*/ 9525 h 2"/>
                              <a:gd name="T50" fmla="*/ 19050 w 4"/>
                              <a:gd name="T51" fmla="*/ 9525 h 2"/>
                              <a:gd name="T52" fmla="*/ 9525 w 4"/>
                              <a:gd name="T53" fmla="*/ 9525 h 2"/>
                              <a:gd name="T54" fmla="*/ 9525 w 4"/>
                              <a:gd name="T55" fmla="*/ 0 h 2"/>
                              <a:gd name="T56" fmla="*/ 0 w 4"/>
                              <a:gd name="T57" fmla="*/ 9525 h 2"/>
                              <a:gd name="T58" fmla="*/ 9525 w 4"/>
                              <a:gd name="T59" fmla="*/ 0 h 2"/>
                              <a:gd name="T60" fmla="*/ 0 w 4"/>
                              <a:gd name="T61" fmla="*/ 0 h 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2">
                                <a:moveTo>
                                  <a:pt x="0" y="0"/>
                                </a:moveTo>
                                <a:lnTo>
                                  <a:pt x="0" y="1"/>
                                </a:lnTo>
                                <a:lnTo>
                                  <a:pt x="1" y="2"/>
                                </a:lnTo>
                                <a:lnTo>
                                  <a:pt x="2" y="2"/>
                                </a:lnTo>
                                <a:lnTo>
                                  <a:pt x="3" y="2"/>
                                </a:lnTo>
                                <a:lnTo>
                                  <a:pt x="4" y="2"/>
                                </a:lnTo>
                                <a:lnTo>
                                  <a:pt x="4" y="1"/>
                                </a:lnTo>
                                <a:lnTo>
                                  <a:pt x="3" y="1"/>
                                </a:lnTo>
                                <a:lnTo>
                                  <a:pt x="4" y="1"/>
                                </a:lnTo>
                                <a:lnTo>
                                  <a:pt x="3" y="1"/>
                                </a:lnTo>
                                <a:lnTo>
                                  <a:pt x="3" y="2"/>
                                </a:lnTo>
                                <a:lnTo>
                                  <a:pt x="3" y="1"/>
                                </a:lnTo>
                                <a:lnTo>
                                  <a:pt x="2" y="1"/>
                                </a:lnTo>
                                <a:lnTo>
                                  <a:pt x="2" y="2"/>
                                </a:lnTo>
                                <a:lnTo>
                                  <a:pt x="2" y="1"/>
                                </a:lnTo>
                                <a:lnTo>
                                  <a:pt x="1" y="1"/>
                                </a:lnTo>
                                <a:lnTo>
                                  <a:pt x="1" y="0"/>
                                </a:lnTo>
                                <a:lnTo>
                                  <a:pt x="0"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8" name="Freeform 1656"/>
                        <wps:cNvSpPr>
                          <a:spLocks/>
                        </wps:cNvSpPr>
                        <wps:spPr bwMode="auto">
                          <a:xfrm>
                            <a:off x="333300" y="866126"/>
                            <a:ext cx="28000" cy="38101"/>
                          </a:xfrm>
                          <a:custGeom>
                            <a:avLst/>
                            <a:gdLst>
                              <a:gd name="T0" fmla="*/ 0 w 3"/>
                              <a:gd name="T1" fmla="*/ 38100 h 4"/>
                              <a:gd name="T2" fmla="*/ 9313 w 3"/>
                              <a:gd name="T3" fmla="*/ 38100 h 4"/>
                              <a:gd name="T4" fmla="*/ 9313 w 3"/>
                              <a:gd name="T5" fmla="*/ 38100 h 4"/>
                              <a:gd name="T6" fmla="*/ 18627 w 3"/>
                              <a:gd name="T7" fmla="*/ 28575 h 4"/>
                              <a:gd name="T8" fmla="*/ 18627 w 3"/>
                              <a:gd name="T9" fmla="*/ 19050 h 4"/>
                              <a:gd name="T10" fmla="*/ 18627 w 3"/>
                              <a:gd name="T11" fmla="*/ 9525 h 4"/>
                              <a:gd name="T12" fmla="*/ 18627 w 3"/>
                              <a:gd name="T13" fmla="*/ 9525 h 4"/>
                              <a:gd name="T14" fmla="*/ 18627 w 3"/>
                              <a:gd name="T15" fmla="*/ 19050 h 4"/>
                              <a:gd name="T16" fmla="*/ 18627 w 3"/>
                              <a:gd name="T17" fmla="*/ 9525 h 4"/>
                              <a:gd name="T18" fmla="*/ 27940 w 3"/>
                              <a:gd name="T19" fmla="*/ 9525 h 4"/>
                              <a:gd name="T20" fmla="*/ 27940 w 3"/>
                              <a:gd name="T21" fmla="*/ 9525 h 4"/>
                              <a:gd name="T22" fmla="*/ 18627 w 3"/>
                              <a:gd name="T23" fmla="*/ 0 h 4"/>
                              <a:gd name="T24" fmla="*/ 18627 w 3"/>
                              <a:gd name="T25" fmla="*/ 0 h 4"/>
                              <a:gd name="T26" fmla="*/ 18627 w 3"/>
                              <a:gd name="T27" fmla="*/ 0 h 4"/>
                              <a:gd name="T28" fmla="*/ 9313 w 3"/>
                              <a:gd name="T29" fmla="*/ 9525 h 4"/>
                              <a:gd name="T30" fmla="*/ 9313 w 3"/>
                              <a:gd name="T31" fmla="*/ 9525 h 4"/>
                              <a:gd name="T32" fmla="*/ 9313 w 3"/>
                              <a:gd name="T33" fmla="*/ 19050 h 4"/>
                              <a:gd name="T34" fmla="*/ 0 w 3"/>
                              <a:gd name="T35" fmla="*/ 19050 h 4"/>
                              <a:gd name="T36" fmla="*/ 0 w 3"/>
                              <a:gd name="T37" fmla="*/ 38100 h 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4">
                                <a:moveTo>
                                  <a:pt x="0" y="4"/>
                                </a:moveTo>
                                <a:lnTo>
                                  <a:pt x="1" y="4"/>
                                </a:lnTo>
                                <a:lnTo>
                                  <a:pt x="2" y="3"/>
                                </a:lnTo>
                                <a:lnTo>
                                  <a:pt x="2" y="2"/>
                                </a:lnTo>
                                <a:lnTo>
                                  <a:pt x="2" y="1"/>
                                </a:lnTo>
                                <a:lnTo>
                                  <a:pt x="2" y="2"/>
                                </a:lnTo>
                                <a:lnTo>
                                  <a:pt x="2" y="1"/>
                                </a:lnTo>
                                <a:lnTo>
                                  <a:pt x="3" y="1"/>
                                </a:lnTo>
                                <a:lnTo>
                                  <a:pt x="2" y="0"/>
                                </a:lnTo>
                                <a:lnTo>
                                  <a:pt x="1" y="1"/>
                                </a:lnTo>
                                <a:lnTo>
                                  <a:pt x="1" y="2"/>
                                </a:lnTo>
                                <a:lnTo>
                                  <a:pt x="0" y="2"/>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9" name="Freeform 1657"/>
                        <wps:cNvSpPr>
                          <a:spLocks/>
                        </wps:cNvSpPr>
                        <wps:spPr bwMode="auto">
                          <a:xfrm>
                            <a:off x="389800" y="856626"/>
                            <a:ext cx="38100" cy="28501"/>
                          </a:xfrm>
                          <a:custGeom>
                            <a:avLst/>
                            <a:gdLst>
                              <a:gd name="T0" fmla="*/ 0 w 4"/>
                              <a:gd name="T1" fmla="*/ 0 h 3"/>
                              <a:gd name="T2" fmla="*/ 0 w 4"/>
                              <a:gd name="T3" fmla="*/ 9525 h 3"/>
                              <a:gd name="T4" fmla="*/ 0 w 4"/>
                              <a:gd name="T5" fmla="*/ 9525 h 3"/>
                              <a:gd name="T6" fmla="*/ 9525 w 4"/>
                              <a:gd name="T7" fmla="*/ 19050 h 3"/>
                              <a:gd name="T8" fmla="*/ 19050 w 4"/>
                              <a:gd name="T9" fmla="*/ 19050 h 3"/>
                              <a:gd name="T10" fmla="*/ 38100 w 4"/>
                              <a:gd name="T11" fmla="*/ 28575 h 3"/>
                              <a:gd name="T12" fmla="*/ 38100 w 4"/>
                              <a:gd name="T13" fmla="*/ 19050 h 3"/>
                              <a:gd name="T14" fmla="*/ 19050 w 4"/>
                              <a:gd name="T15" fmla="*/ 9525 h 3"/>
                              <a:gd name="T16" fmla="*/ 19050 w 4"/>
                              <a:gd name="T17" fmla="*/ 0 h 3"/>
                              <a:gd name="T18" fmla="*/ 9525 w 4"/>
                              <a:gd name="T19" fmla="*/ 0 h 3"/>
                              <a:gd name="T20" fmla="*/ 0 w 4"/>
                              <a:gd name="T21" fmla="*/ 0 h 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3">
                                <a:moveTo>
                                  <a:pt x="0" y="0"/>
                                </a:moveTo>
                                <a:lnTo>
                                  <a:pt x="0" y="1"/>
                                </a:lnTo>
                                <a:lnTo>
                                  <a:pt x="1" y="2"/>
                                </a:lnTo>
                                <a:lnTo>
                                  <a:pt x="2" y="2"/>
                                </a:lnTo>
                                <a:lnTo>
                                  <a:pt x="4" y="3"/>
                                </a:lnTo>
                                <a:lnTo>
                                  <a:pt x="4" y="2"/>
                                </a:lnTo>
                                <a:lnTo>
                                  <a:pt x="2"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0" name="Freeform 1658"/>
                        <wps:cNvSpPr>
                          <a:spLocks/>
                        </wps:cNvSpPr>
                        <wps:spPr bwMode="auto">
                          <a:xfrm>
                            <a:off x="456500" y="885127"/>
                            <a:ext cx="38100" cy="19101"/>
                          </a:xfrm>
                          <a:custGeom>
                            <a:avLst/>
                            <a:gdLst>
                              <a:gd name="T0" fmla="*/ 0 w 4"/>
                              <a:gd name="T1" fmla="*/ 0 h 2"/>
                              <a:gd name="T2" fmla="*/ 0 w 4"/>
                              <a:gd name="T3" fmla="*/ 9525 h 2"/>
                              <a:gd name="T4" fmla="*/ 0 w 4"/>
                              <a:gd name="T5" fmla="*/ 9525 h 2"/>
                              <a:gd name="T6" fmla="*/ 9525 w 4"/>
                              <a:gd name="T7" fmla="*/ 9525 h 2"/>
                              <a:gd name="T8" fmla="*/ 19050 w 4"/>
                              <a:gd name="T9" fmla="*/ 9525 h 2"/>
                              <a:gd name="T10" fmla="*/ 19050 w 4"/>
                              <a:gd name="T11" fmla="*/ 19050 h 2"/>
                              <a:gd name="T12" fmla="*/ 28575 w 4"/>
                              <a:gd name="T13" fmla="*/ 19050 h 2"/>
                              <a:gd name="T14" fmla="*/ 28575 w 4"/>
                              <a:gd name="T15" fmla="*/ 19050 h 2"/>
                              <a:gd name="T16" fmla="*/ 38100 w 4"/>
                              <a:gd name="T17" fmla="*/ 19050 h 2"/>
                              <a:gd name="T18" fmla="*/ 38100 w 4"/>
                              <a:gd name="T19" fmla="*/ 19050 h 2"/>
                              <a:gd name="T20" fmla="*/ 38100 w 4"/>
                              <a:gd name="T21" fmla="*/ 9525 h 2"/>
                              <a:gd name="T22" fmla="*/ 38100 w 4"/>
                              <a:gd name="T23" fmla="*/ 9525 h 2"/>
                              <a:gd name="T24" fmla="*/ 28575 w 4"/>
                              <a:gd name="T25" fmla="*/ 9525 h 2"/>
                              <a:gd name="T26" fmla="*/ 28575 w 4"/>
                              <a:gd name="T27" fmla="*/ 9525 h 2"/>
                              <a:gd name="T28" fmla="*/ 28575 w 4"/>
                              <a:gd name="T29" fmla="*/ 9525 h 2"/>
                              <a:gd name="T30" fmla="*/ 28575 w 4"/>
                              <a:gd name="T31" fmla="*/ 9525 h 2"/>
                              <a:gd name="T32" fmla="*/ 19050 w 4"/>
                              <a:gd name="T33" fmla="*/ 0 h 2"/>
                              <a:gd name="T34" fmla="*/ 9525 w 4"/>
                              <a:gd name="T35" fmla="*/ 0 h 2"/>
                              <a:gd name="T36" fmla="*/ 9525 w 4"/>
                              <a:gd name="T37" fmla="*/ 0 h 2"/>
                              <a:gd name="T38" fmla="*/ 0 w 4"/>
                              <a:gd name="T39" fmla="*/ 0 h 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 h="2">
                                <a:moveTo>
                                  <a:pt x="0" y="0"/>
                                </a:moveTo>
                                <a:lnTo>
                                  <a:pt x="0" y="1"/>
                                </a:lnTo>
                                <a:lnTo>
                                  <a:pt x="1" y="1"/>
                                </a:lnTo>
                                <a:lnTo>
                                  <a:pt x="2" y="1"/>
                                </a:lnTo>
                                <a:lnTo>
                                  <a:pt x="2" y="2"/>
                                </a:lnTo>
                                <a:lnTo>
                                  <a:pt x="3" y="2"/>
                                </a:lnTo>
                                <a:lnTo>
                                  <a:pt x="4" y="2"/>
                                </a:lnTo>
                                <a:lnTo>
                                  <a:pt x="4" y="1"/>
                                </a:lnTo>
                                <a:lnTo>
                                  <a:pt x="3"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1" name="Freeform 1659"/>
                        <wps:cNvSpPr>
                          <a:spLocks/>
                        </wps:cNvSpPr>
                        <wps:spPr bwMode="auto">
                          <a:xfrm>
                            <a:off x="494600" y="847026"/>
                            <a:ext cx="38100" cy="38101"/>
                          </a:xfrm>
                          <a:custGeom>
                            <a:avLst/>
                            <a:gdLst>
                              <a:gd name="T0" fmla="*/ 28575 w 4"/>
                              <a:gd name="T1" fmla="*/ 38100 h 4"/>
                              <a:gd name="T2" fmla="*/ 38100 w 4"/>
                              <a:gd name="T3" fmla="*/ 38100 h 4"/>
                              <a:gd name="T4" fmla="*/ 38100 w 4"/>
                              <a:gd name="T5" fmla="*/ 38100 h 4"/>
                              <a:gd name="T6" fmla="*/ 38100 w 4"/>
                              <a:gd name="T7" fmla="*/ 38100 h 4"/>
                              <a:gd name="T8" fmla="*/ 38100 w 4"/>
                              <a:gd name="T9" fmla="*/ 38100 h 4"/>
                              <a:gd name="T10" fmla="*/ 38100 w 4"/>
                              <a:gd name="T11" fmla="*/ 28575 h 4"/>
                              <a:gd name="T12" fmla="*/ 38100 w 4"/>
                              <a:gd name="T13" fmla="*/ 28575 h 4"/>
                              <a:gd name="T14" fmla="*/ 38100 w 4"/>
                              <a:gd name="T15" fmla="*/ 28575 h 4"/>
                              <a:gd name="T16" fmla="*/ 38100 w 4"/>
                              <a:gd name="T17" fmla="*/ 28575 h 4"/>
                              <a:gd name="T18" fmla="*/ 38100 w 4"/>
                              <a:gd name="T19" fmla="*/ 28575 h 4"/>
                              <a:gd name="T20" fmla="*/ 38100 w 4"/>
                              <a:gd name="T21" fmla="*/ 19050 h 4"/>
                              <a:gd name="T22" fmla="*/ 38100 w 4"/>
                              <a:gd name="T23" fmla="*/ 19050 h 4"/>
                              <a:gd name="T24" fmla="*/ 28575 w 4"/>
                              <a:gd name="T25" fmla="*/ 19050 h 4"/>
                              <a:gd name="T26" fmla="*/ 28575 w 4"/>
                              <a:gd name="T27" fmla="*/ 9525 h 4"/>
                              <a:gd name="T28" fmla="*/ 19050 w 4"/>
                              <a:gd name="T29" fmla="*/ 9525 h 4"/>
                              <a:gd name="T30" fmla="*/ 19050 w 4"/>
                              <a:gd name="T31" fmla="*/ 9525 h 4"/>
                              <a:gd name="T32" fmla="*/ 9525 w 4"/>
                              <a:gd name="T33" fmla="*/ 0 h 4"/>
                              <a:gd name="T34" fmla="*/ 0 w 4"/>
                              <a:gd name="T35" fmla="*/ 9525 h 4"/>
                              <a:gd name="T36" fmla="*/ 9525 w 4"/>
                              <a:gd name="T37" fmla="*/ 19050 h 4"/>
                              <a:gd name="T38" fmla="*/ 19050 w 4"/>
                              <a:gd name="T39" fmla="*/ 19050 h 4"/>
                              <a:gd name="T40" fmla="*/ 19050 w 4"/>
                              <a:gd name="T41" fmla="*/ 19050 h 4"/>
                              <a:gd name="T42" fmla="*/ 19050 w 4"/>
                              <a:gd name="T43" fmla="*/ 19050 h 4"/>
                              <a:gd name="T44" fmla="*/ 19050 w 4"/>
                              <a:gd name="T45" fmla="*/ 28575 h 4"/>
                              <a:gd name="T46" fmla="*/ 28575 w 4"/>
                              <a:gd name="T47" fmla="*/ 28575 h 4"/>
                              <a:gd name="T48" fmla="*/ 28575 w 4"/>
                              <a:gd name="T49" fmla="*/ 28575 h 4"/>
                              <a:gd name="T50" fmla="*/ 28575 w 4"/>
                              <a:gd name="T51" fmla="*/ 28575 h 4"/>
                              <a:gd name="T52" fmla="*/ 28575 w 4"/>
                              <a:gd name="T53" fmla="*/ 28575 h 4"/>
                              <a:gd name="T54" fmla="*/ 28575 w 4"/>
                              <a:gd name="T55" fmla="*/ 28575 h 4"/>
                              <a:gd name="T56" fmla="*/ 28575 w 4"/>
                              <a:gd name="T57" fmla="*/ 28575 h 4"/>
                              <a:gd name="T58" fmla="*/ 28575 w 4"/>
                              <a:gd name="T59" fmla="*/ 28575 h 4"/>
                              <a:gd name="T60" fmla="*/ 38100 w 4"/>
                              <a:gd name="T61" fmla="*/ 28575 h 4"/>
                              <a:gd name="T62" fmla="*/ 28575 w 4"/>
                              <a:gd name="T63" fmla="*/ 28575 h 4"/>
                              <a:gd name="T64" fmla="*/ 28575 w 4"/>
                              <a:gd name="T65" fmla="*/ 28575 h 4"/>
                              <a:gd name="T66" fmla="*/ 38100 w 4"/>
                              <a:gd name="T67" fmla="*/ 28575 h 4"/>
                              <a:gd name="T68" fmla="*/ 28575 w 4"/>
                              <a:gd name="T69" fmla="*/ 28575 h 4"/>
                              <a:gd name="T70" fmla="*/ 28575 w 4"/>
                              <a:gd name="T71" fmla="*/ 38100 h 4"/>
                              <a:gd name="T72" fmla="*/ 28575 w 4"/>
                              <a:gd name="T73" fmla="*/ 38100 h 4"/>
                              <a:gd name="T74" fmla="*/ 28575 w 4"/>
                              <a:gd name="T75" fmla="*/ 38100 h 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 h="4">
                                <a:moveTo>
                                  <a:pt x="3" y="4"/>
                                </a:moveTo>
                                <a:lnTo>
                                  <a:pt x="4" y="4"/>
                                </a:lnTo>
                                <a:lnTo>
                                  <a:pt x="4" y="3"/>
                                </a:lnTo>
                                <a:lnTo>
                                  <a:pt x="4" y="2"/>
                                </a:lnTo>
                                <a:lnTo>
                                  <a:pt x="3" y="2"/>
                                </a:lnTo>
                                <a:lnTo>
                                  <a:pt x="3" y="1"/>
                                </a:lnTo>
                                <a:lnTo>
                                  <a:pt x="2" y="1"/>
                                </a:lnTo>
                                <a:lnTo>
                                  <a:pt x="1" y="0"/>
                                </a:lnTo>
                                <a:lnTo>
                                  <a:pt x="0" y="1"/>
                                </a:lnTo>
                                <a:lnTo>
                                  <a:pt x="1" y="2"/>
                                </a:lnTo>
                                <a:lnTo>
                                  <a:pt x="2" y="2"/>
                                </a:lnTo>
                                <a:lnTo>
                                  <a:pt x="2" y="3"/>
                                </a:lnTo>
                                <a:lnTo>
                                  <a:pt x="3" y="3"/>
                                </a:lnTo>
                                <a:lnTo>
                                  <a:pt x="4" y="3"/>
                                </a:lnTo>
                                <a:lnTo>
                                  <a:pt x="3" y="3"/>
                                </a:lnTo>
                                <a:lnTo>
                                  <a:pt x="4" y="3"/>
                                </a:lnTo>
                                <a:lnTo>
                                  <a:pt x="3"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2" name="Freeform 1660"/>
                        <wps:cNvSpPr>
                          <a:spLocks/>
                        </wps:cNvSpPr>
                        <wps:spPr bwMode="auto">
                          <a:xfrm>
                            <a:off x="437500" y="808924"/>
                            <a:ext cx="38100" cy="38101"/>
                          </a:xfrm>
                          <a:custGeom>
                            <a:avLst/>
                            <a:gdLst>
                              <a:gd name="T0" fmla="*/ 28575 w 4"/>
                              <a:gd name="T1" fmla="*/ 38100 h 4"/>
                              <a:gd name="T2" fmla="*/ 38100 w 4"/>
                              <a:gd name="T3" fmla="*/ 28575 h 4"/>
                              <a:gd name="T4" fmla="*/ 28575 w 4"/>
                              <a:gd name="T5" fmla="*/ 19050 h 4"/>
                              <a:gd name="T6" fmla="*/ 28575 w 4"/>
                              <a:gd name="T7" fmla="*/ 19050 h 4"/>
                              <a:gd name="T8" fmla="*/ 19050 w 4"/>
                              <a:gd name="T9" fmla="*/ 9525 h 4"/>
                              <a:gd name="T10" fmla="*/ 19050 w 4"/>
                              <a:gd name="T11" fmla="*/ 19050 h 4"/>
                              <a:gd name="T12" fmla="*/ 19050 w 4"/>
                              <a:gd name="T13" fmla="*/ 19050 h 4"/>
                              <a:gd name="T14" fmla="*/ 9525 w 4"/>
                              <a:gd name="T15" fmla="*/ 9525 h 4"/>
                              <a:gd name="T16" fmla="*/ 9525 w 4"/>
                              <a:gd name="T17" fmla="*/ 9525 h 4"/>
                              <a:gd name="T18" fmla="*/ 9525 w 4"/>
                              <a:gd name="T19" fmla="*/ 9525 h 4"/>
                              <a:gd name="T20" fmla="*/ 0 w 4"/>
                              <a:gd name="T21" fmla="*/ 9525 h 4"/>
                              <a:gd name="T22" fmla="*/ 9525 w 4"/>
                              <a:gd name="T23" fmla="*/ 9525 h 4"/>
                              <a:gd name="T24" fmla="*/ 9525 w 4"/>
                              <a:gd name="T25" fmla="*/ 9525 h 4"/>
                              <a:gd name="T26" fmla="*/ 0 w 4"/>
                              <a:gd name="T27" fmla="*/ 9525 h 4"/>
                              <a:gd name="T28" fmla="*/ 9525 w 4"/>
                              <a:gd name="T29" fmla="*/ 9525 h 4"/>
                              <a:gd name="T30" fmla="*/ 9525 w 4"/>
                              <a:gd name="T31" fmla="*/ 9525 h 4"/>
                              <a:gd name="T32" fmla="*/ 9525 w 4"/>
                              <a:gd name="T33" fmla="*/ 9525 h 4"/>
                              <a:gd name="T34" fmla="*/ 0 w 4"/>
                              <a:gd name="T35" fmla="*/ 9525 h 4"/>
                              <a:gd name="T36" fmla="*/ 9525 w 4"/>
                              <a:gd name="T37" fmla="*/ 9525 h 4"/>
                              <a:gd name="T38" fmla="*/ 9525 w 4"/>
                              <a:gd name="T39" fmla="*/ 9525 h 4"/>
                              <a:gd name="T40" fmla="*/ 0 w 4"/>
                              <a:gd name="T41" fmla="*/ 9525 h 4"/>
                              <a:gd name="T42" fmla="*/ 9525 w 4"/>
                              <a:gd name="T43" fmla="*/ 9525 h 4"/>
                              <a:gd name="T44" fmla="*/ 0 w 4"/>
                              <a:gd name="T45" fmla="*/ 9525 h 4"/>
                              <a:gd name="T46" fmla="*/ 9525 w 4"/>
                              <a:gd name="T47" fmla="*/ 9525 h 4"/>
                              <a:gd name="T48" fmla="*/ 0 w 4"/>
                              <a:gd name="T49" fmla="*/ 0 h 4"/>
                              <a:gd name="T50" fmla="*/ 0 w 4"/>
                              <a:gd name="T51" fmla="*/ 0 h 4"/>
                              <a:gd name="T52" fmla="*/ 0 w 4"/>
                              <a:gd name="T53" fmla="*/ 0 h 4"/>
                              <a:gd name="T54" fmla="*/ 0 w 4"/>
                              <a:gd name="T55" fmla="*/ 0 h 4"/>
                              <a:gd name="T56" fmla="*/ 0 w 4"/>
                              <a:gd name="T57" fmla="*/ 0 h 4"/>
                              <a:gd name="T58" fmla="*/ 0 w 4"/>
                              <a:gd name="T59" fmla="*/ 9525 h 4"/>
                              <a:gd name="T60" fmla="*/ 0 w 4"/>
                              <a:gd name="T61" fmla="*/ 9525 h 4"/>
                              <a:gd name="T62" fmla="*/ 0 w 4"/>
                              <a:gd name="T63" fmla="*/ 9525 h 4"/>
                              <a:gd name="T64" fmla="*/ 0 w 4"/>
                              <a:gd name="T65" fmla="*/ 9525 h 4"/>
                              <a:gd name="T66" fmla="*/ 0 w 4"/>
                              <a:gd name="T67" fmla="*/ 9525 h 4"/>
                              <a:gd name="T68" fmla="*/ 0 w 4"/>
                              <a:gd name="T69" fmla="*/ 9525 h 4"/>
                              <a:gd name="T70" fmla="*/ 0 w 4"/>
                              <a:gd name="T71" fmla="*/ 19050 h 4"/>
                              <a:gd name="T72" fmla="*/ 9525 w 4"/>
                              <a:gd name="T73" fmla="*/ 19050 h 4"/>
                              <a:gd name="T74" fmla="*/ 9525 w 4"/>
                              <a:gd name="T75" fmla="*/ 19050 h 4"/>
                              <a:gd name="T76" fmla="*/ 9525 w 4"/>
                              <a:gd name="T77" fmla="*/ 19050 h 4"/>
                              <a:gd name="T78" fmla="*/ 19050 w 4"/>
                              <a:gd name="T79" fmla="*/ 28575 h 4"/>
                              <a:gd name="T80" fmla="*/ 28575 w 4"/>
                              <a:gd name="T81" fmla="*/ 28575 h 4"/>
                              <a:gd name="T82" fmla="*/ 28575 w 4"/>
                              <a:gd name="T83" fmla="*/ 38100 h 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 h="4">
                                <a:moveTo>
                                  <a:pt x="3" y="4"/>
                                </a:moveTo>
                                <a:lnTo>
                                  <a:pt x="4" y="3"/>
                                </a:lnTo>
                                <a:lnTo>
                                  <a:pt x="3" y="2"/>
                                </a:lnTo>
                                <a:lnTo>
                                  <a:pt x="2" y="1"/>
                                </a:lnTo>
                                <a:lnTo>
                                  <a:pt x="2" y="2"/>
                                </a:lnTo>
                                <a:lnTo>
                                  <a:pt x="1" y="1"/>
                                </a:lnTo>
                                <a:lnTo>
                                  <a:pt x="0" y="1"/>
                                </a:lnTo>
                                <a:lnTo>
                                  <a:pt x="1" y="1"/>
                                </a:lnTo>
                                <a:lnTo>
                                  <a:pt x="0" y="1"/>
                                </a:lnTo>
                                <a:lnTo>
                                  <a:pt x="1" y="1"/>
                                </a:lnTo>
                                <a:lnTo>
                                  <a:pt x="0" y="1"/>
                                </a:lnTo>
                                <a:lnTo>
                                  <a:pt x="1" y="1"/>
                                </a:lnTo>
                                <a:lnTo>
                                  <a:pt x="0" y="1"/>
                                </a:lnTo>
                                <a:lnTo>
                                  <a:pt x="1" y="1"/>
                                </a:lnTo>
                                <a:lnTo>
                                  <a:pt x="0" y="1"/>
                                </a:lnTo>
                                <a:lnTo>
                                  <a:pt x="1" y="1"/>
                                </a:lnTo>
                                <a:lnTo>
                                  <a:pt x="0" y="0"/>
                                </a:lnTo>
                                <a:lnTo>
                                  <a:pt x="0" y="1"/>
                                </a:lnTo>
                                <a:lnTo>
                                  <a:pt x="0" y="2"/>
                                </a:lnTo>
                                <a:lnTo>
                                  <a:pt x="1" y="2"/>
                                </a:lnTo>
                                <a:lnTo>
                                  <a:pt x="2" y="3"/>
                                </a:lnTo>
                                <a:lnTo>
                                  <a:pt x="3"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3" name="Freeform 1661"/>
                        <wps:cNvSpPr>
                          <a:spLocks/>
                        </wps:cNvSpPr>
                        <wps:spPr bwMode="auto">
                          <a:xfrm>
                            <a:off x="475600" y="818525"/>
                            <a:ext cx="38100" cy="19001"/>
                          </a:xfrm>
                          <a:custGeom>
                            <a:avLst/>
                            <a:gdLst>
                              <a:gd name="T0" fmla="*/ 0 w 4"/>
                              <a:gd name="T1" fmla="*/ 0 h 2"/>
                              <a:gd name="T2" fmla="*/ 0 w 4"/>
                              <a:gd name="T3" fmla="*/ 9525 h 2"/>
                              <a:gd name="T4" fmla="*/ 0 w 4"/>
                              <a:gd name="T5" fmla="*/ 9525 h 2"/>
                              <a:gd name="T6" fmla="*/ 0 w 4"/>
                              <a:gd name="T7" fmla="*/ 0 h 2"/>
                              <a:gd name="T8" fmla="*/ 0 w 4"/>
                              <a:gd name="T9" fmla="*/ 9525 h 2"/>
                              <a:gd name="T10" fmla="*/ 9525 w 4"/>
                              <a:gd name="T11" fmla="*/ 9525 h 2"/>
                              <a:gd name="T12" fmla="*/ 19050 w 4"/>
                              <a:gd name="T13" fmla="*/ 9525 h 2"/>
                              <a:gd name="T14" fmla="*/ 38100 w 4"/>
                              <a:gd name="T15" fmla="*/ 19050 h 2"/>
                              <a:gd name="T16" fmla="*/ 38100 w 4"/>
                              <a:gd name="T17" fmla="*/ 19050 h 2"/>
                              <a:gd name="T18" fmla="*/ 38100 w 4"/>
                              <a:gd name="T19" fmla="*/ 9525 h 2"/>
                              <a:gd name="T20" fmla="*/ 38100 w 4"/>
                              <a:gd name="T21" fmla="*/ 9525 h 2"/>
                              <a:gd name="T22" fmla="*/ 28575 w 4"/>
                              <a:gd name="T23" fmla="*/ 0 h 2"/>
                              <a:gd name="T24" fmla="*/ 9525 w 4"/>
                              <a:gd name="T25" fmla="*/ 0 h 2"/>
                              <a:gd name="T26" fmla="*/ 0 w 4"/>
                              <a:gd name="T27" fmla="*/ 0 h 2"/>
                              <a:gd name="T28" fmla="*/ 0 w 4"/>
                              <a:gd name="T29" fmla="*/ 0 h 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2">
                                <a:moveTo>
                                  <a:pt x="0" y="0"/>
                                </a:moveTo>
                                <a:lnTo>
                                  <a:pt x="0" y="1"/>
                                </a:lnTo>
                                <a:lnTo>
                                  <a:pt x="0" y="0"/>
                                </a:lnTo>
                                <a:lnTo>
                                  <a:pt x="0" y="1"/>
                                </a:lnTo>
                                <a:lnTo>
                                  <a:pt x="1" y="1"/>
                                </a:lnTo>
                                <a:lnTo>
                                  <a:pt x="2" y="1"/>
                                </a:lnTo>
                                <a:lnTo>
                                  <a:pt x="4" y="2"/>
                                </a:lnTo>
                                <a:lnTo>
                                  <a:pt x="4"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4" name="Freeform 1662"/>
                        <wps:cNvSpPr>
                          <a:spLocks/>
                        </wps:cNvSpPr>
                        <wps:spPr bwMode="auto">
                          <a:xfrm>
                            <a:off x="542200" y="828025"/>
                            <a:ext cx="47700" cy="19001"/>
                          </a:xfrm>
                          <a:custGeom>
                            <a:avLst/>
                            <a:gdLst>
                              <a:gd name="T0" fmla="*/ 9525 w 5"/>
                              <a:gd name="T1" fmla="*/ 0 h 2"/>
                              <a:gd name="T2" fmla="*/ 0 w 5"/>
                              <a:gd name="T3" fmla="*/ 9525 h 2"/>
                              <a:gd name="T4" fmla="*/ 19050 w 5"/>
                              <a:gd name="T5" fmla="*/ 19050 h 2"/>
                              <a:gd name="T6" fmla="*/ 47625 w 5"/>
                              <a:gd name="T7" fmla="*/ 19050 h 2"/>
                              <a:gd name="T8" fmla="*/ 47625 w 5"/>
                              <a:gd name="T9" fmla="*/ 9525 h 2"/>
                              <a:gd name="T10" fmla="*/ 19050 w 5"/>
                              <a:gd name="T11" fmla="*/ 9525 h 2"/>
                              <a:gd name="T12" fmla="*/ 9525 w 5"/>
                              <a:gd name="T13" fmla="*/ 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1" y="0"/>
                                </a:moveTo>
                                <a:lnTo>
                                  <a:pt x="0" y="1"/>
                                </a:lnTo>
                                <a:lnTo>
                                  <a:pt x="2" y="2"/>
                                </a:lnTo>
                                <a:lnTo>
                                  <a:pt x="5" y="2"/>
                                </a:lnTo>
                                <a:lnTo>
                                  <a:pt x="5" y="1"/>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5" name="Freeform 1663"/>
                        <wps:cNvSpPr>
                          <a:spLocks/>
                        </wps:cNvSpPr>
                        <wps:spPr bwMode="auto">
                          <a:xfrm>
                            <a:off x="618400" y="847026"/>
                            <a:ext cx="47700" cy="19101"/>
                          </a:xfrm>
                          <a:custGeom>
                            <a:avLst/>
                            <a:gdLst>
                              <a:gd name="T0" fmla="*/ 0 w 5"/>
                              <a:gd name="T1" fmla="*/ 0 h 2"/>
                              <a:gd name="T2" fmla="*/ 0 w 5"/>
                              <a:gd name="T3" fmla="*/ 9525 h 2"/>
                              <a:gd name="T4" fmla="*/ 9525 w 5"/>
                              <a:gd name="T5" fmla="*/ 9525 h 2"/>
                              <a:gd name="T6" fmla="*/ 9525 w 5"/>
                              <a:gd name="T7" fmla="*/ 9525 h 2"/>
                              <a:gd name="T8" fmla="*/ 28575 w 5"/>
                              <a:gd name="T9" fmla="*/ 19050 h 2"/>
                              <a:gd name="T10" fmla="*/ 38100 w 5"/>
                              <a:gd name="T11" fmla="*/ 19050 h 2"/>
                              <a:gd name="T12" fmla="*/ 38100 w 5"/>
                              <a:gd name="T13" fmla="*/ 19050 h 2"/>
                              <a:gd name="T14" fmla="*/ 47625 w 5"/>
                              <a:gd name="T15" fmla="*/ 9525 h 2"/>
                              <a:gd name="T16" fmla="*/ 38100 w 5"/>
                              <a:gd name="T17" fmla="*/ 9525 h 2"/>
                              <a:gd name="T18" fmla="*/ 28575 w 5"/>
                              <a:gd name="T19" fmla="*/ 9525 h 2"/>
                              <a:gd name="T20" fmla="*/ 9525 w 5"/>
                              <a:gd name="T21" fmla="*/ 0 h 2"/>
                              <a:gd name="T22" fmla="*/ 9525 w 5"/>
                              <a:gd name="T23" fmla="*/ 9525 h 2"/>
                              <a:gd name="T24" fmla="*/ 19050 w 5"/>
                              <a:gd name="T25" fmla="*/ 0 h 2"/>
                              <a:gd name="T26" fmla="*/ 0 w 5"/>
                              <a:gd name="T27" fmla="*/ 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2">
                                <a:moveTo>
                                  <a:pt x="0" y="0"/>
                                </a:moveTo>
                                <a:lnTo>
                                  <a:pt x="0" y="1"/>
                                </a:lnTo>
                                <a:lnTo>
                                  <a:pt x="1" y="1"/>
                                </a:lnTo>
                                <a:lnTo>
                                  <a:pt x="3" y="2"/>
                                </a:lnTo>
                                <a:lnTo>
                                  <a:pt x="4" y="2"/>
                                </a:lnTo>
                                <a:lnTo>
                                  <a:pt x="5" y="1"/>
                                </a:lnTo>
                                <a:lnTo>
                                  <a:pt x="4" y="1"/>
                                </a:lnTo>
                                <a:lnTo>
                                  <a:pt x="3" y="1"/>
                                </a:lnTo>
                                <a:lnTo>
                                  <a:pt x="1" y="0"/>
                                </a:lnTo>
                                <a:lnTo>
                                  <a:pt x="1" y="1"/>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6" name="Freeform 1664"/>
                        <wps:cNvSpPr>
                          <a:spLocks/>
                        </wps:cNvSpPr>
                        <wps:spPr bwMode="auto">
                          <a:xfrm>
                            <a:off x="694600" y="866126"/>
                            <a:ext cx="38100" cy="9500"/>
                          </a:xfrm>
                          <a:custGeom>
                            <a:avLst/>
                            <a:gdLst>
                              <a:gd name="T0" fmla="*/ 0 w 4"/>
                              <a:gd name="T1" fmla="*/ 0 h 1"/>
                              <a:gd name="T2" fmla="*/ 0 w 4"/>
                              <a:gd name="T3" fmla="*/ 9525 h 1"/>
                              <a:gd name="T4" fmla="*/ 9525 w 4"/>
                              <a:gd name="T5" fmla="*/ 9525 h 1"/>
                              <a:gd name="T6" fmla="*/ 28575 w 4"/>
                              <a:gd name="T7" fmla="*/ 9525 h 1"/>
                              <a:gd name="T8" fmla="*/ 38100 w 4"/>
                              <a:gd name="T9" fmla="*/ 9525 h 1"/>
                              <a:gd name="T10" fmla="*/ 38100 w 4"/>
                              <a:gd name="T11" fmla="*/ 0 h 1"/>
                              <a:gd name="T12" fmla="*/ 28575 w 4"/>
                              <a:gd name="T13" fmla="*/ 0 h 1"/>
                              <a:gd name="T14" fmla="*/ 9525 w 4"/>
                              <a:gd name="T15" fmla="*/ 0 h 1"/>
                              <a:gd name="T16" fmla="*/ 0 w 4"/>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1">
                                <a:moveTo>
                                  <a:pt x="0" y="0"/>
                                </a:moveTo>
                                <a:lnTo>
                                  <a:pt x="0" y="1"/>
                                </a:lnTo>
                                <a:lnTo>
                                  <a:pt x="1" y="1"/>
                                </a:lnTo>
                                <a:lnTo>
                                  <a:pt x="3" y="1"/>
                                </a:lnTo>
                                <a:lnTo>
                                  <a:pt x="4" y="1"/>
                                </a:lnTo>
                                <a:lnTo>
                                  <a:pt x="4" y="0"/>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7" name="Freeform 1665"/>
                        <wps:cNvSpPr>
                          <a:spLocks/>
                        </wps:cNvSpPr>
                        <wps:spPr bwMode="auto">
                          <a:xfrm>
                            <a:off x="770800" y="875626"/>
                            <a:ext cx="38100" cy="9500"/>
                          </a:xfrm>
                          <a:custGeom>
                            <a:avLst/>
                            <a:gdLst>
                              <a:gd name="T0" fmla="*/ 0 w 4"/>
                              <a:gd name="T1" fmla="*/ 0 h 1"/>
                              <a:gd name="T2" fmla="*/ 0 w 4"/>
                              <a:gd name="T3" fmla="*/ 9525 h 1"/>
                              <a:gd name="T4" fmla="*/ 9525 w 4"/>
                              <a:gd name="T5" fmla="*/ 9525 h 1"/>
                              <a:gd name="T6" fmla="*/ 19050 w 4"/>
                              <a:gd name="T7" fmla="*/ 9525 h 1"/>
                              <a:gd name="T8" fmla="*/ 28575 w 4"/>
                              <a:gd name="T9" fmla="*/ 9525 h 1"/>
                              <a:gd name="T10" fmla="*/ 38100 w 4"/>
                              <a:gd name="T11" fmla="*/ 9525 h 1"/>
                              <a:gd name="T12" fmla="*/ 38100 w 4"/>
                              <a:gd name="T13" fmla="*/ 0 h 1"/>
                              <a:gd name="T14" fmla="*/ 28575 w 4"/>
                              <a:gd name="T15" fmla="*/ 0 h 1"/>
                              <a:gd name="T16" fmla="*/ 19050 w 4"/>
                              <a:gd name="T17" fmla="*/ 0 h 1"/>
                              <a:gd name="T18" fmla="*/ 9525 w 4"/>
                              <a:gd name="T19" fmla="*/ 0 h 1"/>
                              <a:gd name="T20" fmla="*/ 0 w 4"/>
                              <a:gd name="T21" fmla="*/ 0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1">
                                <a:moveTo>
                                  <a:pt x="0" y="0"/>
                                </a:moveTo>
                                <a:lnTo>
                                  <a:pt x="0" y="1"/>
                                </a:lnTo>
                                <a:lnTo>
                                  <a:pt x="1" y="1"/>
                                </a:lnTo>
                                <a:lnTo>
                                  <a:pt x="2" y="1"/>
                                </a:lnTo>
                                <a:lnTo>
                                  <a:pt x="3" y="1"/>
                                </a:lnTo>
                                <a:lnTo>
                                  <a:pt x="4" y="1"/>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8" name="Freeform 1666"/>
                        <wps:cNvSpPr>
                          <a:spLocks/>
                        </wps:cNvSpPr>
                        <wps:spPr bwMode="auto">
                          <a:xfrm>
                            <a:off x="837500" y="866126"/>
                            <a:ext cx="47600" cy="19001"/>
                          </a:xfrm>
                          <a:custGeom>
                            <a:avLst/>
                            <a:gdLst>
                              <a:gd name="T0" fmla="*/ 0 w 5"/>
                              <a:gd name="T1" fmla="*/ 9525 h 2"/>
                              <a:gd name="T2" fmla="*/ 0 w 5"/>
                              <a:gd name="T3" fmla="*/ 19050 h 2"/>
                              <a:gd name="T4" fmla="*/ 19050 w 5"/>
                              <a:gd name="T5" fmla="*/ 19050 h 2"/>
                              <a:gd name="T6" fmla="*/ 47625 w 5"/>
                              <a:gd name="T7" fmla="*/ 19050 h 2"/>
                              <a:gd name="T8" fmla="*/ 47625 w 5"/>
                              <a:gd name="T9" fmla="*/ 0 h 2"/>
                              <a:gd name="T10" fmla="*/ 19050 w 5"/>
                              <a:gd name="T11" fmla="*/ 9525 h 2"/>
                              <a:gd name="T12" fmla="*/ 0 w 5"/>
                              <a:gd name="T13" fmla="*/ 952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0" y="1"/>
                                </a:moveTo>
                                <a:lnTo>
                                  <a:pt x="0" y="2"/>
                                </a:lnTo>
                                <a:lnTo>
                                  <a:pt x="2" y="2"/>
                                </a:lnTo>
                                <a:lnTo>
                                  <a:pt x="5" y="2"/>
                                </a:lnTo>
                                <a:lnTo>
                                  <a:pt x="5" y="0"/>
                                </a:lnTo>
                                <a:lnTo>
                                  <a:pt x="2"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9" name="Freeform 1667"/>
                        <wps:cNvSpPr>
                          <a:spLocks/>
                        </wps:cNvSpPr>
                        <wps:spPr bwMode="auto">
                          <a:xfrm>
                            <a:off x="913700" y="866126"/>
                            <a:ext cx="47600" cy="9500"/>
                          </a:xfrm>
                          <a:custGeom>
                            <a:avLst/>
                            <a:gdLst>
                              <a:gd name="T0" fmla="*/ 0 w 5"/>
                              <a:gd name="T1" fmla="*/ 0 h 1"/>
                              <a:gd name="T2" fmla="*/ 0 w 5"/>
                              <a:gd name="T3" fmla="*/ 9525 h 1"/>
                              <a:gd name="T4" fmla="*/ 0 w 5"/>
                              <a:gd name="T5" fmla="*/ 9525 h 1"/>
                              <a:gd name="T6" fmla="*/ 38100 w 5"/>
                              <a:gd name="T7" fmla="*/ 9525 h 1"/>
                              <a:gd name="T8" fmla="*/ 47625 w 5"/>
                              <a:gd name="T9" fmla="*/ 9525 h 1"/>
                              <a:gd name="T10" fmla="*/ 47625 w 5"/>
                              <a:gd name="T11" fmla="*/ 0 h 1"/>
                              <a:gd name="T12" fmla="*/ 38100 w 5"/>
                              <a:gd name="T13" fmla="*/ 0 h 1"/>
                              <a:gd name="T14" fmla="*/ 0 w 5"/>
                              <a:gd name="T15" fmla="*/ 0 h 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1">
                                <a:moveTo>
                                  <a:pt x="0" y="0"/>
                                </a:moveTo>
                                <a:lnTo>
                                  <a:pt x="0" y="1"/>
                                </a:lnTo>
                                <a:lnTo>
                                  <a:pt x="4" y="1"/>
                                </a:lnTo>
                                <a:lnTo>
                                  <a:pt x="5" y="1"/>
                                </a:lnTo>
                                <a:lnTo>
                                  <a:pt x="5" y="0"/>
                                </a:lnTo>
                                <a:lnTo>
                                  <a:pt x="4"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0" name="Rectangle 1668"/>
                        <wps:cNvSpPr>
                          <a:spLocks noChangeArrowheads="1"/>
                        </wps:cNvSpPr>
                        <wps:spPr bwMode="auto">
                          <a:xfrm>
                            <a:off x="209500" y="828025"/>
                            <a:ext cx="600" cy="676320"/>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1" name="Rectangle 1669"/>
                        <wps:cNvSpPr>
                          <a:spLocks noChangeArrowheads="1"/>
                        </wps:cNvSpPr>
                        <wps:spPr bwMode="auto">
                          <a:xfrm>
                            <a:off x="209500" y="828025"/>
                            <a:ext cx="600" cy="676320"/>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2" name="Rectangle 1670"/>
                        <wps:cNvSpPr>
                          <a:spLocks noChangeArrowheads="1"/>
                        </wps:cNvSpPr>
                        <wps:spPr bwMode="auto">
                          <a:xfrm>
                            <a:off x="209500" y="828025"/>
                            <a:ext cx="600" cy="676320"/>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3" name="Rectangle 1671"/>
                        <wps:cNvSpPr>
                          <a:spLocks noChangeArrowheads="1"/>
                        </wps:cNvSpPr>
                        <wps:spPr bwMode="auto">
                          <a:xfrm>
                            <a:off x="209500" y="828025"/>
                            <a:ext cx="600" cy="676320"/>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4" name="Rectangle 1672"/>
                        <wps:cNvSpPr>
                          <a:spLocks noChangeArrowheads="1"/>
                        </wps:cNvSpPr>
                        <wps:spPr bwMode="auto">
                          <a:xfrm>
                            <a:off x="209500" y="828025"/>
                            <a:ext cx="600" cy="676320"/>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5" name="Rectangle 1673"/>
                        <wps:cNvSpPr>
                          <a:spLocks noChangeArrowheads="1"/>
                        </wps:cNvSpPr>
                        <wps:spPr bwMode="auto">
                          <a:xfrm>
                            <a:off x="209500" y="828025"/>
                            <a:ext cx="600" cy="676320"/>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6" name="Rectangle 1674"/>
                        <wps:cNvSpPr>
                          <a:spLocks noChangeArrowheads="1"/>
                        </wps:cNvSpPr>
                        <wps:spPr bwMode="auto">
                          <a:xfrm>
                            <a:off x="209500" y="828025"/>
                            <a:ext cx="600" cy="676320"/>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7" name="Rectangle 1675"/>
                        <wps:cNvSpPr>
                          <a:spLocks noChangeArrowheads="1"/>
                        </wps:cNvSpPr>
                        <wps:spPr bwMode="auto">
                          <a:xfrm>
                            <a:off x="209500" y="828025"/>
                            <a:ext cx="600" cy="676320"/>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8" name="Rectangle 1676"/>
                        <wps:cNvSpPr>
                          <a:spLocks noChangeArrowheads="1"/>
                        </wps:cNvSpPr>
                        <wps:spPr bwMode="auto">
                          <a:xfrm>
                            <a:off x="209500" y="828025"/>
                            <a:ext cx="9500" cy="676320"/>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9" name="Rectangle 1677"/>
                        <wps:cNvSpPr>
                          <a:spLocks noChangeArrowheads="1"/>
                        </wps:cNvSpPr>
                        <wps:spPr bwMode="auto">
                          <a:xfrm>
                            <a:off x="219000" y="828025"/>
                            <a:ext cx="700" cy="676320"/>
                          </a:xfrm>
                          <a:prstGeom prst="rect">
                            <a:avLst/>
                          </a:prstGeom>
                          <a:solidFill>
                            <a:srgbClr val="A9A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0" name="Rectangle 1678"/>
                        <wps:cNvSpPr>
                          <a:spLocks noChangeArrowheads="1"/>
                        </wps:cNvSpPr>
                        <wps:spPr bwMode="auto">
                          <a:xfrm>
                            <a:off x="219000" y="828025"/>
                            <a:ext cx="700" cy="676320"/>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1" name="Rectangle 1679"/>
                        <wps:cNvSpPr>
                          <a:spLocks noChangeArrowheads="1"/>
                        </wps:cNvSpPr>
                        <wps:spPr bwMode="auto">
                          <a:xfrm>
                            <a:off x="219000" y="828025"/>
                            <a:ext cx="700" cy="676320"/>
                          </a:xfrm>
                          <a:prstGeom prst="rect">
                            <a:avLst/>
                          </a:prstGeom>
                          <a:solidFill>
                            <a:srgbClr val="ACAF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 name="Rectangle 1680"/>
                        <wps:cNvSpPr>
                          <a:spLocks noChangeArrowheads="1"/>
                        </wps:cNvSpPr>
                        <wps:spPr bwMode="auto">
                          <a:xfrm>
                            <a:off x="219000" y="828025"/>
                            <a:ext cx="700" cy="676320"/>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3" name="Rectangle 1681"/>
                        <wps:cNvSpPr>
                          <a:spLocks noChangeArrowheads="1"/>
                        </wps:cNvSpPr>
                        <wps:spPr bwMode="auto">
                          <a:xfrm>
                            <a:off x="219000" y="828025"/>
                            <a:ext cx="700" cy="676320"/>
                          </a:xfrm>
                          <a:prstGeom prst="rect">
                            <a:avLst/>
                          </a:prstGeom>
                          <a:solidFill>
                            <a:srgbClr val="AEB2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4" name="Rectangle 1682"/>
                        <wps:cNvSpPr>
                          <a:spLocks noChangeArrowheads="1"/>
                        </wps:cNvSpPr>
                        <wps:spPr bwMode="auto">
                          <a:xfrm>
                            <a:off x="219000" y="828025"/>
                            <a:ext cx="700" cy="676320"/>
                          </a:xfrm>
                          <a:prstGeom prst="rect">
                            <a:avLst/>
                          </a:prstGeom>
                          <a:solidFill>
                            <a:srgbClr val="B0B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5" name="Rectangle 1683"/>
                        <wps:cNvSpPr>
                          <a:spLocks noChangeArrowheads="1"/>
                        </wps:cNvSpPr>
                        <wps:spPr bwMode="auto">
                          <a:xfrm>
                            <a:off x="219000" y="828025"/>
                            <a:ext cx="9600" cy="676320"/>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 name="Rectangle 1684"/>
                        <wps:cNvSpPr>
                          <a:spLocks noChangeArrowheads="1"/>
                        </wps:cNvSpPr>
                        <wps:spPr bwMode="auto">
                          <a:xfrm>
                            <a:off x="228600" y="828025"/>
                            <a:ext cx="600" cy="676320"/>
                          </a:xfrm>
                          <a:prstGeom prst="rect">
                            <a:avLst/>
                          </a:prstGeom>
                          <a:solidFill>
                            <a:srgbClr val="B3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7" name="Rectangle 1685"/>
                        <wps:cNvSpPr>
                          <a:spLocks noChangeArrowheads="1"/>
                        </wps:cNvSpPr>
                        <wps:spPr bwMode="auto">
                          <a:xfrm>
                            <a:off x="228600" y="828025"/>
                            <a:ext cx="600" cy="676320"/>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8" name="Rectangle 1686"/>
                        <wps:cNvSpPr>
                          <a:spLocks noChangeArrowheads="1"/>
                        </wps:cNvSpPr>
                        <wps:spPr bwMode="auto">
                          <a:xfrm>
                            <a:off x="228600" y="828025"/>
                            <a:ext cx="600" cy="676320"/>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9" name="Rectangle 1687"/>
                        <wps:cNvSpPr>
                          <a:spLocks noChangeArrowheads="1"/>
                        </wps:cNvSpPr>
                        <wps:spPr bwMode="auto">
                          <a:xfrm>
                            <a:off x="228600" y="828025"/>
                            <a:ext cx="600" cy="676320"/>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0" name="Rectangle 1688"/>
                        <wps:cNvSpPr>
                          <a:spLocks noChangeArrowheads="1"/>
                        </wps:cNvSpPr>
                        <wps:spPr bwMode="auto">
                          <a:xfrm>
                            <a:off x="228600" y="828025"/>
                            <a:ext cx="600" cy="676320"/>
                          </a:xfrm>
                          <a:prstGeom prst="rect">
                            <a:avLst/>
                          </a:prstGeom>
                          <a:solidFill>
                            <a:srgbClr val="B7BA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1" name="Rectangle 1689"/>
                        <wps:cNvSpPr>
                          <a:spLocks noChangeArrowheads="1"/>
                        </wps:cNvSpPr>
                        <wps:spPr bwMode="auto">
                          <a:xfrm>
                            <a:off x="228600" y="828025"/>
                            <a:ext cx="600" cy="676320"/>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2" name="Rectangle 1690"/>
                        <wps:cNvSpPr>
                          <a:spLocks noChangeArrowheads="1"/>
                        </wps:cNvSpPr>
                        <wps:spPr bwMode="auto">
                          <a:xfrm>
                            <a:off x="228600" y="828025"/>
                            <a:ext cx="600" cy="676320"/>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3" name="Rectangle 1691"/>
                        <wps:cNvSpPr>
                          <a:spLocks noChangeArrowheads="1"/>
                        </wps:cNvSpPr>
                        <wps:spPr bwMode="auto">
                          <a:xfrm>
                            <a:off x="228600" y="828025"/>
                            <a:ext cx="9500" cy="676320"/>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 name="Rectangle 1692"/>
                        <wps:cNvSpPr>
                          <a:spLocks noChangeArrowheads="1"/>
                        </wps:cNvSpPr>
                        <wps:spPr bwMode="auto">
                          <a:xfrm>
                            <a:off x="238100" y="828025"/>
                            <a:ext cx="600" cy="676320"/>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5" name="Rectangle 1693"/>
                        <wps:cNvSpPr>
                          <a:spLocks noChangeArrowheads="1"/>
                        </wps:cNvSpPr>
                        <wps:spPr bwMode="auto">
                          <a:xfrm>
                            <a:off x="238100" y="828025"/>
                            <a:ext cx="600" cy="676320"/>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6" name="Rectangle 1694"/>
                        <wps:cNvSpPr>
                          <a:spLocks noChangeArrowheads="1"/>
                        </wps:cNvSpPr>
                        <wps:spPr bwMode="auto">
                          <a:xfrm>
                            <a:off x="238100" y="828025"/>
                            <a:ext cx="600" cy="676320"/>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7" name="Rectangle 1695"/>
                        <wps:cNvSpPr>
                          <a:spLocks noChangeArrowheads="1"/>
                        </wps:cNvSpPr>
                        <wps:spPr bwMode="auto">
                          <a:xfrm>
                            <a:off x="238100" y="828025"/>
                            <a:ext cx="600" cy="676320"/>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8" name="Rectangle 1696"/>
                        <wps:cNvSpPr>
                          <a:spLocks noChangeArrowheads="1"/>
                        </wps:cNvSpPr>
                        <wps:spPr bwMode="auto">
                          <a:xfrm>
                            <a:off x="238100" y="828025"/>
                            <a:ext cx="600" cy="676320"/>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9" name="Rectangle 1697"/>
                        <wps:cNvSpPr>
                          <a:spLocks noChangeArrowheads="1"/>
                        </wps:cNvSpPr>
                        <wps:spPr bwMode="auto">
                          <a:xfrm>
                            <a:off x="238100" y="828025"/>
                            <a:ext cx="600" cy="676320"/>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 name="Rectangle 1698"/>
                        <wps:cNvSpPr>
                          <a:spLocks noChangeArrowheads="1"/>
                        </wps:cNvSpPr>
                        <wps:spPr bwMode="auto">
                          <a:xfrm>
                            <a:off x="238100" y="828025"/>
                            <a:ext cx="600" cy="676320"/>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1" name="Rectangle 1699"/>
                        <wps:cNvSpPr>
                          <a:spLocks noChangeArrowheads="1"/>
                        </wps:cNvSpPr>
                        <wps:spPr bwMode="auto">
                          <a:xfrm>
                            <a:off x="238100" y="828025"/>
                            <a:ext cx="600" cy="676320"/>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2" name="Rectangle 1700"/>
                        <wps:cNvSpPr>
                          <a:spLocks noChangeArrowheads="1"/>
                        </wps:cNvSpPr>
                        <wps:spPr bwMode="auto">
                          <a:xfrm>
                            <a:off x="238100" y="828025"/>
                            <a:ext cx="9500" cy="676320"/>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 name="Rectangle 1701"/>
                        <wps:cNvSpPr>
                          <a:spLocks noChangeArrowheads="1"/>
                        </wps:cNvSpPr>
                        <wps:spPr bwMode="auto">
                          <a:xfrm>
                            <a:off x="247600" y="828025"/>
                            <a:ext cx="600" cy="676320"/>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4" name="Rectangle 1702"/>
                        <wps:cNvSpPr>
                          <a:spLocks noChangeArrowheads="1"/>
                        </wps:cNvSpPr>
                        <wps:spPr bwMode="auto">
                          <a:xfrm>
                            <a:off x="247600" y="828025"/>
                            <a:ext cx="600" cy="676320"/>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5" name="Rectangle 1703"/>
                        <wps:cNvSpPr>
                          <a:spLocks noChangeArrowheads="1"/>
                        </wps:cNvSpPr>
                        <wps:spPr bwMode="auto">
                          <a:xfrm>
                            <a:off x="247600" y="828025"/>
                            <a:ext cx="600" cy="676320"/>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6" name="Rectangle 1704"/>
                        <wps:cNvSpPr>
                          <a:spLocks noChangeArrowheads="1"/>
                        </wps:cNvSpPr>
                        <wps:spPr bwMode="auto">
                          <a:xfrm>
                            <a:off x="247600" y="828025"/>
                            <a:ext cx="600" cy="676320"/>
                          </a:xfrm>
                          <a:prstGeom prst="rect">
                            <a:avLst/>
                          </a:prstGeom>
                          <a:solidFill>
                            <a:srgbClr val="B7BA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7" name="Rectangle 1705"/>
                        <wps:cNvSpPr>
                          <a:spLocks noChangeArrowheads="1"/>
                        </wps:cNvSpPr>
                        <wps:spPr bwMode="auto">
                          <a:xfrm>
                            <a:off x="247600" y="828025"/>
                            <a:ext cx="600" cy="676320"/>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8" name="Rectangle 1706"/>
                        <wps:cNvSpPr>
                          <a:spLocks noChangeArrowheads="1"/>
                        </wps:cNvSpPr>
                        <wps:spPr bwMode="auto">
                          <a:xfrm>
                            <a:off x="247600" y="828025"/>
                            <a:ext cx="600" cy="676320"/>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9" name="Rectangle 1707"/>
                        <wps:cNvSpPr>
                          <a:spLocks noChangeArrowheads="1"/>
                        </wps:cNvSpPr>
                        <wps:spPr bwMode="auto">
                          <a:xfrm>
                            <a:off x="247600" y="828025"/>
                            <a:ext cx="9500" cy="676320"/>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0" name="Rectangle 1708"/>
                        <wps:cNvSpPr>
                          <a:spLocks noChangeArrowheads="1"/>
                        </wps:cNvSpPr>
                        <wps:spPr bwMode="auto">
                          <a:xfrm>
                            <a:off x="257100" y="828025"/>
                            <a:ext cx="700" cy="676320"/>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1" name="Rectangle 1709"/>
                        <wps:cNvSpPr>
                          <a:spLocks noChangeArrowheads="1"/>
                        </wps:cNvSpPr>
                        <wps:spPr bwMode="auto">
                          <a:xfrm>
                            <a:off x="257100" y="828025"/>
                            <a:ext cx="700" cy="676320"/>
                          </a:xfrm>
                          <a:prstGeom prst="rect">
                            <a:avLst/>
                          </a:prstGeom>
                          <a:solidFill>
                            <a:srgbClr val="B0B4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2" name="Rectangle 1710"/>
                        <wps:cNvSpPr>
                          <a:spLocks noChangeArrowheads="1"/>
                        </wps:cNvSpPr>
                        <wps:spPr bwMode="auto">
                          <a:xfrm>
                            <a:off x="257100" y="828025"/>
                            <a:ext cx="700" cy="676320"/>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3" name="Rectangle 1711"/>
                        <wps:cNvSpPr>
                          <a:spLocks noChangeArrowheads="1"/>
                        </wps:cNvSpPr>
                        <wps:spPr bwMode="auto">
                          <a:xfrm>
                            <a:off x="257100" y="828025"/>
                            <a:ext cx="700" cy="676320"/>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4" name="Rectangle 1712"/>
                        <wps:cNvSpPr>
                          <a:spLocks noChangeArrowheads="1"/>
                        </wps:cNvSpPr>
                        <wps:spPr bwMode="auto">
                          <a:xfrm>
                            <a:off x="257100" y="828025"/>
                            <a:ext cx="700" cy="676320"/>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5" name="Rectangle 1713"/>
                        <wps:cNvSpPr>
                          <a:spLocks noChangeArrowheads="1"/>
                        </wps:cNvSpPr>
                        <wps:spPr bwMode="auto">
                          <a:xfrm>
                            <a:off x="257100" y="828025"/>
                            <a:ext cx="700" cy="676320"/>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6" name="Rectangle 1714"/>
                        <wps:cNvSpPr>
                          <a:spLocks noChangeArrowheads="1"/>
                        </wps:cNvSpPr>
                        <wps:spPr bwMode="auto">
                          <a:xfrm>
                            <a:off x="257100" y="828025"/>
                            <a:ext cx="700" cy="676320"/>
                          </a:xfrm>
                          <a:prstGeom prst="rect">
                            <a:avLst/>
                          </a:prstGeom>
                          <a:solidFill>
                            <a:srgbClr val="A9AD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7" name="Rectangle 1715"/>
                        <wps:cNvSpPr>
                          <a:spLocks noChangeArrowheads="1"/>
                        </wps:cNvSpPr>
                        <wps:spPr bwMode="auto">
                          <a:xfrm>
                            <a:off x="257100" y="828025"/>
                            <a:ext cx="9600" cy="676320"/>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8" name="Rectangle 1716"/>
                        <wps:cNvSpPr>
                          <a:spLocks noChangeArrowheads="1"/>
                        </wps:cNvSpPr>
                        <wps:spPr bwMode="auto">
                          <a:xfrm>
                            <a:off x="266700" y="828025"/>
                            <a:ext cx="600" cy="676320"/>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9" name="Rectangle 1717"/>
                        <wps:cNvSpPr>
                          <a:spLocks noChangeArrowheads="1"/>
                        </wps:cNvSpPr>
                        <wps:spPr bwMode="auto">
                          <a:xfrm>
                            <a:off x="266700" y="828025"/>
                            <a:ext cx="600" cy="676320"/>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 name="Rectangle 1718"/>
                        <wps:cNvSpPr>
                          <a:spLocks noChangeArrowheads="1"/>
                        </wps:cNvSpPr>
                        <wps:spPr bwMode="auto">
                          <a:xfrm>
                            <a:off x="266700" y="828025"/>
                            <a:ext cx="600" cy="676320"/>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1" name="Rectangle 1719"/>
                        <wps:cNvSpPr>
                          <a:spLocks noChangeArrowheads="1"/>
                        </wps:cNvSpPr>
                        <wps:spPr bwMode="auto">
                          <a:xfrm>
                            <a:off x="266700" y="828025"/>
                            <a:ext cx="600" cy="676320"/>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2" name="Rectangle 1720"/>
                        <wps:cNvSpPr>
                          <a:spLocks noChangeArrowheads="1"/>
                        </wps:cNvSpPr>
                        <wps:spPr bwMode="auto">
                          <a:xfrm>
                            <a:off x="266700" y="828025"/>
                            <a:ext cx="600" cy="676320"/>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3" name="Rectangle 1721"/>
                        <wps:cNvSpPr>
                          <a:spLocks noChangeArrowheads="1"/>
                        </wps:cNvSpPr>
                        <wps:spPr bwMode="auto">
                          <a:xfrm>
                            <a:off x="266700" y="828025"/>
                            <a:ext cx="600" cy="676320"/>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4" name="Rectangle 1722"/>
                        <wps:cNvSpPr>
                          <a:spLocks noChangeArrowheads="1"/>
                        </wps:cNvSpPr>
                        <wps:spPr bwMode="auto">
                          <a:xfrm>
                            <a:off x="266700" y="828025"/>
                            <a:ext cx="600" cy="676320"/>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5" name="Rectangle 1723"/>
                        <wps:cNvSpPr>
                          <a:spLocks noChangeArrowheads="1"/>
                        </wps:cNvSpPr>
                        <wps:spPr bwMode="auto">
                          <a:xfrm>
                            <a:off x="266700" y="828025"/>
                            <a:ext cx="600" cy="676320"/>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6" name="Rectangle 1724"/>
                        <wps:cNvSpPr>
                          <a:spLocks noChangeArrowheads="1"/>
                        </wps:cNvSpPr>
                        <wps:spPr bwMode="auto">
                          <a:xfrm>
                            <a:off x="266700" y="828025"/>
                            <a:ext cx="9500" cy="676320"/>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7" name="Rectangle 1725"/>
                        <wps:cNvSpPr>
                          <a:spLocks noChangeArrowheads="1"/>
                        </wps:cNvSpPr>
                        <wps:spPr bwMode="auto">
                          <a:xfrm>
                            <a:off x="209500" y="828025"/>
                            <a:ext cx="66700" cy="676320"/>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88" name="Freeform 1726"/>
                        <wps:cNvSpPr>
                          <a:spLocks/>
                        </wps:cNvSpPr>
                        <wps:spPr bwMode="auto">
                          <a:xfrm>
                            <a:off x="989300" y="837525"/>
                            <a:ext cx="76200" cy="28601"/>
                          </a:xfrm>
                          <a:custGeom>
                            <a:avLst/>
                            <a:gdLst>
                              <a:gd name="T0" fmla="*/ 38100 w 8"/>
                              <a:gd name="T1" fmla="*/ 19050 h 3"/>
                              <a:gd name="T2" fmla="*/ 19050 w 8"/>
                              <a:gd name="T3" fmla="*/ 19050 h 3"/>
                              <a:gd name="T4" fmla="*/ 28575 w 8"/>
                              <a:gd name="T5" fmla="*/ 19050 h 3"/>
                              <a:gd name="T6" fmla="*/ 28575 w 8"/>
                              <a:gd name="T7" fmla="*/ 19050 h 3"/>
                              <a:gd name="T8" fmla="*/ 9525 w 8"/>
                              <a:gd name="T9" fmla="*/ 19050 h 3"/>
                              <a:gd name="T10" fmla="*/ 0 w 8"/>
                              <a:gd name="T11" fmla="*/ 19050 h 3"/>
                              <a:gd name="T12" fmla="*/ 0 w 8"/>
                              <a:gd name="T13" fmla="*/ 28575 h 3"/>
                              <a:gd name="T14" fmla="*/ 9525 w 8"/>
                              <a:gd name="T15" fmla="*/ 28575 h 3"/>
                              <a:gd name="T16" fmla="*/ 28575 w 8"/>
                              <a:gd name="T17" fmla="*/ 28575 h 3"/>
                              <a:gd name="T18" fmla="*/ 28575 w 8"/>
                              <a:gd name="T19" fmla="*/ 28575 h 3"/>
                              <a:gd name="T20" fmla="*/ 38100 w 8"/>
                              <a:gd name="T21" fmla="*/ 28575 h 3"/>
                              <a:gd name="T22" fmla="*/ 57150 w 8"/>
                              <a:gd name="T23" fmla="*/ 19050 h 3"/>
                              <a:gd name="T24" fmla="*/ 76200 w 8"/>
                              <a:gd name="T25" fmla="*/ 19050 h 3"/>
                              <a:gd name="T26" fmla="*/ 76200 w 8"/>
                              <a:gd name="T27" fmla="*/ 9525 h 3"/>
                              <a:gd name="T28" fmla="*/ 76200 w 8"/>
                              <a:gd name="T29" fmla="*/ 0 h 3"/>
                              <a:gd name="T30" fmla="*/ 66675 w 8"/>
                              <a:gd name="T31" fmla="*/ 0 h 3"/>
                              <a:gd name="T32" fmla="*/ 47625 w 8"/>
                              <a:gd name="T33" fmla="*/ 9525 h 3"/>
                              <a:gd name="T34" fmla="*/ 38100 w 8"/>
                              <a:gd name="T35" fmla="*/ 19050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 h="3">
                                <a:moveTo>
                                  <a:pt x="4" y="2"/>
                                </a:moveTo>
                                <a:lnTo>
                                  <a:pt x="2" y="2"/>
                                </a:lnTo>
                                <a:lnTo>
                                  <a:pt x="3" y="2"/>
                                </a:lnTo>
                                <a:lnTo>
                                  <a:pt x="1" y="2"/>
                                </a:lnTo>
                                <a:lnTo>
                                  <a:pt x="0" y="2"/>
                                </a:lnTo>
                                <a:lnTo>
                                  <a:pt x="0" y="3"/>
                                </a:lnTo>
                                <a:lnTo>
                                  <a:pt x="1" y="3"/>
                                </a:lnTo>
                                <a:lnTo>
                                  <a:pt x="3" y="3"/>
                                </a:lnTo>
                                <a:lnTo>
                                  <a:pt x="4" y="3"/>
                                </a:lnTo>
                                <a:lnTo>
                                  <a:pt x="6" y="2"/>
                                </a:lnTo>
                                <a:lnTo>
                                  <a:pt x="8" y="2"/>
                                </a:lnTo>
                                <a:lnTo>
                                  <a:pt x="8" y="1"/>
                                </a:lnTo>
                                <a:lnTo>
                                  <a:pt x="8" y="0"/>
                                </a:lnTo>
                                <a:lnTo>
                                  <a:pt x="7" y="0"/>
                                </a:lnTo>
                                <a:lnTo>
                                  <a:pt x="5"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9" name="Freeform 1727"/>
                        <wps:cNvSpPr>
                          <a:spLocks/>
                        </wps:cNvSpPr>
                        <wps:spPr bwMode="auto">
                          <a:xfrm>
                            <a:off x="1094100" y="799424"/>
                            <a:ext cx="28500" cy="38101"/>
                          </a:xfrm>
                          <a:custGeom>
                            <a:avLst/>
                            <a:gdLst>
                              <a:gd name="T0" fmla="*/ 0 w 3"/>
                              <a:gd name="T1" fmla="*/ 28575 h 4"/>
                              <a:gd name="T2" fmla="*/ 0 w 3"/>
                              <a:gd name="T3" fmla="*/ 38100 h 4"/>
                              <a:gd name="T4" fmla="*/ 9525 w 3"/>
                              <a:gd name="T5" fmla="*/ 38100 h 4"/>
                              <a:gd name="T6" fmla="*/ 9525 w 3"/>
                              <a:gd name="T7" fmla="*/ 38100 h 4"/>
                              <a:gd name="T8" fmla="*/ 9525 w 3"/>
                              <a:gd name="T9" fmla="*/ 28575 h 4"/>
                              <a:gd name="T10" fmla="*/ 19050 w 3"/>
                              <a:gd name="T11" fmla="*/ 28575 h 4"/>
                              <a:gd name="T12" fmla="*/ 19050 w 3"/>
                              <a:gd name="T13" fmla="*/ 19050 h 4"/>
                              <a:gd name="T14" fmla="*/ 28575 w 3"/>
                              <a:gd name="T15" fmla="*/ 19050 h 4"/>
                              <a:gd name="T16" fmla="*/ 28575 w 3"/>
                              <a:gd name="T17" fmla="*/ 19050 h 4"/>
                              <a:gd name="T18" fmla="*/ 28575 w 3"/>
                              <a:gd name="T19" fmla="*/ 9525 h 4"/>
                              <a:gd name="T20" fmla="*/ 28575 w 3"/>
                              <a:gd name="T21" fmla="*/ 9525 h 4"/>
                              <a:gd name="T22" fmla="*/ 28575 w 3"/>
                              <a:gd name="T23" fmla="*/ 0 h 4"/>
                              <a:gd name="T24" fmla="*/ 28575 w 3"/>
                              <a:gd name="T25" fmla="*/ 0 h 4"/>
                              <a:gd name="T26" fmla="*/ 19050 w 3"/>
                              <a:gd name="T27" fmla="*/ 0 h 4"/>
                              <a:gd name="T28" fmla="*/ 19050 w 3"/>
                              <a:gd name="T29" fmla="*/ 0 h 4"/>
                              <a:gd name="T30" fmla="*/ 28575 w 3"/>
                              <a:gd name="T31" fmla="*/ 0 h 4"/>
                              <a:gd name="T32" fmla="*/ 19050 w 3"/>
                              <a:gd name="T33" fmla="*/ 0 h 4"/>
                              <a:gd name="T34" fmla="*/ 19050 w 3"/>
                              <a:gd name="T35" fmla="*/ 9525 h 4"/>
                              <a:gd name="T36" fmla="*/ 19050 w 3"/>
                              <a:gd name="T37" fmla="*/ 9525 h 4"/>
                              <a:gd name="T38" fmla="*/ 19050 w 3"/>
                              <a:gd name="T39" fmla="*/ 9525 h 4"/>
                              <a:gd name="T40" fmla="*/ 19050 w 3"/>
                              <a:gd name="T41" fmla="*/ 9525 h 4"/>
                              <a:gd name="T42" fmla="*/ 9525 w 3"/>
                              <a:gd name="T43" fmla="*/ 9525 h 4"/>
                              <a:gd name="T44" fmla="*/ 9525 w 3"/>
                              <a:gd name="T45" fmla="*/ 19050 h 4"/>
                              <a:gd name="T46" fmla="*/ 0 w 3"/>
                              <a:gd name="T47" fmla="*/ 19050 h 4"/>
                              <a:gd name="T48" fmla="*/ 0 w 3"/>
                              <a:gd name="T49" fmla="*/ 28575 h 4"/>
                              <a:gd name="T50" fmla="*/ 0 w 3"/>
                              <a:gd name="T51" fmla="*/ 28575 h 4"/>
                              <a:gd name="T52" fmla="*/ 0 w 3"/>
                              <a:gd name="T53" fmla="*/ 28575 h 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3" h="4">
                                <a:moveTo>
                                  <a:pt x="0" y="3"/>
                                </a:moveTo>
                                <a:lnTo>
                                  <a:pt x="0" y="4"/>
                                </a:lnTo>
                                <a:lnTo>
                                  <a:pt x="1" y="4"/>
                                </a:lnTo>
                                <a:lnTo>
                                  <a:pt x="1" y="3"/>
                                </a:lnTo>
                                <a:lnTo>
                                  <a:pt x="2" y="3"/>
                                </a:lnTo>
                                <a:lnTo>
                                  <a:pt x="2" y="2"/>
                                </a:lnTo>
                                <a:lnTo>
                                  <a:pt x="3" y="2"/>
                                </a:lnTo>
                                <a:lnTo>
                                  <a:pt x="3" y="1"/>
                                </a:lnTo>
                                <a:lnTo>
                                  <a:pt x="3" y="0"/>
                                </a:lnTo>
                                <a:lnTo>
                                  <a:pt x="2" y="0"/>
                                </a:lnTo>
                                <a:lnTo>
                                  <a:pt x="3" y="0"/>
                                </a:lnTo>
                                <a:lnTo>
                                  <a:pt x="2" y="0"/>
                                </a:lnTo>
                                <a:lnTo>
                                  <a:pt x="2" y="1"/>
                                </a:lnTo>
                                <a:lnTo>
                                  <a:pt x="1" y="1"/>
                                </a:lnTo>
                                <a:lnTo>
                                  <a:pt x="1" y="2"/>
                                </a:lnTo>
                                <a:lnTo>
                                  <a:pt x="0" y="2"/>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0" name="Freeform 1728"/>
                        <wps:cNvSpPr>
                          <a:spLocks/>
                        </wps:cNvSpPr>
                        <wps:spPr bwMode="auto">
                          <a:xfrm>
                            <a:off x="1094100" y="732722"/>
                            <a:ext cx="28500" cy="38101"/>
                          </a:xfrm>
                          <a:custGeom>
                            <a:avLst/>
                            <a:gdLst>
                              <a:gd name="T0" fmla="*/ 19050 w 3"/>
                              <a:gd name="T1" fmla="*/ 38100 h 4"/>
                              <a:gd name="T2" fmla="*/ 28575 w 3"/>
                              <a:gd name="T3" fmla="*/ 38100 h 4"/>
                              <a:gd name="T4" fmla="*/ 28575 w 3"/>
                              <a:gd name="T5" fmla="*/ 38100 h 4"/>
                              <a:gd name="T6" fmla="*/ 28575 w 3"/>
                              <a:gd name="T7" fmla="*/ 28575 h 4"/>
                              <a:gd name="T8" fmla="*/ 19050 w 3"/>
                              <a:gd name="T9" fmla="*/ 19050 h 4"/>
                              <a:gd name="T10" fmla="*/ 19050 w 3"/>
                              <a:gd name="T11" fmla="*/ 9525 h 4"/>
                              <a:gd name="T12" fmla="*/ 19050 w 3"/>
                              <a:gd name="T13" fmla="*/ 9525 h 4"/>
                              <a:gd name="T14" fmla="*/ 9525 w 3"/>
                              <a:gd name="T15" fmla="*/ 0 h 4"/>
                              <a:gd name="T16" fmla="*/ 0 w 3"/>
                              <a:gd name="T17" fmla="*/ 0 h 4"/>
                              <a:gd name="T18" fmla="*/ 0 w 3"/>
                              <a:gd name="T19" fmla="*/ 0 h 4"/>
                              <a:gd name="T20" fmla="*/ 0 w 3"/>
                              <a:gd name="T21" fmla="*/ 9525 h 4"/>
                              <a:gd name="T22" fmla="*/ 9525 w 3"/>
                              <a:gd name="T23" fmla="*/ 19050 h 4"/>
                              <a:gd name="T24" fmla="*/ 9525 w 3"/>
                              <a:gd name="T25" fmla="*/ 19050 h 4"/>
                              <a:gd name="T26" fmla="*/ 9525 w 3"/>
                              <a:gd name="T27" fmla="*/ 19050 h 4"/>
                              <a:gd name="T28" fmla="*/ 9525 w 3"/>
                              <a:gd name="T29" fmla="*/ 28575 h 4"/>
                              <a:gd name="T30" fmla="*/ 19050 w 3"/>
                              <a:gd name="T31" fmla="*/ 28575 h 4"/>
                              <a:gd name="T32" fmla="*/ 19050 w 3"/>
                              <a:gd name="T33" fmla="*/ 38100 h 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 h="4">
                                <a:moveTo>
                                  <a:pt x="2" y="4"/>
                                </a:moveTo>
                                <a:lnTo>
                                  <a:pt x="3" y="4"/>
                                </a:lnTo>
                                <a:lnTo>
                                  <a:pt x="3" y="3"/>
                                </a:lnTo>
                                <a:lnTo>
                                  <a:pt x="2" y="2"/>
                                </a:lnTo>
                                <a:lnTo>
                                  <a:pt x="2" y="1"/>
                                </a:lnTo>
                                <a:lnTo>
                                  <a:pt x="1" y="0"/>
                                </a:lnTo>
                                <a:lnTo>
                                  <a:pt x="0" y="0"/>
                                </a:lnTo>
                                <a:lnTo>
                                  <a:pt x="0" y="1"/>
                                </a:lnTo>
                                <a:lnTo>
                                  <a:pt x="1" y="2"/>
                                </a:lnTo>
                                <a:lnTo>
                                  <a:pt x="1" y="3"/>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1" name="Freeform 1729"/>
                        <wps:cNvSpPr>
                          <a:spLocks/>
                        </wps:cNvSpPr>
                        <wps:spPr bwMode="auto">
                          <a:xfrm>
                            <a:off x="1036900" y="685121"/>
                            <a:ext cx="38100" cy="28601"/>
                          </a:xfrm>
                          <a:custGeom>
                            <a:avLst/>
                            <a:gdLst>
                              <a:gd name="T0" fmla="*/ 28575 w 4"/>
                              <a:gd name="T1" fmla="*/ 28575 h 3"/>
                              <a:gd name="T2" fmla="*/ 38100 w 4"/>
                              <a:gd name="T3" fmla="*/ 19050 h 3"/>
                              <a:gd name="T4" fmla="*/ 38100 w 4"/>
                              <a:gd name="T5" fmla="*/ 19050 h 3"/>
                              <a:gd name="T6" fmla="*/ 38100 w 4"/>
                              <a:gd name="T7" fmla="*/ 19050 h 3"/>
                              <a:gd name="T8" fmla="*/ 19050 w 4"/>
                              <a:gd name="T9" fmla="*/ 9525 h 3"/>
                              <a:gd name="T10" fmla="*/ 9525 w 4"/>
                              <a:gd name="T11" fmla="*/ 0 h 3"/>
                              <a:gd name="T12" fmla="*/ 0 w 4"/>
                              <a:gd name="T13" fmla="*/ 0 h 3"/>
                              <a:gd name="T14" fmla="*/ 0 w 4"/>
                              <a:gd name="T15" fmla="*/ 9525 h 3"/>
                              <a:gd name="T16" fmla="*/ 9525 w 4"/>
                              <a:gd name="T17" fmla="*/ 9525 h 3"/>
                              <a:gd name="T18" fmla="*/ 9525 w 4"/>
                              <a:gd name="T19" fmla="*/ 19050 h 3"/>
                              <a:gd name="T20" fmla="*/ 28575 w 4"/>
                              <a:gd name="T21" fmla="*/ 28575 h 3"/>
                              <a:gd name="T22" fmla="*/ 28575 w 4"/>
                              <a:gd name="T23" fmla="*/ 19050 h 3"/>
                              <a:gd name="T24" fmla="*/ 28575 w 4"/>
                              <a:gd name="T25" fmla="*/ 28575 h 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 h="3">
                                <a:moveTo>
                                  <a:pt x="3" y="3"/>
                                </a:moveTo>
                                <a:lnTo>
                                  <a:pt x="4" y="2"/>
                                </a:lnTo>
                                <a:lnTo>
                                  <a:pt x="2" y="1"/>
                                </a:lnTo>
                                <a:lnTo>
                                  <a:pt x="1" y="0"/>
                                </a:lnTo>
                                <a:lnTo>
                                  <a:pt x="0" y="0"/>
                                </a:lnTo>
                                <a:lnTo>
                                  <a:pt x="0" y="1"/>
                                </a:lnTo>
                                <a:lnTo>
                                  <a:pt x="1" y="1"/>
                                </a:lnTo>
                                <a:lnTo>
                                  <a:pt x="1" y="2"/>
                                </a:lnTo>
                                <a:lnTo>
                                  <a:pt x="3" y="3"/>
                                </a:lnTo>
                                <a:lnTo>
                                  <a:pt x="3" y="2"/>
                                </a:lnTo>
                                <a:lnTo>
                                  <a:pt x="3"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2" name="Freeform 1730"/>
                        <wps:cNvSpPr>
                          <a:spLocks/>
                        </wps:cNvSpPr>
                        <wps:spPr bwMode="auto">
                          <a:xfrm>
                            <a:off x="961300" y="656520"/>
                            <a:ext cx="47000" cy="19101"/>
                          </a:xfrm>
                          <a:custGeom>
                            <a:avLst/>
                            <a:gdLst>
                              <a:gd name="T0" fmla="*/ 46990 w 5"/>
                              <a:gd name="T1" fmla="*/ 19050 h 2"/>
                              <a:gd name="T2" fmla="*/ 46990 w 5"/>
                              <a:gd name="T3" fmla="*/ 9525 h 2"/>
                              <a:gd name="T4" fmla="*/ 37592 w 5"/>
                              <a:gd name="T5" fmla="*/ 9525 h 2"/>
                              <a:gd name="T6" fmla="*/ 28194 w 5"/>
                              <a:gd name="T7" fmla="*/ 0 h 2"/>
                              <a:gd name="T8" fmla="*/ 9398 w 5"/>
                              <a:gd name="T9" fmla="*/ 0 h 2"/>
                              <a:gd name="T10" fmla="*/ 0 w 5"/>
                              <a:gd name="T11" fmla="*/ 9525 h 2"/>
                              <a:gd name="T12" fmla="*/ 28194 w 5"/>
                              <a:gd name="T13" fmla="*/ 9525 h 2"/>
                              <a:gd name="T14" fmla="*/ 37592 w 5"/>
                              <a:gd name="T15" fmla="*/ 19050 h 2"/>
                              <a:gd name="T16" fmla="*/ 46990 w 5"/>
                              <a:gd name="T17" fmla="*/ 1905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2"/>
                                </a:moveTo>
                                <a:lnTo>
                                  <a:pt x="5" y="1"/>
                                </a:lnTo>
                                <a:lnTo>
                                  <a:pt x="4" y="1"/>
                                </a:lnTo>
                                <a:lnTo>
                                  <a:pt x="3" y="0"/>
                                </a:lnTo>
                                <a:lnTo>
                                  <a:pt x="1" y="0"/>
                                </a:lnTo>
                                <a:lnTo>
                                  <a:pt x="0" y="1"/>
                                </a:lnTo>
                                <a:lnTo>
                                  <a:pt x="3" y="1"/>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3" name="Freeform 1731"/>
                        <wps:cNvSpPr>
                          <a:spLocks/>
                        </wps:cNvSpPr>
                        <wps:spPr bwMode="auto">
                          <a:xfrm>
                            <a:off x="894700" y="628019"/>
                            <a:ext cx="47600" cy="28501"/>
                          </a:xfrm>
                          <a:custGeom>
                            <a:avLst/>
                            <a:gdLst>
                              <a:gd name="T0" fmla="*/ 38100 w 5"/>
                              <a:gd name="T1" fmla="*/ 28575 h 3"/>
                              <a:gd name="T2" fmla="*/ 47625 w 5"/>
                              <a:gd name="T3" fmla="*/ 19050 h 3"/>
                              <a:gd name="T4" fmla="*/ 38100 w 5"/>
                              <a:gd name="T5" fmla="*/ 9525 h 3"/>
                              <a:gd name="T6" fmla="*/ 9525 w 5"/>
                              <a:gd name="T7" fmla="*/ 9525 h 3"/>
                              <a:gd name="T8" fmla="*/ 0 w 5"/>
                              <a:gd name="T9" fmla="*/ 0 h 3"/>
                              <a:gd name="T10" fmla="*/ 0 w 5"/>
                              <a:gd name="T11" fmla="*/ 9525 h 3"/>
                              <a:gd name="T12" fmla="*/ 9525 w 5"/>
                              <a:gd name="T13" fmla="*/ 19050 h 3"/>
                              <a:gd name="T14" fmla="*/ 38100 w 5"/>
                              <a:gd name="T15" fmla="*/ 28575 h 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3">
                                <a:moveTo>
                                  <a:pt x="4" y="3"/>
                                </a:moveTo>
                                <a:lnTo>
                                  <a:pt x="5" y="2"/>
                                </a:lnTo>
                                <a:lnTo>
                                  <a:pt x="4" y="1"/>
                                </a:lnTo>
                                <a:lnTo>
                                  <a:pt x="1" y="1"/>
                                </a:lnTo>
                                <a:lnTo>
                                  <a:pt x="0" y="0"/>
                                </a:lnTo>
                                <a:lnTo>
                                  <a:pt x="0" y="1"/>
                                </a:lnTo>
                                <a:lnTo>
                                  <a:pt x="1" y="2"/>
                                </a:lnTo>
                                <a:lnTo>
                                  <a:pt x="4"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4" name="Freeform 1732"/>
                        <wps:cNvSpPr>
                          <a:spLocks/>
                        </wps:cNvSpPr>
                        <wps:spPr bwMode="auto">
                          <a:xfrm>
                            <a:off x="818500" y="608918"/>
                            <a:ext cx="47600" cy="19101"/>
                          </a:xfrm>
                          <a:custGeom>
                            <a:avLst/>
                            <a:gdLst>
                              <a:gd name="T0" fmla="*/ 47625 w 5"/>
                              <a:gd name="T1" fmla="*/ 19050 h 2"/>
                              <a:gd name="T2" fmla="*/ 47625 w 5"/>
                              <a:gd name="T3" fmla="*/ 9525 h 2"/>
                              <a:gd name="T4" fmla="*/ 38100 w 5"/>
                              <a:gd name="T5" fmla="*/ 9525 h 2"/>
                              <a:gd name="T6" fmla="*/ 9525 w 5"/>
                              <a:gd name="T7" fmla="*/ 0 h 2"/>
                              <a:gd name="T8" fmla="*/ 9525 w 5"/>
                              <a:gd name="T9" fmla="*/ 0 h 2"/>
                              <a:gd name="T10" fmla="*/ 0 w 5"/>
                              <a:gd name="T11" fmla="*/ 9525 h 2"/>
                              <a:gd name="T12" fmla="*/ 9525 w 5"/>
                              <a:gd name="T13" fmla="*/ 9525 h 2"/>
                              <a:gd name="T14" fmla="*/ 28575 w 5"/>
                              <a:gd name="T15" fmla="*/ 19050 h 2"/>
                              <a:gd name="T16" fmla="*/ 47625 w 5"/>
                              <a:gd name="T17" fmla="*/ 1905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2"/>
                                </a:moveTo>
                                <a:lnTo>
                                  <a:pt x="5" y="1"/>
                                </a:lnTo>
                                <a:lnTo>
                                  <a:pt x="4" y="1"/>
                                </a:lnTo>
                                <a:lnTo>
                                  <a:pt x="1" y="0"/>
                                </a:lnTo>
                                <a:lnTo>
                                  <a:pt x="0" y="1"/>
                                </a:lnTo>
                                <a:lnTo>
                                  <a:pt x="1" y="1"/>
                                </a:lnTo>
                                <a:lnTo>
                                  <a:pt x="3"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5" name="Freeform 1733"/>
                        <wps:cNvSpPr>
                          <a:spLocks/>
                        </wps:cNvSpPr>
                        <wps:spPr bwMode="auto">
                          <a:xfrm>
                            <a:off x="751800" y="599418"/>
                            <a:ext cx="38100" cy="19001"/>
                          </a:xfrm>
                          <a:custGeom>
                            <a:avLst/>
                            <a:gdLst>
                              <a:gd name="T0" fmla="*/ 38100 w 4"/>
                              <a:gd name="T1" fmla="*/ 19050 h 2"/>
                              <a:gd name="T2" fmla="*/ 38100 w 4"/>
                              <a:gd name="T3" fmla="*/ 9525 h 2"/>
                              <a:gd name="T4" fmla="*/ 19050 w 4"/>
                              <a:gd name="T5" fmla="*/ 0 h 2"/>
                              <a:gd name="T6" fmla="*/ 0 w 4"/>
                              <a:gd name="T7" fmla="*/ 0 h 2"/>
                              <a:gd name="T8" fmla="*/ 0 w 4"/>
                              <a:gd name="T9" fmla="*/ 9525 h 2"/>
                              <a:gd name="T10" fmla="*/ 19050 w 4"/>
                              <a:gd name="T11" fmla="*/ 9525 h 2"/>
                              <a:gd name="T12" fmla="*/ 38100 w 4"/>
                              <a:gd name="T13" fmla="*/ 1905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2"/>
                                </a:moveTo>
                                <a:lnTo>
                                  <a:pt x="4" y="1"/>
                                </a:lnTo>
                                <a:lnTo>
                                  <a:pt x="2" y="0"/>
                                </a:lnTo>
                                <a:lnTo>
                                  <a:pt x="0" y="0"/>
                                </a:lnTo>
                                <a:lnTo>
                                  <a:pt x="0" y="1"/>
                                </a:lnTo>
                                <a:lnTo>
                                  <a:pt x="2"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6" name="Freeform 1734"/>
                        <wps:cNvSpPr>
                          <a:spLocks/>
                        </wps:cNvSpPr>
                        <wps:spPr bwMode="auto">
                          <a:xfrm>
                            <a:off x="675600" y="589918"/>
                            <a:ext cx="47600" cy="19001"/>
                          </a:xfrm>
                          <a:custGeom>
                            <a:avLst/>
                            <a:gdLst>
                              <a:gd name="T0" fmla="*/ 38100 w 5"/>
                              <a:gd name="T1" fmla="*/ 19050 h 2"/>
                              <a:gd name="T2" fmla="*/ 47625 w 5"/>
                              <a:gd name="T3" fmla="*/ 9525 h 2"/>
                              <a:gd name="T4" fmla="*/ 38100 w 5"/>
                              <a:gd name="T5" fmla="*/ 9525 h 2"/>
                              <a:gd name="T6" fmla="*/ 9525 w 5"/>
                              <a:gd name="T7" fmla="*/ 0 h 2"/>
                              <a:gd name="T8" fmla="*/ 0 w 5"/>
                              <a:gd name="T9" fmla="*/ 0 h 2"/>
                              <a:gd name="T10" fmla="*/ 0 w 5"/>
                              <a:gd name="T11" fmla="*/ 9525 h 2"/>
                              <a:gd name="T12" fmla="*/ 9525 w 5"/>
                              <a:gd name="T13" fmla="*/ 9525 h 2"/>
                              <a:gd name="T14" fmla="*/ 38100 w 5"/>
                              <a:gd name="T15" fmla="*/ 1905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2">
                                <a:moveTo>
                                  <a:pt x="4" y="2"/>
                                </a:moveTo>
                                <a:lnTo>
                                  <a:pt x="5" y="1"/>
                                </a:lnTo>
                                <a:lnTo>
                                  <a:pt x="4" y="1"/>
                                </a:lnTo>
                                <a:lnTo>
                                  <a:pt x="1" y="0"/>
                                </a:lnTo>
                                <a:lnTo>
                                  <a:pt x="0" y="0"/>
                                </a:lnTo>
                                <a:lnTo>
                                  <a:pt x="0" y="1"/>
                                </a:lnTo>
                                <a:lnTo>
                                  <a:pt x="1"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7" name="Freeform 1735"/>
                        <wps:cNvSpPr>
                          <a:spLocks/>
                        </wps:cNvSpPr>
                        <wps:spPr bwMode="auto">
                          <a:xfrm>
                            <a:off x="599400" y="589918"/>
                            <a:ext cx="47600" cy="9500"/>
                          </a:xfrm>
                          <a:custGeom>
                            <a:avLst/>
                            <a:gdLst>
                              <a:gd name="T0" fmla="*/ 47625 w 5"/>
                              <a:gd name="T1" fmla="*/ 9525 h 1"/>
                              <a:gd name="T2" fmla="*/ 47625 w 5"/>
                              <a:gd name="T3" fmla="*/ 0 h 1"/>
                              <a:gd name="T4" fmla="*/ 38100 w 5"/>
                              <a:gd name="T5" fmla="*/ 0 h 1"/>
                              <a:gd name="T6" fmla="*/ 19050 w 5"/>
                              <a:gd name="T7" fmla="*/ 0 h 1"/>
                              <a:gd name="T8" fmla="*/ 9525 w 5"/>
                              <a:gd name="T9" fmla="*/ 0 h 1"/>
                              <a:gd name="T10" fmla="*/ 0 w 5"/>
                              <a:gd name="T11" fmla="*/ 0 h 1"/>
                              <a:gd name="T12" fmla="*/ 0 w 5"/>
                              <a:gd name="T13" fmla="*/ 9525 h 1"/>
                              <a:gd name="T14" fmla="*/ 9525 w 5"/>
                              <a:gd name="T15" fmla="*/ 9525 h 1"/>
                              <a:gd name="T16" fmla="*/ 19050 w 5"/>
                              <a:gd name="T17" fmla="*/ 9525 h 1"/>
                              <a:gd name="T18" fmla="*/ 38100 w 5"/>
                              <a:gd name="T19" fmla="*/ 9525 h 1"/>
                              <a:gd name="T20" fmla="*/ 47625 w 5"/>
                              <a:gd name="T21" fmla="*/ 9525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1">
                                <a:moveTo>
                                  <a:pt x="5" y="1"/>
                                </a:moveTo>
                                <a:lnTo>
                                  <a:pt x="5" y="0"/>
                                </a:lnTo>
                                <a:lnTo>
                                  <a:pt x="4" y="0"/>
                                </a:lnTo>
                                <a:lnTo>
                                  <a:pt x="2" y="0"/>
                                </a:lnTo>
                                <a:lnTo>
                                  <a:pt x="1" y="0"/>
                                </a:lnTo>
                                <a:lnTo>
                                  <a:pt x="0" y="0"/>
                                </a:lnTo>
                                <a:lnTo>
                                  <a:pt x="0" y="1"/>
                                </a:lnTo>
                                <a:lnTo>
                                  <a:pt x="1" y="1"/>
                                </a:lnTo>
                                <a:lnTo>
                                  <a:pt x="2" y="1"/>
                                </a:lnTo>
                                <a:lnTo>
                                  <a:pt x="4"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8" name="Freeform 1736"/>
                        <wps:cNvSpPr>
                          <a:spLocks/>
                        </wps:cNvSpPr>
                        <wps:spPr bwMode="auto">
                          <a:xfrm>
                            <a:off x="523200" y="589918"/>
                            <a:ext cx="47600" cy="19001"/>
                          </a:xfrm>
                          <a:custGeom>
                            <a:avLst/>
                            <a:gdLst>
                              <a:gd name="T0" fmla="*/ 47625 w 5"/>
                              <a:gd name="T1" fmla="*/ 9525 h 2"/>
                              <a:gd name="T2" fmla="*/ 47625 w 5"/>
                              <a:gd name="T3" fmla="*/ 0 h 2"/>
                              <a:gd name="T4" fmla="*/ 28575 w 5"/>
                              <a:gd name="T5" fmla="*/ 0 h 2"/>
                              <a:gd name="T6" fmla="*/ 0 w 5"/>
                              <a:gd name="T7" fmla="*/ 9525 h 2"/>
                              <a:gd name="T8" fmla="*/ 0 w 5"/>
                              <a:gd name="T9" fmla="*/ 9525 h 2"/>
                              <a:gd name="T10" fmla="*/ 0 w 5"/>
                              <a:gd name="T11" fmla="*/ 19050 h 2"/>
                              <a:gd name="T12" fmla="*/ 0 w 5"/>
                              <a:gd name="T13" fmla="*/ 19050 h 2"/>
                              <a:gd name="T14" fmla="*/ 28575 w 5"/>
                              <a:gd name="T15" fmla="*/ 9525 h 2"/>
                              <a:gd name="T16" fmla="*/ 47625 w 5"/>
                              <a:gd name="T17" fmla="*/ 9525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2">
                                <a:moveTo>
                                  <a:pt x="5" y="1"/>
                                </a:moveTo>
                                <a:lnTo>
                                  <a:pt x="5" y="0"/>
                                </a:lnTo>
                                <a:lnTo>
                                  <a:pt x="3" y="0"/>
                                </a:lnTo>
                                <a:lnTo>
                                  <a:pt x="0" y="1"/>
                                </a:lnTo>
                                <a:lnTo>
                                  <a:pt x="0" y="2"/>
                                </a:lnTo>
                                <a:lnTo>
                                  <a:pt x="3"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9" name="Freeform 1737"/>
                        <wps:cNvSpPr>
                          <a:spLocks/>
                        </wps:cNvSpPr>
                        <wps:spPr bwMode="auto">
                          <a:xfrm>
                            <a:off x="447000" y="599418"/>
                            <a:ext cx="47600" cy="9500"/>
                          </a:xfrm>
                          <a:custGeom>
                            <a:avLst/>
                            <a:gdLst>
                              <a:gd name="T0" fmla="*/ 47625 w 5"/>
                              <a:gd name="T1" fmla="*/ 9525 h 1"/>
                              <a:gd name="T2" fmla="*/ 47625 w 5"/>
                              <a:gd name="T3" fmla="*/ 0 h 1"/>
                              <a:gd name="T4" fmla="*/ 47625 w 5"/>
                              <a:gd name="T5" fmla="*/ 0 h 1"/>
                              <a:gd name="T6" fmla="*/ 38100 w 5"/>
                              <a:gd name="T7" fmla="*/ 0 h 1"/>
                              <a:gd name="T8" fmla="*/ 28575 w 5"/>
                              <a:gd name="T9" fmla="*/ 0 h 1"/>
                              <a:gd name="T10" fmla="*/ 19050 w 5"/>
                              <a:gd name="T11" fmla="*/ 0 h 1"/>
                              <a:gd name="T12" fmla="*/ 9525 w 5"/>
                              <a:gd name="T13" fmla="*/ 0 h 1"/>
                              <a:gd name="T14" fmla="*/ 9525 w 5"/>
                              <a:gd name="T15" fmla="*/ 0 h 1"/>
                              <a:gd name="T16" fmla="*/ 19050 w 5"/>
                              <a:gd name="T17" fmla="*/ 0 h 1"/>
                              <a:gd name="T18" fmla="*/ 9525 w 5"/>
                              <a:gd name="T19" fmla="*/ 0 h 1"/>
                              <a:gd name="T20" fmla="*/ 9525 w 5"/>
                              <a:gd name="T21" fmla="*/ 0 h 1"/>
                              <a:gd name="T22" fmla="*/ 9525 w 5"/>
                              <a:gd name="T23" fmla="*/ 0 h 1"/>
                              <a:gd name="T24" fmla="*/ 9525 w 5"/>
                              <a:gd name="T25" fmla="*/ 0 h 1"/>
                              <a:gd name="T26" fmla="*/ 9525 w 5"/>
                              <a:gd name="T27" fmla="*/ 0 h 1"/>
                              <a:gd name="T28" fmla="*/ 0 w 5"/>
                              <a:gd name="T29" fmla="*/ 9525 h 1"/>
                              <a:gd name="T30" fmla="*/ 0 w 5"/>
                              <a:gd name="T31" fmla="*/ 9525 h 1"/>
                              <a:gd name="T32" fmla="*/ 0 w 5"/>
                              <a:gd name="T33" fmla="*/ 9525 h 1"/>
                              <a:gd name="T34" fmla="*/ 9525 w 5"/>
                              <a:gd name="T35" fmla="*/ 9525 h 1"/>
                              <a:gd name="T36" fmla="*/ 9525 w 5"/>
                              <a:gd name="T37" fmla="*/ 9525 h 1"/>
                              <a:gd name="T38" fmla="*/ 9525 w 5"/>
                              <a:gd name="T39" fmla="*/ 9525 h 1"/>
                              <a:gd name="T40" fmla="*/ 19050 w 5"/>
                              <a:gd name="T41" fmla="*/ 9525 h 1"/>
                              <a:gd name="T42" fmla="*/ 28575 w 5"/>
                              <a:gd name="T43" fmla="*/ 9525 h 1"/>
                              <a:gd name="T44" fmla="*/ 38100 w 5"/>
                              <a:gd name="T45" fmla="*/ 9525 h 1"/>
                              <a:gd name="T46" fmla="*/ 47625 w 5"/>
                              <a:gd name="T47" fmla="*/ 9525 h 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5" h="1">
                                <a:moveTo>
                                  <a:pt x="5" y="1"/>
                                </a:moveTo>
                                <a:lnTo>
                                  <a:pt x="5" y="0"/>
                                </a:lnTo>
                                <a:lnTo>
                                  <a:pt x="4" y="0"/>
                                </a:lnTo>
                                <a:lnTo>
                                  <a:pt x="3" y="0"/>
                                </a:lnTo>
                                <a:lnTo>
                                  <a:pt x="2" y="0"/>
                                </a:lnTo>
                                <a:lnTo>
                                  <a:pt x="1" y="0"/>
                                </a:lnTo>
                                <a:lnTo>
                                  <a:pt x="2" y="0"/>
                                </a:lnTo>
                                <a:lnTo>
                                  <a:pt x="1" y="0"/>
                                </a:lnTo>
                                <a:lnTo>
                                  <a:pt x="0" y="1"/>
                                </a:lnTo>
                                <a:lnTo>
                                  <a:pt x="1" y="1"/>
                                </a:lnTo>
                                <a:lnTo>
                                  <a:pt x="2" y="1"/>
                                </a:lnTo>
                                <a:lnTo>
                                  <a:pt x="3" y="1"/>
                                </a:lnTo>
                                <a:lnTo>
                                  <a:pt x="4"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0" name="Freeform 1738"/>
                        <wps:cNvSpPr>
                          <a:spLocks/>
                        </wps:cNvSpPr>
                        <wps:spPr bwMode="auto">
                          <a:xfrm>
                            <a:off x="475600" y="551817"/>
                            <a:ext cx="38100" cy="38101"/>
                          </a:xfrm>
                          <a:custGeom>
                            <a:avLst/>
                            <a:gdLst>
                              <a:gd name="T0" fmla="*/ 0 w 4"/>
                              <a:gd name="T1" fmla="*/ 28575 h 4"/>
                              <a:gd name="T2" fmla="*/ 0 w 4"/>
                              <a:gd name="T3" fmla="*/ 38100 h 4"/>
                              <a:gd name="T4" fmla="*/ 0 w 4"/>
                              <a:gd name="T5" fmla="*/ 28575 h 4"/>
                              <a:gd name="T6" fmla="*/ 19050 w 4"/>
                              <a:gd name="T7" fmla="*/ 28575 h 4"/>
                              <a:gd name="T8" fmla="*/ 28575 w 4"/>
                              <a:gd name="T9" fmla="*/ 19050 h 4"/>
                              <a:gd name="T10" fmla="*/ 28575 w 4"/>
                              <a:gd name="T11" fmla="*/ 19050 h 4"/>
                              <a:gd name="T12" fmla="*/ 28575 w 4"/>
                              <a:gd name="T13" fmla="*/ 19050 h 4"/>
                              <a:gd name="T14" fmla="*/ 38100 w 4"/>
                              <a:gd name="T15" fmla="*/ 9525 h 4"/>
                              <a:gd name="T16" fmla="*/ 38100 w 4"/>
                              <a:gd name="T17" fmla="*/ 9525 h 4"/>
                              <a:gd name="T18" fmla="*/ 28575 w 4"/>
                              <a:gd name="T19" fmla="*/ 0 h 4"/>
                              <a:gd name="T20" fmla="*/ 28575 w 4"/>
                              <a:gd name="T21" fmla="*/ 9525 h 4"/>
                              <a:gd name="T22" fmla="*/ 28575 w 4"/>
                              <a:gd name="T23" fmla="*/ 9525 h 4"/>
                              <a:gd name="T24" fmla="*/ 28575 w 4"/>
                              <a:gd name="T25" fmla="*/ 9525 h 4"/>
                              <a:gd name="T26" fmla="*/ 28575 w 4"/>
                              <a:gd name="T27" fmla="*/ 9525 h 4"/>
                              <a:gd name="T28" fmla="*/ 19050 w 4"/>
                              <a:gd name="T29" fmla="*/ 9525 h 4"/>
                              <a:gd name="T30" fmla="*/ 19050 w 4"/>
                              <a:gd name="T31" fmla="*/ 19050 h 4"/>
                              <a:gd name="T32" fmla="*/ 0 w 4"/>
                              <a:gd name="T33" fmla="*/ 19050 h 4"/>
                              <a:gd name="T34" fmla="*/ 0 w 4"/>
                              <a:gd name="T35" fmla="*/ 28575 h 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4">
                                <a:moveTo>
                                  <a:pt x="0" y="3"/>
                                </a:moveTo>
                                <a:lnTo>
                                  <a:pt x="0" y="4"/>
                                </a:lnTo>
                                <a:lnTo>
                                  <a:pt x="0" y="3"/>
                                </a:lnTo>
                                <a:lnTo>
                                  <a:pt x="2" y="3"/>
                                </a:lnTo>
                                <a:lnTo>
                                  <a:pt x="3" y="2"/>
                                </a:lnTo>
                                <a:lnTo>
                                  <a:pt x="4" y="1"/>
                                </a:lnTo>
                                <a:lnTo>
                                  <a:pt x="3" y="0"/>
                                </a:lnTo>
                                <a:lnTo>
                                  <a:pt x="3" y="1"/>
                                </a:lnTo>
                                <a:lnTo>
                                  <a:pt x="2" y="1"/>
                                </a:lnTo>
                                <a:lnTo>
                                  <a:pt x="2" y="2"/>
                                </a:lnTo>
                                <a:lnTo>
                                  <a:pt x="0" y="2"/>
                                </a:lnTo>
                                <a:lnTo>
                                  <a:pt x="0" y="3"/>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1" name="Freeform 1739"/>
                        <wps:cNvSpPr>
                          <a:spLocks/>
                        </wps:cNvSpPr>
                        <wps:spPr bwMode="auto">
                          <a:xfrm>
                            <a:off x="456500" y="523816"/>
                            <a:ext cx="38100" cy="19101"/>
                          </a:xfrm>
                          <a:custGeom>
                            <a:avLst/>
                            <a:gdLst>
                              <a:gd name="T0" fmla="*/ 38100 w 4"/>
                              <a:gd name="T1" fmla="*/ 19050 h 2"/>
                              <a:gd name="T2" fmla="*/ 38100 w 4"/>
                              <a:gd name="T3" fmla="*/ 9525 h 2"/>
                              <a:gd name="T4" fmla="*/ 28575 w 4"/>
                              <a:gd name="T5" fmla="*/ 9525 h 2"/>
                              <a:gd name="T6" fmla="*/ 19050 w 4"/>
                              <a:gd name="T7" fmla="*/ 0 h 2"/>
                              <a:gd name="T8" fmla="*/ 9525 w 4"/>
                              <a:gd name="T9" fmla="*/ 0 h 2"/>
                              <a:gd name="T10" fmla="*/ 9525 w 4"/>
                              <a:gd name="T11" fmla="*/ 0 h 2"/>
                              <a:gd name="T12" fmla="*/ 0 w 4"/>
                              <a:gd name="T13" fmla="*/ 0 h 2"/>
                              <a:gd name="T14" fmla="*/ 0 w 4"/>
                              <a:gd name="T15" fmla="*/ 9525 h 2"/>
                              <a:gd name="T16" fmla="*/ 9525 w 4"/>
                              <a:gd name="T17" fmla="*/ 9525 h 2"/>
                              <a:gd name="T18" fmla="*/ 9525 w 4"/>
                              <a:gd name="T19" fmla="*/ 0 h 2"/>
                              <a:gd name="T20" fmla="*/ 0 w 4"/>
                              <a:gd name="T21" fmla="*/ 9525 h 2"/>
                              <a:gd name="T22" fmla="*/ 19050 w 4"/>
                              <a:gd name="T23" fmla="*/ 9525 h 2"/>
                              <a:gd name="T24" fmla="*/ 28575 w 4"/>
                              <a:gd name="T25" fmla="*/ 19050 h 2"/>
                              <a:gd name="T26" fmla="*/ 38100 w 4"/>
                              <a:gd name="T27" fmla="*/ 1905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 h="2">
                                <a:moveTo>
                                  <a:pt x="4" y="2"/>
                                </a:moveTo>
                                <a:lnTo>
                                  <a:pt x="4" y="1"/>
                                </a:lnTo>
                                <a:lnTo>
                                  <a:pt x="3" y="1"/>
                                </a:lnTo>
                                <a:lnTo>
                                  <a:pt x="2" y="0"/>
                                </a:lnTo>
                                <a:lnTo>
                                  <a:pt x="1" y="0"/>
                                </a:lnTo>
                                <a:lnTo>
                                  <a:pt x="0" y="0"/>
                                </a:lnTo>
                                <a:lnTo>
                                  <a:pt x="0" y="1"/>
                                </a:lnTo>
                                <a:lnTo>
                                  <a:pt x="1" y="1"/>
                                </a:lnTo>
                                <a:lnTo>
                                  <a:pt x="1" y="0"/>
                                </a:lnTo>
                                <a:lnTo>
                                  <a:pt x="0" y="1"/>
                                </a:lnTo>
                                <a:lnTo>
                                  <a:pt x="2" y="1"/>
                                </a:lnTo>
                                <a:lnTo>
                                  <a:pt x="3"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2" name="Freeform 1740"/>
                        <wps:cNvSpPr>
                          <a:spLocks/>
                        </wps:cNvSpPr>
                        <wps:spPr bwMode="auto">
                          <a:xfrm>
                            <a:off x="380300" y="523816"/>
                            <a:ext cx="47600" cy="28001"/>
                          </a:xfrm>
                          <a:custGeom>
                            <a:avLst/>
                            <a:gdLst>
                              <a:gd name="T0" fmla="*/ 47625 w 5"/>
                              <a:gd name="T1" fmla="*/ 9313 h 3"/>
                              <a:gd name="T2" fmla="*/ 38100 w 5"/>
                              <a:gd name="T3" fmla="*/ 0 h 3"/>
                              <a:gd name="T4" fmla="*/ 38100 w 5"/>
                              <a:gd name="T5" fmla="*/ 0 h 3"/>
                              <a:gd name="T6" fmla="*/ 38100 w 5"/>
                              <a:gd name="T7" fmla="*/ 0 h 3"/>
                              <a:gd name="T8" fmla="*/ 19050 w 5"/>
                              <a:gd name="T9" fmla="*/ 9313 h 3"/>
                              <a:gd name="T10" fmla="*/ 9525 w 5"/>
                              <a:gd name="T11" fmla="*/ 18627 h 3"/>
                              <a:gd name="T12" fmla="*/ 0 w 5"/>
                              <a:gd name="T13" fmla="*/ 18627 h 3"/>
                              <a:gd name="T14" fmla="*/ 9525 w 5"/>
                              <a:gd name="T15" fmla="*/ 27940 h 3"/>
                              <a:gd name="T16" fmla="*/ 9525 w 5"/>
                              <a:gd name="T17" fmla="*/ 27940 h 3"/>
                              <a:gd name="T18" fmla="*/ 28575 w 5"/>
                              <a:gd name="T19" fmla="*/ 18627 h 3"/>
                              <a:gd name="T20" fmla="*/ 38100 w 5"/>
                              <a:gd name="T21" fmla="*/ 18627 h 3"/>
                              <a:gd name="T22" fmla="*/ 47625 w 5"/>
                              <a:gd name="T23" fmla="*/ 9313 h 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 h="3">
                                <a:moveTo>
                                  <a:pt x="5" y="1"/>
                                </a:moveTo>
                                <a:lnTo>
                                  <a:pt x="4" y="0"/>
                                </a:lnTo>
                                <a:lnTo>
                                  <a:pt x="2" y="1"/>
                                </a:lnTo>
                                <a:lnTo>
                                  <a:pt x="1" y="2"/>
                                </a:lnTo>
                                <a:lnTo>
                                  <a:pt x="0" y="2"/>
                                </a:lnTo>
                                <a:lnTo>
                                  <a:pt x="1" y="3"/>
                                </a:lnTo>
                                <a:lnTo>
                                  <a:pt x="3" y="2"/>
                                </a:lnTo>
                                <a:lnTo>
                                  <a:pt x="4" y="2"/>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3" name="Freeform 1741"/>
                        <wps:cNvSpPr>
                          <a:spLocks/>
                        </wps:cNvSpPr>
                        <wps:spPr bwMode="auto">
                          <a:xfrm>
                            <a:off x="351700" y="514316"/>
                            <a:ext cx="19100" cy="47001"/>
                          </a:xfrm>
                          <a:custGeom>
                            <a:avLst/>
                            <a:gdLst>
                              <a:gd name="T0" fmla="*/ 0 w 2"/>
                              <a:gd name="T1" fmla="*/ 46990 h 5"/>
                              <a:gd name="T2" fmla="*/ 9525 w 2"/>
                              <a:gd name="T3" fmla="*/ 37592 h 5"/>
                              <a:gd name="T4" fmla="*/ 9525 w 2"/>
                              <a:gd name="T5" fmla="*/ 37592 h 5"/>
                              <a:gd name="T6" fmla="*/ 9525 w 2"/>
                              <a:gd name="T7" fmla="*/ 46990 h 5"/>
                              <a:gd name="T8" fmla="*/ 9525 w 2"/>
                              <a:gd name="T9" fmla="*/ 37592 h 5"/>
                              <a:gd name="T10" fmla="*/ 9525 w 2"/>
                              <a:gd name="T11" fmla="*/ 46990 h 5"/>
                              <a:gd name="T12" fmla="*/ 9525 w 2"/>
                              <a:gd name="T13" fmla="*/ 37592 h 5"/>
                              <a:gd name="T14" fmla="*/ 9525 w 2"/>
                              <a:gd name="T15" fmla="*/ 37592 h 5"/>
                              <a:gd name="T16" fmla="*/ 9525 w 2"/>
                              <a:gd name="T17" fmla="*/ 37592 h 5"/>
                              <a:gd name="T18" fmla="*/ 9525 w 2"/>
                              <a:gd name="T19" fmla="*/ 37592 h 5"/>
                              <a:gd name="T20" fmla="*/ 9525 w 2"/>
                              <a:gd name="T21" fmla="*/ 37592 h 5"/>
                              <a:gd name="T22" fmla="*/ 9525 w 2"/>
                              <a:gd name="T23" fmla="*/ 28194 h 5"/>
                              <a:gd name="T24" fmla="*/ 19050 w 2"/>
                              <a:gd name="T25" fmla="*/ 18796 h 5"/>
                              <a:gd name="T26" fmla="*/ 19050 w 2"/>
                              <a:gd name="T27" fmla="*/ 9398 h 5"/>
                              <a:gd name="T28" fmla="*/ 19050 w 2"/>
                              <a:gd name="T29" fmla="*/ 9398 h 5"/>
                              <a:gd name="T30" fmla="*/ 9525 w 2"/>
                              <a:gd name="T31" fmla="*/ 0 h 5"/>
                              <a:gd name="T32" fmla="*/ 9525 w 2"/>
                              <a:gd name="T33" fmla="*/ 9398 h 5"/>
                              <a:gd name="T34" fmla="*/ 9525 w 2"/>
                              <a:gd name="T35" fmla="*/ 18796 h 5"/>
                              <a:gd name="T36" fmla="*/ 0 w 2"/>
                              <a:gd name="T37" fmla="*/ 28194 h 5"/>
                              <a:gd name="T38" fmla="*/ 0 w 2"/>
                              <a:gd name="T39" fmla="*/ 28194 h 5"/>
                              <a:gd name="T40" fmla="*/ 0 w 2"/>
                              <a:gd name="T41" fmla="*/ 37592 h 5"/>
                              <a:gd name="T42" fmla="*/ 0 w 2"/>
                              <a:gd name="T43" fmla="*/ 37592 h 5"/>
                              <a:gd name="T44" fmla="*/ 0 w 2"/>
                              <a:gd name="T45" fmla="*/ 37592 h 5"/>
                              <a:gd name="T46" fmla="*/ 0 w 2"/>
                              <a:gd name="T47" fmla="*/ 37592 h 5"/>
                              <a:gd name="T48" fmla="*/ 0 w 2"/>
                              <a:gd name="T49" fmla="*/ 46990 h 5"/>
                              <a:gd name="T50" fmla="*/ 0 w 2"/>
                              <a:gd name="T51" fmla="*/ 46990 h 5"/>
                              <a:gd name="T52" fmla="*/ 0 w 2"/>
                              <a:gd name="T53" fmla="*/ 46990 h 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 h="5">
                                <a:moveTo>
                                  <a:pt x="0" y="5"/>
                                </a:moveTo>
                                <a:lnTo>
                                  <a:pt x="1" y="4"/>
                                </a:lnTo>
                                <a:lnTo>
                                  <a:pt x="1" y="5"/>
                                </a:lnTo>
                                <a:lnTo>
                                  <a:pt x="1" y="4"/>
                                </a:lnTo>
                                <a:lnTo>
                                  <a:pt x="1" y="5"/>
                                </a:lnTo>
                                <a:lnTo>
                                  <a:pt x="1" y="4"/>
                                </a:lnTo>
                                <a:lnTo>
                                  <a:pt x="1" y="3"/>
                                </a:lnTo>
                                <a:lnTo>
                                  <a:pt x="2" y="2"/>
                                </a:lnTo>
                                <a:lnTo>
                                  <a:pt x="2" y="1"/>
                                </a:lnTo>
                                <a:lnTo>
                                  <a:pt x="1" y="0"/>
                                </a:lnTo>
                                <a:lnTo>
                                  <a:pt x="1" y="1"/>
                                </a:lnTo>
                                <a:lnTo>
                                  <a:pt x="1" y="2"/>
                                </a:lnTo>
                                <a:lnTo>
                                  <a:pt x="0" y="3"/>
                                </a:lnTo>
                                <a:lnTo>
                                  <a:pt x="0" y="4"/>
                                </a:lnTo>
                                <a:lnTo>
                                  <a:pt x="0" y="5"/>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4" name="Freeform 1742"/>
                        <wps:cNvSpPr>
                          <a:spLocks/>
                        </wps:cNvSpPr>
                        <wps:spPr bwMode="auto">
                          <a:xfrm>
                            <a:off x="361300" y="447613"/>
                            <a:ext cx="19000" cy="47701"/>
                          </a:xfrm>
                          <a:custGeom>
                            <a:avLst/>
                            <a:gdLst>
                              <a:gd name="T0" fmla="*/ 9525 w 2"/>
                              <a:gd name="T1" fmla="*/ 38100 h 5"/>
                              <a:gd name="T2" fmla="*/ 19050 w 2"/>
                              <a:gd name="T3" fmla="*/ 47625 h 5"/>
                              <a:gd name="T4" fmla="*/ 19050 w 2"/>
                              <a:gd name="T5" fmla="*/ 47625 h 5"/>
                              <a:gd name="T6" fmla="*/ 19050 w 2"/>
                              <a:gd name="T7" fmla="*/ 38100 h 5"/>
                              <a:gd name="T8" fmla="*/ 19050 w 2"/>
                              <a:gd name="T9" fmla="*/ 38100 h 5"/>
                              <a:gd name="T10" fmla="*/ 19050 w 2"/>
                              <a:gd name="T11" fmla="*/ 28575 h 5"/>
                              <a:gd name="T12" fmla="*/ 19050 w 2"/>
                              <a:gd name="T13" fmla="*/ 28575 h 5"/>
                              <a:gd name="T14" fmla="*/ 19050 w 2"/>
                              <a:gd name="T15" fmla="*/ 28575 h 5"/>
                              <a:gd name="T16" fmla="*/ 19050 w 2"/>
                              <a:gd name="T17" fmla="*/ 19050 h 5"/>
                              <a:gd name="T18" fmla="*/ 19050 w 2"/>
                              <a:gd name="T19" fmla="*/ 19050 h 5"/>
                              <a:gd name="T20" fmla="*/ 19050 w 2"/>
                              <a:gd name="T21" fmla="*/ 9525 h 5"/>
                              <a:gd name="T22" fmla="*/ 9525 w 2"/>
                              <a:gd name="T23" fmla="*/ 9525 h 5"/>
                              <a:gd name="T24" fmla="*/ 9525 w 2"/>
                              <a:gd name="T25" fmla="*/ 9525 h 5"/>
                              <a:gd name="T26" fmla="*/ 0 w 2"/>
                              <a:gd name="T27" fmla="*/ 0 h 5"/>
                              <a:gd name="T28" fmla="*/ 0 w 2"/>
                              <a:gd name="T29" fmla="*/ 0 h 5"/>
                              <a:gd name="T30" fmla="*/ 0 w 2"/>
                              <a:gd name="T31" fmla="*/ 9525 h 5"/>
                              <a:gd name="T32" fmla="*/ 0 w 2"/>
                              <a:gd name="T33" fmla="*/ 9525 h 5"/>
                              <a:gd name="T34" fmla="*/ 9525 w 2"/>
                              <a:gd name="T35" fmla="*/ 19050 h 5"/>
                              <a:gd name="T36" fmla="*/ 9525 w 2"/>
                              <a:gd name="T37" fmla="*/ 9525 h 5"/>
                              <a:gd name="T38" fmla="*/ 0 w 2"/>
                              <a:gd name="T39" fmla="*/ 19050 h 5"/>
                              <a:gd name="T40" fmla="*/ 9525 w 2"/>
                              <a:gd name="T41" fmla="*/ 19050 h 5"/>
                              <a:gd name="T42" fmla="*/ 9525 w 2"/>
                              <a:gd name="T43" fmla="*/ 19050 h 5"/>
                              <a:gd name="T44" fmla="*/ 9525 w 2"/>
                              <a:gd name="T45" fmla="*/ 19050 h 5"/>
                              <a:gd name="T46" fmla="*/ 9525 w 2"/>
                              <a:gd name="T47" fmla="*/ 28575 h 5"/>
                              <a:gd name="T48" fmla="*/ 9525 w 2"/>
                              <a:gd name="T49" fmla="*/ 28575 h 5"/>
                              <a:gd name="T50" fmla="*/ 9525 w 2"/>
                              <a:gd name="T51" fmla="*/ 38100 h 5"/>
                              <a:gd name="T52" fmla="*/ 19050 w 2"/>
                              <a:gd name="T53" fmla="*/ 28575 h 5"/>
                              <a:gd name="T54" fmla="*/ 9525 w 2"/>
                              <a:gd name="T55" fmla="*/ 28575 h 5"/>
                              <a:gd name="T56" fmla="*/ 9525 w 2"/>
                              <a:gd name="T57" fmla="*/ 38100 h 5"/>
                              <a:gd name="T58" fmla="*/ 19050 w 2"/>
                              <a:gd name="T59" fmla="*/ 38100 h 5"/>
                              <a:gd name="T60" fmla="*/ 9525 w 2"/>
                              <a:gd name="T61" fmla="*/ 38100 h 5"/>
                              <a:gd name="T62" fmla="*/ 9525 w 2"/>
                              <a:gd name="T63" fmla="*/ 38100 h 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 h="5">
                                <a:moveTo>
                                  <a:pt x="1" y="4"/>
                                </a:moveTo>
                                <a:lnTo>
                                  <a:pt x="2" y="5"/>
                                </a:lnTo>
                                <a:lnTo>
                                  <a:pt x="2" y="4"/>
                                </a:lnTo>
                                <a:lnTo>
                                  <a:pt x="2" y="3"/>
                                </a:lnTo>
                                <a:lnTo>
                                  <a:pt x="2" y="2"/>
                                </a:lnTo>
                                <a:lnTo>
                                  <a:pt x="2" y="1"/>
                                </a:lnTo>
                                <a:lnTo>
                                  <a:pt x="1" y="1"/>
                                </a:lnTo>
                                <a:lnTo>
                                  <a:pt x="0" y="0"/>
                                </a:lnTo>
                                <a:lnTo>
                                  <a:pt x="0" y="1"/>
                                </a:lnTo>
                                <a:lnTo>
                                  <a:pt x="1" y="2"/>
                                </a:lnTo>
                                <a:lnTo>
                                  <a:pt x="1" y="1"/>
                                </a:lnTo>
                                <a:lnTo>
                                  <a:pt x="0" y="2"/>
                                </a:lnTo>
                                <a:lnTo>
                                  <a:pt x="1" y="2"/>
                                </a:lnTo>
                                <a:lnTo>
                                  <a:pt x="1" y="3"/>
                                </a:lnTo>
                                <a:lnTo>
                                  <a:pt x="1" y="4"/>
                                </a:lnTo>
                                <a:lnTo>
                                  <a:pt x="2" y="3"/>
                                </a:lnTo>
                                <a:lnTo>
                                  <a:pt x="1" y="3"/>
                                </a:lnTo>
                                <a:lnTo>
                                  <a:pt x="1" y="4"/>
                                </a:lnTo>
                                <a:lnTo>
                                  <a:pt x="2" y="4"/>
                                </a:lnTo>
                                <a:lnTo>
                                  <a:pt x="1"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5" name="Freeform 1743"/>
                        <wps:cNvSpPr>
                          <a:spLocks/>
                        </wps:cNvSpPr>
                        <wps:spPr bwMode="auto">
                          <a:xfrm>
                            <a:off x="295200" y="457214"/>
                            <a:ext cx="38100" cy="28501"/>
                          </a:xfrm>
                          <a:custGeom>
                            <a:avLst/>
                            <a:gdLst>
                              <a:gd name="T0" fmla="*/ 38100 w 4"/>
                              <a:gd name="T1" fmla="*/ 9525 h 3"/>
                              <a:gd name="T2" fmla="*/ 28575 w 4"/>
                              <a:gd name="T3" fmla="*/ 0 h 3"/>
                              <a:gd name="T4" fmla="*/ 28575 w 4"/>
                              <a:gd name="T5" fmla="*/ 0 h 3"/>
                              <a:gd name="T6" fmla="*/ 19050 w 4"/>
                              <a:gd name="T7" fmla="*/ 0 h 3"/>
                              <a:gd name="T8" fmla="*/ 19050 w 4"/>
                              <a:gd name="T9" fmla="*/ 9525 h 3"/>
                              <a:gd name="T10" fmla="*/ 9525 w 4"/>
                              <a:gd name="T11" fmla="*/ 9525 h 3"/>
                              <a:gd name="T12" fmla="*/ 9525 w 4"/>
                              <a:gd name="T13" fmla="*/ 19050 h 3"/>
                              <a:gd name="T14" fmla="*/ 0 w 4"/>
                              <a:gd name="T15" fmla="*/ 19050 h 3"/>
                              <a:gd name="T16" fmla="*/ 0 w 4"/>
                              <a:gd name="T17" fmla="*/ 19050 h 3"/>
                              <a:gd name="T18" fmla="*/ 0 w 4"/>
                              <a:gd name="T19" fmla="*/ 28575 h 3"/>
                              <a:gd name="T20" fmla="*/ 0 w 4"/>
                              <a:gd name="T21" fmla="*/ 28575 h 3"/>
                              <a:gd name="T22" fmla="*/ 9525 w 4"/>
                              <a:gd name="T23" fmla="*/ 19050 h 3"/>
                              <a:gd name="T24" fmla="*/ 19050 w 4"/>
                              <a:gd name="T25" fmla="*/ 19050 h 3"/>
                              <a:gd name="T26" fmla="*/ 28575 w 4"/>
                              <a:gd name="T27" fmla="*/ 9525 h 3"/>
                              <a:gd name="T28" fmla="*/ 28575 w 4"/>
                              <a:gd name="T29" fmla="*/ 9525 h 3"/>
                              <a:gd name="T30" fmla="*/ 28575 w 4"/>
                              <a:gd name="T31" fmla="*/ 9525 h 3"/>
                              <a:gd name="T32" fmla="*/ 28575 w 4"/>
                              <a:gd name="T33" fmla="*/ 9525 h 3"/>
                              <a:gd name="T34" fmla="*/ 38100 w 4"/>
                              <a:gd name="T35" fmla="*/ 9525 h 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 h="3">
                                <a:moveTo>
                                  <a:pt x="4" y="1"/>
                                </a:moveTo>
                                <a:lnTo>
                                  <a:pt x="3" y="0"/>
                                </a:lnTo>
                                <a:lnTo>
                                  <a:pt x="2" y="0"/>
                                </a:lnTo>
                                <a:lnTo>
                                  <a:pt x="2" y="1"/>
                                </a:lnTo>
                                <a:lnTo>
                                  <a:pt x="1" y="1"/>
                                </a:lnTo>
                                <a:lnTo>
                                  <a:pt x="1" y="2"/>
                                </a:lnTo>
                                <a:lnTo>
                                  <a:pt x="0" y="2"/>
                                </a:lnTo>
                                <a:lnTo>
                                  <a:pt x="0" y="3"/>
                                </a:lnTo>
                                <a:lnTo>
                                  <a:pt x="1" y="2"/>
                                </a:lnTo>
                                <a:lnTo>
                                  <a:pt x="2"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6" name="Freeform 1744"/>
                        <wps:cNvSpPr>
                          <a:spLocks/>
                        </wps:cNvSpPr>
                        <wps:spPr bwMode="auto">
                          <a:xfrm>
                            <a:off x="238100" y="504815"/>
                            <a:ext cx="38100" cy="28601"/>
                          </a:xfrm>
                          <a:custGeom>
                            <a:avLst/>
                            <a:gdLst>
                              <a:gd name="T0" fmla="*/ 38100 w 4"/>
                              <a:gd name="T1" fmla="*/ 0 h 3"/>
                              <a:gd name="T2" fmla="*/ 28575 w 4"/>
                              <a:gd name="T3" fmla="*/ 0 h 3"/>
                              <a:gd name="T4" fmla="*/ 28575 w 4"/>
                              <a:gd name="T5" fmla="*/ 0 h 3"/>
                              <a:gd name="T6" fmla="*/ 9525 w 4"/>
                              <a:gd name="T7" fmla="*/ 9525 h 3"/>
                              <a:gd name="T8" fmla="*/ 0 w 4"/>
                              <a:gd name="T9" fmla="*/ 19050 h 3"/>
                              <a:gd name="T10" fmla="*/ 0 w 4"/>
                              <a:gd name="T11" fmla="*/ 19050 h 3"/>
                              <a:gd name="T12" fmla="*/ 0 w 4"/>
                              <a:gd name="T13" fmla="*/ 28575 h 3"/>
                              <a:gd name="T14" fmla="*/ 9525 w 4"/>
                              <a:gd name="T15" fmla="*/ 28575 h 3"/>
                              <a:gd name="T16" fmla="*/ 19050 w 4"/>
                              <a:gd name="T17" fmla="*/ 19050 h 3"/>
                              <a:gd name="T18" fmla="*/ 38100 w 4"/>
                              <a:gd name="T19" fmla="*/ 0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
                                <a:moveTo>
                                  <a:pt x="4" y="0"/>
                                </a:moveTo>
                                <a:lnTo>
                                  <a:pt x="3" y="0"/>
                                </a:lnTo>
                                <a:lnTo>
                                  <a:pt x="1" y="1"/>
                                </a:lnTo>
                                <a:lnTo>
                                  <a:pt x="0" y="2"/>
                                </a:lnTo>
                                <a:lnTo>
                                  <a:pt x="0" y="3"/>
                                </a:lnTo>
                                <a:lnTo>
                                  <a:pt x="1" y="3"/>
                                </a:lnTo>
                                <a:lnTo>
                                  <a:pt x="2" y="2"/>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7" name="Freeform 1745"/>
                        <wps:cNvSpPr>
                          <a:spLocks/>
                        </wps:cNvSpPr>
                        <wps:spPr bwMode="auto">
                          <a:xfrm>
                            <a:off x="190500" y="514316"/>
                            <a:ext cx="19000" cy="37501"/>
                          </a:xfrm>
                          <a:custGeom>
                            <a:avLst/>
                            <a:gdLst>
                              <a:gd name="T0" fmla="*/ 19050 w 2"/>
                              <a:gd name="T1" fmla="*/ 37465 h 4"/>
                              <a:gd name="T2" fmla="*/ 19050 w 2"/>
                              <a:gd name="T3" fmla="*/ 28099 h 4"/>
                              <a:gd name="T4" fmla="*/ 19050 w 2"/>
                              <a:gd name="T5" fmla="*/ 28099 h 4"/>
                              <a:gd name="T6" fmla="*/ 19050 w 2"/>
                              <a:gd name="T7" fmla="*/ 37465 h 4"/>
                              <a:gd name="T8" fmla="*/ 19050 w 2"/>
                              <a:gd name="T9" fmla="*/ 28099 h 4"/>
                              <a:gd name="T10" fmla="*/ 19050 w 2"/>
                              <a:gd name="T11" fmla="*/ 28099 h 4"/>
                              <a:gd name="T12" fmla="*/ 19050 w 2"/>
                              <a:gd name="T13" fmla="*/ 37465 h 4"/>
                              <a:gd name="T14" fmla="*/ 19050 w 2"/>
                              <a:gd name="T15" fmla="*/ 28099 h 4"/>
                              <a:gd name="T16" fmla="*/ 19050 w 2"/>
                              <a:gd name="T17" fmla="*/ 28099 h 4"/>
                              <a:gd name="T18" fmla="*/ 19050 w 2"/>
                              <a:gd name="T19" fmla="*/ 28099 h 4"/>
                              <a:gd name="T20" fmla="*/ 19050 w 2"/>
                              <a:gd name="T21" fmla="*/ 28099 h 4"/>
                              <a:gd name="T22" fmla="*/ 19050 w 2"/>
                              <a:gd name="T23" fmla="*/ 28099 h 4"/>
                              <a:gd name="T24" fmla="*/ 9525 w 2"/>
                              <a:gd name="T25" fmla="*/ 28099 h 4"/>
                              <a:gd name="T26" fmla="*/ 19050 w 2"/>
                              <a:gd name="T27" fmla="*/ 28099 h 4"/>
                              <a:gd name="T28" fmla="*/ 19050 w 2"/>
                              <a:gd name="T29" fmla="*/ 28099 h 4"/>
                              <a:gd name="T30" fmla="*/ 19050 w 2"/>
                              <a:gd name="T31" fmla="*/ 18733 h 4"/>
                              <a:gd name="T32" fmla="*/ 9525 w 2"/>
                              <a:gd name="T33" fmla="*/ 18733 h 4"/>
                              <a:gd name="T34" fmla="*/ 19050 w 2"/>
                              <a:gd name="T35" fmla="*/ 18733 h 4"/>
                              <a:gd name="T36" fmla="*/ 9525 w 2"/>
                              <a:gd name="T37" fmla="*/ 9366 h 4"/>
                              <a:gd name="T38" fmla="*/ 9525 w 2"/>
                              <a:gd name="T39" fmla="*/ 9366 h 4"/>
                              <a:gd name="T40" fmla="*/ 9525 w 2"/>
                              <a:gd name="T41" fmla="*/ 0 h 4"/>
                              <a:gd name="T42" fmla="*/ 0 w 2"/>
                              <a:gd name="T43" fmla="*/ 0 h 4"/>
                              <a:gd name="T44" fmla="*/ 0 w 2"/>
                              <a:gd name="T45" fmla="*/ 9366 h 4"/>
                              <a:gd name="T46" fmla="*/ 0 w 2"/>
                              <a:gd name="T47" fmla="*/ 9366 h 4"/>
                              <a:gd name="T48" fmla="*/ 0 w 2"/>
                              <a:gd name="T49" fmla="*/ 18733 h 4"/>
                              <a:gd name="T50" fmla="*/ 9525 w 2"/>
                              <a:gd name="T51" fmla="*/ 28099 h 4"/>
                              <a:gd name="T52" fmla="*/ 9525 w 2"/>
                              <a:gd name="T53" fmla="*/ 28099 h 4"/>
                              <a:gd name="T54" fmla="*/ 9525 w 2"/>
                              <a:gd name="T55" fmla="*/ 28099 h 4"/>
                              <a:gd name="T56" fmla="*/ 9525 w 2"/>
                              <a:gd name="T57" fmla="*/ 37465 h 4"/>
                              <a:gd name="T58" fmla="*/ 9525 w 2"/>
                              <a:gd name="T59" fmla="*/ 37465 h 4"/>
                              <a:gd name="T60" fmla="*/ 9525 w 2"/>
                              <a:gd name="T61" fmla="*/ 37465 h 4"/>
                              <a:gd name="T62" fmla="*/ 19050 w 2"/>
                              <a:gd name="T63" fmla="*/ 37465 h 4"/>
                              <a:gd name="T64" fmla="*/ 19050 w 2"/>
                              <a:gd name="T65" fmla="*/ 37465 h 4"/>
                              <a:gd name="T66" fmla="*/ 19050 w 2"/>
                              <a:gd name="T67" fmla="*/ 37465 h 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 h="4">
                                <a:moveTo>
                                  <a:pt x="2" y="4"/>
                                </a:moveTo>
                                <a:lnTo>
                                  <a:pt x="2" y="3"/>
                                </a:lnTo>
                                <a:lnTo>
                                  <a:pt x="2" y="4"/>
                                </a:lnTo>
                                <a:lnTo>
                                  <a:pt x="2" y="3"/>
                                </a:lnTo>
                                <a:lnTo>
                                  <a:pt x="2" y="4"/>
                                </a:lnTo>
                                <a:lnTo>
                                  <a:pt x="2" y="3"/>
                                </a:lnTo>
                                <a:lnTo>
                                  <a:pt x="1" y="3"/>
                                </a:lnTo>
                                <a:lnTo>
                                  <a:pt x="2" y="3"/>
                                </a:lnTo>
                                <a:lnTo>
                                  <a:pt x="2" y="2"/>
                                </a:lnTo>
                                <a:lnTo>
                                  <a:pt x="1" y="2"/>
                                </a:lnTo>
                                <a:lnTo>
                                  <a:pt x="2" y="2"/>
                                </a:lnTo>
                                <a:lnTo>
                                  <a:pt x="1" y="1"/>
                                </a:lnTo>
                                <a:lnTo>
                                  <a:pt x="1" y="0"/>
                                </a:lnTo>
                                <a:lnTo>
                                  <a:pt x="0" y="0"/>
                                </a:lnTo>
                                <a:lnTo>
                                  <a:pt x="0" y="1"/>
                                </a:lnTo>
                                <a:lnTo>
                                  <a:pt x="0" y="2"/>
                                </a:lnTo>
                                <a:lnTo>
                                  <a:pt x="1" y="3"/>
                                </a:lnTo>
                                <a:lnTo>
                                  <a:pt x="1" y="4"/>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8" name="Freeform 1746"/>
                        <wps:cNvSpPr>
                          <a:spLocks/>
                        </wps:cNvSpPr>
                        <wps:spPr bwMode="auto">
                          <a:xfrm>
                            <a:off x="142800" y="504815"/>
                            <a:ext cx="47700" cy="28601"/>
                          </a:xfrm>
                          <a:custGeom>
                            <a:avLst/>
                            <a:gdLst>
                              <a:gd name="T0" fmla="*/ 47625 w 5"/>
                              <a:gd name="T1" fmla="*/ 19050 h 3"/>
                              <a:gd name="T2" fmla="*/ 38100 w 5"/>
                              <a:gd name="T3" fmla="*/ 9525 h 3"/>
                              <a:gd name="T4" fmla="*/ 28575 w 5"/>
                              <a:gd name="T5" fmla="*/ 9525 h 3"/>
                              <a:gd name="T6" fmla="*/ 38100 w 5"/>
                              <a:gd name="T7" fmla="*/ 9525 h 3"/>
                              <a:gd name="T8" fmla="*/ 38100 w 5"/>
                              <a:gd name="T9" fmla="*/ 9525 h 3"/>
                              <a:gd name="T10" fmla="*/ 28575 w 5"/>
                              <a:gd name="T11" fmla="*/ 19050 h 3"/>
                              <a:gd name="T12" fmla="*/ 28575 w 5"/>
                              <a:gd name="T13" fmla="*/ 19050 h 3"/>
                              <a:gd name="T14" fmla="*/ 28575 w 5"/>
                              <a:gd name="T15" fmla="*/ 19050 h 3"/>
                              <a:gd name="T16" fmla="*/ 28575 w 5"/>
                              <a:gd name="T17" fmla="*/ 19050 h 3"/>
                              <a:gd name="T18" fmla="*/ 28575 w 5"/>
                              <a:gd name="T19" fmla="*/ 19050 h 3"/>
                              <a:gd name="T20" fmla="*/ 28575 w 5"/>
                              <a:gd name="T21" fmla="*/ 19050 h 3"/>
                              <a:gd name="T22" fmla="*/ 28575 w 5"/>
                              <a:gd name="T23" fmla="*/ 19050 h 3"/>
                              <a:gd name="T24" fmla="*/ 28575 w 5"/>
                              <a:gd name="T25" fmla="*/ 19050 h 3"/>
                              <a:gd name="T26" fmla="*/ 28575 w 5"/>
                              <a:gd name="T27" fmla="*/ 19050 h 3"/>
                              <a:gd name="T28" fmla="*/ 28575 w 5"/>
                              <a:gd name="T29" fmla="*/ 19050 h 3"/>
                              <a:gd name="T30" fmla="*/ 28575 w 5"/>
                              <a:gd name="T31" fmla="*/ 19050 h 3"/>
                              <a:gd name="T32" fmla="*/ 28575 w 5"/>
                              <a:gd name="T33" fmla="*/ 19050 h 3"/>
                              <a:gd name="T34" fmla="*/ 19050 w 5"/>
                              <a:gd name="T35" fmla="*/ 19050 h 3"/>
                              <a:gd name="T36" fmla="*/ 28575 w 5"/>
                              <a:gd name="T37" fmla="*/ 19050 h 3"/>
                              <a:gd name="T38" fmla="*/ 19050 w 5"/>
                              <a:gd name="T39" fmla="*/ 9525 h 3"/>
                              <a:gd name="T40" fmla="*/ 19050 w 5"/>
                              <a:gd name="T41" fmla="*/ 9525 h 3"/>
                              <a:gd name="T42" fmla="*/ 9525 w 5"/>
                              <a:gd name="T43" fmla="*/ 0 h 3"/>
                              <a:gd name="T44" fmla="*/ 0 w 5"/>
                              <a:gd name="T45" fmla="*/ 9525 h 3"/>
                              <a:gd name="T46" fmla="*/ 9525 w 5"/>
                              <a:gd name="T47" fmla="*/ 19050 h 3"/>
                              <a:gd name="T48" fmla="*/ 19050 w 5"/>
                              <a:gd name="T49" fmla="*/ 19050 h 3"/>
                              <a:gd name="T50" fmla="*/ 19050 w 5"/>
                              <a:gd name="T51" fmla="*/ 19050 h 3"/>
                              <a:gd name="T52" fmla="*/ 19050 w 5"/>
                              <a:gd name="T53" fmla="*/ 28575 h 3"/>
                              <a:gd name="T54" fmla="*/ 19050 w 5"/>
                              <a:gd name="T55" fmla="*/ 28575 h 3"/>
                              <a:gd name="T56" fmla="*/ 28575 w 5"/>
                              <a:gd name="T57" fmla="*/ 28575 h 3"/>
                              <a:gd name="T58" fmla="*/ 28575 w 5"/>
                              <a:gd name="T59" fmla="*/ 28575 h 3"/>
                              <a:gd name="T60" fmla="*/ 28575 w 5"/>
                              <a:gd name="T61" fmla="*/ 28575 h 3"/>
                              <a:gd name="T62" fmla="*/ 28575 w 5"/>
                              <a:gd name="T63" fmla="*/ 28575 h 3"/>
                              <a:gd name="T64" fmla="*/ 28575 w 5"/>
                              <a:gd name="T65" fmla="*/ 28575 h 3"/>
                              <a:gd name="T66" fmla="*/ 38100 w 5"/>
                              <a:gd name="T67" fmla="*/ 28575 h 3"/>
                              <a:gd name="T68" fmla="*/ 38100 w 5"/>
                              <a:gd name="T69" fmla="*/ 19050 h 3"/>
                              <a:gd name="T70" fmla="*/ 38100 w 5"/>
                              <a:gd name="T71" fmla="*/ 19050 h 3"/>
                              <a:gd name="T72" fmla="*/ 47625 w 5"/>
                              <a:gd name="T73" fmla="*/ 19050 h 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 h="3">
                                <a:moveTo>
                                  <a:pt x="5" y="2"/>
                                </a:moveTo>
                                <a:lnTo>
                                  <a:pt x="4" y="1"/>
                                </a:lnTo>
                                <a:lnTo>
                                  <a:pt x="3" y="1"/>
                                </a:lnTo>
                                <a:lnTo>
                                  <a:pt x="4" y="1"/>
                                </a:lnTo>
                                <a:lnTo>
                                  <a:pt x="3" y="2"/>
                                </a:lnTo>
                                <a:lnTo>
                                  <a:pt x="2" y="2"/>
                                </a:lnTo>
                                <a:lnTo>
                                  <a:pt x="3" y="2"/>
                                </a:lnTo>
                                <a:lnTo>
                                  <a:pt x="2" y="1"/>
                                </a:lnTo>
                                <a:lnTo>
                                  <a:pt x="1" y="0"/>
                                </a:lnTo>
                                <a:lnTo>
                                  <a:pt x="0" y="1"/>
                                </a:lnTo>
                                <a:lnTo>
                                  <a:pt x="1" y="2"/>
                                </a:lnTo>
                                <a:lnTo>
                                  <a:pt x="2" y="2"/>
                                </a:lnTo>
                                <a:lnTo>
                                  <a:pt x="2" y="3"/>
                                </a:lnTo>
                                <a:lnTo>
                                  <a:pt x="3" y="3"/>
                                </a:lnTo>
                                <a:lnTo>
                                  <a:pt x="4" y="3"/>
                                </a:lnTo>
                                <a:lnTo>
                                  <a:pt x="4" y="2"/>
                                </a:lnTo>
                                <a:lnTo>
                                  <a:pt x="5"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9" name="Freeform 1747"/>
                        <wps:cNvSpPr>
                          <a:spLocks/>
                        </wps:cNvSpPr>
                        <wps:spPr bwMode="auto">
                          <a:xfrm>
                            <a:off x="104700" y="485715"/>
                            <a:ext cx="28600" cy="47701"/>
                          </a:xfrm>
                          <a:custGeom>
                            <a:avLst/>
                            <a:gdLst>
                              <a:gd name="T0" fmla="*/ 28575 w 3"/>
                              <a:gd name="T1" fmla="*/ 9525 h 5"/>
                              <a:gd name="T2" fmla="*/ 19050 w 3"/>
                              <a:gd name="T3" fmla="*/ 0 h 5"/>
                              <a:gd name="T4" fmla="*/ 19050 w 3"/>
                              <a:gd name="T5" fmla="*/ 9525 h 5"/>
                              <a:gd name="T6" fmla="*/ 9525 w 3"/>
                              <a:gd name="T7" fmla="*/ 9525 h 5"/>
                              <a:gd name="T8" fmla="*/ 9525 w 3"/>
                              <a:gd name="T9" fmla="*/ 9525 h 5"/>
                              <a:gd name="T10" fmla="*/ 9525 w 3"/>
                              <a:gd name="T11" fmla="*/ 19050 h 5"/>
                              <a:gd name="T12" fmla="*/ 9525 w 3"/>
                              <a:gd name="T13" fmla="*/ 19050 h 5"/>
                              <a:gd name="T14" fmla="*/ 9525 w 3"/>
                              <a:gd name="T15" fmla="*/ 28575 h 5"/>
                              <a:gd name="T16" fmla="*/ 9525 w 3"/>
                              <a:gd name="T17" fmla="*/ 28575 h 5"/>
                              <a:gd name="T18" fmla="*/ 0 w 3"/>
                              <a:gd name="T19" fmla="*/ 38100 h 5"/>
                              <a:gd name="T20" fmla="*/ 9525 w 3"/>
                              <a:gd name="T21" fmla="*/ 38100 h 5"/>
                              <a:gd name="T22" fmla="*/ 0 w 3"/>
                              <a:gd name="T23" fmla="*/ 38100 h 5"/>
                              <a:gd name="T24" fmla="*/ 0 w 3"/>
                              <a:gd name="T25" fmla="*/ 47625 h 5"/>
                              <a:gd name="T26" fmla="*/ 0 w 3"/>
                              <a:gd name="T27" fmla="*/ 47625 h 5"/>
                              <a:gd name="T28" fmla="*/ 9525 w 3"/>
                              <a:gd name="T29" fmla="*/ 47625 h 5"/>
                              <a:gd name="T30" fmla="*/ 9525 w 3"/>
                              <a:gd name="T31" fmla="*/ 47625 h 5"/>
                              <a:gd name="T32" fmla="*/ 9525 w 3"/>
                              <a:gd name="T33" fmla="*/ 38100 h 5"/>
                              <a:gd name="T34" fmla="*/ 9525 w 3"/>
                              <a:gd name="T35" fmla="*/ 38100 h 5"/>
                              <a:gd name="T36" fmla="*/ 19050 w 3"/>
                              <a:gd name="T37" fmla="*/ 28575 h 5"/>
                              <a:gd name="T38" fmla="*/ 9525 w 3"/>
                              <a:gd name="T39" fmla="*/ 28575 h 5"/>
                              <a:gd name="T40" fmla="*/ 19050 w 3"/>
                              <a:gd name="T41" fmla="*/ 28575 h 5"/>
                              <a:gd name="T42" fmla="*/ 19050 w 3"/>
                              <a:gd name="T43" fmla="*/ 28575 h 5"/>
                              <a:gd name="T44" fmla="*/ 19050 w 3"/>
                              <a:gd name="T45" fmla="*/ 19050 h 5"/>
                              <a:gd name="T46" fmla="*/ 19050 w 3"/>
                              <a:gd name="T47" fmla="*/ 19050 h 5"/>
                              <a:gd name="T48" fmla="*/ 19050 w 3"/>
                              <a:gd name="T49" fmla="*/ 9525 h 5"/>
                              <a:gd name="T50" fmla="*/ 19050 w 3"/>
                              <a:gd name="T51" fmla="*/ 19050 h 5"/>
                              <a:gd name="T52" fmla="*/ 19050 w 3"/>
                              <a:gd name="T53" fmla="*/ 9525 h 5"/>
                              <a:gd name="T54" fmla="*/ 28575 w 3"/>
                              <a:gd name="T55" fmla="*/ 9525 h 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 h="5">
                                <a:moveTo>
                                  <a:pt x="3" y="1"/>
                                </a:moveTo>
                                <a:lnTo>
                                  <a:pt x="2" y="0"/>
                                </a:lnTo>
                                <a:lnTo>
                                  <a:pt x="2" y="1"/>
                                </a:lnTo>
                                <a:lnTo>
                                  <a:pt x="1" y="1"/>
                                </a:lnTo>
                                <a:lnTo>
                                  <a:pt x="1" y="2"/>
                                </a:lnTo>
                                <a:lnTo>
                                  <a:pt x="1" y="3"/>
                                </a:lnTo>
                                <a:lnTo>
                                  <a:pt x="0" y="4"/>
                                </a:lnTo>
                                <a:lnTo>
                                  <a:pt x="1" y="4"/>
                                </a:lnTo>
                                <a:lnTo>
                                  <a:pt x="0" y="4"/>
                                </a:lnTo>
                                <a:lnTo>
                                  <a:pt x="0" y="5"/>
                                </a:lnTo>
                                <a:lnTo>
                                  <a:pt x="1" y="5"/>
                                </a:lnTo>
                                <a:lnTo>
                                  <a:pt x="1" y="4"/>
                                </a:lnTo>
                                <a:lnTo>
                                  <a:pt x="2" y="3"/>
                                </a:lnTo>
                                <a:lnTo>
                                  <a:pt x="1" y="3"/>
                                </a:lnTo>
                                <a:lnTo>
                                  <a:pt x="2" y="3"/>
                                </a:lnTo>
                                <a:lnTo>
                                  <a:pt x="2" y="2"/>
                                </a:lnTo>
                                <a:lnTo>
                                  <a:pt x="2" y="1"/>
                                </a:lnTo>
                                <a:lnTo>
                                  <a:pt x="2" y="2"/>
                                </a:lnTo>
                                <a:lnTo>
                                  <a:pt x="2" y="1"/>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0" name="Freeform 1748"/>
                        <wps:cNvSpPr>
                          <a:spLocks/>
                        </wps:cNvSpPr>
                        <wps:spPr bwMode="auto">
                          <a:xfrm>
                            <a:off x="85700" y="561317"/>
                            <a:ext cx="38100" cy="38101"/>
                          </a:xfrm>
                          <a:custGeom>
                            <a:avLst/>
                            <a:gdLst>
                              <a:gd name="T0" fmla="*/ 38100 w 4"/>
                              <a:gd name="T1" fmla="*/ 0 h 4"/>
                              <a:gd name="T2" fmla="*/ 28575 w 4"/>
                              <a:gd name="T3" fmla="*/ 0 h 4"/>
                              <a:gd name="T4" fmla="*/ 28575 w 4"/>
                              <a:gd name="T5" fmla="*/ 0 h 4"/>
                              <a:gd name="T6" fmla="*/ 28575 w 4"/>
                              <a:gd name="T7" fmla="*/ 0 h 4"/>
                              <a:gd name="T8" fmla="*/ 28575 w 4"/>
                              <a:gd name="T9" fmla="*/ 0 h 4"/>
                              <a:gd name="T10" fmla="*/ 28575 w 4"/>
                              <a:gd name="T11" fmla="*/ 9525 h 4"/>
                              <a:gd name="T12" fmla="*/ 19050 w 4"/>
                              <a:gd name="T13" fmla="*/ 9525 h 4"/>
                              <a:gd name="T14" fmla="*/ 28575 w 4"/>
                              <a:gd name="T15" fmla="*/ 9525 h 4"/>
                              <a:gd name="T16" fmla="*/ 28575 w 4"/>
                              <a:gd name="T17" fmla="*/ 9525 h 4"/>
                              <a:gd name="T18" fmla="*/ 19050 w 4"/>
                              <a:gd name="T19" fmla="*/ 9525 h 4"/>
                              <a:gd name="T20" fmla="*/ 19050 w 4"/>
                              <a:gd name="T21" fmla="*/ 19050 h 4"/>
                              <a:gd name="T22" fmla="*/ 9525 w 4"/>
                              <a:gd name="T23" fmla="*/ 19050 h 4"/>
                              <a:gd name="T24" fmla="*/ 9525 w 4"/>
                              <a:gd name="T25" fmla="*/ 28575 h 4"/>
                              <a:gd name="T26" fmla="*/ 0 w 4"/>
                              <a:gd name="T27" fmla="*/ 28575 h 4"/>
                              <a:gd name="T28" fmla="*/ 9525 w 4"/>
                              <a:gd name="T29" fmla="*/ 38100 h 4"/>
                              <a:gd name="T30" fmla="*/ 9525 w 4"/>
                              <a:gd name="T31" fmla="*/ 38100 h 4"/>
                              <a:gd name="T32" fmla="*/ 19050 w 4"/>
                              <a:gd name="T33" fmla="*/ 28575 h 4"/>
                              <a:gd name="T34" fmla="*/ 28575 w 4"/>
                              <a:gd name="T35" fmla="*/ 28575 h 4"/>
                              <a:gd name="T36" fmla="*/ 28575 w 4"/>
                              <a:gd name="T37" fmla="*/ 19050 h 4"/>
                              <a:gd name="T38" fmla="*/ 28575 w 4"/>
                              <a:gd name="T39" fmla="*/ 19050 h 4"/>
                              <a:gd name="T40" fmla="*/ 28575 w 4"/>
                              <a:gd name="T41" fmla="*/ 19050 h 4"/>
                              <a:gd name="T42" fmla="*/ 38100 w 4"/>
                              <a:gd name="T43" fmla="*/ 9525 h 4"/>
                              <a:gd name="T44" fmla="*/ 38100 w 4"/>
                              <a:gd name="T45" fmla="*/ 9525 h 4"/>
                              <a:gd name="T46" fmla="*/ 38100 w 4"/>
                              <a:gd name="T47" fmla="*/ 0 h 4"/>
                              <a:gd name="T48" fmla="*/ 38100 w 4"/>
                              <a:gd name="T49" fmla="*/ 0 h 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 h="4">
                                <a:moveTo>
                                  <a:pt x="4" y="0"/>
                                </a:moveTo>
                                <a:lnTo>
                                  <a:pt x="3" y="0"/>
                                </a:lnTo>
                                <a:lnTo>
                                  <a:pt x="3" y="1"/>
                                </a:lnTo>
                                <a:lnTo>
                                  <a:pt x="2" y="1"/>
                                </a:lnTo>
                                <a:lnTo>
                                  <a:pt x="3" y="1"/>
                                </a:lnTo>
                                <a:lnTo>
                                  <a:pt x="2" y="1"/>
                                </a:lnTo>
                                <a:lnTo>
                                  <a:pt x="2" y="2"/>
                                </a:lnTo>
                                <a:lnTo>
                                  <a:pt x="1" y="2"/>
                                </a:lnTo>
                                <a:lnTo>
                                  <a:pt x="1" y="3"/>
                                </a:lnTo>
                                <a:lnTo>
                                  <a:pt x="0" y="3"/>
                                </a:lnTo>
                                <a:lnTo>
                                  <a:pt x="1" y="4"/>
                                </a:lnTo>
                                <a:lnTo>
                                  <a:pt x="2" y="3"/>
                                </a:lnTo>
                                <a:lnTo>
                                  <a:pt x="3" y="3"/>
                                </a:lnTo>
                                <a:lnTo>
                                  <a:pt x="3" y="2"/>
                                </a:lnTo>
                                <a:lnTo>
                                  <a:pt x="4" y="1"/>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1" name="Freeform 1749"/>
                        <wps:cNvSpPr>
                          <a:spLocks/>
                        </wps:cNvSpPr>
                        <wps:spPr bwMode="auto">
                          <a:xfrm>
                            <a:off x="57100" y="608918"/>
                            <a:ext cx="28600" cy="47601"/>
                          </a:xfrm>
                          <a:custGeom>
                            <a:avLst/>
                            <a:gdLst>
                              <a:gd name="T0" fmla="*/ 9525 w 3"/>
                              <a:gd name="T1" fmla="*/ 9525 h 5"/>
                              <a:gd name="T2" fmla="*/ 9525 w 3"/>
                              <a:gd name="T3" fmla="*/ 0 h 5"/>
                              <a:gd name="T4" fmla="*/ 9525 w 3"/>
                              <a:gd name="T5" fmla="*/ 0 h 5"/>
                              <a:gd name="T6" fmla="*/ 0 w 3"/>
                              <a:gd name="T7" fmla="*/ 9525 h 5"/>
                              <a:gd name="T8" fmla="*/ 0 w 3"/>
                              <a:gd name="T9" fmla="*/ 9525 h 5"/>
                              <a:gd name="T10" fmla="*/ 0 w 3"/>
                              <a:gd name="T11" fmla="*/ 9525 h 5"/>
                              <a:gd name="T12" fmla="*/ 0 w 3"/>
                              <a:gd name="T13" fmla="*/ 19050 h 5"/>
                              <a:gd name="T14" fmla="*/ 0 w 3"/>
                              <a:gd name="T15" fmla="*/ 19050 h 5"/>
                              <a:gd name="T16" fmla="*/ 0 w 3"/>
                              <a:gd name="T17" fmla="*/ 19050 h 5"/>
                              <a:gd name="T18" fmla="*/ 0 w 3"/>
                              <a:gd name="T19" fmla="*/ 19050 h 5"/>
                              <a:gd name="T20" fmla="*/ 0 w 3"/>
                              <a:gd name="T21" fmla="*/ 28575 h 5"/>
                              <a:gd name="T22" fmla="*/ 0 w 3"/>
                              <a:gd name="T23" fmla="*/ 28575 h 5"/>
                              <a:gd name="T24" fmla="*/ 0 w 3"/>
                              <a:gd name="T25" fmla="*/ 28575 h 5"/>
                              <a:gd name="T26" fmla="*/ 9525 w 3"/>
                              <a:gd name="T27" fmla="*/ 38100 h 5"/>
                              <a:gd name="T28" fmla="*/ 9525 w 3"/>
                              <a:gd name="T29" fmla="*/ 38100 h 5"/>
                              <a:gd name="T30" fmla="*/ 19050 w 3"/>
                              <a:gd name="T31" fmla="*/ 47625 h 5"/>
                              <a:gd name="T32" fmla="*/ 19050 w 3"/>
                              <a:gd name="T33" fmla="*/ 47625 h 5"/>
                              <a:gd name="T34" fmla="*/ 28575 w 3"/>
                              <a:gd name="T35" fmla="*/ 38100 h 5"/>
                              <a:gd name="T36" fmla="*/ 28575 w 3"/>
                              <a:gd name="T37" fmla="*/ 38100 h 5"/>
                              <a:gd name="T38" fmla="*/ 19050 w 3"/>
                              <a:gd name="T39" fmla="*/ 28575 h 5"/>
                              <a:gd name="T40" fmla="*/ 19050 w 3"/>
                              <a:gd name="T41" fmla="*/ 28575 h 5"/>
                              <a:gd name="T42" fmla="*/ 9525 w 3"/>
                              <a:gd name="T43" fmla="*/ 19050 h 5"/>
                              <a:gd name="T44" fmla="*/ 9525 w 3"/>
                              <a:gd name="T45" fmla="*/ 28575 h 5"/>
                              <a:gd name="T46" fmla="*/ 9525 w 3"/>
                              <a:gd name="T47" fmla="*/ 28575 h 5"/>
                              <a:gd name="T48" fmla="*/ 9525 w 3"/>
                              <a:gd name="T49" fmla="*/ 19050 h 5"/>
                              <a:gd name="T50" fmla="*/ 9525 w 3"/>
                              <a:gd name="T51" fmla="*/ 19050 h 5"/>
                              <a:gd name="T52" fmla="*/ 9525 w 3"/>
                              <a:gd name="T53" fmla="*/ 19050 h 5"/>
                              <a:gd name="T54" fmla="*/ 9525 w 3"/>
                              <a:gd name="T55" fmla="*/ 19050 h 5"/>
                              <a:gd name="T56" fmla="*/ 9525 w 3"/>
                              <a:gd name="T57" fmla="*/ 19050 h 5"/>
                              <a:gd name="T58" fmla="*/ 9525 w 3"/>
                              <a:gd name="T59" fmla="*/ 19050 h 5"/>
                              <a:gd name="T60" fmla="*/ 9525 w 3"/>
                              <a:gd name="T61" fmla="*/ 19050 h 5"/>
                              <a:gd name="T62" fmla="*/ 9525 w 3"/>
                              <a:gd name="T63" fmla="*/ 19050 h 5"/>
                              <a:gd name="T64" fmla="*/ 9525 w 3"/>
                              <a:gd name="T65" fmla="*/ 19050 h 5"/>
                              <a:gd name="T66" fmla="*/ 9525 w 3"/>
                              <a:gd name="T67" fmla="*/ 9525 h 5"/>
                              <a:gd name="T68" fmla="*/ 9525 w 3"/>
                              <a:gd name="T69" fmla="*/ 9525 h 5"/>
                              <a:gd name="T70" fmla="*/ 9525 w 3"/>
                              <a:gd name="T71" fmla="*/ 9525 h 5"/>
                              <a:gd name="T72" fmla="*/ 9525 w 3"/>
                              <a:gd name="T73" fmla="*/ 9525 h 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 h="5">
                                <a:moveTo>
                                  <a:pt x="1" y="1"/>
                                </a:moveTo>
                                <a:lnTo>
                                  <a:pt x="1" y="0"/>
                                </a:lnTo>
                                <a:lnTo>
                                  <a:pt x="0" y="1"/>
                                </a:lnTo>
                                <a:lnTo>
                                  <a:pt x="0" y="2"/>
                                </a:lnTo>
                                <a:lnTo>
                                  <a:pt x="0" y="3"/>
                                </a:lnTo>
                                <a:lnTo>
                                  <a:pt x="1" y="4"/>
                                </a:lnTo>
                                <a:lnTo>
                                  <a:pt x="2" y="5"/>
                                </a:lnTo>
                                <a:lnTo>
                                  <a:pt x="3" y="4"/>
                                </a:lnTo>
                                <a:lnTo>
                                  <a:pt x="2" y="3"/>
                                </a:lnTo>
                                <a:lnTo>
                                  <a:pt x="1" y="2"/>
                                </a:lnTo>
                                <a:lnTo>
                                  <a:pt x="1" y="3"/>
                                </a:lnTo>
                                <a:lnTo>
                                  <a:pt x="1" y="2"/>
                                </a:lnTo>
                                <a:lnTo>
                                  <a:pt x="1"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2" name="Freeform 1750"/>
                        <wps:cNvSpPr>
                          <a:spLocks/>
                        </wps:cNvSpPr>
                        <wps:spPr bwMode="auto">
                          <a:xfrm>
                            <a:off x="104700" y="666120"/>
                            <a:ext cx="28600" cy="38101"/>
                          </a:xfrm>
                          <a:custGeom>
                            <a:avLst/>
                            <a:gdLst>
                              <a:gd name="T0" fmla="*/ 9525 w 3"/>
                              <a:gd name="T1" fmla="*/ 0 h 4"/>
                              <a:gd name="T2" fmla="*/ 0 w 3"/>
                              <a:gd name="T3" fmla="*/ 9525 h 4"/>
                              <a:gd name="T4" fmla="*/ 0 w 3"/>
                              <a:gd name="T5" fmla="*/ 9525 h 4"/>
                              <a:gd name="T6" fmla="*/ 0 w 3"/>
                              <a:gd name="T7" fmla="*/ 9525 h 4"/>
                              <a:gd name="T8" fmla="*/ 9525 w 3"/>
                              <a:gd name="T9" fmla="*/ 19050 h 4"/>
                              <a:gd name="T10" fmla="*/ 9525 w 3"/>
                              <a:gd name="T11" fmla="*/ 19050 h 4"/>
                              <a:gd name="T12" fmla="*/ 19050 w 3"/>
                              <a:gd name="T13" fmla="*/ 19050 h 4"/>
                              <a:gd name="T14" fmla="*/ 9525 w 3"/>
                              <a:gd name="T15" fmla="*/ 19050 h 4"/>
                              <a:gd name="T16" fmla="*/ 9525 w 3"/>
                              <a:gd name="T17" fmla="*/ 19050 h 4"/>
                              <a:gd name="T18" fmla="*/ 19050 w 3"/>
                              <a:gd name="T19" fmla="*/ 28575 h 4"/>
                              <a:gd name="T20" fmla="*/ 19050 w 3"/>
                              <a:gd name="T21" fmla="*/ 19050 h 4"/>
                              <a:gd name="T22" fmla="*/ 19050 w 3"/>
                              <a:gd name="T23" fmla="*/ 19050 h 4"/>
                              <a:gd name="T24" fmla="*/ 19050 w 3"/>
                              <a:gd name="T25" fmla="*/ 19050 h 4"/>
                              <a:gd name="T26" fmla="*/ 19050 w 3"/>
                              <a:gd name="T27" fmla="*/ 28575 h 4"/>
                              <a:gd name="T28" fmla="*/ 19050 w 3"/>
                              <a:gd name="T29" fmla="*/ 28575 h 4"/>
                              <a:gd name="T30" fmla="*/ 19050 w 3"/>
                              <a:gd name="T31" fmla="*/ 28575 h 4"/>
                              <a:gd name="T32" fmla="*/ 9525 w 3"/>
                              <a:gd name="T33" fmla="*/ 28575 h 4"/>
                              <a:gd name="T34" fmla="*/ 19050 w 3"/>
                              <a:gd name="T35" fmla="*/ 28575 h 4"/>
                              <a:gd name="T36" fmla="*/ 9525 w 3"/>
                              <a:gd name="T37" fmla="*/ 28575 h 4"/>
                              <a:gd name="T38" fmla="*/ 9525 w 3"/>
                              <a:gd name="T39" fmla="*/ 28575 h 4"/>
                              <a:gd name="T40" fmla="*/ 9525 w 3"/>
                              <a:gd name="T41" fmla="*/ 28575 h 4"/>
                              <a:gd name="T42" fmla="*/ 19050 w 3"/>
                              <a:gd name="T43" fmla="*/ 38100 h 4"/>
                              <a:gd name="T44" fmla="*/ 19050 w 3"/>
                              <a:gd name="T45" fmla="*/ 38100 h 4"/>
                              <a:gd name="T46" fmla="*/ 19050 w 3"/>
                              <a:gd name="T47" fmla="*/ 38100 h 4"/>
                              <a:gd name="T48" fmla="*/ 19050 w 3"/>
                              <a:gd name="T49" fmla="*/ 38100 h 4"/>
                              <a:gd name="T50" fmla="*/ 28575 w 3"/>
                              <a:gd name="T51" fmla="*/ 28575 h 4"/>
                              <a:gd name="T52" fmla="*/ 28575 w 3"/>
                              <a:gd name="T53" fmla="*/ 28575 h 4"/>
                              <a:gd name="T54" fmla="*/ 28575 w 3"/>
                              <a:gd name="T55" fmla="*/ 28575 h 4"/>
                              <a:gd name="T56" fmla="*/ 28575 w 3"/>
                              <a:gd name="T57" fmla="*/ 19050 h 4"/>
                              <a:gd name="T58" fmla="*/ 28575 w 3"/>
                              <a:gd name="T59" fmla="*/ 19050 h 4"/>
                              <a:gd name="T60" fmla="*/ 28575 w 3"/>
                              <a:gd name="T61" fmla="*/ 19050 h 4"/>
                              <a:gd name="T62" fmla="*/ 19050 w 3"/>
                              <a:gd name="T63" fmla="*/ 9525 h 4"/>
                              <a:gd name="T64" fmla="*/ 19050 w 3"/>
                              <a:gd name="T65" fmla="*/ 9525 h 4"/>
                              <a:gd name="T66" fmla="*/ 19050 w 3"/>
                              <a:gd name="T67" fmla="*/ 9525 h 4"/>
                              <a:gd name="T68" fmla="*/ 9525 w 3"/>
                              <a:gd name="T69" fmla="*/ 0 h 4"/>
                              <a:gd name="T70" fmla="*/ 9525 w 3"/>
                              <a:gd name="T71" fmla="*/ 0 h 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 h="4">
                                <a:moveTo>
                                  <a:pt x="1" y="0"/>
                                </a:moveTo>
                                <a:lnTo>
                                  <a:pt x="0" y="1"/>
                                </a:lnTo>
                                <a:lnTo>
                                  <a:pt x="1" y="2"/>
                                </a:lnTo>
                                <a:lnTo>
                                  <a:pt x="2" y="2"/>
                                </a:lnTo>
                                <a:lnTo>
                                  <a:pt x="1" y="2"/>
                                </a:lnTo>
                                <a:lnTo>
                                  <a:pt x="2" y="3"/>
                                </a:lnTo>
                                <a:lnTo>
                                  <a:pt x="2" y="2"/>
                                </a:lnTo>
                                <a:lnTo>
                                  <a:pt x="2" y="3"/>
                                </a:lnTo>
                                <a:lnTo>
                                  <a:pt x="1" y="3"/>
                                </a:lnTo>
                                <a:lnTo>
                                  <a:pt x="2" y="3"/>
                                </a:lnTo>
                                <a:lnTo>
                                  <a:pt x="1" y="3"/>
                                </a:lnTo>
                                <a:lnTo>
                                  <a:pt x="2" y="4"/>
                                </a:lnTo>
                                <a:lnTo>
                                  <a:pt x="3" y="3"/>
                                </a:lnTo>
                                <a:lnTo>
                                  <a:pt x="3" y="2"/>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3" name="Freeform 1751"/>
                        <wps:cNvSpPr>
                          <a:spLocks/>
                        </wps:cNvSpPr>
                        <wps:spPr bwMode="auto">
                          <a:xfrm>
                            <a:off x="47600" y="713722"/>
                            <a:ext cx="47600" cy="28601"/>
                          </a:xfrm>
                          <a:custGeom>
                            <a:avLst/>
                            <a:gdLst>
                              <a:gd name="T0" fmla="*/ 47625 w 5"/>
                              <a:gd name="T1" fmla="*/ 9525 h 3"/>
                              <a:gd name="T2" fmla="*/ 38100 w 5"/>
                              <a:gd name="T3" fmla="*/ 0 h 3"/>
                              <a:gd name="T4" fmla="*/ 28575 w 5"/>
                              <a:gd name="T5" fmla="*/ 9525 h 3"/>
                              <a:gd name="T6" fmla="*/ 19050 w 5"/>
                              <a:gd name="T7" fmla="*/ 9525 h 3"/>
                              <a:gd name="T8" fmla="*/ 9525 w 5"/>
                              <a:gd name="T9" fmla="*/ 19050 h 3"/>
                              <a:gd name="T10" fmla="*/ 0 w 5"/>
                              <a:gd name="T11" fmla="*/ 19050 h 3"/>
                              <a:gd name="T12" fmla="*/ 9525 w 5"/>
                              <a:gd name="T13" fmla="*/ 28575 h 3"/>
                              <a:gd name="T14" fmla="*/ 9525 w 5"/>
                              <a:gd name="T15" fmla="*/ 28575 h 3"/>
                              <a:gd name="T16" fmla="*/ 19050 w 5"/>
                              <a:gd name="T17" fmla="*/ 28575 h 3"/>
                              <a:gd name="T18" fmla="*/ 38100 w 5"/>
                              <a:gd name="T19" fmla="*/ 19050 h 3"/>
                              <a:gd name="T20" fmla="*/ 47625 w 5"/>
                              <a:gd name="T21" fmla="*/ 9525 h 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3">
                                <a:moveTo>
                                  <a:pt x="5" y="1"/>
                                </a:moveTo>
                                <a:lnTo>
                                  <a:pt x="4" y="0"/>
                                </a:lnTo>
                                <a:lnTo>
                                  <a:pt x="3" y="1"/>
                                </a:lnTo>
                                <a:lnTo>
                                  <a:pt x="2" y="1"/>
                                </a:lnTo>
                                <a:lnTo>
                                  <a:pt x="1" y="2"/>
                                </a:lnTo>
                                <a:lnTo>
                                  <a:pt x="0" y="2"/>
                                </a:lnTo>
                                <a:lnTo>
                                  <a:pt x="1" y="3"/>
                                </a:lnTo>
                                <a:lnTo>
                                  <a:pt x="2" y="3"/>
                                </a:lnTo>
                                <a:lnTo>
                                  <a:pt x="4" y="2"/>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4" name="Freeform 1752"/>
                        <wps:cNvSpPr>
                          <a:spLocks/>
                        </wps:cNvSpPr>
                        <wps:spPr bwMode="auto">
                          <a:xfrm>
                            <a:off x="19000" y="751823"/>
                            <a:ext cx="9500" cy="47601"/>
                          </a:xfrm>
                          <a:custGeom>
                            <a:avLst/>
                            <a:gdLst>
                              <a:gd name="T0" fmla="*/ 9525 w 1"/>
                              <a:gd name="T1" fmla="*/ 9525 h 5"/>
                              <a:gd name="T2" fmla="*/ 9525 w 1"/>
                              <a:gd name="T3" fmla="*/ 0 h 5"/>
                              <a:gd name="T4" fmla="*/ 0 w 1"/>
                              <a:gd name="T5" fmla="*/ 9525 h 5"/>
                              <a:gd name="T6" fmla="*/ 0 w 1"/>
                              <a:gd name="T7" fmla="*/ 9525 h 5"/>
                              <a:gd name="T8" fmla="*/ 0 w 1"/>
                              <a:gd name="T9" fmla="*/ 9525 h 5"/>
                              <a:gd name="T10" fmla="*/ 0 w 1"/>
                              <a:gd name="T11" fmla="*/ 19050 h 5"/>
                              <a:gd name="T12" fmla="*/ 0 w 1"/>
                              <a:gd name="T13" fmla="*/ 38100 h 5"/>
                              <a:gd name="T14" fmla="*/ 0 w 1"/>
                              <a:gd name="T15" fmla="*/ 47625 h 5"/>
                              <a:gd name="T16" fmla="*/ 0 w 1"/>
                              <a:gd name="T17" fmla="*/ 47625 h 5"/>
                              <a:gd name="T18" fmla="*/ 0 w 1"/>
                              <a:gd name="T19" fmla="*/ 47625 h 5"/>
                              <a:gd name="T20" fmla="*/ 9525 w 1"/>
                              <a:gd name="T21" fmla="*/ 47625 h 5"/>
                              <a:gd name="T22" fmla="*/ 9525 w 1"/>
                              <a:gd name="T23" fmla="*/ 47625 h 5"/>
                              <a:gd name="T24" fmla="*/ 9525 w 1"/>
                              <a:gd name="T25" fmla="*/ 47625 h 5"/>
                              <a:gd name="T26" fmla="*/ 9525 w 1"/>
                              <a:gd name="T27" fmla="*/ 47625 h 5"/>
                              <a:gd name="T28" fmla="*/ 9525 w 1"/>
                              <a:gd name="T29" fmla="*/ 38100 h 5"/>
                              <a:gd name="T30" fmla="*/ 9525 w 1"/>
                              <a:gd name="T31" fmla="*/ 19050 h 5"/>
                              <a:gd name="T32" fmla="*/ 9525 w 1"/>
                              <a:gd name="T33" fmla="*/ 9525 h 5"/>
                              <a:gd name="T34" fmla="*/ 9525 w 1"/>
                              <a:gd name="T35" fmla="*/ 9525 h 5"/>
                              <a:gd name="T36" fmla="*/ 9525 w 1"/>
                              <a:gd name="T37" fmla="*/ 19050 h 5"/>
                              <a:gd name="T38" fmla="*/ 9525 w 1"/>
                              <a:gd name="T39" fmla="*/ 9525 h 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 h="5">
                                <a:moveTo>
                                  <a:pt x="1" y="1"/>
                                </a:moveTo>
                                <a:lnTo>
                                  <a:pt x="1" y="0"/>
                                </a:lnTo>
                                <a:lnTo>
                                  <a:pt x="0" y="1"/>
                                </a:lnTo>
                                <a:lnTo>
                                  <a:pt x="0" y="2"/>
                                </a:lnTo>
                                <a:lnTo>
                                  <a:pt x="0" y="4"/>
                                </a:lnTo>
                                <a:lnTo>
                                  <a:pt x="0" y="5"/>
                                </a:lnTo>
                                <a:lnTo>
                                  <a:pt x="1" y="5"/>
                                </a:lnTo>
                                <a:lnTo>
                                  <a:pt x="1" y="4"/>
                                </a:lnTo>
                                <a:lnTo>
                                  <a:pt x="1" y="2"/>
                                </a:lnTo>
                                <a:lnTo>
                                  <a:pt x="1" y="1"/>
                                </a:lnTo>
                                <a:lnTo>
                                  <a:pt x="1" y="2"/>
                                </a:lnTo>
                                <a:lnTo>
                                  <a:pt x="1"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5" name="Freeform 1753"/>
                        <wps:cNvSpPr>
                          <a:spLocks/>
                        </wps:cNvSpPr>
                        <wps:spPr bwMode="auto">
                          <a:xfrm>
                            <a:off x="38100" y="818525"/>
                            <a:ext cx="38100" cy="19001"/>
                          </a:xfrm>
                          <a:custGeom>
                            <a:avLst/>
                            <a:gdLst>
                              <a:gd name="T0" fmla="*/ 0 w 4"/>
                              <a:gd name="T1" fmla="*/ 9525 h 2"/>
                              <a:gd name="T2" fmla="*/ 0 w 4"/>
                              <a:gd name="T3" fmla="*/ 9525 h 2"/>
                              <a:gd name="T4" fmla="*/ 0 w 4"/>
                              <a:gd name="T5" fmla="*/ 9525 h 2"/>
                              <a:gd name="T6" fmla="*/ 0 w 4"/>
                              <a:gd name="T7" fmla="*/ 9525 h 2"/>
                              <a:gd name="T8" fmla="*/ 0 w 4"/>
                              <a:gd name="T9" fmla="*/ 9525 h 2"/>
                              <a:gd name="T10" fmla="*/ 0 w 4"/>
                              <a:gd name="T11" fmla="*/ 19050 h 2"/>
                              <a:gd name="T12" fmla="*/ 0 w 4"/>
                              <a:gd name="T13" fmla="*/ 19050 h 2"/>
                              <a:gd name="T14" fmla="*/ 0 w 4"/>
                              <a:gd name="T15" fmla="*/ 19050 h 2"/>
                              <a:gd name="T16" fmla="*/ 9525 w 4"/>
                              <a:gd name="T17" fmla="*/ 19050 h 2"/>
                              <a:gd name="T18" fmla="*/ 9525 w 4"/>
                              <a:gd name="T19" fmla="*/ 19050 h 2"/>
                              <a:gd name="T20" fmla="*/ 9525 w 4"/>
                              <a:gd name="T21" fmla="*/ 19050 h 2"/>
                              <a:gd name="T22" fmla="*/ 9525 w 4"/>
                              <a:gd name="T23" fmla="*/ 19050 h 2"/>
                              <a:gd name="T24" fmla="*/ 19050 w 4"/>
                              <a:gd name="T25" fmla="*/ 19050 h 2"/>
                              <a:gd name="T26" fmla="*/ 28575 w 4"/>
                              <a:gd name="T27" fmla="*/ 19050 h 2"/>
                              <a:gd name="T28" fmla="*/ 38100 w 4"/>
                              <a:gd name="T29" fmla="*/ 9525 h 2"/>
                              <a:gd name="T30" fmla="*/ 38100 w 4"/>
                              <a:gd name="T31" fmla="*/ 9525 h 2"/>
                              <a:gd name="T32" fmla="*/ 38100 w 4"/>
                              <a:gd name="T33" fmla="*/ 9525 h 2"/>
                              <a:gd name="T34" fmla="*/ 38100 w 4"/>
                              <a:gd name="T35" fmla="*/ 9525 h 2"/>
                              <a:gd name="T36" fmla="*/ 38100 w 4"/>
                              <a:gd name="T37" fmla="*/ 9525 h 2"/>
                              <a:gd name="T38" fmla="*/ 38100 w 4"/>
                              <a:gd name="T39" fmla="*/ 0 h 2"/>
                              <a:gd name="T40" fmla="*/ 38100 w 4"/>
                              <a:gd name="T41" fmla="*/ 0 h 2"/>
                              <a:gd name="T42" fmla="*/ 38100 w 4"/>
                              <a:gd name="T43" fmla="*/ 0 h 2"/>
                              <a:gd name="T44" fmla="*/ 28575 w 4"/>
                              <a:gd name="T45" fmla="*/ 0 h 2"/>
                              <a:gd name="T46" fmla="*/ 19050 w 4"/>
                              <a:gd name="T47" fmla="*/ 9525 h 2"/>
                              <a:gd name="T48" fmla="*/ 19050 w 4"/>
                              <a:gd name="T49" fmla="*/ 9525 h 2"/>
                              <a:gd name="T50" fmla="*/ 9525 w 4"/>
                              <a:gd name="T51" fmla="*/ 9525 h 2"/>
                              <a:gd name="T52" fmla="*/ 9525 w 4"/>
                              <a:gd name="T53" fmla="*/ 9525 h 2"/>
                              <a:gd name="T54" fmla="*/ 9525 w 4"/>
                              <a:gd name="T55" fmla="*/ 9525 h 2"/>
                              <a:gd name="T56" fmla="*/ 9525 w 4"/>
                              <a:gd name="T57" fmla="*/ 9525 h 2"/>
                              <a:gd name="T58" fmla="*/ 9525 w 4"/>
                              <a:gd name="T59" fmla="*/ 9525 h 2"/>
                              <a:gd name="T60" fmla="*/ 9525 w 4"/>
                              <a:gd name="T61" fmla="*/ 9525 h 2"/>
                              <a:gd name="T62" fmla="*/ 9525 w 4"/>
                              <a:gd name="T63" fmla="*/ 9525 h 2"/>
                              <a:gd name="T64" fmla="*/ 0 w 4"/>
                              <a:gd name="T65" fmla="*/ 9525 h 2"/>
                              <a:gd name="T66" fmla="*/ 0 w 4"/>
                              <a:gd name="T67" fmla="*/ 9525 h 2"/>
                              <a:gd name="T68" fmla="*/ 9525 w 4"/>
                              <a:gd name="T69" fmla="*/ 9525 h 2"/>
                              <a:gd name="T70" fmla="*/ 0 w 4"/>
                              <a:gd name="T71" fmla="*/ 9525 h 2"/>
                              <a:gd name="T72" fmla="*/ 0 w 4"/>
                              <a:gd name="T73" fmla="*/ 9525 h 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4" h="2">
                                <a:moveTo>
                                  <a:pt x="0" y="1"/>
                                </a:moveTo>
                                <a:lnTo>
                                  <a:pt x="0" y="1"/>
                                </a:lnTo>
                                <a:lnTo>
                                  <a:pt x="0" y="2"/>
                                </a:lnTo>
                                <a:lnTo>
                                  <a:pt x="1" y="2"/>
                                </a:lnTo>
                                <a:lnTo>
                                  <a:pt x="2" y="2"/>
                                </a:lnTo>
                                <a:lnTo>
                                  <a:pt x="3" y="2"/>
                                </a:lnTo>
                                <a:lnTo>
                                  <a:pt x="4" y="1"/>
                                </a:lnTo>
                                <a:lnTo>
                                  <a:pt x="4" y="0"/>
                                </a:lnTo>
                                <a:lnTo>
                                  <a:pt x="3" y="0"/>
                                </a:lnTo>
                                <a:lnTo>
                                  <a:pt x="2" y="1"/>
                                </a:lnTo>
                                <a:lnTo>
                                  <a:pt x="1" y="1"/>
                                </a:lnTo>
                                <a:lnTo>
                                  <a:pt x="0" y="1"/>
                                </a:lnTo>
                                <a:lnTo>
                                  <a:pt x="1"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6" name="Freeform 1754"/>
                        <wps:cNvSpPr>
                          <a:spLocks/>
                        </wps:cNvSpPr>
                        <wps:spPr bwMode="auto">
                          <a:xfrm>
                            <a:off x="95200" y="837525"/>
                            <a:ext cx="28600" cy="38101"/>
                          </a:xfrm>
                          <a:custGeom>
                            <a:avLst/>
                            <a:gdLst>
                              <a:gd name="T0" fmla="*/ 9525 w 3"/>
                              <a:gd name="T1" fmla="*/ 0 h 4"/>
                              <a:gd name="T2" fmla="*/ 0 w 3"/>
                              <a:gd name="T3" fmla="*/ 9525 h 4"/>
                              <a:gd name="T4" fmla="*/ 0 w 3"/>
                              <a:gd name="T5" fmla="*/ 9525 h 4"/>
                              <a:gd name="T6" fmla="*/ 0 w 3"/>
                              <a:gd name="T7" fmla="*/ 19050 h 4"/>
                              <a:gd name="T8" fmla="*/ 9525 w 3"/>
                              <a:gd name="T9" fmla="*/ 28575 h 4"/>
                              <a:gd name="T10" fmla="*/ 9525 w 3"/>
                              <a:gd name="T11" fmla="*/ 28575 h 4"/>
                              <a:gd name="T12" fmla="*/ 9525 w 3"/>
                              <a:gd name="T13" fmla="*/ 38100 h 4"/>
                              <a:gd name="T14" fmla="*/ 19050 w 3"/>
                              <a:gd name="T15" fmla="*/ 38100 h 4"/>
                              <a:gd name="T16" fmla="*/ 19050 w 3"/>
                              <a:gd name="T17" fmla="*/ 38100 h 4"/>
                              <a:gd name="T18" fmla="*/ 19050 w 3"/>
                              <a:gd name="T19" fmla="*/ 38100 h 4"/>
                              <a:gd name="T20" fmla="*/ 28575 w 3"/>
                              <a:gd name="T21" fmla="*/ 38100 h 4"/>
                              <a:gd name="T22" fmla="*/ 28575 w 3"/>
                              <a:gd name="T23" fmla="*/ 38100 h 4"/>
                              <a:gd name="T24" fmla="*/ 28575 w 3"/>
                              <a:gd name="T25" fmla="*/ 38100 h 4"/>
                              <a:gd name="T26" fmla="*/ 28575 w 3"/>
                              <a:gd name="T27" fmla="*/ 28575 h 4"/>
                              <a:gd name="T28" fmla="*/ 28575 w 3"/>
                              <a:gd name="T29" fmla="*/ 28575 h 4"/>
                              <a:gd name="T30" fmla="*/ 28575 w 3"/>
                              <a:gd name="T31" fmla="*/ 38100 h 4"/>
                              <a:gd name="T32" fmla="*/ 28575 w 3"/>
                              <a:gd name="T33" fmla="*/ 28575 h 4"/>
                              <a:gd name="T34" fmla="*/ 28575 w 3"/>
                              <a:gd name="T35" fmla="*/ 28575 h 4"/>
                              <a:gd name="T36" fmla="*/ 19050 w 3"/>
                              <a:gd name="T37" fmla="*/ 28575 h 4"/>
                              <a:gd name="T38" fmla="*/ 19050 w 3"/>
                              <a:gd name="T39" fmla="*/ 28575 h 4"/>
                              <a:gd name="T40" fmla="*/ 19050 w 3"/>
                              <a:gd name="T41" fmla="*/ 28575 h 4"/>
                              <a:gd name="T42" fmla="*/ 19050 w 3"/>
                              <a:gd name="T43" fmla="*/ 28575 h 4"/>
                              <a:gd name="T44" fmla="*/ 19050 w 3"/>
                              <a:gd name="T45" fmla="*/ 19050 h 4"/>
                              <a:gd name="T46" fmla="*/ 9525 w 3"/>
                              <a:gd name="T47" fmla="*/ 19050 h 4"/>
                              <a:gd name="T48" fmla="*/ 19050 w 3"/>
                              <a:gd name="T49" fmla="*/ 19050 h 4"/>
                              <a:gd name="T50" fmla="*/ 9525 w 3"/>
                              <a:gd name="T51" fmla="*/ 19050 h 4"/>
                              <a:gd name="T52" fmla="*/ 9525 w 3"/>
                              <a:gd name="T53" fmla="*/ 9525 h 4"/>
                              <a:gd name="T54" fmla="*/ 9525 w 3"/>
                              <a:gd name="T55" fmla="*/ 0 h 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 h="4">
                                <a:moveTo>
                                  <a:pt x="1" y="0"/>
                                </a:moveTo>
                                <a:lnTo>
                                  <a:pt x="0" y="1"/>
                                </a:lnTo>
                                <a:lnTo>
                                  <a:pt x="0" y="2"/>
                                </a:lnTo>
                                <a:lnTo>
                                  <a:pt x="1" y="3"/>
                                </a:lnTo>
                                <a:lnTo>
                                  <a:pt x="1" y="4"/>
                                </a:lnTo>
                                <a:lnTo>
                                  <a:pt x="2" y="4"/>
                                </a:lnTo>
                                <a:lnTo>
                                  <a:pt x="3" y="4"/>
                                </a:lnTo>
                                <a:lnTo>
                                  <a:pt x="3" y="3"/>
                                </a:lnTo>
                                <a:lnTo>
                                  <a:pt x="3" y="4"/>
                                </a:lnTo>
                                <a:lnTo>
                                  <a:pt x="3" y="3"/>
                                </a:lnTo>
                                <a:lnTo>
                                  <a:pt x="2" y="3"/>
                                </a:lnTo>
                                <a:lnTo>
                                  <a:pt x="2" y="2"/>
                                </a:lnTo>
                                <a:lnTo>
                                  <a:pt x="1" y="2"/>
                                </a:lnTo>
                                <a:lnTo>
                                  <a:pt x="2" y="2"/>
                                </a:lnTo>
                                <a:lnTo>
                                  <a:pt x="1"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7" name="Freeform 1755"/>
                        <wps:cNvSpPr>
                          <a:spLocks/>
                        </wps:cNvSpPr>
                        <wps:spPr bwMode="auto">
                          <a:xfrm>
                            <a:off x="152400" y="866126"/>
                            <a:ext cx="47600" cy="9500"/>
                          </a:xfrm>
                          <a:custGeom>
                            <a:avLst/>
                            <a:gdLst>
                              <a:gd name="T0" fmla="*/ 0 w 5"/>
                              <a:gd name="T1" fmla="*/ 0 h 1"/>
                              <a:gd name="T2" fmla="*/ 0 w 5"/>
                              <a:gd name="T3" fmla="*/ 9525 h 1"/>
                              <a:gd name="T4" fmla="*/ 9525 w 5"/>
                              <a:gd name="T5" fmla="*/ 9525 h 1"/>
                              <a:gd name="T6" fmla="*/ 19050 w 5"/>
                              <a:gd name="T7" fmla="*/ 9525 h 1"/>
                              <a:gd name="T8" fmla="*/ 38100 w 5"/>
                              <a:gd name="T9" fmla="*/ 9525 h 1"/>
                              <a:gd name="T10" fmla="*/ 47625 w 5"/>
                              <a:gd name="T11" fmla="*/ 9525 h 1"/>
                              <a:gd name="T12" fmla="*/ 47625 w 5"/>
                              <a:gd name="T13" fmla="*/ 0 h 1"/>
                              <a:gd name="T14" fmla="*/ 38100 w 5"/>
                              <a:gd name="T15" fmla="*/ 0 h 1"/>
                              <a:gd name="T16" fmla="*/ 19050 w 5"/>
                              <a:gd name="T17" fmla="*/ 0 h 1"/>
                              <a:gd name="T18" fmla="*/ 9525 w 5"/>
                              <a:gd name="T19" fmla="*/ 0 h 1"/>
                              <a:gd name="T20" fmla="*/ 0 w 5"/>
                              <a:gd name="T21" fmla="*/ 0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 h="1">
                                <a:moveTo>
                                  <a:pt x="0" y="0"/>
                                </a:moveTo>
                                <a:lnTo>
                                  <a:pt x="0" y="1"/>
                                </a:lnTo>
                                <a:lnTo>
                                  <a:pt x="1" y="1"/>
                                </a:lnTo>
                                <a:lnTo>
                                  <a:pt x="2" y="1"/>
                                </a:lnTo>
                                <a:lnTo>
                                  <a:pt x="4" y="1"/>
                                </a:lnTo>
                                <a:lnTo>
                                  <a:pt x="5" y="1"/>
                                </a:lnTo>
                                <a:lnTo>
                                  <a:pt x="5" y="0"/>
                                </a:lnTo>
                                <a:lnTo>
                                  <a:pt x="4"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8" name="Freeform 1756"/>
                        <wps:cNvSpPr>
                          <a:spLocks/>
                        </wps:cNvSpPr>
                        <wps:spPr bwMode="auto">
                          <a:xfrm>
                            <a:off x="228600" y="875626"/>
                            <a:ext cx="38100" cy="38101"/>
                          </a:xfrm>
                          <a:custGeom>
                            <a:avLst/>
                            <a:gdLst>
                              <a:gd name="T0" fmla="*/ 0 w 4"/>
                              <a:gd name="T1" fmla="*/ 0 h 4"/>
                              <a:gd name="T2" fmla="*/ 0 w 4"/>
                              <a:gd name="T3" fmla="*/ 9525 h 4"/>
                              <a:gd name="T4" fmla="*/ 0 w 4"/>
                              <a:gd name="T5" fmla="*/ 9525 h 4"/>
                              <a:gd name="T6" fmla="*/ 9525 w 4"/>
                              <a:gd name="T7" fmla="*/ 19050 h 4"/>
                              <a:gd name="T8" fmla="*/ 19050 w 4"/>
                              <a:gd name="T9" fmla="*/ 28575 h 4"/>
                              <a:gd name="T10" fmla="*/ 28575 w 4"/>
                              <a:gd name="T11" fmla="*/ 38100 h 4"/>
                              <a:gd name="T12" fmla="*/ 38100 w 4"/>
                              <a:gd name="T13" fmla="*/ 28575 h 4"/>
                              <a:gd name="T14" fmla="*/ 28575 w 4"/>
                              <a:gd name="T15" fmla="*/ 19050 h 4"/>
                              <a:gd name="T16" fmla="*/ 19050 w 4"/>
                              <a:gd name="T17" fmla="*/ 9525 h 4"/>
                              <a:gd name="T18" fmla="*/ 9525 w 4"/>
                              <a:gd name="T19" fmla="*/ 0 h 4"/>
                              <a:gd name="T20" fmla="*/ 0 w 4"/>
                              <a:gd name="T21" fmla="*/ 0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0" y="0"/>
                                </a:moveTo>
                                <a:lnTo>
                                  <a:pt x="0" y="1"/>
                                </a:lnTo>
                                <a:lnTo>
                                  <a:pt x="1" y="2"/>
                                </a:lnTo>
                                <a:lnTo>
                                  <a:pt x="2" y="3"/>
                                </a:lnTo>
                                <a:lnTo>
                                  <a:pt x="3" y="4"/>
                                </a:lnTo>
                                <a:lnTo>
                                  <a:pt x="4" y="3"/>
                                </a:lnTo>
                                <a:lnTo>
                                  <a:pt x="3" y="2"/>
                                </a:lnTo>
                                <a:lnTo>
                                  <a:pt x="2"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9" name="Freeform 1757"/>
                        <wps:cNvSpPr>
                          <a:spLocks/>
                        </wps:cNvSpPr>
                        <wps:spPr bwMode="auto">
                          <a:xfrm>
                            <a:off x="285700" y="923228"/>
                            <a:ext cx="38100" cy="19101"/>
                          </a:xfrm>
                          <a:custGeom>
                            <a:avLst/>
                            <a:gdLst>
                              <a:gd name="T0" fmla="*/ 0 w 4"/>
                              <a:gd name="T1" fmla="*/ 0 h 2"/>
                              <a:gd name="T2" fmla="*/ 0 w 4"/>
                              <a:gd name="T3" fmla="*/ 9525 h 2"/>
                              <a:gd name="T4" fmla="*/ 0 w 4"/>
                              <a:gd name="T5" fmla="*/ 9525 h 2"/>
                              <a:gd name="T6" fmla="*/ 0 w 4"/>
                              <a:gd name="T7" fmla="*/ 9525 h 2"/>
                              <a:gd name="T8" fmla="*/ 9525 w 4"/>
                              <a:gd name="T9" fmla="*/ 19050 h 2"/>
                              <a:gd name="T10" fmla="*/ 9525 w 4"/>
                              <a:gd name="T11" fmla="*/ 19050 h 2"/>
                              <a:gd name="T12" fmla="*/ 19050 w 4"/>
                              <a:gd name="T13" fmla="*/ 19050 h 2"/>
                              <a:gd name="T14" fmla="*/ 19050 w 4"/>
                              <a:gd name="T15" fmla="*/ 19050 h 2"/>
                              <a:gd name="T16" fmla="*/ 28575 w 4"/>
                              <a:gd name="T17" fmla="*/ 19050 h 2"/>
                              <a:gd name="T18" fmla="*/ 28575 w 4"/>
                              <a:gd name="T19" fmla="*/ 19050 h 2"/>
                              <a:gd name="T20" fmla="*/ 28575 w 4"/>
                              <a:gd name="T21" fmla="*/ 19050 h 2"/>
                              <a:gd name="T22" fmla="*/ 38100 w 4"/>
                              <a:gd name="T23" fmla="*/ 19050 h 2"/>
                              <a:gd name="T24" fmla="*/ 38100 w 4"/>
                              <a:gd name="T25" fmla="*/ 19050 h 2"/>
                              <a:gd name="T26" fmla="*/ 38100 w 4"/>
                              <a:gd name="T27" fmla="*/ 9525 h 2"/>
                              <a:gd name="T28" fmla="*/ 28575 w 4"/>
                              <a:gd name="T29" fmla="*/ 9525 h 2"/>
                              <a:gd name="T30" fmla="*/ 28575 w 4"/>
                              <a:gd name="T31" fmla="*/ 9525 h 2"/>
                              <a:gd name="T32" fmla="*/ 38100 w 4"/>
                              <a:gd name="T33" fmla="*/ 9525 h 2"/>
                              <a:gd name="T34" fmla="*/ 28575 w 4"/>
                              <a:gd name="T35" fmla="*/ 9525 h 2"/>
                              <a:gd name="T36" fmla="*/ 28575 w 4"/>
                              <a:gd name="T37" fmla="*/ 9525 h 2"/>
                              <a:gd name="T38" fmla="*/ 28575 w 4"/>
                              <a:gd name="T39" fmla="*/ 19050 h 2"/>
                              <a:gd name="T40" fmla="*/ 28575 w 4"/>
                              <a:gd name="T41" fmla="*/ 9525 h 2"/>
                              <a:gd name="T42" fmla="*/ 28575 w 4"/>
                              <a:gd name="T43" fmla="*/ 9525 h 2"/>
                              <a:gd name="T44" fmla="*/ 19050 w 4"/>
                              <a:gd name="T45" fmla="*/ 9525 h 2"/>
                              <a:gd name="T46" fmla="*/ 19050 w 4"/>
                              <a:gd name="T47" fmla="*/ 19050 h 2"/>
                              <a:gd name="T48" fmla="*/ 19050 w 4"/>
                              <a:gd name="T49" fmla="*/ 9525 h 2"/>
                              <a:gd name="T50" fmla="*/ 19050 w 4"/>
                              <a:gd name="T51" fmla="*/ 9525 h 2"/>
                              <a:gd name="T52" fmla="*/ 9525 w 4"/>
                              <a:gd name="T53" fmla="*/ 9525 h 2"/>
                              <a:gd name="T54" fmla="*/ 9525 w 4"/>
                              <a:gd name="T55" fmla="*/ 0 h 2"/>
                              <a:gd name="T56" fmla="*/ 0 w 4"/>
                              <a:gd name="T57" fmla="*/ 9525 h 2"/>
                              <a:gd name="T58" fmla="*/ 9525 w 4"/>
                              <a:gd name="T59" fmla="*/ 0 h 2"/>
                              <a:gd name="T60" fmla="*/ 0 w 4"/>
                              <a:gd name="T61" fmla="*/ 0 h 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 h="2">
                                <a:moveTo>
                                  <a:pt x="0" y="0"/>
                                </a:moveTo>
                                <a:lnTo>
                                  <a:pt x="0" y="1"/>
                                </a:lnTo>
                                <a:lnTo>
                                  <a:pt x="1" y="2"/>
                                </a:lnTo>
                                <a:lnTo>
                                  <a:pt x="2" y="2"/>
                                </a:lnTo>
                                <a:lnTo>
                                  <a:pt x="3" y="2"/>
                                </a:lnTo>
                                <a:lnTo>
                                  <a:pt x="4" y="2"/>
                                </a:lnTo>
                                <a:lnTo>
                                  <a:pt x="4" y="1"/>
                                </a:lnTo>
                                <a:lnTo>
                                  <a:pt x="3" y="1"/>
                                </a:lnTo>
                                <a:lnTo>
                                  <a:pt x="4" y="1"/>
                                </a:lnTo>
                                <a:lnTo>
                                  <a:pt x="3" y="1"/>
                                </a:lnTo>
                                <a:lnTo>
                                  <a:pt x="3" y="2"/>
                                </a:lnTo>
                                <a:lnTo>
                                  <a:pt x="3" y="1"/>
                                </a:lnTo>
                                <a:lnTo>
                                  <a:pt x="2" y="1"/>
                                </a:lnTo>
                                <a:lnTo>
                                  <a:pt x="2" y="2"/>
                                </a:lnTo>
                                <a:lnTo>
                                  <a:pt x="2" y="1"/>
                                </a:lnTo>
                                <a:lnTo>
                                  <a:pt x="1" y="1"/>
                                </a:lnTo>
                                <a:lnTo>
                                  <a:pt x="1" y="0"/>
                                </a:lnTo>
                                <a:lnTo>
                                  <a:pt x="0"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0" name="Freeform 1758"/>
                        <wps:cNvSpPr>
                          <a:spLocks/>
                        </wps:cNvSpPr>
                        <wps:spPr bwMode="auto">
                          <a:xfrm>
                            <a:off x="333300" y="866126"/>
                            <a:ext cx="28000" cy="38101"/>
                          </a:xfrm>
                          <a:custGeom>
                            <a:avLst/>
                            <a:gdLst>
                              <a:gd name="T0" fmla="*/ 0 w 3"/>
                              <a:gd name="T1" fmla="*/ 38100 h 4"/>
                              <a:gd name="T2" fmla="*/ 9313 w 3"/>
                              <a:gd name="T3" fmla="*/ 38100 h 4"/>
                              <a:gd name="T4" fmla="*/ 9313 w 3"/>
                              <a:gd name="T5" fmla="*/ 38100 h 4"/>
                              <a:gd name="T6" fmla="*/ 18627 w 3"/>
                              <a:gd name="T7" fmla="*/ 28575 h 4"/>
                              <a:gd name="T8" fmla="*/ 18627 w 3"/>
                              <a:gd name="T9" fmla="*/ 19050 h 4"/>
                              <a:gd name="T10" fmla="*/ 18627 w 3"/>
                              <a:gd name="T11" fmla="*/ 9525 h 4"/>
                              <a:gd name="T12" fmla="*/ 18627 w 3"/>
                              <a:gd name="T13" fmla="*/ 9525 h 4"/>
                              <a:gd name="T14" fmla="*/ 18627 w 3"/>
                              <a:gd name="T15" fmla="*/ 19050 h 4"/>
                              <a:gd name="T16" fmla="*/ 18627 w 3"/>
                              <a:gd name="T17" fmla="*/ 9525 h 4"/>
                              <a:gd name="T18" fmla="*/ 27940 w 3"/>
                              <a:gd name="T19" fmla="*/ 9525 h 4"/>
                              <a:gd name="T20" fmla="*/ 27940 w 3"/>
                              <a:gd name="T21" fmla="*/ 9525 h 4"/>
                              <a:gd name="T22" fmla="*/ 18627 w 3"/>
                              <a:gd name="T23" fmla="*/ 0 h 4"/>
                              <a:gd name="T24" fmla="*/ 18627 w 3"/>
                              <a:gd name="T25" fmla="*/ 0 h 4"/>
                              <a:gd name="T26" fmla="*/ 18627 w 3"/>
                              <a:gd name="T27" fmla="*/ 0 h 4"/>
                              <a:gd name="T28" fmla="*/ 9313 w 3"/>
                              <a:gd name="T29" fmla="*/ 9525 h 4"/>
                              <a:gd name="T30" fmla="*/ 9313 w 3"/>
                              <a:gd name="T31" fmla="*/ 9525 h 4"/>
                              <a:gd name="T32" fmla="*/ 9313 w 3"/>
                              <a:gd name="T33" fmla="*/ 19050 h 4"/>
                              <a:gd name="T34" fmla="*/ 0 w 3"/>
                              <a:gd name="T35" fmla="*/ 19050 h 4"/>
                              <a:gd name="T36" fmla="*/ 0 w 3"/>
                              <a:gd name="T37" fmla="*/ 38100 h 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4">
                                <a:moveTo>
                                  <a:pt x="0" y="4"/>
                                </a:moveTo>
                                <a:lnTo>
                                  <a:pt x="1" y="4"/>
                                </a:lnTo>
                                <a:lnTo>
                                  <a:pt x="2" y="3"/>
                                </a:lnTo>
                                <a:lnTo>
                                  <a:pt x="2" y="2"/>
                                </a:lnTo>
                                <a:lnTo>
                                  <a:pt x="2" y="1"/>
                                </a:lnTo>
                                <a:lnTo>
                                  <a:pt x="2" y="2"/>
                                </a:lnTo>
                                <a:lnTo>
                                  <a:pt x="2" y="1"/>
                                </a:lnTo>
                                <a:lnTo>
                                  <a:pt x="3" y="1"/>
                                </a:lnTo>
                                <a:lnTo>
                                  <a:pt x="2" y="0"/>
                                </a:lnTo>
                                <a:lnTo>
                                  <a:pt x="1" y="1"/>
                                </a:lnTo>
                                <a:lnTo>
                                  <a:pt x="1" y="2"/>
                                </a:lnTo>
                                <a:lnTo>
                                  <a:pt x="0" y="2"/>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1" name="Freeform 1759"/>
                        <wps:cNvSpPr>
                          <a:spLocks/>
                        </wps:cNvSpPr>
                        <wps:spPr bwMode="auto">
                          <a:xfrm>
                            <a:off x="389800" y="856626"/>
                            <a:ext cx="38100" cy="28501"/>
                          </a:xfrm>
                          <a:custGeom>
                            <a:avLst/>
                            <a:gdLst>
                              <a:gd name="T0" fmla="*/ 0 w 4"/>
                              <a:gd name="T1" fmla="*/ 0 h 3"/>
                              <a:gd name="T2" fmla="*/ 0 w 4"/>
                              <a:gd name="T3" fmla="*/ 9525 h 3"/>
                              <a:gd name="T4" fmla="*/ 0 w 4"/>
                              <a:gd name="T5" fmla="*/ 9525 h 3"/>
                              <a:gd name="T6" fmla="*/ 9525 w 4"/>
                              <a:gd name="T7" fmla="*/ 19050 h 3"/>
                              <a:gd name="T8" fmla="*/ 19050 w 4"/>
                              <a:gd name="T9" fmla="*/ 19050 h 3"/>
                              <a:gd name="T10" fmla="*/ 38100 w 4"/>
                              <a:gd name="T11" fmla="*/ 28575 h 3"/>
                              <a:gd name="T12" fmla="*/ 38100 w 4"/>
                              <a:gd name="T13" fmla="*/ 19050 h 3"/>
                              <a:gd name="T14" fmla="*/ 19050 w 4"/>
                              <a:gd name="T15" fmla="*/ 9525 h 3"/>
                              <a:gd name="T16" fmla="*/ 19050 w 4"/>
                              <a:gd name="T17" fmla="*/ 0 h 3"/>
                              <a:gd name="T18" fmla="*/ 9525 w 4"/>
                              <a:gd name="T19" fmla="*/ 0 h 3"/>
                              <a:gd name="T20" fmla="*/ 0 w 4"/>
                              <a:gd name="T21" fmla="*/ 0 h 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3">
                                <a:moveTo>
                                  <a:pt x="0" y="0"/>
                                </a:moveTo>
                                <a:lnTo>
                                  <a:pt x="0" y="1"/>
                                </a:lnTo>
                                <a:lnTo>
                                  <a:pt x="1" y="2"/>
                                </a:lnTo>
                                <a:lnTo>
                                  <a:pt x="2" y="2"/>
                                </a:lnTo>
                                <a:lnTo>
                                  <a:pt x="4" y="3"/>
                                </a:lnTo>
                                <a:lnTo>
                                  <a:pt x="4" y="2"/>
                                </a:lnTo>
                                <a:lnTo>
                                  <a:pt x="2"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2" name="Freeform 1760"/>
                        <wps:cNvSpPr>
                          <a:spLocks/>
                        </wps:cNvSpPr>
                        <wps:spPr bwMode="auto">
                          <a:xfrm>
                            <a:off x="456500" y="885127"/>
                            <a:ext cx="38100" cy="19101"/>
                          </a:xfrm>
                          <a:custGeom>
                            <a:avLst/>
                            <a:gdLst>
                              <a:gd name="T0" fmla="*/ 0 w 4"/>
                              <a:gd name="T1" fmla="*/ 0 h 2"/>
                              <a:gd name="T2" fmla="*/ 0 w 4"/>
                              <a:gd name="T3" fmla="*/ 9525 h 2"/>
                              <a:gd name="T4" fmla="*/ 0 w 4"/>
                              <a:gd name="T5" fmla="*/ 9525 h 2"/>
                              <a:gd name="T6" fmla="*/ 9525 w 4"/>
                              <a:gd name="T7" fmla="*/ 9525 h 2"/>
                              <a:gd name="T8" fmla="*/ 19050 w 4"/>
                              <a:gd name="T9" fmla="*/ 9525 h 2"/>
                              <a:gd name="T10" fmla="*/ 19050 w 4"/>
                              <a:gd name="T11" fmla="*/ 19050 h 2"/>
                              <a:gd name="T12" fmla="*/ 28575 w 4"/>
                              <a:gd name="T13" fmla="*/ 19050 h 2"/>
                              <a:gd name="T14" fmla="*/ 28575 w 4"/>
                              <a:gd name="T15" fmla="*/ 19050 h 2"/>
                              <a:gd name="T16" fmla="*/ 38100 w 4"/>
                              <a:gd name="T17" fmla="*/ 19050 h 2"/>
                              <a:gd name="T18" fmla="*/ 38100 w 4"/>
                              <a:gd name="T19" fmla="*/ 19050 h 2"/>
                              <a:gd name="T20" fmla="*/ 38100 w 4"/>
                              <a:gd name="T21" fmla="*/ 9525 h 2"/>
                              <a:gd name="T22" fmla="*/ 38100 w 4"/>
                              <a:gd name="T23" fmla="*/ 9525 h 2"/>
                              <a:gd name="T24" fmla="*/ 28575 w 4"/>
                              <a:gd name="T25" fmla="*/ 9525 h 2"/>
                              <a:gd name="T26" fmla="*/ 28575 w 4"/>
                              <a:gd name="T27" fmla="*/ 9525 h 2"/>
                              <a:gd name="T28" fmla="*/ 28575 w 4"/>
                              <a:gd name="T29" fmla="*/ 9525 h 2"/>
                              <a:gd name="T30" fmla="*/ 28575 w 4"/>
                              <a:gd name="T31" fmla="*/ 9525 h 2"/>
                              <a:gd name="T32" fmla="*/ 19050 w 4"/>
                              <a:gd name="T33" fmla="*/ 0 h 2"/>
                              <a:gd name="T34" fmla="*/ 9525 w 4"/>
                              <a:gd name="T35" fmla="*/ 0 h 2"/>
                              <a:gd name="T36" fmla="*/ 9525 w 4"/>
                              <a:gd name="T37" fmla="*/ 0 h 2"/>
                              <a:gd name="T38" fmla="*/ 0 w 4"/>
                              <a:gd name="T39" fmla="*/ 0 h 2"/>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 h="2">
                                <a:moveTo>
                                  <a:pt x="0" y="0"/>
                                </a:moveTo>
                                <a:lnTo>
                                  <a:pt x="0" y="1"/>
                                </a:lnTo>
                                <a:lnTo>
                                  <a:pt x="1" y="1"/>
                                </a:lnTo>
                                <a:lnTo>
                                  <a:pt x="2" y="1"/>
                                </a:lnTo>
                                <a:lnTo>
                                  <a:pt x="2" y="2"/>
                                </a:lnTo>
                                <a:lnTo>
                                  <a:pt x="3" y="2"/>
                                </a:lnTo>
                                <a:lnTo>
                                  <a:pt x="4" y="2"/>
                                </a:lnTo>
                                <a:lnTo>
                                  <a:pt x="4" y="1"/>
                                </a:lnTo>
                                <a:lnTo>
                                  <a:pt x="3"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3" name="Freeform 1761"/>
                        <wps:cNvSpPr>
                          <a:spLocks/>
                        </wps:cNvSpPr>
                        <wps:spPr bwMode="auto">
                          <a:xfrm>
                            <a:off x="494600" y="847026"/>
                            <a:ext cx="38100" cy="38101"/>
                          </a:xfrm>
                          <a:custGeom>
                            <a:avLst/>
                            <a:gdLst>
                              <a:gd name="T0" fmla="*/ 28575 w 4"/>
                              <a:gd name="T1" fmla="*/ 38100 h 4"/>
                              <a:gd name="T2" fmla="*/ 38100 w 4"/>
                              <a:gd name="T3" fmla="*/ 38100 h 4"/>
                              <a:gd name="T4" fmla="*/ 38100 w 4"/>
                              <a:gd name="T5" fmla="*/ 38100 h 4"/>
                              <a:gd name="T6" fmla="*/ 38100 w 4"/>
                              <a:gd name="T7" fmla="*/ 38100 h 4"/>
                              <a:gd name="T8" fmla="*/ 38100 w 4"/>
                              <a:gd name="T9" fmla="*/ 38100 h 4"/>
                              <a:gd name="T10" fmla="*/ 38100 w 4"/>
                              <a:gd name="T11" fmla="*/ 28575 h 4"/>
                              <a:gd name="T12" fmla="*/ 38100 w 4"/>
                              <a:gd name="T13" fmla="*/ 28575 h 4"/>
                              <a:gd name="T14" fmla="*/ 38100 w 4"/>
                              <a:gd name="T15" fmla="*/ 28575 h 4"/>
                              <a:gd name="T16" fmla="*/ 38100 w 4"/>
                              <a:gd name="T17" fmla="*/ 28575 h 4"/>
                              <a:gd name="T18" fmla="*/ 38100 w 4"/>
                              <a:gd name="T19" fmla="*/ 28575 h 4"/>
                              <a:gd name="T20" fmla="*/ 38100 w 4"/>
                              <a:gd name="T21" fmla="*/ 19050 h 4"/>
                              <a:gd name="T22" fmla="*/ 38100 w 4"/>
                              <a:gd name="T23" fmla="*/ 19050 h 4"/>
                              <a:gd name="T24" fmla="*/ 28575 w 4"/>
                              <a:gd name="T25" fmla="*/ 19050 h 4"/>
                              <a:gd name="T26" fmla="*/ 28575 w 4"/>
                              <a:gd name="T27" fmla="*/ 9525 h 4"/>
                              <a:gd name="T28" fmla="*/ 19050 w 4"/>
                              <a:gd name="T29" fmla="*/ 9525 h 4"/>
                              <a:gd name="T30" fmla="*/ 19050 w 4"/>
                              <a:gd name="T31" fmla="*/ 9525 h 4"/>
                              <a:gd name="T32" fmla="*/ 9525 w 4"/>
                              <a:gd name="T33" fmla="*/ 0 h 4"/>
                              <a:gd name="T34" fmla="*/ 0 w 4"/>
                              <a:gd name="T35" fmla="*/ 9525 h 4"/>
                              <a:gd name="T36" fmla="*/ 9525 w 4"/>
                              <a:gd name="T37" fmla="*/ 19050 h 4"/>
                              <a:gd name="T38" fmla="*/ 19050 w 4"/>
                              <a:gd name="T39" fmla="*/ 19050 h 4"/>
                              <a:gd name="T40" fmla="*/ 19050 w 4"/>
                              <a:gd name="T41" fmla="*/ 19050 h 4"/>
                              <a:gd name="T42" fmla="*/ 19050 w 4"/>
                              <a:gd name="T43" fmla="*/ 19050 h 4"/>
                              <a:gd name="T44" fmla="*/ 19050 w 4"/>
                              <a:gd name="T45" fmla="*/ 28575 h 4"/>
                              <a:gd name="T46" fmla="*/ 28575 w 4"/>
                              <a:gd name="T47" fmla="*/ 28575 h 4"/>
                              <a:gd name="T48" fmla="*/ 28575 w 4"/>
                              <a:gd name="T49" fmla="*/ 28575 h 4"/>
                              <a:gd name="T50" fmla="*/ 28575 w 4"/>
                              <a:gd name="T51" fmla="*/ 28575 h 4"/>
                              <a:gd name="T52" fmla="*/ 28575 w 4"/>
                              <a:gd name="T53" fmla="*/ 28575 h 4"/>
                              <a:gd name="T54" fmla="*/ 28575 w 4"/>
                              <a:gd name="T55" fmla="*/ 28575 h 4"/>
                              <a:gd name="T56" fmla="*/ 28575 w 4"/>
                              <a:gd name="T57" fmla="*/ 28575 h 4"/>
                              <a:gd name="T58" fmla="*/ 28575 w 4"/>
                              <a:gd name="T59" fmla="*/ 28575 h 4"/>
                              <a:gd name="T60" fmla="*/ 38100 w 4"/>
                              <a:gd name="T61" fmla="*/ 28575 h 4"/>
                              <a:gd name="T62" fmla="*/ 28575 w 4"/>
                              <a:gd name="T63" fmla="*/ 28575 h 4"/>
                              <a:gd name="T64" fmla="*/ 28575 w 4"/>
                              <a:gd name="T65" fmla="*/ 28575 h 4"/>
                              <a:gd name="T66" fmla="*/ 38100 w 4"/>
                              <a:gd name="T67" fmla="*/ 28575 h 4"/>
                              <a:gd name="T68" fmla="*/ 28575 w 4"/>
                              <a:gd name="T69" fmla="*/ 28575 h 4"/>
                              <a:gd name="T70" fmla="*/ 28575 w 4"/>
                              <a:gd name="T71" fmla="*/ 38100 h 4"/>
                              <a:gd name="T72" fmla="*/ 28575 w 4"/>
                              <a:gd name="T73" fmla="*/ 38100 h 4"/>
                              <a:gd name="T74" fmla="*/ 28575 w 4"/>
                              <a:gd name="T75" fmla="*/ 38100 h 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 h="4">
                                <a:moveTo>
                                  <a:pt x="3" y="4"/>
                                </a:moveTo>
                                <a:lnTo>
                                  <a:pt x="4" y="4"/>
                                </a:lnTo>
                                <a:lnTo>
                                  <a:pt x="4" y="3"/>
                                </a:lnTo>
                                <a:lnTo>
                                  <a:pt x="4" y="2"/>
                                </a:lnTo>
                                <a:lnTo>
                                  <a:pt x="3" y="2"/>
                                </a:lnTo>
                                <a:lnTo>
                                  <a:pt x="3" y="1"/>
                                </a:lnTo>
                                <a:lnTo>
                                  <a:pt x="2" y="1"/>
                                </a:lnTo>
                                <a:lnTo>
                                  <a:pt x="1" y="0"/>
                                </a:lnTo>
                                <a:lnTo>
                                  <a:pt x="0" y="1"/>
                                </a:lnTo>
                                <a:lnTo>
                                  <a:pt x="1" y="2"/>
                                </a:lnTo>
                                <a:lnTo>
                                  <a:pt x="2" y="2"/>
                                </a:lnTo>
                                <a:lnTo>
                                  <a:pt x="2" y="3"/>
                                </a:lnTo>
                                <a:lnTo>
                                  <a:pt x="3" y="3"/>
                                </a:lnTo>
                                <a:lnTo>
                                  <a:pt x="4" y="3"/>
                                </a:lnTo>
                                <a:lnTo>
                                  <a:pt x="3" y="3"/>
                                </a:lnTo>
                                <a:lnTo>
                                  <a:pt x="4" y="3"/>
                                </a:lnTo>
                                <a:lnTo>
                                  <a:pt x="3"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4" name="Freeform 1762"/>
                        <wps:cNvSpPr>
                          <a:spLocks/>
                        </wps:cNvSpPr>
                        <wps:spPr bwMode="auto">
                          <a:xfrm>
                            <a:off x="437500" y="808924"/>
                            <a:ext cx="38100" cy="38101"/>
                          </a:xfrm>
                          <a:custGeom>
                            <a:avLst/>
                            <a:gdLst>
                              <a:gd name="T0" fmla="*/ 28575 w 4"/>
                              <a:gd name="T1" fmla="*/ 38100 h 4"/>
                              <a:gd name="T2" fmla="*/ 38100 w 4"/>
                              <a:gd name="T3" fmla="*/ 28575 h 4"/>
                              <a:gd name="T4" fmla="*/ 28575 w 4"/>
                              <a:gd name="T5" fmla="*/ 19050 h 4"/>
                              <a:gd name="T6" fmla="*/ 28575 w 4"/>
                              <a:gd name="T7" fmla="*/ 19050 h 4"/>
                              <a:gd name="T8" fmla="*/ 19050 w 4"/>
                              <a:gd name="T9" fmla="*/ 9525 h 4"/>
                              <a:gd name="T10" fmla="*/ 19050 w 4"/>
                              <a:gd name="T11" fmla="*/ 19050 h 4"/>
                              <a:gd name="T12" fmla="*/ 19050 w 4"/>
                              <a:gd name="T13" fmla="*/ 19050 h 4"/>
                              <a:gd name="T14" fmla="*/ 9525 w 4"/>
                              <a:gd name="T15" fmla="*/ 9525 h 4"/>
                              <a:gd name="T16" fmla="*/ 9525 w 4"/>
                              <a:gd name="T17" fmla="*/ 9525 h 4"/>
                              <a:gd name="T18" fmla="*/ 9525 w 4"/>
                              <a:gd name="T19" fmla="*/ 9525 h 4"/>
                              <a:gd name="T20" fmla="*/ 0 w 4"/>
                              <a:gd name="T21" fmla="*/ 9525 h 4"/>
                              <a:gd name="T22" fmla="*/ 9525 w 4"/>
                              <a:gd name="T23" fmla="*/ 9525 h 4"/>
                              <a:gd name="T24" fmla="*/ 9525 w 4"/>
                              <a:gd name="T25" fmla="*/ 9525 h 4"/>
                              <a:gd name="T26" fmla="*/ 0 w 4"/>
                              <a:gd name="T27" fmla="*/ 9525 h 4"/>
                              <a:gd name="T28" fmla="*/ 9525 w 4"/>
                              <a:gd name="T29" fmla="*/ 9525 h 4"/>
                              <a:gd name="T30" fmla="*/ 9525 w 4"/>
                              <a:gd name="T31" fmla="*/ 9525 h 4"/>
                              <a:gd name="T32" fmla="*/ 9525 w 4"/>
                              <a:gd name="T33" fmla="*/ 9525 h 4"/>
                              <a:gd name="T34" fmla="*/ 0 w 4"/>
                              <a:gd name="T35" fmla="*/ 9525 h 4"/>
                              <a:gd name="T36" fmla="*/ 9525 w 4"/>
                              <a:gd name="T37" fmla="*/ 9525 h 4"/>
                              <a:gd name="T38" fmla="*/ 9525 w 4"/>
                              <a:gd name="T39" fmla="*/ 9525 h 4"/>
                              <a:gd name="T40" fmla="*/ 0 w 4"/>
                              <a:gd name="T41" fmla="*/ 9525 h 4"/>
                              <a:gd name="T42" fmla="*/ 9525 w 4"/>
                              <a:gd name="T43" fmla="*/ 9525 h 4"/>
                              <a:gd name="T44" fmla="*/ 0 w 4"/>
                              <a:gd name="T45" fmla="*/ 9525 h 4"/>
                              <a:gd name="T46" fmla="*/ 9525 w 4"/>
                              <a:gd name="T47" fmla="*/ 9525 h 4"/>
                              <a:gd name="T48" fmla="*/ 0 w 4"/>
                              <a:gd name="T49" fmla="*/ 0 h 4"/>
                              <a:gd name="T50" fmla="*/ 0 w 4"/>
                              <a:gd name="T51" fmla="*/ 0 h 4"/>
                              <a:gd name="T52" fmla="*/ 0 w 4"/>
                              <a:gd name="T53" fmla="*/ 0 h 4"/>
                              <a:gd name="T54" fmla="*/ 0 w 4"/>
                              <a:gd name="T55" fmla="*/ 0 h 4"/>
                              <a:gd name="T56" fmla="*/ 0 w 4"/>
                              <a:gd name="T57" fmla="*/ 0 h 4"/>
                              <a:gd name="T58" fmla="*/ 0 w 4"/>
                              <a:gd name="T59" fmla="*/ 9525 h 4"/>
                              <a:gd name="T60" fmla="*/ 0 w 4"/>
                              <a:gd name="T61" fmla="*/ 9525 h 4"/>
                              <a:gd name="T62" fmla="*/ 0 w 4"/>
                              <a:gd name="T63" fmla="*/ 9525 h 4"/>
                              <a:gd name="T64" fmla="*/ 0 w 4"/>
                              <a:gd name="T65" fmla="*/ 9525 h 4"/>
                              <a:gd name="T66" fmla="*/ 0 w 4"/>
                              <a:gd name="T67" fmla="*/ 9525 h 4"/>
                              <a:gd name="T68" fmla="*/ 0 w 4"/>
                              <a:gd name="T69" fmla="*/ 9525 h 4"/>
                              <a:gd name="T70" fmla="*/ 0 w 4"/>
                              <a:gd name="T71" fmla="*/ 19050 h 4"/>
                              <a:gd name="T72" fmla="*/ 9525 w 4"/>
                              <a:gd name="T73" fmla="*/ 19050 h 4"/>
                              <a:gd name="T74" fmla="*/ 9525 w 4"/>
                              <a:gd name="T75" fmla="*/ 19050 h 4"/>
                              <a:gd name="T76" fmla="*/ 9525 w 4"/>
                              <a:gd name="T77" fmla="*/ 19050 h 4"/>
                              <a:gd name="T78" fmla="*/ 19050 w 4"/>
                              <a:gd name="T79" fmla="*/ 28575 h 4"/>
                              <a:gd name="T80" fmla="*/ 28575 w 4"/>
                              <a:gd name="T81" fmla="*/ 28575 h 4"/>
                              <a:gd name="T82" fmla="*/ 28575 w 4"/>
                              <a:gd name="T83" fmla="*/ 38100 h 4"/>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 h="4">
                                <a:moveTo>
                                  <a:pt x="3" y="4"/>
                                </a:moveTo>
                                <a:lnTo>
                                  <a:pt x="4" y="3"/>
                                </a:lnTo>
                                <a:lnTo>
                                  <a:pt x="3" y="2"/>
                                </a:lnTo>
                                <a:lnTo>
                                  <a:pt x="2" y="1"/>
                                </a:lnTo>
                                <a:lnTo>
                                  <a:pt x="2" y="2"/>
                                </a:lnTo>
                                <a:lnTo>
                                  <a:pt x="1" y="1"/>
                                </a:lnTo>
                                <a:lnTo>
                                  <a:pt x="0" y="1"/>
                                </a:lnTo>
                                <a:lnTo>
                                  <a:pt x="1" y="1"/>
                                </a:lnTo>
                                <a:lnTo>
                                  <a:pt x="0" y="1"/>
                                </a:lnTo>
                                <a:lnTo>
                                  <a:pt x="1" y="1"/>
                                </a:lnTo>
                                <a:lnTo>
                                  <a:pt x="0" y="1"/>
                                </a:lnTo>
                                <a:lnTo>
                                  <a:pt x="1" y="1"/>
                                </a:lnTo>
                                <a:lnTo>
                                  <a:pt x="0" y="1"/>
                                </a:lnTo>
                                <a:lnTo>
                                  <a:pt x="1" y="1"/>
                                </a:lnTo>
                                <a:lnTo>
                                  <a:pt x="0" y="1"/>
                                </a:lnTo>
                                <a:lnTo>
                                  <a:pt x="1" y="1"/>
                                </a:lnTo>
                                <a:lnTo>
                                  <a:pt x="0" y="0"/>
                                </a:lnTo>
                                <a:lnTo>
                                  <a:pt x="0" y="1"/>
                                </a:lnTo>
                                <a:lnTo>
                                  <a:pt x="0" y="2"/>
                                </a:lnTo>
                                <a:lnTo>
                                  <a:pt x="1" y="2"/>
                                </a:lnTo>
                                <a:lnTo>
                                  <a:pt x="2" y="3"/>
                                </a:lnTo>
                                <a:lnTo>
                                  <a:pt x="3" y="3"/>
                                </a:lnTo>
                                <a:lnTo>
                                  <a:pt x="3"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5" name="Freeform 1763"/>
                        <wps:cNvSpPr>
                          <a:spLocks/>
                        </wps:cNvSpPr>
                        <wps:spPr bwMode="auto">
                          <a:xfrm>
                            <a:off x="475600" y="818525"/>
                            <a:ext cx="38100" cy="19001"/>
                          </a:xfrm>
                          <a:custGeom>
                            <a:avLst/>
                            <a:gdLst>
                              <a:gd name="T0" fmla="*/ 0 w 4"/>
                              <a:gd name="T1" fmla="*/ 0 h 2"/>
                              <a:gd name="T2" fmla="*/ 0 w 4"/>
                              <a:gd name="T3" fmla="*/ 9525 h 2"/>
                              <a:gd name="T4" fmla="*/ 0 w 4"/>
                              <a:gd name="T5" fmla="*/ 9525 h 2"/>
                              <a:gd name="T6" fmla="*/ 0 w 4"/>
                              <a:gd name="T7" fmla="*/ 0 h 2"/>
                              <a:gd name="T8" fmla="*/ 0 w 4"/>
                              <a:gd name="T9" fmla="*/ 9525 h 2"/>
                              <a:gd name="T10" fmla="*/ 9525 w 4"/>
                              <a:gd name="T11" fmla="*/ 9525 h 2"/>
                              <a:gd name="T12" fmla="*/ 19050 w 4"/>
                              <a:gd name="T13" fmla="*/ 9525 h 2"/>
                              <a:gd name="T14" fmla="*/ 38100 w 4"/>
                              <a:gd name="T15" fmla="*/ 19050 h 2"/>
                              <a:gd name="T16" fmla="*/ 38100 w 4"/>
                              <a:gd name="T17" fmla="*/ 19050 h 2"/>
                              <a:gd name="T18" fmla="*/ 38100 w 4"/>
                              <a:gd name="T19" fmla="*/ 9525 h 2"/>
                              <a:gd name="T20" fmla="*/ 38100 w 4"/>
                              <a:gd name="T21" fmla="*/ 9525 h 2"/>
                              <a:gd name="T22" fmla="*/ 28575 w 4"/>
                              <a:gd name="T23" fmla="*/ 0 h 2"/>
                              <a:gd name="T24" fmla="*/ 9525 w 4"/>
                              <a:gd name="T25" fmla="*/ 0 h 2"/>
                              <a:gd name="T26" fmla="*/ 0 w 4"/>
                              <a:gd name="T27" fmla="*/ 0 h 2"/>
                              <a:gd name="T28" fmla="*/ 0 w 4"/>
                              <a:gd name="T29" fmla="*/ 0 h 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2">
                                <a:moveTo>
                                  <a:pt x="0" y="0"/>
                                </a:moveTo>
                                <a:lnTo>
                                  <a:pt x="0" y="1"/>
                                </a:lnTo>
                                <a:lnTo>
                                  <a:pt x="0" y="0"/>
                                </a:lnTo>
                                <a:lnTo>
                                  <a:pt x="0" y="1"/>
                                </a:lnTo>
                                <a:lnTo>
                                  <a:pt x="1" y="1"/>
                                </a:lnTo>
                                <a:lnTo>
                                  <a:pt x="2" y="1"/>
                                </a:lnTo>
                                <a:lnTo>
                                  <a:pt x="4" y="2"/>
                                </a:lnTo>
                                <a:lnTo>
                                  <a:pt x="4"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6" name="Freeform 1764"/>
                        <wps:cNvSpPr>
                          <a:spLocks/>
                        </wps:cNvSpPr>
                        <wps:spPr bwMode="auto">
                          <a:xfrm>
                            <a:off x="542200" y="828025"/>
                            <a:ext cx="47700" cy="19001"/>
                          </a:xfrm>
                          <a:custGeom>
                            <a:avLst/>
                            <a:gdLst>
                              <a:gd name="T0" fmla="*/ 9525 w 5"/>
                              <a:gd name="T1" fmla="*/ 0 h 2"/>
                              <a:gd name="T2" fmla="*/ 0 w 5"/>
                              <a:gd name="T3" fmla="*/ 9525 h 2"/>
                              <a:gd name="T4" fmla="*/ 19050 w 5"/>
                              <a:gd name="T5" fmla="*/ 19050 h 2"/>
                              <a:gd name="T6" fmla="*/ 47625 w 5"/>
                              <a:gd name="T7" fmla="*/ 19050 h 2"/>
                              <a:gd name="T8" fmla="*/ 47625 w 5"/>
                              <a:gd name="T9" fmla="*/ 9525 h 2"/>
                              <a:gd name="T10" fmla="*/ 19050 w 5"/>
                              <a:gd name="T11" fmla="*/ 9525 h 2"/>
                              <a:gd name="T12" fmla="*/ 9525 w 5"/>
                              <a:gd name="T13" fmla="*/ 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1" y="0"/>
                                </a:moveTo>
                                <a:lnTo>
                                  <a:pt x="0" y="1"/>
                                </a:lnTo>
                                <a:lnTo>
                                  <a:pt x="2" y="2"/>
                                </a:lnTo>
                                <a:lnTo>
                                  <a:pt x="5" y="2"/>
                                </a:lnTo>
                                <a:lnTo>
                                  <a:pt x="5" y="1"/>
                                </a:lnTo>
                                <a:lnTo>
                                  <a:pt x="2"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7" name="Freeform 1765"/>
                        <wps:cNvSpPr>
                          <a:spLocks/>
                        </wps:cNvSpPr>
                        <wps:spPr bwMode="auto">
                          <a:xfrm>
                            <a:off x="618400" y="847026"/>
                            <a:ext cx="47700" cy="19101"/>
                          </a:xfrm>
                          <a:custGeom>
                            <a:avLst/>
                            <a:gdLst>
                              <a:gd name="T0" fmla="*/ 0 w 5"/>
                              <a:gd name="T1" fmla="*/ 0 h 2"/>
                              <a:gd name="T2" fmla="*/ 0 w 5"/>
                              <a:gd name="T3" fmla="*/ 9525 h 2"/>
                              <a:gd name="T4" fmla="*/ 9525 w 5"/>
                              <a:gd name="T5" fmla="*/ 9525 h 2"/>
                              <a:gd name="T6" fmla="*/ 9525 w 5"/>
                              <a:gd name="T7" fmla="*/ 9525 h 2"/>
                              <a:gd name="T8" fmla="*/ 28575 w 5"/>
                              <a:gd name="T9" fmla="*/ 19050 h 2"/>
                              <a:gd name="T10" fmla="*/ 38100 w 5"/>
                              <a:gd name="T11" fmla="*/ 19050 h 2"/>
                              <a:gd name="T12" fmla="*/ 38100 w 5"/>
                              <a:gd name="T13" fmla="*/ 19050 h 2"/>
                              <a:gd name="T14" fmla="*/ 47625 w 5"/>
                              <a:gd name="T15" fmla="*/ 9525 h 2"/>
                              <a:gd name="T16" fmla="*/ 38100 w 5"/>
                              <a:gd name="T17" fmla="*/ 9525 h 2"/>
                              <a:gd name="T18" fmla="*/ 28575 w 5"/>
                              <a:gd name="T19" fmla="*/ 9525 h 2"/>
                              <a:gd name="T20" fmla="*/ 9525 w 5"/>
                              <a:gd name="T21" fmla="*/ 0 h 2"/>
                              <a:gd name="T22" fmla="*/ 9525 w 5"/>
                              <a:gd name="T23" fmla="*/ 9525 h 2"/>
                              <a:gd name="T24" fmla="*/ 19050 w 5"/>
                              <a:gd name="T25" fmla="*/ 0 h 2"/>
                              <a:gd name="T26" fmla="*/ 0 w 5"/>
                              <a:gd name="T27" fmla="*/ 0 h 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 h="2">
                                <a:moveTo>
                                  <a:pt x="0" y="0"/>
                                </a:moveTo>
                                <a:lnTo>
                                  <a:pt x="0" y="1"/>
                                </a:lnTo>
                                <a:lnTo>
                                  <a:pt x="1" y="1"/>
                                </a:lnTo>
                                <a:lnTo>
                                  <a:pt x="3" y="2"/>
                                </a:lnTo>
                                <a:lnTo>
                                  <a:pt x="4" y="2"/>
                                </a:lnTo>
                                <a:lnTo>
                                  <a:pt x="5" y="1"/>
                                </a:lnTo>
                                <a:lnTo>
                                  <a:pt x="4" y="1"/>
                                </a:lnTo>
                                <a:lnTo>
                                  <a:pt x="3" y="1"/>
                                </a:lnTo>
                                <a:lnTo>
                                  <a:pt x="1" y="0"/>
                                </a:lnTo>
                                <a:lnTo>
                                  <a:pt x="1" y="1"/>
                                </a:lnTo>
                                <a:lnTo>
                                  <a:pt x="2"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8" name="Freeform 1766"/>
                        <wps:cNvSpPr>
                          <a:spLocks/>
                        </wps:cNvSpPr>
                        <wps:spPr bwMode="auto">
                          <a:xfrm>
                            <a:off x="694600" y="866126"/>
                            <a:ext cx="38100" cy="9500"/>
                          </a:xfrm>
                          <a:custGeom>
                            <a:avLst/>
                            <a:gdLst>
                              <a:gd name="T0" fmla="*/ 0 w 4"/>
                              <a:gd name="T1" fmla="*/ 0 h 1"/>
                              <a:gd name="T2" fmla="*/ 0 w 4"/>
                              <a:gd name="T3" fmla="*/ 9525 h 1"/>
                              <a:gd name="T4" fmla="*/ 9525 w 4"/>
                              <a:gd name="T5" fmla="*/ 9525 h 1"/>
                              <a:gd name="T6" fmla="*/ 28575 w 4"/>
                              <a:gd name="T7" fmla="*/ 9525 h 1"/>
                              <a:gd name="T8" fmla="*/ 38100 w 4"/>
                              <a:gd name="T9" fmla="*/ 9525 h 1"/>
                              <a:gd name="T10" fmla="*/ 38100 w 4"/>
                              <a:gd name="T11" fmla="*/ 0 h 1"/>
                              <a:gd name="T12" fmla="*/ 28575 w 4"/>
                              <a:gd name="T13" fmla="*/ 0 h 1"/>
                              <a:gd name="T14" fmla="*/ 9525 w 4"/>
                              <a:gd name="T15" fmla="*/ 0 h 1"/>
                              <a:gd name="T16" fmla="*/ 0 w 4"/>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1">
                                <a:moveTo>
                                  <a:pt x="0" y="0"/>
                                </a:moveTo>
                                <a:lnTo>
                                  <a:pt x="0" y="1"/>
                                </a:lnTo>
                                <a:lnTo>
                                  <a:pt x="1" y="1"/>
                                </a:lnTo>
                                <a:lnTo>
                                  <a:pt x="3" y="1"/>
                                </a:lnTo>
                                <a:lnTo>
                                  <a:pt x="4" y="1"/>
                                </a:lnTo>
                                <a:lnTo>
                                  <a:pt x="4" y="0"/>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9" name="Freeform 1767"/>
                        <wps:cNvSpPr>
                          <a:spLocks/>
                        </wps:cNvSpPr>
                        <wps:spPr bwMode="auto">
                          <a:xfrm>
                            <a:off x="770800" y="875626"/>
                            <a:ext cx="38100" cy="9500"/>
                          </a:xfrm>
                          <a:custGeom>
                            <a:avLst/>
                            <a:gdLst>
                              <a:gd name="T0" fmla="*/ 0 w 4"/>
                              <a:gd name="T1" fmla="*/ 0 h 1"/>
                              <a:gd name="T2" fmla="*/ 0 w 4"/>
                              <a:gd name="T3" fmla="*/ 9525 h 1"/>
                              <a:gd name="T4" fmla="*/ 9525 w 4"/>
                              <a:gd name="T5" fmla="*/ 9525 h 1"/>
                              <a:gd name="T6" fmla="*/ 19050 w 4"/>
                              <a:gd name="T7" fmla="*/ 9525 h 1"/>
                              <a:gd name="T8" fmla="*/ 28575 w 4"/>
                              <a:gd name="T9" fmla="*/ 9525 h 1"/>
                              <a:gd name="T10" fmla="*/ 38100 w 4"/>
                              <a:gd name="T11" fmla="*/ 9525 h 1"/>
                              <a:gd name="T12" fmla="*/ 38100 w 4"/>
                              <a:gd name="T13" fmla="*/ 0 h 1"/>
                              <a:gd name="T14" fmla="*/ 28575 w 4"/>
                              <a:gd name="T15" fmla="*/ 0 h 1"/>
                              <a:gd name="T16" fmla="*/ 19050 w 4"/>
                              <a:gd name="T17" fmla="*/ 0 h 1"/>
                              <a:gd name="T18" fmla="*/ 9525 w 4"/>
                              <a:gd name="T19" fmla="*/ 0 h 1"/>
                              <a:gd name="T20" fmla="*/ 0 w 4"/>
                              <a:gd name="T21" fmla="*/ 0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1">
                                <a:moveTo>
                                  <a:pt x="0" y="0"/>
                                </a:moveTo>
                                <a:lnTo>
                                  <a:pt x="0" y="1"/>
                                </a:lnTo>
                                <a:lnTo>
                                  <a:pt x="1" y="1"/>
                                </a:lnTo>
                                <a:lnTo>
                                  <a:pt x="2" y="1"/>
                                </a:lnTo>
                                <a:lnTo>
                                  <a:pt x="3" y="1"/>
                                </a:lnTo>
                                <a:lnTo>
                                  <a:pt x="4" y="1"/>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0" name="Freeform 1768"/>
                        <wps:cNvSpPr>
                          <a:spLocks/>
                        </wps:cNvSpPr>
                        <wps:spPr bwMode="auto">
                          <a:xfrm>
                            <a:off x="837500" y="866126"/>
                            <a:ext cx="47600" cy="19001"/>
                          </a:xfrm>
                          <a:custGeom>
                            <a:avLst/>
                            <a:gdLst>
                              <a:gd name="T0" fmla="*/ 0 w 5"/>
                              <a:gd name="T1" fmla="*/ 9525 h 2"/>
                              <a:gd name="T2" fmla="*/ 0 w 5"/>
                              <a:gd name="T3" fmla="*/ 19050 h 2"/>
                              <a:gd name="T4" fmla="*/ 19050 w 5"/>
                              <a:gd name="T5" fmla="*/ 19050 h 2"/>
                              <a:gd name="T6" fmla="*/ 47625 w 5"/>
                              <a:gd name="T7" fmla="*/ 19050 h 2"/>
                              <a:gd name="T8" fmla="*/ 47625 w 5"/>
                              <a:gd name="T9" fmla="*/ 0 h 2"/>
                              <a:gd name="T10" fmla="*/ 19050 w 5"/>
                              <a:gd name="T11" fmla="*/ 9525 h 2"/>
                              <a:gd name="T12" fmla="*/ 0 w 5"/>
                              <a:gd name="T13" fmla="*/ 952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2">
                                <a:moveTo>
                                  <a:pt x="0" y="1"/>
                                </a:moveTo>
                                <a:lnTo>
                                  <a:pt x="0" y="2"/>
                                </a:lnTo>
                                <a:lnTo>
                                  <a:pt x="2" y="2"/>
                                </a:lnTo>
                                <a:lnTo>
                                  <a:pt x="5" y="2"/>
                                </a:lnTo>
                                <a:lnTo>
                                  <a:pt x="5" y="0"/>
                                </a:lnTo>
                                <a:lnTo>
                                  <a:pt x="2"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1" name="Freeform 1769"/>
                        <wps:cNvSpPr>
                          <a:spLocks/>
                        </wps:cNvSpPr>
                        <wps:spPr bwMode="auto">
                          <a:xfrm>
                            <a:off x="913700" y="866126"/>
                            <a:ext cx="47600" cy="9500"/>
                          </a:xfrm>
                          <a:custGeom>
                            <a:avLst/>
                            <a:gdLst>
                              <a:gd name="T0" fmla="*/ 0 w 5"/>
                              <a:gd name="T1" fmla="*/ 0 h 1"/>
                              <a:gd name="T2" fmla="*/ 0 w 5"/>
                              <a:gd name="T3" fmla="*/ 9525 h 1"/>
                              <a:gd name="T4" fmla="*/ 0 w 5"/>
                              <a:gd name="T5" fmla="*/ 9525 h 1"/>
                              <a:gd name="T6" fmla="*/ 38100 w 5"/>
                              <a:gd name="T7" fmla="*/ 9525 h 1"/>
                              <a:gd name="T8" fmla="*/ 47625 w 5"/>
                              <a:gd name="T9" fmla="*/ 9525 h 1"/>
                              <a:gd name="T10" fmla="*/ 47625 w 5"/>
                              <a:gd name="T11" fmla="*/ 0 h 1"/>
                              <a:gd name="T12" fmla="*/ 38100 w 5"/>
                              <a:gd name="T13" fmla="*/ 0 h 1"/>
                              <a:gd name="T14" fmla="*/ 0 w 5"/>
                              <a:gd name="T15" fmla="*/ 0 h 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1">
                                <a:moveTo>
                                  <a:pt x="0" y="0"/>
                                </a:moveTo>
                                <a:lnTo>
                                  <a:pt x="0" y="1"/>
                                </a:lnTo>
                                <a:lnTo>
                                  <a:pt x="4" y="1"/>
                                </a:lnTo>
                                <a:lnTo>
                                  <a:pt x="5" y="1"/>
                                </a:lnTo>
                                <a:lnTo>
                                  <a:pt x="5" y="0"/>
                                </a:lnTo>
                                <a:lnTo>
                                  <a:pt x="4"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2" name="Freeform 1770"/>
                        <wps:cNvSpPr>
                          <a:spLocks noEditPoints="1"/>
                        </wps:cNvSpPr>
                        <wps:spPr bwMode="auto">
                          <a:xfrm>
                            <a:off x="276200" y="789924"/>
                            <a:ext cx="856000" cy="28601"/>
                          </a:xfrm>
                          <a:custGeom>
                            <a:avLst/>
                            <a:gdLst>
                              <a:gd name="T0" fmla="*/ 9511 w 90"/>
                              <a:gd name="T1" fmla="*/ 9525 h 3"/>
                              <a:gd name="T2" fmla="*/ 808426 w 90"/>
                              <a:gd name="T3" fmla="*/ 9525 h 3"/>
                              <a:gd name="T4" fmla="*/ 817936 w 90"/>
                              <a:gd name="T5" fmla="*/ 9525 h 3"/>
                              <a:gd name="T6" fmla="*/ 817936 w 90"/>
                              <a:gd name="T7" fmla="*/ 9525 h 3"/>
                              <a:gd name="T8" fmla="*/ 817936 w 90"/>
                              <a:gd name="T9" fmla="*/ 9525 h 3"/>
                              <a:gd name="T10" fmla="*/ 817936 w 90"/>
                              <a:gd name="T11" fmla="*/ 9525 h 3"/>
                              <a:gd name="T12" fmla="*/ 817936 w 90"/>
                              <a:gd name="T13" fmla="*/ 9525 h 3"/>
                              <a:gd name="T14" fmla="*/ 817936 w 90"/>
                              <a:gd name="T15" fmla="*/ 9525 h 3"/>
                              <a:gd name="T16" fmla="*/ 817936 w 90"/>
                              <a:gd name="T17" fmla="*/ 9525 h 3"/>
                              <a:gd name="T18" fmla="*/ 817936 w 90"/>
                              <a:gd name="T19" fmla="*/ 9525 h 3"/>
                              <a:gd name="T20" fmla="*/ 817936 w 90"/>
                              <a:gd name="T21" fmla="*/ 19050 h 3"/>
                              <a:gd name="T22" fmla="*/ 817936 w 90"/>
                              <a:gd name="T23" fmla="*/ 19050 h 3"/>
                              <a:gd name="T24" fmla="*/ 817936 w 90"/>
                              <a:gd name="T25" fmla="*/ 19050 h 3"/>
                              <a:gd name="T26" fmla="*/ 817936 w 90"/>
                              <a:gd name="T27" fmla="*/ 19050 h 3"/>
                              <a:gd name="T28" fmla="*/ 817936 w 90"/>
                              <a:gd name="T29" fmla="*/ 19050 h 3"/>
                              <a:gd name="T30" fmla="*/ 817936 w 90"/>
                              <a:gd name="T31" fmla="*/ 19050 h 3"/>
                              <a:gd name="T32" fmla="*/ 817936 w 90"/>
                              <a:gd name="T33" fmla="*/ 19050 h 3"/>
                              <a:gd name="T34" fmla="*/ 808426 w 90"/>
                              <a:gd name="T35" fmla="*/ 19050 h 3"/>
                              <a:gd name="T36" fmla="*/ 9511 w 90"/>
                              <a:gd name="T37" fmla="*/ 19050 h 3"/>
                              <a:gd name="T38" fmla="*/ 9511 w 90"/>
                              <a:gd name="T39" fmla="*/ 19050 h 3"/>
                              <a:gd name="T40" fmla="*/ 9511 w 90"/>
                              <a:gd name="T41" fmla="*/ 19050 h 3"/>
                              <a:gd name="T42" fmla="*/ 0 w 90"/>
                              <a:gd name="T43" fmla="*/ 19050 h 3"/>
                              <a:gd name="T44" fmla="*/ 0 w 90"/>
                              <a:gd name="T45" fmla="*/ 19050 h 3"/>
                              <a:gd name="T46" fmla="*/ 0 w 90"/>
                              <a:gd name="T47" fmla="*/ 19050 h 3"/>
                              <a:gd name="T48" fmla="*/ 0 w 90"/>
                              <a:gd name="T49" fmla="*/ 19050 h 3"/>
                              <a:gd name="T50" fmla="*/ 0 w 90"/>
                              <a:gd name="T51" fmla="*/ 19050 h 3"/>
                              <a:gd name="T52" fmla="*/ 0 w 90"/>
                              <a:gd name="T53" fmla="*/ 9525 h 3"/>
                              <a:gd name="T54" fmla="*/ 0 w 90"/>
                              <a:gd name="T55" fmla="*/ 9525 h 3"/>
                              <a:gd name="T56" fmla="*/ 0 w 90"/>
                              <a:gd name="T57" fmla="*/ 9525 h 3"/>
                              <a:gd name="T58" fmla="*/ 0 w 90"/>
                              <a:gd name="T59" fmla="*/ 9525 h 3"/>
                              <a:gd name="T60" fmla="*/ 0 w 90"/>
                              <a:gd name="T61" fmla="*/ 9525 h 3"/>
                              <a:gd name="T62" fmla="*/ 0 w 90"/>
                              <a:gd name="T63" fmla="*/ 9525 h 3"/>
                              <a:gd name="T64" fmla="*/ 9511 w 90"/>
                              <a:gd name="T65" fmla="*/ 9525 h 3"/>
                              <a:gd name="T66" fmla="*/ 9511 w 90"/>
                              <a:gd name="T67" fmla="*/ 9525 h 3"/>
                              <a:gd name="T68" fmla="*/ 9511 w 90"/>
                              <a:gd name="T69" fmla="*/ 9525 h 3"/>
                              <a:gd name="T70" fmla="*/ 798915 w 90"/>
                              <a:gd name="T71" fmla="*/ 0 h 3"/>
                              <a:gd name="T72" fmla="*/ 855980 w 90"/>
                              <a:gd name="T73" fmla="*/ 9525 h 3"/>
                              <a:gd name="T74" fmla="*/ 798915 w 90"/>
                              <a:gd name="T75" fmla="*/ 28575 h 3"/>
                              <a:gd name="T76" fmla="*/ 798915 w 90"/>
                              <a:gd name="T77" fmla="*/ 0 h 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0" h="3">
                                <a:moveTo>
                                  <a:pt x="1" y="1"/>
                                </a:moveTo>
                                <a:lnTo>
                                  <a:pt x="85" y="1"/>
                                </a:lnTo>
                                <a:lnTo>
                                  <a:pt x="86" y="1"/>
                                </a:lnTo>
                                <a:lnTo>
                                  <a:pt x="86" y="2"/>
                                </a:lnTo>
                                <a:lnTo>
                                  <a:pt x="85" y="2"/>
                                </a:lnTo>
                                <a:lnTo>
                                  <a:pt x="1" y="2"/>
                                </a:lnTo>
                                <a:lnTo>
                                  <a:pt x="0" y="2"/>
                                </a:lnTo>
                                <a:lnTo>
                                  <a:pt x="0" y="1"/>
                                </a:lnTo>
                                <a:lnTo>
                                  <a:pt x="1" y="1"/>
                                </a:lnTo>
                                <a:close/>
                                <a:moveTo>
                                  <a:pt x="84" y="0"/>
                                </a:moveTo>
                                <a:lnTo>
                                  <a:pt x="90" y="1"/>
                                </a:lnTo>
                                <a:lnTo>
                                  <a:pt x="84" y="3"/>
                                </a:lnTo>
                                <a:lnTo>
                                  <a:pt x="84"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3933" name="Freeform 1771"/>
                        <wps:cNvSpPr>
                          <a:spLocks noEditPoints="1"/>
                        </wps:cNvSpPr>
                        <wps:spPr bwMode="auto">
                          <a:xfrm>
                            <a:off x="276200" y="209506"/>
                            <a:ext cx="856000" cy="542316"/>
                          </a:xfrm>
                          <a:custGeom>
                            <a:avLst/>
                            <a:gdLst>
                              <a:gd name="T0" fmla="*/ 0 w 90"/>
                              <a:gd name="T1" fmla="*/ 532776 h 57"/>
                              <a:gd name="T2" fmla="*/ 817936 w 90"/>
                              <a:gd name="T3" fmla="*/ 19028 h 57"/>
                              <a:gd name="T4" fmla="*/ 817936 w 90"/>
                              <a:gd name="T5" fmla="*/ 19028 h 57"/>
                              <a:gd name="T6" fmla="*/ 817936 w 90"/>
                              <a:gd name="T7" fmla="*/ 19028 h 57"/>
                              <a:gd name="T8" fmla="*/ 817936 w 90"/>
                              <a:gd name="T9" fmla="*/ 19028 h 57"/>
                              <a:gd name="T10" fmla="*/ 817936 w 90"/>
                              <a:gd name="T11" fmla="*/ 19028 h 57"/>
                              <a:gd name="T12" fmla="*/ 817936 w 90"/>
                              <a:gd name="T13" fmla="*/ 19028 h 57"/>
                              <a:gd name="T14" fmla="*/ 827447 w 90"/>
                              <a:gd name="T15" fmla="*/ 19028 h 57"/>
                              <a:gd name="T16" fmla="*/ 827447 w 90"/>
                              <a:gd name="T17" fmla="*/ 19028 h 57"/>
                              <a:gd name="T18" fmla="*/ 827447 w 90"/>
                              <a:gd name="T19" fmla="*/ 19028 h 57"/>
                              <a:gd name="T20" fmla="*/ 827447 w 90"/>
                              <a:gd name="T21" fmla="*/ 19028 h 57"/>
                              <a:gd name="T22" fmla="*/ 827447 w 90"/>
                              <a:gd name="T23" fmla="*/ 28542 h 57"/>
                              <a:gd name="T24" fmla="*/ 827447 w 90"/>
                              <a:gd name="T25" fmla="*/ 28542 h 57"/>
                              <a:gd name="T26" fmla="*/ 827447 w 90"/>
                              <a:gd name="T27" fmla="*/ 28542 h 57"/>
                              <a:gd name="T28" fmla="*/ 827447 w 90"/>
                              <a:gd name="T29" fmla="*/ 28542 h 57"/>
                              <a:gd name="T30" fmla="*/ 827447 w 90"/>
                              <a:gd name="T31" fmla="*/ 28542 h 57"/>
                              <a:gd name="T32" fmla="*/ 827447 w 90"/>
                              <a:gd name="T33" fmla="*/ 28542 h 57"/>
                              <a:gd name="T34" fmla="*/ 827447 w 90"/>
                              <a:gd name="T35" fmla="*/ 28542 h 57"/>
                              <a:gd name="T36" fmla="*/ 9511 w 90"/>
                              <a:gd name="T37" fmla="*/ 542290 h 57"/>
                              <a:gd name="T38" fmla="*/ 9511 w 90"/>
                              <a:gd name="T39" fmla="*/ 542290 h 57"/>
                              <a:gd name="T40" fmla="*/ 9511 w 90"/>
                              <a:gd name="T41" fmla="*/ 542290 h 57"/>
                              <a:gd name="T42" fmla="*/ 9511 w 90"/>
                              <a:gd name="T43" fmla="*/ 542290 h 57"/>
                              <a:gd name="T44" fmla="*/ 9511 w 90"/>
                              <a:gd name="T45" fmla="*/ 542290 h 57"/>
                              <a:gd name="T46" fmla="*/ 0 w 90"/>
                              <a:gd name="T47" fmla="*/ 542290 h 57"/>
                              <a:gd name="T48" fmla="*/ 0 w 90"/>
                              <a:gd name="T49" fmla="*/ 542290 h 57"/>
                              <a:gd name="T50" fmla="*/ 0 w 90"/>
                              <a:gd name="T51" fmla="*/ 542290 h 57"/>
                              <a:gd name="T52" fmla="*/ 0 w 90"/>
                              <a:gd name="T53" fmla="*/ 542290 h 57"/>
                              <a:gd name="T54" fmla="*/ 0 w 90"/>
                              <a:gd name="T55" fmla="*/ 542290 h 57"/>
                              <a:gd name="T56" fmla="*/ 0 w 90"/>
                              <a:gd name="T57" fmla="*/ 542290 h 57"/>
                              <a:gd name="T58" fmla="*/ 0 w 90"/>
                              <a:gd name="T59" fmla="*/ 542290 h 57"/>
                              <a:gd name="T60" fmla="*/ 0 w 90"/>
                              <a:gd name="T61" fmla="*/ 532776 h 57"/>
                              <a:gd name="T62" fmla="*/ 0 w 90"/>
                              <a:gd name="T63" fmla="*/ 532776 h 57"/>
                              <a:gd name="T64" fmla="*/ 0 w 90"/>
                              <a:gd name="T65" fmla="*/ 532776 h 57"/>
                              <a:gd name="T66" fmla="*/ 0 w 90"/>
                              <a:gd name="T67" fmla="*/ 532776 h 57"/>
                              <a:gd name="T68" fmla="*/ 0 w 90"/>
                              <a:gd name="T69" fmla="*/ 532776 h 57"/>
                              <a:gd name="T70" fmla="*/ 798915 w 90"/>
                              <a:gd name="T71" fmla="*/ 9514 h 57"/>
                              <a:gd name="T72" fmla="*/ 855980 w 90"/>
                              <a:gd name="T73" fmla="*/ 0 h 57"/>
                              <a:gd name="T74" fmla="*/ 817936 w 90"/>
                              <a:gd name="T75" fmla="*/ 47569 h 57"/>
                              <a:gd name="T76" fmla="*/ 798915 w 90"/>
                              <a:gd name="T77" fmla="*/ 9514 h 5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0" h="57">
                                <a:moveTo>
                                  <a:pt x="0" y="56"/>
                                </a:moveTo>
                                <a:lnTo>
                                  <a:pt x="86" y="2"/>
                                </a:lnTo>
                                <a:lnTo>
                                  <a:pt x="87" y="2"/>
                                </a:lnTo>
                                <a:lnTo>
                                  <a:pt x="87" y="3"/>
                                </a:lnTo>
                                <a:lnTo>
                                  <a:pt x="1" y="57"/>
                                </a:lnTo>
                                <a:lnTo>
                                  <a:pt x="0" y="57"/>
                                </a:lnTo>
                                <a:lnTo>
                                  <a:pt x="0" y="56"/>
                                </a:lnTo>
                                <a:close/>
                                <a:moveTo>
                                  <a:pt x="84" y="1"/>
                                </a:moveTo>
                                <a:lnTo>
                                  <a:pt x="90" y="0"/>
                                </a:lnTo>
                                <a:lnTo>
                                  <a:pt x="86" y="5"/>
                                </a:lnTo>
                                <a:lnTo>
                                  <a:pt x="84" y="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3934" name="Rectangle 1772"/>
                        <wps:cNvSpPr>
                          <a:spLocks noChangeArrowheads="1"/>
                        </wps:cNvSpPr>
                        <wps:spPr bwMode="auto">
                          <a:xfrm>
                            <a:off x="709300" y="306109"/>
                            <a:ext cx="558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4"/>
                                  <w:szCs w:val="14"/>
                                </w:rPr>
                                <w:t>r</w:t>
                              </w:r>
                            </w:p>
                          </w:txbxContent>
                        </wps:txbx>
                        <wps:bodyPr rot="0" vert="horz" wrap="none" lIns="0" tIns="0" rIns="0" bIns="0" anchor="t" anchorCtr="0" upright="1">
                          <a:spAutoFit/>
                        </wps:bodyPr>
                      </wps:wsp>
                      <wps:wsp>
                        <wps:cNvPr id="3935" name="Rectangle 1773"/>
                        <wps:cNvSpPr>
                          <a:spLocks noChangeArrowheads="1"/>
                        </wps:cNvSpPr>
                        <wps:spPr bwMode="auto">
                          <a:xfrm>
                            <a:off x="737900" y="353711"/>
                            <a:ext cx="47000" cy="7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0"/>
                                  <w:szCs w:val="10"/>
                                </w:rPr>
                                <w:t>2</w:t>
                              </w:r>
                            </w:p>
                          </w:txbxContent>
                        </wps:txbx>
                        <wps:bodyPr rot="0" vert="horz" wrap="none" lIns="0" tIns="0" rIns="0" bIns="0" anchor="t" anchorCtr="0" upright="1">
                          <a:spAutoFit/>
                        </wps:bodyPr>
                      </wps:wsp>
                      <wps:wsp>
                        <wps:cNvPr id="3936" name="Rectangle 1774"/>
                        <wps:cNvSpPr>
                          <a:spLocks noChangeArrowheads="1"/>
                        </wps:cNvSpPr>
                        <wps:spPr bwMode="auto">
                          <a:xfrm>
                            <a:off x="767700" y="880127"/>
                            <a:ext cx="558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4"/>
                                  <w:szCs w:val="14"/>
                                </w:rPr>
                                <w:t>r</w:t>
                              </w:r>
                            </w:p>
                          </w:txbxContent>
                        </wps:txbx>
                        <wps:bodyPr rot="0" vert="horz" wrap="none" lIns="0" tIns="0" rIns="0" bIns="0" anchor="t" anchorCtr="0" upright="1">
                          <a:spAutoFit/>
                        </wps:bodyPr>
                      </wps:wsp>
                      <wps:wsp>
                        <wps:cNvPr id="3937" name="Rectangle 1775"/>
                        <wps:cNvSpPr>
                          <a:spLocks noChangeArrowheads="1"/>
                        </wps:cNvSpPr>
                        <wps:spPr bwMode="auto">
                          <a:xfrm>
                            <a:off x="796300" y="927728"/>
                            <a:ext cx="47000" cy="73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0"/>
                                  <w:szCs w:val="10"/>
                                </w:rPr>
                                <w:t>1</w:t>
                              </w:r>
                            </w:p>
                          </w:txbxContent>
                        </wps:txbx>
                        <wps:bodyPr rot="0" vert="horz" wrap="none" lIns="0" tIns="0" rIns="0" bIns="0" anchor="t" anchorCtr="0" upright="1">
                          <a:spAutoFit/>
                        </wps:bodyPr>
                      </wps:wsp>
                    </wpc:wpc>
                  </a:graphicData>
                </a:graphic>
              </wp:inline>
            </w:drawing>
          </mc:Choice>
          <mc:Fallback>
            <w:pict>
              <v:group id="画布 1733" o:spid="_x0000_s2040" editas="canvas" style="width:3in;height:143.65pt;mso-position-horizontal-relative:char;mso-position-vertical-relative:line" coordsize="27432,1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">
                <v:shape id="_x0000_s2041" type="#_x0000_t75" style="position:absolute;width:27432;height:18243;visibility:visible;mso-wrap-style:square">
                  <v:fill o:detectmouseclick="t"/>
                  <v:path o:connecttype="none"/>
                </v:shape>
                <v:group id="Group 1205" o:spid="_x0000_s2042" style="position:absolute;left:190;top:95;width:27121;height:17481" coordorigin="30,15" coordsize="4271,2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Z518QAAADdAAAADwAAAGRycy9kb3ducmV2LnhtbERPy2rCQBTdF/yH4Qru&#10;6iSGlhodRUItXYRCVRB3l8w1CWbuhMw0j7/vLApdHs57ux9NI3rqXG1ZQbyMQBAXVtdcKricj89v&#10;IJxH1thYJgUTOdjvZk9bTLUd+Jv6ky9FCGGXooLK+zaV0hUVGXRL2xIH7m47gz7ArpS6wyGEm0au&#10;ouhVGqw5NFTYUlZR8Tj9GAUfAw6HJH7v88c9m27nl69rHpNSi/l42IDwNPp/8Z/7UytI4nW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rZ518QAAADdAAAA&#10;DwAAAAAAAAAAAAAAAACqAgAAZHJzL2Rvd25yZXYueG1sUEsFBgAAAAAEAAQA+gAAAJsDAAAAAA==&#10;">
                  <v:rect id="Rectangle 1005" o:spid="_x0000_s2043" style="position:absolute;left:3462;top:2638;width:703;height: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J7sMA&#10;AADdAAAADwAAAGRycy9kb3ducmV2LnhtbESPzYoCMRCE7wu+Q2jB25pRYd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4J7sMAAADdAAAADwAAAAAAAAAAAAAAAACYAgAAZHJzL2Rv&#10;d25yZXYueG1sUEsFBgAAAAAEAAQA9QAAAIgDAAAAAA==&#10;" filled="f" stroked="f">
                    <v:textbox style="mso-fit-shape-to-text:t" inset="0,0,0,0">
                      <w:txbxContent>
                        <w:p w:rsidR="003E6074" w:rsidRDefault="003E6074" w:rsidP="007F7A90">
                          <w:pPr>
                            <w:spacing w:before="0"/>
                            <w:rPr>
                              <w:lang w:eastAsia="zh-CN"/>
                            </w:rPr>
                          </w:pPr>
                          <w:r>
                            <w:rPr>
                              <w:color w:val="24282B"/>
                              <w:sz w:val="10"/>
                              <w:szCs w:val="10"/>
                            </w:rPr>
                            <w:t>SM.2056-07</w:t>
                          </w:r>
                          <w:r>
                            <w:rPr>
                              <w:rFonts w:hint="eastAsia"/>
                              <w:color w:val="24282B"/>
                              <w:sz w:val="10"/>
                              <w:szCs w:val="10"/>
                              <w:lang w:eastAsia="zh-CN"/>
                            </w:rPr>
                            <w:t>报告</w:t>
                          </w:r>
                        </w:p>
                      </w:txbxContent>
                    </v:textbox>
                  </v:rect>
                  <v:shape id="Freeform 1006" o:spid="_x0000_s2044" style="position:absolute;left:1978;top:120;width:150;height:45;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BqcYA&#10;AADdAAAADwAAAGRycy9kb3ducmV2LnhtbESPQWvCQBCF74L/YRmhF9FNPcQSXSUtCF6KVHvwOGTH&#10;bDA7m2a3Gv995yD0NsN789436+3gW3WjPjaBDbzOM1DEVbAN1wa+T7vZG6iYkC22gcnAgyJsN+PR&#10;Ggsb7vxFt2OqlYRwLNCAS6krtI6VI49xHjpi0S6h95hk7Wtte7xLuG/1Isty7bFhaXDY0Yej6nr8&#10;9QaW5W76+eP25WVxfqDPuvdwyJ0xL5OhXIFKNKR/8/N6bwV/mQu/fCMj6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VBqcYAAADdAAAADwAAAAAAAAAAAAAAAACYAgAAZHJz&#10;L2Rvd25yZXYueG1sUEsFBgAAAAAEAAQA9QAAAIsDAAAAAA==&#10;" path="m,3l10,2,10,,,,,3xe" fillcolor="#e54200" stroked="f">
                    <v:path arrowok="t" o:connecttype="custom" o:connectlocs="0,675;2250,450;2250,0;0,0;0,675" o:connectangles="0,0,0,0,0"/>
                  </v:shape>
                  <v:line id="Line 1007" o:spid="_x0000_s2045" style="position:absolute;flip:x;visibility:visible;mso-wrap-style:square" from="2038,135" to="21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eFxMMAAADdAAAADwAAAGRycy9kb3ducmV2LnhtbERPO2vDMBDeC/kP4gLZGtkd3OJECcGQ&#10;OKVDadoh4yFdbBPrZCzVj39fFQrd7uN73nY/2VYM1PvGsYJ0nYAg1s40XCn4+jw+voDwAdlg65gU&#10;zORhv1s8bDE3buQPGi6hEjGEfY4K6hC6XEqva7Lo164jjtzN9RZDhH0lTY9jDLetfEqSTFpsODbU&#10;2FFRk75fvq0CM5az7kLl3vT7UBblq5X360mp1XI6bEAEmsK/+M99NnH+c5bC7zfxBL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HhcTDAAAA3QAAAA8AAAAAAAAAAAAA&#10;AAAAoQIAAGRycy9kb3ducmV2LnhtbFBLBQYAAAAABAAEAPkAAACRAwAAAAA=&#10;" strokecolor="#24282b" strokeweight="0"/>
                  <v:rect id="Rectangle 1008" o:spid="_x0000_s2046" style="position:absolute;left:1918;top:7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cMA&#10;AADdAAAADwAAAGRycy9kb3ducmV2LnhtbERPTYvCMBC9C/sfwix4kTXVg0o1yiKIXgStsuhtaGbb&#10;ss2km0St/94Igrd5vM+ZLVpTiys5X1lWMOgnIIhzqysuFBwPq68JCB+QNdaWScGdPCzmH50Zptre&#10;eE/XLBQihrBPUUEZQpNK6fOSDPq+bYgj92udwRChK6R2eIvhppbDJBlJgxXHhhIbWpaU/2UXo8Bu&#10;1j0+/vufszPL1XZgqtNplynV/Wy/pyACteEtfrk3Os4fj4b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KcMAAADdAAAADwAAAAAAAAAAAAAAAACYAgAAZHJzL2Rv&#10;d25yZXYueG1sUEsFBgAAAAAEAAQA9QAAAIgDAAAAAA==&#10;" fillcolor="#24282b" stroked="f"/>
                  <v:oval id="Oval 1009" o:spid="_x0000_s2047" style="position:absolute;left:1783;top:30;width:30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hA8UA&#10;AADdAAAADwAAAGRycy9kb3ducmV2LnhtbERPS2vCQBC+C/6HZYRepG6q+CC6ShGEHorgo63HMTsm&#10;0exszG5N/PddoeBtPr7nzBaNKcSNKpdbVvDWi0AQJ1bnnCrY71avExDOI2ssLJOCOzlYzNutGcba&#10;1ryh29anIoSwi1FB5n0ZS+mSjAy6ni2JA3eylUEfYJVKXWEdwk0h+1E0kgZzDg0ZlrTMKLlsf40C&#10;vHyW9U9x/RqevBt+n8eH7vp4UOql07xPQXhq/FP87/7QYf54NIDH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SEDxQAAAN0AAAAPAAAAAAAAAAAAAAAAAJgCAABkcnMv&#10;ZG93bnJldi54bWxQSwUGAAAAAAQABAD1AAAAigMAAAAA&#10;" filled="f" strokecolor="#24282b" strokeweight="0"/>
                  <v:line id="Line 1010" o:spid="_x0000_s2048" style="position:absolute;visibility:visible;mso-wrap-style:square" from="1963,120" to="217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G1DMQAAADdAAAADwAAAGRycy9kb3ducmV2LnhtbERPTU/CQBC9m/AfNkPCTXYVU0lhIaRC&#10;5CjUEI5Dd2ir3dnaXaD+e9fExNu8vM+ZL3vbiCt1vnas4WGsQBAXztRcanjPN/dTED4gG2wck4Zv&#10;8rBcDO7mmBp34x1d96EUMYR9ihqqENpUSl9UZNGPXUscubPrLIYIu1KaDm8x3DbyUalEWqw5NlTY&#10;UlZR8bm/WA3J+i0/udXLZKeOX4fta6ay/GOt9WjYr2YgAvXhX/zn3po4/zl5gt9v4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obUMxAAAAN0AAAAPAAAAAAAAAAAA&#10;AAAAAKECAABkcnMvZG93bnJldi54bWxQSwUGAAAAAAQABAD5AAAAkgMAAAAA&#10;" strokecolor="#24282b" strokeweight="0"/>
                  <v:oval id="Oval 1011" o:spid="_x0000_s2049" style="position:absolute;left:2128;top:9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c7MUA&#10;AADdAAAADwAAAGRycy9kb3ducmV2LnhtbERPS2vCQBC+F/wPywi9FN20EJU0q4hQ6KEIPutxmp08&#10;anY2zW5N+u/dguBtPr7npIve1OJCrassK3geRyCIM6srLhTsd2+jGQjnkTXWlknBHzlYzAcPKSba&#10;dryhy9YXIoSwS1BB6X2TSOmykgy6sW2IA5fb1qAPsC2kbrEL4aaWL1E0kQYrDg0lNrQqKTtvf40C&#10;PH803Wf9c4hz7+Lj9/T0tP46KfU47JevIDz1/i6+ud91mD+dxPD/TTh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BzsxQAAAN0AAAAPAAAAAAAAAAAAAAAAAJgCAABkcnMv&#10;ZG93bnJldi54bWxQSwUGAAAAAAQABAD1AAAAigMAAAAA&#10;" filled="f" strokecolor="#24282b" strokeweight="0"/>
                  <v:oval id="Oval 1012" o:spid="_x0000_s2050" style="position:absolute;left:1813;top:120;width:22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OZecIA&#10;AADdAAAADwAAAGRycy9kb3ducmV2LnhtbERP32vCMBB+F/Y/hBvsTRO3UaUaZRsIw7dVwdezOZuy&#10;5tI1sdb99ctA8O0+vp+3XA+uET11ofasYTpRIIhLb2quNOx3m/EcRIjIBhvPpOFKAdarh9ESc+Mv&#10;/EV9ESuRQjjkqMHG2OZShtKSwzDxLXHiTr5zGBPsKmk6vKRw18hnpTLpsObUYLGlD0vld3F2Gn7s&#10;VL04ezji67tUv/u+3m6Lq9ZPj8PbAkSkId7FN/enSfNnWQb/36QT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5l5wgAAAN0AAAAPAAAAAAAAAAAAAAAAAJgCAABkcnMvZG93&#10;bnJldi54bWxQSwUGAAAAAAQABAD1AAAAhwMAAAAA&#10;" fillcolor="#e54200" strokecolor="#24282b" strokeweight="0"/>
                  <v:line id="Line 1013" o:spid="_x0000_s2051" style="position:absolute;visibility:visible;mso-wrap-style:square" from="1918,240" to="19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Mre8QAAADdAAAADwAAAGRycy9kb3ducmV2LnhtbERPTWvCQBC9F/oflil4q7sqxJK6ikSL&#10;HqsppcdpdpqkZmfT7Krx33cFwds83ufMFr1txIk6XzvWMBoqEMSFMzWXGj7yt+cXED4gG2wck4YL&#10;eVjMHx9mmBp35h2d9qEUMYR9ihqqENpUSl9UZNEPXUscuR/XWQwRdqU0HZ5juG3kWKlEWqw5NlTY&#10;UlZRcdgfrYZk/Z5/u+VqslNff5/bTaay/Het9eCpX76CCNSHu/jm3po4f5pM4fpNPEH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cyt7xAAAAN0AAAAPAAAAAAAAAAAA&#10;AAAAAKECAABkcnMvZG93bnJldi54bWxQSwUGAAAAAAQABAD5AAAAkgMAAAAA&#10;" strokecolor="#24282b" strokeweight="0"/>
                  <v:line id="Line 1014" o:spid="_x0000_s2052" style="position:absolute;visibility:visible;mso-wrap-style:square" from="1903,240" to="1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CcYAAADdAAAADwAAAGRycy9kb3ducmV2LnhtbESPQU/DMAyF70j8h8iTuLFkIBXULZum&#10;MsSObJ2mHU1j2kLjlCZs5d/jAxI3W+/5vc+L1eg7daYhtoEtzKYGFHEVXMu1hUP5fPsIKiZkh11g&#10;svBDEVbL66sF5i5ceEfnfaqVhHDM0UKTUp9rHauGPMZp6IlFew+DxyTrUGs34EXCfafvjMm0x5al&#10;ocGeioaqz/23t5BtXsu3sH6635nT13H7Upii/NhYezMZ13NQicb0b/673jrBf8gEV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svwnGAAAA3QAAAA8AAAAAAAAA&#10;AAAAAAAAoQIAAGRycy9kb3ducmV2LnhtbFBLBQYAAAAABAAEAPkAAACUAwAAAAA=&#10;" strokecolor="#24282b" strokeweight="0"/>
                  <v:shape id="Freeform 1015" o:spid="_x0000_s2053" style="position:absolute;left:1843;top:30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ywsEA&#10;AADdAAAADwAAAGRycy9kb3ducmV2LnhtbERPTYvCMBC9C/6HMII3TfXgbqtRZBfBg4ddFc9DMzal&#10;zaQkUbv/fiMI3ubxPme16W0r7uRD7VjBbJqBIC6drrlScD7tJp8gQkTW2DomBX8UYLMeDlZYaPfg&#10;X7ofYyVSCIcCFZgYu0LKUBqyGKauI07c1XmLMUFfSe3xkcJtK+dZtpAWa04NBjv6MlQ2x5tVkDdx&#10;1sitwct8X9aH887/fDdeqfGo3y5BROrjW/xy73Wa/7HI4flNO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csLBAAAA3QAAAA8AAAAAAAAAAAAAAAAAmAIAAGRycy9kb3du&#10;cmV2LnhtbFBLBQYAAAAABAAEAPUAAACGAwAAAAA=&#10;" path="m1,1l,1r1,l3,2,5,1r1,l5,1,3,,1,1xm3,1l3,r,1l4,1,3,1,2,1,1,1r1,l3,1xe" fillcolor="#24282b" stroked="f">
                    <v:path arrowok="t" o:connecttype="custom" o:connectlocs="225,225;0,225;225,225;675,450;675,450;675,450;1125,225;1350,225;1125,225;675,0;675,0;675,0;225,225;675,225;675,0;675,225;900,225;900,225;900,225;675,225;675,225;675,225;450,225;225,225;450,225;675,225" o:connectangles="0,0,0,0,0,0,0,0,0,0,0,0,0,0,0,0,0,0,0,0,0,0,0,0,0,0"/>
                    <o:lock v:ext="edit" verticies="t"/>
                  </v:shape>
                  <v:shape id="Freeform 1016" o:spid="_x0000_s2054" style="position:absolute;left:1843;top:33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ZNgsQA&#10;AADdAAAADwAAAGRycy9kb3ducmV2LnhtbESPT2/CMAzF75P2HSIj7TZSOAzoCAhtQuLAgX/a2WpM&#10;U7VxqiSD7tvPByRutt7zez8v14Pv1I1iagIbmIwLUMRVsA3XBi7n7fscVMrIFrvAZOCPEqxXry9L&#10;LG2485Fup1wrCeFUogGXc19qnSpHHtM49MSiXUP0mGWNtbYR7xLuOz0tig/tsWFpcNjTl6OqPf16&#10;A4s2T1q9cfgz3VXN/rKNh+82GvM2GjafoDIN+Wl+XO+s4M9mwi/fyAh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GTYLEAAAA3QAAAA8AAAAAAAAAAAAAAAAAmAIAAGRycy9k&#10;b3ducmV2LnhtbFBLBQYAAAAABAAEAPUAAACJAwAAAAA=&#10;" path="m1,1l,1,1,2r2,l5,2,6,1,5,1,3,,1,1xm3,1r,l4,2,4,1,3,2,2,1,1,1,2,2,3,1xe" fillcolor="#24282b" stroked="f">
                    <v:path arrowok="t" o:connecttype="custom" o:connectlocs="225,225;0,225;225,450;675,450;675,450;675,450;1125,450;1350,225;1125,225;675,0;675,0;675,0;225,225;675,225;675,225;675,225;900,450;900,225;900,225;675,450;675,450;675,450;450,225;225,225;450,450;675,225" o:connectangles="0,0,0,0,0,0,0,0,0,0,0,0,0,0,0,0,0,0,0,0,0,0,0,0,0,0"/>
                    <o:lock v:ext="edit" verticies="t"/>
                  </v:shape>
                  <v:line id="Line 1017" o:spid="_x0000_s2055" style="position:absolute;visibility:visible;mso-wrap-style:square" from="1933,105" to="19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AScQAAADdAAAADwAAAGRycy9kb3ducmV2LnhtbERPTWvCQBC9F/wPywi91V0tqKSuIlHR&#10;o5pSepxmp0na7GzMrpr+e7cgeJvH+5zZorO1uFDrK8cahgMFgjh3puJCw3u2eZmC8AHZYO2YNPyR&#10;h8W89zTDxLgrH+hyDIWIIewT1FCG0CRS+rwki37gGuLIfbvWYoiwLaRp8RrDbS1HSo2lxYpjQ4kN&#10;pSXlv8ez1TBe77Mvt1y9HtTn6WO3TVWa/ay1fu53yzcQgbrwEN/dOxPnTyZD+P8mn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D4BJxAAAAN0AAAAPAAAAAAAAAAAA&#10;AAAAAKECAABkcnMvZG93bnJldi54bWxQSwUGAAAAAAQABAD5AAAAkgMAAAAA&#10;" strokecolor="#24282b" strokeweight="0"/>
                  <v:rect id="Rectangle 1018" o:spid="_x0000_s2056" style="position:absolute;left:1888;top:46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M6MMA&#10;AADdAAAADwAAAGRycy9kb3ducmV2LnhtbERPTWsCMRC9C/0PYQq9SE26B5WtUUQRevDiKoK3YTPd&#10;LN1Mlk1c1/56Uyh4m8f7nMVqcI3oqQu1Zw0fEwWCuPSm5krD6bh7n4MIEdlg45k03CnAavkyWmBu&#10;/I0P1BexEimEQ44abIxtLmUoLTkME98SJ+7bdw5jgl0lTYe3FO4amSk1lQ5rTg0WW9pYKn+Kq9Nw&#10;/aV439q22PXZZRzUOlP7y1nrt9dh/Qki0hCf4n/3l0nzZ7MM/r5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1M6MMAAADdAAAADwAAAAAAAAAAAAAAAACYAgAAZHJzL2Rv&#10;d25yZXYueG1sUEsFBgAAAAAEAAQA9QAAAIgDAAAAAA==&#10;" fillcolor="#3b2478" stroked="f"/>
                  <v:rect id="Rectangle 1019" o:spid="_x0000_s2057" style="position:absolute;left:1888;top:5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Hpc8QA&#10;AADdAAAADwAAAGRycy9kb3ducmV2LnhtbERPTWsCMRC9F/ofwhS8FE3cQi2rUUQRPPTSVQrehs24&#10;WdxMlk1cV399Uyj0No/3OYvV4BrRUxdqzxqmEwWCuPSm5krD8bAbf4AIEdlg45k03CnAavn8tMDc&#10;+Bt/UV/ESqQQDjlqsDG2uZShtOQwTHxLnLiz7xzGBLtKmg5vKdw1MlPqXTqsOTVYbGljqbwUV6fh&#10;+qB439q22PXZ6TWodaY+T99aj16G9RxEpCH+i//ce5Pmz2Zv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6XPEAAAA3QAAAA8AAAAAAAAAAAAAAAAAmAIAAGRycy9k&#10;b3ducmV2LnhtbFBLBQYAAAAABAAEAPUAAACJAwAAAAA=&#10;" fillcolor="#3b2478" stroked="f"/>
                  <v:rect id="Rectangle 1020" o:spid="_x0000_s2058" style="position:absolute;left:1888;top:58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xB8QA&#10;AADdAAAADwAAAGRycy9kb3ducmV2LnhtbERPTWsCMRC9F/ofwhS8FE1cSi2rUUQRPPTSVQrehs24&#10;WdxMlk1cV399Uyj0No/3OYvV4BrRUxdqzxqmEwWCuPSm5krD8bAbf4AIEdlg45k03CnAavn8tMDc&#10;+Bt/UV/ESqQQDjlqsDG2uZShtOQwTHxLnLiz7xzGBLtKmg5vKdw1MlPqXTqsOTVYbGljqbwUV6fh&#10;+qB439q22PXZ6TWodaY+T99aj16G9RxEpCH+i//ce5Pmz2Zv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cQfEAAAA3QAAAA8AAAAAAAAAAAAAAAAAmAIAAGRycy9k&#10;b3ducmV2LnhtbFBLBQYAAAAABAAEAPUAAACJAwAAAAA=&#10;" fillcolor="#3b2478" stroked="f"/>
                  <v:rect id="Rectangle 1021" o:spid="_x0000_s2059" style="position:absolute;left:1888;top:66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TUnMQA&#10;AADdAAAADwAAAGRycy9kb3ducmV2LnhtbERPTWsCMRC9F/ofwhS8FE1caC2rUUQRPPTSVQrehs24&#10;WdxMlk1cV399Uyj0No/3OYvV4BrRUxdqzxqmEwWCuPSm5krD8bAbf4AIEdlg45k03CnAavn8tMDc&#10;+Bt/UV/ESqQQDjlqsDG2uZShtOQwTHxLnLiz7xzGBLtKmg5vKdw1MlPqXTqsOTVYbGljqbwUV6fh&#10;+qB439q22PXZ6TWodaY+T99aj16G9RxEpCH+i//ce5Pmz2Zv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U1JzEAAAA3QAAAA8AAAAAAAAAAAAAAAAAmAIAAGRycy9k&#10;b3ducmV2LnhtbFBLBQYAAAAABAAEAPUAAACJAwAAAAA=&#10;" fillcolor="#3b2478" stroked="f"/>
                  <v:rect id="Rectangle 1022" o:spid="_x0000_s2060" style="position:absolute;left:1888;top:70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K68QA&#10;AADdAAAADwAAAGRycy9kb3ducmV2LnhtbERPTWsCMRC9C/6HMEIvUpPuQctqFLEIPXhxWwrehs24&#10;WdxMlk1cV3+9KRR6m8f7nNVmcI3oqQu1Zw1vMwWCuPSm5krD99f+9R1EiMgGG8+k4U4BNuvxaIW5&#10;8Tc+Ul/ESqQQDjlqsDG2uZShtOQwzHxLnLiz7xzGBLtKmg5vKdw1MlNqLh3WnBostrSzVF6Kq9Nw&#10;fVC8f9i22PfZaRrUNlOH04/WL5NhuwQRaYj/4j/3p0nzF4s5/H6TTp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GSuvEAAAA3QAAAA8AAAAAAAAAAAAAAAAAmAIAAGRycy9k&#10;b3ducmV2LnhtbFBLBQYAAAAABAAEAPUAAACJAwAAAAA=&#10;" fillcolor="#3b2478" stroked="f"/>
                  <v:rect id="Rectangle 1023" o:spid="_x0000_s2061" style="position:absolute;left:1888;top: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vcMQA&#10;AADdAAAADwAAAGRycy9kb3ducmV2LnhtbERPTWvCQBC9F/oflin0UnTXHEyJriItgodejFLwNmTH&#10;bDA7G7JrjP313ULB2zze5yzXo2vFQH1oPGuYTRUI4sqbhmsNx8N28g4iRGSDrWfScKcA69Xz0xIL&#10;42+8p6GMtUghHArUYGPsCilDZclhmPqOOHFn3zuMCfa1ND3eUrhrZabUXDpsODVY7OjDUnUpr07D&#10;9Yfi/dN25XbITm9BbTL1dfrW+vVl3CxARBrjQ/zv3pk0P89z+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73DEAAAA3QAAAA8AAAAAAAAAAAAAAAAAmAIAAGRycy9k&#10;b3ducmV2LnhtbFBLBQYAAAAABAAEAPUAAACJAwAAAAA=&#10;" fillcolor="#3b2478" stroked="f"/>
                  <v:rect id="Rectangle 1024" o:spid="_x0000_s2062" style="position:absolute;left:1888;top:825;width:1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V7AscA&#10;AADdAAAADwAAAGRycy9kb3ducmV2LnhtbESPQWvDMAyF74P+B6PCLmO1l8M6srqldBR26GXZGPQm&#10;Yi0OjeUQu2naXz8dBrtJvKf3Pq02U+jUSENqI1t4WhhQxHV0LTcWvj73jy+gUkZ22EUmC1dKsFnP&#10;7lZYunjhDxqr3CgJ4VSiBZ9zX2qdak8B0yL2xKL9xCFglnVotBvwIuGh04Uxzzpgy9Lgsaedp/pU&#10;nYOF843y9c331X4sjg/JbAtzOH5bez+ftq+gMk353/x3/e4Ef7kUXPlGR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VewLHAAAA3QAAAA8AAAAAAAAAAAAAAAAAmAIAAGRy&#10;cy9kb3ducmV2LnhtbFBLBQYAAAAABAAEAPUAAACMAwAAAAA=&#10;" fillcolor="#3b2478" stroked="f"/>
                  <v:rect id="Rectangle 1025" o:spid="_x0000_s2063" style="position:absolute;left:1888;top:91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emcQA&#10;AADdAAAADwAAAGRycy9kb3ducmV2LnhtbERPTWsCMRC9F/wPYQpeiibdg9bVKGIRPHjpthS8DZtx&#10;s3QzWTZxXf31plDobR7vc1abwTWipy7UnjW8ThUI4tKbmisNX5/7yRuIEJENNp5Jw40CbNajpxXm&#10;xl/5g/oiViKFcMhRg42xzaUMpSWHYepb4sSdfecwJthV0nR4TeGukZlSM+mw5tRgsaWdpfKnuDgN&#10;lzvF27tti32fnV6C2mbqePrWevw8bJcgIg3xX/znPpg0fz5fwO836QS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3pnEAAAA3QAAAA8AAAAAAAAAAAAAAAAAmAIAAGRycy9k&#10;b3ducmV2LnhtbFBLBQYAAAAABAAEAPUAAACJAwAAAAA=&#10;" fillcolor="#3b2478" stroked="f"/>
                  <v:rect id="Rectangle 1026" o:spid="_x0000_s2064" style="position:absolute;left:1888;top:94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HI8cA&#10;AADdAAAADwAAAGRycy9kb3ducmV2LnhtbESPQWvDMAyF74P9B6PBLqO1m8NW0rqltBR62GXZGPQm&#10;Yi0Oi+UQu2m6Xz8dBrtJvKf3Pq23U+jUSENqI1tYzA0o4jq6lhsLH+/H2RJUysgOu8hk4UYJtpv7&#10;uzWWLl75jcYqN0pCOJVowefcl1qn2lPANI89sWhfcQiYZR0a7Qa8SnjodGHMsw7YsjR47Gnvqf6u&#10;LsHC5Yfy7eD76jgW56dkdoV5PX9a+/gw7VagMk353/x3fXKC/7IUfv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2ByPHAAAA3QAAAA8AAAAAAAAAAAAAAAAAmAIAAGRy&#10;cy9kb3ducmV2LnhtbFBLBQYAAAAABAAEAPUAAACMAwAAAAA=&#10;" fillcolor="#3b2478" stroked="f"/>
                  <v:rect id="Rectangle 1027" o:spid="_x0000_s2065" style="position:absolute;left:1888;top:103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iuMQA&#10;AADdAAAADwAAAGRycy9kb3ducmV2LnhtbERPPWvDMBDdA/0P4gpdQiPFQxPcyCYkBDpkqVMK2Q7r&#10;aplaJ2MpjpNfXxUK3e7xPm9TTq4TIw2h9axhuVAgiGtvWm40fJwOz2sQISIb7DyThhsFKIuH2QZz&#10;46/8TmMVG5FCOOSowcbY51KG2pLDsPA9ceK+/OAwJjg00gx4TeGuk5lSL9Jhy6nBYk87S/V3dXEa&#10;LneKt73tq8OYnedBbTN1PH9q/fQ4bV9BRJriv/jP/WbS/NV6Cb/fpB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orjEAAAA3QAAAA8AAAAAAAAAAAAAAAAAmAIAAGRycy9k&#10;b3ducmV2LnhtbFBLBQYAAAAABAAEAPUAAACJAwAAAAA=&#10;" fillcolor="#3b2478" stroked="f"/>
                  <v:rect id="Rectangle 1028" o:spid="_x0000_s2066" style="position:absolute;left:1888;top:107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8z8MA&#10;AADdAAAADwAAAGRycy9kb3ducmV2LnhtbERPTWsCMRC9F/wPYYReiibuocpqFFGEHnrpKoK3YTNu&#10;FjeTZRPXtb++KRR6m8f7nNVmcI3oqQu1Zw2zqQJBXHpTc6XhdDxMFiBCRDbYeCYNTwqwWY9eVpgb&#10;/+Av6otYiRTCIUcNNsY2lzKUlhyGqW+JE3f1ncOYYFdJ0+EjhbtGZkq9S4c1pwaLLe0slbfi7jTc&#10;vyk+97YtDn12eQtqm6nPy1nr1/GwXYKINMR/8Z/7w6T580UG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g8z8MAAADdAAAADwAAAAAAAAAAAAAAAACYAgAAZHJzL2Rv&#10;d25yZXYueG1sUEsFBgAAAAAEAAQA9QAAAIgDAAAAAA==&#10;" fillcolor="#3b2478" stroked="f"/>
                  <v:rect id="Rectangle 1029" o:spid="_x0000_s2067" style="position:absolute;left:1888;top:115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ZVMQA&#10;AADdAAAADwAAAGRycy9kb3ducmV2LnhtbERPTWsCMRC9F/wPYYReSk1cocrWKGIRPPTitgjehs10&#10;s3QzWTZxXf31jSD0No/3Ocv14BrRUxdqzxqmEwWCuPSm5krD99fudQEiRGSDjWfScKUA69XoaYm5&#10;8Rc+UF/ESqQQDjlqsDG2uZShtOQwTHxLnLgf3zmMCXaVNB1eUrhrZKbUm3RYc2qw2NLWUvlbnJ2G&#10;843i9cO2xa7PTi9BbTL1eTpq/TweNu8gIg3xX/xw702aP1/M4P5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kmVTEAAAA3QAAAA8AAAAAAAAAAAAAAAAAmAIAAGRycy9k&#10;b3ducmV2LnhtbFBLBQYAAAAABAAEAPUAAACJAwAAAAA=&#10;" fillcolor="#3b2478" stroked="f"/>
                  <v:rect id="Rectangle 1030" o:spid="_x0000_s2068" style="position:absolute;left:1888;top:119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BIMQA&#10;AADdAAAADwAAAGRycy9kb3ducmV2LnhtbERPTWsCMRC9F/wPYYReSk1cpMrWKGIRPPTitgjehs10&#10;s3QzWTZxXf31jSD0No/3Ocv14BrRUxdqzxqmEwWCuPSm5krD99fudQEiRGSDjWfScKUA69XoaYm5&#10;8Rc+UF/ESqQQDjlqsDG2uZShtOQwTHxLnLgf3zmMCXaVNB1eUrhrZKbUm3RYc2qw2NLWUvlbnJ2G&#10;843i9cO2xa7PTi9BbTL1eTpq/TweNu8gIg3xX/xw702aP1/M4P5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NASDEAAAA3QAAAA8AAAAAAAAAAAAAAAAAmAIAAGRycy9k&#10;b3ducmV2LnhtbFBLBQYAAAAABAAEAPUAAACJAwAAAAA=&#10;" fillcolor="#3b2478" stroked="f"/>
                  <v:rect id="Rectangle 1031" o:spid="_x0000_s2069" style="position:absolute;left:1888;top:127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ku8QA&#10;AADdAAAADwAAAGRycy9kb3ducmV2LnhtbERPTWsCMRC9F/wPYYReSk1csMrWKGIRPPTitgjehs10&#10;s3QzWTZxXf31jSD0No/3Ocv14BrRUxdqzxqmEwWCuPSm5krD99fudQEiRGSDjWfScKUA69XoaYm5&#10;8Rc+UF/ESqQQDjlqsDG2uZShtOQwTHxLnLgf3zmMCXaVNB1eUrhrZKbUm3RYc2qw2NLWUvlbnJ2G&#10;843i9cO2xa7PTi9BbTL1eTpq/TweNu8gIg3xX/xw702aP1/M4P5NOk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BpLvEAAAA3QAAAA8AAAAAAAAAAAAAAAAAmAIAAGRycy9k&#10;b3ducmV2LnhtbFBLBQYAAAAABAAEAPUAAACJAwAAAAA=&#10;" fillcolor="#3b2478" stroked="f"/>
                  <v:rect id="Rectangle 1032" o:spid="_x0000_s2070" style="position:absolute;left:1888;top:131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6zMQA&#10;AADdAAAADwAAAGRycy9kb3ducmV2LnhtbERPTWsCMRC9C/0PYQpepCbdg8rWKKIIPfTiKoK3YTPd&#10;LN1Mlk1cV399IxR6m8f7nOV6cI3oqQu1Zw3vUwWCuPSm5krD6bh/W4AIEdlg45k03CnAevUyWmJu&#10;/I0P1BexEimEQ44abIxtLmUoLTkMU98SJ+7bdw5jgl0lTYe3FO4amSk1kw5rTg0WW9paKn+Kq9Nw&#10;fVC872xb7PvsMglqk6mvy1nr8euw+QARaYj/4j/3p0nz54sZPL9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TOszEAAAA3QAAAA8AAAAAAAAAAAAAAAAAmAIAAGRycy9k&#10;b3ducmV2LnhtbFBLBQYAAAAABAAEAPUAAACJAwAAAAA=&#10;" fillcolor="#3b2478" stroked="f"/>
                  <v:rect id="Rectangle 1033" o:spid="_x0000_s2071" style="position:absolute;left:1888;top:139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V8QA&#10;AADdAAAADwAAAGRycy9kb3ducmV2LnhtbERPTWsCMRC9F/wPYQQvRZPuQWU1iihCD724loK3YTPd&#10;LN1Mlk1cV399Uyh4m8f7nPV2cI3oqQu1Zw1vMwWCuPSm5krD5/k4XYIIEdlg45k03CnAdjN6WWNu&#10;/I1P1BexEimEQ44abIxtLmUoLTkMM98SJ+7bdw5jgl0lTYe3FO4amSk1lw5rTg0WW9pbKn+Kq9Nw&#10;fVC8H2xbHPvs8hrULlMfly+tJ+NhtwIRaYhP8b/73aT5i+U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fn1fEAAAA3QAAAA8AAAAAAAAAAAAAAAAAmAIAAGRycy9k&#10;b3ducmV2LnhtbFBLBQYAAAAABAAEAPUAAACJAwAAAAA=&#10;" fillcolor="#3b2478" stroked="f"/>
                  <v:rect id="Rectangle 1034" o:spid="_x0000_s2072" style="position:absolute;left:1888;top:143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ALJccA&#10;AADdAAAADwAAAGRycy9kb3ducmV2LnhtbESPQWvDMAyF74P9B6PBLqO1m8NW0rqltBR62GXZGPQm&#10;Yi0Oi+UQu2m6Xz8dBrtJvKf3Pq23U+jUSENqI1tYzA0o4jq6lhsLH+/H2RJUysgOu8hk4UYJtpv7&#10;uzWWLl75jcYqN0pCOJVowefcl1qn2lPANI89sWhfcQiYZR0a7Qa8SnjodGHMsw7YsjR47Gnvqf6u&#10;LsHC5Yfy7eD76jgW56dkdoV5PX9a+/gw7VagMk353/x3fXKC/7IUXPlGRt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ACyXHAAAA3QAAAA8AAAAAAAAAAAAAAAAAmAIAAGRy&#10;cy9kb3ducmV2LnhtbFBLBQYAAAAABAAEAPUAAACMAwAAAAA=&#10;" fillcolor="#3b2478" stroked="f"/>
                  <v:rect id="Rectangle 1035" o:spid="_x0000_s2073" style="position:absolute;left:1888;top:151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uvsQA&#10;AADdAAAADwAAAGRycy9kb3ducmV2LnhtbERPTWsCMRC9F/ofwhS8FE3cQ2tXo4gieOilqxS8DZtx&#10;s7iZLJu4rv76plDobR7vcxarwTWipy7UnjVMJwoEcelNzZWG42E3noEIEdlg45k03CnAavn8tMDc&#10;+Bt/UV/ESqQQDjlqsDG2uZShtOQwTHxLnLiz7xzGBLtKmg5vKdw1MlPqTTqsOTVYbGljqbwUV6fh&#10;+qB439q22PXZ6TWodaY+T99aj16G9RxEpCH+i//ce5Pmv88+4Pebd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rr7EAAAA3QAAAA8AAAAAAAAAAAAAAAAAmAIAAGRycy9k&#10;b3ducmV2LnhtbFBLBQYAAAAABAAEAPUAAACJAwAAAAA=&#10;" fillcolor="#3b2478" stroked="f"/>
                  <v:rect id="Rectangle 1036" o:spid="_x0000_s2074" style="position:absolute;left:1888;top:155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0ZcQA&#10;AADdAAAADwAAAGRycy9kb3ducmV2LnhtbERPTWsCMRC9F/wPYYReSk3cQ2u3RhGL4MGL2yJ4GzbT&#10;zeJmsmziuvrrTUHobR7vc+bLwTWipy7UnjVMJwoEcelNzZWGn+/N6wxEiMgGG8+k4UoBlovR0xxz&#10;4y+8p76IlUghHHLUYGNscylDaclhmPiWOHG/vnMYE+wqaTq8pHDXyEypN+mw5tRgsaW1pfJUnJ2G&#10;843i9cu2xabPji9BrTK1Ox60fh4Pq08QkYb4L364tybNf/+Ywt836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jNGXEAAAA3QAAAA8AAAAAAAAAAAAAAAAAmAIAAGRycy9k&#10;b3ducmV2LnhtbFBLBQYAAAAABAAEAPUAAACJAwAAAAA=&#10;" fillcolor="#3b2478" stroked="f"/>
                  <v:rect id="Rectangle 1037" o:spid="_x0000_s2075" style="position:absolute;left:1888;top:1649;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hVcUA&#10;AADdAAAADwAAAGRycy9kb3ducmV2LnhtbESPwWrDMBBE74H8g9hAL6GR6kIpbhRjUgI95BK3FHJb&#10;rK1lYq2MpThOvj4qFHocZuYNsy4m14mRhtB61vC0UiCIa29abjR8fe4eX0GEiGyw80warhSg2Mxn&#10;a8yNv/CBxio2IkE45KjBxtjnUobaksOw8j1x8n784DAmOTTSDHhJcNfJTKkX6bDltGCxp62l+lSd&#10;nYbzjeL13fbVbsyOy6DKTO2P31o/LKbyDUSkKf6H/9ofRsNzQsLvm/QE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FVxQAAAN0AAAAPAAAAAAAAAAAAAAAAAJgCAABkcnMv&#10;ZG93bnJldi54bWxQSwUGAAAAAAQABAD1AAAAigMAAAAA&#10;" fillcolor="#3b2478" stroked="f"/>
                  <v:rect id="Rectangle 1038" o:spid="_x0000_s2076" style="position:absolute;left:1888;top:16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aEzsUA&#10;AADdAAAADwAAAGRycy9kb3ducmV2LnhtbESPQWsCMRSE74X+h/AKXkpN3EKRrVFEETz04lYEb4/N&#10;c7O4eVk2cV37601B8DjMzDfMbDG4RvTUhdqzhslYgSAuvam50rD/3XxMQYSIbLDxTBpuFGAxf32Z&#10;YW78lXfUF7ESCcIhRw02xjaXMpSWHIaxb4mTd/Kdw5hkV0nT4TXBXSMzpb6kw5rTgsWWVpbKc3Fx&#10;Gi5/FG9r2xabPju+B7XM1M/xoPXobVh+g4g0xGf40d4aDZ+ZmsD/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oTOxQAAAN0AAAAPAAAAAAAAAAAAAAAAAJgCAABkcnMv&#10;ZG93bnJldi54bWxQSwUGAAAAAAQABAD1AAAAigMAAAAA&#10;" fillcolor="#3b2478" stroked="f"/>
                  <v:rect id="Rectangle 1039" o:spid="_x0000_s2077" style="position:absolute;left:1888;top:17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aucUA&#10;AADdAAAADwAAAGRycy9kb3ducmV2LnhtbESPQWsCMRSE74X+h/AEL6UmjVDK1ijSInjopVsRvD02&#10;r5vFzcuyievaX98IgsdhZr5hFqvRt2KgPjaBDbzMFAjiKtiGawO7n83zG4iYkC22gcnAhSKslo8P&#10;CyxsOPM3DWWqRYZwLNCAS6krpIyVI49xFjri7P2G3mPKsq+l7fGc4b6VWqlX6bHhvOCwow9H1bE8&#10;eQOnP0qXT9eVm0EfnqJaa/V12BsznYzrdxCJxnQP39pba2CulYbrm/w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Bq5xQAAAN0AAAAPAAAAAAAAAAAAAAAAAJgCAABkcnMv&#10;ZG93bnJldi54bWxQSwUGAAAAAAQABAD1AAAAigMAAAAA&#10;" fillcolor="#3b2478" stroked="f"/>
                  <v:rect id="Rectangle 1040" o:spid="_x0000_s2078" style="position:absolute;left:1888;top:181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IsUA&#10;AADdAAAADwAAAGRycy9kb3ducmV2LnhtbESPQWsCMRSE74X+h/AKvZSauEKRrVFEETz04lYEb4/N&#10;c7O4eVk2cV376xtB8DjMzDfMbDG4RvTUhdqzhvFIgSAuvam50rD/3XxOQYSIbLDxTBpuFGAxf32Z&#10;YW78lXfUF7ESCcIhRw02xjaXMpSWHIaRb4mTd/Kdw5hkV0nT4TXBXSMzpb6kw5rTgsWWVpbKc3Fx&#10;Gi5/FG9r2xabPjt+BLXM1M/xoPX727D8BhFpiM/wo701GiaZmsD9TXo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L8ixQAAAN0AAAAPAAAAAAAAAAAAAAAAAJgCAABkcnMv&#10;ZG93bnJldi54bWxQSwUGAAAAAAQABAD1AAAAigMAAAAA&#10;" fillcolor="#3b2478" stroked="f"/>
                  <v:rect id="Rectangle 1041" o:spid="_x0000_s2079" style="position:absolute;left:1888;top:188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nVsYA&#10;AADdAAAADwAAAGRycy9kb3ducmV2LnhtbESPQWsCMRSE7wX/Q3iCl1ITt0VkaxRRBA+9dBXB22Pz&#10;ulm6eVk2cV399U2h0OMwM98wy/XgGtFTF2rPGmZTBYK49KbmSsPpuH9ZgAgR2WDjmTTcKcB6NXpa&#10;Ym78jT+pL2IlEoRDjhpsjG0uZSgtOQxT3xIn78t3DmOSXSVNh7cEd43MlJpLhzWnBYstbS2V38XV&#10;abg+KN53ti32fXZ5DmqTqY/LWevJeNi8g4g0xP/wX/tgNLxm6g1+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EnVsYAAADdAAAADwAAAAAAAAAAAAAAAACYAgAAZHJz&#10;L2Rvd25yZXYueG1sUEsFBgAAAAAEAAQA9QAAAIsDAAAAAA==&#10;" fillcolor="#3b2478" stroked="f"/>
                  <v:rect id="Rectangle 1042" o:spid="_x0000_s2080" style="position:absolute;left:1888;top:193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2CzcYA&#10;AADdAAAADwAAAGRycy9kb3ducmV2LnhtbESPQWsCMRSE7wX/Q3iCl1ITt1RkaxRRBA+9dBXB22Pz&#10;ulm6eVk2cV399U2h0OMwM98wy/XgGtFTF2rPGmZTBYK49KbmSsPpuH9ZgAgR2WDjmTTcKcB6NXpa&#10;Ym78jT+pL2IlEoRDjhpsjG0uZSgtOQxT3xIn78t3DmOSXSVNh7cEd43MlJpLhzWnBYstbS2V38XV&#10;abg+KN53ti32fXZ5DmqTqY/LWevJeNi8g4g0xP/wX/tgNLxm6g1+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2CzcYAAADdAAAADwAAAAAAAAAAAAAAAACYAgAAZHJz&#10;L2Rvd25yZXYueG1sUEsFBgAAAAAEAAQA9QAAAIsDAAAAAA==&#10;" fillcolor="#3b2478" stroked="f"/>
                  <v:rect id="Rectangle 1043" o:spid="_x0000_s2081" style="position:absolute;left:1888;top:200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cusUA&#10;AADdAAAADwAAAGRycy9kb3ducmV2LnhtbESPQWsCMRSE70L/Q3iFXqQmXUFkaxRRhB68uIrg7bF5&#10;3SzdvCybuK799aZQ8DjMzDfMYjW4RvTUhdqzho+JAkFcelNzpeF03L3PQYSIbLDxTBruFGC1fBkt&#10;MDf+xgfqi1iJBOGQowYbY5tLGUpLDsPEt8TJ+/adw5hkV0nT4S3BXSMzpWbSYc1pwWJLG0vlT3F1&#10;Gq6/FO9b2xa7PruMg1pnan85a/32Oqw/QUQa4jP83/4yGqaZmsH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xy6xQAAAN0AAAAPAAAAAAAAAAAAAAAAAJgCAABkcnMv&#10;ZG93bnJldi54bWxQSwUGAAAAAAQABAD1AAAAigMAAAAA&#10;" fillcolor="#3b2478" stroked="f"/>
                  <v:rect id="Rectangle 1044" o:spid="_x0000_s2082" style="position:absolute;left:1888;top:205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5IcYA&#10;AADdAAAADwAAAGRycy9kb3ducmV2LnhtbESPQWsCMRSE7wX/Q3iCl1ITt1BlaxRRBA+9dBXB22Pz&#10;ulm6eVk2cV399U2h0OMwM98wy/XgGtFTF2rPGmZTBYK49KbmSsPpuH9ZgAgR2WDjmTTcKcB6NXpa&#10;Ym78jT+pL2IlEoRDjhpsjG0uZSgtOQxT3xIn78t3DmOSXSVNh7cEd43MlHqTDmtOCxZb2loqv4ur&#10;03B9ULzvbFvs++zyHNQmUx+Xs9aT8bB5BxFpiP/hv/bBaHjN1B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O5IcYAAADdAAAADwAAAAAAAAAAAAAAAACYAgAAZHJz&#10;L2Rvd25yZXYueG1sUEsFBgAAAAAEAAQA9QAAAIsDAAAAAA==&#10;" fillcolor="#3b2478" stroked="f"/>
                  <v:rect id="Rectangle 1045" o:spid="_x0000_s2083" style="position:absolute;left:1888;top:212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tU8IA&#10;AADdAAAADwAAAGRycy9kb3ducmV2LnhtbERPz2vCMBS+C/sfwht4kZmsA5HOKLIh7LDLqgi9PZpn&#10;U2xeShNr9a9fDoLHj+/3ajO6VgzUh8azhve5AkFcedNwreGw370tQYSIbLD1TBpuFGCzfpmsMDf+&#10;yn80FLEWKYRDjhpsjF0uZagsOQxz3xEn7uR7hzHBvpamx2sKd63MlFpIhw2nBosdfVmqzsXFabjc&#10;Kd6+bVfshqycBbXN1G951Hr6Om4/QUQa41P8cP8YDR+ZSnPTm/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C1TwgAAAN0AAAAPAAAAAAAAAAAAAAAAAJgCAABkcnMvZG93&#10;bnJldi54bWxQSwUGAAAAAAQABAD1AAAAhwMAAAAA&#10;" fillcolor="#3b2478" stroked="f"/>
                  <v:rect id="Rectangle 1046" o:spid="_x0000_s2084" style="position:absolute;left:1888;top:217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IyMYA&#10;AADdAAAADwAAAGRycy9kb3ducmV2LnhtbESPQWsCMRSE7wX/Q3iCl1ITt1B0axRRBA+9dBXB22Pz&#10;ulm6eVk2cV399U2h0OMwM98wy/XgGtFTF2rPGmZTBYK49KbmSsPpuH+ZgwgR2WDjmTTcKcB6NXpa&#10;Ym78jT+pL2IlEoRDjhpsjG0uZSgtOQxT3xIn78t3DmOSXSVNh7cEd43MlHqTDmtOCxZb2loqv4ur&#10;03B9ULzvbFvs++zyHNQmUx+Xs9aT8bB5BxFpiP/hv/bBaHjN1AJ+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CIyMYAAADdAAAADwAAAAAAAAAAAAAAAACYAgAAZHJz&#10;L2Rvd25yZXYueG1sUEsFBgAAAAAEAAQA9QAAAIsDAAAAAA==&#10;" fillcolor="#3b2478" stroked="f"/>
                  <v:rect id="Rectangle 1047" o:spid="_x0000_s2085" style="position:absolute;left:1888;top:226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3iMMA&#10;AADdAAAADwAAAGRycy9kb3ducmV2LnhtbERPz2vCMBS+C/4P4QleZCZ2MEZnFFEED7usG4PeHs1b&#10;U2xeShNr9a9fDoLHj+/3eju6VgzUh8azhtVSgSCuvGm41vDzfXx5BxEissHWM2m4UYDtZjpZY278&#10;lb9oKGItUgiHHDXYGLtcylBZchiWviNO3J/vHcYE+1qaHq8p3LUyU+pNOmw4NVjsaG+pOhcXp+Fy&#10;p3g72K44Dlm5CGqXqc/yV+v5bNx9gIg0xqf44T4ZDa/ZKu1P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O3iMMAAADdAAAADwAAAAAAAAAAAAAAAACYAgAAZHJzL2Rv&#10;d25yZXYueG1sUEsFBgAAAAAEAAQA9QAAAIgDAAAAAA==&#10;" fillcolor="#3b2478" stroked="f"/>
                  <v:rect id="Rectangle 1048" o:spid="_x0000_s2086" style="position:absolute;left:1888;top:22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8SE8YA&#10;AADdAAAADwAAAGRycy9kb3ducmV2LnhtbESPQWvCQBSE7wX/w/KEXkrdTQpFUlcRRejBS1MRvD2y&#10;z2ww+zZk1xj99d1CocdhZr5hFqvRtWKgPjSeNWQzBYK48qbhWsPhe/c6BxEissHWM2m4U4DVcvK0&#10;wML4G3/RUMZaJAiHAjXYGLtCylBZchhmviNO3tn3DmOSfS1Nj7cEd63MlXqXDhtOCxY72liqLuXV&#10;abg+KN63tit3Q356CWqdq/3pqPXzdFx/gIg0xv/wX/vTaHjLsw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8SE8YAAADdAAAADwAAAAAAAAAAAAAAAACYAgAAZHJz&#10;L2Rvd25yZXYueG1sUEsFBgAAAAAEAAQA9QAAAIsDAAAAAA==&#10;" fillcolor="#3b2478" stroked="f"/>
                  <v:shape id="Freeform 1049" o:spid="_x0000_s2087" style="position:absolute;left:3252;top:285;width:1019;height:1829;visibility:visible;mso-wrap-style:square;v-text-anchor:top" coordsize="6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6VtMQA&#10;AADdAAAADwAAAGRycy9kb3ducmV2LnhtbESP3YrCMBSE7xd8h3AE79a0FVatpiLCgoiw+IPXh+bY&#10;1jYnpclqfXuzsODlMDPfMMtVbxpxp85VlhXE4wgEcW51xYWC8+n7cwbCeWSNjWVS8CQHq2zwscRU&#10;2wcf6H70hQgQdikqKL1vUyldXpJBN7YtcfCutjPog+wKqTt8BLhpZBJFX9JgxWGhxJY2JeX18dcE&#10;ip7vfy40ic301ufNIa53eIqUGg379QKEp96/w//trVYwSeIE/t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elbTEAAAA3QAAAA8AAAAAAAAAAAAAAAAAmAIAAGRycy9k&#10;b3ducmV2LnhtbFBLBQYAAAAABAAEAPUAAACJAwAAAAA=&#10;" path="m3,121r1,1l5,121r,-1l5,119r1,-1l6,116r1,-2l8,111r,-1l9,109r,-1l10,107r,-1l11,105r,-1l11,105r1,l13,104r1,l15,104r1,-1l15,103r2,l19,103r1,l21,102r1,l23,102r,-1l24,100r,-1l23,99r,-1l22,97,20,95r,-1l19,94r,-1l18,93r1,l18,92r,-1l17,91r1,l18,90r-1,l18,91r,-1l19,90,18,89r1,1l19,89r1,l20,88r1,l22,88r1,-1l25,87r2,-1l30,85r3,-1l35,83r2,l38,82r2,-1l42,81r3,-2l49,77r3,-1l54,75r1,-1l57,73r1,l60,72r1,-1l62,71r,-1l63,70r,-1l64,69r1,-1l66,67r1,-1l67,65r,-1l68,63r,-2l68,60,67,59r,-1l66,57,65,55,64,54,63,53r-1,l61,52,60,51r-1,l58,51,55,50,53,49,51,48r-3,l46,47r-2,l42,46r-2,l39,46r-2,l36,46,35,45r-2,l32,45r-1,l30,45,29,44r-1,l26,44r-2,l22,43r-2,l18,43,15,42r-2,l11,42,9,41r-2,l5,40r-1,l3,40,2,39r,1l2,39r-1,l1,38r,-1l1,38,2,37r,-1l3,36r,-1l4,35,5,34,7,33,8,32r2,-1l12,30r1,-1l15,28r1,-1l17,27r,-1l18,26r,-1l18,24r,-1l18,22r-1,l17,21r-1,l16,20r-1,l14,19r-1,l11,17r-2,l8,16r,1l8,16,7,15,6,14r,1l6,14r-1,l5,13r,-1l4,11r,-1l4,8,4,6,4,5,4,3,4,2,4,1,4,,3,r,1l3,2r,1l3,5r,1l3,8r,2l3,11r,1l4,12r,1l5,14r,1l6,16r1,l8,17r1,1l10,18r2,2l13,20r1,1l15,21r1,l15,21r1,1l17,23r,-1l16,22r1,1l17,24r1,l17,24r,1l18,25r-1,l16,26r-1,l14,27r-1,1l13,29r,-1l11,29r-1,1l8,31,6,32,5,33,3,34r,1l2,35r,1l1,36,,37r,1l,39r1,l1,40r1,l3,41r1,l5,41r2,1l9,42r2,1l13,43r2,1l18,44r2,l22,45r2,l26,45r2,l29,46r,-1l29,46r1,l30,45r,1l31,46r1,l33,46r2,1l36,47r1,l39,47r1,l42,47r2,1l44,47r,1l46,48r2,1l50,49r3,1l55,51r2,1l58,52r1,1l60,53r1,l62,54r,-1l62,54r1,l64,55r1,1l65,57r1,l65,57r1,1l66,59r,2l67,60r-1,l67,61r-1,1l66,64r1,l66,63r,1l66,65r-1,1l66,66r-1,l64,67r-1,1l62,69r-1,1l60,70r-1,1l58,71r-2,1l55,73r-2,1l52,75r-4,1l45,78r-4,2l39,80r-1,1l36,82r-1,l32,83r-3,1l27,85r-3,1l23,86r-1,1l21,87r-1,l19,88r-1,l18,89r-1,1l17,91r,1l17,93r1,l18,94r1,1l20,96r1,1l22,98r,1l22,98r,1l23,100r-1,1l23,101r-1,l21,101r-1,1l19,102r-2,l15,102r-1,1l13,103r-1,l11,104r-1,1l9,105r,1l9,107r-1,l8,109r-1,1l7,111r-1,2l5,116r,1l4,118r,1l4,120r,1l3,121xe" fillcolor="#e54200" stroked="f">
                    <v:path arrowok="t" o:connecttype="custom" o:connectlocs="1349,26071;2248,23822;3147,23372;4496,23147;5395,22473;4945,21798;4046,20674;4271,20224;4720,19774;8302,18650;12348,16626;14146,15502;15045,14602;15045,13043;13697,11694;10774,10794;8077,10344;6743,10119;4046,9670;1124,8995;450,8770;225,8545;450,8320;1573,7421;3821,6072;4046,5397;3596,4498;1798,3598;1124,2699;899,675;674,450;899,2699;1798,3823;3372,4722;3821,5397;3821,5622;2922,6297;674,7871;0,8545;225,8995;1573,9445;4945,10119;6743,10119;8302,10569;10774,11019;13697,11918;14820,12818;14820,13927;14596,14827;13697,15726;11674,16851;7193,18650;4271,19774;3821,20224;4271,21348;5170,22473;5170,22698;4496,22922;2697,23147;1798,24047;899,26745" o:connectangles="0,0,0,0,0,0,0,0,0,0,0,0,0,0,0,0,0,0,0,0,0,0,0,0,0,0,0,0,0,0,0,0,0,0,0,0,0,0,0,0,0,0,0,0,0,0,0,0,0,0,0,0,0,0,0,0,0,0,0,0,0"/>
                  </v:shape>
                  <v:rect id="Rectangle 1050" o:spid="_x0000_s2088" style="position:absolute;left:3162;top:15;width:15;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6H48YA&#10;AADdAAAADwAAAGRycy9kb3ducmV2LnhtbESPQWvCQBSE7wX/w/IKvRTdRKGUmI0UQeqlYFMRvT2y&#10;zySYfRt3txr/fVcQehxm5hsmXwymExdyvrWsIJ0kIIgrq1uuFWx/VuN3ED4ga+wsk4IbeVgUo6cc&#10;M22v/E2XMtQiQthnqKAJoc+k9FVDBv3E9sTRO1pnMETpaqkdXiPcdHKaJG/SYMtxocGelg1Vp/LX&#10;KLDrz1fenv3u4Mxy9ZWadr/flEq9PA8fcxCBhvAffrTXWsFsms7g/i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6H48YAAADdAAAADwAAAAAAAAAAAAAAAACYAgAAZHJz&#10;L2Rvd25yZXYueG1sUEsFBgAAAAAEAAQA9QAAAIsDAAAAAA==&#10;" fillcolor="#24282b" stroked="f"/>
                  <v:rect id="Rectangle 1051" o:spid="_x0000_s2089" style="position:absolute;left:3177;top:2369;width:110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fl8cA&#10;AADdAAAADwAAAGRycy9kb3ducmV2LnhtbESPQWvCQBSE74L/YXmCF2k20VJKmlWKIHoRairF3h7Z&#10;1yQ0+zbdXTX++65Q6HGYmW+YYjWYTlzI+daygixJQRBXVrdcKzi+bx6eQfiArLGzTApu5GG1HI8K&#10;zLW98oEuZahFhLDPUUETQp9L6auGDPrE9sTR+7LOYIjS1VI7vEa46eQ8TZ+kwZbjQoM9rRuqvsuz&#10;UWB32xkff/zHpzPrzT4z7en0Vio1nQyvLyACDeE//NfeaQWLefYI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5fHAAAA3QAAAA8AAAAAAAAAAAAAAAAAmAIAAGRy&#10;cy9kb3ducmV2LnhtbFBLBQYAAAAABAAEAPUAAACMAwAAAAA=&#10;" fillcolor="#24282b" stroked="f"/>
                  <v:shape id="Freeform 1052" o:spid="_x0000_s2090" style="position:absolute;left:4211;top:1169;width:90;height:9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0yv8kA&#10;AADdAAAADwAAAGRycy9kb3ducmV2LnhtbESPQUvDQBSE70L/w/IKvYjdtGKR2G3RQoI9qDR60Nsz&#10;+5qEZt+m2TXd/ntXEHocZuYbZrkOphUD9a6xrGA2TUAQl1Y3XCn4eM9u7kE4j6yxtUwKzuRgvRpd&#10;LTHV9sQ7GgpfiQhhl6KC2vsuldKVNRl0U9sRR29ve4M+yr6SusdThJtWzpNkIQ02HBdq7GhTU3ko&#10;foyC7+Fr+/byedjtcxuKLH+6Dsfjq1KTcXh8AOEp+Ev4v/2sFdzOZ3fw9yY+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m0yv8kAAADdAAAADwAAAAAAAAAAAAAAAACYAgAA&#10;ZHJzL2Rvd25yZXYueG1sUEsFBgAAAAAEAAQA9QAAAI4DAAAAAA==&#10;" path="m6,1l5,,,5,1,6,6,1xe" fillcolor="#24282b" stroked="f">
                    <v:path arrowok="t" o:connecttype="custom" o:connectlocs="1350,225;1125,0;0,1125;225,1350;1350,225" o:connectangles="0,0,0,0,0"/>
                  </v:shape>
                  <v:shape id="Freeform 1053" o:spid="_x0000_s2091" style="position:absolute;left:4211;top:1169;width:90;height:9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syMgA&#10;AADdAAAADwAAAGRycy9kb3ducmV2LnhtbESPQWvCQBSE7wX/w/IKvRTdqCASXaUWlHpoxejB3l6z&#10;zySYfRuz27j9991CweMwM98w82UwteiodZVlBcNBAoI4t7riQsHxsO5PQTiPrLG2TAp+yMFy0XuY&#10;Y6rtjffUZb4QEcIuRQWl900qpctLMugGtiGO3tm2Bn2UbSF1i7cIN7UcJclEGqw4LpTY0GtJ+SX7&#10;Ngq+us/t7v102Z83NmTrzeo5XK8fSj09hpcZCE/B38P/7TetYDwaTuDvTX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v6zIyAAAAN0AAAAPAAAAAAAAAAAAAAAAAJgCAABk&#10;cnMvZG93bnJldi54bWxQSwUGAAAAAAQABAD1AAAAjQMAAAAA&#10;" path="m1,l,1,5,6,6,5,1,xe" fillcolor="#24282b" stroked="f">
                    <v:path arrowok="t" o:connecttype="custom" o:connectlocs="225,0;0,225;1125,1350;1350,1125;225,0" o:connectangles="0,0,0,0,0"/>
                  </v:shape>
                  <v:shape id="Freeform 1054" o:spid="_x0000_s2092" style="position:absolute;left:314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ETMUA&#10;AADdAAAADwAAAGRycy9kb3ducmV2LnhtbESPwW7CMBBE75X4B2uReisOVBQIGBSoQD300sAHLPGS&#10;RMTrYBsIf18jVepxNDNvNItVZxpxI+drywqGgwQEcWF1zaWCw377NgXhA7LGxjIpeJCH1bL3ssBU&#10;2zv/0C0PpYgQ9ikqqEJoUyl9UZFBP7AtcfRO1hkMUbpSaof3CDeNHCXJhzRYc1yosKVNRcU5vxoF&#10;crPVO5tlj84dx2a2Hn9/Xi9TpV77XTYHEagL/+G/9pdW8D4aTuD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0RM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055" o:spid="_x0000_s2093" style="position:absolute;left:319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ujkMMA&#10;AADdAAAADwAAAGRycy9kb3ducmV2LnhtbERPTWuDQBC9F/IflinkVtcYUop1E5rSQDwVY6HXwZ2o&#10;iTsr7sbov88eCj0+3ne2m0wnRhpca1nBKopBEFdWt1wr+CkPL28gnEfW2FkmBTM52G0XTxmm2t65&#10;oPHkaxFC2KWooPG+T6V0VUMGXWR74sCd7WDQBzjUUg94D+Gmk0kcv0qDLYeGBnv6bKi6nm5GQXm0&#10;+bwvz79XmxSbvL98z5evUanl8/TxDsLT5P/Ff+6jVrBOVmFueB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ujkMMAAADdAAAADwAAAAAAAAAAAAAAAACYAgAAZHJzL2Rv&#10;d25yZXYueG1sUEsFBgAAAAAEAAQA9QAAAIgDAAAAAA==&#10;" path="m,l,,1,,,xe" fillcolor="#24282b" stroked="f">
                    <v:path arrowok="t" o:connecttype="custom" o:connectlocs="0,0;0,0;0,0;0,0;0,0;0,0;0,0;0,0;0,0;0,0;0,0;0,0;225,0;225,0;225,0;225,0;0,0;0,0" o:connectangles="0,0,0,0,0,0,0,0,0,0,0,0,0,0,0,0,0,0"/>
                  </v:shape>
                  <v:shape id="Freeform 1056" o:spid="_x0000_s2094" style="position:absolute;left:320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R1pcUA&#10;AADdAAAADwAAAGRycy9kb3ducmV2LnhtbESPzW7CMBCE75V4B2uRuBUHEBWkGBRAIA698PMA23ib&#10;RI3XwTYQ3h4jIXEczcw3mtmiNbW4kvOVZQWDfgKCOLe64kLB6bj5nIDwAVljbZkU3MnDYt75mGGq&#10;7Y33dD2EQkQI+xQVlCE0qZQ+L8mg79uGOHp/1hkMUbpCaoe3CDe1HCbJlzRYcVwosaFVSfn/4WIU&#10;yNVGb22W3Vv3OzbT5fhnfTlPlOp12+wbRKA2vMOv9k4rGA0HU3i+i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HWlxQAAAN0AAAAPAAAAAAAAAAAAAAAAAJgCAABkcnMv&#10;ZG93bnJldi54bWxQSwUGAAAAAAQABAD1AAAAigMAAAAA&#10;" path="m1,l,,2,,1,xe" fillcolor="#24282b" stroked="f">
                    <v:path arrowok="t" o:connecttype="custom" o:connectlocs="225,0;0,0;0,0;0,0;0,0;0,0;0,0;0,0;0,0;450,0;450,0;450,0;450,0;450,0;450,0;450,0;450,0;450,0;225,0" o:connectangles="0,0,0,0,0,0,0,0,0,0,0,0,0,0,0,0,0,0,0"/>
                  </v:shape>
                  <v:shape id="Freeform 1057" o:spid="_x0000_s2095" style="position:absolute;left:325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lK8IA&#10;AADdAAAADwAAAGRycy9kb3ducmV2LnhtbERPy2rCQBTdF/yH4Ra6ayZNsUiaUWqpoKuiEdxeMtc8&#10;507IjDH5e2dR6PJw3tlmMp0YaXC1ZQVvUQyCuLC65lLBOd+9rkA4j6yxs0wKZnKwWS+eMky1vfOR&#10;xpMvRQhhl6KCyvs+ldIVFRl0ke2JA3e1g0Ef4FBKPeA9hJtOJnH8IQ3WHBoq7Om7oqI93YyCfG8P&#10;8za/XlqbHJeHvvmdm59RqZfn6esThKfJ/4v/3Hut4D1Jwv7wJjw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WUrwgAAAN0AAAAPAAAAAAAAAAAAAAAAAJgCAABkcnMvZG93&#10;bnJldi54bWxQSwUGAAAAAAQABAD1AAAAhwMAAAAA&#10;" path="m,l,,1,,,xe" fillcolor="#24282b" stroked="f">
                    <v:path arrowok="t" o:connecttype="custom" o:connectlocs="0,0;0,0;0,0;0,0;0,0;0,0;0,0;0,0;0,0;0,0;225,0;225,0;225,0;225,0;225,0;225,0;225,0;225,0;0,0" o:connectangles="0,0,0,0,0,0,0,0,0,0,0,0,0,0,0,0,0,0,0"/>
                  </v:shape>
                  <v:shape id="Freeform 1058" o:spid="_x0000_s2096" style="position:absolute;left:326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zHsUA&#10;AADdAAAADwAAAGRycy9kb3ducmV2LnhtbESPwW7CMBBE70j8g7VIvYFDKhANGJRSUXHgQugHLPE2&#10;iRqvU9tA+HtcqRLH0cy80aw2vWnFlZxvLCuYThIQxKXVDVcKvk678QKED8gaW8uk4E4eNuvhYIWZ&#10;tjc+0rUIlYgQ9hkqqEPoMil9WZNBP7EdcfS+rTMYonSV1A5vEW5amSbJXBpsOC7U2NG2pvKnuBgF&#10;crvTnzbP7707z8zb++zwcfldKPUy6vMliEB9eIb/23ut4DVNp/D3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rMexQAAAN0AAAAPAAAAAAAAAAAAAAAAAJgCAABkcnMv&#10;ZG93bnJldi54bWxQSwUGAAAAAAQABAD1AAAAigMAAAAA&#10;" path="m1,r,l,,1,,2,,1,xe" fillcolor="#24282b" stroked="f">
                    <v:path arrowok="t" o:connecttype="custom" o:connectlocs="225,0;225,0;0,0;0,0;0,0;0,0;0,0;0,0;225,0;450,0;450,0;450,0;450,0;450,0;450,0;450,0;450,0;450,0;225,0" o:connectangles="0,0,0,0,0,0,0,0,0,0,0,0,0,0,0,0,0,0,0"/>
                  </v:shape>
                  <v:shape id="Freeform 1059" o:spid="_x0000_s2097" style="position:absolute;left:331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ex8UA&#10;AADdAAAADwAAAGRycy9kb3ducmV2LnhtbESPQWvCQBSE7wX/w/IEb3XjSkuJrqJSQU9FU/D6yD6T&#10;aPZtyG5j8u/dQqHHYWa+YZbr3taio9ZXjjXMpgkI4tyZigsN39n+9QOED8gGa8ekYSAP69XoZYmp&#10;cQ8+UXcOhYgQ9ilqKENoUil9XpJFP3UNcfSurrUYomwLaVp8RLitpUqSd2mx4rhQYkO7kvL7+cdq&#10;yA7uOGyz6+Xu1Ont2Ny+httnp/Vk3G8WIAL14T/81z4YDXOlFPy+i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17H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060" o:spid="_x0000_s2098" style="position:absolute;left:334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7XMQA&#10;AADdAAAADwAAAGRycy9kb3ducmV2LnhtbESPQYvCMBSE7wv+h/CEva2pFRepRlFR0NOiFbw+mmdb&#10;bV5KE2v77zfCwh6HmfmGWaw6U4mWGldaVjAeRSCIM6tLzhVc0v3XDITzyBory6SgJwer5eBjgYm2&#10;Lz5Re/a5CBB2CSoovK8TKV1WkEE3sjVx8G62MeiDbHKpG3wFuKlkHEXf0mDJYaHAmrYFZY/z0yhI&#10;D/bYb9Lb9WHj0/RY33/6+65V6nPYrecgPHX+P/zXPmgFkziewP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j+1zEAAAA3QAAAA8AAAAAAAAAAAAAAAAAmAIAAGRycy9k&#10;b3ducmV2LnhtbFBLBQYAAAAABAAEAPUAAACJAwAAAAA=&#10;" path="m,l,,1,,,xe" fillcolor="#24282b" stroked="f">
                    <v:path arrowok="t" o:connecttype="custom" o:connectlocs="0,0;0,0;0,0;0,0;0,0;0,0;0,0;0,0;0,0;225,0;225,0;225,0;225,0;225,0;225,0;225,0;225,0;225,0;0,0" o:connectangles="0,0,0,0,0,0,0,0,0,0,0,0,0,0,0,0,0,0,0"/>
                  </v:shape>
                  <v:shape id="Freeform 1061" o:spid="_x0000_s2099" style="position:absolute;left:337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pjKMUA&#10;AADdAAAADwAAAGRycy9kb3ducmV2LnhtbESPQWvCQBSE7wX/w/IEb3VjbEWiq2hR0FPRCF4f2WcS&#10;zb4N2W1M/n23UPA4zMw3zHLdmUq01LjSsoLJOAJBnFldcq7gku7f5yCcR9ZYWSYFPTlYrwZvS0y0&#10;ffKJ2rPPRYCwS1BB4X2dSOmyggy6sa2Jg3ezjUEfZJNL3eAzwE0l4yiaSYMlh4UCa/oqKHucf4yC&#10;9GCP/Ta9XR82Pn0e6/t3f9+1So2G3WYBwlPnX+H/9kErmMbxB/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mMo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062" o:spid="_x0000_s2100" style="position:absolute;left:340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W1HcUA&#10;AADdAAAADwAAAGRycy9kb3ducmV2LnhtbESPwW7CMBBE70j9B2srcQOnqYIgxaBABeqBC7QfsMTb&#10;JGq8DraB8Pc1EhLH0cy80cyXvWnFhZxvLCt4GycgiEurG64U/HxvRlMQPiBrbC2Tght5WC5eBnPM&#10;tb3yni6HUIkIYZ+jgjqELpfSlzUZ9GPbEUfv1zqDIUpXSe3wGuGmlWmSTKTBhuNCjR2tayr/Dmej&#10;QK43emuL4ta7Y2Zmq2z3eT5NlRq+9sUHiEB9eIYf7S+t4D1NM7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bUdxQAAAN0AAAAPAAAAAAAAAAAAAAAAAJgCAABkcnMv&#10;ZG93bnJldi54bWxQSwUGAAAAAAQABAD1AAAAigMAAAAA&#10;" path="m,l,,1,,2,,1,,,xe" fillcolor="#24282b" stroked="f">
                    <v:path arrowok="t" o:connecttype="custom" o:connectlocs="0,0;0,0;0,0;0,0;0,0;0,0;0,0;0,0;0,0;225,0;225,0;225,0;225,0;450,0;450,0;225,0;225,0;225,0;0,0" o:connectangles="0,0,0,0,0,0,0,0,0,0,0,0,0,0,0,0,0,0,0"/>
                  </v:shape>
                  <v:shape id="Freeform 1063" o:spid="_x0000_s2101" style="position:absolute;left:343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YxMQA&#10;AADdAAAADwAAAGRycy9kb3ducmV2LnhtbESPQYvCMBSE74L/ITxhb5raZUWqUXRZQU+LVvD6aJ5t&#10;tXkpTaztv98sCB6HmfmGWa47U4mWGldaVjCdRCCIM6tLzhWc0914DsJ5ZI2VZVLQk4P1ajhYYqLt&#10;k4/UnnwuAoRdggoK7+tESpcVZNBNbE0cvKttDPogm1zqBp8BbioZR9FMGiw5LBRY03dB2f30MArS&#10;vT302/R6udv4+HWob7/97adV6mPUbRYgPHX+HX6191rBZxzP4P9Ne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UWMTEAAAA3QAAAA8AAAAAAAAAAAAAAAAAmAIAAGRycy9k&#10;b3ducmV2LnhtbFBLBQYAAAAABAAEAPUAAACJAwAAAAA=&#10;" path="m,l,,1,,,xe" fillcolor="#24282b" stroked="f">
                    <v:path arrowok="t" o:connecttype="custom" o:connectlocs="0,0;0,0;0,0;0,0;0,0;0,0;0,0;0,0;0,0;225,0;225,0;225,0;225,0;225,0;225,0;225,0;225,0;225,0;0,0" o:connectangles="0,0,0,0,0,0,0,0,0,0,0,0,0,0,0,0,0,0,0"/>
                  </v:shape>
                  <v:shape id="Freeform 1064" o:spid="_x0000_s2102" style="position:absolute;left:346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O8cUA&#10;AADdAAAADwAAAGRycy9kb3ducmV2LnhtbESPwW7CMBBE75X4B2uRuBWHIAqkGBRAVD1wgfYDlnib&#10;RMTrYBsIf48rVepxNDNvNItVZxpxI+drywpGwwQEcWF1zaWC76/d6wyED8gaG8uk4EEeVsveywIz&#10;be98oNsxlCJC2GeooAqhzaT0RUUG/dC2xNH7sc5giNKVUju8R7hpZJokb9JgzXGhwpY2FRXn49Uo&#10;kJud/rB5/ujcaWLm68l+e73MlBr0u/wdRKAu/If/2p9awThNp/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47xxQAAAN0AAAAPAAAAAAAAAAAAAAAAAJgCAABkcnMv&#10;ZG93bnJldi54bWxQSwUGAAAAAAQABAD1AAAAigMAAAAA&#10;" path="m,l,,1,,2,,1,,,xe" fillcolor="#24282b" stroked="f">
                    <v:path arrowok="t" o:connecttype="custom" o:connectlocs="0,0;0,0;0,0;0,0;0,0;0,0;0,0;0,0;0,0;225,0;225,0;450,0;450,0;450,0;450,0;450,0;450,0;225,0;0,0" o:connectangles="0,0,0,0,0,0,0,0,0,0,0,0,0,0,0,0,0,0,0"/>
                  </v:shape>
                  <v:shape id="Freeform 1065" o:spid="_x0000_s2103" style="position:absolute;left:349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pLcIA&#10;AADdAAAADwAAAGRycy9kb3ducmV2LnhtbERPy2rCQBTdF/yH4Ra6ayZNsUiaUWqpoKuiEdxeMtc8&#10;507IjDH5e2dR6PJw3tlmMp0YaXC1ZQVvUQyCuLC65lLBOd+9rkA4j6yxs0wKZnKwWS+eMky1vfOR&#10;xpMvRQhhl6KCyvs+ldIVFRl0ke2JA3e1g0Ef4FBKPeA9hJtOJnH8IQ3WHBoq7Om7oqI93YyCfG8P&#10;8za/XlqbHJeHvvmdm59RqZfn6esThKfJ/4v/3Hut4D1JwtzwJjw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x2ktwgAAAN0AAAAPAAAAAAAAAAAAAAAAAJgCAABkcnMvZG93&#10;bnJldi54bWxQSwUGAAAAAAQABAD1AAAAhwMAAAAA&#10;" path="m1,r,l,,1,xe" fillcolor="#24282b" stroked="f">
                    <v:path arrowok="t" o:connecttype="custom" o:connectlocs="225,0;225,0;0,0;0,0;0,0;0,0;0,0;0,0;225,0;225,0;225,0;225,0;225,0;225,0;225,0;225,0;225,0;225,0" o:connectangles="0,0,0,0,0,0,0,0,0,0,0,0,0,0,0,0,0,0"/>
                  </v:shape>
                  <v:shape id="Freeform 1066" o:spid="_x0000_s2104" style="position:absolute;left:352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i/GMUA&#10;AADdAAAADwAAAGRycy9kb3ducmV2LnhtbESPwW7CMBBE70j8g7VIvYHTVCAIGBSoqDhwadoP2MZL&#10;EjVeB9tA+HtcqRLH0cy80aw2vWnFlZxvLCt4nSQgiEurG64UfH/tx3MQPiBrbC2Tgjt52KyHgxVm&#10;2t74k65FqESEsM9QQR1Cl0npy5oM+ontiKN3ss5giNJVUju8RbhpZZokM2mw4bhQY0e7msrf4mIU&#10;yN1ef9g8v/fuZ2oW2+nx/XKeK/Uy6vMliEB9eIb/2wet4C1NF/D3Jj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L8Y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067" o:spid="_x0000_s2105" style="position:absolute;left:3567;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vC8UA&#10;AADdAAAADwAAAGRycy9kb3ducmV2LnhtbERPTWvCQBC9C/0PyxR6kbqpgWKja1ChUFoqJBr0OGTH&#10;JCQ7G7JbTf9991Dw+Hjfq3Q0nbjS4BrLCl5mEQji0uqGKwXHw/vzAoTzyBo7y6Tglxyk64fJChNt&#10;b5zRNfeVCCHsElRQe98nUrqyJoNuZnviwF3sYNAHOFRSD3gL4aaT8yh6lQYbDg019rSrqWzzH6Pg&#10;/Gm2RVuZ3WWRnXT//Tb9KuK9Uk+P42YJwtPo7+J/94dWEM/jsD+8C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a8LxQAAAN0AAAAPAAAAAAAAAAAAAAAAAJgCAABkcnMv&#10;ZG93bnJldi54bWxQSwUGAAAAAAQABAD1AAAAigMAAAAA&#10;" path="m,l,xe" fillcolor="#24282b" stroked="f">
                    <v:path arrowok="t" o:connecttype="custom" o:connectlocs="0,0;0,0;0,0;0,0;0,0;0,0;0,0;0,0;0,0;0,0;0,0;0,0;0,0;0,0;0,0;0,0;0,0;0,0" o:connectangles="0,0,0,0,0,0,0,0,0,0,0,0,0,0,0,0,0,0"/>
                  </v:shape>
                  <v:shape id="Freeform 1068" o:spid="_x0000_s2106" style="position:absolute;left:3582;top:1214;width:29;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lw8YA&#10;AADdAAAADwAAAGRycy9kb3ducmV2LnhtbESPwW7CMBBE70j8g7VIvYEDEYimGJRSpeqBS2k/YBtv&#10;k4h4HWwHkr+vK1XqcTQzbzS7w2BacSPnG8sKlosEBHFpdcOVgs+PYr4F4QOyxtYyKRjJw2E/neww&#10;0/bO73Q7h0pECPsMFdQhdJmUvqzJoF/Yjjh639YZDFG6SmqH9wg3rVwlyUYabDgu1NjRsabycu6N&#10;Anks9KvN83FwX2vz+Lw+vfTXrVIPsyF/AhFoCP/hv/abVpCu0iX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lw8YAAADdAAAADwAAAAAAAAAAAAAAAACYAgAAZHJz&#10;L2Rvd25yZXYueG1sUEsFBgAAAAAEAAQA9QAAAIsDAAAAAA==&#10;" path="m,l,,2,,,xe" fillcolor="#24282b" stroked="f">
                    <v:path arrowok="t" o:connecttype="custom" o:connectlocs="0,0;0,0;0,0;0,0;0,0;0,0;0,0;0,0;0,0;421,0;421,0;421,0;421,0;421,0;421,0;421,0;421,0;421,0;0,0" o:connectangles="0,0,0,0,0,0,0,0,0,0,0,0,0,0,0,0,0,0,0"/>
                  </v:shape>
                  <v:shape id="Freeform 1069" o:spid="_x0000_s2107" style="position:absolute;left:3626;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U58cA&#10;AADdAAAADwAAAGRycy9kb3ducmV2LnhtbESPQWvCQBSE7wX/w/IEL8VsmkBJY1axgiCWFrRKe3xk&#10;n0kw+zZkV43/vlso9DjMzDdMsRhMK67Uu8aygqcoBkFcWt1wpeDwuZ5mIJxH1thaJgV3crCYjx4K&#10;zLW98Y6ue1+JAGGXo4La+y6X0pU1GXSR7YiDd7K9QR9kX0nd4y3ATSuTOH6WBhsOCzV2tKqpPO8v&#10;RsH31rwez5VZnbLdl+7eXx7fjumHUpPxsJyB8DT4//Bfe6MVpEmawO+b8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rlOfHAAAA3QAAAA8AAAAAAAAAAAAAAAAAmAIAAGRy&#10;cy9kb3ducmV2LnhtbFBLBQYAAAAABAAEAPUAAACMAwAAAAA=&#10;" path="m,l,xe" fillcolor="#24282b" stroked="f">
                    <v:path arrowok="t" o:connecttype="custom" o:connectlocs="0,0;0,0;0,0;0,0;0,0;0,0;0,0;0,0;0,0;0,0;0,0;0,0;0,0;0,0;0,0;0,0;0,0;0,0" o:connectangles="0,0,0,0,0,0,0,0,0,0,0,0,0,0,0,0,0,0"/>
                  </v:shape>
                  <v:shape id="Freeform 1070" o:spid="_x0000_s2108" style="position:absolute;left:364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eL8UA&#10;AADdAAAADwAAAGRycy9kb3ducmV2LnhtbESPwW7CMBBE75X4B2uReisORCAaMCiAqDhwKe0HLPE2&#10;iRqvg20g/D1GQuI4mpk3mvmyM424kPO1ZQXDQQKCuLC65lLB78/2YwrCB2SNjWVScCMPy0XvbY6Z&#10;tlf+psshlCJC2GeooAqhzaT0RUUG/cC2xNH7s85giNKVUju8Rrhp5ChJJtJgzXGhwpbWFRX/h7NR&#10;INdb/WXz/Na549h8rsb7zfk0Veq93+UzEIG68Ao/2zutIB2lKTze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R4v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071" o:spid="_x0000_s2109" style="position:absolute;left:3686;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pCMcA&#10;AADdAAAADwAAAGRycy9kb3ducmV2LnhtbESP3WrCQBSE7wu+w3IKvZG6qRHRNKtYoVAqClpFLw/Z&#10;kx/Mng3ZraZv7wpCL4eZ+YZJ552pxYVaV1lW8DaIQBBnVldcKNj/fL5OQDiPrLG2TAr+yMF81ntK&#10;MdH2ylu67HwhAoRdggpK75tESpeVZNANbEMcvNy2Bn2QbSF1i9cAN7UcRtFYGqw4LJTY0LKk7Lz7&#10;NQpO3+bjcC7MMp9sj7pZT/urQ7xR6uW5W7yD8NT5//Cj/aUVxMN4BP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OqQjHAAAA3QAAAA8AAAAAAAAAAAAAAAAAmAIAAGRy&#10;cy9kb3ducmV2LnhtbFBLBQYAAAAABAAEAPUAAACMAwAAAAA=&#10;" path="m,l,xe" fillcolor="#24282b" stroked="f">
                    <v:path arrowok="t" o:connecttype="custom" o:connectlocs="0,0;0,0;0,0;0,0;0,0;0,0;0,0;0,0;0,0;0,0;0,0;0,0;0,0;0,0;0,0;0,0;0,0;0,0" o:connectangles="0,0,0,0,0,0,0,0,0,0,0,0,0,0,0,0,0,0"/>
                  </v:shape>
                  <v:shape id="Freeform 1072" o:spid="_x0000_s2110" style="position:absolute;left:370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jwMUA&#10;AADdAAAADwAAAGRycy9kb3ducmV2LnhtbESPwW7CMBBE75X4B2uRuBUHUCoaMCiAQBx6AfoBS7xN&#10;osbrYBsIf48rVeI4mpk3mvmyM424kfO1ZQWjYQKCuLC65lLB92n7PgXhA7LGxjIpeJCH5aL3NsdM&#10;2zsf6HYMpYgQ9hkqqEJoMyl9UZFBP7QtcfR+rDMYonSl1A7vEW4aOU6SD2mw5rhQYUvriorf49Uo&#10;kOut3tk8f3TunJrPVfq1uV6mSg36XT4DEagLr/B/e68VTMaTFP7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3CPA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073" o:spid="_x0000_s2111" style="position:absolute;left:374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OGcQA&#10;AADdAAAADwAAAGRycy9kb3ducmV2LnhtbESPQYvCMBSE7wv+h/AEb2tqZUWqUVRW0NOiFbw+mmdb&#10;bV5Kk63tv98sCB6HmfmGWa47U4mWGldaVjAZRyCIM6tLzhVc0v3nHITzyBory6SgJwfr1eBjiYm2&#10;Tz5Re/a5CBB2CSoovK8TKV1WkEE3tjVx8G62MeiDbHKpG3wGuKlkHEUzabDksFBgTbuCssf51yhI&#10;D/bYb9Pb9WHj09exvv/09+9WqdGw2yxAeOr8O/xqH7SCaTydwf+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zhnEAAAA3QAAAA8AAAAAAAAAAAAAAAAAmAIAAGRycy9k&#10;b3ducmV2LnhtbFBLBQYAAAAABAAEAPUAAACJAwAAAAA=&#10;" path="m,l,,1,,,xe" fillcolor="#24282b" stroked="f">
                    <v:path arrowok="t" o:connecttype="custom" o:connectlocs="0,0;0,0;0,0;0,0;0,0;0,0;0,0;0,0;0,0;0,0;0,0;0,0;225,0;225,0;225,0;225,0;0,0;0,0" o:connectangles="0,0,0,0,0,0,0,0,0,0,0,0,0,0,0,0,0,0"/>
                  </v:shape>
                  <v:shape id="Freeform 1074" o:spid="_x0000_s2112" style="position:absolute;left:376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YLMYA&#10;AADdAAAADwAAAGRycy9kb3ducmV2LnhtbESPwW7CMBBE70j9B2sr9QZOQVAIMSgFUXHopZQPWOJt&#10;EjVep7YD4e9xJSSOo5l5o8nWvWnEmZyvLSt4HSUgiAuray4VHL93wzkIH5A1NpZJwZU8rFdPgwxT&#10;bS/8RedDKEWEsE9RQRVCm0rpi4oM+pFtiaP3Y53BEKUrpXZ4iXDTyHGSzKTBmuNChS1tKip+D51R&#10;IDc7/WHz/Nq709Qs3qef2+5vrtTLc58vQQTqwyN8b++1gsl48gb/b+IT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IYLMYAAADdAAAADwAAAAAAAAAAAAAAAACYAgAAZHJz&#10;L2Rvd25yZXYueG1sUEsFBgAAAAAEAAQA9QAAAIsDAAAAAA==&#10;" path="m1,r,l,,1,,2,,1,xe" fillcolor="#24282b" stroked="f">
                    <v:path arrowok="t" o:connecttype="custom" o:connectlocs="225,0;225,0;0,0;0,0;0,0;0,0;0,0;0,0;225,0;450,0;450,0;450,0;450,0;450,0;450,0;450,0;450,0;450,0;225,0" o:connectangles="0,0,0,0,0,0,0,0,0,0,0,0,0,0,0,0,0,0,0"/>
                  </v:shape>
                  <v:shape id="Freeform 1075" o:spid="_x0000_s2113" style="position:absolute;left:380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8MIA&#10;AADdAAAADwAAAGRycy9kb3ducmV2LnhtbERPy2rCQBTdF/yH4QrumkkjlpJmlCoVdFU0hW4vmWue&#10;cydkpjH5e2dR6PJw3tluMp0YaXC1ZQUvUQyCuLC65lLBd358fgPhPLLGzjIpmMnBbrt4yjDV9s4X&#10;Gq++FCGEXYoKKu/7VEpXVGTQRbYnDtzNDgZ9gEMp9YD3EG46mcTxqzRYc2iosKdDRUV7/TUK8pM9&#10;z/v89tPa5LI5983X3HyOSq2W08c7CE+T/xf/uU9awTpZh7nhTXg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wwgAAAN0AAAAPAAAAAAAAAAAAAAAAAJgCAABkcnMvZG93&#10;bnJldi54bWxQSwUGAAAAAAQABAD1AAAAhwMAAAAA&#10;" path="m,l,,1,,,xe" fillcolor="#24282b" stroked="f">
                    <v:path arrowok="t" o:connecttype="custom" o:connectlocs="0,0;0,0;0,0;0,0;0,0;0,0;0,0;0,0;0,0;0,0;225,0;225,0;225,0;225,0;225,0;225,0;225,0;225,0;0,0" o:connectangles="0,0,0,0,0,0,0,0,0,0,0,0,0,0,0,0,0,0,0"/>
                  </v:shape>
                  <v:shape id="Freeform 1076" o:spid="_x0000_s2114" style="position:absolute;left:382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pxcUA&#10;AADdAAAADwAAAGRycy9kb3ducmV2LnhtbESPzW7CMBCE75V4B2uRuBUHEBWkGBRAoB564ecBtvGS&#10;RMTrYBsIb18jIXEczcw3mtmiNbW4kfOVZQWDfgKCOLe64kLB8bD5nIDwAVljbZkUPMjDYt75mGGq&#10;7Z13dNuHQkQI+xQVlCE0qZQ+L8mg79uGOHon6wyGKF0htcN7hJtaDpPkSxqsOC6U2NCqpPy8vxoF&#10;crXRW5tlj9b9jc10Of5dXy8TpXrdNvsGEagN7/Cr/aMVjIajKTzfx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SnFxQAAAN0AAAAPAAAAAAAAAAAAAAAAAJgCAABkcnMv&#10;ZG93bnJldi54bWxQSwUGAAAAAAQABAD1AAAAigMAAAAA&#10;" path="m1,r,l,,1,,2,,1,xe" fillcolor="#24282b" stroked="f">
                    <v:path arrowok="t" o:connecttype="custom" o:connectlocs="225,0;225,0;225,0;0,0;0,0;0,0;0,0;225,0;225,0;450,0;450,0;450,0;450,0;450,0;450,0;450,0;450,0;450,0;225,0" o:connectangles="0,0,0,0,0,0,0,0,0,0,0,0,0,0,0,0,0,0,0"/>
                  </v:shape>
                  <v:shape id="Freeform 1077" o:spid="_x0000_s2115" style="position:absolute;left:386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Ai8IA&#10;AADdAAAADwAAAGRycy9kb3ducmV2LnhtbERPTYvCMBC9L/gfwgje1tS6K1KNoouCnhat4HVoxrba&#10;TEqTre2/3xwEj4/3vVx3phItNa60rGAyjkAQZ1aXnCu4pPvPOQjnkTVWlklBTw7Wq8HHEhNtn3yi&#10;9uxzEULYJaig8L5OpHRZQQbd2NbEgbvZxqAPsMmlbvAZwk0l4yiaSYMlh4YCa/opKHuc/4yC9GCP&#10;/Ta9XR82Pn0f6/tvf9+1So2G3WYBwlPn3+KX+6AVTOOvsD+8C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oCLwgAAAN0AAAAPAAAAAAAAAAAAAAAAAJgCAABkcnMvZG93&#10;bnJldi54bWxQSwUGAAAAAAQABAD1AAAAhwMAAAAA&#10;" path="m,l,,1,,,xe" fillcolor="#24282b" stroked="f">
                    <v:path arrowok="t" o:connecttype="custom" o:connectlocs="0,0;0,0;0,0;0,0;0,0;0,0;0,0;0,0;0,0;225,0;225,0;225,0;225,0;225,0;225,0;225,0;225,0;225,0;0,0" o:connectangles="0,0,0,0,0,0,0,0,0,0,0,0,0,0,0,0,0,0,0"/>
                  </v:shape>
                  <v:shape id="Freeform 1078" o:spid="_x0000_s2116" style="position:absolute;left:389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lEMUA&#10;AADdAAAADwAAAGRycy9kb3ducmV2LnhtbESPQWvCQBSE7wX/w/IEb3VjtEWiq2hR0FPRCF4f2WcS&#10;zb4N2W1M/r1bKPQ4zMw3zHLdmUq01LjSsoLJOAJBnFldcq7gku7f5yCcR9ZYWSYFPTlYrwZvS0y0&#10;ffKJ2rPPRYCwS1BB4X2dSOmyggy6sa2Jg3ezjUEfZJNL3eAzwE0l4yj6lAZLDgsF1vRVUPY4/xgF&#10;6cEe+216uz5sfPo41vfv/r5rlRoNu80ChKfO/4f/2getYBrPJvD7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IiUQ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079" o:spid="_x0000_s2117" style="position:absolute;left:392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Z8UA&#10;AADdAAAADwAAAGRycy9kb3ducmV2LnhtbESPQWvCQBSE7wX/w/IEb3VjbEWiq2hR0FPRCF4f2WcS&#10;zb4N2W1M/n23UPA4zMw3zHLdmUq01LjSsoLJOAJBnFldcq7gku7f5yCcR9ZYWSYFPTlYrwZvS0y0&#10;ffKJ2rPPRYCwS1BB4X2dSOmyggy6sa2Jg3ezjUEfZJNL3eAzwE0l4yiaSYMlh4UCa/oqKHucf4yC&#10;9GCP/Ta9XR82Pn0e6/t3f9+1So2G3WYBwlPnX+H/9kErmMYfMfy9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Ltn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080" o:spid="_x0000_s2118" style="position:absolute;left:395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tUsUA&#10;AADdAAAADwAAAGRycy9kb3ducmV2LnhtbESPzW7CMBCE70i8g7VIvRWHX9E0BqUgqh56KfQBtvGS&#10;RMTrYDsQ3r6uVInjaGa+0WSb3jTiSs7XlhVMxgkI4sLqmksF38f98wqED8gaG8uk4E4eNuvhIMNU&#10;2xt/0fUQShEh7FNUUIXQplL6oiKDfmxb4uidrDMYonSl1A5vEW4aOU2SpTRYc1yosKVtRcX50BkF&#10;crvX7zbP7737WZiXt8XnrruslHoa9fkriEB9eIT/2x9awWw6n8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21SxQAAAN0AAAAPAAAAAAAAAAAAAAAAAJgCAABkcnMv&#10;ZG93bnJldi54bWxQSwUGAAAAAAQABAD1AAAAigMAAAAA&#10;" path="m,l,,1,,2,,1,,,xe" fillcolor="#24282b" stroked="f">
                    <v:path arrowok="t" o:connecttype="custom" o:connectlocs="0,0;0,0;0,0;0,0;0,0;0,0;0,0;0,0;0,0;225,0;225,0;225,0;450,0;450,0;450,0;450,0;225,0;225,0;0,0" o:connectangles="0,0,0,0,0,0,0,0,0,0,0,0,0,0,0,0,0,0,0"/>
                  </v:shape>
                  <v:shape id="Freeform 1081" o:spid="_x0000_s2119" style="position:absolute;left:398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GiMUA&#10;AADdAAAADwAAAGRycy9kb3ducmV2LnhtbESPQWvCQBSE7wX/w/IEb3VjtEWiq9iioKeiEbw+ss8k&#10;mn0bsmtM/r1bKPQ4zMw3zHLdmUq01LjSsoLJOAJBnFldcq7gnO7e5yCcR9ZYWSYFPTlYrwZvS0y0&#10;ffKR2pPPRYCwS1BB4X2dSOmyggy6sa2Jg3e1jUEfZJNL3eAzwE0l4yj6lAZLDgsF1vRdUHY/PYyC&#10;dG8P/Vd6vdxtfPw41Lef/rZtlRoNu80ChKfO/4f/2nutYBrPZvD7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VYaIxQAAAN0AAAAPAAAAAAAAAAAAAAAAAJgCAABkcnMv&#10;ZG93bnJldi54bWxQSwUGAAAAAAQABAD1AAAAigMAAAAA&#10;" path="m1,l,,1,xe" fillcolor="#24282b" stroked="f">
                    <v:path arrowok="t" o:connecttype="custom" o:connectlocs="225,0;0,0;0,0;0,0;0,0;0,0;0,0;0,0;0,0;225,0;225,0;225,0;225,0;225,0;225,0;225,0;225,0;225,0" o:connectangles="0,0,0,0,0,0,0,0,0,0,0,0,0,0,0,0,0,0"/>
                  </v:shape>
                  <v:shape id="Freeform 1082" o:spid="_x0000_s2120" style="position:absolute;left:401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QvcUA&#10;AADdAAAADwAAAGRycy9kb3ducmV2LnhtbESPwW7CMBBE75X4B2uReisOlCBIMSiAqDhwgfYDlnib&#10;RMTrYBsIf18jVepxNDNvNPNlZxpxI+drywqGgwQEcWF1zaWC76/t2xSED8gaG8uk4EEeloveyxwz&#10;be98oNsxlCJC2GeooAqhzaT0RUUG/cC2xNH7sc5giNKVUju8R7hp5ChJJtJgzXGhwpbWFRXn49Uo&#10;kOut/rR5/ujcKTWzVbrfXC9TpV77Xf4BIlAX/sN/7Z1W8D4ap/B8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2lC9xQAAAN0AAAAPAAAAAAAAAAAAAAAAAJgCAABkcnMv&#10;ZG93bnJldi54bWxQSwUGAAAAAAQABAD1AAAAigMAAAAA&#10;" path="m,l,,1,,2,,,xe" fillcolor="#24282b" stroked="f">
                    <v:path arrowok="t" o:connecttype="custom" o:connectlocs="0,0;0,0;0,0;0,0;0,0;0,0;0,0;0,0;0,0;225,0;450,0;450,0;450,0;450,0;450,0;450,0;450,0;450,0;0,0" o:connectangles="0,0,0,0,0,0,0,0,0,0,0,0,0,0,0,0,0,0,0"/>
                  </v:shape>
                  <v:shape id="Freeform 1083" o:spid="_x0000_s2121" style="position:absolute;left:404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9ZMUA&#10;AADdAAAADwAAAGRycy9kb3ducmV2LnhtbESPQWvCQBSE7wX/w/IEb3VjtCLRVbQo6KloCl4f2WcS&#10;zb4N2W1M/r1bKPQ4zMw3zGrTmUq01LjSsoLJOAJBnFldcq7gOz28L0A4j6yxskwKenKwWQ/eVpho&#10;++QztRefiwBhl6CCwvs6kdJlBRl0Y1sTB+9mG4M+yCaXusFngJtKxlE0lwZLDgsF1vRZUPa4/BgF&#10;6dGe+l16uz5sfP441fev/r5vlRoNu+0ShKfO/4f/2ketYBrP5vD7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71kxQAAAN0AAAAPAAAAAAAAAAAAAAAAAJgCAABkcnMv&#10;ZG93bnJldi54bWxQSwUGAAAAAAQABAD1AAAAigMAAAAA&#10;" path="m1,r,l,,1,xe" fillcolor="#24282b" stroked="f">
                    <v:path arrowok="t" o:connecttype="custom" o:connectlocs="225,0;225,0;225,0;0,0;0,0;0,0;0,0;225,0;225,0;225,0;225,0;225,0;225,0;225,0;225,0;225,0;225,0;225,0" o:connectangles="0,0,0,0,0,0,0,0,0,0,0,0,0,0,0,0,0,0"/>
                  </v:shape>
                  <v:shape id="Freeform 1084" o:spid="_x0000_s2122" style="position:absolute;left:407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rUcYA&#10;AADdAAAADwAAAGRycy9kb3ducmV2LnhtbESPwW7CMBBE75X6D9ZW4gZOoVAIcVAAUfXQC7QfsI2X&#10;JCJep7aB8Pd1JaQeRzPzRpOtetOKCznfWFbwPEpAEJdWN1wp+PrcDecgfEDW2FomBTfysMofHzJM&#10;tb3yni6HUIkIYZ+igjqELpXSlzUZ9CPbEUfvaJ3BEKWrpHZ4jXDTynGSzKTBhuNCjR1taipPh7NR&#10;IDc7/WaL4ta776lZrKcf2/PPXKnBU18sQQTqw3/43n7XCibjl1f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RrUcYAAADdAAAADwAAAAAAAAAAAAAAAACYAgAAZHJz&#10;L2Rvd25yZXYueG1sUEsFBgAAAAAEAAQA9QAAAIsDAAAAAA==&#10;" path="m,l,,2,,,xe" fillcolor="#24282b" stroked="f">
                    <v:path arrowok="t" o:connecttype="custom" o:connectlocs="0,0;0,0;0,0;0,0;0,0;0,0;0,0;0,0;0,0;450,0;450,0;450,0;450,0;450,0;450,0;450,0;450,0;450,0;0,0" o:connectangles="0,0,0,0,0,0,0,0,0,0,0,0,0,0,0,0,0,0,0"/>
                  </v:shape>
                  <v:shape id="Freeform 1085" o:spid="_x0000_s2123" style="position:absolute;left:4121;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QcMMA&#10;AADdAAAADwAAAGRycy9kb3ducmV2LnhtbERPy4rCMBTdC/5DuIKbQVN1EK1GUUEYZlDwhS4vzbUt&#10;NjeliVr/3iwGXB7OezqvTSEeVLncsoJeNwJBnFidc6rgeFh3RiCcR9ZYWCYFL3IwnzUbU4y1ffKO&#10;HnufihDCLkYFmfdlLKVLMjLourYkDtzVVgZ9gFUqdYXPEG4K2Y+ioTSYc2jIsKRVRsltfzcKLr9m&#10;ebqlZnUd7c663Iy//k6DrVLtVr2YgPBU+4/43/2jFQz632Fu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XQcMMAAADdAAAADwAAAAAAAAAAAAAAAACYAgAAZHJzL2Rv&#10;d25yZXYueG1sUEsFBgAAAAAEAAQA9QAAAIgDAAAAAA==&#10;" path="m,l,xe" fillcolor="#24282b" stroked="f">
                    <v:path arrowok="t" o:connecttype="custom" o:connectlocs="0,0;0,0;0,0;0,0;0,0;0,0;0,0;0,0;0,0;0,0;0,0;0,0;0,0;0,0;0,0;0,0;0,0;0,0" o:connectangles="0,0,0,0,0,0,0,0,0,0,0,0,0,0,0,0,0,0"/>
                  </v:shape>
                  <v:shape id="Freeform 1086" o:spid="_x0000_s2124" style="position:absolute;left:413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auMUA&#10;AADdAAAADwAAAGRycy9kb3ducmV2LnhtbESPzW7CMBCE75V4B2uRuIHDr0iKQSmIqodeCn2AbbxN&#10;IuJ1ajsQ3r6uhNTjaGa+0Wx2vWnElZyvLSuYThIQxIXVNZcKPs/H8RqED8gaG8uk4E4edtvB0wYz&#10;bW/8QddTKEWEsM9QQRVCm0npi4oM+oltiaP3bZ3BEKUrpXZ4i3DTyFmSrKTBmuNChS3tKyoup84o&#10;kPujfrV5fu/d19KkL8v3Q/ezVmo07PNnEIH68B9+tN+0gvlskcLfm/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1q4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087" o:spid="_x0000_s2125" style="position:absolute;left:4181;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Kq8MA&#10;AADdAAAADwAAAGRycy9kb3ducmV2LnhtbERPy4rCMBTdC/5DuIKbQVOVEa1GUUEYZlDwhS4vzbUt&#10;NjeliVr/3iwGXB7OezqvTSEeVLncsoJeNwJBnFidc6rgeFh3RiCcR9ZYWCYFL3IwnzUbU4y1ffKO&#10;HnufihDCLkYFmfdlLKVLMjLourYkDtzVVgZ9gFUqdYXPEG4K2Y+ioTSYc2jIsKRVRsltfzcKLr9m&#10;ebqlZnUd7c663Iy//k6DrVLtVr2YgPBU+4/43/2jFQz632F/eBOe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Kq8MAAADdAAAADwAAAAAAAAAAAAAAAACYAgAAZHJzL2Rv&#10;d25yZXYueG1sUEsFBgAAAAAEAAQA9QAAAIgDAAAAAA==&#10;" path="m,l,xe" fillcolor="#24282b" stroked="f">
                    <v:path arrowok="t" o:connecttype="custom" o:connectlocs="0,0;0,0;0,0;0,0;0,0;0,0;0,0;0,0;0,0;0,0;0,0;0,0;0,0;0,0;0,0;0,0;0,0;0,0" o:connectangles="0,0,0,0,0,0,0,0,0,0,0,0,0,0,0,0,0,0"/>
                  </v:shape>
                  <v:rect id="Rectangle 1088" o:spid="_x0000_s2126"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bM8gA&#10;AADdAAAADwAAAGRycy9kb3ducmV2LnhtbESPQWvCQBSE74X+h+UVvEjdmKJI6iYUqRKoHrQt9PjI&#10;viap2bcxu2r8964g9DjMzDfMPOtNI07UudqygvEoAkFcWF1zqeDrc/k8A+E8ssbGMim4kIMsfXyY&#10;Y6Ltmbd02vlSBAi7BBVU3reJlK6oyKAb2ZY4eL+2M+iD7EqpOzwHuGlkHEVTabDmsFBhS4uKiv3u&#10;aBTICcf9YbHfrKPVRz57/1v+5MNvpQZP/dsrCE+9/w/f27lW8BJPxnB7E56ATK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BpszyAAAAN0AAAAPAAAAAAAAAAAAAAAAAJgCAABk&#10;cnMvZG93bnJldi54bWxQSwUGAAAAAAQABAD1AAAAjQMAAAAA&#10;" fillcolor="#a0a6ad" stroked="f"/>
                  <v:rect id="Rectangle 1089" o:spid="_x0000_s2127"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QFRMcA&#10;AADdAAAADwAAAGRycy9kb3ducmV2LnhtbESPQWvCQBSE7wX/w/IKXqRuTFEkuoqISqD2UK3g8ZF9&#10;JqnZtzG7avrvu4LQ4zAz3zDTeWsqcaPGlZYVDPoRCOLM6pJzBd/79dsYhPPIGivLpOCXHMxnnZcp&#10;Jtre+YtuO5+LAGGXoILC+zqR0mUFGXR9WxMH72Qbgz7IJpe6wXuAm0rGUTSSBksOCwXWtCwoO++u&#10;RoEcctxelufPbbT5SMern/Ux7R2U6r62iwkIT63/Dz/bqVbwHg9jeLwJT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UBUTHAAAA3QAAAA8AAAAAAAAAAAAAAAAAmAIAAGRy&#10;cy9kb3ducmV2LnhtbFBLBQYAAAAABAAEAPUAAACMAwAAAAA=&#10;" fillcolor="#a0a6ad" stroked="f"/>
                  <v:rect id="Rectangle 1090" o:spid="_x0000_s2128"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g38gA&#10;AADdAAAADwAAAGRycy9kb3ducmV2LnhtbESPQWvCQBSE74X+h+UVvEjdmKBI6ioiVQLqQdtCj4/s&#10;a5KafZtmV5P++64g9DjMzDfMfNmbWlypdZVlBeNRBII4t7riQsH72+Z5BsJ5ZI21ZVLwSw6Wi8eH&#10;Oabadnyk68kXIkDYpaig9L5JpXR5SQbdyDbEwfuyrUEfZFtI3WIX4KaWcRRNpcGKw0KJDa1Lys+n&#10;i1EgJxz3P+vzYR9td9ns9XvzmQ0/lBo89asXEJ56/x++tzOtIIknCdzehCc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mKDfyAAAAN0AAAAPAAAAAAAAAAAAAAAAAJgCAABk&#10;cnMvZG93bnJldi54bWxQSwUGAAAAAAQABAD1AAAAjQMAAAAA&#10;" fillcolor="#a0a6ad" stroked="f"/>
                  <v:rect id="Rectangle 1091" o:spid="_x0000_s2129"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tI6sMA&#10;AADdAAAADwAAAGRycy9kb3ducmV2LnhtbESPQWvCQBSE74X+h+UVvNVNYpWSuoYiaHvViL0+ss8k&#10;JPs2ZNck/vuuIHgcZuYbZp1NphUD9a62rCCeRyCIC6trLhWc8t37JwjnkTW2lknBjRxkm9eXNaba&#10;jnyg4ehLESDsUlRQed+lUrqiIoNubjvi4F1sb9AH2ZdS9zgGuGllEkUrabDmsFBhR9uKiuZ4NQrO&#10;TSy3eDPRT85Fsk/+5HXZXJSavU3fXyA8Tf4ZfrR/tYJFsvyA+5v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tI6sMAAADdAAAADwAAAAAAAAAAAAAAAACYAgAAZHJzL2Rv&#10;d25yZXYueG1sUEsFBgAAAAAEAAQA9QAAAIgDAAAAAA==&#10;" fillcolor="#a1a6ae" stroked="f"/>
                  <v:rect id="Rectangle 1092" o:spid="_x0000_s2130"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tccIA&#10;AADdAAAADwAAAGRycy9kb3ducmV2LnhtbESPzarCMBSE94LvEI7gzqZWKpdqFBHUu/UH7/bQHNvS&#10;5qQ0UevbmwuCy2FmvmGW69404kGdqywrmEYxCOLc6ooLBZfzbvIDwnlkjY1lUvAiB+vVcLDETNsn&#10;H+lx8oUIEHYZKii9bzMpXV6SQRfZljh4N9sZ9EF2hdQdPgPcNDKJ47k0WHFYKLGlbUl5fbobBdd6&#10;Krf4MvHhzHmyT/7kPa1vSo1H/WYBwlPvv+FP+1crmCVpCv9vw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p+1xwgAAAN0AAAAPAAAAAAAAAAAAAAAAAJgCAABkcnMvZG93&#10;bnJldi54bWxQSwUGAAAAAAQABAD1AAAAhwMAAAAA&#10;" fillcolor="#a1a6ae" stroked="f"/>
                  <v:rect id="Rectangle 1093" o:spid="_x0000_s2131"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IYsMA&#10;AADdAAAADwAAAGRycy9kb3ducmV2LnhtbESPQYvCMBSE78L+h/AWvGm6yopWoyyC4sXDVvH8bJ5t&#10;afNSm2irv36zIHgc5psZZrHqTCXu1LjCsoKvYQSCOLW64EzB8bAZTEE4j6yxskwKHuRgtfzoLTDW&#10;tuVfuic+E6GEXYwKcu/rWEqX5mTQDW1NHLyLbQz6IJtM6gbbUG4qOYqiiTRYcFjIsaZ1TmmZ3IwC&#10;fdJPX16f23ba7c9llNSz8ehbqf5n9zMH4anzb/iV3mkFAZrA/5vw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zIYsMAAADdAAAADwAAAAAAAAAAAAAAAACYAgAAZHJzL2Rv&#10;d25yZXYueG1sUEsFBgAAAAAEAAQA9QAAAIgDAAAAAA==&#10;" fillcolor="#a1a7af" stroked="f"/>
                  <v:rect id="Rectangle 1094" o:spid="_x0000_s2132"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8McA&#10;AADdAAAADwAAAGRycy9kb3ducmV2LnhtbESPT2sCMRTE74V+h/AKvYhm1fqH1ShSEXpooa7i+bF5&#10;blY3L+sm1fXbNwWhx2FmfsPMl62txJUaXzpW0O8lIIhzp0suFOx3m+4UhA/IGivHpOBOHpaL56c5&#10;ptrdeEvXLBQiQtinqMCEUKdS+tyQRd9zNXH0jq6xGKJsCqkbvEW4reQgScbSYslxwWBN74byc/Zj&#10;FWSb7/Pb12l96Aw/LR2MPF1W97VSry/tagYiUBv+w4/2h1YwHIwm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zHfDHAAAA3QAAAA8AAAAAAAAAAAAAAAAAmAIAAGRy&#10;cy9kb3ducmV2LnhtbFBLBQYAAAAABAAEAPUAAACMAwAAAAA=&#10;" fillcolor="#a3a8b0" stroked="f"/>
                  <v:rect id="Rectangle 1095" o:spid="_x0000_s2133"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in8QA&#10;AADdAAAADwAAAGRycy9kb3ducmV2LnhtbERPy4rCMBTdD/gP4QruxtSKo1SjiDAPXMzQqri9NNe2&#10;2tyUJmr16yeLgVkeznux6kwtbtS6yrKC0TACQZxbXXGhYL97f52BcB5ZY22ZFDzIwWrZe1lgou2d&#10;U7plvhAhhF2CCkrvm0RKl5dk0A1tQxy4k20N+gDbQuoW7yHc1DKOojdpsOLQUGJDm5LyS3Y1Cq6H&#10;uN5mT3tMZ5/T6Puncuf0I1dq0O/WcxCeOv8v/nN/aQXjeBLmhjfh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IIp/EAAAA3QAAAA8AAAAAAAAAAAAAAAAAmAIAAGRycy9k&#10;b3ducmV2LnhtbFBLBQYAAAAABAAEAPUAAACJAwAAAAA=&#10;" fillcolor="#a4a9b0" stroked="f"/>
                  <v:rect id="Rectangle 1096" o:spid="_x0000_s2134" style="position:absolute;left:330;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8pHcYA&#10;AADdAAAADwAAAGRycy9kb3ducmV2LnhtbESPQWvCQBSE7wX/w/KE3urGSEWjq9ii4MEeakTw9sg+&#10;k5js25DdauyvdwtCj8PMfMPMl52pxZVaV1pWMBxEIIgzq0vOFRzSzdsEhPPIGmvLpOBODpaL3ssc&#10;E21v/E3Xvc9FgLBLUEHhfZNI6bKCDLqBbYiDd7atQR9km0vd4i3ATS3jKBpLgyWHhQIb+iwoq/Y/&#10;RsGxWt+/0t/68pFOpk18QlntWCr12u9WMxCeOv8ffra3WsEofp/C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8pHcYAAADdAAAADwAAAAAAAAAAAAAAAACYAgAAZHJz&#10;L2Rvd25yZXYueG1sUEsFBgAAAAAEAAQA9QAAAIsDAAAAAA==&#10;" fillcolor="#a5aab1" stroked="f"/>
                  <v:rect id="Rectangle 1097" o:spid="_x0000_s2135"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5m+8MA&#10;AADdAAAADwAAAGRycy9kb3ducmV2LnhtbERP3WrCMBS+H/gO4QjezdSfFalGkeFAcAzW+QDH5tgU&#10;m5PSRFt9+uVC8PLj+19teluLG7W+cqxgMk5AEBdOV1wqOP59vS9A+ICssXZMCu7kYbMevK0w067j&#10;X7rloRQxhH2GCkwITSalLwxZ9GPXEEfu7FqLIcK2lLrFLobbWk6TJJUWK44NBhv6NFRc8qtVsPhw&#10;19kx/5nv0u/wOHS7+ckke6VGw367BBGoDy/x073XCmbTNO6Pb+IT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5m+8MAAADdAAAADwAAAAAAAAAAAAAAAACYAgAAZHJzL2Rv&#10;d25yZXYueG1sUEsFBgAAAAAEAAQA9QAAAIgDAAAAAA==&#10;" fillcolor="#a9adb3" stroked="f"/>
                  <v:rect id="Rectangle 1098" o:spid="_x0000_s2136"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yVMUA&#10;AADdAAAADwAAAGRycy9kb3ducmV2LnhtbESPwWrDMBBE74X8g9hAbo1sF9LgWAkmEPChl7o95LhY&#10;a8uttTKWkjj5+qpQ6HGYmTdMcZjtIK40+d6xgnSdgCBunO65U/D5cXregvABWePgmBTcycNhv3gq&#10;MNfuxu90rUMnIoR9jgpMCGMupW8MWfRrNxJHr3WTxRDl1Ek94S3C7SCzJNlIiz3HBYMjHQ013/XF&#10;Kpi/7lXVmGyQr49z2dv67dKiV2q1nMsdiEBz+A//tSut4CXbpPD7Jj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UxQAAAN0AAAAPAAAAAAAAAAAAAAAAAJgCAABkcnMv&#10;ZG93bnJldi54bWxQSwUGAAAAAAQABAD1AAAAigMAAAAA&#10;" fillcolor="#aaaeb4" stroked="f"/>
                  <v:rect id="Rectangle 1099" o:spid="_x0000_s2137"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4esQA&#10;AADdAAAADwAAAGRycy9kb3ducmV2LnhtbESPT4vCMBTE7wt+h/CEva2pFaRUo4gg7NE/i+jtkTzb&#10;avNSmmzb9dObhYU9DjPzG2a5HmwtOmp95VjBdJKAINbOVFwo+DrtPjIQPiAbrB2Tgh/ysF6N3paY&#10;G9fzgbpjKESEsM9RQRlCk0vpdUkW/cQ1xNG7udZiiLItpGmxj3BbyzRJ5tJixXGhxIa2JenH8dsq&#10;yPrnuSvO2ayii77j/u5P10Er9T4eNgsQgYbwH/5rfxoFs3Sewu+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LOHrEAAAA3QAAAA8AAAAAAAAAAAAAAAAAmAIAAGRycy9k&#10;b3ducmV2LnhtbFBLBQYAAAAABAAEAPUAAACJAwAAAAA=&#10;" fillcolor="#acafb6" stroked="f"/>
                  <v:rect id="Rectangle 1100" o:spid="_x0000_s2138"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lRMUA&#10;AADdAAAADwAAAGRycy9kb3ducmV2LnhtbESPQYvCMBSE78L+h/AWvGmqgkjXKKLsopeCVVi8PZtn&#10;W2xeahNt/fdmYcHjMDPfMPNlZyrxoMaVlhWMhhEI4szqknMFx8P3YAbCeWSNlWVS8CQHy8VHb46x&#10;ti3v6ZH6XAQIuxgVFN7XsZQuK8igG9qaOHgX2xj0QTa51A22AW4qOY6iqTRYclgosKZ1Qdk1vRsF&#10;Z3mxs9/rcafv7SY93Q7JKflJlOp/dqsvEJ46/w7/t7dawWQ8ncDf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qVExQAAAN0AAAAPAAAAAAAAAAAAAAAAAJgCAABkcnMv&#10;ZG93bnJldi54bWxQSwUGAAAAAAQABAD1AAAAigMAAAAA&#10;" fillcolor="#adb0b7" stroked="f"/>
                  <v:rect id="Rectangle 1101" o:spid="_x0000_s2139"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448YA&#10;AADdAAAADwAAAGRycy9kb3ducmV2LnhtbESPT0sDMRTE74LfIbyCN5tt1W1ZmxYRhYJe7D/w9rp5&#10;3SzdvIQkbtdvbwTB4zAzv2EWq8F2oqcQW8cKJuMCBHHtdMuNgt329XYOIiZkjZ1jUvBNEVbL66sF&#10;Vtpd+IP6TWpEhnCsUIFJyVdSxtqQxTh2njh7JxcspixDI3XAS4bbTk6LopQWW84LBj09G6rPmy+r&#10;YHZ+eD/0L96v95PwaXV5lOb4ptTNaHh6BJFoSP/hv/ZaK7iblv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V448YAAADdAAAADwAAAAAAAAAAAAAAAACYAgAAZHJz&#10;L2Rvd25yZXYueG1sUEsFBgAAAAAEAAQA9QAAAIsDAAAAAA==&#10;" fillcolor="#aeb2b9" stroked="f"/>
                  <v:rect id="Rectangle 1102" o:spid="_x0000_s2140"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ii78MA&#10;AADdAAAADwAAAGRycy9kb3ducmV2LnhtbESPQWsCMRSE7wX/Q3iCt5rVpSKrUUqh4K3UVr0+Ns/d&#10;pcnLmrzq+u+bQqHHYWa+YdbbwTt1pZi6wAZm0wIUcR1sx42Bz4/XxyWoJMgWXWAycKcE283oYY2V&#10;DTd+p+teGpUhnCo00Ir0ldapbsljmoaeOHvnED1KlrHRNuItw73T86JYaI8d54UWe3ppqf7af3sD&#10;Eo9lfbi8+Z0+OVee7PJQSDJmMh6eV6CEBvkP/7V31kA5XzzB75v8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ii78MAAADdAAAADwAAAAAAAAAAAAAAAACYAgAAZHJzL2Rv&#10;d25yZXYueG1sUEsFBgAAAAAEAAQA9QAAAIgDAAAAAA==&#10;" fillcolor="#b0b4ba" stroked="f"/>
                  <v:rect id="Rectangle 1103" o:spid="_x0000_s2141" style="position:absolute;left:345;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WdMUA&#10;AADdAAAADwAAAGRycy9kb3ducmV2LnhtbESP0WrCQBRE3wX/YblC33SjLSGkriJiaUF8MPYDbrLX&#10;JJi9G3a3Mf59t1DwcZiZM8x6O5pODOR8a1nBcpGAIK6sbrlW8H35mGcgfEDW2FkmBQ/ysN1MJ2vM&#10;tb3zmYYi1CJC2OeooAmhz6X0VUMG/cL2xNG7WmcwROlqqR3eI9x0cpUkqTTYclxosKd9Q9Wt+DEK&#10;quXgztfywG2pP7PyeHrYt2Oh1Mts3L2DCDSGZ/i//aUVvK7SFP7exCc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FZ0xQAAAN0AAAAPAAAAAAAAAAAAAAAAAJgCAABkcnMv&#10;ZG93bnJldi54bWxQSwUGAAAAAAQABAD1AAAAigMAAAAA&#10;" fillcolor="#b1b5bb" stroked="f"/>
                  <v:rect id="Rectangle 1104" o:spid="_x0000_s2142"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OX8UA&#10;AADdAAAADwAAAGRycy9kb3ducmV2LnhtbESPwWrDMBBE74H8g9hAb7EcB5ziRgkluODSS+PmkONi&#10;bS1Ta2UsxXH/vioUehxm5g2zP862FxONvnOsYJOkIIgbpztuFVw+XtaPIHxA1tg7JgXf5OF4WC72&#10;WGh35zNNdWhFhLAvUIEJYSik9I0hiz5xA3H0Pt1oMUQ5tlKPeI9w28ssTXNpseO4YHCgk6Hmq75Z&#10;Bd5h/nZy5l2ep7Tabcvr61BWSj2s5ucnEIHm8B/+a1dawTbLd/D7Jj4Be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45fxQAAAN0AAAAPAAAAAAAAAAAAAAAAAJgCAABkcnMv&#10;ZG93bnJldi54bWxQSwUGAAAAAAQABAD1AAAAigMAAAAA&#10;" fillcolor="#b3b7bd" stroked="f"/>
                  <v:rect id="Rectangle 1105" o:spid="_x0000_s2143"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zVMIA&#10;AADdAAAADwAAAGRycy9kb3ducmV2LnhtbERPy2qDQBTdB/oPwy10l4xVCME6SkgpdBGo5gFdXpxb&#10;lTp3xJka/fvOIpDl4byzYja9mGh0nWUFr5sIBHFtdceNgsv5Y70D4Tyyxt4yKVjIQZE/rTJMtb1x&#10;RdPJNyKEsEtRQev9kErp6pYMuo0diAP3Y0eDPsCxkXrEWwg3vYyjaCsNdhwaWhzo0FL9e/ozCuzR&#10;7b7L5Zq8f9m6qhJ/7MvJKfXyPO/fQHia/UN8d39qBUm8DXPDm/A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LNUwgAAAN0AAAAPAAAAAAAAAAAAAAAAAJgCAABkcnMvZG93&#10;bnJldi54bWxQSwUGAAAAAAQABAD1AAAAhwMAAAAA&#10;" fillcolor="#b4b7bd" stroked="f"/>
                  <v:rect id="Rectangle 1106" o:spid="_x0000_s2144"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8YA&#10;AADdAAAADwAAAGRycy9kb3ducmV2LnhtbESPzWrDMBCE74W8g9hAb40cB9zGiRJCS0oOpdD83Bdr&#10;YzmxVkZSHPftq0Khx2FmvmGW68G2oicfGscKppMMBHHldMO1guNh+/QCIkRkja1jUvBNAdar0cMS&#10;S+3u/EX9PtYiQTiUqMDE2JVShsqQxTBxHXHyzs5bjEn6WmqP9wS3rcyzrJAWG04LBjt6NVRd9zer&#10;4LA1O5f7z3nxfBrCpf94795srtTjeNgsQEQa4n/4r73TCmZ5MYffN+k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L8YAAADdAAAADwAAAAAAAAAAAAAAAACYAgAAZHJz&#10;L2Rvd25yZXYueG1sUEsFBgAAAAAEAAQA9QAAAIsDAAAAAA==&#10;" fillcolor="#b5b8bf" stroked="f"/>
                  <v:rect id="Rectangle 1107" o:spid="_x0000_s2145"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t2sIA&#10;AADdAAAADwAAAGRycy9kb3ducmV2LnhtbERPTWvCMBi+D/YfwjvwtqZTmKMzylAELx7qx3Z9aV7b&#10;aPOmJLHWf78cBI8Pz/dsMdhW9OSDcazgI8tBEFdOG64VHPbr9y8QISJrbB2TgjsFWMxfX2ZYaHfj&#10;kvpdrEUK4VCggibGrpAyVA1ZDJnriBN3ct5iTNDXUnu8pXDbynGef0qLhlNDgx0tG6ouu6tVcDSy&#10;Pf/prvztq7L2ZnXut/lKqdHb8PMNItIQn+KHe6MVTMbTtD+9SU9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q3awgAAAN0AAAAPAAAAAAAAAAAAAAAAAJgCAABkcnMvZG93&#10;bnJldi54bWxQSwUGAAAAAAQABAD1AAAAhwMAAAAA&#10;" fillcolor="#b6b9c0" stroked="f"/>
                  <v:rect id="Rectangle 1108" o:spid="_x0000_s2146"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KcQA&#10;AADdAAAADwAAAGRycy9kb3ducmV2LnhtbESP3YrCMBSE7wXfIRxh7zTVhVVqU1FBXFkv/HuAY3Ns&#10;i81JaaLWt98IgpfDzHzDJLPWVOJOjSstKxgOIhDEmdUl5wpOx1V/AsJ5ZI2VZVLwJAeztNtJMNb2&#10;wXu6H3wuAoRdjAoK7+tYSpcVZNANbE0cvIttDPogm1zqBh8Bbio5iqIfabDksFBgTcuCsuvhZhSs&#10;o7+9pPnO6+sz35bnTbs51gulvnrtfArCU+s/4Xf7Vyv4Ho2H8HoTn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rUinEAAAA3QAAAA8AAAAAAAAAAAAAAAAAmAIAAGRycy9k&#10;b3ducmV2LnhtbFBLBQYAAAAABAAEAPUAAACJAwAAAAA=&#10;" fillcolor="#b7bac1" stroked="f"/>
                  <v:rect id="Rectangle 1109" o:spid="_x0000_s2147"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rcN8cA&#10;AADdAAAADwAAAGRycy9kb3ducmV2LnhtbESPQWvCQBSE74X+h+UVvJS6McW2pG6CKILVk9aDvb1m&#10;n0lq9m3IrjH+e1cQehxm5htmkvWmFh21rrKsYDSMQBDnVldcKNh9L14+QDiPrLG2TAou5CBLHx8m&#10;mGh75g11W1+IAGGXoILS+yaR0uUlGXRD2xAH72Bbgz7ItpC6xXOAm1rGUfQmDVYcFkpsaFZSftye&#10;jIL14nc1P+2LzR/i1276M37eHzpSavDUTz9BeOr9f/jeXmoFr/F7DLc34QnI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q3DfHAAAA3QAAAA8AAAAAAAAAAAAAAAAAmAIAAGRy&#10;cy9kb3ducmV2LnhtbFBLBQYAAAAABAAEAPUAAACMAwAAAAA=&#10;" fillcolor="#b8bbc1" stroked="f"/>
                  <v:rect id="Rectangle 1110" o:spid="_x0000_s2148"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0JFMgA&#10;AADdAAAADwAAAGRycy9kb3ducmV2LnhtbESP3WrCQBSE7wu+w3IKvaubaquSZhXRFlqE4k/A22P2&#10;NAlmz8bsqsnbuwWhl8PMfMMks9ZU4kKNKy0reOlHIIgzq0vOFaS7z+cJCOeRNVaWSUFHDmbT3kOC&#10;sbZX3tBl63MRIOxiVFB4X8dSuqwgg65va+Lg/drGoA+yyaVu8BrgppKDKBpJgyWHhQJrWhSUHbdn&#10;o6Bcj1fp65ve/3xvPg7LbncyXTRS6umxnb+D8NT6//C9/aUVDAfjIfy9C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QkUyAAAAN0AAAAPAAAAAAAAAAAAAAAAAJgCAABk&#10;cnMvZG93bnJldi54bWxQSwUGAAAAAAQABAD1AAAAjQMAAAAA&#10;" fillcolor="#babcc3" stroked="f"/>
                  <v:rect id="Rectangle 1111" o:spid="_x0000_s2149" style="position:absolute;left:360;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p7ascA&#10;AADdAAAADwAAAGRycy9kb3ducmV2LnhtbESPT4vCMBTE74LfIbwFL6Kpf3fpGkUqggcPriu4x0fz&#10;bMs2L6WJWv30RhA8DjPzG2a2aEwpLlS7wrKCQT8CQZxaXXCm4PC77n2BcB5ZY2mZFNzIwWLebs0w&#10;1vbKP3TZ+0wECLsYFeTeV7GULs3JoOvbijh4J1sb9EHWmdQ1XgPclHIYRVNpsOCwkGNFSU7p//5s&#10;FEwm1Smx2/XfoFv4VXJfbXbL41ipzkez/AbhqfHv8Ku90QpGw88xPN+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qe2rHAAAA3QAAAA8AAAAAAAAAAAAAAAAAmAIAAGRy&#10;cy9kb3ducmV2LnhtbFBLBQYAAAAABAAEAPUAAACMAwAAAAA=&#10;" fillcolor="#bbbdc4" stroked="f"/>
                  <v:rect id="Rectangle 1112" o:spid="_x0000_s2150"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e8cgA&#10;AADdAAAADwAAAGRycy9kb3ducmV2LnhtbESPT2vCQBTE74V+h+UVeim60Zpa0qwiCYIHD9YK9vjI&#10;vvyh2bchu9XUT+8KQo/DzPyGSZeDacWJetdYVjAZRyCIC6sbrhQcvtajdxDOI2tsLZOCP3KwXDw+&#10;pJhoe+ZPOu19JQKEXYIKau+7REpX1GTQjW1HHLzS9gZ9kH0ldY/nADetnEbRmzTYcFiosaOspuJn&#10;/2sUxHFXZna7/p68ND7PLvlmtzrOlHp+GlYfIDwN/j98b2+0gtfpPIbbm/A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5t7xyAAAAN0AAAAPAAAAAAAAAAAAAAAAAJgCAABk&#10;cnMvZG93bnJldi54bWxQSwUGAAAAAAQABAD1AAAAjQMAAAAA&#10;" fillcolor="#bbbdc4" stroked="f"/>
                  <v:rect id="Rectangle 1113" o:spid="_x0000_s2151"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tsQA&#10;AADdAAAADwAAAGRycy9kb3ducmV2LnhtbESPQYvCMBSE74L/ITzBm6brol27piJdhAVPVi97ezTP&#10;trR5KU3U+u/NguBxmJlvmM12MK24Ue9qywo+5hEI4sLqmksF59N+9gXCeWSNrWVS8CAH23Q82mCi&#10;7Z2PdMt9KQKEXYIKKu+7REpXVGTQzW1HHLyL7Q36IPtS6h7vAW5auYiilTRYc1iosKOsoqLJr0bB&#10;T6ub5RptfMwiU9b54S8zh6VS08mw+wbhafDv8Kv9qxV8LuIV/L8JT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v7bEAAAA3QAAAA8AAAAAAAAAAAAAAAAAmAIAAGRycy9k&#10;b3ducmV2LnhtbFBLBQYAAAAABAAEAPUAAACJAwAAAAA=&#10;" fillcolor="#bcbec5" stroked="f"/>
                  <v:rect id="Rectangle 1114" o:spid="_x0000_s2152"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aLcQA&#10;AADdAAAADwAAAGRycy9kb3ducmV2LnhtbESPQYvCMBSE74L/ITzBm6Yq2t2uqUhlQfBk9eLt0bxt&#10;S5uX0kTt/nuzsOBxmJlvmO1uMK14UO9qywoW8wgEcWF1zaWC6+V79gHCeWSNrWVS8EsOdul4tMVE&#10;2yef6ZH7UgQIuwQVVN53iZSuqMigm9uOOHg/tjfog+xLqXt8Brhp5TKKNtJgzWGhwo6yioomvxsF&#10;h1Y360+08TmLTFnnp1tmTmulppNh/wXC0+Df4f/2UStYLeMY/t6EJy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Gi3EAAAA3QAAAA8AAAAAAAAAAAAAAAAAmAIAAGRycy9k&#10;b3ducmV2LnhtbFBLBQYAAAAABAAEAPUAAACJAwAAAAA=&#10;" fillcolor="#bcbec5" stroked="f"/>
                  <v:rect id="Rectangle 1115" o:spid="_x0000_s2153"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OX74A&#10;AADdAAAADwAAAGRycy9kb3ducmV2LnhtbERPuwrCMBTdBf8hXMFNUxVf1ShSEQQnq4vbpbm2xeam&#10;NFHr35tBcDyc93rbmkq8qHGlZQWjYQSCOLO65FzB9XIYLEA4j6yxskwKPuRgu+l21hhr++YzvVKf&#10;ixDCLkYFhfd1LKXLCjLohrYmDtzdNgZ9gE0udYPvEG4qOY6imTRYcmgosKakoOyRPo2CfaUf0yXa&#10;+TmJTF6mp1tiTlOl+r12twLhqfV/8c991Aom43mYG96EJ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ojl++AAAA3QAAAA8AAAAAAAAAAAAAAAAAmAIAAGRycy9kb3ducmV2&#10;LnhtbFBLBQYAAAAABAAEAPUAAACDAwAAAAA=&#10;" fillcolor="#bcbec5" stroked="f"/>
                  <v:rect id="Rectangle 1116" o:spid="_x0000_s2154"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707cYA&#10;AADdAAAADwAAAGRycy9kb3ducmV2LnhtbESPT2vCQBTE7wW/w/KE3upGxf6JriJi1UOhRO39mX0m&#10;wezbmF1N8u3dQqHHYWZ+w8wWrSnFnWpXWFYwHEQgiFOrC84UHA+fL+8gnEfWWFomBR05WMx7TzOM&#10;tW04ofveZyJA2MWoIPe+iqV0aU4G3cBWxME729qgD7LOpK6xCXBTylEUvUqDBYeFHCta5ZRe9jej&#10;YDlpvn82X527rpPkeKDt6jRed0o999vlFISn1v+H/9o7rWA8evuA3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707cYAAADdAAAADwAAAAAAAAAAAAAAAACYAgAAZHJz&#10;L2Rvd25yZXYueG1sUEsFBgAAAAAEAAQA9QAAAIsDAAAAAA==&#10;" fillcolor="#bdbfc6" stroked="f"/>
                  <v:rect id="Rectangle 1117" o:spid="_x0000_s2155"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EtV8QA&#10;AADdAAAADwAAAGRycy9kb3ducmV2LnhtbERPy2rCQBTdF/oPwy1010xqqEh0FBG1XRQkxu6vmWsS&#10;zNxJM9M8/r6zKHR5OO/VZjSN6KlztWUFr1EMgriwuuZSwSU/vCxAOI+ssbFMCiZysFk/Pqww1Xbg&#10;jPqzL0UIYZeigsr7NpXSFRUZdJFtiQN3s51BH2BXSt3hEMJNI2dxPJcGaw4NFba0q6i4n3+Mgu3b&#10;cPo6fk7ue59ll5zed9dkPyn1/DRulyA8jf5f/Of+0AqS2SLsD2/C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xLVfEAAAA3QAAAA8AAAAAAAAAAAAAAAAAmAIAAGRycy9k&#10;b3ducmV2LnhtbFBLBQYAAAAABAAEAPUAAACJAwAAAAA=&#10;" fillcolor="#bdbfc6" stroked="f"/>
                  <v:rect id="Rectangle 1118" o:spid="_x0000_s2156"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X5cQA&#10;AADdAAAADwAAAGRycy9kb3ducmV2LnhtbESPQWvCQBSE74L/YXkFb7pRSRvTrCIpguDJtJfeHtln&#10;Esy+Ddmtif/eFYQeh5n5hsl2o2nFjXrXWFawXEQgiEurG64U/Hwf5gkI55E1tpZJwZ0c7LbTSYap&#10;tgOf6Vb4SgQIuxQV1N53qZSurMmgW9iOOHgX2xv0QfaV1D0OAW5auYqid2mw4bBQY0d5TeW1+DMK&#10;vlp9jTdoP855ZKqmOP3m5hQrNXsb958gPI3+P/xqH7WC9SpZwvNNe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HV+XEAAAA3QAAAA8AAAAAAAAAAAAAAAAAmAIAAGRycy9k&#10;b3ducmV2LnhtbFBLBQYAAAAABAAEAPUAAACJAwAAAAA=&#10;" fillcolor="#bcbec5" stroked="f"/>
                  <v:rect id="Rectangle 1119" o:spid="_x0000_s2157"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2osgA&#10;AADdAAAADwAAAGRycy9kb3ducmV2LnhtbESPQWvCQBSE7wX/w/KEXkrdGGuR1E2QSCCHHqoW2uMj&#10;+0yC2bchu2rqr+8WCh6HmfmGWWej6cSFBtdaVjCfRSCIK6tbrhV8HornFQjnkTV2lknBDznI0snD&#10;GhNtr7yjy97XIkDYJaig8b5PpHRVQwbdzPbEwTvawaAPcqilHvAa4KaTcRS9SoMth4UGe8obqk77&#10;s1GwXPbH3L4X3/On1m/z27b82Hy9KPU4HTdvIDyN/h7+b5dawSJexfD3Jj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2jaiyAAAAN0AAAAPAAAAAAAAAAAAAAAAAJgCAABk&#10;cnMvZG93bnJldi54bWxQSwUGAAAAAAQABAD1AAAAjQMAAAAA&#10;" fillcolor="#bbbdc4" stroked="f"/>
                  <v:rect id="Rectangle 1120" o:spid="_x0000_s2158" style="position:absolute;left:375;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TOcgA&#10;AADdAAAADwAAAGRycy9kb3ducmV2LnhtbESPQWvCQBSE70L/w/IKvYhujFUkdRVJCOTgwdpCe3xk&#10;n0lo9m3IbmPaX+8KhR6HmfmG2e5H04qBetdYVrCYRyCIS6sbrhS8v+WzDQjnkTW2lknBDznY7x4m&#10;W0y0vfIrDWdfiQBhl6CC2vsukdKVNRl0c9sRB+9ie4M+yL6SusdrgJtWxlG0lgYbDgs1dpTWVH6d&#10;v42C1aq7pPaYfy6mjc/S36w4HT6elXp6HA8vIDyN/j/81y60gmW8WcL9TXgCcn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lpM5yAAAAN0AAAAPAAAAAAAAAAAAAAAAAJgCAABk&#10;cnMvZG93bnJldi54bWxQSwUGAAAAAAQABAD1AAAAjQMAAAAA&#10;" fillcolor="#bbbdc4" stroked="f"/>
                  <v:rect id="Rectangle 1121" o:spid="_x0000_s2159"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HhR8gA&#10;AADdAAAADwAAAGRycy9kb3ducmV2LnhtbESP3WrCQBSE7wt9h+UIvasbrU0ldZVSFSwFqT/g7TF7&#10;moRmz8bsGpO3d4WCl8PMfMNMZq0pRUO1KywrGPQjEMSp1QVnCva75fMYhPPIGkvLpKAjB7Pp48ME&#10;E20vvKFm6zMRIOwSVJB7XyVSujQng65vK+Lg/draoA+yzqSu8RLgppTDKIqlwYLDQo4VfeaU/m3P&#10;RkHx8/a9H73qw/prszjOu93JdFGs1FOv/XgH4an19/B/e6UVvAzHI7i9C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8eFHyAAAAN0AAAAPAAAAAAAAAAAAAAAAAJgCAABk&#10;cnMvZG93bnJldi54bWxQSwUGAAAAAAQABAD1AAAAjQMAAAAA&#10;" fillcolor="#babcc3" stroked="f"/>
                  <v:rect id="Rectangle 1122" o:spid="_x0000_s2160"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E3McA&#10;AADdAAAADwAAAGRycy9kb3ducmV2LnhtbESP3WrCQBSE74W+w3IE73SjViupq5SqoBSk/oC3x+xp&#10;Epo9G7OrJm/vFgpeDjPzDTOd16YQN6pcbllBvxeBIE6szjlVcDysuhMQziNrLCyTgoYczGcvrSnG&#10;2t55R7e9T0WAsItRQeZ9GUvpkowMup4tiYP3YyuDPsgqlbrCe4CbQg6iaCwN5hwWMizpM6Pkd381&#10;CvLvt6/j60iftpvd8rxoDhfTRGOlOu364x2Ep9o/w//ttVYwHExG8Pc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9RNzHAAAA3QAAAA8AAAAAAAAAAAAAAAAAmAIAAGRy&#10;cy9kb3ducmV2LnhtbFBLBQYAAAAABAAEAPUAAACMAwAAAAA=&#10;" fillcolor="#babcc3" stroked="f"/>
                  <v:rect id="Rectangle 1123" o:spid="_x0000_s2161"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qE8YA&#10;AADdAAAADwAAAGRycy9kb3ducmV2LnhtbESPT4vCMBTE78J+h/AWvMiaqijSNYqsCP456XrQ27N5&#10;tt1tXkoTa/32RhA8DjPzG2Yya0whaqpcbllBrxuBIE6szjlVcPhdfo1BOI+ssbBMCu7kYDb9aE0w&#10;1vbGO6r3PhUBwi5GBZn3ZSylSzIy6Lq2JA7exVYGfZBVKnWFtwA3hexH0UgazDksZFjST0bJ//5q&#10;FGyX583iekx3f4jrw/w07BwvNSnV/mzm3yA8Nf4dfrVXWsGgPx7B8014AnL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SqE8YAAADdAAAADwAAAAAAAAAAAAAAAACYAgAAZHJz&#10;L2Rvd25yZXYueG1sUEsFBgAAAAAEAAQA9QAAAIsDAAAAAA==&#10;" fillcolor="#b8bbc1" stroked="f"/>
                  <v:rect id="Rectangle 1124" o:spid="_x0000_s2162"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f4cUA&#10;AADdAAAADwAAAGRycy9kb3ducmV2LnhtbESP3WrCQBSE7wu+w3KE3tWNFlqJrhIFsdJe+PcAx+wx&#10;CcmeDdnVJG/fFQQvh5n5hpkvO1OJOzWusKxgPIpAEKdWF5wpOJ82H1MQziNrrCyTgp4cLBeDtznG&#10;2rZ8oPvRZyJA2MWoIPe+jqV0aU4G3cjWxMG72sagD7LJpG6wDXBTyUkUfUmDBYeFHGta55SWx5tR&#10;sI1+D5KSvddln/0Vl123O9Urpd6HXTID4anzr/Cz/aMVfE6m3/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x/hxQAAAN0AAAAPAAAAAAAAAAAAAAAAAJgCAABkcnMv&#10;ZG93bnJldi54bWxQSwUGAAAAAAQABAD1AAAAigMAAAAA&#10;" fillcolor="#b7bac1" stroked="f"/>
                  <v:rect id="Rectangle 1125" o:spid="_x0000_s2163"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sIA&#10;AADdAAAADwAAAGRycy9kb3ducmV2LnhtbERPy2oCMRTdF/yHcAV3NeMIVkejiMXiohR87S+T62R0&#10;cjMk6Tj9+2ZR6PJw3qtNbxvRkQ+1YwWTcQaCuHS65krB5bx/nYMIEVlj45gU/FCAzXrwssJCuycf&#10;qTvFSqQQDgUqMDG2hZShNGQxjF1LnLib8xZjgr6S2uMzhdtG5lk2kxZrTg0GW9oZKh+nb6vgvDcH&#10;l/uvxezt2od79/nRvttcqdGw3y5BROrjv/jPfdAKpvk8zU1v0hO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5OwgAAAN0AAAAPAAAAAAAAAAAAAAAAAJgCAABkcnMvZG93&#10;bnJldi54bWxQSwUGAAAAAAQABAD1AAAAhwMAAAAA&#10;" fillcolor="#b5b8bf" stroked="f"/>
                  <v:rect id="Rectangle 1126" o:spid="_x0000_s2164"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g78QA&#10;AADdAAAADwAAAGRycy9kb3ducmV2LnhtbESP3YrCMBSE7xd8h3AE79ZUxaLVKCKsKOyC9ef+0Bzb&#10;YnNSmmytb28WFrwcZuYbZrnuTCVaalxpWcFoGIEgzqwuOVdwOX99zkA4j6yxskwKnuRgvep9LDHR&#10;9sEptSefiwBhl6CCwvs6kdJlBRl0Q1sTB+9mG4M+yCaXusFHgJtKjqMolgZLDgsF1rQtKLuffo2C&#10;6XX0fd9tWtLxz9FdDzL1xzhVatDvNgsQnjr/Dv+391rBZDybw9+b8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pYO/EAAAA3QAAAA8AAAAAAAAAAAAAAAAAmAIAAGRycy9k&#10;b3ducmV2LnhtbFBLBQYAAAAABAAEAPUAAACJAwAAAAA=&#10;" fillcolor="#b4b7be" stroked="f"/>
                  <v:rect id="Rectangle 1127" o:spid="_x0000_s2165" style="position:absolute;left:390;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PdcMA&#10;AADdAAAADwAAAGRycy9kb3ducmV2LnhtbERPyWrDMBC9F/IPYgq9NXJjKIlj2ZSUQg+B2lkgx8Ga&#10;2KbWyFiql7+vDoUeH29P89l0YqTBtZYVvKwjEMSV1S3XCi7nj+ctCOeRNXaWScFCDvJs9ZBiou3E&#10;JY0nX4sQwi5BBY33fSKlqxoy6Na2Jw7c3Q4GfYBDLfWAUwg3ndxE0as02HJoaLCnQ0PV9+nHKLBH&#10;t70VyzV+/7JVWcb+2BWjU+rpcX7bg/A0+3/xn/tTK4g3u7A/vA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vPdcMAAADdAAAADwAAAAAAAAAAAAAAAACYAgAAZHJzL2Rv&#10;d25yZXYueG1sUEsFBgAAAAAEAAQA9QAAAIgDAAAAAA==&#10;" fillcolor="#b4b7bd" stroked="f"/>
                  <v:rect id="Rectangle 1128" o:spid="_x0000_s2166" style="position:absolute;left:40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xP8QA&#10;AADdAAAADwAAAGRycy9kb3ducmV2LnhtbESPT4vCMBTE78J+h/AEb5r6B3GrURZx0eNWF/H4aJ5N&#10;sXkpTbbWb2+EBY/DzPyGWW06W4mWGl86VjAeJSCIc6dLLhT8nr6HCxA+IGusHJOCB3nYrD96K0y1&#10;u3NG7TEUIkLYp6jAhFCnUvrckEU/cjVx9K6usRiibAqpG7xHuK3kJEnm0mLJccFgTVtD+e34ZxVc&#10;z5ef0M6m5zo3xemxK7Nsr41Sg373tQQRqAvv8H/7oBVMJ59jeL2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K8T/EAAAA3QAAAA8AAAAAAAAAAAAAAAAAmAIAAGRycy9k&#10;b3ducmV2LnhtbFBLBQYAAAAABAAEAPUAAACJAwAAAAA=&#10;" fillcolor="#b2b6bc" stroked="f"/>
                  <v:rect id="Rectangle 1129" o:spid="_x0000_s2167" style="position:absolute;left:40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RKvMQA&#10;AADdAAAADwAAAGRycy9kb3ducmV2LnhtbESPQWsCMRSE74X+h/AKvdVsd0HsahQRBG+lttbrY/Pc&#10;XUxetsmrbv99IxR6HGbmG2axGr1TF4qpD2zgeVKAIm6C7bk18PG+fZqBSoJs0QUmAz+UYLW8v1tg&#10;bcOV3+iyl1ZlCKcaDXQiQ611ajrymCZhIM7eKUSPkmVstY14zXDvdFkUU+2x57zQ4UCbjprz/tsb&#10;kPhZNYevV7/TR+eqo50dCknGPD6M6zkooVH+w3/tnTVQlS8l3N7kJ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SrzEAAAA3QAAAA8AAAAAAAAAAAAAAAAAmAIAAGRycy9k&#10;b3ducmV2LnhtbFBLBQYAAAAABAAEAPUAAACJAwAAAAA=&#10;" fillcolor="#b0b4ba" stroked="f"/>
                  <v:rect id="Rectangle 1130" o:spid="_x0000_s2168" style="position:absolute;left:40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PyccA&#10;AADdAAAADwAAAGRycy9kb3ducmV2LnhtbESPT2vCQBTE70K/w/IK3nTjH4pGV2mF2lRPpkU8PrPP&#10;JDT7NmS3MX57t1DwOMzMb5jlujOVaKlxpWUFo2EEgjizuuRcwffX+2AGwnlkjZVlUnAjB+vVU2+J&#10;sbZXPlCb+lwECLsYFRTe17GULivIoBvamjh4F9sY9EE2udQNXgPcVHIcRS/SYMlhocCaNgVlP+mv&#10;UbDfbeX+kBzby3TzOX07npP8Iz0p1X/uXhcgPHX+Ef5vJ1rBZDyfwN+b8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5j8nHAAAA3QAAAA8AAAAAAAAAAAAAAAAAmAIAAGRy&#10;cy9kb3ducmV2LnhtbFBLBQYAAAAABAAEAPUAAACMAwAAAAA=&#10;" fillcolor="#afb3b9" stroked="f"/>
                  <v:rect id="Rectangle 1131" o:spid="_x0000_s2169" style="position:absolute;left:40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BeMUA&#10;AADdAAAADwAAAGRycy9kb3ducmV2LnhtbESP0WrCQBRE34X+w3ILvummUcSmrqJSwQcpNfYDbrO3&#10;2dDs3ZDdJvHvXaHg4zAzZ5jVZrC16Kj1lWMFL9MEBHHhdMWlgq/LYbIE4QOyxtoxKbiSh836abTC&#10;TLuez9TloRQRwj5DBSaEJpPSF4Ys+qlriKP341qLIcq2lLrFPsJtLdMkWUiLFccFgw3tDRW/+Z9V&#10;sLQU8kX6edx19cd3L0/n3fvFKDV+HrZvIAIN4RH+bx+1gln6Oof7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4F4xQAAAN0AAAAPAAAAAAAAAAAAAAAAAJgCAABkcnMv&#10;ZG93bnJldi54bWxQSwUGAAAAAAQABAD1AAAAigMAAAAA&#10;" fillcolor="#adb1b8" stroked="f"/>
                  <v:rect id="Rectangle 1132" o:spid="_x0000_s2170" style="position:absolute;left:40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ojMYA&#10;AADdAAAADwAAAGRycy9kb3ducmV2LnhtbESPQWvCQBSE74X+h+UVvNWNFotGVxFLRS8Bo1C8vWaf&#10;STD7Ns2uJv57Vyh4HGbmG2a26EwlrtS40rKCQT8CQZxZXXKu4LD/fh+DcB5ZY2WZFNzIwWL++jLD&#10;WNuWd3RNfS4ChF2MCgrv61hKlxVk0PVtTRy8k20M+iCbXOoG2wA3lRxG0ac0WHJYKLCmVUHZOb0Y&#10;Bb/yZMc/58NWX9qv9Pi3T47JOlGq99YtpyA8df4Z/m9vtIKP4WQE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7ojMYAAADdAAAADwAAAAAAAAAAAAAAAACYAgAAZHJz&#10;L2Rvd25yZXYueG1sUEsFBgAAAAAEAAQA9QAAAIsDAAAAAA==&#10;" fillcolor="#adb0b7" stroked="f"/>
                  <v:rect id="Rectangle 1133" o:spid="_x0000_s2171" style="position:absolute;left:40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sMYA&#10;AADdAAAADwAAAGRycy9kb3ducmV2LnhtbESPQWvCQBSE70L/w/IKXkrdaCG00VVKQdCDFbUHvT2y&#10;z2ww+zZm1yT9912h4HGYmW+Y2aK3lWip8aVjBeNRAoI4d7rkQsHPYfn6DsIHZI2VY1LwSx4W86fB&#10;DDPtOt5Ruw+FiBD2GSowIdSZlD43ZNGPXE0cvbNrLIYom0LqBrsIt5WcJEkqLZYcFwzW9GUov+xv&#10;VkHfHWpJp3S9KV/c9nj99qY9eaWGz/3nFESgPjzC/+2VVvA2+Ujh/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isMYAAADdAAAADwAAAAAAAAAAAAAAAACYAgAAZHJz&#10;L2Rvd25yZXYueG1sUEsFBgAAAAAEAAQA9QAAAIsDAAAAAA==&#10;" fillcolor="#abafb5" stroked="f"/>
                  <v:rect id="Rectangle 1134" o:spid="_x0000_s2172" style="position:absolute;left:40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OqMcA&#10;AADdAAAADwAAAGRycy9kb3ducmV2LnhtbESP3WrCQBSE7wu+w3IE7+rGn1pNXUXEglApNPoAx+wx&#10;G5o9G7Ibk/bpu4VCL4eZ+YZZb3tbiTs1vnSsYDJOQBDnTpdcKLicXx+XIHxA1lg5JgVf5GG7GTys&#10;MdWu4w+6Z6EQEcI+RQUmhDqV0ueGLPqxq4mjd3ONxRBlU0jdYBfhtpLTJFlIiyXHBYM17Q3ln1lr&#10;FSyfXDu7ZO/zw+IUvt+6w/xqkqNSo2G/ewERqA//4b/2USuYTVfP8PsmPg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SjqjHAAAA3QAAAA8AAAAAAAAAAAAAAAAAmAIAAGRy&#10;cy9kb3ducmV2LnhtbFBLBQYAAAAABAAEAPUAAACMAwAAAAA=&#10;" fillcolor="#a9adb3" stroked="f"/>
                  <v:rect id="Rectangle 1135" o:spid="_x0000_s2173" style="position:absolute;left:405;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D4MMA&#10;AADdAAAADwAAAGRycy9kb3ducmV2LnhtbERP3WrCMBS+H/gO4Qi7GZpOYcxqFJENHGOCXR/g0Byb&#10;0uYkNGnt3n65GOzy4/vfHSbbiZH60DhW8LzMQBBXTjdcKyi/3xevIEJE1tg5JgU/FOCwnz3sMNfu&#10;zlcai1iLFMIhRwUmRp9LGSpDFsPSeeLE3VxvMSbY11L3eE/htpOrLHuRFhtODQY9nQxVbTFYBdf2&#10;/Nk9+bZc+/brMrxd/OTNh1KP8+m4BRFpiv/iP/dZK1ivNmlu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ZD4MMAAADdAAAADwAAAAAAAAAAAAAAAACYAgAAZHJzL2Rv&#10;d25yZXYueG1sUEsFBgAAAAAEAAQA9QAAAIgDAAAAAA==&#10;" fillcolor="#a6abb2" stroked="f"/>
                  <v:rect id="Rectangle 1136" o:spid="_x0000_s2174" style="position:absolute;left:42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Th8YA&#10;AADdAAAADwAAAGRycy9kb3ducmV2LnhtbESPQWvCQBSE7wX/w/KE3urGFIqJrqJioYd60BTB2yP7&#10;TGKyb0N2q7G/3hWEHoeZ+YaZLXrTiAt1rrKsYDyKQBDnVldcKPjJPt8mIJxH1thYJgU3crCYD15m&#10;mGp75R1d9r4QAcIuRQWl920qpctLMuhGtiUO3sl2Bn2QXSF1h9cAN42Mo+hDGqw4LJTY0rqkvN7/&#10;GgWHenPbZn/NeZVNkjY+oqy/WSr1OuyXUxCeev8ffra/tIL3OEng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Th8YAAADdAAAADwAAAAAAAAAAAAAAAACYAgAAZHJz&#10;L2Rvd25yZXYueG1sUEsFBgAAAAAEAAQA9QAAAIsDAAAAAA==&#10;" fillcolor="#a5aab1" stroked="f"/>
                  <v:rect id="Rectangle 1137" o:spid="_x0000_s2175" style="position:absolute;left:42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OGcMA&#10;AADdAAAADwAAAGRycy9kb3ducmV2LnhtbERPz2vCMBS+C/4P4QneNJnClGqUMdgmO0zaTbw+mmdb&#10;bV5KE7X61y8HwePH93u57mwtLtT6yrGGl7ECQZw7U3Gh4e/3YzQH4QOywdoxabiRh/Wq31tiYtyV&#10;U7pkoRAxhH2CGsoQmkRKn5dk0Y9dQxy5g2sthgjbQpoWrzHc1nKi1Ku0WHFsKLGh95LyU3a2Gs67&#10;Sf2d3d0+nX/N1M+28sf0M9d6OOjeFiACdeEpfrg3RsN0quL++C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wOGcMAAADdAAAADwAAAAAAAAAAAAAAAACYAgAAZHJzL2Rv&#10;d25yZXYueG1sUEsFBgAAAAAEAAQA9QAAAIgDAAAAAA==&#10;" fillcolor="#a4a9b0" stroked="f"/>
                  <v:rect id="Rectangle 1138" o:spid="_x0000_s2176" style="position:absolute;left:42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An8YA&#10;AADdAAAADwAAAGRycy9kb3ducmV2LnhtbESPQWvCQBSE70L/w/IKvYhubEqR1FVEEXpQaKN4fmRf&#10;s9Hs25jdavz3riB4HGbmG2Yy62wtztT6yrGC0TABQVw4XXGpYLddDcYgfEDWWDsmBVfyMJu+9CaY&#10;aXfhXzrnoRQRwj5DBSaEJpPSF4Ys+qFriKP351qLIcq2lLrFS4TbWr4nyae0WHFcMNjQwlBxzP+t&#10;gnz1c/zYHJb7frq2tDfycJpfl0q9vXbzLxCBuvAMP9rfWkGaJiO4v4lP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QAn8YAAADdAAAADwAAAAAAAAAAAAAAAACYAgAAZHJz&#10;L2Rvd25yZXYueG1sUEsFBgAAAAAEAAQA9QAAAIsDAAAAAA==&#10;" fillcolor="#a3a8b0" stroked="f"/>
                  <v:rect id="Rectangle 1139" o:spid="_x0000_s2177" style="position:absolute;left:42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u4cYA&#10;AADdAAAADwAAAGRycy9kb3ducmV2LnhtbESPQWvCQBSE70L/w/IK3nS3CYpNXaUIlV48NIrn1+xr&#10;EpJ9G7Nbk/rru4WCx2FmvmHW29G24kq9rx1reJorEMSFMzWXGk7Ht9kKhA/IBlvHpOGHPGw3D5M1&#10;ZsYN/EHXPJQiQthnqKEKocuk9EVFFv3cdcTR+3K9xRBlX0rT4xDhtpWJUktpsea4UGFHu4qKJv+2&#10;GszZ3EJzue2H1Xj4bFTePafJQuvp4/j6AiLQGO7h//a70ZCmKoG/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Xu4cYAAADdAAAADwAAAAAAAAAAAAAAAACYAgAAZHJz&#10;L2Rvd25yZXYueG1sUEsFBgAAAAAEAAQA9QAAAIsDAAAAAA==&#10;" fillcolor="#a1a7af" stroked="f"/>
                  <v:rect id="Rectangle 1140" o:spid="_x0000_s2178" style="position:absolute;left:42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wHsMA&#10;AADdAAAADwAAAGRycy9kb3ducmV2LnhtbESPzWrDMBCE74W+g9hCbo0Um5bgRgklkJ9r7dJcF2tj&#10;G1srYymx/fZRodDjMDPfMJvdZDtxp8E3jjWslgoEcelMw5WG7+LwugbhA7LBzjFpmMnDbvv8tMHM&#10;uJG/6J6HSkQI+ww11CH0mZS+rMmiX7qeOHpXN1gMUQ6VNAOOEW47mSj1Li02HBdq7GlfU9nmN6vh&#10;p13JPc5WnQouk2Nykbe39qr14mX6/AARaAr/4b/22WhIU5XC75v4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DwHsMAAADdAAAADwAAAAAAAAAAAAAAAACYAgAAZHJzL2Rv&#10;d25yZXYueG1sUEsFBgAAAAAEAAQA9QAAAIgDAAAAAA==&#10;" fillcolor="#a1a6ae" stroked="f"/>
                  <v:rect id="Rectangle 1141" o:spid="_x0000_s2179" style="position:absolute;left:42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oasIA&#10;AADdAAAADwAAAGRycy9kb3ducmV2LnhtbESPQYvCMBSE78L+h/CEvWli1WWpRlkEXa9a2b0+mmdb&#10;2ryUJmr990YQPA4z8w2zXPe2EVfqfOVYw2SsQBDnzlRcaDhl29E3CB+QDTaOScOdPKxXH4Mlpsbd&#10;+EDXYyhEhLBPUUMZQptK6fOSLPqxa4mjd3adxRBlV0jT4S3CbSMTpb6kxYrjQoktbUrK6+PFavir&#10;J3KDd6t+M86TXfIvL/P6rPXnsP9ZgAjUh3f41d4bDdOpmsHzTX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WhqwgAAAN0AAAAPAAAAAAAAAAAAAAAAAJgCAABkcnMvZG93&#10;bnJldi54bWxQSwUGAAAAAAQABAD1AAAAhwMAAAAA&#10;" fillcolor="#a1a6ae" stroked="f"/>
                  <v:rect id="Rectangle 1142" o:spid="_x0000_s2180" style="position:absolute;left:42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sMcA&#10;AADdAAAADwAAAGRycy9kb3ducmV2LnhtbESPQWsCMRSE7wX/Q3iCl1ITFUW2RhGpstB60Cr0+Ng8&#10;d1c3L9tNquu/N4VCj8PMfMPMFq2txJUaXzrWMOgrEMSZMyXnGg6f65cpCB+QDVaOScOdPCzmnacZ&#10;JsbdeEfXfchFhLBPUEMRQp1I6bOCLPq+q4mjd3KNxRBlk0vT4C3CbSWHSk2kxZLjQoE1rQrKLvsf&#10;q0GOedh+ry7bD7V5T6dv5/VX+nzUutdtl68gArXhP/zXTo2G0UiN4fdNf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vvbDHAAAA3QAAAA8AAAAAAAAAAAAAAAAAmAIAAGRy&#10;cy9kb3ducmV2LnhtbFBLBQYAAAAABAAEAPUAAACMAwAAAAA=&#10;" fillcolor="#a0a6ad" stroked="f"/>
                  <v:rect id="Rectangle 1143" o:spid="_x0000_s2181" style="position:absolute;left:42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jx8cA&#10;AADdAAAADwAAAGRycy9kb3ducmV2LnhtbESPQWsCMRSE74L/ITyhF6mJSkW2RhGpZaH1oFXo8bF5&#10;7q5uXrabVNd/bwoFj8PMfMPMFq2txIUaXzrWMBwoEMSZMyXnGvZf6+cpCB+QDVaOScONPCzm3c4M&#10;E+OuvKXLLuQiQtgnqKEIoU6k9FlBFv3A1cTRO7rGYoiyyaVp8BrhtpIjpSbSYslxocCaVgVl592v&#10;1SBfeNT+rM6bT/X+kU7fTuvvtH/Q+qnXLl9BBGrDI/zfTo2G8VhN4O9Nf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9I8fHAAAA3QAAAA8AAAAAAAAAAAAAAAAAmAIAAGRy&#10;cy9kb3ducmV2LnhtbFBLBQYAAAAABAAEAPUAAACMAwAAAAA=&#10;" fillcolor="#a0a6ad" stroked="f"/>
                  <v:rect id="Rectangle 1144" o:spid="_x0000_s2182" style="position:absolute;left:420;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GXMgA&#10;AADdAAAADwAAAGRycy9kb3ducmV2LnhtbESPT2sCMRTE74V+h/CEXoomVayyGqVILQvag//A42Pz&#10;3N26edluUl2/fSMUehxm5jfMdN7aSlyo8aVjDS89BYI4c6bkXMN+t+yOQfiAbLByTBpu5GE+e3yY&#10;YmLclTd02YZcRAj7BDUUIdSJlD4ryKLvuZo4eifXWAxRNrk0DV4j3Fayr9SrtFhyXCiwpkVB2Xn7&#10;YzXIIffb78X5c60+Vun4/Wt5TJ8PWj912rcJiEBt+A//tVOjYTBQI7i/i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8YZcyAAAAN0AAAAPAAAAAAAAAAAAAAAAAJgCAABk&#10;cnMvZG93bnJldi54bWxQSwUGAAAAAAQABAD1AAAAjQMAAAAA&#10;" fillcolor="#a0a6ad" stroked="f"/>
                  <v:rect id="Rectangle 1145" o:spid="_x0000_s2183" style="position:absolute;left:330;top:1304;width:10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gRMQA&#10;AADdAAAADwAAAGRycy9kb3ducmV2LnhtbERPTWvCQBC9F/oflin0VjdViCW6hlKICJWCUQRv0+w0&#10;Cc3Ohuwak/x691Do8fG+1+lgGtFT52rLCl5nEQjiwuqaSwWnY/byBsJ5ZI2NZVIwkoN08/iwxkTb&#10;Gx+oz30pQgi7BBVU3reJlK6oyKCb2ZY4cD+2M+gD7EqpO7yFcNPIeRTF0mDNoaHClj4qKn7zq1HA&#10;dOmn627/bbZfUx9n46c7H5dKPT8N7ysQngb/L/5z77SCxSIKc8Ob8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oETEAAAA3QAAAA8AAAAAAAAAAAAAAAAAmAIAAGRycy9k&#10;b3ducmV2LnhtbFBLBQYAAAAABAAEAPUAAACJAwAAAAA=&#10;" filled="f" strokecolor="#24282b" strokeweight="0"/>
                  <v:shape id="Freeform 1146" o:spid="_x0000_s2184" style="position:absolute;left:1558;top:1319;width:120;height:45;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hHMQA&#10;AADdAAAADwAAAGRycy9kb3ducmV2LnhtbESPQWsCMRSE7wX/Q3iCt5ptF6TdGmURBKVQUIt4fGxe&#10;k62blyVJdfvvG0HocZiZb5j5cnCduFCIrWcFT9MCBHHjdctGwedh/fgCIiZkjZ1nUvBLEZaL0cMc&#10;K+2vvKPLPhmRIRwrVGBT6ispY2PJYZz6njh7Xz44TFkGI3XAa4a7Tj4XxUw6bDkvWOxpZak573+c&#10;glO9OZfvBj2bg9lafQwf33VQajIe6jcQiYb0H763N1pBWRavcHu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4RzEAAAA3QAAAA8AAAAAAAAAAAAAAAAAmAIAAGRycy9k&#10;b3ducmV2LnhtbFBLBQYAAAAABAAEAPUAAACJAwAAAAA=&#10;" path="m4,2l2,2r1,l1,2,,2,,3r1,l3,3r1,l6,2r2,l8,1,8,,7,,5,1,4,2xe" fillcolor="#e54200" stroked="f">
                    <v:path arrowok="t" o:connecttype="custom" o:connectlocs="900,450;450,450;675,450;675,450;225,450;0,450;0,675;225,675;675,675;675,675;900,675;1350,450;1800,450;1800,225;1800,0;1575,0;1125,225;900,450" o:connectangles="0,0,0,0,0,0,0,0,0,0,0,0,0,0,0,0,0,0"/>
                  </v:shape>
                  <v:shape id="Freeform 1147" o:spid="_x0000_s2185" style="position:absolute;left:1723;top:1259;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RgL8A&#10;AADdAAAADwAAAGRycy9kb3ducmV2LnhtbERPzYrCMBC+L/gOYQRva6rCUqtR/EHY27LVBxiasS02&#10;k5KMWt/eHBb2+PH9r7eD69SDQmw9G5hNM1DElbct1wYu59NnDioKssXOMxl4UYTtZvSxxsL6J//S&#10;o5RapRCOBRpoRPpC61g15DBOfU+cuKsPDiXBUGsb8JnCXafnWfalHbacGhrs6dBQdSvvzkDp8hjq&#10;n3PIlkN+utm9HPEuxkzGw24FSmiQf/Gf+9saWCxmaX96k56A3r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WdGAvwAAAN0AAAAPAAAAAAAAAAAAAAAAAJgCAABkcnMvZG93bnJl&#10;di54bWxQSwUGAAAAAAQABAD1AAAAhAMAAAAA&#10;" path="m,3l,4r1,l1,3r1,l2,2r1,l3,1,3,,2,,3,,2,r,1l1,1r,1l,2,,3xe" fillcolor="#e54200" stroked="f">
                    <v:path arrowok="t" o:connecttype="custom" o:connectlocs="0,675;0,900;225,900;225,900;225,675;450,675;450,450;675,450;675,450;675,225;675,225;675,0;675,0;450,0;450,0;675,0;450,0;450,225;450,225;450,225;450,225;225,225;225,450;0,450;0,675;0,675;0,675" o:connectangles="0,0,0,0,0,0,0,0,0,0,0,0,0,0,0,0,0,0,0,0,0,0,0,0,0,0,0"/>
                  </v:shape>
                  <v:shape id="Freeform 1148" o:spid="_x0000_s2186" style="position:absolute;left:1723;top:1154;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0G8IA&#10;AADdAAAADwAAAGRycy9kb3ducmV2LnhtbESPUWvCQBCE3wv9D8cWfKuXVChp6im2RfCtGP0BS25N&#10;grm9cLdq/PeeIPg4zMw3zHw5ul6dKcTOs4F8moEirr3tuDGw363fC1BRkC32nsnAlSIsF68vcyyt&#10;v/CWzpU0KkE4lmigFRlKrWPdksM49QNx8g4+OJQkQ6NtwEuCu15/ZNmndthxWmhxoN+W6mN1cgYq&#10;V8TQ/O9C9jUW66P9kT88iTGTt3H1DUpolGf40d5YA7NZnsP9TXo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XQbwgAAAN0AAAAPAAAAAAAAAAAAAAAAAJgCAABkcnMvZG93&#10;bnJldi54bWxQSwUGAAAAAAQABAD1AAAAhwMAAAAA&#10;" path="m2,4r1,l3,3,2,2,2,1,1,,,,,1,1,2r,1l2,3r,1xe" fillcolor="#e54200" stroked="f">
                    <v:path arrowok="t" o:connecttype="custom" o:connectlocs="450,900;675,900;675,900;675,675;450,450;450,225;450,225;225,0;0,0;0,0;0,225;225,450;225,450;225,450;225,675;450,675;450,900" o:connectangles="0,0,0,0,0,0,0,0,0,0,0,0,0,0,0,0,0"/>
                  </v:shape>
                  <v:shape id="Freeform 1149" o:spid="_x0000_s2187" style="position:absolute;left:1633;top:1079;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F3BscA&#10;AADdAAAADwAAAGRycy9kb3ducmV2LnhtbESPQWvCQBSE7wX/w/KEXopuVFokuopIhR48qK2Ct0f2&#10;mUSzb+PuNon/vlso9DjMzDfMfNmZSjTkfGlZwWiYgCDOrC45V/D1uRlMQfiArLGyTAoe5GG56D3N&#10;MdW25T01h5CLCGGfooIihDqV0mcFGfRDWxNH72KdwRCly6V22Ea4qeQ4Sd6kwZLjQoE1rQvKbodv&#10;o+A4fbTt9vR+3W3O7qXey3O4N69KPfe71QxEoC78h//aH1rBZDIaw++b+AT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RdwbHAAAA3QAAAA8AAAAAAAAAAAAAAAAAmAIAAGRy&#10;cy9kb3ducmV2LnhtbFBLBQYAAAAABAAEAPUAAACMAwAAAAA=&#10;" path="m3,3l4,2,2,1,1,,,,,1r1,l1,2,3,3,3,2r,1xe" fillcolor="#e54200" stroked="f">
                    <v:path arrowok="t" o:connecttype="custom" o:connectlocs="675,675;900,450;900,450;900,450;450,225;225,0;0,0;0,225;225,225;225,450;675,675;675,450;675,675" o:connectangles="0,0,0,0,0,0,0,0,0,0,0,0,0"/>
                  </v:shape>
                  <v:shape id="Freeform 1150" o:spid="_x0000_s2188" style="position:absolute;left:1514;top:1034;width:74;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P/McA&#10;AADdAAAADwAAAGRycy9kb3ducmV2LnhtbESPQWvCQBSE70L/w/IKXqRuNLaU1E0ogqUiWKqFXB/Z&#10;1yQ0+zbNrib+e1cQPA4z8w2zzAbTiBN1rrasYDaNQBAXVtdcKvg5rJ9eQTiPrLGxTArO5CBLH0ZL&#10;TLTt+ZtOe1+KAGGXoILK+zaR0hUVGXRT2xIH79d2Bn2QXSl1h32Am0bOo+hFGqw5LFTY0qqi4m9/&#10;NApM/n/Y1rlcxM9fi34zn+zy9mOi1PhxeH8D4Wnw9/Ct/akVxPEshuub8ARk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2j/zHAAAA3QAAAA8AAAAAAAAAAAAAAAAAmAIAAGRy&#10;cy9kb3ducmV2LnhtbFBLBQYAAAAABAAEAPUAAACMAwAAAAA=&#10;" path="m5,2l5,1,4,1,3,,1,,,1r3,l4,2r1,xe" fillcolor="#e54200" stroked="f">
                    <v:path arrowok="t" o:connecttype="custom" o:connectlocs="1095,450;1095,225;873,225;651,0;222,0;0,225;651,225;873,450;1095,450" o:connectangles="0,0,0,0,0,0,0,0,0"/>
                  </v:shape>
                  <v:shape id="Freeform 1151" o:spid="_x0000_s2189" style="position:absolute;left:1409;top:989;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98MIA&#10;AADdAAAADwAAAGRycy9kb3ducmV2LnhtbESP0YrCMBRE3xf8h3AF39a01hWpRlFB2DdZ6wdcm2tb&#10;bG5KErX+/UYQfBxm5gyzXPemFXdyvrGsIB0nIIhLqxuuFJyK/fcchA/IGlvLpOBJHtarwdcSc20f&#10;/Ef3Y6hEhLDPUUEdQpdL6cuaDPqx7Yijd7HOYIjSVVI7fES4aeUkSWbSYMNxocaOdjWV1+PNKHDp&#10;9seep0W7Od2KgzvvsrnLWKnRsN8sQATqwyf8bv9qBVmWTuH1Jj4B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H3wwgAAAN0AAAAPAAAAAAAAAAAAAAAAAJgCAABkcnMvZG93&#10;bnJldi54bWxQSwUGAAAAAAQABAD1AAAAhwMAAAAA&#10;" path="m4,3l5,2,4,1,1,1,,,,1,1,2,4,3xe" fillcolor="#e54200" stroked="f">
                    <v:path arrowok="t" o:connecttype="custom" o:connectlocs="900,675;1125,450;900,225;225,225;0,0;0,225;225,450;900,675" o:connectangles="0,0,0,0,0,0,0,0"/>
                  </v:shape>
                  <v:shape id="Freeform 1152" o:spid="_x0000_s2190" style="position:absolute;left:1289;top:959;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yE8cA&#10;AADdAAAADwAAAGRycy9kb3ducmV2LnhtbESPQWvCQBSE74X+h+UJXkQ3GhVJXaUIFqVgqQq5PrKv&#10;STD7Nma3Jv77rlDwOMzMN8xy3ZlK3KhxpWUF41EEgjizuuRcwfm0HS5AOI+ssbJMCu7kYL16fVli&#10;om3L33Q7+lwECLsEFRTe14mULivIoBvZmjh4P7Yx6INscqkbbAPcVHISRXNpsOSwUGBNm4Kyy/HX&#10;KDDp9fRZpnIaz76m7X4yOKT1x0Cpfq97fwPhqfPP8H97pxXE8XgG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TshPHAAAA3QAAAA8AAAAAAAAAAAAAAAAAmAIAAGRy&#10;cy9kb3ducmV2LnhtbFBLBQYAAAAABAAEAPUAAACMAwAAAAA=&#10;" path="m5,2l5,1,4,1,1,,,1r1,l3,2r2,xe" fillcolor="#e54200" stroked="f">
                    <v:path arrowok="t" o:connecttype="custom" o:connectlocs="1125,450;1125,225;900,225;225,0;225,0;0,225;225,225;675,450;1125,450" o:connectangles="0,0,0,0,0,0,0,0,0"/>
                  </v:shape>
                  <v:shape id="Freeform 1153" o:spid="_x0000_s2191" style="position:absolute;left:1184;top:944;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OFcUA&#10;AADdAAAADwAAAGRycy9kb3ducmV2LnhtbESPQWsCMRSE70L/Q3iF3jS7FZeyGqWVFsRLUQvt8bF5&#10;boKblyVJdfvvjVDwOMzMN8xiNbhOnClE61lBOSlAEDdeW24VfB0+xi8gYkLW2HkmBX8UYbV8GC2w&#10;1v7COzrvUysyhGONCkxKfS1lbAw5jBPfE2fv6IPDlGVopQ54yXDXyeeiqKRDy3nBYE9rQ81p/+sU&#10;NN/HYms2odO2nL19/li7fq+sUk+Pw+scRKIh3cP/7Y1WMJ2WFdze5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k4VxQAAAN0AAAAPAAAAAAAAAAAAAAAAAJgCAABkcnMv&#10;ZG93bnJldi54bWxQSwUGAAAAAAQABAD1AAAAigMAAAAA&#10;" path="m4,2l4,1,2,,,,,1r2,l4,2xe" fillcolor="#e54200" stroked="f">
                    <v:path arrowok="t" o:connecttype="custom" o:connectlocs="900,450;900,225;450,0;0,0;0,225;450,225;900,450" o:connectangles="0,0,0,0,0,0,0"/>
                  </v:shape>
                  <v:shape id="Freeform 1154" o:spid="_x0000_s2192" style="position:absolute;left:1064;top:929;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J/8gA&#10;AADdAAAADwAAAGRycy9kb3ducmV2LnhtbESP3WrCQBSE7wXfYTmCN6IbjVVJXaUUlBbB4g/k9pA9&#10;TUKzZ9PsatK37xYKXg4z8w2z3namEndqXGlZwXQSgSDOrC45V3C97MYrEM4ja6wsk4IfcrDd9Htr&#10;TLRt+UT3s89FgLBLUEHhfZ1I6bKCDLqJrYmD92kbgz7IJpe6wTbATSVnUbSQBksOCwXW9FpQ9nW+&#10;GQUm/b4cylTO46ePefs+Gx3Tej9SajjoXp5BeOr8I/zfftMK4ni6hL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zYn/yAAAAN0AAAAPAAAAAAAAAAAAAAAAAJgCAABk&#10;cnMvZG93bnJldi54bWxQSwUGAAAAAAQABAD1AAAAjQMAAAAA&#10;" path="m4,2l5,1,4,1,1,,,,,1r1,l4,2xe" fillcolor="#e54200" stroked="f">
                    <v:path arrowok="t" o:connecttype="custom" o:connectlocs="900,450;1125,225;900,225;225,0;0,0;0,225;225,225;900,450" o:connectangles="0,0,0,0,0,0,0,0"/>
                  </v:shape>
                  <v:shape id="Freeform 1155" o:spid="_x0000_s2193" style="position:absolute;left:944;top:929;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Ey8QA&#10;AADdAAAADwAAAGRycy9kb3ducmV2LnhtbERPy2rCQBTdF/yH4QrumkmMj5I6igQKrYtiYxddXjLX&#10;JJq5k2ZGjX/vLApdHs57tRlMK67Uu8aygiSKQRCXVjdcKfg+vD2/gHAeWWNrmRTcycFmPXpaYabt&#10;jb/oWvhKhBB2GSqove8yKV1Zk0EX2Y44cEfbG/QB9pXUPd5CuGnlNI4X0mDDoaHGjvKaynNxMQo+&#10;t/l+PpO7ZHnan35amuLHYv6r1GQ8bF9BeBr8v/jP/a4VpGkS5oY34Qn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hMvEAAAA3QAAAA8AAAAAAAAAAAAAAAAAmAIAAGRycy9k&#10;b3ducmV2LnhtbFBLBQYAAAAABAAEAPUAAACJAwAAAAA=&#10;" path="m5,1l5,,4,,2,,1,,,,,1r1,l2,1r2,l5,1xe" fillcolor="#e54200" stroked="f">
                    <v:path arrowok="t" o:connecttype="custom" o:connectlocs="1125,225;1125,0;900,0;450,0;225,0;0,0;0,225;225,225;450,225;900,225;1125,225" o:connectangles="0,0,0,0,0,0,0,0,0,0,0"/>
                  </v:shape>
                  <v:shape id="Freeform 1156" o:spid="_x0000_s2194" style="position:absolute;left:824;top:929;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64FsgA&#10;AADdAAAADwAAAGRycy9kb3ducmV2LnhtbESP3WrCQBSE7wXfYTmCN6IbjRVNXaUUlBbB4g/k9pA9&#10;TUKzZ9PsatK37xYKXg4z8w2z3namEndqXGlZwXQSgSDOrC45V3C97MZLEM4ja6wsk4IfcrDd9Htr&#10;TLRt+UT3s89FgLBLUEHhfZ1I6bKCDLqJrYmD92kbgz7IJpe6wTbATSVnUbSQBksOCwXW9FpQ9nW+&#10;GQUm/b4cylTO46ePefs+Gx3Tej9SajjoXp5BeOr8I/zfftMK4ni6gr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HrgWyAAAAN0AAAAPAAAAAAAAAAAAAAAAAJgCAABk&#10;cnMvZG93bnJldi54bWxQSwUGAAAAAAQABAD1AAAAjQMAAAAA&#10;" path="m5,1l5,,3,,,1,,2,3,1r2,xe" fillcolor="#e54200" stroked="f">
                    <v:path arrowok="t" o:connecttype="custom" o:connectlocs="1125,225;1125,0;675,0;0,225;0,225;0,450;0,450;675,225;1125,225" o:connectangles="0,0,0,0,0,0,0,0,0"/>
                  </v:shape>
                  <v:shape id="Freeform 1157" o:spid="_x0000_s2195" style="position:absolute;left:704;top:944;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CcMQA&#10;AADdAAAADwAAAGRycy9kb3ducmV2LnhtbERPy2rCQBTdC/7DcIXudPLQtKRORAKFtgtR20WXl8xt&#10;Epu5k2amGv++sxBcHs57vRlNJ840uNaygngRgSCurG65VvD58TJ/AuE8ssbOMim4koNNMZ2sMdf2&#10;wgc6H30tQgi7HBU03ve5lK5qyKBb2J44cN92MOgDHGqpB7yEcNPJJIoyabDl0NBgT2VD1c/xzyjY&#10;bcv9ainf48fT/vTVUYJv2epXqYfZuH0G4Wn0d/HN/aoVpGkS9oc34Qn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bQnDEAAAA3QAAAA8AAAAAAAAAAAAAAAAAmAIAAGRycy9k&#10;b3ducmV2LnhtbFBLBQYAAAAABAAEAPUAAACJAwAAAAA=&#10;" path="m5,1l5,,4,,3,,2,,1,,2,,1,,,1r1,l2,1r1,l4,1r1,xe" fillcolor="#e54200" stroked="f">
                    <v:path arrowok="t" o:connecttype="custom" o:connectlocs="1125,225;1125,0;1125,0;900,0;675,0;450,0;225,0;225,0;450,0;225,0;225,0;225,0;225,0;225,0;0,225;0,225;0,225;225,225;225,225;225,225;450,225;675,225;900,225;1125,225" o:connectangles="0,0,0,0,0,0,0,0,0,0,0,0,0,0,0,0,0,0,0,0,0,0,0,0"/>
                  </v:shape>
                  <v:shape id="Freeform 1158" o:spid="_x0000_s2196" style="position:absolute;left:749;top:869;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gO8YA&#10;AADdAAAADwAAAGRycy9kb3ducmV2LnhtbESPX2vCMBTF3wW/Q7iDvdlUZTI6oxRB0OHDdHvY411z&#10;15Y1N7GJmn77ZSDs8XD+/DjLdTSduFLvW8sKplkOgriyuuVawcf7dvIMwgdkjZ1lUjCQh/VqPFpi&#10;oe2Nj3Q9hVqkEfYFKmhCcIWUvmrIoM+sI07et+0NhiT7Wuoeb2ncdHKW5wtpsOVEaNDRpqHq53Qx&#10;iRvLt7hb5O3n+fBaDl97N7jDk1KPD7F8AREohv/wvb3TCubz2RT+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gO8YAAADdAAAADwAAAAAAAAAAAAAAAACYAgAAZHJz&#10;L2Rvd25yZXYueG1sUEsFBgAAAAAEAAQA9QAAAIsDAAAAAA==&#10;" path="m,3l,4,,3r2,l3,2,4,1,3,r,1l2,1r,1l,2,,3xe" fillcolor="#e54200" stroked="f">
                    <v:path arrowok="t" o:connecttype="custom" o:connectlocs="0,675;0,900;0,675;450,675;675,450;675,450;675,450;900,225;900,225;675,0;675,225;675,225;675,225;675,225;450,225;450,450;0,450;0,675" o:connectangles="0,0,0,0,0,0,0,0,0,0,0,0,0,0,0,0,0,0"/>
                  </v:shape>
                  <v:shape id="Freeform 1159" o:spid="_x0000_s2197" style="position:absolute;left:719;top:825;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q8UA&#10;AADdAAAADwAAAGRycy9kb3ducmV2LnhtbESPQWsCMRSE7wX/Q3hCbzXrSqWsRlGxIL0Ut4V6fGye&#10;m+DmZUlS3f77plDwOMzMN8xyPbhOXClE61nBdFKAIG68ttwq+Px4fXoBEROyxs4zKfihCOvV6GGJ&#10;lfY3PtK1Tq3IEI4VKjAp9ZWUsTHkME58T5y9sw8OU5ahlTrgLcNdJ8uimEuHlvOCwZ52hppL/e0U&#10;NF/n4s0cQqft9Hn7frJ2t59bpR7Hw2YBItGQ7uH/9kErmM3KEv7e5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YKrxQAAAN0AAAAPAAAAAAAAAAAAAAAAAJgCAABkcnMv&#10;ZG93bnJldi54bWxQSwUGAAAAAAQABAD1AAAAigMAAAAA&#10;" path="m4,2l4,1,3,1,2,,1,,,,,1r1,l1,,,1r2,l3,2r1,xe" fillcolor="#e54200" stroked="f">
                    <v:path arrowok="t" o:connecttype="custom" o:connectlocs="900,450;900,225;675,225;450,0;225,0;225,0;0,0;0,225;225,225;225,0;0,225;450,225;675,450;900,450" o:connectangles="0,0,0,0,0,0,0,0,0,0,0,0,0,0"/>
                  </v:shape>
                  <v:shape id="Freeform 1160" o:spid="_x0000_s2198" style="position:absolute;left:599;top:825;width:75;height:44;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vOcIA&#10;AADdAAAADwAAAGRycy9kb3ducmV2LnhtbESP0YrCMBRE3wX/IdwF3zTV7Ip0jaKC4Nuy1g+4Nnfb&#10;ss1NSaLWvzeC4OMwM2eY5bq3rbiSD41jDdNJBoK4dKbhSsOp2I8XIEJENtg6Jg13CrBeDQdLzI27&#10;8S9dj7ESCcIhRw11jF0uZShrshgmriNO3p/zFmOSvpLG4y3BbStnWTaXFhtOCzV2tKup/D9erAY/&#10;3X6582fRbk6X4sefd2rhFWs9+ug33yAi9fEdfrUPRoNSMwXP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S85wgAAAN0AAAAPAAAAAAAAAAAAAAAAAJgCAABkcnMvZG93&#10;bnJldi54bWxQSwUGAAAAAAQABAD1AAAAhwMAAAAA&#10;" path="m5,1l4,,2,1,1,2,,2,1,3,3,2r1,l5,1xe" fillcolor="#e54200" stroked="f">
                    <v:path arrowok="t" o:connecttype="custom" o:connectlocs="1125,220;900,0;900,0;900,0;450,220;225,425;0,425;225,645;225,645;675,425;900,425;1125,220" o:connectangles="0,0,0,0,0,0,0,0,0,0,0,0"/>
                  </v:shape>
                  <v:shape id="Freeform 1161" o:spid="_x0000_s2199" style="position:absolute;left:554;top:810;width:30;height:74;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y3cgA&#10;AADdAAAADwAAAGRycy9kb3ducmV2LnhtbESPT2vCQBTE70K/w/KEXkQ3/kFidBVpKZS2B40iHh/Z&#10;Z5KafRuyq0m/fbdQ8DjMzG+Y1aYzlbhT40rLCsajCARxZnXJuYLj4W0Yg3AeWWNlmRT8kIPN+qm3&#10;wkTblvd0T30uAoRdggoK7+tESpcVZNCNbE0cvIttDPogm1zqBtsAN5WcRNFcGiw5LBRY00tB2TW9&#10;GQWfu8PudI0Xt9fBOZ3N2++vDypjpZ773XYJwlPnH+H/9rtWMJ1OZvD3Jj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vLdyAAAAN0AAAAPAAAAAAAAAAAAAAAAAJgCAABk&#10;cnMvZG93bnJldi54bWxQSwUGAAAAAAQABAD1AAAAjQMAAAAA&#10;" path="m,5l1,4r,1l1,4r,1l1,4,1,3,2,2,2,1,1,r,1l1,2,,3,,4,,5xe" fillcolor="#e54200" stroked="f">
                    <v:path arrowok="t" o:connecttype="custom" o:connectlocs="0,1095;225,873;225,873;225,1095;225,873;225,1095;225,873;225,873;225,873;225,873;225,873;225,651;450,444;450,222;450,222;225,0;225,222;225,444;0,651;0,651;0,873;0,873;0,873;0,873;0,1095;0,1095;0,1095" o:connectangles="0,0,0,0,0,0,0,0,0,0,0,0,0,0,0,0,0,0,0,0,0,0,0,0,0,0,0"/>
                  </v:shape>
                  <v:shape id="Freeform 1162" o:spid="_x0000_s2200" style="position:absolute;left:569;top:705;width:30;height:7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XRsgA&#10;AADdAAAADwAAAGRycy9kb3ducmV2LnhtbESPQWvCQBSE74L/YXlCL1I31SppdJXSUijqwUaRHh/Z&#10;Z5KafRuyq0n/fVcoeBxm5htmsepMJa7UuNKygqdRBII4s7rkXMFh//EYg3AeWWNlmRT8koPVst9b&#10;YKJty190TX0uAoRdggoK7+tESpcVZNCNbE0cvJNtDPogm1zqBtsAN5UcR9FMGiw5LBRY01tB2Tm9&#10;GAWb3X53PMcvl/fhd/o8a3+2aypjpR4G3eschKfO38P/7U+tYDIZT+H2Jj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tldGyAAAAN0AAAAPAAAAAAAAAAAAAAAAAJgCAABk&#10;cnMvZG93bnJldi54bWxQSwUGAAAAAAQABAD1AAAAjQMAAAAA&#10;" path="m1,4l2,5,2,4,2,3,2,2,2,1,1,1,,,,1,1,2,1,1,,2r1,l1,3r,1l2,3,1,3r,1l2,4,1,4xe" fillcolor="#e54200" stroked="f">
                    <v:path arrowok="t" o:connecttype="custom" o:connectlocs="225,900;450,1125;450,1125;450,900;450,900;450,675;450,675;450,675;450,450;450,450;450,225;225,225;225,225;0,0;0,0;0,225;0,225;225,450;225,225;0,450;225,450;225,450;225,450;225,675;225,675;225,900;450,675;225,675;225,900;450,900;225,900;225,900" o:connectangles="0,0,0,0,0,0,0,0,0,0,0,0,0,0,0,0,0,0,0,0,0,0,0,0,0,0,0,0,0,0,0,0"/>
                  </v:shape>
                  <v:shape id="Freeform 1163" o:spid="_x0000_s2201" style="position:absolute;left:465;top:720;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7uMcA&#10;AADdAAAADwAAAGRycy9kb3ducmV2LnhtbESPT2vCQBTE7wW/w/KEXopuqigSXUVKhR56qH/B2yP7&#10;TKLZt+nuNonf3i0Uehxm5jfMYtWZSjTkfGlZweswAUGcWV1yruCw3wxmIHxA1lhZJgV38rBa9p4W&#10;mGrb8paaXchFhLBPUUERQp1K6bOCDPqhrYmjd7HOYIjS5VI7bCPcVHKUJFNpsOS4UGBNbwVlt92P&#10;UXCc3dv28/R+/dqc3Uu9lefw3UyUeu536zmIQF34D/+1P7SC8Xg0hd838Qn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Gu7jHAAAA3QAAAA8AAAAAAAAAAAAAAAAAmAIAAGRy&#10;cy9kb3ducmV2LnhtbFBLBQYAAAAABAAEAPUAAACMAwAAAAA=&#10;" path="m4,1l3,,2,r,1l1,1r,1l,2,,3,1,2r1,l3,1r1,xe" fillcolor="#e54200" stroked="f">
                    <v:path arrowok="t" o:connecttype="custom" o:connectlocs="900,225;675,0;675,0;450,0;450,225;225,225;225,450;0,450;0,450;0,675;0,675;225,450;450,450;675,225;675,225;675,225;675,225;900,225" o:connectangles="0,0,0,0,0,0,0,0,0,0,0,0,0,0,0,0,0,0"/>
                  </v:shape>
                  <v:shape id="Freeform 1164" o:spid="_x0000_s2202" style="position:absolute;left:375;top:795;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oeI8gA&#10;AADdAAAADwAAAGRycy9kb3ducmV2LnhtbESPQWvCQBSE7wX/w/KEXopuqrRKdBUpFXroQa0K3h7Z&#10;ZxLNvk13t0n8926h0OMwM98w82VnKtGQ86VlBc/DBARxZnXJuYL913owBeEDssbKMim4kYflovcw&#10;x1TblrfU7EIuIoR9igqKEOpUSp8VZNAPbU0cvbN1BkOULpfaYRvhppKjJHmVBkuOCwXW9FZQdt39&#10;GAWH6a1tP4/vl8365J7qrTyF7+ZFqcd+t5qBCNSF//Bf+0MrGI9HE/h9E5+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ih4jyAAAAN0AAAAPAAAAAAAAAAAAAAAAAJgCAABk&#10;cnMvZG93bnJldi54bWxQSwUGAAAAAAQABAD1AAAAjQMAAAAA&#10;" path="m4,l3,,1,1,,2,,3r1,l2,2,4,xe" fillcolor="#e54200" stroked="f">
                    <v:path arrowok="t" o:connecttype="custom" o:connectlocs="900,0;675,0;675,0;225,225;0,450;0,450;0,675;225,675;450,450;900,0" o:connectangles="0,0,0,0,0,0,0,0,0,0"/>
                  </v:shape>
                  <v:shape id="Freeform 1165" o:spid="_x0000_s2203" style="position:absolute;left:300;top:810;width:30;height:59;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Kr48IA&#10;AADdAAAADwAAAGRycy9kb3ducmV2LnhtbERPTYvCMBC9C/6HMII3TVVY1mosIgp7cRerIN6GZmxL&#10;m0lpsm399+awsMfH+94mg6lFR60rLStYzCMQxJnVJecKbtfT7BOE88gaa8uk4EUOkt14tMVY254v&#10;1KU+FyGEXYwKCu+bWEqXFWTQzW1DHLinbQ36ANtc6hb7EG5quYyiD2mw5NBQYEOHgrIq/TUK7ot1&#10;/f14lD+Hc58dOyNv1fMSKTWdDPsNCE+D/xf/ub+0gtVqGeaGN+EJy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qvjwgAAAN0AAAAPAAAAAAAAAAAAAAAAAJgCAABkcnMvZG93&#10;bnJldi54bWxQSwUGAAAAAAQABAD1AAAAhwMAAAAA&#10;" path="m2,4l2,3r,1l2,3r,1l2,3,1,3r1,l2,2,1,2r1,l1,1,1,,,,,1,,2,1,3r,1l2,4xe" fillcolor="#e54200" stroked="f">
                    <v:path arrowok="t" o:connecttype="custom" o:connectlocs="450,870;450,649;450,649;450,870;450,649;450,649;450,870;450,649;450,649;450,649;450,649;450,649;225,649;450,649;450,649;450,443;225,443;450,443;225,221;225,221;225,0;0,0;0,221;0,221;0,443;225,649;225,649;225,649;225,870;225,870;225,870;450,870;450,870;450,870" o:connectangles="0,0,0,0,0,0,0,0,0,0,0,0,0,0,0,0,0,0,0,0,0,0,0,0,0,0,0,0,0,0,0,0,0,0"/>
                  </v:shape>
                  <v:shape id="Freeform 1166" o:spid="_x0000_s2204" style="position:absolute;left:225;top:795;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Y08IA&#10;AADdAAAADwAAAGRycy9kb3ducmV2LnhtbESP0YrCMBRE3xf8h3AF39ZUuytajaKCsG+y1g+4Nte2&#10;2NyUJGr9eyMIPg4zc4ZZrDrTiBs5X1tWMBomIIgLq2suFRzz3fcUhA/IGhvLpOBBHlbL3tcCM23v&#10;/E+3QyhFhLDPUEEVQptJ6YuKDPqhbYmjd7bOYIjSlVI7vEe4aeQ4SSbSYM1xocKWthUVl8PVKHCj&#10;za89/eTN+njN9+60TacuZaUG/W49BxGoC5/wu/2nFaTpeAav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RjTwgAAAN0AAAAPAAAAAAAAAAAAAAAAAJgCAABkcnMvZG93&#10;bnJldi54bWxQSwUGAAAAAAQABAD1AAAAhwMAAAAA&#10;" path="m5,2l4,1,3,1r1,l3,2,2,2r1,l2,1,1,,,1,1,2r1,l2,3r1,l4,3,4,2r1,xe" fillcolor="#e54200" stroked="f">
                    <v:path arrowok="t" o:connecttype="custom" o:connectlocs="1125,450;900,225;675,225;900,225;900,225;675,450;675,450;675,450;675,450;675,450;675,450;675,450;675,450;675,450;675,450;675,450;675,450;450,450;675,450;450,225;450,225;225,0;0,225;225,450;450,450;450,450;450,675;450,675;675,675;675,675;675,675;675,675;675,675;900,675;900,450;900,450;1125,450" o:connectangles="0,0,0,0,0,0,0,0,0,0,0,0,0,0,0,0,0,0,0,0,0,0,0,0,0,0,0,0,0,0,0,0,0,0,0,0,0"/>
                  </v:shape>
                  <v:shape id="Freeform 1167" o:spid="_x0000_s2205" style="position:absolute;left:165;top:765;width:45;height:7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O2r8A&#10;AADdAAAADwAAAGRycy9kb3ducmV2LnhtbERPzYrCMBC+C75DGMGbTbUgbjWKCFXBk90+wNCMbbGZ&#10;1CZq9+03B8Hjx/e/2Q2mFS/qXWNZwTyKQRCXVjdcKSh+s9kKhPPIGlvLpOCPHOy249EGU23ffKVX&#10;7isRQtilqKD2vkuldGVNBl1kO+LA3Wxv0AfYV1L3+A7hppWLOF5Kgw2Hhho7OtRU3vOnUZDdCzqf&#10;frJ98cgvz3hhjcPiqNR0MuzXIDwN/iv+uM9aQZIkYX94E56A3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Io7avwAAAN0AAAAPAAAAAAAAAAAAAAAAAJgCAABkcnMvZG93bnJl&#10;di54bWxQSwUGAAAAAAQABAD1AAAAhAMAAAAA&#10;" path="m3,1l2,r,1l1,1r,1l1,3,,4r1,l,4,,5r1,l1,4,2,3,1,3r1,l2,2,2,1r,1l2,1r1,xe" fillcolor="#e54200" stroked="f">
                    <v:path arrowok="t" o:connecttype="custom" o:connectlocs="675,225;450,0;450,225;225,225;225,225;225,450;225,450;225,675;225,675;0,900;225,900;0,900;0,1125;0,1125;225,1125;225,1125;225,900;225,900;450,675;225,675;450,675;450,675;450,450;450,450;450,225;450,450;450,225;675,225" o:connectangles="0,0,0,0,0,0,0,0,0,0,0,0,0,0,0,0,0,0,0,0,0,0,0,0,0,0,0,0"/>
                  </v:shape>
                  <v:shape id="Freeform 1168" o:spid="_x0000_s2206" style="position:absolute;left:135;top:884;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25sYA&#10;AADdAAAADwAAAGRycy9kb3ducmV2LnhtbESPX2vCMBTF3wf7DuEO9jZTLZNRjVIGghs+OOeDj9fm&#10;2habm6zJNP32izDw8XD+/DjzZTSduFDvW8sKxqMMBHFldcu1gv336uUNhA/IGjvLpGAgD8vF48Mc&#10;C22v/EWXXahFGmFfoIImBFdI6auGDPqRdcTJO9neYEiyr6Xu8ZrGTScnWTaVBltOhAYdvTdUnXe/&#10;JnFjuY3radYefjaf5XD8cIPbvCr1/BTLGYhAMdzD/+21VpDn+Rh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25sYAAADdAAAADwAAAAAAAAAAAAAAAACYAgAAZHJz&#10;L2Rvd25yZXYueG1sUEsFBgAAAAAEAAQA9QAAAIsDAAAAAA==&#10;" path="m4,l3,r,1l2,1r1,l2,1r,1l1,2r,1l,3,1,4,2,3r1,l3,2,4,1,4,xe" fillcolor="#e54200" stroked="f">
                    <v:path arrowok="t" o:connecttype="custom" o:connectlocs="900,0;675,0;675,0;675,0;675,0;675,225;450,225;675,225;675,225;450,225;450,450;225,450;225,675;0,675;225,900;225,900;450,675;675,675;675,450;675,450;675,450;900,225;900,225;900,0;900,0" o:connectangles="0,0,0,0,0,0,0,0,0,0,0,0,0,0,0,0,0,0,0,0,0,0,0,0,0"/>
                  </v:shape>
                  <v:shape id="Freeform 1169" o:spid="_x0000_s2207" style="position:absolute;left:90;top:959;width:45;height:7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1NsMA&#10;AADdAAAADwAAAGRycy9kb3ducmV2LnhtbESP0YrCMBRE34X9h3AXfLOpLYjbNYosVAWfrP2AS3Nt&#10;i81Nt4la/36zIPg4zMwZZrUZTSfuNLjWsoJ5FIMgrqxuuVZQnvPZEoTzyBo7y6TgSQ4264/JCjNt&#10;H3yie+FrESDsMlTQeN9nUrqqIYMusj1x8C52MOiDHGqpB3wEuOlkEscLabDlsNBgTz8NVdfiZhTk&#10;15IO+698W/4Wx1ucWOOw3Ck1/Ry33yA8jf4dfrUPWkGapgn8vw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y1NsMAAADdAAAADwAAAAAAAAAAAAAAAACYAgAAZHJzL2Rv&#10;d25yZXYueG1sUEsFBgAAAAAEAAQA9QAAAIgDAAAAAA==&#10;" path="m1,1l1,,,1,,2,,3,1,4,2,5,3,4,2,3,1,2r,1l1,2,1,1xe" fillcolor="#e54200" stroked="f">
                    <v:path arrowok="t" o:connecttype="custom" o:connectlocs="225,225;225,0;225,0;0,225;0,225;0,225;0,450;0,450;0,450;0,450;0,675;0,675;0,675;225,900;225,900;450,1125;450,1125;675,900;675,900;450,675;450,675;225,450;225,675;225,675;225,450;225,450;225,450;225,450;225,450;225,450;225,450;225,450;225,450;225,225;225,225;225,225;225,225" o:connectangles="0,0,0,0,0,0,0,0,0,0,0,0,0,0,0,0,0,0,0,0,0,0,0,0,0,0,0,0,0,0,0,0,0,0,0,0,0"/>
                  </v:shape>
                  <v:shape id="Freeform 1170" o:spid="_x0000_s2208" style="position:absolute;left:165;top:1049;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Tl78A&#10;AADdAAAADwAAAGRycy9kb3ducmV2LnhtbERP22rCQBB9L/gPywi+1Y0VSoyuohXBt9LoBwzZMQlm&#10;Z8PuqPHv3UKh5+1wbpzVZnCdulOIrWcDs2kGirjytuXawPl0eM9BRUG22HkmA0+KsFmP3lZYWP/g&#10;H7qXUqtUwrFAA41IX2gdq4YcxqnviZN28cGhJBpqbQM+Urnr9EeWfWqHLaeFBnv6aqi6ljdnoHR5&#10;DPX3KWSLIT9c7U72eBNjJuNhuwQlNMi/+S99tAbmCfD7Jj0Bv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hOXvwAAAN0AAAAPAAAAAAAAAAAAAAAAAJgCAABkcnMvZG93bnJl&#10;di54bWxQSwUGAAAAAAQABAD1AAAAhAMAAAAA&#10;" path="m1,l,1,1,2r1,l1,2,2,3,2,2r,1l1,3r1,l1,3,2,4,3,3,3,2,2,1,1,xe" fillcolor="#e54200" stroked="f">
                    <v:path arrowok="t" o:connecttype="custom" o:connectlocs="225,0;0,225;0,225;0,225;225,450;225,450;450,450;225,450;225,450;450,675;450,450;450,450;450,450;450,675;450,675;450,675;225,675;450,675;225,675;225,675;225,675;450,900;450,900;450,900;450,900;675,675;675,675;675,675;675,450;675,450;675,450;450,225;450,225;450,225;225,0;225,0" o:connectangles="0,0,0,0,0,0,0,0,0,0,0,0,0,0,0,0,0,0,0,0,0,0,0,0,0,0,0,0,0,0,0,0,0,0,0,0"/>
                  </v:shape>
                  <v:shape id="Freeform 1171" o:spid="_x0000_s2209" style="position:absolute;left:75;top:1124;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hkMIA&#10;AADdAAAADwAAAGRycy9kb3ducmV2LnhtbESP0YrCMBRE3xf8h3AF39bUjYpUo6iwsG+i9QOuzbUt&#10;NjcliVr/fiMs7OMwM2eY1aa3rXiQD41jDZNxBoK4dKbhSsO5+P5cgAgR2WDrmDS8KMBmPfhYYW7c&#10;k4/0OMVKJAiHHDXUMXa5lKGsyWIYu444eVfnLcYkfSWNx2eC21Z+ZdlcWmw4LdTY0b6m8na6Ww1+&#10;spu5y7Rot+d7cfCXvVp4xVqPhv12CSJSH//Df+0fo0EpNYX3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SGQwgAAAN0AAAAPAAAAAAAAAAAAAAAAAJgCAABkcnMvZG93&#10;bnJldi54bWxQSwUGAAAAAAQABAD1AAAAhwMAAAAA&#10;" path="m5,1l4,,3,1,2,1,1,2,,2,1,3r1,l4,2,5,1xe" fillcolor="#e54200" stroked="f">
                    <v:path arrowok="t" o:connecttype="custom" o:connectlocs="1125,225;900,0;675,225;450,225;225,450;0,450;225,675;225,675;450,675;900,450;1125,225" o:connectangles="0,0,0,0,0,0,0,0,0,0,0"/>
                  </v:shape>
                  <v:shape id="Freeform 1172" o:spid="_x0000_s2210" style="position:absolute;left:30;top:1184;width:15;height:7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8bMUA&#10;AADdAAAADwAAAGRycy9kb3ducmV2LnhtbESPwWrDMBBE74X+g9hCb43UmrjBiRJKSCCnQpwWelys&#10;jS1irYylKu7fR4VCj8PMvGFWm8n1ItEYrGcNzzMFgrjxxnKr4eO0f1qACBHZYO+ZNPxQgM36/m6F&#10;lfFXPlKqYysyhEOFGroYh0rK0HTkMMz8QJy9sx8dxizHVpoRrxnuevmiVCkdWs4LHQ607ai51N9O&#10;w/vcplS+9mqwx69y+1mrIpU7rR8fprcliEhT/A//tQ9GQ1EUc/h9k5+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DxsxQAAAN0AAAAPAAAAAAAAAAAAAAAAAJgCAABkcnMv&#10;ZG93bnJldi54bWxQSwUGAAAAAAQABAD1AAAAigMAAAAA&#10;" path="m1,1l1,,,1,,2,,4,,5r1,l1,4,1,2,1,1r,1l1,1xe" fillcolor="#e54200" stroked="f">
                    <v:path arrowok="t" o:connecttype="custom" o:connectlocs="225,225;225,0;0,225;0,225;0,225;0,450;0,900;0,1125;0,1125;0,1125;225,1125;225,1125;225,1125;225,1125;225,900;225,450;225,225;225,225;225,450;225,225" o:connectangles="0,0,0,0,0,0,0,0,0,0,0,0,0,0,0,0,0,0,0,0"/>
                  </v:shape>
                  <v:shape id="Freeform 1173" o:spid="_x0000_s2211" style="position:absolute;left:60;top:1289;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SdcUA&#10;AADdAAAADwAAAGRycy9kb3ducmV2LnhtbESPQWsCMRSE74X+h/AK3mrWLi5lNUorFcRLqRba42Pz&#10;3AQ3L0sSdf33Rij0OMzMN8x8ObhOnClE61nBZFyAIG68ttwq+N6vn19BxISssfNMCq4UYbl4fJhj&#10;rf2Fv+i8S63IEI41KjAp9bWUsTHkMI59T5y9gw8OU5ahlTrgJcNdJ1+KopIOLecFgz2tDDXH3ckp&#10;aH4OxdZsQqftZPr++Wvt6qOySo2ehrcZiERD+g//tTdaQVmWFdzf5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J1xQAAAN0AAAAPAAAAAAAAAAAAAAAAAJgCAABkcnMv&#10;ZG93bnJldi54bWxQSwUGAAAAAAQABAD1AAAAigMAAAAA&#10;" path="m,1r,l,2r1,l2,2r1,l4,1,4,,3,,2,1,1,1,,1r1,l,1xe" fillcolor="#e54200" stroked="f">
                    <v:path arrowok="t" o:connecttype="custom" o:connectlocs="0,225;0,225;0,225;0,225;0,225;0,450;0,450;0,450;225,450;225,450;225,450;225,450;450,450;675,450;900,225;900,225;900,225;900,225;900,225;900,0;900,0;900,0;675,0;450,225;450,225;225,225;225,225;225,225;225,225;225,225;225,225;225,225;0,225;0,225;225,225;0,225;0,225" o:connectangles="0,0,0,0,0,0,0,0,0,0,0,0,0,0,0,0,0,0,0,0,0,0,0,0,0,0,0,0,0,0,0,0,0,0,0,0,0"/>
                  </v:shape>
                  <v:shape id="Freeform 1174" o:spid="_x0000_s2212" style="position:absolute;left:150;top:1319;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VlMMA&#10;AADdAAAADwAAAGRycy9kb3ducmV2LnhtbESPUWvCQBCE3wv9D8cWfKsXG2jT6CltReibGP0BS26b&#10;BHN74W7V+O89QejjMDPfMIvV6Hp1phA7zwZm0wwUce1tx42Bw37zWoCKgmyx90wGrhRhtXx+WmBp&#10;/YV3dK6kUQnCsUQDrchQah3rlhzGqR+Ik/fng0NJMjTaBrwkuOv1W5a9a4cdp4UWB/ppqT5WJ2eg&#10;ckUMzXYfss+x2Bztt6zxJMZMXsavOSihUf7Dj/avNZDn+Qfc36Qn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UVlMMAAADdAAAADwAAAAAAAAAAAAAAAACYAgAAZHJzL2Rv&#10;d25yZXYueG1sUEsFBgAAAAAEAAQA9QAAAIgDAAAAAA==&#10;" path="m1,l,1,,2,1,3r,1l2,4r1,l3,3r,1l3,3,2,3,2,2,1,2r1,l1,2,1,1,1,xe" fillcolor="#e54200" stroked="f">
                    <v:path arrowok="t" o:connecttype="custom" o:connectlocs="225,0;0,225;0,225;0,450;225,675;225,675;225,900;450,900;450,900;450,900;675,900;675,900;675,900;675,675;675,675;675,900;675,675;675,675;450,675;450,675;450,675;450,675;450,450;225,450;450,450;225,450;225,225;225,0" o:connectangles="0,0,0,0,0,0,0,0,0,0,0,0,0,0,0,0,0,0,0,0,0,0,0,0,0,0,0,0"/>
                  </v:shape>
                  <v:shape id="Freeform 1175" o:spid="_x0000_s2213" style="position:absolute;left:240;top:1364;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Yq8MA&#10;AADdAAAADwAAAGRycy9kb3ducmV2LnhtbERPTYvCMBC9C/6HMII3TbXalWoUERZ2PYi6HjwOzWxb&#10;t5l0m6j135uD4PHxvher1lTiRo0rLSsYDSMQxJnVJecKTj+fgxkI55E1VpZJwYMcrJbdzgJTbe98&#10;oNvR5yKEsEtRQeF9nUrpsoIMuqGtiQP3axuDPsAml7rBewg3lRxHUSINlhwaCqxpU1D2d7waBbv1&#10;Zj+dyO3o47K/nCsa43cy/Veq32vXcxCeWv8Wv9xfWkEcx2FueBOe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TYq8MAAADdAAAADwAAAAAAAAAAAAAAAACYAgAAZHJzL2Rv&#10;d25yZXYueG1sUEsFBgAAAAAEAAQA9QAAAIgDAAAAAA==&#10;" path="m,l,1r1,l2,1r2,l5,1,5,,4,,2,,1,,,xe" fillcolor="#e54200" stroked="f">
                    <v:path arrowok="t" o:connecttype="custom" o:connectlocs="0,0;0,225;225,225;450,225;900,225;1125,225;1125,0;900,0;450,0;225,0;0,0" o:connectangles="0,0,0,0,0,0,0,0,0,0,0"/>
                  </v:shape>
                  <v:shape id="Freeform 1176" o:spid="_x0000_s2214" style="position:absolute;left:360;top:1379;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64McA&#10;AADdAAAADwAAAGRycy9kb3ducmV2LnhtbESPy2rDMBBF94X+g5hCdo3cmobEiRJMoZCWLJrHIsuJ&#10;NbFNrZFqKYn891Wh0OXlPg53sYqmE1fqfWtZwdM4A0FcWd1yreCwf3ucgvABWWNnmRQM5GG1vL9b&#10;YKHtjbd03YVapBH2BSpoQnCFlL5qyKAfW0ecvLPtDYYk+1rqHm9p3HTyOcsm0mDLidCgo9eGqq/d&#10;xSRuLD/jepK1x+/NRzmc3t3gNi9KjR5iOQcRKIb/8F97rRXkeT6D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NOuDHAAAA3QAAAA8AAAAAAAAAAAAAAAAAmAIAAGRy&#10;cy9kb3ducmV2LnhtbFBLBQYAAAAABAAEAPUAAACMAwAAAAA=&#10;" path="m,l,1,1,2,2,3,3,4,4,3,3,2,2,1,1,,,xe" fillcolor="#e54200" stroked="f">
                    <v:path arrowok="t" o:connecttype="custom" o:connectlocs="0,0;0,225;0,225;225,450;450,675;675,900;900,675;675,450;450,225;225,0;0,0" o:connectangles="0,0,0,0,0,0,0,0,0,0,0"/>
                  </v:shape>
                  <v:shape id="Freeform 1177" o:spid="_x0000_s2215" style="position:absolute;left:450;top:1454;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c58IA&#10;AADdAAAADwAAAGRycy9kb3ducmV2LnhtbERPy2oCMRTdF/yHcAV3NWNtRUajWFGQbooP0OVlcp0E&#10;JzdDEnX6982i0OXhvOfLzjXiQSFazwpGwwIEceW15VrB6bh9nYKICVlj45kU/FCE5aL3MsdS+yfv&#10;6XFItcghHEtUYFJqSyljZchhHPqWOHNXHxymDEMtdcBnDneNfCuKiXRoOTcYbGltqLod7k5Bdb4W&#10;X2YXGm1HH5/fF2vXm4lVatDvVjMQibr0L/5z77SC8fg9789v8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AFznwgAAAN0AAAAPAAAAAAAAAAAAAAAAAJgCAABkcnMvZG93&#10;bnJldi54bWxQSwUGAAAAAAQABAD1AAAAhwMAAAAA&#10;" path="m,l,1,1,2r1,l3,2r1,l4,1,3,1r1,l3,1r,1l3,1,2,1r,1l2,1,1,1,1,,,1,1,,,xe" fillcolor="#e54200" stroked="f">
                    <v:path arrowok="t" o:connecttype="custom" o:connectlocs="0,0;0,225;0,225;0,225;225,450;225,450;450,450;450,450;675,450;675,450;675,450;900,450;900,450;900,225;675,225;675,225;900,225;675,225;675,225;675,450;675,225;675,225;450,225;450,450;450,225;450,225;225,225;225,0;0,225;225,0;0,0" o:connectangles="0,0,0,0,0,0,0,0,0,0,0,0,0,0,0,0,0,0,0,0,0,0,0,0,0,0,0,0,0,0,0"/>
                  </v:shape>
                  <v:shape id="Freeform 1178" o:spid="_x0000_s2216" style="position:absolute;left:525;top:1364;width:44;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ZbBsMA&#10;AADdAAAADwAAAGRycy9kb3ducmV2LnhtbESP3WrCQBSE7wu+w3IE7+pGLSWNruIPQu+ksQ9wyB6T&#10;YPZs2D1q+vbdgtDLYWa+YVabwXXqTiG2ng3Mphko4srblmsD3+fjaw4qCrLFzjMZ+KEIm/XoZYWF&#10;9Q/+onsptUoQjgUaaET6QutYNeQwTn1PnLyLDw4lyVBrG/CR4K7T8yx71w5bTgsN9rRvqLqWN2eg&#10;dHkM9ekcso8hP17tTg54E2Mm42G7BCU0yH/42f60BhaLtxn8vUlP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ZbBsMAAADdAAAADwAAAAAAAAAAAAAAAACYAgAAZHJzL2Rv&#10;d25yZXYueG1sUEsFBgAAAAAEAAQA9QAAAIgDAAAAAA==&#10;" path="m,4r1,l2,3,2,2,2,1r,1l2,1r1,l2,,1,1r,1l,2,,4xe" fillcolor="#e54200" stroked="f">
                    <v:path arrowok="t" o:connecttype="custom" o:connectlocs="0,900;220,900;220,900;425,675;425,450;425,225;425,225;425,450;425,225;645,225;645,225;425,0;425,0;425,0;220,225;220,225;220,450;0,450;0,900" o:connectangles="0,0,0,0,0,0,0,0,0,0,0,0,0,0,0,0,0,0,0"/>
                  </v:shape>
                  <v:shape id="Freeform 1179" o:spid="_x0000_s2217" style="position:absolute;left:614;top:1349;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G8gA&#10;AADdAAAADwAAAGRycy9kb3ducmV2LnhtbESPQWvCQBSE7wX/w/KEXopuqq1IdBUpFXroQa0K3h7Z&#10;ZxLNvk13t0n8926h0OMwM98w82VnKtGQ86VlBc/DBARxZnXJuYL913owBeEDssbKMim4kYflovcw&#10;x1TblrfU7EIuIoR9igqKEOpUSp8VZNAPbU0cvbN1BkOULpfaYRvhppKjJJlIgyXHhQJreisou+5+&#10;jILD9Na2n8f3y2Z9ck/1Vp7Cd/Oq1GO/W81ABOrCf/iv/aEVjMcvI/h9E5+AX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IlgbyAAAAN0AAAAPAAAAAAAAAAAAAAAAAJgCAABk&#10;cnMvZG93bnJldi54bWxQSwUGAAAAAAQABAD1AAAAjQMAAAAA&#10;" path="m,l,1,1,2r1,l4,3,4,2,2,1,2,,1,,,xe" fillcolor="#e54200" stroked="f">
                    <v:path arrowok="t" o:connecttype="custom" o:connectlocs="0,0;0,225;0,225;225,450;450,450;900,675;900,450;450,225;450,0;225,0;0,0" o:connectangles="0,0,0,0,0,0,0,0,0,0,0"/>
                  </v:shape>
                  <v:shape id="Freeform 1180" o:spid="_x0000_s2218" style="position:absolute;left:719;top:1394;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CkMUA&#10;AADdAAAADwAAAGRycy9kb3ducmV2LnhtbESPQWsCMRSE7wX/Q3iF3mpW10rZGkWlBfFStIX2+Ng8&#10;N6GblyVJdf33RhA8DjPzDTNb9K4VRwrRelYwGhYgiGuvLTcKvr8+nl9BxISssfVMCs4UYTEfPMyw&#10;0v7EOzruUyMyhGOFCkxKXSVlrA05jEPfEWfv4IPDlGVopA54ynDXynFRTKVDy3nBYEdrQ/Xf/t8p&#10;qH8OxdZsQqvt6GX1+Wvt+n1qlXp67JdvIBL16R6+tTdaQVlOSri+yU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sKQxQAAAN0AAAAPAAAAAAAAAAAAAAAAAJgCAABkcnMv&#10;ZG93bnJldi54bWxQSwUGAAAAAAQABAD1AAAAigMAAAAA&#10;" path="m,l,1r1,l2,1r,1l3,2r1,l4,1,3,1,2,,1,,,xe" fillcolor="#e54200" stroked="f">
                    <v:path arrowok="t" o:connecttype="custom" o:connectlocs="0,0;0,225;0,225;225,225;450,225;450,450;675,450;675,450;900,450;900,450;900,225;900,225;675,225;675,225;675,225;675,225;450,0;225,0;225,0;0,0" o:connectangles="0,0,0,0,0,0,0,0,0,0,0,0,0,0,0,0,0,0,0,0"/>
                  </v:shape>
                  <v:shape id="Freeform 1181" o:spid="_x0000_s2219" style="position:absolute;left:779;top:1334;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mA8YA&#10;AADdAAAADwAAAGRycy9kb3ducmV2LnhtbESPzWoCMRSF90LfIVyhO81YrZSpUYZCQcWF2i66vJ3c&#10;zgyd3KSTqJm3N0LB5eH8fJzFKppWnKnzjWUFk3EGgri0uuFKwefH++gFhA/IGlvLpKAnD6vlw2CB&#10;ubYXPtD5GCqRRtjnqKAOweVS+rImg35sHXHyfmxnMCTZVVJ3eEnjppVPWTaXBhtOhBodvdVU/h5P&#10;JnFjsY/redZ8/e22Rf+9cb3bPSv1OIzFK4hAMdzD/+21VjCdzmZ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rmA8YAAADdAAAADwAAAAAAAAAAAAAAAACYAgAAZHJz&#10;L2Rvd25yZXYueG1sUEsFBgAAAAAEAAQA9QAAAIsDAAAAAA==&#10;" path="m3,4r1,l4,3,4,2,3,2,3,1,2,1,1,,,1,1,2r1,l2,3r1,l4,3,3,3r1,l3,3r,1xe" fillcolor="#e54200" stroked="f">
                    <v:path arrowok="t" o:connecttype="custom" o:connectlocs="675,900;900,900;900,900;900,900;900,900;900,675;900,675;900,675;900,675;900,675;900,450;900,450;675,450;675,225;450,225;450,225;225,0;0,225;225,450;450,450;450,450;450,450;450,675;675,675;675,675;675,675;675,675;675,675;675,675;675,675;900,675;675,675;675,675;900,675;675,675;675,900;675,900;675,900" o:connectangles="0,0,0,0,0,0,0,0,0,0,0,0,0,0,0,0,0,0,0,0,0,0,0,0,0,0,0,0,0,0,0,0,0,0,0,0,0,0"/>
                  </v:shape>
                  <v:shape id="Freeform 1182" o:spid="_x0000_s2220" style="position:absolute;left:689;top:1274;width:60;height:60;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ZDmMYA&#10;AADdAAAADwAAAGRycy9kb3ducmV2LnhtbESPS2sCMRSF94X+h3CF7mrGJ2VqlKFQUHFhbRdd3k5u&#10;Z4ZObuIkaubfG0Ho8nAeH2exiqYVZ+p8Y1nBaJiBIC6tbrhS8PX5/vwCwgdkja1lUtCTh9Xy8WGB&#10;ubYX/qDzIVQijbDPUUEdgsul9GVNBv3QOuLk/drOYEiyq6Tu8JLGTSvHWTaXBhtOhBodvdVU/h1O&#10;JnFjsY/redZ8H3fbov/ZuN7tZko9DWLxCiJQDP/he3utFUwm0x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ZDmMYAAADdAAAADwAAAAAAAAAAAAAAAACYAgAAZHJz&#10;L2Rvd25yZXYueG1sUEsFBgAAAAAEAAQA9QAAAIsDAAAAAA==&#10;" path="m3,4l4,3,3,2,2,1r,1l1,1,,1r1,l,1r1,l,1r1,l,1r1,l,1r1,l,,,1,,2r1,l2,3r1,l3,4xe" fillcolor="#e54200" stroked="f">
                    <v:path arrowok="t" o:connecttype="custom" o:connectlocs="675,900;900,675;675,450;675,450;450,225;450,450;450,450;225,225;225,225;225,225;0,225;225,225;225,225;0,225;225,225;225,225;225,225;0,225;225,225;225,225;0,225;225,225;0,225;225,225;0,0;0,0;0,0;0,0;0,0;0,225;0,225;0,225;0,225;0,225;0,225;0,450;225,450;225,450;225,450;450,675;675,675;675,900" o:connectangles="0,0,0,0,0,0,0,0,0,0,0,0,0,0,0,0,0,0,0,0,0,0,0,0,0,0,0,0,0,0,0,0,0,0,0,0,0,0,0,0,0,0"/>
                  </v:shape>
                  <v:shape id="Freeform 1183" o:spid="_x0000_s2221" style="position:absolute;left:749;top:1289;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hCMUA&#10;AADdAAAADwAAAGRycy9kb3ducmV2LnhtbESPQWsCMRSE7wX/Q3hCbzVrtUtZjWKlBfFStIV6fGye&#10;m+DmZUlSXf+9KRQ8DjPzDTNf9q4VZwrRelYwHhUgiGuvLTcKvr8+nl5BxISssfVMCq4UYbkYPMyx&#10;0v7COzrvUyMyhGOFCkxKXSVlrA05jCPfEWfv6IPDlGVopA54yXDXyueiKKVDy3nBYEdrQ/Vp/+sU&#10;1D/HYms2odV2/PL2ebB2/V5apR6H/WoGIlGf7uH/9kYrmEymJfy9y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WEIxQAAAN0AAAAPAAAAAAAAAAAAAAAAAJgCAABkcnMv&#10;ZG93bnJldi54bWxQSwUGAAAAAAQABAD1AAAAigMAAAAA&#10;" path="m,l,1,,,,1r1,l2,1,4,2,4,1,3,,1,,,xe" fillcolor="#e54200" stroked="f">
                    <v:path arrowok="t" o:connecttype="custom" o:connectlocs="0,0;0,225;0,225;0,0;0,225;225,225;450,225;900,450;900,450;900,225;900,225;675,0;225,0;0,0;0,0" o:connectangles="0,0,0,0,0,0,0,0,0,0,0,0,0,0,0"/>
                  </v:shape>
                  <v:shape id="Freeform 1184" o:spid="_x0000_s2222" style="position:absolute;left:854;top:1304;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6m4scA&#10;AADdAAAADwAAAGRycy9kb3ducmV2LnhtbESPQWvCQBSE70L/w/IEL6KbmtSW1FVKQakIFbWQ6yP7&#10;TEKzb9PsatJ/3y0IHoeZ+YZZrHpTiyu1rrKs4HEagSDOra64UPB1Wk9eQDiPrLG2TAp+ycFq+TBY&#10;YKptxwe6Hn0hAoRdigpK75tUSpeXZNBNbUMcvLNtDfog20LqFrsAN7WcRdFcGqw4LJTY0HtJ+ffx&#10;YhSY7Oe0qzKZxE/7pNvOxp9ZsxkrNRr2b68gPPX+Hr61P7SCOE6e4f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puLHAAAA3QAAAA8AAAAAAAAAAAAAAAAAmAIAAGRy&#10;cy9kb3ducmV2LnhtbFBLBQYAAAAABAAEAPUAAACMAwAAAAA=&#10;" path="m1,l,1,2,2r3,l5,1,2,1,1,xe" fillcolor="#e54200" stroked="f">
                    <v:path arrowok="t" o:connecttype="custom" o:connectlocs="225,0;0,225;450,450;1125,450;1125,225;450,225;225,0" o:connectangles="0,0,0,0,0,0,0"/>
                  </v:shape>
                  <v:shape id="Freeform 1185" o:spid="_x0000_s2223" style="position:absolute;left:974;top:1334;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kMQA&#10;AADdAAAADwAAAGRycy9kb3ducmV2LnhtbERPTWvCQBC9C/6HZQQvUjeaKCV1FSlYKgVFLeQ6ZMck&#10;mJ1Ns1uT/nv3UPD4eN+rTW9qcafWVZYVzKYRCOLc6ooLBd+X3csrCOeRNdaWScEfOdish4MVptp2&#10;fKL72RcihLBLUUHpfZNK6fKSDLqpbYgDd7WtQR9gW0jdYhfCTS3nUbSUBisODSU29F5Sfjv/GgUm&#10;+7l8VZlM4sUx6fbzySFrPiZKjUf99g2Ep94/xf/uT60gjpMwN7w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hMpDEAAAA3QAAAA8AAAAAAAAAAAAAAAAAmAIAAGRycy9k&#10;b3ducmV2LnhtbFBLBQYAAAAABAAEAPUAAACJAwAAAAA=&#10;" path="m,l,1r1,l3,2r1,l5,1,4,1,3,1,1,r,1l2,,,xe" fillcolor="#e54200" stroked="f">
                    <v:path arrowok="t" o:connecttype="custom" o:connectlocs="0,0;0,225;225,225;225,225;675,450;900,450;900,450;1125,225;900,225;675,225;225,0;225,225;450,0;0,0" o:connectangles="0,0,0,0,0,0,0,0,0,0,0,0,0,0"/>
                  </v:shape>
                  <v:shape id="Freeform 1186" o:spid="_x0000_s2224" style="position:absolute;left:1094;top:1364;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OF7MUA&#10;AADdAAAADwAAAGRycy9kb3ducmV2LnhtbESPUUvDQBCE3wX/w7GCb/ZOU9TGXotYCoJI8ewPWHLb&#10;JDW3F3Jrmv57TxB8HGbmG2a5nkKnRhpSG9nC7cyAIq6ib7m2sP/c3jyCSoLssYtMFs6UYL26vFhi&#10;6eOJP2h0UqsM4VSihUakL7VOVUMB0yz2xNk7xCGgZDnU2g94yvDQ6Ttj7nXAlvNCgz29NFR9ue9g&#10;we3kbT+ao5N5Ub8/OLPZbM9Ha6+vpucnUEKT/If/2q/eQlHMF/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4XsxQAAAN0AAAAPAAAAAAAAAAAAAAAAAJgCAABkcnMv&#10;ZG93bnJldi54bWxQSwUGAAAAAAQABAD1AAAAigMAAAAA&#10;" path="m,l,1r1,l3,1r1,l4,,3,,1,,,xe" fillcolor="#e54200" stroked="f">
                    <v:path arrowok="t" o:connecttype="custom" o:connectlocs="0,0;0,225;225,225;675,225;900,225;900,0;675,0;225,0;0,0" o:connectangles="0,0,0,0,0,0,0,0,0"/>
                  </v:shape>
                  <v:shape id="Freeform 1187" o:spid="_x0000_s2225" style="position:absolute;left:1214;top:1379;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6rMIA&#10;AADdAAAADwAAAGRycy9kb3ducmV2LnhtbERP3UrDMBS+F/YO4QjeuUSrU+qyMRwDQWQs7gEOzbHt&#10;bE5Kc+y6tzcXgpcf3/9yPYVOjTSkNrKFu7kBRVxF33Jt4fi5u30GlQTZYxeZLFwowXo1u1pi6eOZ&#10;DzQ6qVUO4VSihUakL7VOVUMB0zz2xJn7ikNAyXCotR/wnMNDp++NWeiALeeGBnt6baj6dj/BgtvL&#10;+3E0JycPRf3x5Mx2u7ucrL25njYvoIQm+Rf/ud+8haJ4zPvzm/wE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LqswgAAAN0AAAAPAAAAAAAAAAAAAAAAAJgCAABkcnMvZG93&#10;bnJldi54bWxQSwUGAAAAAAQABAD1AAAAhwMAAAAA&#10;" path="m,l,1r1,l2,1r1,l4,1,4,,3,,2,,1,,,xe" fillcolor="#e54200" stroked="f">
                    <v:path arrowok="t" o:connecttype="custom" o:connectlocs="0,0;0,225;225,225;450,225;675,225;900,225;900,0;675,0;450,0;225,0;0,0" o:connectangles="0,0,0,0,0,0,0,0,0,0,0"/>
                  </v:shape>
                  <v:shape id="Freeform 1188" o:spid="_x0000_s2226" style="position:absolute;left:1319;top:1364;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N0McA&#10;AADdAAAADwAAAGRycy9kb3ducmV2LnhtbESPQWvCQBSE74X+h+UJXkQ3GhVJXaUIFqVgqQq5PrKv&#10;STD7Nma3Jv77rlDwOMzMN8xy3ZlK3KhxpWUF41EEgjizuuRcwfm0HS5AOI+ssbJMCu7kYL16fVli&#10;om3L33Q7+lwECLsEFRTe14mULivIoBvZmjh4P7Yx6INscqkbbAPcVHISRXNpsOSwUGBNm4Kyy/HX&#10;KDDp9fRZpnIaz76m7X4yOKT1x0Cpfq97fwPhqfPP8H97pxXE8WwMj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CDdDHAAAA3QAAAA8AAAAAAAAAAAAAAAAAmAIAAGRy&#10;cy9kb3ducmV2LnhtbFBLBQYAAAAABAAEAPUAAACMAwAAAAA=&#10;" path="m,1l,2r2,l5,2,5,,2,1,,1xe" fillcolor="#e54200" stroked="f">
                    <v:path arrowok="t" o:connecttype="custom" o:connectlocs="0,225;0,450;450,450;1125,450;1125,0;450,225;0,225" o:connectangles="0,0,0,0,0,0,0"/>
                  </v:shape>
                  <v:shape id="Freeform 1189" o:spid="_x0000_s2227" style="position:absolute;left:1439;top:1364;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K4cYA&#10;AADdAAAADwAAAGRycy9kb3ducmV2LnhtbESPQWvCQBSE7wX/w/IEb3VjNFaiq4ggtD2I2h56fGSf&#10;STT7NmZXjf/eLQgeh5n5hpktWlOJKzWutKxg0I9AEGdWl5wr+P1Zv09AOI+ssbJMCu7kYDHvvM0w&#10;1fbGO7rufS4ChF2KCgrv61RKlxVk0PVtTRy8g20M+iCbXOoGbwFuKhlH0VgaLDksFFjTqqDstL8Y&#10;BZvlapuM5Pfg47g9/lUU49c4OSvV67bLKQhPrX+Fn+1PrWA4TGL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MK4cYAAADdAAAADwAAAAAAAAAAAAAAAACYAgAAZHJz&#10;L2Rvd25yZXYueG1sUEsFBgAAAAAEAAQA9QAAAIsDAAAAAA==&#10;" path="m,l,1r4,l5,1,5,,4,,,xe" fillcolor="#e54200" stroked="f">
                    <v:path arrowok="t" o:connecttype="custom" o:connectlocs="0,0;0,225;0,225;900,225;1125,225;1125,0;900,0;0,0" o:connectangles="0,0,0,0,0,0,0,0"/>
                  </v:shape>
                  <v:shape id="Freeform 1190" o:spid="_x0000_s2228" style="position:absolute;left:1978;top:120;width:150;height:45;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0sYA&#10;AADdAAAADwAAAGRycy9kb3ducmV2LnhtbESPQWvCQBSE7wX/w/IEL0U3GqolZpVUELxIqe2hx0f2&#10;JRvMvo3ZrcZ/7xYKPQ4z8w2Tbwfbiiv1vnGsYD5LQBCXTjdcK/j63E9fQfiArLF1TAru5GG7GT3l&#10;mGl34w+6nkItIoR9hgpMCF0mpS8NWfQz1xFHr3K9xRBlX0vd4y3CbSsXSbKUFhuOCwY72hkqz6cf&#10;q2BV7J+PF3MoqsX3HW3Svbn3pVFqMh6KNYhAQ/gP/7UPWkGavqT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0sYAAADdAAAADwAAAAAAAAAAAAAAAACYAgAAZHJz&#10;L2Rvd25yZXYueG1sUEsFBgAAAAAEAAQA9QAAAIsDAAAAAA==&#10;" path="m,3l10,2,10,,,,,3xe" fillcolor="#e54200" stroked="f">
                    <v:path arrowok="t" o:connecttype="custom" o:connectlocs="0,675;2250,450;2250,0;0,0;0,675" o:connectangles="0,0,0,0,0"/>
                  </v:shape>
                  <v:line id="Line 1191" o:spid="_x0000_s2229" style="position:absolute;flip:x;visibility:visible;mso-wrap-style:square" from="2038,135" to="21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LGUMYAAADdAAAADwAAAGRycy9kb3ducmV2LnhtbESPQWvCQBSE74X+h+UVvNVNqy2SuoYi&#10;1Cg9SNWDx8fuaxKSfRuyaxL/vSsUehxm5htmmY22ET11vnKs4GWagCDWzlRcKDgdv54XIHxANtg4&#10;JgVX8pCtHh+WmBo38A/1h1CICGGfooIyhDaV0uuSLPqpa4mj9+s6iyHKrpCmwyHCbSNfk+RdWqw4&#10;LpTY0rokXR8uVoEZ8qtuQ+G+9b7P1/nOyvq8UWryNH5+gAg0hv/wX3trFMxmb3O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ixlDGAAAA3QAAAA8AAAAAAAAA&#10;AAAAAAAAoQIAAGRycy9kb3ducmV2LnhtbFBLBQYAAAAABAAEAPkAAACUAwAAAAA=&#10;" strokecolor="#24282b" strokeweight="0"/>
                  <v:rect id="Rectangle 1192" o:spid="_x0000_s2230" style="position:absolute;left:1918;top:7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MUcYA&#10;AADdAAAADwAAAGRycy9kb3ducmV2LnhtbESPQWsCMRSE7wX/Q3iCl1KzKkpZjSKC6KWgqxR7e2ye&#10;u4ublzVJdfvvG0HwOMzMN8xs0Zpa3Mj5yrKCQT8BQZxbXXGh4HhYf3yC8AFZY22ZFPyRh8W88zbD&#10;VNs77+mWhUJECPsUFZQhNKmUPi/JoO/bhjh6Z+sMhihdIbXDe4SbWg6TZCINVhwXSmxoVVJ+yX6N&#10;ArvdvPPx6r9/nFmtvwamOp12mVK9brucggjUhlf42d5qBaPReAyPN/EJ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AMUcYAAADdAAAADwAAAAAAAAAAAAAAAACYAgAAZHJz&#10;L2Rvd25yZXYueG1sUEsFBgAAAAAEAAQA9QAAAIsDAAAAAA==&#10;" fillcolor="#24282b" stroked="f"/>
                  <v:oval id="Oval 1193" o:spid="_x0000_s2231" style="position:absolute;left:1783;top:30;width:30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il8cA&#10;AADdAAAADwAAAGRycy9kb3ducmV2LnhtbESPT2vCQBTE7wW/w/KEXopuWolKdBUpCB5Kof4/PrPP&#10;JJp9G7OrSb99t1DocZiZ3zDTeWtK8aDaFZYVvPYjEMSp1QVnCrabZW8MwnlkjaVlUvBNDuazztMU&#10;E20b/qLH2mciQNglqCD3vkqkdGlOBl3fVsTBO9vaoA+yzqSusQlwU8q3KBpKgwWHhRwres8pva7v&#10;RgFeP6rmUN528dm7eH8ZHV8+T0elnrvtYgLCU+v/w3/tlVYwGMRD+H0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oYpfHAAAA3QAAAA8AAAAAAAAAAAAAAAAAmAIAAGRy&#10;cy9kb3ducmV2LnhtbFBLBQYAAAAABAAEAPUAAACMAwAAAAA=&#10;" filled="f" strokecolor="#24282b" strokeweight="0"/>
                  <v:line id="Line 1194" o:spid="_x0000_s2232" style="position:absolute;visibility:visible;mso-wrap-style:square" from="1963,120" to="217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Ld8cAAADdAAAADwAAAGRycy9kb3ducmV2LnhtbESPQWvCQBSE74X+h+UJvdVdDbUldRWJ&#10;lnpUU8Tja/aZxGbfptmtpv++Kwg9DjPzDTOd97YRZ+p87VjDaKhAEBfO1Fxq+MjfHl9A+IBssHFM&#10;Gn7Jw3x2fzfF1LgLb+m8C6WIEPYpaqhCaFMpfVGRRT90LXH0jq6zGKLsSmk6vES4beRYqYm0WHNc&#10;qLClrKLia/djNUxWm/zTLZbJVh2+9+v3TGX5aaX1w6BfvIII1If/8K29NhqS5OkZ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Ict3xwAAAN0AAAAPAAAAAAAA&#10;AAAAAAAAAKECAABkcnMvZG93bnJldi54bWxQSwUGAAAAAAQABAD5AAAAlQMAAAAA&#10;" strokecolor="#24282b" strokeweight="0"/>
                  <v:oval id="Oval 1195" o:spid="_x0000_s2233" style="position:absolute;left:2128;top:9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TfsUA&#10;AADdAAAADwAAAGRycy9kb3ducmV2LnhtbERPTWvCQBC9C/0PyxR6kbqxEivRVYog9CBCU1s9jtkx&#10;Sc3Oxuw2Sf999yB4fLzvxao3lWipcaVlBeNRBII4s7rkXMH+c/M8A+E8ssbKMin4Iwer5cNggYm2&#10;HX9Qm/pchBB2CSoovK8TKV1WkEE3sjVx4M62MegDbHKpG+xCuKnkSxRNpcGSQ0OBNa0Lyi7pr1GA&#10;l23dHarrV3z2Lv7+eT0Od6ejUk+P/dschKfe38U397tWMJnEYW54E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1N+xQAAAN0AAAAPAAAAAAAAAAAAAAAAAJgCAABkcnMv&#10;ZG93bnJldi54bWxQSwUGAAAAAAQABAD1AAAAigMAAAAA&#10;" filled="f" strokecolor="#24282b" strokeweight="0"/>
                  <v:oval id="Oval 1196" o:spid="_x0000_s2234" style="position:absolute;left:1813;top:120;width:22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8UA&#10;AADdAAAADwAAAGRycy9kb3ducmV2LnhtbESPQWsCMRSE74L/ITzBmyZ229JujWILQvHWVej1dfO6&#10;Wbp5WTfpuvrrTaHgcZiZb5jlenCN6KkLtWcNi7kCQVx6U3Ol4bDfzp5AhIhssPFMGs4UYL0aj5aY&#10;G3/iD+qLWIkE4ZCjBhtjm0sZSksOw9y3xMn79p3DmGRXSdPhKcFdI++UepQOa04LFlt6s1T+FL9O&#10;w9EuVObs5xfev0p1OfT1blectZ5Ohs0LiEhDvIX/2+9GQ5Y9PMPfm/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7u0HxQAAAN0AAAAPAAAAAAAAAAAAAAAAAJgCAABkcnMv&#10;ZG93bnJldi54bWxQSwUGAAAAAAQABAD1AAAAigMAAAAA&#10;" fillcolor="#e54200" strokecolor="#24282b" strokeweight="0"/>
                  <v:line id="Line 1197" o:spid="_x0000_s2235" style="position:absolute;visibility:visible;mso-wrap-style:square" from="1918,240" to="19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SZvsMAAADdAAAADwAAAGRycy9kb3ducmV2LnhtbERPz2vCMBS+D/wfwhN2W5NZKKMzilTH&#10;PKqVseNb89Z2a166Jmr9781h4PHj+z1fjrYTZxp861jDc6JAEFfOtFxrOJZvTy8gfEA22DkmDVfy&#10;sFxMHuaYG3fhPZ0PoRYxhH2OGpoQ+lxKXzVk0SeuJ47ctxsshgiHWpoBLzHcdnKmVCYtthwbGuyp&#10;aKj6PZyshmyzK7/cap3u1effx/a9UEX5s9H6cTquXkEEGsNd/O/eGg1pmsX98U18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kmb7DAAAA3QAAAA8AAAAAAAAAAAAA&#10;AAAAoQIAAGRycy9kb3ducmV2LnhtbFBLBQYAAAAABAAEAPkAAACRAwAAAAA=&#10;" strokecolor="#24282b" strokeweight="0"/>
                  <v:line id="Line 1198" o:spid="_x0000_s2236" style="position:absolute;visibility:visible;mso-wrap-style:square" from="1903,240" to="1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g8JcYAAADdAAAADwAAAGRycy9kb3ducmV2LnhtbESPQWvCQBSE7wX/w/KE3uquDYQSXUWi&#10;pR6rKeLxmX0m0ezbNLvV9N93C4Ueh5n5hpkvB9uKG/W+caxhOlEgiEtnGq40fBSvTy8gfEA22Dom&#10;Dd/kYbkYPcwxM+7OO7rtQyUihH2GGuoQukxKX9Zk0U9cRxy9s+sthij7Spoe7xFuW/msVCotNhwX&#10;auwor6m87r+shnTzXpzcap3s1PHzsH3LVV5cNlo/jofVDESgIfyH/9pboyFJ0i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PCXGAAAA3QAAAA8AAAAAAAAA&#10;AAAAAAAAoQIAAGRycy9kb3ducmV2LnhtbFBLBQYAAAAABAAEAPkAAACUAwAAAAA=&#10;" strokecolor="#24282b" strokeweight="0"/>
                  <v:shape id="Freeform 1199" o:spid="_x0000_s2237" style="position:absolute;left:1843;top:30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AsMA&#10;AADdAAAADwAAAGRycy9kb3ducmV2LnhtbESPQYvCMBSE7wv+h/AEb2tqBdmtRhFF8LAH1xXPj+bZ&#10;lDYvJYla//1GEDwOM/MNs1j1thU38qF2rGAyzkAQl07XXCk4/e0+v0CEiKyxdUwKHhRgtRx8LLDQ&#10;7s6/dDvGSiQIhwIVmBi7QspQGrIYxq4jTt7FeYsxSV9J7fGe4LaVeZbNpMWa04LBjjaGyuZ4tQq+&#10;mzhp5NrgOd+X9c9p5w/bxis1GvbrOYhIfXyHX+29VjCdznJ4vk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KAsMAAADdAAAADwAAAAAAAAAAAAAAAACYAgAAZHJzL2Rv&#10;d25yZXYueG1sUEsFBgAAAAAEAAQA9QAAAIgDAAAAAA==&#10;" path="m1,1l,1r1,l3,2,5,1r1,l5,1,3,,1,1xm3,1l3,r,1l4,1,3,1,2,1,1,1r1,l3,1xe" fillcolor="#24282b" stroked="f">
                    <v:path arrowok="t" o:connecttype="custom" o:connectlocs="225,225;0,225;225,225;675,450;675,450;675,450;1125,225;1350,225;1125,225;675,0;675,0;675,0;225,225;675,225;675,0;675,225;900,225;900,225;900,225;675,225;675,225;675,225;450,225;225,225;450,225;675,225" o:connectangles="0,0,0,0,0,0,0,0,0,0,0,0,0,0,0,0,0,0,0,0,0,0,0,0,0,0"/>
                    <o:lock v:ext="edit" verticies="t"/>
                  </v:shape>
                  <v:shape id="Freeform 1200" o:spid="_x0000_s2238" style="position:absolute;left:1843;top:33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vmcMA&#10;AADdAAAADwAAAGRycy9kb3ducmV2LnhtbESPQYvCMBSE7wv+h/AEb2uqBdmtRhFF8LAH1xXPj+bZ&#10;lDYvJYla//1GEDwOM/MNs1j1thU38qF2rGAyzkAQl07XXCk4/e0+v0CEiKyxdUwKHhRgtRx8LLDQ&#10;7s6/dDvGSiQIhwIVmBi7QspQGrIYxq4jTt7FeYsxSV9J7fGe4LaV0yybSYs1pwWDHW0Mlc3xahV8&#10;N3HSyLXB83Rf1j+nnT9sG6/UaNiv5yAi9fEdfrX3WkGez3J4vk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NvmcMAAADdAAAADwAAAAAAAAAAAAAAAACYAgAAZHJzL2Rv&#10;d25yZXYueG1sUEsFBgAAAAAEAAQA9QAAAIgDAAAAAA==&#10;" path="m1,1l,1,1,2r2,l5,2,6,1,5,1,3,,1,1xm3,1r,l4,2,4,1,3,2,2,1,1,1,2,2,3,1xe" fillcolor="#24282b" stroked="f">
                    <v:path arrowok="t" o:connecttype="custom" o:connectlocs="225,225;0,225;225,450;675,450;675,450;675,450;1125,450;1350,225;1125,225;675,0;675,0;675,0;225,225;675,225;675,225;675,225;900,450;900,225;900,225;675,450;675,450;675,450;450,225;225,225;450,450;675,225" o:connectangles="0,0,0,0,0,0,0,0,0,0,0,0,0,0,0,0,0,0,0,0,0,0,0,0,0,0"/>
                    <o:lock v:ext="edit" verticies="t"/>
                  </v:shape>
                  <v:line id="Line 1201" o:spid="_x0000_s2239" style="position:absolute;visibility:visible;mso-wrap-style:square" from="1933,105" to="19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vcYAAADdAAAADwAAAGRycy9kb3ducmV2LnhtbESPQWvCQBSE74X+h+UVequ7mhJKdBWJ&#10;lnpUU8TjM/uapGbfptmtpv/eLRR6HGbmG2a2GGwrLtT7xrGG8UiBIC6dabjS8F68Pr2A8AHZYOuY&#10;NPyQh8X8/m6GmXFX3tFlHyoRIewz1FCH0GVS+rImi37kOuLofbjeYoiyr6Tp8RrhtpUTpVJpseG4&#10;UGNHeU3lef9tNaTrbXFyy1WyU8evw+YtV3nxudb68WFYTkEEGsJ/+K+9MRqSJH2G3zfxCc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fn73GAAAA3QAAAA8AAAAAAAAA&#10;AAAAAAAAoQIAAGRycy9kb3ducmV2LnhtbFBLBQYAAAAABAAEAPkAAACUAwAAAAA=&#10;" strokecolor="#24282b" strokeweight="0"/>
                  <v:rect id="Rectangle 1202" o:spid="_x0000_s2240" style="position:absolute;left:1888;top:46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o8MYA&#10;AADdAAAADwAAAGRycy9kb3ducmV2LnhtbESPQWsCMRSE74X+h/CEXoomXanIahRpEXrw4loK3h6b&#10;52Zx87Js4rr21zeC0OMwM98wy/XgGtFTF2rPGt4mCgRx6U3NlYbvw3Y8BxEissHGM2m4UYD16vlp&#10;ibnxV95TX8RKJAiHHDXYGNtcylBachgmviVO3sl3DmOSXSVNh9cEd43MlJpJhzWnBYstfVgqz8XF&#10;abj8Urx92rbY9tnxNahNpnbHH61fRsNmASLSEP/Dj/aX0TCdzt7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No8MYAAADdAAAADwAAAAAAAAAAAAAAAACYAgAAZHJz&#10;L2Rvd25yZXYueG1sUEsFBgAAAAAEAAQA9QAAAIsDAAAAAA==&#10;" fillcolor="#3b2478" stroked="f"/>
                  <v:rect id="Rectangle 1203" o:spid="_x0000_s2241" style="position:absolute;left:1888;top:5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2h8YA&#10;AADdAAAADwAAAGRycy9kb3ducmV2LnhtbESPQWvCQBSE74X+h+UJvZS62wihRFeRFqGHXoyl4O2R&#10;fWaD2bchu8bYX+8KgsdhZr5hFqvRtWKgPjSeNbxPFQjiypuGaw2/u83bB4gQkQ22nknDhQKsls9P&#10;CyyMP/OWhjLWIkE4FKjBxtgVUobKksMw9R1x8g6+dxiT7GtpejwnuGtlplQuHTacFix29GmpOpYn&#10;p+H0T/HyZbtyM2T716DWmfrZ/2n9MhnXcxCRxvgI39vfRsNslud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H2h8YAAADdAAAADwAAAAAAAAAAAAAAAACYAgAAZHJz&#10;L2Rvd25yZXYueG1sUEsFBgAAAAAEAAQA9QAAAIsDAAAAAA==&#10;" fillcolor="#3b2478" stroked="f"/>
                  <v:rect id="Rectangle 1204" o:spid="_x0000_s2242" style="position:absolute;left:1888;top:58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THMYA&#10;AADdAAAADwAAAGRycy9kb3ducmV2LnhtbESPQWsCMRSE70L/Q3iFXkSTrqBlNYq0CB566SoFb4/N&#10;62bp5mXZxHX11zcFweMwM98wq83gGtFTF2rPGl6nCgRx6U3NlYbjYTd5AxEissHGM2m4UoDN+mm0&#10;wtz4C39RX8RKJAiHHDXYGNtcylBachimviVO3o/vHMYku0qaDi8J7hqZKTWXDmtOCxZberdU/hZn&#10;p+F8o3j9sG2x67PTOKhtpj5P31q/PA/bJYhIQ3yE7+290TCbzR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1THMYAAADdAAAADwAAAAAAAAAAAAAAAACYAgAAZHJz&#10;L2Rvd25yZXYueG1sUEsFBgAAAAAEAAQA9QAAAIsDAAAAAA==&#10;" fillcolor="#3b2478" stroked="f"/>
                </v:group>
                <v:group id="Group 1406" o:spid="_x0000_s2243" style="position:absolute;left:11322;top:95;width:15989;height:15043" coordorigin="1783,15" coordsize="2518,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nZxHCAAAA3QAAAA8A&#10;AAAAAAAAAAAAAAAAqgIAAGRycy9kb3ducmV2LnhtbFBLBQYAAAAABAAEAPoAAACZAwAAAAA=&#10;">
                  <v:rect id="Rectangle 1206" o:spid="_x0000_s2244" style="position:absolute;left:1888;top:66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9cYA&#10;AADdAAAADwAAAGRycy9kb3ducmV2LnhtbESPQWsCMRSE70L/Q3iFXkSTriB2NYq0CB566SoFb4/N&#10;62bp5mXZxHX11zcFweMwM98wq83gGtFTF2rPGl6nCgRx6U3NlYbjYTdZgAgR2WDjmTRcKcBm/TRa&#10;YW78hb+oL2IlEoRDjhpsjG0uZSgtOQxT3xIn78d3DmOSXSVNh5cEd43MlJpLhzWnBYstvVsqf4uz&#10;03C+Ubx+2LbY9dlpHNQ2U5+nb61fnoftEkSkIT7C9/beaJjN5m/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i9cYAAADdAAAADwAAAAAAAAAAAAAAAACYAgAAZHJz&#10;L2Rvd25yZXYueG1sUEsFBgAAAAAEAAQA9QAAAIsDAAAAAA==&#10;" fillcolor="#3b2478" stroked="f"/>
                  <v:rect id="Rectangle 1207" o:spid="_x0000_s2245" style="position:absolute;left:1888;top:70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dtcQA&#10;AADdAAAADwAAAGRycy9kb3ducmV2LnhtbERPz2vCMBS+D/Y/hDfYZWhihTlqUxGHsMMuqzLw9mie&#10;TbF5KU2sdX/9chjs+PH9LjaT68RIQ2g9a1jMFQji2puWGw3Hw372BiJEZIOdZ9JwpwCb8vGhwNz4&#10;G3/RWMVGpBAOOWqwMfa5lKG25DDMfU+cuLMfHMYEh0aaAW8p3HUyU+pVOmw5NVjsaWepvlRXp+H6&#10;Q/H+bvtqP2anl6C2mfo8fWv9/DRt1yAiTfFf/Of+MBqWy1Xan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XbXEAAAA3QAAAA8AAAAAAAAAAAAAAAAAmAIAAGRycy9k&#10;b3ducmV2LnhtbFBLBQYAAAAABAAEAPUAAACJAwAAAAA=&#10;" fillcolor="#3b2478" stroked="f"/>
                  <v:rect id="Rectangle 1208" o:spid="_x0000_s2246" style="position:absolute;left:1888;top: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4LsYA&#10;AADdAAAADwAAAGRycy9kb3ducmV2LnhtbESPQWsCMRSE74X+h/AKXoomrtCW1SjSInjoxbUUvD02&#10;z83i5mXZxHX115uC0OMwM98wi9XgGtFTF2rPGqYTBYK49KbmSsPPfjP+ABEissHGM2m4UoDV8vlp&#10;gbnxF95RX8RKJAiHHDXYGNtcylBachgmviVO3tF3DmOSXSVNh5cEd43MlHqTDmtOCxZb+rRUnoqz&#10;03C+Ubx+2bbY9NnhNah1pr4Pv1qPXob1HESkIf6HH+2t0TCbvU/h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H4LsYAAADdAAAADwAAAAAAAAAAAAAAAACYAgAAZHJz&#10;L2Rvd25yZXYueG1sUEsFBgAAAAAEAAQA9QAAAIsDAAAAAA==&#10;" fillcolor="#3b2478" stroked="f"/>
                  <v:rect id="Rectangle 1209" o:spid="_x0000_s2247" style="position:absolute;left:1888;top:825;width:1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mWcYA&#10;AADdAAAADwAAAGRycy9kb3ducmV2LnhtbESPQWsCMRSE7wX/Q3iCl1ITV6hlaxRRBA9eui2Ct8fm&#10;dbO4eVk2cV376xuh0OMwM98wy/XgGtFTF2rPGmZTBYK49KbmSsPX5/7lDUSIyAYbz6ThTgHWq9HT&#10;EnPjb/xBfRErkSAcctRgY2xzKUNpyWGY+pY4ed++cxiT7CppOrwluGtkptSrdFhzWrDY0tZSeSmu&#10;TsP1h+J9Z9ti32fn56A2mTqeT1pPxsPmHUSkIf6H/9oHo2E+X2T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NmWcYAAADdAAAADwAAAAAAAAAAAAAAAACYAgAAZHJz&#10;L2Rvd25yZXYueG1sUEsFBgAAAAAEAAQA9QAAAIsDAAAAAA==&#10;" fillcolor="#3b2478" stroked="f"/>
                  <v:rect id="Rectangle 1210" o:spid="_x0000_s2248" style="position:absolute;left:1888;top:91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wsYA&#10;AADdAAAADwAAAGRycy9kb3ducmV2LnhtbESPQWvCQBSE70L/w/IKvUjdNQFboqtIReihF9NS8PbI&#10;PrOh2bchu8bYX98tCB6HmfmGWW1G14qB+tB41jCfKRDElTcN1xq+PvfPryBCRDbYeiYNVwqwWT9M&#10;VlgYf+EDDWWsRYJwKFCDjbErpAyVJYdh5jvi5J187zAm2dfS9HhJcNfKTKmFdNhwWrDY0Zul6qc8&#10;Ow3nX4rXne3K/ZAdp0FtM/Vx/Nb66XHcLkFEGuM9fGu/Gw15/pLD/5v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DwsYAAADdAAAADwAAAAAAAAAAAAAAAACYAgAAZHJz&#10;L2Rvd25yZXYueG1sUEsFBgAAAAAEAAQA9QAAAIsDAAAAAA==&#10;" fillcolor="#3b2478" stroked="f"/>
                  <v:rect id="Rectangle 1211" o:spid="_x0000_s2249" style="position:absolute;left:1888;top:94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btscA&#10;AADdAAAADwAAAGRycy9kb3ducmV2LnhtbESPQWsCMRSE74X+h/AKvRRNupYqq1GkRfDQS7el4O2x&#10;eW4WNy/LJq6rv74RBI/DzHzDLFaDa0RPXag9a3gdKxDEpTc1Vxp+fzajGYgQkQ02nknDmQKslo8P&#10;C8yNP/E39UWsRIJwyFGDjbHNpQylJYdh7Fvi5O195zAm2VXSdHhKcNfITKl36bDmtGCxpQ9L5aE4&#10;Og3HC8Xzp22LTZ/tXoJaZ+pr96f189OwnoOINMR7+NbeGg2TyfQN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mW7bHAAAA3QAAAA8AAAAAAAAAAAAAAAAAmAIAAGRy&#10;cy9kb3ducmV2LnhtbFBLBQYAAAAABAAEAPUAAACMAwAAAAA=&#10;" fillcolor="#3b2478" stroked="f"/>
                  <v:rect id="Rectangle 1212" o:spid="_x0000_s2250" style="position:absolute;left:1888;top:103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LccA&#10;AADdAAAADwAAAGRycy9kb3ducmV2LnhtbESPQWsCMRSE74X+h/AKvRRNutIqq1GkRfDQS7el4O2x&#10;eW4WNy/LJq6rv74RBI/DzHzDLFaDa0RPXag9a3gdKxDEpTc1Vxp+fzajGYgQkQ02nknDmQKslo8P&#10;C8yNP/E39UWsRIJwyFGDjbHNpQylJYdh7Fvi5O195zAm2VXSdHhKcNfITKl36bDmtGCxpQ9L5aE4&#10;Og3HC8Xzp22LTZ/tXoJaZ+pr96f189OwnoOINMR7+NbeGg2TyfQN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q/i3HAAAA3QAAAA8AAAAAAAAAAAAAAAAAmAIAAGRy&#10;cy9kb3ducmV2LnhtbFBLBQYAAAAABAAEAPUAAACMAwAAAAA=&#10;" fillcolor="#3b2478" stroked="f"/>
                  <v:rect id="Rectangle 1213" o:spid="_x0000_s2251" style="position:absolute;left:1888;top:107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gWsYA&#10;AADdAAAADwAAAGRycy9kb3ducmV2LnhtbESPQWsCMRSE70L/Q3iFXkSTrqBlNYq0CB566SoFb4/N&#10;62bp5mXZxHX11zcFweMwM98wq83gGtFTF2rPGl6nCgRx6U3NlYbjYTd5AxEissHGM2m4UoDN+mm0&#10;wtz4C39RX8RKJAiHHDXYGNtcylBachimviVO3o/vHMYku0qaDi8J7hqZKTWXDmtOCxZberdU/hZn&#10;p+F8o3j9sG2x67PTOKhtpj5P31q/PA/bJYhIQ3yE7+290TCbLe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hgWsYAAADdAAAADwAAAAAAAAAAAAAAAACYAgAAZHJz&#10;L2Rvd25yZXYueG1sUEsFBgAAAAAEAAQA9QAAAIsDAAAAAA==&#10;" fillcolor="#3b2478" stroked="f"/>
                  <v:rect id="Rectangle 1214" o:spid="_x0000_s2252" style="position:absolute;left:1888;top:115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TFwcYA&#10;AADdAAAADwAAAGRycy9kb3ducmV2LnhtbESPQWsCMRSE74X+h/CEXoomXaHKahRpEXrw4loK3h6b&#10;52Zx87Js4rr21zeC0OMwM98wy/XgGtFTF2rPGt4mCgRx6U3NlYbvw3Y8BxEissHGM2m4UYD16vlp&#10;ibnxV95TX8RKJAiHHDXYGNtcylBachgmviVO3sl3DmOSXSVNh9cEd43MlHqXDmtOCxZb+rBUnouL&#10;03D5pXj7tG2x7bPja1CbTO2OP1q/jIbNAkSkIf6HH+0vo2E6nc3g/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TFwcYAAADdAAAADwAAAAAAAAAAAAAAAACYAgAAZHJz&#10;L2Rvd25yZXYueG1sUEsFBgAAAAAEAAQA9QAAAIsDAAAAAA==&#10;" fillcolor="#3b2478" stroked="f"/>
                  <v:rect id="Rectangle 1215" o:spid="_x0000_s2253" style="position:absolute;left:1888;top:119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Rs8QA&#10;AADdAAAADwAAAGRycy9kb3ducmV2LnhtbERPz2vCMBS+D/Y/hDfYZWhihTlqUxGHsMMuqzLw9mie&#10;TbF5KU2sdX/9chjs+PH9LjaT68RIQ2g9a1jMFQji2puWGw3Hw372BiJEZIOdZ9JwpwCb8vGhwNz4&#10;G3/RWMVGpBAOOWqwMfa5lKG25DDMfU+cuLMfHMYEh0aaAW8p3HUyU+pVOmw5NVjsaWepvlRXp+H6&#10;Q/H+bvtqP2anl6C2mfo8fWv9/DRt1yAiTfFf/Of+MBqWy1Wam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rUbPEAAAA3QAAAA8AAAAAAAAAAAAAAAAAmAIAAGRycy9k&#10;b3ducmV2LnhtbFBLBQYAAAAABAAEAPUAAACJAwAAAAA=&#10;" fillcolor="#3b2478" stroked="f"/>
                  <v:rect id="Rectangle 1216" o:spid="_x0000_s2254" style="position:absolute;left:1888;top:127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0KMcA&#10;AADdAAAADwAAAGRycy9kb3ducmV2LnhtbESPQWsCMRSE74X+h/AKvRRNukKrq1GkRfDQS7el4O2x&#10;eW4WNy/LJq6rv74RBI/DzHzDLFaDa0RPXag9a3gdKxDEpTc1Vxp+fzajKYgQkQ02nknDmQKslo8P&#10;C8yNP/E39UWsRIJwyFGDjbHNpQylJYdh7Fvi5O195zAm2VXSdHhKcNfITKk36bDmtGCxpQ9L5aE4&#10;Og3HC8Xzp22LTZ/tXoJaZ+pr96f189OwnoOINMR7+NbeGg2TyfsM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n9CjHAAAA3QAAAA8AAAAAAAAAAAAAAAAAmAIAAGRy&#10;cy9kb3ducmV2LnhtbFBLBQYAAAAABAAEAPUAAACMAwAAAAA=&#10;" fillcolor="#3b2478" stroked="f"/>
                  <v:rect id="Rectangle 1217" o:spid="_x0000_s2255" style="position:absolute;left:1888;top:131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tksIA&#10;AADdAAAADwAAAGRycy9kb3ducmV2LnhtbERPz2vCMBS+D/wfwhO8DE1WYUg1ijgED7vYieDt0Tyb&#10;YvNSmljr/npzGOz48f1ebQbXiJ66UHvW8DFTIIhLb2quNJx+9tMFiBCRDTaeScOTAmzWo7cV5sY/&#10;+Eh9ESuRQjjkqMHG2OZShtKSwzDzLXHirr5zGBPsKmk6fKRw18hMqU/psObUYLGlnaXyVtydhvsv&#10;xeeXbYt9n13eg9pm6vty1noyHrZLEJGG+C/+cx+Mhvl8kfan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C2SwgAAAN0AAAAPAAAAAAAAAAAAAAAAAJgCAABkcnMvZG93&#10;bnJldi54bWxQSwUGAAAAAAQABAD1AAAAhwMAAAAA&#10;" fillcolor="#3b2478" stroked="f"/>
                  <v:rect id="Rectangle 1218" o:spid="_x0000_s2256" style="position:absolute;left:1888;top:139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CcYA&#10;AADdAAAADwAAAGRycy9kb3ducmV2LnhtbESPQWsCMRSE74X+h/CEXkpNXKHI1ihSETx4cSsFb4/N&#10;62Zx87Js4rr21xtB8DjMzDfMfDm4RvTUhdqzhslYgSAuvam50nD42XzMQISIbLDxTBquFGC5eH2Z&#10;Y278hffUF7ESCcIhRw02xjaXMpSWHIaxb4mT9+c7hzHJrpKmw0uCu0ZmSn1KhzWnBYstfVsqT8XZ&#10;aTj/U7yubVts+uz4HtQqU7vjr9Zvo2H1BSLSEJ/hR3trNEynsw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ICcYAAADdAAAADwAAAAAAAAAAAAAAAACYAgAAZHJz&#10;L2Rvd25yZXYueG1sUEsFBgAAAAAEAAQA9QAAAIsDAAAAAA==&#10;" fillcolor="#3b2478" stroked="f"/>
                  <v:rect id="Rectangle 1219" o:spid="_x0000_s2257" style="position:absolute;left:1888;top:143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WfsYA&#10;AADdAAAADwAAAGRycy9kb3ducmV2LnhtbESPQWsCMRSE70L/Q3gFL1KTriCyNYooQg+9uIrg7bF5&#10;3SzdvCybuK7++kYo9DjMzDfMcj24RvTUhdqzhvepAkFcelNzpeF03L8tQISIbLDxTBruFGC9ehkt&#10;MTf+xgfqi1iJBOGQowYbY5tLGUpLDsPUt8TJ+/adw5hkV0nT4S3BXSMzpebSYc1pwWJLW0vlT3F1&#10;Gq4PivedbYt9n10mQW0y9XU5az1+HTYfICIN8T/81/40GmazRQbP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YWfsYAAADdAAAADwAAAAAAAAAAAAAAAACYAgAAZHJz&#10;L2Rvd25yZXYueG1sUEsFBgAAAAAEAAQA9QAAAIsDAAAAAA==&#10;" fillcolor="#3b2478" stroked="f"/>
                  <v:rect id="Rectangle 1220" o:spid="_x0000_s2258" style="position:absolute;left:1888;top:151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z5cYA&#10;AADdAAAADwAAAGRycy9kb3ducmV2LnhtbESPQWvCQBSE7wX/w/KEXkrdNYEiqatIi+DBS9NS8PbI&#10;PrPB7NuQXWPsr3cLgsdhZr5hluvRtWKgPjSeNcxnCgRx5U3DtYaf7+3rAkSIyAZbz6ThSgHWq8nT&#10;EgvjL/xFQxlrkSAcCtRgY+wKKUNlyWGY+Y44eUffO4xJ9rU0PV4S3LUyU+pNOmw4LVjs6MNSdSrP&#10;TsP5j+L103bldsgOL0FtMrU//Gr9PB037yAijfERvrd3RkOeL3L4f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qz5cYAAADdAAAADwAAAAAAAAAAAAAAAACYAgAAZHJz&#10;L2Rvd25yZXYueG1sUEsFBgAAAAAEAAQA9QAAAIsDAAAAAA==&#10;" fillcolor="#3b2478" stroked="f"/>
                  <v:rect id="Rectangle 1221" o:spid="_x0000_s2259" style="position:absolute;left:1888;top:155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MrkcYA&#10;AADdAAAADwAAAGRycy9kb3ducmV2LnhtbESPQWsCMRSE74X+h/CEXoomXUuR1SjSIvTgxbUI3h6b&#10;52Zx87Js4rr21zeC0OMwM98wi9XgGtFTF2rPGt4mCgRx6U3NlYaf/WY8AxEissHGM2m4UYDV8vlp&#10;gbnxV95RX8RKJAiHHDXYGNtcylBachgmviVO3sl3DmOSXSVNh9cEd43MlPqQDmtOCxZb+rRUnouL&#10;03D5pXj7sm2x6bPja1DrTG2PB61fRsN6DiLSEP/Dj/a30TCdzt7h/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MrkcYAAADdAAAADwAAAAAAAAAAAAAAAACYAgAAZHJz&#10;L2Rvd25yZXYueG1sUEsFBgAAAAAEAAQA9QAAAIsDAAAAAA==&#10;" fillcolor="#3b2478" stroked="f"/>
                  <v:rect id="Rectangle 1222" o:spid="_x0000_s2260" style="position:absolute;left:1888;top:1649;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OCsYA&#10;AADdAAAADwAAAGRycy9kb3ducmV2LnhtbESPQWsCMRSE74X+h/CEXoomXWmR1SjSIvTgxbUI3h6b&#10;52Zx87Js4rr21zeC0OMwM98wi9XgGtFTF2rPGt4mCgRx6U3NlYaf/WY8AxEissHGM2m4UYDV8vlp&#10;gbnxV95RX8RKJAiHHDXYGNtcylBachgmviVO3sl3DmOSXSVNh9cEd43MlPqQDmtOCxZb+rRUnouL&#10;03D5pXj7sm2x6bPja1DrTG2PB61fRsN6DiLSEP/Dj/a30TCdzt7h/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OCsYAAADdAAAADwAAAAAAAAAAAAAAAACYAgAAZHJz&#10;L2Rvd25yZXYueG1sUEsFBgAAAAAEAAQA9QAAAIsDAAAAAA==&#10;" fillcolor="#3b2478" stroked="f"/>
                  <v:rect id="Rectangle 1223" o:spid="_x0000_s2261" style="position:absolute;left:1888;top:16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QfcYA&#10;AADdAAAADwAAAGRycy9kb3ducmV2LnhtbESPQWsCMRSE74X+h/AEL6UmriCyNYpUBA9eukrB22Pz&#10;ulncvCybuK7++qZQ8DjMzDfMcj24RvTUhdqzhulEgSAuvam50nA67t4XIEJENth4Jg13CrBevb4s&#10;MTf+xl/UF7ESCcIhRw02xjaXMpSWHIaJb4mT9+M7hzHJrpKmw1uCu0ZmSs2lw5rTgsWWPi2Vl+Lq&#10;NFwfFO9b2xa7Pju/BbXJ1OH8rfV4NGw+QEQa4jP8394bDbPZYg5/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0QfcYAAADdAAAADwAAAAAAAAAAAAAAAACYAgAAZHJz&#10;L2Rvd25yZXYueG1sUEsFBgAAAAAEAAQA9QAAAIsDAAAAAA==&#10;" fillcolor="#3b2478" stroked="f"/>
                  <v:rect id="Rectangle 1224" o:spid="_x0000_s2262" style="position:absolute;left:1888;top:17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15sYA&#10;AADdAAAADwAAAGRycy9kb3ducmV2LnhtbESPQWsCMRSE74X+h/CEXoomXaGV1SjSIvTgxbUI3h6b&#10;52Zx87Js4rr21zeC0OMwM98wi9XgGtFTF2rPGt4mCgRx6U3NlYaf/WY8AxEissHGM2m4UYDV8vlp&#10;gbnxV95RX8RKJAiHHDXYGNtcylBachgmviVO3sl3DmOSXSVNh9cEd43MlHqXDmtOCxZb+rRUnouL&#10;03D5pXj7sm2x6bPja1DrTG2PB61fRsN6DiLSEP/Dj/a30TCdzj7g/iY9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G15sYAAADdAAAADwAAAAAAAAAAAAAAAACYAgAAZHJz&#10;L2Rvd25yZXYueG1sUEsFBgAAAAAEAAQA9QAAAIsDAAAAAA==&#10;" fillcolor="#3b2478" stroked="f"/>
                  <v:rect id="Rectangle 1225" o:spid="_x0000_s2263" style="position:absolute;left:1888;top:181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hlMIA&#10;AADdAAAADwAAAGRycy9kb3ducmV2LnhtbERPz2vCMBS+D/wfwhO8DE1WYUg1ijgED7vYieDt0Tyb&#10;YvNSmljr/npzGOz48f1ebQbXiJ66UHvW8DFTIIhLb2quNJx+9tMFiBCRDTaeScOTAmzWo7cV5sY/&#10;+Eh9ESuRQjjkqMHG2OZShtKSwzDzLXHirr5zGBPsKmk6fKRw18hMqU/psObUYLGlnaXyVtydhvsv&#10;xeeXbYt9n13eg9pm6vty1noyHrZLEJGG+C/+cx+Mhvl8keam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iGUwgAAAN0AAAAPAAAAAAAAAAAAAAAAAJgCAABkcnMvZG93&#10;bnJldi54bWxQSwUGAAAAAAQABAD1AAAAhwMAAAAA&#10;" fillcolor="#3b2478" stroked="f"/>
                  <v:rect id="Rectangle 1226" o:spid="_x0000_s2264" style="position:absolute;left:1888;top:188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D8YA&#10;AADdAAAADwAAAGRycy9kb3ducmV2LnhtbESPQWsCMRSE74X+h/CEXoomXaHoahRpEXrw4loK3h6b&#10;52Zx87Js4rr21zeC0OMwM98wy/XgGtFTF2rPGt4mCgRx6U3NlYbvw3Y8AxEissHGM2m4UYD16vlp&#10;ibnxV95TX8RKJAiHHDXYGNtcylBachgmviVO3sl3DmOSXSVNh9cEd43MlHqXDmtOCxZb+rBUnouL&#10;03D5pXj7tG2x7bPja1CbTO2OP1q/jIbNAkSkIf6HH+0vo2E6nc3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ED8YAAADdAAAADwAAAAAAAAAAAAAAAACYAgAAZHJz&#10;L2Rvd25yZXYueG1sUEsFBgAAAAAEAAQA9QAAAIsDAAAAAA==&#10;" fillcolor="#3b2478" stroked="f"/>
                  <v:rect id="Rectangle 1227" o:spid="_x0000_s2265" style="position:absolute;left:1888;top:193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7T8QA&#10;AADdAAAADwAAAGRycy9kb3ducmV2LnhtbERPz2vCMBS+D/Y/hDfYZWhiheFqUxGHsMMuqzLw9mie&#10;TbF5KU2sdX/9chjs+PH9LjaT68RIQ2g9a1jMFQji2puWGw3Hw362AhEissHOM2m4U4BN+fhQYG78&#10;jb9orGIjUgiHHDXYGPtcylBbchjmvidO3NkPDmOCQyPNgLcU7jqZKfUqHbacGiz2tLNUX6qr03D9&#10;oXh/t321H7PTS1DbTH2evrV+fpq2axCRpvgv/nN/GA3L5Vvan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Ru0/EAAAA3QAAAA8AAAAAAAAAAAAAAAAAmAIAAGRycy9k&#10;b3ducmV2LnhtbFBLBQYAAAAABAAEAPUAAACJAwAAAAA=&#10;" fillcolor="#3b2478" stroked="f"/>
                  <v:rect id="Rectangle 1228" o:spid="_x0000_s2266" style="position:absolute;left:1888;top:200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e1MYA&#10;AADdAAAADwAAAGRycy9kb3ducmV2LnhtbESPQWsCMRSE74X+h/AKXoomrlDa1SjSInjoxbUUvD02&#10;z83i5mXZxHX115uC0OMwM98wi9XgGtFTF2rPGqYTBYK49KbmSsPPfjN+BxEissHGM2m4UoDV8vlp&#10;gbnxF95RX8RKJAiHHDXYGNtcylBachgmviVO3tF3DmOSXSVNh5cEd43MlHqTDmtOCxZb+rRUnoqz&#10;03C+Ubx+2bbY9NnhNah1pr4Pv1qPXob1HESkIf6HH+2t0TCbfUzh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0e1MYAAADdAAAADwAAAAAAAAAAAAAAAACYAgAAZHJz&#10;L2Rvd25yZXYueG1sUEsFBgAAAAAEAAQA9QAAAIsDAAAAAA==&#10;" fillcolor="#3b2478" stroked="f"/>
                  <v:rect id="Rectangle 1229" o:spid="_x0000_s2267" style="position:absolute;left:1888;top:205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o8YA&#10;AADdAAAADwAAAGRycy9kb3ducmV2LnhtbESPQWsCMRSE7wX/Q3iCl1ITVyh2axRRBA9eui2Ct8fm&#10;dbO4eVk2cV376xuh0OMwM98wy/XgGtFTF2rPGmZTBYK49KbmSsPX5/5lASJEZIONZ9JwpwDr1ehp&#10;ibnxN/6gvoiVSBAOOWqwMba5lKG05DBMfUucvG/fOYxJdpU0Hd4S3DUyU+pVOqw5LVhsaWupvBRX&#10;p+H6Q/G+s22x77Pzc1CbTB3PJ60n42HzDiLSEP/Df+2D0TCfv2X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Ao8YAAADdAAAADwAAAAAAAAAAAAAAAACYAgAAZHJz&#10;L2Rvd25yZXYueG1sUEsFBgAAAAAEAAQA9QAAAIsDAAAAAA==&#10;" fillcolor="#3b2478" stroked="f"/>
                  <v:rect id="Rectangle 1230" o:spid="_x0000_s2268" style="position:absolute;left:1888;top:212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lOMYA&#10;AADdAAAADwAAAGRycy9kb3ducmV2LnhtbESPQWvCQBSE70L/w/IKvUjdNQFpo6tIReihF9NS8PbI&#10;PrOh2bchu8bYX98tCB6HmfmGWW1G14qB+tB41jCfKRDElTcN1xq+PvfPLyBCRDbYeiYNVwqwWT9M&#10;VlgYf+EDDWWsRYJwKFCDjbErpAyVJYdh5jvi5J187zAm2dfS9HhJcNfKTKmFdNhwWrDY0Zul6qc8&#10;Ow3nX4rXne3K/ZAdp0FtM/Vx/Nb66XHcLkFEGuM9fGu/Gw15/prD/5v0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MlOMYAAADdAAAADwAAAAAAAAAAAAAAAACYAgAAZHJz&#10;L2Rvd25yZXYueG1sUEsFBgAAAAAEAAQA9QAAAIsDAAAAAA==&#10;" fillcolor="#3b2478" stroked="f"/>
                  <v:rect id="Rectangle 1231" o:spid="_x0000_s2269" style="position:absolute;left:1888;top:217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9TMcA&#10;AADdAAAADwAAAGRycy9kb3ducmV2LnhtbESPQWsCMRSE74X+h/AKvRRNupaiq1GkRfDQS7el4O2x&#10;eW4WNy/LJq6rv74RBI/DzHzDLFaDa0RPXag9a3gdKxDEpTc1Vxp+fzajKYgQkQ02nknDmQKslo8P&#10;C8yNP/E39UWsRIJwyFGDjbHNpQylJYdh7Fvi5O195zAm2VXSdHhKcNfITKl36bDmtGCxpQ9L5aE4&#10;Og3HC8Xzp22LTZ/tXoJaZ+pr96f189OwnoOINMR7+NbeGg2TyewN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vUzHAAAA3QAAAA8AAAAAAAAAAAAAAAAAmAIAAGRy&#10;cy9kb3ducmV2LnhtbFBLBQYAAAAABAAEAPUAAACMAwAAAAA=&#10;" fillcolor="#3b2478" stroked="f"/>
                  <v:rect id="Rectangle 1232" o:spid="_x0000_s2270" style="position:absolute;left:1888;top:226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Y18cA&#10;AADdAAAADwAAAGRycy9kb3ducmV2LnhtbESPQWsCMRSE74X+h/AKvRRNutKiq1GkRfDQS7el4O2x&#10;eW4WNy/LJq6rv74RBI/DzHzDLFaDa0RPXag9a3gdKxDEpTc1Vxp+fzajKYgQkQ02nknDmQKslo8P&#10;C8yNP/E39UWsRIJwyFGDjbHNpQylJYdh7Fvi5O195zAm2VXSdHhKcNfITKl36bDmtGCxpQ9L5aE4&#10;Og3HC8Xzp22LTZ/tXoJaZ+pr96f189OwnoOINMR7+NbeGg2TyewN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mGNfHAAAA3QAAAA8AAAAAAAAAAAAAAAAAmAIAAGRy&#10;cy9kb3ducmV2LnhtbFBLBQYAAAAABAAEAPUAAACMAwAAAAA=&#10;" fillcolor="#3b2478" stroked="f"/>
                  <v:rect id="Rectangle 1233" o:spid="_x0000_s2271" style="position:absolute;left:1888;top:22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GoMYA&#10;AADdAAAADwAAAGRycy9kb3ducmV2LnhtbESPQWsCMRSE70L/Q3iFXkSTriB2NYq0CB566SoFb4/N&#10;62bp5mXZxHX11zcFweMwM98wq83gGtFTF2rPGl6nCgRx6U3NlYbjYTdZgAgR2WDjmTRcKcBm/TRa&#10;YW78hb+oL2IlEoRDjhpsjG0uZSgtOQxT3xIn78d3DmOSXSVNh5cEd43MlJpLhzWnBYstvVsqf4uz&#10;03C+Ubx+2LbY9dlpHNQ2U5+nb61fnoftEkSkIT7C9/beaJjN3u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SGoMYAAADdAAAADwAAAAAAAAAAAAAAAACYAgAAZHJz&#10;L2Rvd25yZXYueG1sUEsFBgAAAAAEAAQA9QAAAIsDAAAAAA==&#10;" fillcolor="#3b2478" stroked="f"/>
                  <v:shape id="Freeform 1234" o:spid="_x0000_s2272" style="position:absolute;left:3252;top:285;width:1019;height:1829;visibility:visible;mso-wrap-style:square;v-text-anchor:top" coordsize="6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668QA&#10;AADdAAAADwAAAGRycy9kb3ducmV2LnhtbESP3YrCMBSE7wXfIRxh72zaLaitRhFhQRZB/MHrQ3Ns&#10;q81JaaJ2334jLOzlMDPfMItVbxrxpM7VlhUkUQyCuLC65lLB+fQ1noFwHlljY5kU/JCD1XI4WGCu&#10;7YsP9Dz6UgQIuxwVVN63uZSuqMigi2xLHLyr7Qz6ILtS6g5fAW4a+RnHE2mw5rBQYUubior78WEC&#10;RWe7/YXSxExvfdEckvs3nmKlPkb9eg7CU+//w3/trVaQptkU3m/C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bOuvEAAAA3QAAAA8AAAAAAAAAAAAAAAAAmAIAAGRycy9k&#10;b3ducmV2LnhtbFBLBQYAAAAABAAEAPUAAACJAwAAAAA=&#10;" path="m3,121r1,1l5,121r,-1l5,119r1,-1l6,116r1,-2l8,111r,-1l9,109r,-1l10,107r,-1l11,105r,-1l11,105r1,l13,104r1,l15,104r1,-1l15,103r2,l19,103r1,l21,102r1,l23,102r,-1l24,100r,-1l23,99r,-1l22,97,20,95r,-1l19,94r,-1l18,93r1,l18,92r,-1l17,91r1,l18,90r-1,l18,91r,-1l19,90,18,89r1,1l19,89r1,l20,88r1,l22,88r1,-1l25,87r2,-1l30,85r3,-1l35,83r2,l38,82r2,-1l42,81r3,-2l49,77r3,-1l54,75r1,-1l57,73r1,l60,72r1,-1l62,71r,-1l63,70r,-1l64,69r1,-1l66,67r1,-1l67,65r,-1l68,63r,-2l68,60,67,59r,-1l66,57,65,55,64,54,63,53r-1,l61,52,60,51r-1,l58,51,55,50,53,49,51,48r-3,l46,47r-2,l42,46r-2,l39,46r-2,l36,46,35,45r-2,l32,45r-1,l30,45,29,44r-1,l26,44r-2,l22,43r-2,l18,43,15,42r-2,l11,42,9,41r-2,l5,40r-1,l3,40,2,39r,1l2,39r-1,l1,38r,-1l1,38,2,37r,-1l3,36r,-1l4,35,5,34,7,33,8,32r2,-1l12,30r1,-1l15,28r1,-1l17,27r,-1l18,26r,-1l18,24r,-1l18,22r-1,l17,21r-1,l16,20r-1,l14,19r-1,l11,17r-2,l8,16r,1l8,16,7,15,6,14r,1l6,14r-1,l5,13r,-1l4,11r,-1l4,8,4,6,4,5,4,3,4,2,4,1,4,,3,r,1l3,2r,1l3,5r,1l3,8r,2l3,11r,1l4,12r,1l5,14r,1l6,16r1,l8,17r1,1l10,18r2,2l13,20r1,1l15,21r1,l15,21r1,1l17,23r,-1l16,22r1,1l17,24r1,l17,24r,1l18,25r-1,l16,26r-1,l14,27r-1,1l13,29r,-1l11,29r-1,1l8,31,6,32,5,33,3,34r,1l2,35r,1l1,36,,37r,1l,39r1,l1,40r1,l3,41r1,l5,41r2,1l9,42r2,1l13,43r2,1l18,44r2,l22,45r2,l26,45r2,l29,46r,-1l29,46r1,l30,45r,1l31,46r1,l33,46r2,1l36,47r1,l39,47r1,l42,47r2,1l44,47r,1l46,48r2,1l50,49r3,1l55,51r2,1l58,52r1,1l60,53r1,l62,54r,-1l62,54r1,l64,55r1,1l65,57r1,l65,57r1,1l66,59r,2l67,60r-1,l67,61r-1,1l66,64r1,l66,63r,1l66,65r-1,1l66,66r-1,l64,67r-1,1l62,69r-1,1l60,70r-1,1l58,71r-2,1l55,73r-2,1l52,75r-4,1l45,78r-4,2l39,80r-1,1l36,82r-1,l32,83r-3,1l27,85r-3,1l23,86r-1,1l21,87r-1,l19,88r-1,l18,89r-1,1l17,91r,1l17,93r1,l18,94r1,1l20,96r1,1l22,98r,1l22,98r,1l23,100r-1,1l23,101r-1,l21,101r-1,1l19,102r-2,l15,102r-1,1l13,103r-1,l11,104r-1,1l9,105r,1l9,107r-1,l8,109r-1,1l7,111r-1,2l5,116r,1l4,118r,1l4,120r,1l3,121xe" fillcolor="#e54200" stroked="f">
                    <v:path arrowok="t" o:connecttype="custom" o:connectlocs="1349,26071;2248,23822;3147,23372;4496,23147;5395,22473;4945,21798;4046,20674;4271,20224;4720,19774;8302,18650;12348,16626;14146,15502;15045,14602;15045,13043;13697,11694;10774,10794;8077,10344;6743,10119;4046,9670;1124,8995;450,8770;225,8545;450,8320;1573,7421;3821,6072;4046,5397;3596,4498;1798,3598;1124,2699;899,675;674,450;899,2699;1798,3823;3372,4722;3821,5397;3821,5622;2922,6297;674,7871;0,8545;225,8995;1573,9445;4945,10119;6743,10119;8302,10569;10774,11019;13697,11918;14820,12818;14820,13927;14596,14827;13697,15726;11674,16851;7193,18650;4271,19774;3821,20224;4271,21348;5170,22473;5170,22698;4496,22922;2697,23147;1798,24047;899,26745" o:connectangles="0,0,0,0,0,0,0,0,0,0,0,0,0,0,0,0,0,0,0,0,0,0,0,0,0,0,0,0,0,0,0,0,0,0,0,0,0,0,0,0,0,0,0,0,0,0,0,0,0,0,0,0,0,0,0,0,0,0,0,0,0"/>
                  </v:shape>
                  <v:rect id="Rectangle 1235" o:spid="_x0000_s2273" style="position:absolute;left:3162;top:15;width:15;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ZVcQA&#10;AADdAAAADwAAAGRycy9kb3ducmV2LnhtbERPz2vCMBS+D/wfwhN2GZp2wtg6o0hB9DJwnQy9PZq3&#10;tti81CRru/9+OQgeP77fy/VoWtGT841lBek8AUFcWt1wpeD4tZ29gvABWWNrmRT8kYf1avKwxEzb&#10;gT+pL0IlYgj7DBXUIXSZlL6syaCf2444cj/WGQwRukpqh0MMN618TpIXabDh2FBjR3lN5aX4NQrs&#10;fvfEx6v/PjuTbz9S05xOh0Kpx+m4eQcRaAx38c291woWi7c4N7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GVXEAAAA3QAAAA8AAAAAAAAAAAAAAAAAmAIAAGRycy9k&#10;b3ducmV2LnhtbFBLBQYAAAAABAAEAPUAAACJAwAAAAA=&#10;" fillcolor="#24282b" stroked="f"/>
                  <v:rect id="Rectangle 1236" o:spid="_x0000_s2274" style="position:absolute;left:3177;top:2369;width:110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8zsYA&#10;AADdAAAADwAAAGRycy9kb3ducmV2LnhtbESPQWsCMRSE7wX/Q3iCl1KzKohujSKC6EVoVyn29tg8&#10;dxc3L2sSdf33TUHwOMzMN8xs0Zpa3Mj5yrKCQT8BQZxbXXGh4LBff0xA+ICssbZMCh7kYTHvvM0w&#10;1fbO33TLQiEihH2KCsoQmlRKn5dk0PdtQxy9k3UGQ5SukNrhPcJNLYdJMpYGK44LJTa0Kik/Z1ej&#10;wG4373y4+J9fZ1br3cBUx+NXplSv2y4/QQRqwyv8bG+1gtFoOoX/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S8zsYAAADdAAAADwAAAAAAAAAAAAAAAACYAgAAZHJz&#10;L2Rvd25yZXYueG1sUEsFBgAAAAAEAAQA9QAAAIsDAAAAAA==&#10;" fillcolor="#24282b" stroked="f"/>
                  <v:shape id="Freeform 1237" o:spid="_x0000_s2275" style="position:absolute;left:4211;top:1169;width:90;height:9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FAsYA&#10;AADdAAAADwAAAGRycy9kb3ducmV2LnhtbERPz2vCMBS+D/wfwhN2kZlukzE6o+hAcQcdVg96e2ue&#10;bbF5qU2s2X+/HIQdP77f42kwteiodZVlBc/DBARxbnXFhYL9bvH0DsJ5ZI21ZVLwSw6mk97DGFNt&#10;b7ylLvOFiCHsUlRQet+kUrq8JINuaBviyJ1sa9BH2BZSt3iL4aaWL0nyJg1WHBtKbOizpPycXY2C&#10;n+749b0+nLenpQ3ZYjkfhMtlo9RjP8w+QHgK/l98d6+0gtdREvfHN/EJ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jFAsYAAADdAAAADwAAAAAAAAAAAAAAAACYAgAAZHJz&#10;L2Rvd25yZXYueG1sUEsFBgAAAAAEAAQA9QAAAIsDAAAAAA==&#10;" path="m6,1l5,,,5,1,6,6,1xe" fillcolor="#24282b" stroked="f">
                    <v:path arrowok="t" o:connecttype="custom" o:connectlocs="1350,225;1125,0;0,1125;225,1350;1350,225" o:connectangles="0,0,0,0,0"/>
                  </v:shape>
                  <v:shape id="Freeform 1238" o:spid="_x0000_s2276" style="position:absolute;left:4211;top:1169;width:90;height:9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gmckA&#10;AADdAAAADwAAAGRycy9kb3ducmV2LnhtbESPQWvCQBSE70L/w/IEL1I32lJKdJW2oNSDFtMe6u2Z&#10;fSbB7NuY3cb133eFQo/DzHzDzBbB1KKj1lWWFYxHCQji3OqKCwVfn8v7ZxDOI2usLZOCKzlYzO96&#10;M0y1vfCOuswXIkLYpaig9L5JpXR5SQbdyDbE0Tva1qCPsi2kbvES4aaWkyR5kgYrjgslNvRWUn7K&#10;foyCQ7dff2y+T7vjyoZsuXodhvN5q9SgH16mIDwF/x/+a79rBQ+PyRhub+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RgmckAAADdAAAADwAAAAAAAAAAAAAAAACYAgAA&#10;ZHJzL2Rvd25yZXYueG1sUEsFBgAAAAAEAAQA9QAAAI4DAAAAAA==&#10;" path="m1,l,1,5,6,6,5,1,xe" fillcolor="#24282b" stroked="f">
                    <v:path arrowok="t" o:connecttype="custom" o:connectlocs="225,0;0,225;1125,1350;1350,1125;225,0" o:connectangles="0,0,0,0,0"/>
                  </v:shape>
                  <v:shape id="Freeform 1239" o:spid="_x0000_s2277" style="position:absolute;left:314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z8cUA&#10;AADdAAAADwAAAGRycy9kb3ducmV2LnhtbESPwW7CMBBE70j8g7VI3IpTKIgGDEqpQBy4kPYDtvGS&#10;RI3XqW0g/D1GqsRxNDNvNMt1ZxpxIedrywpeRwkI4sLqmksF31/blzkIH5A1NpZJwY08rFf93hJT&#10;ba98pEseShEh7FNUUIXQplL6oiKDfmRb4uidrDMYonSl1A6vEW4aOU6SmTRYc1yosKVNRcVvfjYK&#10;5GardzbLbp37mZr3j+nh8/w3V2o46LIFiEBdeIb/23utYPKWjOHx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ErPx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240" o:spid="_x0000_s2278" style="position:absolute;left:319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lxMUA&#10;AADdAAAADwAAAGRycy9kb3ducmV2LnhtbESPT4vCMBTE7wv7HcJb8Lam6z+kGmWVFfQkWsHro3m2&#10;1ealNNnafnsjCB6HmfkNM1+2phQN1a6wrOCnH4EgTq0uOFNwSjbfUxDOI2ssLZOCjhwsF58fc4y1&#10;vfOBmqPPRICwi1FB7n0VS+nSnAy6vq2Ig3extUEfZJ1JXeM9wE0pB1E0kQYLDgs5VrTOKb0d/42C&#10;ZGt33Sq5nG92cBjvquu+u/41SvW+2t8ZCE+tf4df7a1WMBxFQ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WXExQAAAN0AAAAPAAAAAAAAAAAAAAAAAJgCAABkcnMv&#10;ZG93bnJldi54bWxQSwUGAAAAAAQABAD1AAAAigMAAAAA&#10;" path="m,l,,1,,,xe" fillcolor="#24282b" stroked="f">
                    <v:path arrowok="t" o:connecttype="custom" o:connectlocs="0,0;0,0;0,0;0,0;0,0;0,0;0,0;0,0;0,0;0,0;0,0;0,0;225,0;225,0;225,0;225,0;0,0;0,0" o:connectangles="0,0,0,0,0,0,0,0,0,0,0,0,0,0,0,0,0,0"/>
                  </v:shape>
                  <v:shape id="Freeform 1241" o:spid="_x0000_s2279" style="position:absolute;left:320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OHsUA&#10;AADdAAAADwAAAGRycy9kb3ducmV2LnhtbESPwW7CMBBE75X6D9ZW4gYOBSpIMSiAQBy4FPiAJd4m&#10;EfE6tQ2Ev8dISD2OZuaNZjpvTS2u5HxlWUG/l4Agzq2uuFBwPKy7YxA+IGusLZOCO3mYz97fpphq&#10;e+Mfuu5DISKEfYoKyhCaVEqfl2TQ92xDHL1f6wyGKF0htcNbhJtafibJlzRYcVwosaFlSfl5fzEK&#10;5HKtNzbL7q07jcxkMdqtLn9jpTofbfYNIlAb/sOv9lYrGAyTI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44exQAAAN0AAAAPAAAAAAAAAAAAAAAAAJgCAABkcnMv&#10;ZG93bnJldi54bWxQSwUGAAAAAAQABAD1AAAAigMAAAAA&#10;" path="m1,l,,2,,1,xe" fillcolor="#24282b" stroked="f">
                    <v:path arrowok="t" o:connecttype="custom" o:connectlocs="225,0;0,0;0,0;0,0;0,0;0,0;0,0;0,0;0,0;450,0;450,0;450,0;450,0;450,0;450,0;450,0;450,0;450,0;225,0" o:connectangles="0,0,0,0,0,0,0,0,0,0,0,0,0,0,0,0,0,0,0"/>
                  </v:shape>
                  <v:shape id="Freeform 1242" o:spid="_x0000_s2280" style="position:absolute;left:325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YK8UA&#10;AADdAAAADwAAAGRycy9kb3ducmV2LnhtbESPT4vCMBTE78J+h/AWvGm6/kOqUVZZQU+LVvD6aJ5t&#10;tXkpTba2394ICx6HmfkNs1y3phQN1a6wrOBrGIEgTq0uOFNwTnaDOQjnkTWWlklBRw7Wq4/eEmNt&#10;H3yk5uQzESDsYlSQe1/FUro0J4NuaCvi4F1tbdAHWWdS1/gIcFPKURTNpMGCw0KOFW1zSu+nP6Mg&#10;2dtDt0mul7sdHaeH6vbb3X4apfqf7fcChKfWv8P/7b1WMJ5EU3i9CU9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FgrxQAAAN0AAAAPAAAAAAAAAAAAAAAAAJgCAABkcnMv&#10;ZG93bnJldi54bWxQSwUGAAAAAAQABAD1AAAAigMAAAAA&#10;" path="m,l,,1,,,xe" fillcolor="#24282b" stroked="f">
                    <v:path arrowok="t" o:connecttype="custom" o:connectlocs="0,0;0,0;0,0;0,0;0,0;0,0;0,0;0,0;0,0;0,0;225,0;225,0;225,0;225,0;225,0;225,0;225,0;225,0;0,0" o:connectangles="0,0,0,0,0,0,0,0,0,0,0,0,0,0,0,0,0,0,0"/>
                  </v:shape>
                  <v:shape id="Freeform 1243" o:spid="_x0000_s2281" style="position:absolute;left:326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18sUA&#10;AADdAAAADwAAAGRycy9kb3ducmV2LnhtbESPwW7CMBBE70j8g7VI3IoDFERTDEqpQBy4AP2Abbwk&#10;EfE6tQ2Ev8dIlTiOZuaNZr5sTS2u5HxlWcFwkIAgzq2uuFDwc1y/zUD4gKyxtkwK7uRhueh25phq&#10;e+M9XQ+hEBHCPkUFZQhNKqXPSzLoB7Yhjt7JOoMhSldI7fAW4aaWoySZSoMVx4USG1qVlJ8PF6NA&#10;rtZ6Y7Ps3rrfifn4muy+L38zpfq9NvsEEagNr/B/e6sVjN+TK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bXyxQAAAN0AAAAPAAAAAAAAAAAAAAAAAJgCAABkcnMv&#10;ZG93bnJldi54bWxQSwUGAAAAAAQABAD1AAAAigMAAAAA&#10;" path="m1,r,l,,1,,2,,1,xe" fillcolor="#24282b" stroked="f">
                    <v:path arrowok="t" o:connecttype="custom" o:connectlocs="225,0;225,0;0,0;0,0;0,0;0,0;0,0;0,0;225,0;450,0;450,0;450,0;450,0;450,0;450,0;450,0;450,0;450,0;225,0" o:connectangles="0,0,0,0,0,0,0,0,0,0,0,0,0,0,0,0,0,0,0"/>
                  </v:shape>
                  <v:shape id="Freeform 1244" o:spid="_x0000_s2282" style="position:absolute;left:331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jx8YA&#10;AADdAAAADwAAAGRycy9kb3ducmV2LnhtbESPT2vCQBTE74V+h+UVvNVN/VMldRUVBT0VjeD1kX0m&#10;0ezbkF1j8u1dodDjMDO/YWaL1pSiodoVlhV89SMQxKnVBWcKTsn2cwrCeWSNpWVS0JGDxfz9bYax&#10;tg8+UHP0mQgQdjEqyL2vYildmpNB17cVcfAutjbog6wzqWt8BLgp5SCKvqXBgsNCjhWtc0pvx7tR&#10;kOzsvlsll/PNDg7jfXX97a6bRqneR7v8AeGp9f/hv/ZOKxiOogm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Zjx8YAAADdAAAADwAAAAAAAAAAAAAAAACYAgAAZHJz&#10;L2Rvd25yZXYueG1sUEsFBgAAAAAEAAQA9QAAAIsDAAAAAA==&#10;" path="m,l,,1,,,xe" fillcolor="#24282b" stroked="f">
                    <v:path arrowok="t" o:connecttype="custom" o:connectlocs="0,0;0,0;0,0;0,0;0,0;0,0;0,0;0,0;0,0;225,0;225,0;225,0;225,0;225,0;225,0;225,0;225,0;225,0;0,0" o:connectangles="0,0,0,0,0,0,0,0,0,0,0,0,0,0,0,0,0,0,0"/>
                  </v:shape>
                  <v:shape id="Freeform 1245" o:spid="_x0000_s2283" style="position:absolute;left:334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3tcIA&#10;AADdAAAADwAAAGRycy9kb3ducmV2LnhtbERPTYvCMBC9C/sfwix403RdFekaZVdW0JPUCl6HZmyr&#10;zaQ0sbb/3hwEj4/3vVx3phItNa60rOBrHIEgzqwuOVdwSrejBQjnkTVWlklBTw7Wq4/BEmNtH5xQ&#10;e/S5CCHsYlRQeF/HUrqsIINubGviwF1sY9AH2ORSN/gI4aaSkyiaS4Mlh4YCa9oUlN2Od6Mg3dl9&#10;/5dezjc7SWb7+nror/+tUsPP7vcHhKfOv8Uv904r+J5G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Ofe1wgAAAN0AAAAPAAAAAAAAAAAAAAAAAJgCAABkcnMvZG93&#10;bnJldi54bWxQSwUGAAAAAAQABAD1AAAAhwMAAAAA&#10;" path="m,l,,1,,,xe" fillcolor="#24282b" stroked="f">
                    <v:path arrowok="t" o:connecttype="custom" o:connectlocs="0,0;0,0;0,0;0,0;0,0;0,0;0,0;0,0;0,0;225,0;225,0;225,0;225,0;225,0;225,0;225,0;225,0;225,0;0,0" o:connectangles="0,0,0,0,0,0,0,0,0,0,0,0,0,0,0,0,0,0,0"/>
                  </v:shape>
                  <v:shape id="Freeform 1246" o:spid="_x0000_s2284" style="position:absolute;left:337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SLsYA&#10;AADdAAAADwAAAGRycy9kb3ducmV2LnhtbESPT2vCQBTE74V+h+UVvNVN/VM0dRUVBT0VjeD1kX0m&#10;0ezbkF1j8u1dodDjMDO/YWaL1pSiodoVlhV89SMQxKnVBWcKTsn2cwLCeWSNpWVS0JGDxfz9bYax&#10;tg8+UHP0mQgQdjEqyL2vYildmpNB17cVcfAutjbog6wzqWt8BLgp5SCKvqXBgsNCjhWtc0pvx7tR&#10;kOzsvlsll/PNDg7jfXX97a6bRqneR7v8AeGp9f/hv/ZOKxiOoim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VSLsYAAADdAAAADwAAAAAAAAAAAAAAAACYAgAAZHJz&#10;L2Rvd25yZXYueG1sUEsFBgAAAAAEAAQA9QAAAIsDAAAAAA==&#10;" path="m,l,,1,,,xe" fillcolor="#24282b" stroked="f">
                    <v:path arrowok="t" o:connecttype="custom" o:connectlocs="0,0;0,0;0,0;0,0;0,0;0,0;0,0;0,0;0,0;225,0;225,0;225,0;225,0;225,0;225,0;225,0;225,0;225,0;0,0" o:connectangles="0,0,0,0,0,0,0,0,0,0,0,0,0,0,0,0,0,0,0"/>
                  </v:shape>
                  <v:shape id="Freeform 1247" o:spid="_x0000_s2285" style="position:absolute;left:340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ewMMA&#10;AADdAAAADwAAAGRycy9kb3ducmV2LnhtbERPS27CMBDdV+IO1iB1VxwoVDRgopQqVRfdlPYAQzwk&#10;EfE42A4Jt8eLSl0+vf82G00rruR8Y1nBfJaAIC6tbrhS8PtTPK1B+ICssbVMCm7kIdtNHraYajvw&#10;N10PoRIxhH2KCuoQulRKX9Zk0M9sRxy5k3UGQ4SuktrhEMNNKxdJ8iINNhwbauxoX1N5PvRGgdwX&#10;+sPm+W10x5V5fVt9vfeXtVKP0zHfgAg0hn/xn/tTK3hezuP++CY+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ewMMAAADdAAAADwAAAAAAAAAAAAAAAACYAgAAZHJzL2Rv&#10;d25yZXYueG1sUEsFBgAAAAAEAAQA9QAAAIgDAAAAAA==&#10;" path="m,l,,1,,2,,1,,,xe" fillcolor="#24282b" stroked="f">
                    <v:path arrowok="t" o:connecttype="custom" o:connectlocs="0,0;0,0;0,0;0,0;0,0;0,0;0,0;0,0;0,0;225,0;225,0;225,0;225,0;450,0;450,0;225,0;225,0;225,0;0,0" o:connectangles="0,0,0,0,0,0,0,0,0,0,0,0,0,0,0,0,0,0,0"/>
                  </v:shape>
                  <v:shape id="Freeform 1248" o:spid="_x0000_s2286" style="position:absolute;left:343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rI9cUA&#10;AADdAAAADwAAAGRycy9kb3ducmV2LnhtbESPQWvCQBSE7wX/w/KE3uomakWiq2ixoKeiEbw+ss8k&#10;mn0bstuY/Hu3UPA4zMw3zHLdmUq01LjSsoJ4FIEgzqwuOVdwTr8/5iCcR9ZYWSYFPTlYrwZvS0y0&#10;ffCR2pPPRYCwS1BB4X2dSOmyggy6ka2Jg3e1jUEfZJNL3eAjwE0lx1E0kwZLDgsF1vRVUHY//RoF&#10;6d4e+m16vdzt+Ph5qG8//W3XKvU+7DYLEJ46/wr/t/dawWQax/D3Jj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sj1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249" o:spid="_x0000_s2287" style="position:absolute;left:346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lLMYA&#10;AADdAAAADwAAAGRycy9kb3ducmV2LnhtbESPzW7CMBCE70h9B2srcQOHv4qmMSgFUXHgAu0DbONt&#10;EjVep7YD4e1rJCSOo5n5RpOte9OIMzlfW1YwGScgiAuray4VfH3uRksQPiBrbCyTgit5WK+eBhmm&#10;2l74SOdTKEWEsE9RQRVCm0rpi4oM+rFtiaP3Y53BEKUrpXZ4iXDTyGmSvEiDNceFClvaVFT8njqj&#10;QG52+sPm+bV33wvz+r44bLu/pVLD5z5/AxGoD4/wvb3XCmbzyRR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slLMYAAADdAAAADwAAAAAAAAAAAAAAAACYAgAAZHJz&#10;L2Rvd25yZXYueG1sUEsFBgAAAAAEAAQA9QAAAIsDAAAAAA==&#10;" path="m,l,,1,,2,,1,,,xe" fillcolor="#24282b" stroked="f">
                    <v:path arrowok="t" o:connecttype="custom" o:connectlocs="0,0;0,0;0,0;0,0;0,0;0,0;0,0;0,0;0,0;225,0;225,0;450,0;450,0;450,0;450,0;450,0;450,0;225,0;0,0" o:connectangles="0,0,0,0,0,0,0,0,0,0,0,0,0,0,0,0,0,0,0"/>
                  </v:shape>
                  <v:shape id="Freeform 1250" o:spid="_x0000_s2288" style="position:absolute;left:349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zGcUA&#10;AADdAAAADwAAAGRycy9kb3ducmV2LnhtbESPQYvCMBSE78L+h/AEb5qqqyzVKKusoCfRCnt9NM+2&#10;2ryUJlvbf78RBI/DzHzDLNetKUVDtSssKxiPIhDEqdUFZwouyW74BcJ5ZI2lZVLQkYP16qO3xFjb&#10;B5+oOftMBAi7GBXk3lexlC7NyaAb2Yo4eFdbG/RB1pnUNT4C3JRyEkVzabDgsJBjRduc0vv5zyhI&#10;9vbQbZLr791OTrNDdTt2t59GqUG//V6A8NT6d/jV3msF08/xFJ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PMZxQAAAN0AAAAPAAAAAAAAAAAAAAAAAJgCAABkcnMv&#10;ZG93bnJldi54bWxQSwUGAAAAAAQABAD1AAAAigMAAAAA&#10;" path="m1,r,l,,1,xe" fillcolor="#24282b" stroked="f">
                    <v:path arrowok="t" o:connecttype="custom" o:connectlocs="225,0;225,0;0,0;0,0;0,0;0,0;0,0;0,0;225,0;225,0;225,0;225,0;225,0;225,0;225,0;225,0;225,0;225,0" o:connectangles="0,0,0,0,0,0,0,0,0,0,0,0,0,0,0,0,0,0"/>
                  </v:shape>
                  <v:shape id="Freeform 1251" o:spid="_x0000_s2289" style="position:absolute;left:352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4Yw8YA&#10;AADdAAAADwAAAGRycy9kb3ducmV2LnhtbESPzW7CMBCE75X6DtZW4gYOfxVNY1AAgXrgAu0DbONt&#10;EjVeB9uB8Pa4ElKPo5n5RpOtetOICzlfW1YwHiUgiAuray4VfH3uhgsQPiBrbCyTght5WC2fnzJM&#10;tb3ykS6nUIoIYZ+igiqENpXSFxUZ9CPbEkfvxzqDIUpXSu3wGuGmkZMkeZUGa44LFba0qaj4PXVG&#10;gdzs9N7m+a1333Pztp4ftt15odTgpc/fQQTqw3/40f7QCqaz8Qz+3sQn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4Yw8YAAADdAAAADwAAAAAAAAAAAAAAAACYAgAAZHJz&#10;L2Rvd25yZXYueG1sUEsFBgAAAAAEAAQA9QAAAIsDAAAAAA==&#10;" path="m,l,,2,,,xe" fillcolor="#24282b" stroked="f">
                    <v:path arrowok="t" o:connecttype="custom" o:connectlocs="0,0;0,0;0,0;0,0;0,0;0,0;0,0;0,0;0,0;450,0;450,0;450,0;450,0;450,0;450,0;450,0;450,0;450,0;0,0" o:connectangles="0,0,0,0,0,0,0,0,0,0,0,0,0,0,0,0,0,0,0"/>
                  </v:shape>
                  <v:shape id="Freeform 1252" o:spid="_x0000_s2290" style="position:absolute;left:3567;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SC8cA&#10;AADdAAAADwAAAGRycy9kb3ducmV2LnhtbESPW2vCQBSE3wv+h+UIvhTdeEWjq6gglJYK3tDHQ/aY&#10;BLNnQ3bV9N93hUIfh5n5hpktalOIB1Uut6yg24lAECdW55wqOB427TEI55E1FpZJwQ85WMwbbzOM&#10;tX3yjh57n4oAYRejgsz7MpbSJRkZdB1bEgfvaiuDPsgqlbrCZ4CbQvaiaCQN5hwWMixpnVFy29+N&#10;gsunWZ1uqVlfx7uzLr8n71+n/lapVrNeTkF4qv1/+K/9oRX0B90hv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8kgvHAAAA3QAAAA8AAAAAAAAAAAAAAAAAmAIAAGRy&#10;cy9kb3ducmV2LnhtbFBLBQYAAAAABAAEAPUAAACMAwAAAAA=&#10;" path="m,l,xe" fillcolor="#24282b" stroked="f">
                    <v:path arrowok="t" o:connecttype="custom" o:connectlocs="0,0;0,0;0,0;0,0;0,0;0,0;0,0;0,0;0,0;0,0;0,0;0,0;0,0;0,0;0,0;0,0;0,0;0,0" o:connectangles="0,0,0,0,0,0,0,0,0,0,0,0,0,0,0,0,0,0"/>
                  </v:shape>
                  <v:shape id="Freeform 1253" o:spid="_x0000_s2291" style="position:absolute;left:3582;top:1214;width:29;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L8YA&#10;AADdAAAADwAAAGRycy9kb3ducmV2LnhtbESPwW7CMBBE70j9B2sr9UYc2oIgYFBKBeqBC7QfsMRL&#10;EjVep7YD4e9xJSSOo5l5o1msetOIMzlfW1YwSlIQxIXVNZcKfr43wykIH5A1NpZJwZU8rJZPgwVm&#10;2l54T+dDKEWEsM9QQRVCm0npi4oM+sS2xNE7WWcwROlKqR1eItw08jVNJ9JgzXGhwpbWFRW/h84o&#10;kOuN3to8v/buODazj/Hus/ubKvXy3OdzEIH68Ajf219awdv7aAL/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jL8YAAADdAAAADwAAAAAAAAAAAAAAAACYAgAAZHJz&#10;L2Rvd25yZXYueG1sUEsFBgAAAAAEAAQA9QAAAIsDAAAAAA==&#10;" path="m,l,,2,,,xe" fillcolor="#24282b" stroked="f">
                    <v:path arrowok="t" o:connecttype="custom" o:connectlocs="0,0;0,0;0,0;0,0;0,0;0,0;0,0;0,0;0,0;421,0;421,0;421,0;421,0;421,0;421,0;421,0;421,0;421,0;0,0" o:connectangles="0,0,0,0,0,0,0,0,0,0,0,0,0,0,0,0,0,0,0"/>
                  </v:shape>
                  <v:shape id="Freeform 1254" o:spid="_x0000_s2292" style="position:absolute;left:3626;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p58cA&#10;AADdAAAADwAAAGRycy9kb3ducmV2LnhtbESPW2vCQBSE3wv+h+UIvhTdeMFLdBUVhNJSwRv6eMge&#10;k2D2bMiumv77rlDo4zAz3zCzRW0K8aDK5ZYVdDsRCOLE6pxTBcfDpj0G4TyyxsIyKfghB4t5422G&#10;sbZP3tFj71MRIOxiVJB5X8ZSuiQjg65jS+LgXW1l0AdZpVJX+AxwU8heFA2lwZzDQoYlrTNKbvu7&#10;UXD5NKvTLTXr63h31uX35P3r1N8q1WrWyykIT7X/D/+1P7SC/qA7gte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iqefHAAAA3QAAAA8AAAAAAAAAAAAAAAAAmAIAAGRy&#10;cy9kb3ducmV2LnhtbFBLBQYAAAAABAAEAPUAAACMAwAAAAA=&#10;" path="m,l,xe" fillcolor="#24282b" stroked="f">
                    <v:path arrowok="t" o:connecttype="custom" o:connectlocs="0,0;0,0;0,0;0,0;0,0;0,0;0,0;0,0;0,0;0,0;0,0;0,0;0,0;0,0;0,0;0,0;0,0;0,0" o:connectangles="0,0,0,0,0,0,0,0,0,0,0,0,0,0,0,0,0,0"/>
                  </v:shape>
                  <v:shape id="Freeform 1255" o:spid="_x0000_s2293" style="position:absolute;left:364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SxsMA&#10;AADdAAAADwAAAGRycy9kb3ducmV2LnhtbERPS27CMBDdV+IO1iB1VxwoVDRgopQqVRfdlPYAQzwk&#10;EfE42A4Jt8eLSl0+vf82G00rruR8Y1nBfJaAIC6tbrhS8PtTPK1B+ICssbVMCm7kIdtNHraYajvw&#10;N10PoRIxhH2KCuoQulRKX9Zk0M9sRxy5k3UGQ4SuktrhEMNNKxdJ8iINNhwbauxoX1N5PvRGgdwX&#10;+sPm+W10x5V5fVt9vfeXtVKP0zHfgAg0hn/xn/tTK3hezuPc+CY+Ab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MSxsMAAADdAAAADwAAAAAAAAAAAAAAAACYAgAAZHJzL2Rv&#10;d25yZXYueG1sUEsFBgAAAAAEAAQA9QAAAIgDAAAAAA==&#10;" path="m,l,,2,,,xe" fillcolor="#24282b" stroked="f">
                    <v:path arrowok="t" o:connecttype="custom" o:connectlocs="0,0;0,0;0,0;0,0;0,0;0,0;0,0;0,0;0,0;450,0;450,0;450,0;450,0;450,0;450,0;450,0;450,0;450,0;0,0" o:connectangles="0,0,0,0,0,0,0,0,0,0,0,0,0,0,0,0,0,0,0"/>
                  </v:shape>
                  <v:shape id="Freeform 1256" o:spid="_x0000_s2294" style="position:absolute;left:3686;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GYDsYA&#10;AADdAAAADwAAAGRycy9kb3ducmV2LnhtbESPQYvCMBSE74L/ITzBi2iqLqLVKCoIouyC7sru8dE8&#10;22LzUpqo9d+bBcHjMDPfMLNFbQpxo8rllhX0exEI4sTqnFMFP9+b7hiE88gaC8uk4EEOFvNmY4ax&#10;tnc+0O3oUxEg7GJUkHlfxlK6JCODrmdL4uCdbWXQB1mlUld4D3BTyEEUjaTBnMNChiWtM0oux6tR&#10;8Lczq9MlNevz+PCry89JZ38afinVbtXLKQhPtX+HX+2tVjD86E/g/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GYDsYAAADdAAAADwAAAAAAAAAAAAAAAACYAgAAZHJz&#10;L2Rvd25yZXYueG1sUEsFBgAAAAAEAAQA9QAAAIsDAAAAAA==&#10;" path="m,l,xe" fillcolor="#24282b" stroked="f">
                    <v:path arrowok="t" o:connecttype="custom" o:connectlocs="0,0;0,0;0,0;0,0;0,0;0,0;0,0;0,0;0,0;0,0;0,0;0,0;0,0;0,0;0,0;0,0;0,0;0,0" o:connectangles="0,0,0,0,0,0,0,0,0,0,0,0,0,0,0,0,0,0"/>
                  </v:shape>
                  <v:shape id="Freeform 1257" o:spid="_x0000_s2295" style="position:absolute;left:370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nUfcMA&#10;AADdAAAADwAAAGRycy9kb3ducmV2LnhtbERPS27CMBDdV+IO1iB1VxxoqWjAoDRVUBfdlPYAQzwk&#10;EfE42CYJt68XSF0+vf9mN5pW9OR8Y1nBfJaAIC6tbrhS8PtTPK1A+ICssbVMCm7kYbedPGww1Xbg&#10;b+oPoRIxhH2KCuoQulRKX9Zk0M9sRxy5k3UGQ4SuktrhEMNNKxdJ8ioNNhwbauwor6k8H65GgcwL&#10;vbdZdhvdcWne3pdfH9fLSqnH6ZitQQQaw7/47v7UCp5fFn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nUfcMAAADdAAAADwAAAAAAAAAAAAAAAACYAgAAZHJzL2Rv&#10;d25yZXYueG1sUEsFBgAAAAAEAAQA9QAAAIgDAAAAAA==&#10;" path="m,l,,2,,,xe" fillcolor="#24282b" stroked="f">
                    <v:path arrowok="t" o:connecttype="custom" o:connectlocs="0,0;0,0;0,0;0,0;0,0;0,0;0,0;0,0;0,0;450,0;450,0;450,0;450,0;450,0;450,0;450,0;450,0;450,0;0,0" o:connectangles="0,0,0,0,0,0,0,0,0,0,0,0,0,0,0,0,0,0,0"/>
                  </v:shape>
                  <v:shape id="Freeform 1258" o:spid="_x0000_s2296" style="position:absolute;left:374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CSMUA&#10;AADdAAAADwAAAGRycy9kb3ducmV2LnhtbESPQWvCQBSE7wX/w/IEb3VjtEWiq2hR0FPRCF4f2WcS&#10;zb4N2W1M/r1bKPQ4zMw3zHLdmUq01LjSsoLJOAJBnFldcq7gku7f5yCcR9ZYWSYFPTlYrwZvS0y0&#10;ffKJ2rPPRYCwS1BB4X2dSOmyggy6sa2Jg3ezjUEfZJNL3eAzwE0l4yj6lAZLDgsF1vRVUPY4/xgF&#10;6cEe+216uz5sfPo41vfv/r5rlRoNu80ChKfO/4f/2getYDqLJ/D7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gJIxQAAAN0AAAAPAAAAAAAAAAAAAAAAAJgCAABkcnMv&#10;ZG93bnJldi54bWxQSwUGAAAAAAQABAD1AAAAigMAAAAA&#10;" path="m,l,,1,,,xe" fillcolor="#24282b" stroked="f">
                    <v:path arrowok="t" o:connecttype="custom" o:connectlocs="0,0;0,0;0,0;0,0;0,0;0,0;0,0;0,0;0,0;0,0;0,0;0,0;225,0;225,0;225,0;225,0;0,0;0,0" o:connectangles="0,0,0,0,0,0,0,0,0,0,0,0,0,0,0,0,0,0"/>
                  </v:shape>
                  <v:shape id="Freeform 1259" o:spid="_x0000_s2297" style="position:absolute;left:376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fvkcUA&#10;AADdAAAADwAAAGRycy9kb3ducmV2LnhtbESPwW7CMBBE75X4B2uReisOKSBIMSiAqDhwgfYDlnib&#10;RMTrYBsIf18jVepxNDNvNPNlZxpxI+drywqGgwQEcWF1zaWC76/t2xSED8gaG8uk4EEeloveyxwz&#10;be98oNsxlCJC2GeooAqhzaT0RUUG/cC2xNH7sc5giNKVUju8R7hpZJokE2mw5rhQYUvriorz8WoU&#10;yPVWf9o8f3TuNDaz1Xi/uV6mSr32u/wDRKAu/If/2jut4H2UpvB8E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RxQAAAN0AAAAPAAAAAAAAAAAAAAAAAJgCAABkcnMv&#10;ZG93bnJldi54bWxQSwUGAAAAAAQABAD1AAAAigMAAAAA&#10;" path="m1,r,l,,1,,2,,1,xe" fillcolor="#24282b" stroked="f">
                    <v:path arrowok="t" o:connecttype="custom" o:connectlocs="225,0;225,0;0,0;0,0;0,0;0,0;0,0;0,0;225,0;450,0;450,0;450,0;450,0;450,0;450,0;450,0;450,0;450,0;225,0" o:connectangles="0,0,0,0,0,0,0,0,0,0,0,0,0,0,0,0,0,0,0"/>
                  </v:shape>
                  <v:shape id="Freeform 1260" o:spid="_x0000_s2298" style="position:absolute;left:380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5pMUA&#10;AADdAAAADwAAAGRycy9kb3ducmV2LnhtbESPQWvCQBSE74L/YXlCb7ox2iLRVWyxoKeiEbw+ss8k&#10;mn0bsmtM/r1bKPQ4zMw3zGrTmUq01LjSsoLpJAJBnFldcq7gnH6PFyCcR9ZYWSYFPTnYrIeDFSba&#10;PvlI7cnnIkDYJaig8L5OpHRZQQbdxNbEwbvaxqAPssmlbvAZ4KaScRR9SIMlh4UCa/oqKLufHkZB&#10;ureH/jO9Xu42Pr4f6ttPf9u1Sr2Nuu0ShKfO/4f/2nutYDaPZ/D7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DmkxQAAAN0AAAAPAAAAAAAAAAAAAAAAAJgCAABkcnMv&#10;ZG93bnJldi54bWxQSwUGAAAAAAQABAD1AAAAigMAAAAA&#10;" path="m,l,,1,,,xe" fillcolor="#24282b" stroked="f">
                    <v:path arrowok="t" o:connecttype="custom" o:connectlocs="0,0;0,0;0,0;0,0;0,0;0,0;0,0;0,0;0,0;0,0;225,0;225,0;225,0;225,0;225,0;225,0;225,0;225,0;0,0" o:connectangles="0,0,0,0,0,0,0,0,0,0,0,0,0,0,0,0,0,0,0"/>
                  </v:shape>
                  <v:shape id="Freeform 1261" o:spid="_x0000_s2299" style="position:absolute;left:382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SfsUA&#10;AADdAAAADwAAAGRycy9kb3ducmV2LnhtbESPwW7CMBBE70j8g7WVuIFTChUEDEpBoB64QPmAJd4m&#10;UeN1sA2Ev8eVkDiOZuaNZr5sTS2u5HxlWcH7IAFBnFtdcaHg+LPpT0D4gKyxtkwK7uRhueh25phq&#10;e+M9XQ+hEBHCPkUFZQhNKqXPSzLoB7Yhjt6vdQZDlK6Q2uEtwk0th0nyKQ1WHBdKbGhVUv53uBgF&#10;crXRW5tl99adxmb6Nd6tL+eJUr23NpuBCNSGV/jZ/tYKPkbDEfy/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tJ+xQAAAN0AAAAPAAAAAAAAAAAAAAAAAJgCAABkcnMv&#10;ZG93bnJldi54bWxQSwUGAAAAAAQABAD1AAAAigMAAAAA&#10;" path="m1,r,l,,1,,2,,1,xe" fillcolor="#24282b" stroked="f">
                    <v:path arrowok="t" o:connecttype="custom" o:connectlocs="225,0;225,0;225,0;0,0;0,0;0,0;0,0;225,0;225,0;450,0;450,0;450,0;450,0;450,0;450,0;450,0;450,0;450,0;225,0" o:connectangles="0,0,0,0,0,0,0,0,0,0,0,0,0,0,0,0,0,0,0"/>
                  </v:shape>
                  <v:shape id="Freeform 1262" o:spid="_x0000_s2300" style="position:absolute;left:386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0ES8UA&#10;AADdAAAADwAAAGRycy9kb3ducmV2LnhtbESPQWvCQBSE74L/YXlCb7oxrUWiq9hiQU+iEbw+ss8k&#10;mn0bsmtM/n23IPQ4zMw3zHLdmUq01LjSsoLpJAJBnFldcq7gnP6M5yCcR9ZYWSYFPTlYr4aDJSba&#10;PvlI7cnnIkDYJaig8L5OpHRZQQbdxNbEwbvaxqAPssmlbvAZ4KaScRR9SoMlh4UCa/ouKLufHkZB&#10;urP7/iu9Xu42Ps729e3Q37atUm+jbrMA4anz/+FXe6cVvH/EM/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QRL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263" o:spid="_x0000_s2301" style="position:absolute;left:389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aPMUA&#10;AADdAAAADwAAAGRycy9kb3ducmV2LnhtbESPQWvCQBSE7wX/w/IEb3VjtCLRVbQo6KloCl4f2WcS&#10;zb4N2W1M/r1bKPQ4zMw3zGrTmUq01LjSsoLJOAJBnFldcq7gOz28L0A4j6yxskwKenKwWQ/eVpho&#10;++QztRefiwBhl6CCwvs6kdJlBRl0Y1sTB+9mG4M+yCaXusFngJtKxlE0lwZLDgsF1vRZUPa4/BgF&#10;6dGe+l16uz5sfP441fev/r5vlRoNu+0ShKfO/4f/2ketYDqL5/D7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5o8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264" o:spid="_x0000_s2302" style="position:absolute;left:392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8YA&#10;AADdAAAADwAAAGRycy9kb3ducmV2LnhtbESPQWvCQBSE7wX/w/KE3urG2FaJrqKioKeiEbw+ss8k&#10;mn0bstuY/PtuodDjMDPfMItVZyrRUuNKywrGowgEcWZ1ybmCS7p/m4FwHlljZZkU9ORgtRy8LDDR&#10;9sknas8+FwHCLkEFhfd1IqXLCjLoRrYmDt7NNgZ9kE0udYPPADeVjKPoUxosOSwUWNO2oOxx/jYK&#10;0oM99pv0dn3Y+PRxrO9f/X3XKvU67NZzEJ46/x/+ax+0gsl7P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p8YAAADdAAAADwAAAAAAAAAAAAAAAACYAgAAZHJz&#10;L2Rvd25yZXYueG1sUEsFBgAAAAAEAAQA9QAAAIsDAAAAAA==&#10;" path="m,l,,1,,,xe" fillcolor="#24282b" stroked="f">
                    <v:path arrowok="t" o:connecttype="custom" o:connectlocs="0,0;0,0;0,0;0,0;0,0;0,0;0,0;0,0;0,0;225,0;225,0;225,0;225,0;225,0;225,0;225,0;225,0;225,0;0,0" o:connectangles="0,0,0,0,0,0,0,0,0,0,0,0,0,0,0,0,0,0,0"/>
                  </v:shape>
                  <v:shape id="Freeform 1265" o:spid="_x0000_s2303" style="position:absolute;left:395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e8MA&#10;AADdAAAADwAAAGRycy9kb3ducmV2LnhtbERPS27CMBDdV+IO1iB1VxxoqWjAoDRVUBfdlPYAQzwk&#10;EfE42CYJt68XSF0+vf9mN5pW9OR8Y1nBfJaAIC6tbrhS8PtTPK1A+ICssbVMCm7kYbedPGww1Xbg&#10;b+oPoRIxhH2KCuoQulRKX9Zk0M9sRxy5k3UGQ4SuktrhEMNNKxdJ8ioNNhwbauwor6k8H65GgcwL&#10;vbdZdhvdcWne3pdfH9fLSqnH6ZitQQQaw7/47v7UCp5fFn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Ye8MAAADdAAAADwAAAAAAAAAAAAAAAACYAgAAZHJzL2Rv&#10;d25yZXYueG1sUEsFBgAAAAAEAAQA9QAAAIgDAAAAAA==&#10;" path="m,l,,1,,2,,1,,,xe" fillcolor="#24282b" stroked="f">
                    <v:path arrowok="t" o:connecttype="custom" o:connectlocs="0,0;0,0;0,0;0,0;0,0;0,0;0,0;0,0;0,0;225,0;225,0;225,0;450,0;450,0;450,0;450,0;225,0;225,0;0,0" o:connectangles="0,0,0,0,0,0,0,0,0,0,0,0,0,0,0,0,0,0,0"/>
                  </v:shape>
                  <v:shape id="Freeform 1266" o:spid="_x0000_s2304" style="position:absolute;left:398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OTsYA&#10;AADdAAAADwAAAGRycy9kb3ducmV2LnhtbESPQWvCQBSE7wX/w/KE3urG2BaNrqKioKeiEbw+ss8k&#10;mn0bstuY/PtuodDjMDPfMItVZyrRUuNKywrGowgEcWZ1ybmCS7p/m4JwHlljZZkU9ORgtRy8LDDR&#10;9sknas8+FwHCLkEFhfd1IqXLCjLoRrYmDt7NNgZ9kE0udYPPADeVjKPoUxosOSwUWNO2oOxx/jYK&#10;0oM99pv0dn3Y+PRxrO9f/X3XKvU67NZzEJ46/x/+ax+0gsl7PI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AOTsYAAADdAAAADwAAAAAAAAAAAAAAAACYAgAAZHJz&#10;L2Rvd25yZXYueG1sUEsFBgAAAAAEAAQA9QAAAIsDAAAAAA==&#10;" path="m1,l,,1,xe" fillcolor="#24282b" stroked="f">
                    <v:path arrowok="t" o:connecttype="custom" o:connectlocs="225,0;0,0;0,0;0,0;0,0;0,0;0,0;0,0;0,0;225,0;225,0;225,0;225,0;225,0;225,0;225,0;225,0;225,0" o:connectangles="0,0,0,0,0,0,0,0,0,0,0,0,0,0,0,0,0,0"/>
                  </v:shape>
                  <v:shape id="Freeform 1267" o:spid="_x0000_s2305" style="position:absolute;left:401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CoMMA&#10;AADdAAAADwAAAGRycy9kb3ducmV2LnhtbERPS27CMBDdV+IO1iB1VxxIqWjARClVUBfdlPYAQzwk&#10;EfE4tQ0Jt68XSF0+vf8mH00nruR8a1nBfJaAIK6sbrlW8PNdPq1A+ICssbNMCm7kId9OHjaYaTvw&#10;F10PoRYxhH2GCpoQ+kxKXzVk0M9sTxy5k3UGQ4SultrhEMNNJxdJ8iINthwbGuxp11B1PlyMArkr&#10;9d4WxW10x6V5fVt+vl9+V0o9TsdiDSLQGP7Fd/eHVpA+p3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BCoMMAAADdAAAADwAAAAAAAAAAAAAAAACYAgAAZHJzL2Rv&#10;d25yZXYueG1sUEsFBgAAAAAEAAQA9QAAAIgDAAAAAA==&#10;" path="m,l,,1,,2,,,xe" fillcolor="#24282b" stroked="f">
                    <v:path arrowok="t" o:connecttype="custom" o:connectlocs="0,0;0,0;0,0;0,0;0,0;0,0;0,0;0,0;0,0;225,0;450,0;450,0;450,0;450,0;450,0;450,0;450,0;450,0;0,0" o:connectangles="0,0,0,0,0,0,0,0,0,0,0,0,0,0,0,0,0,0,0"/>
                  </v:shape>
                  <v:shape id="Freeform 1268" o:spid="_x0000_s2306" style="position:absolute;left:404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lcUA&#10;AADdAAAADwAAAGRycy9kb3ducmV2LnhtbESPQYvCMBSE78L+h/AEb5qqqyzVKKusoCfRCnt9NM+2&#10;2ryUJlvbf78RBI/DzHzDLNetKUVDtSssKxiPIhDEqdUFZwouyW74BcJ5ZI2lZVLQkYP16qO3xFjb&#10;B5+oOftMBAi7GBXk3lexlC7NyaAb2Yo4eFdbG/RB1pnUNT4C3JRyEkVzabDgsJBjRduc0vv5zyhI&#10;9vbQbZLr791OTrNDdTt2t59GqUG//V6A8NT6d/jV3msF08/pGJ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5SVxQAAAN0AAAAPAAAAAAAAAAAAAAAAAJgCAABkcnMv&#10;ZG93bnJldi54bWxQSwUGAAAAAAQABAD1AAAAigMAAAAA&#10;" path="m1,r,l,,1,xe" fillcolor="#24282b" stroked="f">
                    <v:path arrowok="t" o:connecttype="custom" o:connectlocs="225,0;225,0;225,0;0,0;0,0;0,0;0,0;225,0;225,0;225,0;225,0;225,0;225,0;225,0;225,0;225,0;225,0;225,0" o:connectangles="0,0,0,0,0,0,0,0,0,0,0,0,0,0,0,0,0,0"/>
                  </v:shape>
                  <v:shape id="Freeform 1269" o:spid="_x0000_s2307" style="position:absolute;left:407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55TMUA&#10;AADdAAAADwAAAGRycy9kb3ducmV2LnhtbESPzW7CMBCE70i8g7VIvRWHX9E0BqUgqh56KfQBtvGS&#10;RMTrYDsQ3r6uVInjaGa+0WSb3jTiSs7XlhVMxgkI4sLqmksF38f98wqED8gaG8uk4E4eNuvhIMNU&#10;2xt/0fUQShEh7FNUUIXQplL6oiKDfmxb4uidrDMYonSl1A5vEW4aOU2SpTRYc1yosKVtRcX50BkF&#10;crvX7zbP7737WZiXt8XnrruslHoa9fkriEB9eIT/2x9awWw+m8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nlM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270" o:spid="_x0000_s2308" style="position:absolute;left:4121;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zhMYA&#10;AADdAAAADwAAAGRycy9kb3ducmV2LnhtbESPQWvCQBSE74L/YXmCF9GNpoiNrqKCIJYWtJV6fGSf&#10;STD7NmRXjf++WxA8DjPzDTNbNKYUN6pdYVnBcBCBIE6tLjhT8PO96U9AOI+ssbRMCh7kYDFvt2aY&#10;aHvnPd0OPhMBwi5BBbn3VSKlS3My6Aa2Ig7e2dYGfZB1JnWN9wA3pRxF0VgaLDgs5FjROqf0crga&#10;BaedWR0vmVmfJ/tfXX2+9z6O8ZdS3U6znILw1PhX+NneagXxWxz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zzhMYAAADdAAAADwAAAAAAAAAAAAAAAACYAgAAZHJz&#10;L2Rvd25yZXYueG1sUEsFBgAAAAAEAAQA9QAAAIsDAAAAAA==&#10;" path="m,l,xe" fillcolor="#24282b" stroked="f">
                    <v:path arrowok="t" o:connecttype="custom" o:connectlocs="0,0;0,0;0,0;0,0;0,0;0,0;0,0;0,0;0,0;0,0;0,0;0,0;0,0;0,0;0,0;0,0;0,0;0,0" o:connectangles="0,0,0,0,0,0,0,0,0,0,0,0,0,0,0,0,0,0"/>
                  </v:shape>
                  <v:shape id="Freeform 1271" o:spid="_x0000_s2309" style="position:absolute;left:413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Eo8YA&#10;AADdAAAADwAAAGRycy9kb3ducmV2LnhtbESPzW7CMBCE75X6DtYi9QYO5Uc0jUEpFYhDL4U+wDZe&#10;koh4ndoOhLfHSEg9jmbmG0226k0jzuR8bVnBeJSAIC6srrlU8HPYDBcgfEDW2FgmBVfysFo+P2WY&#10;anvhbzrvQykihH2KCqoQ2lRKX1Rk0I9sSxy9o3UGQ5SulNrhJcJNI1+TZC4N1hwXKmxpXVFx2ndG&#10;gVxv9Nbm+bV3vzPz9jH7+uz+Fkq9DPr8HUSgPvyHH+2dVjCZTqZwf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tEo8YAAADdAAAADwAAAAAAAAAAAAAAAACYAgAAZHJz&#10;L2Rvd25yZXYueG1sUEsFBgAAAAAEAAQA9QAAAIsDAAAAAA==&#10;" path="m,l,,2,,,xe" fillcolor="#24282b" stroked="f">
                    <v:path arrowok="t" o:connecttype="custom" o:connectlocs="0,0;0,0;0,0;0,0;0,0;0,0;0,0;0,0;0,0;450,0;450,0;450,0;450,0;450,0;450,0;450,0;450,0;450,0;0,0" o:connectangles="0,0,0,0,0,0,0,0,0,0,0,0,0,0,0,0,0,0,0"/>
                  </v:shape>
                  <v:shape id="Freeform 1272" o:spid="_x0000_s2310" style="position:absolute;left:4181;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Oa8gA&#10;AADdAAAADwAAAGRycy9kb3ducmV2LnhtbESP3WrCQBSE7wXfYTlCb0Q3Nm2x0Y2oIJRKC2qlvTxk&#10;T34wezZkV03fvlsQvBxm5htmvuhMLS7Uusqygsk4AkGcWV1xoeDrsBlNQTiPrLG2TAp+ycEi7ffm&#10;mGh75R1d9r4QAcIuQQWl900ipctKMujGtiEOXm5bgz7ItpC6xWuAm1o+RtGLNFhxWCixoXVJ2Wl/&#10;Ngp+3s3qeCrMOp/uvnXz8TrcHuNPpR4G3XIGwlPn7+Fb+00riJ/iZ/h/E5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c5ryAAAAN0AAAAPAAAAAAAAAAAAAAAAAJgCAABk&#10;cnMvZG93bnJldi54bWxQSwUGAAAAAAQABAD1AAAAjQMAAAAA&#10;" path="m,l,xe" fillcolor="#24282b" stroked="f">
                    <v:path arrowok="t" o:connecttype="custom" o:connectlocs="0,0;0,0;0,0;0,0;0,0;0,0;0,0;0,0;0,0;0,0;0,0;0,0;0,0;0,0;0,0;0,0;0,0;0,0" o:connectangles="0,0,0,0,0,0,0,0,0,0,0,0,0,0,0,0,0,0"/>
                  </v:shape>
                  <v:shape id="Freeform 1273" o:spid="_x0000_s2311" style="position:absolute;left:1978;top:120;width:150;height:45;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j8YA&#10;AADdAAAADwAAAGRycy9kb3ducmV2LnhtbESPQWvCQBSE70L/w/IKvYhuqhJLdJVYELyImPbQ4yP7&#10;zAazb9PsqvHfu4WCx2FmvmGW69424kqdrx0reB8nIIhLp2uuFHx/bUcfIHxA1tg4JgV38rBevQyW&#10;mGl34yNdi1CJCGGfoQITQptJ6UtDFv3YtcTRO7nOYoiyq6Tu8BbhtpGTJEmlxZrjgsGWPg2V5+Ji&#10;Fczz7XD/a3b5afJzR5u0G3dIjVJvr32+ABGoD8/wf3unFUxn0x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0j8YAAADdAAAADwAAAAAAAAAAAAAAAACYAgAAZHJz&#10;L2Rvd25yZXYueG1sUEsFBgAAAAAEAAQA9QAAAIsDAAAAAA==&#10;" path="m,3l10,2,10,,,,,3xe" fillcolor="#e54200" stroked="f">
                    <v:path arrowok="t" o:connecttype="custom" o:connectlocs="0,675;2250,450;2250,0;0,0;0,675" o:connectangles="0,0,0,0,0"/>
                  </v:shape>
                  <v:line id="Line 1274" o:spid="_x0000_s2312" style="position:absolute;flip:x;visibility:visible;mso-wrap-style:square" from="2038,135" to="21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4sYAAADdAAAADwAAAGRycy9kb3ducmV2LnhtbESPQWvCQBSE74X+h+UVvNVNq7SSuoYi&#10;1Cg9SNWDx8fuaxKSfRuyaxL/vSsUehxm5htmmY22ET11vnKs4GWagCDWzlRcKDgdv54XIHxANtg4&#10;JgVX8pCtHh+WmBo38A/1h1CICGGfooIyhDaV0uuSLPqpa4mj9+s6iyHKrpCmwyHCbSNfk+RNWqw4&#10;LpTY0rokXR8uVoEZ8qtuQ+G+9b7P1/nOyvq8UWryNH5+gAg0hv/wX3trFMzms3e4v4lP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FcOLGAAAA3QAAAA8AAAAAAAAA&#10;AAAAAAAAoQIAAGRycy9kb3ducmV2LnhtbFBLBQYAAAAABAAEAPkAAACUAwAAAAA=&#10;" strokecolor="#24282b" strokeweight="0"/>
                  <v:rect id="Rectangle 1275" o:spid="_x0000_s2313" style="position:absolute;left:1918;top:7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LCsQA&#10;AADdAAAADwAAAGRycy9kb3ducmV2LnhtbERPz2vCMBS+D/wfwhN2GZp2jjE6o0hB9DJwnQy9PZq3&#10;tti81CRru/9+OQgeP77fy/VoWtGT841lBek8AUFcWt1wpeD4tZ29gfABWWNrmRT8kYf1avKwxEzb&#10;gT+pL0IlYgj7DBXUIXSZlL6syaCf2444cj/WGQwRukpqh0MMN618TpJXabDh2FBjR3lN5aX4NQrs&#10;fvfEx6v/PjuTbz9S05xOh0Kpx+m4eQcRaAx38c291woWL4s4N7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kiwrEAAAA3QAAAA8AAAAAAAAAAAAAAAAAmAIAAGRycy9k&#10;b3ducmV2LnhtbFBLBQYAAAAABAAEAPUAAACJAwAAAAA=&#10;" fillcolor="#24282b" stroked="f"/>
                  <v:oval id="Oval 1276" o:spid="_x0000_s2314" style="position:absolute;left:1783;top:30;width:30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eIMgA&#10;AADdAAAADwAAAGRycy9kb3ducmV2LnhtbESPW2vCQBSE3wv9D8sp+CK68do2dRURBB9E0N58PM0e&#10;k9Ts2ZhdTfz3rlDo4zAz3zCTWWMKcaHK5ZYV9LoRCOLE6pxTBR/vy84LCOeRNRaWScGVHMymjw8T&#10;jLWteUuXnU9FgLCLUUHmfRlL6ZKMDLquLYmDd7CVQR9klUpdYR3gppD9KBpLgzmHhQxLWmSUHHdn&#10;owCP67L+Lk6fo4N3o6/f531787NXqvXUzN9AeGr8f/ivvdIKBsPBK9zfhCcgp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t4gyAAAAN0AAAAPAAAAAAAAAAAAAAAAAJgCAABk&#10;cnMvZG93bnJldi54bWxQSwUGAAAAAAQABAD1AAAAjQMAAAAA&#10;" filled="f" strokecolor="#24282b" strokeweight="0"/>
                  <v:line id="Line 1277" o:spid="_x0000_s2315" style="position:absolute;visibility:visible;mso-wrap-style:square" from="1963,120" to="217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sIu8MAAADdAAAADwAAAGRycy9kb3ducmV2LnhtbERPyW7CMBC9V+o/WIPUW7FZhKqAQSil&#10;gmMhCHEc4iEJxOMQG0j/vj5U6vHp7bNFZ2vxoNZXjjUM+goEce5MxYWGffb1/gHCB2SDtWPS8EMe&#10;FvPXlxkmxj15S49dKEQMYZ+ghjKEJpHS5yVZ9H3XEEfu7FqLIcK2kKbFZwy3tRwqNZEWK44NJTaU&#10;lpRfd3erYbL6zk5u+TnaquPtsFmnKs0uK63fet1yCiJQF/7Ff+6N0TAaj+P++CY+AT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7CLvDAAAA3QAAAA8AAAAAAAAAAAAA&#10;AAAAoQIAAGRycy9kb3ducmV2LnhtbFBLBQYAAAAABAAEAPkAAACRAwAAAAA=&#10;" strokecolor="#24282b" strokeweight="0"/>
                  <v:oval id="Oval 1278" o:spid="_x0000_s2316" style="position:absolute;left:2128;top:9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KhW8gA&#10;AADdAAAADwAAAGRycy9kb3ducmV2LnhtbESPQWvCQBSE70L/w/IKvYhurKaV6CqlUPAggrZWj8/s&#10;M0nNvk2zq0n/vVsQPA4z8w0znbemFBeqXWFZwaAfgSBOrS44U/D1+dEbg3AeWWNpmRT8kYP57KEz&#10;xUTbhtd02fhMBAi7BBXk3leJlC7NyaDr24o4eEdbG/RB1pnUNTYBbkr5HEUv0mDBYSHHit5zSk+b&#10;s1GAp2XV7MrfbXz0Lv7+ed13V4e9Uk+P7dsEhKfW38O39kIrGI5GA/h/E5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cqFbyAAAAN0AAAAPAAAAAAAAAAAAAAAAAJgCAABk&#10;cnMvZG93bnJldi54bWxQSwUGAAAAAAQABAD1AAAAjQMAAAAA&#10;" filled="f" strokecolor="#24282b" strokeweight="0"/>
                  <v:oval id="Oval 1279" o:spid="_x0000_s2317" style="position:absolute;left:1813;top:120;width:22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kzsQA&#10;AADdAAAADwAAAGRycy9kb3ducmV2LnhtbESPQWsCMRSE74X+h/AEbzVRl1K2RrEFQby5FXp93Tw3&#10;i5uX7Sauq7/eCIUeh5n5hlmsBteInrpQe9YwnSgQxKU3NVcaDl+blzcQISIbbDyThisFWC2fnxaY&#10;G3/hPfVFrESCcMhRg42xzaUMpSWHYeJb4uQdfecwJtlV0nR4SXDXyJlSr9JhzWnBYkuflspTcXYa&#10;fu1UzZ39/sHsQ6rboa93u+Kq9Xg0rN9BRBrif/ivvTUa5lk2g8eb9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5JM7EAAAA3QAAAA8AAAAAAAAAAAAAAAAAmAIAAGRycy9k&#10;b3ducmV2LnhtbFBLBQYAAAAABAAEAPUAAACJAwAAAAA=&#10;" fillcolor="#e54200" strokecolor="#24282b" strokeweight="0"/>
                  <v:line id="Line 1280" o:spid="_x0000_s2318" style="position:absolute;visibility:visible;mso-wrap-style:square" from="1918,240" to="19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WzMYAAADdAAAADwAAAGRycy9kb3ducmV2LnhtbESPQWvCQBSE70L/w/IKveluG5ESXUVS&#10;Sz2qEfH4zD6TtNm3aXar6b93C0KPw8x8w8wWvW3EhTpfO9bwPFIgiAtnai417PP34SsIH5ANNo5J&#10;wy95WMwfBjNMjbvyli67UIoIYZ+ihiqENpXSFxVZ9CPXEkfv7DqLIcqulKbDa4TbRr4oNZEWa44L&#10;FbaUVVR87X6shslqk5/c8i3ZquP3Yf2RqSz/XGn99NgvpyAC9eE/fG+vjYZkPE7g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plszGAAAA3QAAAA8AAAAAAAAA&#10;AAAAAAAAoQIAAGRycy9kb3ducmV2LnhtbFBLBQYAAAAABAAEAPkAAACUAwAAAAA=&#10;" strokecolor="#24282b" strokeweight="0"/>
                  <v:line id="Line 1281" o:spid="_x0000_s2319" style="position:absolute;visibility:visible;mso-wrap-style:square" from="1903,240" to="1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AOuMYAAADdAAAADwAAAGRycy9kb3ducmV2LnhtbESPQWvCQBSE70L/w/IKvelua5ASXUVS&#10;Sz2qEfH4zD6TtNm3aXar6b93C0KPw8x8w8wWvW3EhTpfO9bwPFIgiAtnai417PP34SsIH5ANNo5J&#10;wy95WMwfBjNMjbvyli67UIoIYZ+ihiqENpXSFxVZ9CPXEkfv7DqLIcqulKbDa4TbRr4oNZEWa44L&#10;FbaUVVR87X6shslqk5/c8m28Vcfvw/ojU1n+udL66bFfTkEE6sN/+N5eGw3jJEng7018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ADrjGAAAA3QAAAA8AAAAAAAAA&#10;AAAAAAAAoQIAAGRycy9kb3ducmV2LnhtbFBLBQYAAAAABAAEAPkAAACUAwAAAAA=&#10;" strokecolor="#24282b" strokeweight="0"/>
                  <v:shape id="Freeform 1282" o:spid="_x0000_s2320" style="position:absolute;left:1843;top:30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Dc8QA&#10;AADdAAAADwAAAGRycy9kb3ducmV2LnhtbESPT2sCMRTE7wW/Q3iF3mpWq6Jbo4hF8ODBf3h+bJ6b&#10;ZTcvS5Lq9ts3guBxmJnfMPNlZxtxIx8qxwoG/QwEceF0xaWC82nzOQURIrLGxjEp+KMAy0XvbY65&#10;dnc+0O0YS5EgHHJUYGJscylDYchi6LuWOHlX5y3GJH0ptcd7gttGDrNsIi1WnBYMtrQ2VNTHX6tg&#10;VsdBLVcGL8NtUe3OG7//qb1SH+/d6htEpC6+ws/2Viv4Go3G8Hi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Jw3PEAAAA3QAAAA8AAAAAAAAAAAAAAAAAmAIAAGRycy9k&#10;b3ducmV2LnhtbFBLBQYAAAAABAAEAPUAAACJAwAAAAA=&#10;" path="m1,1l,1r1,l3,2,5,1r1,l5,1,3,,1,1xm3,1l3,r,1l4,1,3,1,2,1,1,1r1,l3,1xe" fillcolor="#24282b" stroked="f">
                    <v:path arrowok="t" o:connecttype="custom" o:connectlocs="225,225;0,225;225,225;675,450;675,450;675,450;1125,225;1350,225;1125,225;675,0;675,0;675,0;225,225;675,225;675,0;675,225;900,225;900,225;900,225;675,225;675,225;675,225;450,225;225,225;450,225;675,225" o:connectangles="0,0,0,0,0,0,0,0,0,0,0,0,0,0,0,0,0,0,0,0,0,0,0,0,0,0"/>
                    <o:lock v:ext="edit" verticies="t"/>
                  </v:shape>
                  <v:shape id="Freeform 1283" o:spid="_x0000_s2321" style="position:absolute;left:1843;top:33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dBMQA&#10;AADdAAAADwAAAGRycy9kb3ducmV2LnhtbESPT4vCMBTE7wt+h/AEb2vqH0SrUcRF8LAHV8Xzo3k2&#10;pc1LSbJav71ZEPY4zMxvmNWms424kw+VYwWjYQaCuHC64lLB5bz/nIMIEVlj45gUPCnAZt37WGGu&#10;3YN/6H6KpUgQDjkqMDG2uZShMGQxDF1LnLyb8xZjkr6U2uMjwW0jx1k2kxYrTgsGW9oZKurTr1Ww&#10;qOOolluD1/GhqL4ve3/8qr1Sg363XYKI1MX/8Lt90Aom0+kM/t6k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XQTEAAAA3QAAAA8AAAAAAAAAAAAAAAAAmAIAAGRycy9k&#10;b3ducmV2LnhtbFBLBQYAAAAABAAEAPUAAACJAwAAAAA=&#10;" path="m1,1l,1,1,2r2,l5,2,6,1,5,1,3,,1,1xm3,1r,l4,2,4,1,3,2,2,1,1,1,2,2,3,1xe" fillcolor="#24282b" stroked="f">
                    <v:path arrowok="t" o:connecttype="custom" o:connectlocs="225,225;0,225;225,450;675,450;675,450;675,450;1125,450;1350,225;1125,225;675,0;675,0;675,0;225,225;675,225;675,225;675,225;900,450;900,225;900,225;675,450;675,450;675,450;450,225;225,225;450,450;675,225" o:connectangles="0,0,0,0,0,0,0,0,0,0,0,0,0,0,0,0,0,0,0,0,0,0,0,0,0,0"/>
                    <o:lock v:ext="edit" verticies="t"/>
                  </v:shape>
                  <v:line id="Line 1284" o:spid="_x0000_s2322" style="position:absolute;visibility:visible;mso-wrap-style:square" from="1933,105" to="19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Qz8YAAADdAAAADwAAAGRycy9kb3ducmV2LnhtbESPQWvCQBSE74X+h+UVvNXdqliJriKp&#10;Uo/VFPH4zD6T1OzbNLvV+O/dQqHHYWa+YWaLztbiQq2vHGt46SsQxLkzFRcaPrP18wSED8gGa8ek&#10;4UYeFvPHhxkmxl15S5ddKESEsE9QQxlCk0jp85Is+r5riKN3cq3FEGVbSNPiNcJtLQdKjaXFiuNC&#10;iQ2lJeXn3Y/VMF59ZEe3fBtu1eF7v3lPVZp9rbTuPXXLKYhAXfgP/7U3RsNwNHqF3zfxCcj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SkM/GAAAA3QAAAA8AAAAAAAAA&#10;AAAAAAAAoQIAAGRycy9kb3ducmV2LnhtbFBLBQYAAAAABAAEAPkAAACUAwAAAAA=&#10;" strokecolor="#24282b" strokeweight="0"/>
                  <v:rect id="Rectangle 1285" o:spid="_x0000_s2323" style="position:absolute;left:1888;top:46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1Wa8QA&#10;AADdAAAADwAAAGRycy9kb3ducmV2LnhtbERPz2vCMBS+C/sfwhvsIjOxExldUxGHsIOXVRl4ezRv&#10;TVnzUppY6/56cxjs+PH9LjaT68RIQ2g9a1guFAji2puWGw2n4/75FUSIyAY7z6ThRgE25cOswNz4&#10;K3/SWMVGpBAOOWqwMfa5lKG25DAsfE+cuG8/OIwJDo00A15TuOtkptRaOmw5NVjsaWep/qkuTsPl&#10;l+Lt3fbVfszO86C2mTqcv7R+epy2byAiTfFf/Of+MBpeVqs0N71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VmvEAAAA3QAAAA8AAAAAAAAAAAAAAAAAmAIAAGRycy9k&#10;b3ducmV2LnhtbFBLBQYAAAAABAAEAPUAAACJAwAAAAA=&#10;" fillcolor="#3b2478" stroked="f"/>
                  <v:rect id="Rectangle 1286" o:spid="_x0000_s2324" style="position:absolute;left:1888;top:5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z8McA&#10;AADdAAAADwAAAGRycy9kb3ducmV2LnhtbESPQWsCMRSE74X+h/AKXoom3UrR1ShSETz00m0peHts&#10;npvFzcuyievqr28KBY/DzHzDLNeDa0RPXag9a3iZKBDEpTc1Vxq+v3bjGYgQkQ02nknDlQKsV48P&#10;S8yNv/An9UWsRIJwyFGDjbHNpQylJYdh4lvi5B195zAm2VXSdHhJcNfITKk36bDmtGCxpXdL5ak4&#10;Ow3nG8Xr1rbFrs8Oz0FtMvVx+NF69DRsFiAiDfEe/m/vjYbX6XQ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h8/DHAAAA3QAAAA8AAAAAAAAAAAAAAAAAmAIAAGRy&#10;cy9kb3ducmV2LnhtbFBLBQYAAAAABAAEAPUAAACMAwAAAAA=&#10;" fillcolor="#3b2478" stroked="f"/>
                  <v:rect id="Rectangle 1287" o:spid="_x0000_s2325" style="position:absolute;left:1888;top:58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MsMMA&#10;AADdAAAADwAAAGRycy9kb3ducmV2LnhtbERPz2vCMBS+D/Y/hDfYZWiyOodUo4gieNhlVQbeHs2z&#10;KWteShNr3V+/HASPH9/vxWpwjeipC7VnDe9jBYK49KbmSsPxsBvNQISIbLDxTBpuFGC1fH5aYG78&#10;lb+pL2IlUgiHHDXYGNtcylBachjGviVO3Nl3DmOCXSVNh9cU7hqZKfUpHdacGiy2tLFU/hYXp+Hy&#10;R/G2tW2x67PTW1DrTH2dfrR+fRnWcxCRhvgQ3917o2HyMU3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LMsMMAAADdAAAADwAAAAAAAAAAAAAAAACYAgAAZHJzL2Rv&#10;d25yZXYueG1sUEsFBgAAAAAEAAQA9QAAAIgDAAAAAA==&#10;" fillcolor="#3b2478" stroked="f"/>
                  <v:rect id="Rectangle 1288" o:spid="_x0000_s2326" style="position:absolute;left:1888;top:66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5pK8cA&#10;AADdAAAADwAAAGRycy9kb3ducmV2LnhtbESPQWsCMRSE74X+h/AKvRRNXFuR1SjSInjopdtS8PbY&#10;PDeLm5dlE9e1v74RBI/DzHzDLNeDa0RPXag9a5iMFQji0puaKw0/39vRHESIyAYbz6ThQgHWq8eH&#10;JebGn/mL+iJWIkE45KjBxtjmUobSksMw9i1x8g6+cxiT7CppOjwnuGtkptRMOqw5LVhs6d1SeSxO&#10;TsPpj+Llw7bFts/2L0FtMvW5/9X6+WnYLEBEGuI9fGvvjIbp69sE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OaSvHAAAA3QAAAA8AAAAAAAAAAAAAAAAAmAIAAGRy&#10;cy9kb3ducmV2LnhtbFBLBQYAAAAABAAEAPUAAACMAwAAAAA=&#10;" fillcolor="#3b2478" stroked="f"/>
                  <v:rect id="Rectangle 1289" o:spid="_x0000_s2327" style="position:absolute;left:1888;top:70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3XMcA&#10;AADdAAAADwAAAGRycy9kb3ducmV2LnhtbESPQWsCMRSE7wX/Q3iCl1IT17aUrVFEETz00m0peHts&#10;XjeLm5dlE9fVX98IQo/DzHzDLFaDa0RPXag9a5hNFQji0puaKw3fX7unNxAhIhtsPJOGCwVYLUcP&#10;C8yNP/Mn9UWsRIJwyFGDjbHNpQylJYdh6lvi5P36zmFMsquk6fCc4K6RmVKv0mHNacFiSxtL5bE4&#10;OQ2nK8XL1rbFrs8Oj0GtM/Vx+NF6Mh7W7yAiDfE/fG/vjYb580s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c91zHAAAA3QAAAA8AAAAAAAAAAAAAAAAAmAIAAGRy&#10;cy9kb3ducmV2LnhtbFBLBQYAAAAABAAEAPUAAACMAwAAAAA=&#10;" fillcolor="#3b2478" stroked="f"/>
                  <v:rect id="Rectangle 1290" o:spid="_x0000_s2328" style="position:absolute;left:1888;top: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BSx8cA&#10;AADdAAAADwAAAGRycy9kb3ducmV2LnhtbESPQWsCMRSE74X+h/AKvRRNurYiq1GkRfDQS7el4O2x&#10;eW4WNy/LJq6rv74RBI/DzHzDLFaDa0RPXag9a3gdKxDEpTc1Vxp+fzajGYgQkQ02nknDmQKslo8P&#10;C8yNP/E39UWsRIJwyFGDjbHNpQylJYdh7Fvi5O195zAm2VXSdHhKcNfITKmpdFhzWrDY0oel8lAc&#10;nYbjheL507bFps92L0GtM/W1+9P6+WlYz0FEGuI9fGtvjYbJ2/sE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UsfHAAAA3QAAAA8AAAAAAAAAAAAAAAAAmAIAAGRy&#10;cy9kb3ducmV2LnhtbFBLBQYAAAAABAAEAPUAAACMAwAAAAA=&#10;" fillcolor="#3b2478" stroked="f"/>
                  <v:rect id="Rectangle 1291" o:spid="_x0000_s2329" style="position:absolute;left:1888;top:825;width:1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Ks8cA&#10;AADdAAAADwAAAGRycy9kb3ducmV2LnhtbESPQWsCMRSE74X+h/AKXoom3VqR1ShSETz00m0peHts&#10;npvFzcuyievqr28KBY/DzHzDLNeDa0RPXag9a3iZKBDEpTc1Vxq+v3bjOYgQkQ02nknDlQKsV48P&#10;S8yNv/An9UWsRIJwyFGDjbHNpQylJYdh4lvi5B195zAm2VXSdHhJcNfITKmZdFhzWrDY0rul8lSc&#10;nYbzjeJ1a9ti12eH56A2mfo4/Gg9eho2CxCRhngP/7f3RsPr9G0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5yrPHAAAA3QAAAA8AAAAAAAAAAAAAAAAAmAIAAGRy&#10;cy9kb3ducmV2LnhtbFBLBQYAAAAABAAEAPUAAACMAwAAAAA=&#10;" fillcolor="#3b2478" stroked="f"/>
                  <v:rect id="Rectangle 1292" o:spid="_x0000_s2330" style="position:absolute;left:1888;top:91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VvKMcA&#10;AADdAAAADwAAAGRycy9kb3ducmV2LnhtbESPQWsCMRSE74X+h/AEL0WTbmuRrVFEEXrw0m0peHts&#10;XjeLm5dlE9fVX28KBY/DzHzDLFaDa0RPXag9a3ieKhDEpTc1Vxq+v3aTOYgQkQ02nknDhQKslo8P&#10;C8yNP/Mn9UWsRIJwyFGDjbHNpQylJYdh6lvi5P36zmFMsquk6fCc4K6RmVJv0mHNacFiSxtL5bE4&#10;OQ2nK8XL1rbFrs8OT0GtM7U//Gg9Hg3rdxCRhngP/7c/jIaX19k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1byjHAAAA3QAAAA8AAAAAAAAAAAAAAAAAmAIAAGRy&#10;cy9kb3ducmV2LnhtbFBLBQYAAAAABAAEAPUAAACMAwAAAAA=&#10;" fillcolor="#3b2478" stroked="f"/>
                  <v:rect id="Rectangle 1293" o:spid="_x0000_s2331" style="position:absolute;left:1888;top:94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xX8cA&#10;AADdAAAADwAAAGRycy9kb3ducmV2LnhtbESPQWsCMRSE74X+h/AEL0WTbluRrVFEEXrw0m0peHts&#10;XjeLm5dlE9fVX28KBY/DzHzDLFaDa0RPXag9a3ieKhDEpTc1Vxq+v3aTOYgQkQ02nknDhQKslo8P&#10;C8yNP/Mn9UWsRIJwyFGDjbHNpQylJYdh6lvi5P36zmFMsquk6fCc4K6RmVIz6bDmtGCxpY2l8lic&#10;nIbTleJla9ti12eHp6DWmdoffrQej4b1O4hIQ7yH/9sfRsPL69s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8V/HAAAA3QAAAA8AAAAAAAAAAAAAAAAAmAIAAGRy&#10;cy9kb3ducmV2LnhtbFBLBQYAAAAABAAEAPUAAACMAwAAAAA=&#10;" fillcolor="#3b2478" stroked="f"/>
                  <v:rect id="Rectangle 1294" o:spid="_x0000_s2332" style="position:absolute;left:1888;top:103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xMgA&#10;AADdAAAADwAAAGRycy9kb3ducmV2LnhtbESPzWrDMBCE74W+g9hCLyWR6jQ/uFFCaAj00EucEMht&#10;sbaWqbUyluI4ffqqUOhxmJlvmOV6cI3oqQu1Zw3PYwWCuPSm5krD8bAbLUCEiGyw8UwabhRgvbq/&#10;W2Ju/JX31BexEgnCIUcNNsY2lzKUlhyGsW+Jk/fpO4cxya6SpsNrgrtGZkrNpMOa04LFlt4slV/F&#10;xWm4fFO8bW1b7Prs/BTUJlMf55PWjw/D5hVEpCH+h//a70bD5GU6h9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61TEyAAAAN0AAAAPAAAAAAAAAAAAAAAAAJgCAABk&#10;cnMvZG93bnJldi54bWxQSwUGAAAAAAQABAD1AAAAjQMAAAAA&#10;" fillcolor="#3b2478" stroked="f"/>
                  <v:rect id="Rectangle 1295" o:spid="_x0000_s2333" style="position:absolute;left:1888;top:107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TAtsMA&#10;AADdAAAADwAAAGRycy9kb3ducmV2LnhtbERPz2vCMBS+D/Y/hDfYZWiyOodUo4gieNhlVQbeHs2z&#10;KWteShNr3V+/HASPH9/vxWpwjeipC7VnDe9jBYK49KbmSsPxsBvNQISIbLDxTBpuFGC1fH5aYG78&#10;lb+pL2IlUgiHHDXYGNtcylBachjGviVO3Nl3DmOCXSVNh9cU7hqZKfUpHdacGiy2tLFU/hYXp+Hy&#10;R/G2tW2x67PTW1DrTH2dfrR+fRnWcxCRhvgQ3917o2HyMU1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TAtsMAAADdAAAADwAAAAAAAAAAAAAAAACYAgAAZHJzL2Rv&#10;d25yZXYueG1sUEsFBgAAAAAEAAQA9QAAAIgDAAAAAA==&#10;" fillcolor="#3b2478" stroked="f"/>
                  <v:rect id="Rectangle 1296" o:spid="_x0000_s2334" style="position:absolute;left:1888;top:115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lLccA&#10;AADdAAAADwAAAGRycy9kb3ducmV2LnhtbESPQWsCMRSE74X+h/AKvRRNulbRrVGkIvTQi6sI3h6b&#10;183SzcuyievaX98UCj0OM/MNs1wPrhE9daH2rOF5rEAQl97UXGk4HnajOYgQkQ02nknDjQKsV/d3&#10;S8yNv/Ke+iJWIkE45KjBxtjmUobSksMw9i1x8j595zAm2VXSdHhNcNfITKmZdFhzWrDY0pul8qu4&#10;OA2Xb4q3rW2LXZ+dn4LaZOrjfNL68WHYvIKINMT/8F/73WiYvEwX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4ZS3HAAAA3QAAAA8AAAAAAAAAAAAAAAAAmAIAAGRy&#10;cy9kb3ducmV2LnhtbFBLBQYAAAAABAAEAPUAAACMAwAAAAA=&#10;" fillcolor="#3b2478" stroked="f"/>
                  <v:rect id="Rectangle 1297" o:spid="_x0000_s2335" style="position:absolute;left:1888;top:119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4GDcMA&#10;AADdAAAADwAAAGRycy9kb3ducmV2LnhtbERPz2vCMBS+D/wfwht4GZqsDpHOKOIQPHixiuDt0bw1&#10;Zc1LaWKt++uXg7Djx/d7uR5cI3rqQu1Zw/tUgSAuvam50nA+7SYLECEiG2w8k4YHBVivRi9LzI2/&#10;85H6IlYihXDIUYONsc2lDKUlh2HqW+LEffvOYUywq6Tp8J7CXSMzpebSYc2pwWJLW0vlT3FzGm6/&#10;FB9fti12fXZ9C2qTqcP1ovX4ddh8gog0xH/x0703GmYf8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4GDcMAAADdAAAADwAAAAAAAAAAAAAAAACYAgAAZHJzL2Rv&#10;d25yZXYueG1sUEsFBgAAAAAEAAQA9QAAAIgDAAAAAA==&#10;" fillcolor="#3b2478" stroked="f"/>
                  <v:rect id="Rectangle 1298" o:spid="_x0000_s2336" style="position:absolute;left:1888;top:127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jlsYA&#10;AADdAAAADwAAAGRycy9kb3ducmV2LnhtbESPQWsCMRSE74X+h/CEXoombovIahRpEXrw4loK3h6b&#10;52Zx87Js4rr215uC0OMwM98wy/XgGtFTF2rPGqYTBYK49KbmSsP3YTuegwgR2WDjmTTcKMB69fy0&#10;xNz4K++pL2IlEoRDjhpsjG0uZSgtOQwT3xIn7+Q7hzHJrpKmw2uCu0ZmSs2kw5rTgsWWPiyV5+Li&#10;NFx+Kd4+bVts++z4GtQmU7vjj9Yvo2GzABFpiP/hR/vLaHh7n03h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KjlsYAAADdAAAADwAAAAAAAAAAAAAAAACYAgAAZHJz&#10;L2Rvd25yZXYueG1sUEsFBgAAAAAEAAQA9QAAAIsDAAAAAA==&#10;" fillcolor="#3b2478" stroked="f"/>
                  <v:rect id="Rectangle 1299" o:spid="_x0000_s2337" style="position:absolute;left:1888;top:131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94cYA&#10;AADdAAAADwAAAGRycy9kb3ducmV2LnhtbESPQWsCMRSE74X+h/AKXoombouU1SiiCB566SoFb4/N&#10;c7O4eVk2cV399U2h0OMwM98wi9XgGtFTF2rPGqYTBYK49KbmSsPxsBt/gAgR2WDjmTTcKcBq+fy0&#10;wNz4G39RX8RKJAiHHDXYGNtcylBachgmviVO3tl3DmOSXSVNh7cEd43MlJpJhzWnBYstbSyVl+Lq&#10;NFwfFO9b2xa7Pju9BrXO1OfpW+vRy7Ceg4g0xP/wX3tvNLy9zz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A94cYAAADdAAAADwAAAAAAAAAAAAAAAACYAgAAZHJz&#10;L2Rvd25yZXYueG1sUEsFBgAAAAAEAAQA9QAAAIsDAAAAAA==&#10;" fillcolor="#3b2478" stroked="f"/>
                  <v:rect id="Rectangle 1300" o:spid="_x0000_s2338" style="position:absolute;left:1888;top:139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YesYA&#10;AADdAAAADwAAAGRycy9kb3ducmV2LnhtbESPQWsCMRSE74X+h/CEXoomXYvIahRpEXrw4loK3h6b&#10;52Zx87Js4rr21zeC0OMwM98wy/XgGtFTF2rPGt4mCgRx6U3NlYbvw3Y8BxEissHGM2m4UYD16vlp&#10;ibnxV95TX8RKJAiHHDXYGNtcylBachgmviVO3sl3DmOSXSVNh9cEd43MlJpJhzWnBYstfVgqz8XF&#10;abj8Urx92rbY9tnxNahNpnbHH61fRsNmASLSEP/Dj/aX0TB9n03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yYesYAAADdAAAADwAAAAAAAAAAAAAAAACYAgAAZHJz&#10;L2Rvd25yZXYueG1sUEsFBgAAAAAEAAQA9QAAAIsDAAAAAA==&#10;" fillcolor="#3b2478" stroked="f"/>
                  <v:rect id="Rectangle 1301" o:spid="_x0000_s2339" style="position:absolute;left:1888;top:143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ADsYA&#10;AADdAAAADwAAAGRycy9kb3ducmV2LnhtbESPQWsCMRSE74X+h/CEXoomXUVkNYq0CD14cS0Fb4/N&#10;c7O4eVk2cV376xuh0OMwM98wq83gGtFTF2rPGt4mCgRx6U3NlYav4268ABEissHGM2m4U4DN+vlp&#10;hbnxNz5QX8RKJAiHHDXYGNtcylBachgmviVO3tl3DmOSXSVNh7cEd43MlJpLhzWnBYstvVsqL8XV&#10;abj+ULx/2LbY9dnpNahtpvanb61fRsN2CSLSEP/Df+1Po2E6m8/g8S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UADsYAAADdAAAADwAAAAAAAAAAAAAAAACYAgAAZHJz&#10;L2Rvd25yZXYueG1sUEsFBgAAAAAEAAQA9QAAAIsDAAAAAA==&#10;" fillcolor="#3b2478" stroked="f"/>
                  <v:rect id="Rectangle 1302" o:spid="_x0000_s2340" style="position:absolute;left:1888;top:151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llccA&#10;AADdAAAADwAAAGRycy9kb3ducmV2LnhtbESPQWsCMRSE74X+h/AEL0WTbluRrVFEEXrw0m0peHts&#10;XjeLm5dlE9fVX28KBY/DzHzDLFaDa0RPXag9a3ieKhDEpTc1Vxq+v3aTOYgQkQ02nknDhQKslo8P&#10;C8yNP/Mn9UWsRIJwyFGDjbHNpQylJYdh6lvi5P36zmFMsquk6fCc4K6RmVIz6bDmtGCxpY2l8lic&#10;nIbTleJla9ti12eHp6DWmdoffrQej4b1O4hIQ7yH/9sfRsPL6+wN/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ZpZXHAAAA3QAAAA8AAAAAAAAAAAAAAAAAmAIAAGRy&#10;cy9kb3ducmV2LnhtbFBLBQYAAAAABAAEAPUAAACMAwAAAAA=&#10;" fillcolor="#3b2478" stroked="f"/>
                  <v:rect id="Rectangle 1303" o:spid="_x0000_s2341" style="position:absolute;left:1888;top:155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74sYA&#10;AADdAAAADwAAAGRycy9kb3ducmV2LnhtbESPQWvCQBSE74X+h+UVeim627SEEl1FWgQPXoxS8PbI&#10;vmZDs29Ddo3RX+8WhB6HmfmGmS9H14qB+tB41vA6VSCIK28arjUc9uvJB4gQkQ22nknDhQIsF48P&#10;cyyMP/OOhjLWIkE4FKjBxtgVUobKksMw9R1x8n587zAm2dfS9HhOcNfKTKlcOmw4LVjs6NNS9Vue&#10;nIbTleLly3blesiOL0GtMrU9fmv9/DSuZiAijfE/fG9vjIa39zyH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s74sYAAADdAAAADwAAAAAAAAAAAAAAAACYAgAAZHJz&#10;L2Rvd25yZXYueG1sUEsFBgAAAAAEAAQA9QAAAIsDAAAAAA==&#10;" fillcolor="#3b2478" stroked="f"/>
                  <v:rect id="Rectangle 1304" o:spid="_x0000_s2342" style="position:absolute;left:1888;top:1649;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eeeccA&#10;AADdAAAADwAAAGRycy9kb3ducmV2LnhtbESPQWsCMRSE74X+h/AEL0WTbouVrVFEEXrw0m0peHts&#10;XjeLm5dlE9fVX28KBY/DzHzDLFaDa0RPXag9a3ieKhDEpTc1Vxq+v3aTOYgQkQ02nknDhQKslo8P&#10;C8yNP/Mn9UWsRIJwyFGDjbHNpQylJYdh6lvi5P36zmFMsquk6fCc4K6RmVIz6bDmtGCxpY2l8lic&#10;nIbTleJla9ti12eHp6DWmdoffrQej4b1O4hIQ7yH/9sfRsPL6+wN/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HnnnHAAAA3QAAAA8AAAAAAAAAAAAAAAAAmAIAAGRy&#10;cy9kb3ducmV2LnhtbFBLBQYAAAAABAAEAPUAAACMAwAAAAA=&#10;" fillcolor="#3b2478" stroked="f"/>
                  <v:rect id="Rectangle 1305" o:spid="_x0000_s2343" style="position:absolute;left:1888;top:16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KC8MA&#10;AADdAAAADwAAAGRycy9kb3ducmV2LnhtbERPz2vCMBS+D/wfwht4GZqsDpHOKOIQPHixiuDt0bw1&#10;Zc1LaWKt++uXg7Djx/d7uR5cI3rqQu1Zw/tUgSAuvam50nA+7SYLECEiG2w8k4YHBVivRi9LzI2/&#10;85H6IlYihXDIUYONsc2lDKUlh2HqW+LEffvOYUywq6Tp8J7CXSMzpebSYc2pwWJLW0vlT3FzGm6/&#10;FB9fti12fXZ9C2qTqcP1ovX4ddh8gog0xH/x0703GmYf8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gKC8MAAADdAAAADwAAAAAAAAAAAAAAAACYAgAAZHJzL2Rv&#10;d25yZXYueG1sUEsFBgAAAAAEAAQA9QAAAIgDAAAAAA==&#10;" fillcolor="#3b2478" stroked="f"/>
                  <v:rect id="Rectangle 1306" o:spid="_x0000_s2344" style="position:absolute;left:1888;top:17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vkMcA&#10;AADdAAAADwAAAGRycy9kb3ducmV2LnhtbESPQWsCMRSE74X+h/AEL0WTbovUrVFEEXrw0m0peHts&#10;XjeLm5dlE9fVX28KBY/DzHzDLFaDa0RPXag9a3ieKhDEpTc1Vxq+v3aTNxAhIhtsPJOGCwVYLR8f&#10;Fpgbf+ZP6otYiQThkKMGG2ObSxlKSw7D1LfEyfv1ncOYZFdJ0+E5wV0jM6Vm0mHNacFiSxtL5bE4&#10;OQ2nK8XL1rbFrs8OT0GtM7U//Gg9Hg3rdxCRhngP/7c/jIaX19kc/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Ur5DHAAAA3QAAAA8AAAAAAAAAAAAAAAAAmAIAAGRy&#10;cy9kb3ducmV2LnhtbFBLBQYAAAAABAAEAPUAAACMAwAAAAA=&#10;" fillcolor="#3b2478" stroked="f"/>
                  <v:rect id="Rectangle 1307" o:spid="_x0000_s2345" style="position:absolute;left:1888;top:181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eQ0MMA&#10;AADdAAAADwAAAGRycy9kb3ducmV2LnhtbERPz2vCMBS+D/Y/hDfYZWiyOpxUo4gieNhlVQbeHs2z&#10;KWteShNr3V+/HASPH9/vxWpwjeipC7VnDe9jBYK49KbmSsPxsBvNQISIbLDxTBpuFGC1fH5aYG78&#10;lb+pL2IlUgiHHDXYGNtcylBachjGviVO3Nl3DmOCXSVNh9cU7hqZKTWVDmtODRZb2lgqf4uL03D5&#10;o3jb2rbY9dnpLah1pr5OP1q/vgzrOYhIQ3yI7+690TD5+Ez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eQ0MMAAADdAAAADwAAAAAAAAAAAAAAAACYAgAAZHJzL2Rv&#10;d25yZXYueG1sUEsFBgAAAAAEAAQA9QAAAIgDAAAAAA==&#10;" fillcolor="#3b2478" stroked="f"/>
                  <v:rect id="Rectangle 1308" o:spid="_x0000_s2346" style="position:absolute;left:1888;top:188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1S8cA&#10;AADdAAAADwAAAGRycy9kb3ducmV2LnhtbESPQWsCMRSE74X+h/AKvRRNXEuV1SjSInjopdtS8PbY&#10;PDeLm5dlE9e1v74RBI/DzHzDLNeDa0RPXag9a5iMFQji0puaKw0/39vRHESIyAYbz6ThQgHWq8eH&#10;JebGn/mL+iJWIkE45KjBxtjmUobSksMw9i1x8g6+cxiT7CppOjwnuGtkptSbdFhzWrDY0rul8lic&#10;nIbTH8XLh22LbZ/tX4LaZOpz/6v189OwWYCINMR7+NbeGQ3T19kE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7NUvHAAAA3QAAAA8AAAAAAAAAAAAAAAAAmAIAAGRy&#10;cy9kb3ducmV2LnhtbFBLBQYAAAAABAAEAPUAAACMAwAAAAA=&#10;" fillcolor="#3b2478" stroked="f"/>
                  <v:rect id="Rectangle 1309" o:spid="_x0000_s2347" style="position:absolute;left:1888;top:193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PMcA&#10;AADdAAAADwAAAGRycy9kb3ducmV2LnhtbESPQWsCMRSE7wX/Q3iCl1IT19KWrVFEETz00m0peHts&#10;XjeLm5dlE9fVX98IQo/DzHzDLFaDa0RPXag9a5hNFQji0puaKw3fX7unNxAhIhtsPJOGCwVYLUcP&#10;C8yNP/Mn9UWsRIJwyFGDjbHNpQylJYdh6lvi5P36zmFMsquk6fCc4K6RmVIv0mHNacFiSxtL5bE4&#10;OQ2nK8XL1rbFrs8Oj0GtM/Vx+NF6Mh7W7yAiDfE/fG/vjYb582s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pqzzHAAAA3QAAAA8AAAAAAAAAAAAAAAAAmAIAAGRy&#10;cy9kb3ducmV2LnhtbFBLBQYAAAAABAAEAPUAAACMAwAAAAA=&#10;" fillcolor="#3b2478" stroked="f"/>
                  <v:rect id="Rectangle 1310" o:spid="_x0000_s2348" style="position:absolute;left:1888;top:200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UOp8cA&#10;AADdAAAADwAAAGRycy9kb3ducmV2LnhtbESPQWsCMRSE74X+h/AKvRRNupYqq1GkRfDQS7el4O2x&#10;eW4WNy/LJq6rv74RBI/DzHzDLFaDa0RPXag9a3gdKxDEpTc1Vxp+fzajGYgQkQ02nknDmQKslo8P&#10;C8yNP/E39UWsRIJwyFGDjbHNpQylJYdh7Fvi5O195zAm2VXSdHhKcNfITKl36bDmtGCxpQ9L5aE4&#10;Og3HC8Xzp22LTZ/tXoJaZ+pr96f189OwnoOINMR7+NbeGg2Tt+kE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DqfHAAAA3QAAAA8AAAAAAAAAAAAAAAAAmAIAAGRy&#10;cy9kb3ducmV2LnhtbFBLBQYAAAAABAAEAPUAAACMAwAAAAA=&#10;" fillcolor="#3b2478" stroked="f"/>
                  <v:rect id="Rectangle 1311" o:spid="_x0000_s2349" style="position:absolute;left:1888;top:205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W08cA&#10;AADdAAAADwAAAGRycy9kb3ducmV2LnhtbESPQWsCMRSE74X+h/AKXoom3UqV1ShSETz00m0peHts&#10;npvFzcuyievqr28KBY/DzHzDLNeDa0RPXag9a3iZKBDEpTc1Vxq+v3bjOYgQkQ02nknDlQKsV48P&#10;S8yNv/An9UWsRIJwyFGDjbHNpQylJYdh4lvi5B195zAm2VXSdHhJcNfITKk36bDmtGCxpXdL5ak4&#10;Ow3nG8Xr1rbFrs8Oz0FtMvVx+NF69DRsFiAiDfEe/m/vjYbX6Ww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MltPHAAAA3QAAAA8AAAAAAAAAAAAAAAAAmAIAAGRy&#10;cy9kb3ducmV2LnhtbFBLBQYAAAAABAAEAPUAAACMAwAAAAA=&#10;" fillcolor="#3b2478" stroked="f"/>
                  <v:rect id="Rectangle 1312" o:spid="_x0000_s2350" style="position:absolute;left:1888;top:212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zSMgA&#10;AADdAAAADwAAAGRycy9kb3ducmV2LnhtbESPzWrDMBCE74W+g9hCLyWR6jQ/uFFCaAj00EucEMht&#10;sbaWqbUyluI4ffqqUOhxmJlvmOV6cI3oqQu1Zw3PYwWCuPSm5krD8bAbLUCEiGyw8UwabhRgvbq/&#10;W2Ju/JX31BexEgnCIUcNNsY2lzKUlhyGsW+Jk/fpO4cxya6SpsNrgrtGZkrNpMOa04LFlt4slV/F&#10;xWm4fFO8bW1b7Prs/BTUJlMf55PWjw/D5hVEpCH+h//a70bD5GU+hd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wDNIyAAAAN0AAAAPAAAAAAAAAAAAAAAAAJgCAABk&#10;cnMvZG93bnJldi54bWxQSwUGAAAAAAQABAD1AAAAjQMAAAAA&#10;" fillcolor="#3b2478" stroked="f"/>
                  <v:rect id="Rectangle 1313" o:spid="_x0000_s2351" style="position:absolute;left:1888;top:217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tP8cA&#10;AADdAAAADwAAAGRycy9kb3ducmV2LnhtbESPQWsCMRSE74X+h/AEL0WTbouVrVFEEXrw0m0peHts&#10;XjeLm5dlE9fVX28KBY/DzHzDLFaDa0RPXag9a3ieKhDEpTc1Vxq+v3aTOYgQkQ02nknDhQKslo8P&#10;C8yNP/Mn9UWsRIJwyFGDjbHNpQylJYdh6lvi5P36zmFMsquk6fCc4K6RmVIz6bDmtGCxpY2l8lic&#10;nIbTleJla9ti12eHp6DWmdoffrQej4b1O4hIQ7yH/9sfRsPL69s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SrT/HAAAA3QAAAA8AAAAAAAAAAAAAAAAAmAIAAGRy&#10;cy9kb3ducmV2LnhtbFBLBQYAAAAABAAEAPUAAACMAwAAAAA=&#10;" fillcolor="#3b2478" stroked="f"/>
                  <v:rect id="Rectangle 1314" o:spid="_x0000_s2352" style="position:absolute;left:1888;top:226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IpMcA&#10;AADdAAAADwAAAGRycy9kb3ducmV2LnhtbESPQWsCMRSE74X+h/AEL0WTbkuVrVFEEXrw0m0peHts&#10;XjeLm5dlE9fVX28KBY/DzHzDLFaDa0RPXag9a3ieKhDEpTc1Vxq+v3aTOYgQkQ02nknDhQKslo8P&#10;C8yNP/Mn9UWsRIJwyFGDjbHNpQylJYdh6lvi5P36zmFMsquk6fCc4K6RmVJv0mHNacFiSxtL5bE4&#10;OQ2nK8XL1rbFrs8OT0GtM7U//Gg9Hg3rdxCRhngP/7c/jIaX19k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eCKTHAAAA3QAAAA8AAAAAAAAAAAAAAAAAmAIAAGRy&#10;cy9kb3ducmV2LnhtbFBLBQYAAAAABAAEAPUAAACMAwAAAAA=&#10;" fillcolor="#3b2478" stroked="f"/>
                  <v:rect id="Rectangle 1315" o:spid="_x0000_s2353" style="position:absolute;left:1888;top:22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c1sMA&#10;AADdAAAADwAAAGRycy9kb3ducmV2LnhtbERPz2vCMBS+D/Y/hDfYZWiyOpxUo4gieNhlVQbeHs2z&#10;KWteShNr3V+/HASPH9/vxWpwjeipC7VnDe9jBYK49KbmSsPxsBvNQISIbLDxTBpuFGC1fH5aYG78&#10;lb+pL2IlUgiHHDXYGNtcylBachjGviVO3Nl3DmOCXSVNh9cU7hqZKTWVDmtODRZb2lgqf4uL03D5&#10;o3jb2rbY9dnpLah1pr5OP1q/vgzrOYhIQ3yI7+690TD5+Ex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Gc1sMAAADdAAAADwAAAAAAAAAAAAAAAACYAgAAZHJzL2Rv&#10;d25yZXYueG1sUEsFBgAAAAAEAAQA9QAAAIgDAAAAAA==&#10;" fillcolor="#3b2478" stroked="f"/>
                  <v:shape id="Freeform 1316" o:spid="_x0000_s2354" style="position:absolute;left:3252;top:285;width:1019;height:1829;visibility:visible;mso-wrap-style:square;v-text-anchor:top" coordsize="6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gncMA&#10;AADdAAAADwAAAGRycy9kb3ducmV2LnhtbESPQYvCMBSE74L/ITzBm6ZdRbe1UZYFYRFB1MXzo3m2&#10;1ealNFnt/nsjCB6HmfmGyVadqcWNWldZVhCPIxDEudUVFwp+j+vRJwjnkTXWlknBPzlYLfu9DFNt&#10;77yn28EXIkDYpaig9L5JpXR5SQbd2DbEwTvb1qAPsi2kbvEe4KaWH1E0kwYrDgslNvRdUn49/JlA&#10;0cl2d6JJbOaXLq/38XWDx0ip4aD7WoDw1Pl3+NX+0Qom03kCz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4gncMAAADdAAAADwAAAAAAAAAAAAAAAACYAgAAZHJzL2Rv&#10;d25yZXYueG1sUEsFBgAAAAAEAAQA9QAAAIgDAAAAAA==&#10;" path="m3,121r1,1l5,121r,-1l5,119r1,-1l6,116r1,-2l8,111r,-1l9,109r,-1l10,107r,-1l11,105r,-1l11,105r1,l13,104r1,l15,104r1,-1l15,103r2,l19,103r1,l21,102r1,l23,102r,-1l24,100r,-1l23,99r,-1l22,97,20,95r,-1l19,94r,-1l18,93r1,l18,92r,-1l17,91r1,l18,90r-1,l18,91r,-1l19,90,18,89r1,1l19,89r1,l20,88r1,l22,88r1,-1l25,87r2,-1l30,85r3,-1l35,83r2,l38,82r2,-1l42,81r3,-2l49,77r3,-1l54,75r1,-1l57,73r1,l60,72r1,-1l62,71r,-1l63,70r,-1l64,69r1,-1l66,67r1,-1l67,65r,-1l68,63r,-2l68,60,67,59r,-1l66,57,65,55,64,54,63,53r-1,l61,52,60,51r-1,l58,51,55,50,53,49,51,48r-3,l46,47r-2,l42,46r-2,l39,46r-2,l36,46,35,45r-2,l32,45r-1,l30,45,29,44r-1,l26,44r-2,l22,43r-2,l18,43,15,42r-2,l11,42,9,41r-2,l5,40r-1,l3,40,2,39r,1l2,39r-1,l1,38r,-1l1,38,2,37r,-1l3,36r,-1l4,35,5,34,7,33,8,32r2,-1l12,30r1,-1l15,28r1,-1l17,27r,-1l18,26r,-1l18,24r,-1l18,22r-1,l17,21r-1,l16,20r-1,l14,19r-1,l11,17r-2,l8,16r,1l8,16,7,15,6,14r,1l6,14r-1,l5,13r,-1l4,11r,-1l4,8,4,6,4,5,4,3,4,2,4,1,4,,3,r,1l3,2r,1l3,5r,1l3,8r,2l3,11r,1l4,12r,1l5,14r,1l6,16r1,l8,17r1,1l10,18r2,2l13,20r1,1l15,21r1,l15,21r1,1l17,23r,-1l16,22r1,1l17,24r1,l17,24r,1l18,25r-1,l16,26r-1,l14,27r-1,1l13,29r,-1l11,29r-1,1l8,31,6,32,5,33,3,34r,1l2,35r,1l1,36,,37r,1l,39r1,l1,40r1,l3,41r1,l5,41r2,1l9,42r2,1l13,43r2,1l18,44r2,l22,45r2,l26,45r2,l29,46r,-1l29,46r1,l30,45r,1l31,46r1,l33,46r2,1l36,47r1,l39,47r1,l42,47r2,1l44,47r,1l46,48r2,1l50,49r3,1l55,51r2,1l58,52r1,1l60,53r1,l62,54r,-1l62,54r1,l64,55r1,1l65,57r1,l65,57r1,1l66,59r,2l67,60r-1,l67,61r-1,1l66,64r1,l66,63r,1l66,65r-1,1l66,66r-1,l64,67r-1,1l62,69r-1,1l60,70r-1,1l58,71r-2,1l55,73r-2,1l52,75r-4,1l45,78r-4,2l39,80r-1,1l36,82r-1,l32,83r-3,1l27,85r-3,1l23,86r-1,1l21,87r-1,l19,88r-1,l18,89r-1,1l17,91r,1l17,93r1,l18,94r1,1l20,96r1,1l22,98r,1l22,98r,1l23,100r-1,1l23,101r-1,l21,101r-1,1l19,102r-2,l15,102r-1,1l13,103r-1,l11,104r-1,1l9,105r,1l9,107r-1,l8,109r-1,1l7,111r-1,2l5,116r,1l4,118r,1l4,120r,1l3,121xe" fillcolor="#e54200" stroked="f">
                    <v:path arrowok="t" o:connecttype="custom" o:connectlocs="1349,26071;2248,23822;3147,23372;4496,23147;5395,22473;4945,21798;4046,20674;4271,20224;4720,19774;8302,18650;12348,16626;14146,15502;15045,14602;15045,13043;13697,11694;10774,10794;8077,10344;6743,10119;4046,9670;1124,8995;450,8770;225,8545;450,8320;1573,7421;3821,6072;4046,5397;3596,4498;1798,3598;1124,2699;899,675;674,450;899,2699;1798,3823;3372,4722;3821,5397;3821,5622;2922,6297;674,7871;0,8545;225,8995;1573,9445;4945,10119;6743,10119;8302,10569;10774,11019;13697,11918;14820,12818;14820,13927;14596,14827;13697,15726;11674,16851;7193,18650;4271,19774;3821,20224;4271,21348;5170,22473;5170,22698;4496,22922;2697,23147;1798,24047;899,26745" o:connectangles="0,0,0,0,0,0,0,0,0,0,0,0,0,0,0,0,0,0,0,0,0,0,0,0,0,0,0,0,0,0,0,0,0,0,0,0,0,0,0,0,0,0,0,0,0,0,0,0,0,0,0,0,0,0,0,0,0,0,0,0,0"/>
                  </v:shape>
                  <v:rect id="Rectangle 1317" o:spid="_x0000_s2355" style="position:absolute;left:3162;top:15;width:15;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O68QA&#10;AADdAAAADwAAAGRycy9kb3ducmV2LnhtbERPz2vCMBS+C/sfwht4kTV1ypDaVIYg8yLMTka9PZq3&#10;tqx56ZKo3X+/HAYeP77f+WY0vbiS851lBfMkBUFcW91xo+D0sXtagfABWWNvmRT8kodN8TDJMdP2&#10;xke6lqERMYR9hgraEIZMSl+3ZNAndiCO3Jd1BkOErpHa4S2Gm14+p+mLNNhxbGhxoG1L9Xd5MQrs&#10;/m3Gpx//eXZmuzvMTVdV76VS08fxdQ0i0Bju4n/3XitYLFdxf3wTn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tTuvEAAAA3QAAAA8AAAAAAAAAAAAAAAAAmAIAAGRycy9k&#10;b3ducmV2LnhtbFBLBQYAAAAABAAEAPUAAACJAwAAAAA=&#10;" fillcolor="#24282b" stroked="f"/>
                  <v:rect id="Rectangle 1318" o:spid="_x0000_s2356" style="position:absolute;left:3177;top:2369;width:110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rcMcA&#10;AADdAAAADwAAAGRycy9kb3ducmV2LnhtbESPQWvCQBSE70L/w/IKvYhu0kqRmI0UQepFqKkUvT2y&#10;zyQ0+zbdXTX9911B6HGYmW+YfDmYTlzI+daygnSagCCurG65VrD/XE/mIHxA1thZJgW/5GFZPIxy&#10;zLS98o4uZahFhLDPUEETQp9J6auGDPqp7Ymjd7LOYIjS1VI7vEa46eRzkrxKgy3HhQZ7WjVUfZdn&#10;o8Bu3se8//FfR2dW621q2sPho1Tq6XF4W4AINIT/8L290QpeZvMUbm/iE5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h63DHAAAA3QAAAA8AAAAAAAAAAAAAAAAAmAIAAGRy&#10;cy9kb3ducmV2LnhtbFBLBQYAAAAABAAEAPUAAACMAwAAAAA=&#10;" fillcolor="#24282b" stroked="f"/>
                  <v:shape id="Freeform 1319" o:spid="_x0000_s2357" style="position:absolute;left:1978;top:120;width:150;height:45;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7a8YA&#10;AADdAAAADwAAAGRycy9kb3ducmV2LnhtbESPQWvCQBSE74L/YXmFXqRuTMVKdJUoCF6KNHrw+Mg+&#10;s6HZtzG7avz33UKhx2FmvmGW69424k6drx0rmIwTEMSl0zVXCk7H3dschA/IGhvHpOBJHtar4WCJ&#10;mXYP/qJ7ESoRIewzVGBCaDMpfWnIoh+7ljh6F9dZDFF2ldQdPiLcNjJNkpm0WHNcMNjS1lD5Xdys&#10;go98N/q8mn1+Sc9PtEm7cYeZUer1pc8XIAL14T/8195rBe/Te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N7a8YAAADdAAAADwAAAAAAAAAAAAAAAACYAgAAZHJz&#10;L2Rvd25yZXYueG1sUEsFBgAAAAAEAAQA9QAAAIsDAAAAAA==&#10;" path="m,3l10,2,10,,,,,3xe" fillcolor="#e54200" stroked="f">
                    <v:path arrowok="t" o:connecttype="custom" o:connectlocs="0,675;2250,450;2250,0;0,0;0,675" o:connectangles="0,0,0,0,0"/>
                  </v:shape>
                  <v:line id="Line 1320" o:spid="_x0000_s2358" style="position:absolute;flip:x;visibility:visible;mso-wrap-style:square" from="2038,135" to="21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BsUAAADdAAAADwAAAGRycy9kb3ducmV2LnhtbESPQWvCQBSE70L/w/IKvemmVUSiq4jQ&#10;RvEg2h48PnafSTD7NmS3Sfz3riB4HGbmG2ax6m0lWmp86VjB5ygBQaydKTlX8Pf7PZyB8AHZYOWY&#10;FNzIw2r5NlhgalzHR2pPIRcRwj5FBUUIdSql1wVZ9CNXE0fv4hqLIcoml6bBLsJtJb+SZCotlhwX&#10;CqxpU5C+nv6tAtNlN12H3O31oc022c7K6/lHqY/3fj0HEagPr/CzvTUKxpPZGB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G/BsUAAADdAAAADwAAAAAAAAAA&#10;AAAAAAChAgAAZHJzL2Rvd25yZXYueG1sUEsFBgAAAAAEAAQA+QAAAJMDAAAAAA==&#10;" strokecolor="#24282b" strokeweight="0"/>
                  <v:rect id="Rectangle 1321" o:spid="_x0000_s2359" style="position:absolute;left:1918;top:7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I6McA&#10;AADdAAAADwAAAGRycy9kb3ducmV2LnhtbESPT2vCQBTE74V+h+UVeilm4x+KxKxSBNGLUNMgentk&#10;X5PQ7Nt0d6vpt+8WBI/DzPyGyVeD6cSFnG8tKxgnKQjiyuqWawXlx2Y0B+EDssbOMin4JQ+r5eND&#10;jpm2Vz7QpQi1iBD2GSpoQugzKX3VkEGf2J44ep/WGQxRulpqh9cIN52cpOmrNNhyXGiwp3VD1Vfx&#10;YxTY3faFy29/PDuz3uzHpj2d3gulnp+GtwWIQEO4h2/tnVYwnc1n8P8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SOjHAAAA3QAAAA8AAAAAAAAAAAAAAAAAmAIAAGRy&#10;cy9kb3ducmV2LnhtbFBLBQYAAAAABAAEAPUAAACMAwAAAAA=&#10;" fillcolor="#24282b" stroked="f"/>
                  <v:oval id="Oval 1322" o:spid="_x0000_s2360" style="position:absolute;left:1783;top:30;width:30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wsgA&#10;AADdAAAADwAAAGRycy9kb3ducmV2LnhtbESPQWvCQBSE74X+h+UVvIhu1MZKdBURhB5KoWpbj8/s&#10;M4lm38bs1qT/3i0IPQ4z8w0zW7SmFFeqXWFZwaAfgSBOrS44U7DbrnsTEM4jaywtk4JfcrCYPz7M&#10;MNG24Q+6bnwmAoRdggpy76tESpfmZND1bUUcvKOtDfog60zqGpsAN6UcRtFYGiw4LORY0Sqn9Lz5&#10;MQrw/FY13+XlMz56F3+dXvbd98Neqc5Tu5yC8NT6//C9/aoVjJ4nMfy9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8B3CyAAAAN0AAAAPAAAAAAAAAAAAAAAAAJgCAABk&#10;cnMvZG93bnJldi54bWxQSwUGAAAAAAQABAD1AAAAjQMAAAAA&#10;" filled="f" strokecolor="#24282b" strokeweight="0"/>
                  <v:line id="Line 1323" o:spid="_x0000_s2361" style="position:absolute;visibility:visible;mso-wrap-style:square" from="1963,120" to="217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ePzsYAAADdAAAADwAAAGRycy9kb3ducmV2LnhtbESPQWvCQBSE7wX/w/KE3upuawkSXUVS&#10;Sz2qEfH4zL4mabNv0+xW03/vFgSPw8x8w8wWvW3EmTpfO9bwPFIgiAtnai417PP3pwkIH5ANNo5J&#10;wx95WMwHDzNMjbvwls67UIoIYZ+ihiqENpXSFxVZ9CPXEkfv03UWQ5RdKU2Hlwi3jXxRKpEWa44L&#10;FbaUVVR8736thmS1yU9u+TbequPPYf2RqSz/Wmn9OOyXUxCB+nAP39pro2H8Okng/01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nj87GAAAA3QAAAA8AAAAAAAAA&#10;AAAAAAAAoQIAAGRycy9kb3ducmV2LnhtbFBLBQYAAAAABAAEAPkAAACUAwAAAAA=&#10;" strokecolor="#24282b" strokeweight="0"/>
                  <v:oval id="Oval 1324" o:spid="_x0000_s2362" style="position:absolute;left:2128;top:9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mLsgA&#10;AADdAAAADwAAAGRycy9kb3ducmV2LnhtbESPQWvCQBSE74L/YXlCL0U31qZKdJVSKHgoBbW2Hp/Z&#10;ZxLNvk2zWxP/vSsUPA4z8w0zW7SmFGeqXWFZwXAQgSBOrS44U/C1ee9PQDiPrLG0TAou5GAx73Zm&#10;mGjb8IrOa5+JAGGXoILc+yqR0qU5GXQDWxEH72Brgz7IOpO6xibATSmfouhFGiw4LORY0VtO6Wn9&#10;ZxTg6aNqfsrfbXzwLv4+jnePn/udUg+99nUKwlPr7+H/9lIrGD1PxnB7E5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biYuyAAAAN0AAAAPAAAAAAAAAAAAAAAAAJgCAABk&#10;cnMvZG93bnJldi54bWxQSwUGAAAAAAQABAD1AAAAjQMAAAAA&#10;" filled="f" strokecolor="#24282b" strokeweight="0"/>
                  <v:oval id="Oval 1325" o:spid="_x0000_s2363" style="position:absolute;left:1813;top:120;width:22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pvsEA&#10;AADdAAAADwAAAGRycy9kb3ducmV2LnhtbERPy4rCMBTdD/gP4QqzGxMfDFKN4gwI4s6O4PbaXJti&#10;c1ObWOt8vVkMzPJw3st172rRURsqzxrGIwWCuPCm4lLD8Wf7MQcRIrLB2jNpeFKA9WrwtsTM+Acf&#10;qMtjKVIIhww12BibTMpQWHIYRr4hTtzFtw5jgm0pTYuPFO5qOVHqUzqsODVYbOjbUnHN707DzY7V&#10;1NnTGWdfUv0eu2q/z59avw/7zQJEpD7+i//cO6NhOpunuelNegJ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oqb7BAAAA3QAAAA8AAAAAAAAAAAAAAAAAmAIAAGRycy9kb3du&#10;cmV2LnhtbFBLBQYAAAAABAAEAPUAAACGAwAAAAA=&#10;" fillcolor="#e54200" strokecolor="#24282b" strokeweight="0"/>
                  <v:line id="Line 1326" o:spid="_x0000_s2364" style="position:absolute;visibility:visible;mso-wrap-style:square" from="1918,240" to="19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gbvMYAAADdAAAADwAAAGRycy9kb3ducmV2LnhtbESPQWvCQBSE74X+h+UVvNXdqohGV5FU&#10;qcdqinh8Zp9JavZtmt1q/PfdQqHHYWa+YebLztbiSq2vHGt46SsQxLkzFRcaPrLN8wSED8gGa8ek&#10;4U4elovHhzkmxt14R9d9KESEsE9QQxlCk0jp85Is+r5riKN3dq3FEGVbSNPiLcJtLQdKjaXFiuNC&#10;iQ2lJeWX/bfVMF6/Zye3eh3u1PHrsH1LVZp9rrXuPXWrGYhAXfgP/7W3RsNwNJnC75v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4G7zGAAAA3QAAAA8AAAAAAAAA&#10;AAAAAAAAoQIAAGRycy9kb3ducmV2LnhtbFBLBQYAAAAABAAEAPkAAACUAwAAAAA=&#10;" strokecolor="#24282b" strokeweight="0"/>
                  <v:line id="Line 1327" o:spid="_x0000_s2365" style="position:absolute;visibility:visible;mso-wrap-style:square" from="1903,240" to="1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k/MMAAADdAAAADwAAAGRycy9kb3ducmV2LnhtbERPPW/CMBDdK/EfrENiK3YLQpBiEEpB&#10;MBaCEOMRX5O08TmNDYR/Xw+VOj697/mys7W4UesrxxpehgoEce5MxYWGY7Z5noLwAdlg7Zg0PMjD&#10;ctF7mmNi3J33dDuEQsQQ9glqKENoEil9XpJFP3QNceQ+XWsxRNgW0rR4j+G2lq9KTaTFimNDiQ2l&#10;JeXfh6vVMFl/ZBe3eh/t1fnntNumKs2+1loP+t3qDUSgLvyL/9w7o2E0nsX9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bJPzDAAAA3QAAAA8AAAAAAAAAAAAA&#10;AAAAoQIAAGRycy9kb3ducmV2LnhtbFBLBQYAAAAABAAEAPkAAACRAwAAAAA=&#10;" strokecolor="#24282b" strokeweight="0"/>
                  <v:shape id="Freeform 1328" o:spid="_x0000_s2366" style="position:absolute;left:1843;top:30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LpN8QA&#10;AADdAAAADwAAAGRycy9kb3ducmV2LnhtbESPQWsCMRSE7wX/Q3iCt5pdLUVXo4hF8NBDq+L5sXlu&#10;lt28LEmq6783gtDjMDPfMMt1b1txJR9qxwrycQaCuHS65krB6bh7n4EIEVlj65gU3CnAejV4W2Kh&#10;3Y1/6XqIlUgQDgUqMDF2hZShNGQxjF1HnLyL8xZjkr6S2uMtwW0rJ1n2KS3WnBYMdrQ1VDaHP6tg&#10;3sS8kRuD58m+rL9PO//z1XilRsN+swARqY//4Vd7rxVMP+Y5PN+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6TfEAAAA3QAAAA8AAAAAAAAAAAAAAAAAmAIAAGRycy9k&#10;b3ducmV2LnhtbFBLBQYAAAAABAAEAPUAAACJAwAAAAA=&#10;" path="m1,1l,1r1,l3,2,5,1r1,l5,1,3,,1,1xm3,1l3,r,1l4,1,3,1,2,1,1,1r1,l3,1xe" fillcolor="#24282b" stroked="f">
                    <v:path arrowok="t" o:connecttype="custom" o:connectlocs="225,225;0,225;225,225;675,450;675,450;675,450;1125,225;1350,225;1125,225;675,0;675,0;675,0;225,225;675,225;675,0;675,225;900,225;900,225;900,225;675,225;675,225;675,225;450,225;225,225;450,225;675,225" o:connectangles="0,0,0,0,0,0,0,0,0,0,0,0,0,0,0,0,0,0,0,0,0,0,0,0,0,0"/>
                    <o:lock v:ext="edit" verticies="t"/>
                  </v:shape>
                  <v:shape id="Freeform 1329" o:spid="_x0000_s2367" style="position:absolute;left:1843;top:33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3QMQA&#10;AADdAAAADwAAAGRycy9kb3ducmV2LnhtbESPQWsCMRSE7wX/Q3iCt5p1LUVXo4hF8NBDq+L5sXlu&#10;lt28LEmq6783gtDjMDPfMMt1b1txJR9qxwom4wwEcel0zZWC03H3PgMRIrLG1jEpuFOA9WrwtsRC&#10;uxv/0vUQK5EgHApUYGLsCilDachiGLuOOHkX5y3GJH0ltcdbgttW5ln2KS3WnBYMdrQ1VDaHP6tg&#10;3sRJIzcGz/m+rL9PO//z1XilRsN+swARqY//4Vd7rxVMP+Y5PN+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d0DEAAAA3QAAAA8AAAAAAAAAAAAAAAAAmAIAAGRycy9k&#10;b3ducmV2LnhtbFBLBQYAAAAABAAEAPUAAACJAwAAAAA=&#10;" path="m1,1l,1,1,2r2,l5,2,6,1,5,1,3,,1,1xm3,1r,l4,2,4,1,3,2,2,1,1,1,2,2,3,1xe" fillcolor="#24282b" stroked="f">
                    <v:path arrowok="t" o:connecttype="custom" o:connectlocs="225,225;0,225;225,450;675,450;675,450;675,450;1125,450;1350,225;1125,225;675,0;675,0;675,0;225,225;675,225;675,225;675,225;900,450;900,225;900,225;675,450;675,450;675,450;450,225;225,225;450,450;675,225" o:connectangles="0,0,0,0,0,0,0,0,0,0,0,0,0,0,0,0,0,0,0,0,0,0,0,0,0,0"/>
                    <o:lock v:ext="edit" verticies="t"/>
                  </v:shape>
                  <v:line id="Line 1330" o:spid="_x0000_s2368" style="position:absolute;visibility:visible;mso-wrap-style:square" from="1933,105" to="19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m6i8cAAADdAAAADwAAAGRycy9kb3ducmV2LnhtbESPQWvCQBSE74X+h+UJvdVdTZE2dRWJ&#10;lnpUU8Tja/aZxGbfptmtpv++Kwg9DjPzDTOd97YRZ+p87VjDaKhAEBfO1Fxq+MjfHp9B+IBssHFM&#10;Gn7Jw3x2fzfF1LgLb+m8C6WIEPYpaqhCaFMpfVGRRT90LXH0jq6zGKLsSmk6vES4beRYqYm0WHNc&#10;qLClrKLia/djNUxWm/zTLZbJVh2+9+v3TGX5aaX1w6BfvIII1If/8K29NhqSp5cE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CbqLxwAAAN0AAAAPAAAAAAAA&#10;AAAAAAAAAKECAABkcnMvZG93bnJldi54bWxQSwUGAAAAAAQABAD5AAAAlQMAAAAA&#10;" strokecolor="#24282b" strokeweight="0"/>
                  <v:rect id="Rectangle 1331" o:spid="_x0000_s2369" style="position:absolute;left:1888;top:46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wKccA&#10;AADdAAAADwAAAGRycy9kb3ducmV2LnhtbESPQWsCMRSE74X+h/AKXoom3UrR1ShSETz00m0peHts&#10;npvFzcuyievqr28KBY/DzHzDLNeDa0RPXag9a3iZKBDEpTc1Vxq+v3bjGYgQkQ02nknDlQKsV48P&#10;S8yNv/An9UWsRIJwyFGDjbHNpQylJYdh4lvi5B195zAm2VXSdHhJcNfITKk36bDmtGCxpXdL5ak4&#10;Ow3nG8Xr1rbFrs8Oz0FtMvVx+NF69DRsFiAiDfEe/m/vjYbX6Xw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cCnHAAAA3QAAAA8AAAAAAAAAAAAAAAAAmAIAAGRy&#10;cy9kb3ducmV2LnhtbFBLBQYAAAAABAAEAPUAAACMAwAAAAA=&#10;" fillcolor="#3b2478" stroked="f"/>
                  <v:rect id="Rectangle 1332" o:spid="_x0000_s2370" style="position:absolute;left:1888;top:5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VsscA&#10;AADdAAAADwAAAGRycy9kb3ducmV2LnhtbESPQWsCMRSE74X+h/AKvRRNulbRrVGkIvTQi6sI3h6b&#10;183SzcuyievaX98UCj0OM/MNs1wPrhE9daH2rOF5rEAQl97UXGk4HnajOYgQkQ02nknDjQKsV/d3&#10;S8yNv/Ke+iJWIkE45KjBxtjmUobSksMw9i1x8j595zAm2VXSdHhNcNfITKmZdFhzWrDY0pul8qu4&#10;OA2Xb4q3rW2LXZ+dn4LaZOrjfNL68WHYvIKINMT/8F/73WiYvCym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M1bLHAAAA3QAAAA8AAAAAAAAAAAAAAAAAmAIAAGRy&#10;cy9kb3ducmV2LnhtbFBLBQYAAAAABAAEAPUAAACMAwAAAAA=&#10;" fillcolor="#3b2478" stroked="f"/>
                  <v:rect id="Rectangle 1333" o:spid="_x0000_s2371" style="position:absolute;left:1888;top:58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LxccA&#10;AADdAAAADwAAAGRycy9kb3ducmV2LnhtbESPQWsCMRSE74X+h/AEL0WTbovUrVFEEXrw0m0peHts&#10;XjeLm5dlE9fVX28KBY/DzHzDLFaDa0RPXag9a3ieKhDEpTc1Vxq+v3aTNxAhIhtsPJOGCwVYLR8f&#10;Fpgbf+ZP6otYiQThkKMGG2ObSxlKSw7D1LfEyfv1ncOYZFdJ0+E5wV0jM6Vm0mHNacFiSxtL5bE4&#10;OQ2nK8XL1rbFrs8OT0GtM7U//Gg9Hg3rdxCRhngP/7c/jIaX1/k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eS8XHAAAA3QAAAA8AAAAAAAAAAAAAAAAAmAIAAGRy&#10;cy9kb3ducmV2LnhtbFBLBQYAAAAABAAEAPUAAACMAwAAAAA=&#10;" fillcolor="#3b2478" stroked="f"/>
                  <v:rect id="Rectangle 1334" o:spid="_x0000_s2372" style="position:absolute;left:1888;top:66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uXsgA&#10;AADdAAAADwAAAGRycy9kb3ducmV2LnhtbESPzWrDMBCE74W+g9hCLyWR6pT8uFFCaAj00EucEMht&#10;sbaWqbUyluI4ffqqUOhxmJlvmOV6cI3oqQu1Zw3PYwWCuPSm5krD8bAbzUGEiGyw8UwabhRgvbq/&#10;W2Ju/JX31BexEgnCIUcNNsY2lzKUlhyGsW+Jk/fpO4cxya6SpsNrgrtGZkpNpcOa04LFlt4slV/F&#10;xWm4fFO8bW1b7Prs/BTUJlMf55PWjw/D5hVEpCH+h//a70bD5GUxg9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Uu5eyAAAAN0AAAAPAAAAAAAAAAAAAAAAAJgCAABk&#10;cnMvZG93bnJldi54bWxQSwUGAAAAAAQABAD1AAAAjQMAAAAA&#10;" fillcolor="#3b2478" stroked="f"/>
                  <v:rect id="Rectangle 1335" o:spid="_x0000_s2373" style="position:absolute;left:1888;top:70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6LMMA&#10;AADdAAAADwAAAGRycy9kb3ducmV2LnhtbERPz2vCMBS+D/Y/hDfYZWiyOmRWo4gieNhlVQbeHs2z&#10;KWteShNr3V+/HASPH9/vxWpwjeipC7VnDe9jBYK49KbmSsPxsBt9gggR2WDjmTTcKMBq+fy0wNz4&#10;K39TX8RKpBAOOWqwMba5lKG05DCMfUucuLPvHMYEu0qaDq8p3DUyU2oqHdacGiy2tLFU/hYXp+Hy&#10;R/G2tW2x67PTW1DrTH2dfrR+fRnWcxCRhvgQ3917o2HyMUt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16LMMAAADdAAAADwAAAAAAAAAAAAAAAACYAgAAZHJzL2Rv&#10;d25yZXYueG1sUEsFBgAAAAAEAAQA9QAAAIgDAAAAAA==&#10;" fillcolor="#3b2478" stroked="f"/>
                  <v:rect id="Rectangle 1336" o:spid="_x0000_s2374" style="position:absolute;left:1888;top: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ft8cA&#10;AADdAAAADwAAAGRycy9kb3ducmV2LnhtbESPQWsCMRSE74X+h/AEL0WTbkvRrVFEEXrw0m0peHts&#10;XjeLm5dlE9fVX28KBY/DzHzDLFaDa0RPXag9a3ieKhDEpTc1Vxq+v3aTGYgQkQ02nknDhQKslo8P&#10;C8yNP/Mn9UWsRIJwyFGDjbHNpQylJYdh6lvi5P36zmFMsquk6fCc4K6RmVJv0mHNacFiSxtL5bE4&#10;OQ2nK8XL1rbFrs8OT0GtM7U//Gg9Hg3rdxCRhngP/7c/jIaX1/kc/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37fHAAAA3QAAAA8AAAAAAAAAAAAAAAAAmAIAAGRy&#10;cy9kb3ducmV2LnhtbFBLBQYAAAAABAAEAPUAAACMAwAAAAA=&#10;" fillcolor="#3b2478" stroked="f"/>
                  <v:rect id="Rectangle 1337" o:spid="_x0000_s2375" style="position:absolute;left:1888;top:825;width:1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sMMMA&#10;AADdAAAADwAAAGRycy9kb3ducmV2LnhtbERPz2vCMBS+D/Y/hDfwMmayimNUo8iG4MGLVQbeHs2z&#10;KWteShNr9a83B8Hjx/d7vhxcI3rqQu1Zw+dYgSAuvam50nDYrz++QYSIbLDxTBquFGC5eH2ZY278&#10;hXfUF7ESKYRDjhpsjG0uZSgtOQxj3xIn7uQ7hzHBrpKmw0sKd43MlPqSDmtODRZb+rFU/hdnp+F8&#10;o3j9tW2x7rPje1CrTG2Pf1qP3obVDESkIT7FD/fGaJhMVdqf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sMMMAAADdAAAADwAAAAAAAAAAAAAAAACYAgAAZHJzL2Rv&#10;d25yZXYueG1sUEsFBgAAAAAEAAQA9QAAAIgDAAAAAA==&#10;" fillcolor="#3b2478" stroked="f"/>
                  <v:rect id="Rectangle 1338" o:spid="_x0000_s2376" style="position:absolute;left:1888;top:91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Jq8YA&#10;AADdAAAADwAAAGRycy9kb3ducmV2LnhtbESPQWsCMRSE7wX/Q3hCL6UmbqmUrVHEInjw4rYI3h6b&#10;183i5mXZxHX115uC0OMwM98w8+XgGtFTF2rPGqYTBYK49KbmSsPP9+b1A0SIyAYbz6ThSgGWi9HT&#10;HHPjL7ynvoiVSBAOOWqwMba5lKG05DBMfEucvF/fOYxJdpU0HV4S3DUyU2omHdacFiy2tLZUnoqz&#10;03C+Ubx+2bbY9NnxJahVpnbHg9bP42H1CSLSEP/Dj/bWaHh7V1P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xJq8YAAADdAAAADwAAAAAAAAAAAAAAAACYAgAAZHJz&#10;L2Rvd25yZXYueG1sUEsFBgAAAAAEAAQA9QAAAIsDAAAAAA==&#10;" fillcolor="#3b2478" stroked="f"/>
                  <v:rect id="Rectangle 1339" o:spid="_x0000_s2377" style="position:absolute;left:1888;top:94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7X3MYA&#10;AADdAAAADwAAAGRycy9kb3ducmV2LnhtbESPQWsCMRSE7wX/Q3iCl1ITt1RkaxRRBA+9dBXB22Pz&#10;ulm6eVk2cV399U2h0OMwM98wy/XgGtFTF2rPGmZTBYK49KbmSsPpuH9ZgAgR2WDjmTTcKcB6NXpa&#10;Ym78jT+pL2IlEoRDjhpsjG0uZSgtOQxT3xIn78t3DmOSXSVNh7cEd43MlJpLhzWnBYstbS2V38XV&#10;abg+KN53ti32fXZ5DmqTqY/LWevJeNi8g4g0xP/wX/tgNLy+qQ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7X3MYAAADdAAAADwAAAAAAAAAAAAAAAACYAgAAZHJz&#10;L2Rvd25yZXYueG1sUEsFBgAAAAAEAAQA9QAAAIsDAAAAAA==&#10;" fillcolor="#3b2478" stroked="f"/>
                  <v:rect id="Rectangle 1340" o:spid="_x0000_s2378" style="position:absolute;left:1888;top:103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R8YA&#10;AADdAAAADwAAAGRycy9kb3ducmV2LnhtbESPQWsCMRSE7wX/Q3iCl1ITVyplaxRRBA9eui2Ct8fm&#10;dbO4eVk2cV376xuh0OMwM98wy/XgGtFTF2rPGmZTBYK49KbmSsPX5/7lDUSIyAYbz6ThTgHWq9HT&#10;EnPjb/xBfRErkSAcctRgY2xzKUNpyWGY+pY4ed++cxiT7CppOrwluGtkptRCOqw5LVhsaWupvBRX&#10;p+H6Q/G+s22x77Pzc1CbTB3PJ60n42HzDiLSEP/Df+2D0TB/VXN4vE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yR8YAAADdAAAADwAAAAAAAAAAAAAAAACYAgAAZHJz&#10;L2Rvd25yZXYueG1sUEsFBgAAAAAEAAQA9QAAAIsDAAAAAA==&#10;" fillcolor="#3b2478" stroked="f"/>
                  <v:rect id="Rectangle 1341" o:spid="_x0000_s2379" style="position:absolute;left:1888;top:107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qM8YA&#10;AADdAAAADwAAAGRycy9kb3ducmV2LnhtbESPQWsCMRSE7wX/Q3iCl1IT17aUrVFEETz00m0peHts&#10;XjeLm5dlE9fVX98IQo/DzHzDLFaDa0RPXag9a5hNFQji0puaKw3fX7unNxAhIhtsPJOGCwVYLUcP&#10;C8yNP/Mn9UWsRIJwyFGDjbHNpQylJYdh6lvi5P36zmFMsquk6fCc4K6RmVKv0mHNacFiSxtL5bE4&#10;OQ2nK8XL1rbFrs8Oj0GtM/Vx+NF6Mh7W7yAiDfE/fG/vjYb5i3qG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vqM8YAAADdAAAADwAAAAAAAAAAAAAAAACYAgAAZHJz&#10;L2Rvd25yZXYueG1sUEsFBgAAAAAEAAQA9QAAAIsDAAAAAA==&#10;" fillcolor="#3b2478" stroked="f"/>
                  <v:rect id="Rectangle 1342" o:spid="_x0000_s2380" style="position:absolute;left:1888;top:115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PqMYA&#10;AADdAAAADwAAAGRycy9kb3ducmV2LnhtbESPQWsCMRSE7wX/Q3iCl1ITtyhlaxRRBA+9uC2Ct8fm&#10;dbO4eVk2cV376xuh0OMwM98wy/XgGtFTF2rPGmZTBYK49KbmSsPX5/7lDUSIyAYbz6ThTgHWq9HT&#10;EnPjb3ykvoiVSBAOOWqwMba5lKG05DBMfUucvG/fOYxJdpU0Hd4S3DUyU2ohHdacFiy2tLVUXoqr&#10;03D9oXjf2bbY99n5OahNpj7OJ60n42HzDiLSEP/Df+2D0fA6V3N4vE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dPqMYAAADdAAAADwAAAAAAAAAAAAAAAACYAgAAZHJz&#10;L2Rvd25yZXYueG1sUEsFBgAAAAAEAAQA9QAAAIsDAAAAAA==&#10;" fillcolor="#3b2478" stroked="f"/>
                  <v:rect id="Rectangle 1343" o:spid="_x0000_s2381" style="position:absolute;left:1888;top:119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R38YA&#10;AADdAAAADwAAAGRycy9kb3ducmV2LnhtbESPQWsCMRSE74X+h/AKXoombqmU1SiiCB566SoFb4/N&#10;c7O4eVk2cV399U2h0OMwM98wi9XgGtFTF2rPGqYTBYK49KbmSsPxsBt/gAgR2WDjmTTcKcBq+fy0&#10;wNz4G39RX8RKJAiHHDXYGNtcylBachgmviVO3tl3DmOSXSVNh7cEd43MlJpJhzWnBYstbSyVl+Lq&#10;NFwfFO9b2xa7Pju9BrXO1OfpW+vRy7Ceg4g0xP/wX3tvNLy9qxn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XR38YAAADdAAAADwAAAAAAAAAAAAAAAACYAgAAZHJz&#10;L2Rvd25yZXYueG1sUEsFBgAAAAAEAAQA9QAAAIsDAAAAAA==&#10;" fillcolor="#3b2478" stroked="f"/>
                  <v:rect id="Rectangle 1344" o:spid="_x0000_s2382" style="position:absolute;left:1888;top:127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0RMcA&#10;AADdAAAADwAAAGRycy9kb3ducmV2LnhtbESPT2sCMRTE7wW/Q3iCl1ITV/qHrVFEETz00m0peHts&#10;XjeLm5dlE9fVT98IQo/DzPyGWawG14ieulB71jCbKhDEpTc1Vxq+v3ZPbyBCRDbYeCYNFwqwWo4e&#10;Fpgbf+ZP6otYiQThkKMGG2ObSxlKSw7D1LfEyfv1ncOYZFdJ0+E5wV0jM6VepMOa04LFljaWymNx&#10;chpOV4qXrW2LXZ8dHoNaZ+rj8KP1ZDys30FEGuJ/+N7eGw3zZ/UK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5dETHAAAA3QAAAA8AAAAAAAAAAAAAAAAAmAIAAGRy&#10;cy9kb3ducmV2LnhtbFBLBQYAAAAABAAEAPUAAACMAwAAAAA=&#10;" fillcolor="#3b2478" stroked="f"/>
                  <v:rect id="Rectangle 1345" o:spid="_x0000_s2383" style="position:absolute;left:1888;top:131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gNsMA&#10;AADdAAAADwAAAGRycy9kb3ducmV2LnhtbERPz2vCMBS+D/Y/hDfwMmayimNUo8iG4MGLVQbeHs2z&#10;KWteShNr9a83B8Hjx/d7vhxcI3rqQu1Zw+dYgSAuvam50nDYrz++QYSIbLDxTBquFGC5eH2ZY278&#10;hXfUF7ESKYRDjhpsjG0uZSgtOQxj3xIn7uQ7hzHBrpKmw0sKd43MlPqSDmtODRZb+rFU/hdnp+F8&#10;o3j9tW2x7rPje1CrTG2Pf1qP3obVDESkIT7FD/fGaJhMVZqb3qQn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bgNsMAAADdAAAADwAAAAAAAAAAAAAAAACYAgAAZHJzL2Rv&#10;d25yZXYueG1sUEsFBgAAAAAEAAQA9QAAAIgDAAAAAA==&#10;" fillcolor="#3b2478" stroked="f"/>
                  <v:rect id="Rectangle 1346" o:spid="_x0000_s2384" style="position:absolute;left:1888;top:139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FrcYA&#10;AADdAAAADwAAAGRycy9kb3ducmV2LnhtbESPQWsCMRSE7wX/Q3iCl1ITV1rarVFEETz00m0peHts&#10;XjeLm5dlE9fVX98IQo/DzHzDLFaDa0RPXag9a5hNFQji0puaKw3fX7unVxAhIhtsPJOGCwVYLUcP&#10;C8yNP/Mn9UWsRIJwyFGDjbHNpQylJYdh6lvi5P36zmFMsquk6fCc4K6RmVIv0mHNacFiSxtL5bE4&#10;OQ2nK8XL1rbFrs8Oj0GtM/Vx+NF6Mh7W7yAiDfE/fG/vjYb5s3qD25v0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pFrcYAAADdAAAADwAAAAAAAAAAAAAAAACYAgAAZHJz&#10;L2Rvd25yZXYueG1sUEsFBgAAAAAEAAQA9QAAAIsDAAAAAA==&#10;" fillcolor="#3b2478" stroked="f"/>
                  <v:rect id="Rectangle 1347" o:spid="_x0000_s2385" style="position:absolute;left:1888;top:143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67cQA&#10;AADdAAAADwAAAGRycy9kb3ducmV2LnhtbERPz2vCMBS+D/wfwhO8jJlY2RhdUxFF8OBldQy8PZq3&#10;pqx5KU2sdX/9chjs+PH9LjaT68RIQ2g9a1gtFQji2puWGw0f58PTK4gQkQ12nknDnQJsytlDgbnx&#10;N36nsYqNSCEcctRgY+xzKUNtyWFY+p44cV9+cBgTHBppBrylcNfJTKkX6bDl1GCxp52l+ru6Og3X&#10;H4r3ve2rw5hdHoPaZup0+dR6MZ+2byAiTfFf/Oc+Gg3r51Xan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eu3EAAAA3QAAAA8AAAAAAAAAAAAAAAAAmAIAAGRycy9k&#10;b3ducmV2LnhtbFBLBQYAAAAABAAEAPUAAACJAwAAAAA=&#10;" fillcolor="#3b2478" stroked="f"/>
                  <v:rect id="Rectangle 1348" o:spid="_x0000_s2386" style="position:absolute;left:1888;top:151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fdsYA&#10;AADdAAAADwAAAGRycy9kb3ducmV2LnhtbESPQWvCQBSE7wX/w/IKvZS6m5RKia4iFsFDL40ieHtk&#10;n9nQ7NuQXWP013cLhR6HmfmGWaxG14qB+tB41pBNFQjiypuGaw2H/fblHUSIyAZbz6ThRgFWy8nD&#10;Agvjr/xFQxlrkSAcCtRgY+wKKUNlyWGY+o44eWffO4xJ9rU0PV4T3LUyV2omHTacFix2tLFUfZcX&#10;p+Fyp3j7sF25HfLTc1DrXH2ejlo/PY7rOYhIY/wP/7V3RsPrW5bB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XfdsYAAADdAAAADwAAAAAAAAAAAAAAAACYAgAAZHJz&#10;L2Rvd25yZXYueG1sUEsFBgAAAAAEAAQA9QAAAIsDAAAAAA==&#10;" fillcolor="#3b2478" stroked="f"/>
                  <v:rect id="Rectangle 1349" o:spid="_x0000_s2387" style="position:absolute;left:1888;top:155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BAcYA&#10;AADdAAAADwAAAGRycy9kb3ducmV2LnhtbESPQWsCMRSE7wX/Q3hCL6UmbqmUrVHEInjw4rYI3h6b&#10;183i5mXZxHX115uC0OMwM98w8+XgGtFTF2rPGqYTBYK49KbmSsPP9+b1A0SIyAYbz6ThSgGWi9HT&#10;HHPjL7ynvoiVSBAOOWqwMba5lKG05DBMfEucvF/fOYxJdpU0HV4S3DUyU2omHdacFiy2tLZUnoqz&#10;03C+Ubx+2bbY9NnxJahVpnbHg9bP42H1CSLSEP/Dj/bWaHh7n2b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dBAcYAAADdAAAADwAAAAAAAAAAAAAAAACYAgAAZHJz&#10;L2Rvd25yZXYueG1sUEsFBgAAAAAEAAQA9QAAAIsDAAAAAA==&#10;" fillcolor="#3b2478" stroked="f"/>
                  <v:rect id="Rectangle 1350" o:spid="_x0000_s2388" style="position:absolute;left:1888;top:1649;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kmsYA&#10;AADdAAAADwAAAGRycy9kb3ducmV2LnhtbESPQWsCMRSE74X+h/AKXoomrrSU1SjSInjoxbUUvD02&#10;z83i5mXZxHX115uC0OMwM98wi9XgGtFTF2rPGqYTBYK49KbmSsPPfjP+ABEissHGM2m4UoDV8vlp&#10;gbnxF95RX8RKJAiHHDXYGNtcylBachgmviVO3tF3DmOSXSVNh5cEd43MlHqXDmtOCxZb+rRUnoqz&#10;03C+Ubx+2bbY9NnhNah1pr4Pv1qPXob1HESkIf6HH+2t0TB7m87g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vkmsYAAADdAAAADwAAAAAAAAAAAAAAAACYAgAAZHJz&#10;L2Rvd25yZXYueG1sUEsFBgAAAAAEAAQA9QAAAIsDAAAAAA==&#10;" fillcolor="#3b2478" stroked="f"/>
                  <v:rect id="Rectangle 1351" o:spid="_x0000_s2389" style="position:absolute;left:1888;top:16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87scA&#10;AADdAAAADwAAAGRycy9kb3ducmV2LnhtbESPQWsCMRSE74X+h/AKvRRNXFuR1SjSInjopdtS8PbY&#10;PDeLm5dlE9e1v74RBI/DzHzDLNeDa0RPXag9a5iMFQji0puaKw0/39vRHESIyAYbz6ThQgHWq8eH&#10;JebGn/mL+iJWIkE45KjBxtjmUobSksMw9i1x8g6+cxiT7CppOjwnuGtkptRMOqw5LVhs6d1SeSxO&#10;TsPpj+Llw7bFts/2L0FtMvW5/9X6+WnYLEBEGuI9fGvvjIbp2+QV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yfO7HAAAA3QAAAA8AAAAAAAAAAAAAAAAAmAIAAGRy&#10;cy9kb3ducmV2LnhtbFBLBQYAAAAABAAEAPUAAACMAwAAAAA=&#10;" fillcolor="#3b2478" stroked="f"/>
                  <v:rect id="Rectangle 1352" o:spid="_x0000_s2390" style="position:absolute;left:1888;top:17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ZdcYA&#10;AADdAAAADwAAAGRycy9kb3ducmV2LnhtbESPQWsCMRSE74X+h/AKXoomrljKahRpETx46VoK3h6b&#10;52Zx87Js4rr6602h0OMwM98wy/XgGtFTF2rPGqYTBYK49KbmSsP3YTt+BxEissHGM2m4UYD16vlp&#10;ibnxV/6ivoiVSBAOOWqwMba5lKG05DBMfEucvJPvHMYku0qaDq8J7hqZKfUmHdacFiy29GGpPBcX&#10;p+Fyp3j7tG2x7bPja1CbTO2PP1qPXobNAkSkIf6H/9o7o2E2n87h901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7ZdcYAAADdAAAADwAAAAAAAAAAAAAAAACYAgAAZHJz&#10;L2Rvd25yZXYueG1sUEsFBgAAAAAEAAQA9QAAAIsDAAAAAA==&#10;" fillcolor="#3b2478" stroked="f"/>
                  <v:rect id="Rectangle 1353" o:spid="_x0000_s2391" style="position:absolute;left:1888;top:181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HAsYA&#10;AADdAAAADwAAAGRycy9kb3ducmV2LnhtbESPQWsCMRSE74X+h/CEXoombqnIahRpEXrw4loK3h6b&#10;52Zx87Js4rr215uC0OMwM98wy/XgGtFTF2rPGqYTBYK49KbmSsP3YTuegwgR2WDjmTTcKMB69fy0&#10;xNz4K++pL2IlEoRDjhpsjG0uZSgtOQwT3xIn7+Q7hzHJrpKmw2uCu0ZmSs2kw5rTgsWWPiyV5+Li&#10;NFx+Kd4+bVts++z4GtQmU7vjj9Yvo2GzABFpiP/hR/vLaHh7n87g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xHAsYAAADdAAAADwAAAAAAAAAAAAAAAACYAgAAZHJz&#10;L2Rvd25yZXYueG1sUEsFBgAAAAAEAAQA9QAAAIsDAAAAAA==&#10;" fillcolor="#3b2478" stroked="f"/>
                  <v:rect id="Rectangle 1354" o:spid="_x0000_s2392" style="position:absolute;left:1888;top:188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imccA&#10;AADdAAAADwAAAGRycy9kb3ducmV2LnhtbESPQWsCMRSE74X+h/AKvRRNXGmV1SjSInjopdtS8PbY&#10;PDeLm5dlE9e1v74RBI/DzHzDLNeDa0RPXag9a5iMFQji0puaKw0/39vRHESIyAYbz6ThQgHWq8eH&#10;JebGn/mL+iJWIkE45KjBxtjmUobSksMw9i1x8g6+cxiT7CppOjwnuGtkptSbdFhzWrDY0rul8lic&#10;nIbTH8XLh22LbZ/tX4LaZOpz/6v189OwWYCINMR7+NbeGQ3T18kM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g4pnHAAAA3QAAAA8AAAAAAAAAAAAAAAAAmAIAAGRy&#10;cy9kb3ducmV2LnhtbFBLBQYAAAAABAAEAPUAAACMAwAAAAA=&#10;" fillcolor="#3b2478" stroked="f"/>
                  <v:rect id="Rectangle 1355" o:spid="_x0000_s2393" style="position:absolute;left:1888;top:193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268QA&#10;AADdAAAADwAAAGRycy9kb3ducmV2LnhtbERPz2vCMBS+D/wfwhO8jJlY2RhdUxFF8OBldQy8PZq3&#10;pqx5KU2sdX/9chjs+PH9LjaT68RIQ2g9a1gtFQji2puWGw0f58PTK4gQkQ12nknDnQJsytlDgbnx&#10;N36nsYqNSCEcctRgY+xzKUNtyWFY+p44cV9+cBgTHBppBrylcNfJTKkX6bDl1GCxp52l+ru6Og3X&#10;H4r3ve2rw5hdHoPaZup0+dR6MZ+2byAiTfFf/Oc+Gg3r51Wam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uvEAAAA3QAAAA8AAAAAAAAAAAAAAAAAmAIAAGRycy9k&#10;b3ducmV2LnhtbFBLBQYAAAAABAAEAPUAAACJAwAAAAA=&#10;" fillcolor="#3b2478" stroked="f"/>
                  <v:rect id="Rectangle 1356" o:spid="_x0000_s2394" style="position:absolute;left:1888;top:200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TcMcA&#10;AADdAAAADwAAAGRycy9kb3ducmV2LnhtbESPQWsCMRSE74X+h/AKvRRNXGnR1SjSInjopdtS8PbY&#10;PDeLm5dlE9e1v74RBI/DzHzDLNeDa0RPXag9a5iMFQji0puaKw0/39vRDESIyAYbz6ThQgHWq8eH&#10;JebGn/mL+iJWIkE45KjBxtjmUobSksMw9i1x8g6+cxiT7CppOjwnuGtkptSbdFhzWrDY0rul8lic&#10;nIbTH8XLh22LbZ/tX4LaZOpz/6v189OwWYCINMR7+NbeGQ3T18kc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z03DHAAAA3QAAAA8AAAAAAAAAAAAAAAAAmAIAAGRy&#10;cy9kb3ducmV2LnhtbFBLBQYAAAAABAAEAPUAAACMAwAAAAA=&#10;" fillcolor="#3b2478" stroked="f"/>
                  <v:rect id="Rectangle 1357" o:spid="_x0000_s2395" style="position:absolute;left:1888;top:205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wUMMA&#10;AADdAAAADwAAAGRycy9kb3ducmV2LnhtbERPz2vCMBS+D/Y/hDfwMmayimNUo8iG4MGLVQbeHs2z&#10;KWteShNr9a83B8Hjx/d7vhxcI3rqQu1Zw+dYgSAuvam50nDYrz++QYSIbLDxTBquFGC5eH2ZY278&#10;hXfUF7ESKYRDjhpsjG0uZSgtOQxj3xIn7uQ7hzHBrpKmw0sKd43MlPqSDmtODRZb+rFU/hdnp+F8&#10;o3j9tW2x7rPje1CrTG2Pf1qP3obVDESkIT7FD/fGaJhMs7Q/vU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WwUMMAAADdAAAADwAAAAAAAAAAAAAAAACYAgAAZHJzL2Rv&#10;d25yZXYueG1sUEsFBgAAAAAEAAQA9QAAAIgDAAAAAA==&#10;" fillcolor="#3b2478" stroked="f"/>
                  <v:rect id="Rectangle 1358" o:spid="_x0000_s2396" style="position:absolute;left:1888;top:212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kVy8YA&#10;AADdAAAADwAAAGRycy9kb3ducmV2LnhtbESPQWsCMRSE7wX/Q3hCL6UmbqmUrVHEInjw4rYI3h6b&#10;183i5mXZxHX115uC0OMwM98w8+XgGtFTF2rPGqYTBYK49KbmSsPP9+b1A0SIyAYbz6ThSgGWi9HT&#10;HHPjL7ynvoiVSBAOOWqwMba5lKG05DBMfEucvF/fOYxJdpU0HV4S3DUyU2omHdacFiy2tLZUnoqz&#10;03C+Ubx+2bbY9NnxJahVpnbHg9bP42H1CSLSEP/Dj/bWaHh7z6bw9yY9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kVy8YAAADdAAAADwAAAAAAAAAAAAAAAACYAgAAZHJz&#10;L2Rvd25yZXYueG1sUEsFBgAAAAAEAAQA9QAAAIsDAAAAAA==&#10;" fillcolor="#3b2478" stroked="f"/>
                  <v:rect id="Rectangle 1359" o:spid="_x0000_s2397" style="position:absolute;left:1888;top:217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LvMYA&#10;AADdAAAADwAAAGRycy9kb3ducmV2LnhtbESPQUsDMRSE74L/ITzBi7SJkYpsm5aiFDx4cSvC3h6b&#10;183SzcuySbdbf70RhB6HmfmGWW0m34mRhtgGNvA4VyCI62Bbbgx87XezFxAxIVvsApOBC0XYrG9v&#10;VljYcOZPGsvUiAzhWKABl1JfSBlrRx7jPPTE2TuEwWPKcmikHfCc4b6TWqln6bHlvOCwp1dH9bE8&#10;eQOnH0qXN9eXu1FXD1Fttfqovo25v5u2SxCJpnQN/7ffrYGnhdbw9y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uLvMYAAADdAAAADwAAAAAAAAAAAAAAAACYAgAAZHJz&#10;L2Rvd25yZXYueG1sUEsFBgAAAAAEAAQA9QAAAIsDAAAAAA==&#10;" fillcolor="#3b2478" stroked="f"/>
                  <v:rect id="Rectangle 1360" o:spid="_x0000_s2398" style="position:absolute;left:1888;top:226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uJ8YA&#10;AADdAAAADwAAAGRycy9kb3ducmV2LnhtbESPQWsCMRSE7wX/Q3iCl1ITVyplaxRRBA9eui2Ct8fm&#10;dbO4eVk2cV376xuh0OMwM98wy/XgGtFTF2rPGmZTBYK49KbmSsPX5/7lDUSIyAYbz6ThTgHWq9HT&#10;EnPjb/xBfRErkSAcctRgY2xzKUNpyWGY+pY4ed++cxiT7CppOrwluGtkptRCOqw5LVhsaWupvBRX&#10;p+H6Q/G+s22x77Pzc1CbTB3PJ60n42HzDiLSEP/Df+2D0TB/zebweJ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cuJ8YAAADdAAAADwAAAAAAAAAAAAAAAACYAgAAZHJz&#10;L2Rvd25yZXYueG1sUEsFBgAAAAAEAAQA9QAAAIsDAAAAAA==&#10;" fillcolor="#3b2478" stroked="f"/>
                  <v:rect id="Rectangle 1361" o:spid="_x0000_s2399" style="position:absolute;left:1888;top:22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62U8cA&#10;AADdAAAADwAAAGRycy9kb3ducmV2LnhtbESPQWsCMRSE7wX/Q3iCl1IT17aUrVFEETz00m0peHts&#10;XjeLm5dlE9fVX98IQo/DzHzDLFaDa0RPXag9a5hNFQji0puaKw3fX7unNxAhIhtsPJOGCwVYLUcP&#10;C8yNP/Mn9UWsRIJwyFGDjbHNpQylJYdh6lvi5P36zmFMsquk6fCc4K6RmVKv0mHNacFiSxtL5bE4&#10;OQ2nK8XL1rbFrs8Oj0GtM/Vx+NF6Mh7W7yAiDfE/fG/vjYb5S/YM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tlPHAAAA3QAAAA8AAAAAAAAAAAAAAAAAmAIAAGRy&#10;cy9kb3ducmV2LnhtbFBLBQYAAAAABAAEAPUAAACMAwAAAAA=&#10;" fillcolor="#3b2478" stroked="f"/>
                  <v:shape id="Freeform 1362" o:spid="_x0000_s2400" style="position:absolute;left:3252;top:285;width:1019;height:1829;visibility:visible;mso-wrap-style:square;v-text-anchor:top" coordsize="6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KGMQA&#10;AADdAAAADwAAAGRycy9kb3ducmV2LnhtbESPQWvCQBSE7wX/w/KE3uomirWmriKCUEQoJtLzI/tM&#10;UrNvw+6q8d+7hYLHYWa+YRar3rTiSs43lhWkowQEcWl1w5WCY7F9+wDhA7LG1jIpuJOH1XLwssBM&#10;2xsf6JqHSkQI+wwV1CF0mZS+rMmgH9mOOHon6wyGKF0ltcNbhJtWjpPkXRpsOC7U2NGmpvKcX0yk&#10;6Pn++4cmqZn99mV7SM87LBKlXof9+hNEoD48w//tL61gMh1P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xChjEAAAA3QAAAA8AAAAAAAAAAAAAAAAAmAIAAGRycy9k&#10;b3ducmV2LnhtbFBLBQYAAAAABAAEAPUAAACJAwAAAAA=&#10;" path="m3,121r1,1l5,121r,-1l5,119r1,-1l6,116r1,-2l8,111r,-1l9,109r,-1l10,107r,-1l11,105r,-1l11,105r1,l13,104r1,l15,104r1,-1l15,103r2,l19,103r1,l21,102r1,l23,102r,-1l24,100r,-1l23,99r,-1l22,97,20,95r,-1l19,94r,-1l18,93r1,l18,92r,-1l17,91r1,l18,90r-1,l18,91r,-1l19,90,18,89r1,1l19,89r1,l20,88r1,l22,88r1,-1l25,87r2,-1l30,85r3,-1l35,83r2,l38,82r2,-1l42,81r3,-2l49,77r3,-1l54,75r1,-1l57,73r1,l60,72r1,-1l62,71r,-1l63,70r,-1l64,69r1,-1l66,67r1,-1l67,65r,-1l68,63r,-2l68,60,67,59r,-1l66,57,65,55,64,54,63,53r-1,l61,52,60,51r-1,l58,51,55,50,53,49,51,48r-3,l46,47r-2,l42,46r-2,l39,46r-2,l36,46,35,45r-2,l32,45r-1,l30,45,29,44r-1,l26,44r-2,l22,43r-2,l18,43,15,42r-2,l11,42,9,41r-2,l5,40r-1,l3,40,2,39r,1l2,39r-1,l1,38r,-1l1,38,2,37r,-1l3,36r,-1l4,35,5,34,7,33,8,32r2,-1l12,30r1,-1l15,28r1,-1l17,27r,-1l18,26r,-1l18,24r,-1l18,22r-1,l17,21r-1,l16,20r-1,l14,19r-1,l11,17r-2,l8,16r,1l8,16,7,15,6,14r,1l6,14r-1,l5,13r,-1l4,11r,-1l4,8,4,6,4,5,4,3,4,2,4,1,4,,3,r,1l3,2r,1l3,5r,1l3,8r,2l3,11r,1l4,12r,1l5,14r,1l6,16r1,l8,17r1,1l10,18r2,2l13,20r1,1l15,21r1,l15,21r1,1l17,23r,-1l16,22r1,1l17,24r1,l17,24r,1l18,25r-1,l16,26r-1,l14,27r-1,1l13,29r,-1l11,29r-1,1l8,31,6,32,5,33,3,34r,1l2,35r,1l1,36,,37r,1l,39r1,l1,40r1,l3,41r1,l5,41r2,1l9,42r2,1l13,43r2,1l18,44r2,l22,45r2,l26,45r2,l29,46r,-1l29,46r1,l30,45r,1l31,46r1,l33,46r2,1l36,47r1,l39,47r1,l42,47r2,1l44,47r,1l46,48r2,1l50,49r3,1l55,51r2,1l58,52r1,1l60,53r1,l62,54r,-1l62,54r1,l64,55r1,1l65,57r1,l65,57r1,1l66,59r,2l67,60r-1,l67,61r-1,1l66,64r1,l66,63r,1l66,65r-1,1l66,66r-1,l64,67r-1,1l62,69r-1,1l60,70r-1,1l58,71r-2,1l55,73r-2,1l52,75r-4,1l45,78r-4,2l39,80r-1,1l36,82r-1,l32,83r-3,1l27,85r-3,1l23,86r-1,1l21,87r-1,l19,88r-1,l18,89r-1,1l17,91r,1l17,93r1,l18,94r1,1l20,96r1,1l22,98r,1l22,98r,1l23,100r-1,1l23,101r-1,l21,101r-1,1l19,102r-2,l15,102r-1,1l13,103r-1,l11,104r-1,1l9,105r,1l9,107r-1,l8,109r-1,1l7,111r-1,2l5,116r,1l4,118r,1l4,120r,1l3,121xe" fillcolor="#e54200" stroked="f">
                    <v:path arrowok="t" o:connecttype="custom" o:connectlocs="1349,26071;2248,23822;3147,23372;4496,23147;5395,22473;4945,21798;4046,20674;4271,20224;4720,19774;8302,18650;12348,16626;14146,15502;15045,14602;15045,13043;13697,11694;10774,10794;8077,10344;6743,10119;4046,9670;1124,8995;450,8770;225,8545;450,8320;1573,7421;3821,6072;4046,5397;3596,4498;1798,3598;1124,2699;899,675;674,450;899,2699;1798,3823;3372,4722;3821,5397;3821,5622;2922,6297;674,7871;0,8545;225,8995;1573,9445;4945,10119;6743,10119;8302,10569;10774,11019;13697,11918;14820,12818;14820,13927;14596,14827;13697,15726;11674,16851;7193,18650;4271,19774;3821,20224;4271,21348;5170,22473;5170,22698;4496,22922;2697,23147;1798,24047;899,26745" o:connectangles="0,0,0,0,0,0,0,0,0,0,0,0,0,0,0,0,0,0,0,0,0,0,0,0,0,0,0,0,0,0,0,0,0,0,0,0,0,0,0,0,0,0,0,0,0,0,0,0,0,0,0,0,0,0,0,0,0,0,0,0,0"/>
                  </v:shape>
                  <v:shape id="Freeform 1363" o:spid="_x0000_s2401" style="position:absolute;left:1978;top:120;width:150;height:45;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8tz8YA&#10;AADdAAAADwAAAGRycy9kb3ducmV2LnhtbESPT2vCQBTE74V+h+UVvBTdGGmU6CqxIHgpxT8Hj4/s&#10;MxuafZtmtxq/fVcQPA4z8xtmseptIy7U+dqxgvEoAUFcOl1zpeB42AxnIHxA1tg4JgU38rBavr4s&#10;MNfuyju67EMlIoR9jgpMCG0upS8NWfQj1xJH7+w6iyHKrpK6w2uE20amSZJJizXHBYMtfRoqf/Z/&#10;VsG02Lx//ZptcU5PN7RJu3bfmVFq8NYXcxCB+vAMP9pbrWDykWZ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8tz8YAAADdAAAADwAAAAAAAAAAAAAAAACYAgAAZHJz&#10;L2Rvd25yZXYueG1sUEsFBgAAAAAEAAQA9QAAAIsDAAAAAA==&#10;" path="m,3l10,2,10,,,,,3xe" fillcolor="#e54200" stroked="f">
                    <v:path arrowok="t" o:connecttype="custom" o:connectlocs="0,675;2250,450;2250,0;0,0;0,675" o:connectangles="0,0,0,0,0"/>
                  </v:shape>
                  <v:line id="Line 1364" o:spid="_x0000_s2402" style="position:absolute;flip:x;visibility:visible;mso-wrap-style:square" from="2038,135" to="21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3posYAAADdAAAADwAAAGRycy9kb3ducmV2LnhtbESPzWrDMBCE74W8g9hAb42clDbBsRxC&#10;oHVLDyE/hxwXaWObWCtjqbbz9lWh0OMwM98w2Wa0jeip87VjBfNZAoJYO1NzqeB8entagfAB2WDj&#10;mBTcycMmnzxkmBo38IH6YyhFhLBPUUEVQptK6XVFFv3MtcTRu7rOYoiyK6XpcIhw28hFkrxKizXH&#10;hQpb2lWkb8dvq8AMxV23oXRfet8Xu+LTytvlXanH6bhdgwg0hv/wX/vDKHh+WSz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96aLGAAAA3QAAAA8AAAAAAAAA&#10;AAAAAAAAoQIAAGRycy9kb3ducmV2LnhtbFBLBQYAAAAABAAEAPkAAACUAwAAAAA=&#10;" strokecolor="#24282b" strokeweight="0"/>
                  <v:rect id="Rectangle 1365" o:spid="_x0000_s2403" style="position:absolute;left:1918;top:7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SSsQA&#10;AADdAAAADwAAAGRycy9kb3ducmV2LnhtbERPz2vCMBS+D/wfwhN2GZpWmYzOKFKQ9SJsVYbeHs1b&#10;W2xeuiSr3X+/HAYeP77f6+1oOjGQ861lBek8AUFcWd1yreB03M9eQPiArLGzTAp+ycN2M3lYY6bt&#10;jT9oKEMtYgj7DBU0IfSZlL5qyKCf2544cl/WGQwRulpqh7cYbjq5SJKVNNhybGiwp7yh6lr+GAW2&#10;eHvi07f/vDiT7w+pac/n91Kpx+m4ewURaAx38b+70AqWz4s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EkrEAAAA3QAAAA8AAAAAAAAAAAAAAAAAmAIAAGRycy9k&#10;b3ducmV2LnhtbFBLBQYAAAAABAAEAPUAAACJAwAAAAA=&#10;" fillcolor="#24282b" stroked="f"/>
                  <v:oval id="Oval 1366" o:spid="_x0000_s2404" style="position:absolute;left:1783;top:30;width:30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HYMgA&#10;AADdAAAADwAAAGRycy9kb3ducmV2LnhtbESPQWvCQBSE70L/w/IKvYhutMTW6CoiCD2UQrVWj8/s&#10;M4lm36bZrYn/vlsQPA4z8w0znbemFBeqXWFZwaAfgSBOrS44U/C1WfVeQTiPrLG0TAqu5GA+e+hM&#10;MdG24U+6rH0mAoRdggpy76tESpfmZND1bUUcvKOtDfog60zqGpsAN6UcRtFIGiw4LORY0TKn9Lz+&#10;NQrw/F41u/JnGx+9i79PL/vux2Gv1NNju5iA8NT6e/jWftMKnuPhGP7fh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kdgyAAAAN0AAAAPAAAAAAAAAAAAAAAAAJgCAABk&#10;cnMvZG93bnJldi54bWxQSwUGAAAAAAQABAD1AAAAjQMAAAAA&#10;" filled="f" strokecolor="#24282b" strokeweight="0"/>
                  <v:line id="Line 1367" o:spid="_x0000_s2405" style="position:absolute;visibility:visible;mso-wrap-style:square" from="1963,120" to="217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0W8MAAADdAAAADwAAAGRycy9kb3ducmV2LnhtbERPz2vCMBS+D/wfwhN2m8ksk1GNItUx&#10;j2qHeHw2b2235qVrMq3/vTkIHj++37NFbxtxps7XjjW8jhQI4sKZmksNX/nHyzsIH5ANNo5Jw5U8&#10;LOaDpxmmxl14R+d9KEUMYZ+ihiqENpXSFxVZ9CPXEkfu23UWQ4RdKU2HlxhuGzlWaiIt1hwbKmwp&#10;q6j43f9bDZP1Nj+55SrZqePfYfOZqSz/WWv9POyXUxCB+vAQ390boyF5S+L++CY+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cdFvDAAAA3QAAAA8AAAAAAAAAAAAA&#10;AAAAoQIAAGRycy9kb3ducmV2LnhtbFBLBQYAAAAABAAEAPkAAACRAwAAAAA=&#10;" strokecolor="#24282b" strokeweight="0"/>
                  <v:oval id="Oval 1368" o:spid="_x0000_s2406" style="position:absolute;left:2128;top:9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du8gA&#10;AADdAAAADwAAAGRycy9kb3ducmV2LnhtbESPT2vCQBTE74V+h+UVehHdWIkt0VWkUOhBBP/Uenxm&#10;n0k0+zbNriZ+e1cQehxm5jfMeNqaUlyodoVlBf1eBII4tbrgTMFm/dX9AOE8ssbSMim4koPp5Plp&#10;jIm2DS/psvKZCBB2CSrIva8SKV2ak0HXsxVx8A62NuiDrDOpa2wC3JTyLYqG0mDBYSHHij5zSk+r&#10;s1GAp3nV/JZ/P/HBu3h7fN91FvudUq8v7WwEwlPr/8OP9rdWMIgHfbi/CU9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ld27yAAAAN0AAAAPAAAAAAAAAAAAAAAAAJgCAABk&#10;cnMvZG93bnJldi54bWxQSwUGAAAAAAQABAD1AAAAjQMAAAAA&#10;" filled="f" strokecolor="#24282b" strokeweight="0"/>
                  <v:oval id="Oval 1369" o:spid="_x0000_s2407" style="position:absolute;left:1813;top:120;width:22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5YLsUA&#10;AADdAAAADwAAAGRycy9kb3ducmV2LnhtbESPQWsCMRSE7wX/Q3hCbzXRbaVsjWILQvHWVej1dfPc&#10;LG5e1k1c1/76RhB6HGbmG2axGlwjeupC7VnDdKJAEJfe1Fxp2O82T68gQkQ22HgmDVcKsFqOHhaY&#10;G3/hL+qLWIkE4ZCjBhtjm0sZSksOw8S3xMk7+M5hTLKrpOnwkuCukTOl5tJhzWnBYksflspjcXYa&#10;TnaqMme/f/D5XarffV9vt8VV68fxsH4DEWmI/+F7+9NoyF6yGdzep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lguxQAAAN0AAAAPAAAAAAAAAAAAAAAAAJgCAABkcnMv&#10;ZG93bnJldi54bWxQSwUGAAAAAAQABAD1AAAAigMAAAAA&#10;" fillcolor="#e54200" strokecolor="#24282b" strokeweight="0"/>
                  <v:line id="Line 1370" o:spid="_x0000_s2408" style="position:absolute;visibility:visible;mso-wrap-style:square" from="1918,240" to="19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qLMYAAADdAAAADwAAAGRycy9kb3ducmV2LnhtbESPQWvCQBSE74L/YXmCN921oSKpq0hq&#10;qcdqpPT4mn1NUrNv0+yq6b/vFgSPw8x8wyzXvW3EhTpfO9YwmyoQxIUzNZcajvnLZAHCB2SDjWPS&#10;8Ese1qvhYImpcVfe0+UQShEh7FPUUIXQplL6oiKLfupa4uh9uc5iiLIrpenwGuG2kQ9KzaXFmuNC&#10;hS1lFRWnw9lqmG/f8k+3eU726uPnffeaqSz/3mo9HvWbJxCB+nAP39o7oyF5TBL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6izGAAAA3QAAAA8AAAAAAAAA&#10;AAAAAAAAoQIAAGRycy9kb3ducmV2LnhtbFBLBQYAAAAABAAEAPkAAACUAwAAAAA=&#10;" strokecolor="#24282b" strokeweight="0"/>
                  <v:line id="Line 1371" o:spid="_x0000_s2409" style="position:absolute;visibility:visible;mso-wrap-style:square" from="1903,240" to="1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dyWMcAAADdAAAADwAAAGRycy9kb3ducmV2LnhtbESPQWvCQBSE74L/YXkFb7rbppWSuoqk&#10;lnqspojH1+xrkpp9G7NbTf99VxA8DjPzDTNb9LYRJ+p87VjD/USBIC6cqbnU8Jm/jZ9B+IBssHFM&#10;Gv7Iw2I+HMwwNe7MGzptQykihH2KGqoQ2lRKX1Rk0U9cSxy9b9dZDFF2pTQdniPcNvJBqam0WHNc&#10;qLClrKLisP21Gqarj/zLLV+Tjdofd+v3TGX5z0rr0V2/fAERqA+38LW9NhqSp+QRLm/iE5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Z3JYxwAAAN0AAAAPAAAAAAAA&#10;AAAAAAAAAKECAABkcnMvZG93bnJldi54bWxQSwUGAAAAAAQABAD5AAAAlQMAAAAA&#10;" strokecolor="#24282b" strokeweight="0"/>
                  <v:shape id="Freeform 1372" o:spid="_x0000_s2410" style="position:absolute;left:1843;top:30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6/k8MA&#10;AADdAAAADwAAAGRycy9kb3ducmV2LnhtbESPQYvCMBSE7wv+h/AEb2uq4qLVKOIiePDgqnh+NM+m&#10;tHkpSVbrvzcLCx6HmfmGWa4724g7+VA5VjAaZiCIC6crLhVczrvPGYgQkTU2jknBkwKsV72PJeba&#10;PfiH7qdYigThkKMCE2ObSxkKQxbD0LXEybs5bzEm6UupPT4S3DZynGVf0mLFacFgS1tDRX36tQrm&#10;dRzVcmPwOt4X1eGy88fv2is16HebBYhIXXyH/9t7rWAynUzh7016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6/k8MAAADdAAAADwAAAAAAAAAAAAAAAACYAgAAZHJzL2Rv&#10;d25yZXYueG1sUEsFBgAAAAAEAAQA9QAAAIgDAAAAAA==&#10;" path="m1,1l,1r1,l3,2,5,1r1,l5,1,3,,1,1xm3,1l3,r,1l4,1,3,1,2,1,1,1r1,l3,1xe" fillcolor="#24282b" stroked="f">
                    <v:path arrowok="t" o:connecttype="custom" o:connectlocs="225,225;0,225;225,225;675,450;675,450;675,450;1125,225;1350,225;1125,225;675,0;675,0;675,0;225,225;675,225;675,0;675,225;900,225;900,225;900,225;675,225;675,225;675,225;450,225;225,225;450,225;675,225" o:connectangles="0,0,0,0,0,0,0,0,0,0,0,0,0,0,0,0,0,0,0,0,0,0,0,0,0,0"/>
                    <o:lock v:ext="edit" verticies="t"/>
                  </v:shape>
                  <v:shape id="Freeform 1373" o:spid="_x0000_s2411" style="position:absolute;left:1843;top:33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h5MMA&#10;AADdAAAADwAAAGRycy9kb3ducmV2LnhtbESPQYvCMBSE7wv+h/AEb2uqomg1irgIHjzsqnh+NM+m&#10;tHkpSVbrvzfCwh6HmfmGWW0624g7+VA5VjAaZiCIC6crLhVczvvPOYgQkTU2jknBkwJs1r2PFeba&#10;PfiH7qdYigThkKMCE2ObSxkKQxbD0LXEybs5bzEm6UupPT4S3DZynGUzabHitGCwpZ2hoj79WgWL&#10;Oo5quTV4HR+K6njZ+++v2is16HfbJYhIXfwP/7UPWsFkOpnB+01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wh5MMAAADdAAAADwAAAAAAAAAAAAAAAACYAgAAZHJzL2Rv&#10;d25yZXYueG1sUEsFBgAAAAAEAAQA9QAAAIgDAAAAAA==&#10;" path="m1,1l,1,1,2r2,l5,2,6,1,5,1,3,,1,1xm3,1r,l4,2,4,1,3,2,2,1,1,1,2,2,3,1xe" fillcolor="#24282b" stroked="f">
                    <v:path arrowok="t" o:connecttype="custom" o:connectlocs="225,225;0,225;225,450;675,450;675,450;675,450;1125,450;1350,225;1125,225;675,0;675,0;675,0;225,225;675,225;675,225;675,225;900,450;900,225;900,225;675,450;675,450;675,450;450,225;225,225;450,450;675,225" o:connectangles="0,0,0,0,0,0,0,0,0,0,0,0,0,0,0,0,0,0,0,0,0,0,0,0,0,0"/>
                    <o:lock v:ext="edit" verticies="t"/>
                  </v:shape>
                  <v:line id="Line 1374" o:spid="_x0000_s2412" style="position:absolute;visibility:visible;mso-wrap-style:square" from="1933,105" to="19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XsL8cAAADdAAAADwAAAGRycy9kb3ducmV2LnhtbESPQWvCQBSE74X+h+UJvdVdDbUldRWJ&#10;lnpUU8Tja/aZxGbfptmtpv++Kwg9DjPzDTOd97YRZ+p87VjDaKhAEBfO1Fxq+MjfHl9A+IBssHFM&#10;Gn7Jw3x2fzfF1LgLb+m8C6WIEPYpaqhCaFMpfVGRRT90LXH0jq6zGKLsSmk6vES4beRYqYm0WHNc&#10;qLClrKLia/djNUxWm/zTLZbJVh2+9+v3TGX5aaX1w6BfvIII1If/8K29NhqSp+QZ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wvxwAAAN0AAAAPAAAAAAAA&#10;AAAAAAAAAKECAABkcnMvZG93bnJldi54bWxQSwUGAAAAAAQABAD5AAAAlQMAAAAA&#10;" strokecolor="#24282b" strokeweight="0"/>
                  <v:rect id="Rectangle 1375" o:spid="_x0000_s2413" style="position:absolute;left:1888;top:46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qi8QA&#10;AADdAAAADwAAAGRycy9kb3ducmV2LnhtbERPz2vCMBS+D/Y/hDfYZWhiZTJqUxGHsMMuqzLw9mie&#10;TbF5KU2sdX/9chjs+PH9LjaT68RIQ2g9a1jMFQji2puWGw3Hw372BiJEZIOdZ9JwpwCb8vGhwNz4&#10;G3/RWMVGpBAOOWqwMfa5lKG25DDMfU+cuLMfHMYEh0aaAW8p3HUyU2olHbacGiz2tLNUX6qr03D9&#10;oXh/t321H7PTS1DbTH2evrV+fpq2axCRpvgv/nN/GA3L12Wam96kJ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KKovEAAAA3QAAAA8AAAAAAAAAAAAAAAAAmAIAAGRycy9k&#10;b3ducmV2LnhtbFBLBQYAAAAABAAEAPUAAACJAwAAAAA=&#10;" fillcolor="#3b2478" stroked="f"/>
                  <v:rect id="Rectangle 1376" o:spid="_x0000_s2414" style="position:absolute;left:1888;top:5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PEMcA&#10;AADdAAAADwAAAGRycy9kb3ducmV2LnhtbESPQWsCMRSE74X+h/AKvRRNutKiq1GkRfDQS7el4O2x&#10;eW4WNy/LJq6rv74RBI/DzHzDLFaDa0RPXag9a3gdKxDEpTc1Vxp+fzajKYgQkQ02nknDmQKslo8P&#10;C8yNP/E39UWsRIJwyFGDjbHNpQylJYdh7Fvi5O195zAm2VXSdHhKcNfITKl36bDmtGCxpQ9L5aE4&#10;Og3HC8Xzp22LTZ/tXoJaZ+pr96f189OwnoOINMR7+NbeGg2Tt8kM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GjxDHAAAA3QAAAA8AAAAAAAAAAAAAAAAAmAIAAGRy&#10;cy9kb3ducmV2LnhtbFBLBQYAAAAABAAEAPUAAACMAwAAAAA=&#10;" fillcolor="#3b2478" stroked="f"/>
                  <v:rect id="Rectangle 1377" o:spid="_x0000_s2415" style="position:absolute;left:1888;top:58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pV8MMA&#10;AADdAAAADwAAAGRycy9kb3ducmV2LnhtbERPz2vCMBS+D/Y/hDfYZWiyOodUo4gieNhlVQbeHs2z&#10;KWteShNr3V+/HASPH9/vxWpwjeipC7VnDe9jBYK49KbmSsPxsBvNQISIbLDxTBpuFGC1fH5aYG78&#10;lb+pL2IlUgiHHDXYGNtcylBachjGviVO3Nl3DmOCXSVNh9cU7hqZKfUpHdacGiy2tLFU/hYXp+Hy&#10;R/G2tW2x67PTW1DrTH2dfrR+fRnWcxCRhvgQ3917o2Ey/Uj7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pV8MMAAADdAAAADwAAAAAAAAAAAAAAAACYAgAAZHJzL2Rv&#10;d25yZXYueG1sUEsFBgAAAAAEAAQA9QAAAIgDAAAAAA==&#10;" fillcolor="#3b2478" stroked="f"/>
                  <v:rect id="Rectangle 1378" o:spid="_x0000_s2416" style="position:absolute;left:1888;top:66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wa8cA&#10;AADdAAAADwAAAGRycy9kb3ducmV2LnhtbESPQWsCMRSE74X+h/AKvRRNXFuR1SjSInjopdtS8PbY&#10;PDeLm5dlE9e1v74RBI/DzHzDLNeDa0RPXag9a5iMFQji0puaKw0/39vRHESIyAYbz6ThQgHWq8eH&#10;JebGn/mL+iJWIkE45KjBxtjmUobSksMw9i1x8g6+cxiT7CppOjwnuGtkptRMOqw5LVhs6d1SeSxO&#10;TsPpj+Llw7bFts/2L0FtMvW5/9X6+WnYLEBEGuI9fGvvjIbp2+sE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28GvHAAAA3QAAAA8AAAAAAAAAAAAAAAAAmAIAAGRy&#10;cy9kb3ducmV2LnhtbFBLBQYAAAAABAAEAPUAAACMAwAAAAA=&#10;" fillcolor="#3b2478" stroked="f"/>
                  <v:rect id="Rectangle 1379" o:spid="_x0000_s2417" style="position:absolute;left:1888;top:70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uHMcA&#10;AADdAAAADwAAAGRycy9kb3ducmV2LnhtbESPQWsCMRSE7wX/Q3iCl1IT17aUrVFEETz00m0peHts&#10;XjeLm5dlE9fVX98IQo/DzHzDLFaDa0RPXag9a5hNFQji0puaKw3fX7unNxAhIhtsPJOGCwVYLUcP&#10;C8yNP/Mn9UWsRIJwyFGDjbHNpQylJYdh6lvi5P36zmFMsquk6fCc4K6RmVKv0mHNacFiSxtL5bE4&#10;OQ2nK8XL1rbFrs8Oj0GtM/Vx+NF6Mh7W7yAiDfE/fG/vjYb5y3MGtzfp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kbhzHAAAA3QAAAA8AAAAAAAAAAAAAAAAAmAIAAGRy&#10;cy9kb3ducmV2LnhtbFBLBQYAAAAABAAEAPUAAACMAwAAAAA=&#10;" fillcolor="#3b2478" stroked="f"/>
                  <v:rect id="Rectangle 1380" o:spid="_x0000_s2418" style="position:absolute;left:1888;top: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h8cA&#10;AADdAAAADwAAAGRycy9kb3ducmV2LnhtbESPQWsCMRSE74X+h/AKvRRNurYiq1GkRfDQS7el4O2x&#10;eW4WNy/LJq6rv74RBI/DzHzDLFaDa0RPXag9a3gdKxDEpTc1Vxp+fzajGYgQkQ02nknDmQKslo8P&#10;C8yNP/E39UWsRIJwyFGDjbHNpQylJYdh7Fvi5O195zAm2VXSdHhKcNfITKmpdFhzWrDY0oel8lAc&#10;nYbjheL507bFps92L0GtM/W1+9P6+WlYz0FEGuI9fGtvjYbJ+9sErm/SE5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oy4fHAAAA3QAAAA8AAAAAAAAAAAAAAAAAmAIAAGRy&#10;cy9kb3ducmV2LnhtbFBLBQYAAAAABAAEAPUAAACMAwAAAAA=&#10;" fillcolor="#3b2478" stroked="f"/>
                  <v:rect id="Rectangle 1381" o:spid="_x0000_s2419" style="position:absolute;left:1888;top:825;width:1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T88cA&#10;AADdAAAADwAAAGRycy9kb3ducmV2LnhtbESPQWsCMRSE74X+h/AKXoom3VqR1ShSETz00m0peHts&#10;npvFzcuyievqr28KBY/DzHzDLNeDa0RPXag9a3iZKBDEpTc1Vxq+v3bjOYgQkQ02nknDlQKsV48P&#10;S8yNv/An9UWsRIJwyFGDjbHNpQylJYdh4lvi5B195zAm2VXSdHhJcNfITKmZdFhzWrDY0rul8lSc&#10;nYbzjeJ1a9ti12eH56A2mfo4/Gg9eho2CxCRhngP/7f3RsPr23QK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BU/PHAAAA3QAAAA8AAAAAAAAAAAAAAAAAmAIAAGRy&#10;cy9kb3ducmV2LnhtbFBLBQYAAAAABAAEAPUAAACMAwAAAAA=&#10;" fillcolor="#3b2478" stroked="f"/>
                  <v:rect id="Rectangle 1382" o:spid="_x0000_s2420" style="position:absolute;left:1888;top:91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2aMcA&#10;AADdAAAADwAAAGRycy9kb3ducmV2LnhtbESPQWsCMRSE74X+h/AEL0WTbmuRrVFEEXrw0m0peHts&#10;XjeLm5dlE9fVX28KBY/DzHzDLFaDa0RPXag9a3ieKhDEpTc1Vxq+v3aTOYgQkQ02nknDhQKslo8P&#10;C8yNP/Mn9UWsRIJwyFGDjbHNpQylJYdh6lvi5P36zmFMsquk6fCc4K6RmVJv0mHNacFiSxtL5bE4&#10;OQ2nK8XL1rbFrs8OT0GtM7U//Gg9Hg3rdxCRhngP/7c/jIaX2es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N9mjHAAAA3QAAAA8AAAAAAAAAAAAAAAAAmAIAAGRy&#10;cy9kb3ducmV2LnhtbFBLBQYAAAAABAAEAPUAAACMAwAAAAA=&#10;" fillcolor="#3b2478" stroked="f"/>
                  <v:rect id="Rectangle 1383" o:spid="_x0000_s2421" style="position:absolute;left:1888;top:94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9oH8cA&#10;AADdAAAADwAAAGRycy9kb3ducmV2LnhtbESPQWsCMRSE74X+h/AEL0WTbluRrVFEEXrw0m0peHts&#10;XjeLm5dlE9fVX28KBY/DzHzDLFaDa0RPXag9a3ieKhDEpTc1Vxq+v3aTOYgQkQ02nknDhQKslo8P&#10;C8yNP/Mn9UWsRIJwyFGDjbHNpQylJYdh6lvi5P36zmFMsquk6fCc4K6RmVIz6bDmtGCxpY2l8lic&#10;nIbTleJla9ti12eHp6DWmdoffrQej4b1O4hIQ7yH/9sfRsPL2+sM/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faB/HAAAA3QAAAA8AAAAAAAAAAAAAAAAAmAIAAGRy&#10;cy9kb3ducmV2LnhtbFBLBQYAAAAABAAEAPUAAACMAwAAAAA=&#10;" fillcolor="#3b2478" stroked="f"/>
                  <v:rect id="Rectangle 1384" o:spid="_x0000_s2422" style="position:absolute;left:1888;top:103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NhMgA&#10;AADdAAAADwAAAGRycy9kb3ducmV2LnhtbESPzWrDMBCE74W+g9hCLyWR6jQ/uFFCaAj00EucEMht&#10;sbaWqbUyluI4ffqqUOhxmJlvmOV6cI3oqQu1Zw3PYwWCuPSm5krD8bAbLUCEiGyw8UwabhRgvbq/&#10;W2Ju/JX31BexEgnCIUcNNsY2lzKUlhyGsW+Jk/fpO4cxya6SpsNrgrtGZkrNpMOa04LFlt4slV/F&#10;xWm4fFO8bW1b7Prs/BTUJlMf55PWjw/D5hVEpCH+h//a70bDZPoyh9836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082EyAAAAN0AAAAPAAAAAAAAAAAAAAAAAJgCAABk&#10;cnMvZG93bnJldi54bWxQSwUGAAAAAAQABAD1AAAAjQMAAAAA&#10;" fillcolor="#3b2478" stroked="f"/>
                  <v:rect id="Rectangle 1385" o:spid="_x0000_s2423" style="position:absolute;left:1888;top:107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Z9sMA&#10;AADdAAAADwAAAGRycy9kb3ducmV2LnhtbERPz2vCMBS+D/Y/hDfYZWiyOodUo4gieNhlVQbeHs2z&#10;KWteShNr3V+/HASPH9/vxWpwjeipC7VnDe9jBYK49KbmSsPxsBvNQISIbLDxTBpuFGC1fH5aYG78&#10;lb+pL2IlUgiHHDXYGNtcylBachjGviVO3Nl3DmOCXSVNh9cU7hqZKfUpHdacGiy2tLFU/hYXp+Hy&#10;R/G2tW2x67PTW1DrTH2dfrR+fRnWcxCRhvgQ3917o2Ey/Uhz05v0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xZ9sMAAADdAAAADwAAAAAAAAAAAAAAAACYAgAAZHJzL2Rv&#10;d25yZXYueG1sUEsFBgAAAAAEAAQA9QAAAIgDAAAAAA==&#10;" fillcolor="#3b2478" stroked="f"/>
                  <v:rect id="Rectangle 1386" o:spid="_x0000_s2424" style="position:absolute;left:1888;top:115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8bccA&#10;AADdAAAADwAAAGRycy9kb3ducmV2LnhtbESPQWsCMRSE74X+h/AKvRRNulbRrVGkIvTQi6sI3h6b&#10;183SzcuyievaX98UCj0OM/MNs1wPrhE9daH2rOF5rEAQl97UXGk4HnajOYgQkQ02nknDjQKsV/d3&#10;S8yNv/Ke+iJWIkE45KjBxtjmUobSksMw9i1x8j595zAm2VXSdHhNcNfITKmZdFhzWrDY0pul8qu4&#10;OA2Xb4q3rW2LXZ+dn4LaZOrjfNL68WHYvIKINMT/8F/73WiYTF8W8PsmP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A/G3HAAAA3QAAAA8AAAAAAAAAAAAAAAAAmAIAAGRy&#10;cy9kb3ducmV2LnhtbFBLBQYAAAAABAAEAPUAAACMAwAAAAA=&#10;" fillcolor="#3b2478" stroked="f"/>
                  <v:rect id="Rectangle 1387" o:spid="_x0000_s2425" style="position:absolute;left:1888;top:119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DLcQA&#10;AADdAAAADwAAAGRycy9kb3ducmV2LnhtbERPz2vCMBS+C/sfwhvsIjOxQxldUxGHsIOXVRl4ezRv&#10;TVnzUppY6/56cxjs+PH9LjaT68RIQ2g9a1guFAji2puWGw2n4/75FUSIyAY7z6ThRgE25cOswNz4&#10;K3/SWMVGpBAOOWqwMfa5lKG25DAsfE+cuG8/OIwJDo00A15TuOtkptRaOmw5NVjsaWep/qkuTsPl&#10;l+Lt3fbVfszO86C2mTqcv7R+epy2byAiTfFf/Of+MBpeVqu0P71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wy3EAAAA3QAAAA8AAAAAAAAAAAAAAAAAmAIAAGRycy9k&#10;b3ducmV2LnhtbFBLBQYAAAAABAAEAPUAAACJAwAAAAA=&#10;" fillcolor="#3b2478" stroked="f"/>
                  <v:rect id="Rectangle 1388" o:spid="_x0000_s2426" style="position:absolute;left:1888;top:127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9mtsYA&#10;AADdAAAADwAAAGRycy9kb3ducmV2LnhtbESPQWsCMRSE74X+h/AKXoomrljKahRpETx46VoK3h6b&#10;52Zx87Js4rr6602h0OMwM98wy/XgGtFTF2rPGqYTBYK49KbmSsP3YTt+BxEissHGM2m4UYD16vlp&#10;ibnxV/6ivoiVSBAOOWqwMba5lKG05DBMfEucvJPvHMYku0qaDq8J7hqZKfUmHdacFiy29GGpPBcX&#10;p+Fyp3j7tG2x7bPja1CbTO2PP1qPXobNAkSkIf6H/9o7o2E2n0/h901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9mtsYAAADdAAAADwAAAAAAAAAAAAAAAACYAgAAZHJz&#10;L2Rvd25yZXYueG1sUEsFBgAAAAAEAAQA9QAAAIsDAAAAAA==&#10;" fillcolor="#3b2478" stroked="f"/>
                  <v:rect id="Rectangle 1389" o:spid="_x0000_s2427" style="position:absolute;left:1888;top:131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4wcYA&#10;AADdAAAADwAAAGRycy9kb3ducmV2LnhtbESPQWsCMRSE7wX/Q3gFL0WTrlhkNYpYBA9eui0Fb4/N&#10;c7N087Js4rr6602h0OMwM98wq83gGtFTF2rPGl6nCgRx6U3NlYavz/1kASJEZIONZ9JwowCb9ehp&#10;hbnxV/6gvoiVSBAOOWqwMba5lKG05DBMfUucvLPvHMYku0qaDq8J7hqZKfUmHdacFiy2tLNU/hQX&#10;p+Fyp3h7t22x77PTS1DbTB1P31qPn4ftEkSkIf6H/9oHo2E2n2f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34wcYAAADdAAAADwAAAAAAAAAAAAAAAACYAgAAZHJz&#10;L2Rvd25yZXYueG1sUEsFBgAAAAAEAAQA9QAAAIsDAAAAAA==&#10;" fillcolor="#3b2478" stroked="f"/>
                  <v:rect id="Rectangle 1390" o:spid="_x0000_s2428" style="position:absolute;left:1888;top:139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dWsYA&#10;AADdAAAADwAAAGRycy9kb3ducmV2LnhtbESPQWsCMRSE70L/Q3iFXkSTrihlNYq0CB566SoFb4/N&#10;62bp5mXZxHX11zcFweMwM98wq83gGtFTF2rPGl6nCgRx6U3NlYbjYTd5AxEissHGM2m4UoDN+mm0&#10;wtz4C39RX8RKJAiHHDXYGNtcylBachimviVO3o/vHMYku0qaDi8J7hqZKbWQDmtOCxZberdU/hZn&#10;p+F8o3j9sG2x67PTOKhtpj5P31q/PA/bJYhIQ3yE7+290TCbz2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dWsYAAADdAAAADwAAAAAAAAAAAAAAAACYAgAAZHJz&#10;L2Rvd25yZXYueG1sUEsFBgAAAAAEAAQA9QAAAIsDAAAAAA==&#10;" fillcolor="#3b2478" stroked="f"/>
                  <v:rect id="Rectangle 1391" o:spid="_x0000_s2429" style="position:absolute;left:1888;top:143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FLscA&#10;AADdAAAADwAAAGRycy9kb3ducmV2LnhtbESPQWsCMRSE74X+h/AEL0WTbmuRrVFEEXrw0m0peHts&#10;XjeLm5dlE9fVX28KBY/DzHzDLFaDa0RPXag9a3ieKhDEpTc1Vxq+v3aTOYgQkQ02nknDhQKslo8P&#10;C8yNP/Mn9UWsRIJwyFGDjbHNpQylJYdh6lvi5P36zmFMsquk6fCc4K6RmVJv0mHNacFiSxtL5bE4&#10;OQ2nK8XL1rbFrs8OT0GtM7U//Gg9Hg3rdxCRhngP/7c/jIaX2ewV/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xS7HAAAA3QAAAA8AAAAAAAAAAAAAAAAAmAIAAGRy&#10;cy9kb3ducmV2LnhtbFBLBQYAAAAABAAEAPUAAACMAwAAAAA=&#10;" fillcolor="#3b2478" stroked="f"/>
                  <v:rect id="Rectangle 1392" o:spid="_x0000_s2430" style="position:absolute;left:1888;top:151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gtcYA&#10;AADdAAAADwAAAGRycy9kb3ducmV2LnhtbESPQWvCQBSE74X+h+UJvRTdbSRFoqtIi9CDl6al4O2R&#10;fWaD2bchu8bor3cLhR6HmfmGWW1G14qB+tB41vAyUyCIK28arjV8f+2mCxAhIhtsPZOGKwXYrB8f&#10;VlgYf+FPGspYiwThUKAGG2NXSBkqSw7DzHfEyTv63mFMsq+l6fGS4K6VmVKv0mHDacFiR2+WqlN5&#10;dhrON4rXd9uVuyE7PAe1zdT+8KP102TcLkFEGuN/+K/9YTTM8zyH3zfpCcj1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RgtcYAAADdAAAADwAAAAAAAAAAAAAAAACYAgAAZHJz&#10;L2Rvd25yZXYueG1sUEsFBgAAAAAEAAQA9QAAAIsDAAAAAA==&#10;" fillcolor="#3b2478" stroked="f"/>
                  <v:rect id="Rectangle 1393" o:spid="_x0000_s2431" style="position:absolute;left:1888;top:155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wsYA&#10;AADdAAAADwAAAGRycy9kb3ducmV2LnhtbESPQWsCMRSE74X+h/CEXoomXVFkNYq0CD14cS0Fb4/N&#10;c7O4eVk2cV376xuh0OMwM98wq83gGtFTF2rPGt4mCgRx6U3NlYav4268ABEissHGM2m4U4DN+vlp&#10;hbnxNz5QX8RKJAiHHDXYGNtcylBachgmviVO3tl3DmOSXSVNh7cEd43MlJpLhzWnBYstvVsqL8XV&#10;abj+ULx/2LbY9dnpNahtpvanb61fRsN2CSLSEP/Df+1Po2E6m83h8S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b+wsYAAADdAAAADwAAAAAAAAAAAAAAAACYAgAAZHJz&#10;L2Rvd25yZXYueG1sUEsFBgAAAAAEAAQA9QAAAIsDAAAAAA==&#10;" fillcolor="#3b2478" stroked="f"/>
                  <v:rect id="Rectangle 1394" o:spid="_x0000_s2432" style="position:absolute;left:1888;top:1649;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bWccA&#10;AADdAAAADwAAAGRycy9kb3ducmV2LnhtbESPQWsCMRSE74X+h/AKXoom3WKV1ShSETz00m0peHts&#10;npvFzcuyievqr28KBY/DzHzDLNeDa0RPXag9a3iZKBDEpTc1Vxq+v3bjOYgQkQ02nknDlQKsV48P&#10;S8yNv/An9UWsRIJwyFGDjbHNpQylJYdh4lvi5B195zAm2VXSdHhJcNfITKk36bDmtGCxpXdL5ak4&#10;Ow3nG8Xr1rbFrs8Oz0FtMvVx+NF69DRsFiAiDfEe/m/vjYbX6XQG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KW1nHAAAA3QAAAA8AAAAAAAAAAAAAAAAAmAIAAGRy&#10;cy9kb3ducmV2LnhtbFBLBQYAAAAABAAEAPUAAACMAwAAAAA=&#10;" fillcolor="#3b2478" stroked="f"/>
                  <v:rect id="Rectangle 1395" o:spid="_x0000_s2433" style="position:absolute;left:1888;top:16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XPK8QA&#10;AADdAAAADwAAAGRycy9kb3ducmV2LnhtbERPz2vCMBS+C/sfwhvsIjOxQxldUxGHsIOXVRl4ezRv&#10;TVnzUppY6/56cxjs+PH9LjaT68RIQ2g9a1guFAji2puWGw2n4/75FUSIyAY7z6ThRgE25cOswNz4&#10;K3/SWMVGpBAOOWqwMfa5lKG25DAsfE+cuG8/OIwJDo00A15TuOtkptRaOmw5NVjsaWep/qkuTsPl&#10;l+Lt3fbVfszO86C2mTqcv7R+epy2byAiTfFf/Of+MBpeVqs0N71JT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VzyvEAAAA3QAAAA8AAAAAAAAAAAAAAAAAmAIAAGRycy9k&#10;b3ducmV2LnhtbFBLBQYAAAAABAAEAPUAAACJAwAAAAA=&#10;" fillcolor="#3b2478" stroked="f"/>
                  <v:rect id="Rectangle 1396" o:spid="_x0000_s2434" style="position:absolute;left:1888;top:17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lqsMcA&#10;AADdAAAADwAAAGRycy9kb3ducmV2LnhtbESPQWsCMRSE74X+h/AKXoom3WLR1ShSETz00m0peHts&#10;npvFzcuyievqr28KBY/DzHzDLNeDa0RPXag9a3iZKBDEpTc1Vxq+v3bjGYgQkQ02nknDlQKsV48P&#10;S8yNv/An9UWsRIJwyFGDjbHNpQylJYdh4lvi5B195zAm2VXSdHhJcNfITKk36bDmtGCxpXdL5ak4&#10;Ow3nG8Xr1rbFrs8Oz0FtMvVx+NF69DRsFiAiDfEe/m/vjYbX6XQOf2/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arDHAAAA3QAAAA8AAAAAAAAAAAAAAAAAmAIAAGRy&#10;cy9kb3ducmV2LnhtbFBLBQYAAAAABAAEAPUAAACMAwAAAAA=&#10;" fillcolor="#3b2478" stroked="f"/>
                  <v:rect id="Rectangle 1397" o:spid="_x0000_s2435" style="position:absolute;left:1888;top:181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8JkMMA&#10;AADdAAAADwAAAGRycy9kb3ducmV2LnhtbERPz2vCMBS+D/wfwht4GZqsMpHOKOIQPHixiuDt0bw1&#10;Zc1LaWKt++uXg7Djx/d7uR5cI3rqQu1Zw/tUgSAuvam50nA+7SYLECEiG2w8k4YHBVivRi9LzI2/&#10;85H6IlYihXDIUYONsc2lDKUlh2HqW+LEffvOYUywq6Tp8J7CXSMzpebSYc2pwWJLW0vlT3FzGm6/&#10;FB9fti12fXZ9C2qTqcP1ovX4ddh8gog0xH/x0703GmYf8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8JkMMAAADdAAAADwAAAAAAAAAAAAAAAACYAgAAZHJzL2Rv&#10;d25yZXYueG1sUEsFBgAAAAAEAAQA9QAAAIgDAAAAAA==&#10;" fillcolor="#3b2478" stroked="f"/>
                  <v:rect id="Rectangle 1398" o:spid="_x0000_s2436" style="position:absolute;left:1888;top:188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C8YA&#10;AADdAAAADwAAAGRycy9kb3ducmV2LnhtbESPQWsCMRSE74X+h/CEXoombqnIahRpEXrw4loK3h6b&#10;52Zx87Js4rr215uC0OMwM98wy/XgGtFTF2rPGqYTBYK49KbmSsP3YTuegwgR2WDjmTTcKMB69fy0&#10;xNz4K++pL2IlEoRDjhpsjG0uZSgtOQwT3xIn7+Q7hzHJrpKmw2uCu0ZmSs2kw5rTgsWWPiyV5+Li&#10;NFx+Kd4+bVts++z4GtQmU7vjj9Yvo2GzABFpiP/hR/vLaHh7n03h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sC8YAAADdAAAADwAAAAAAAAAAAAAAAACYAgAAZHJz&#10;L2Rvd25yZXYueG1sUEsFBgAAAAAEAAQA9QAAAIsDAAAAAA==&#10;" fillcolor="#3b2478" stroked="f"/>
                  <v:rect id="Rectangle 1399" o:spid="_x0000_s2437" style="position:absolute;left:1888;top:193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yfMYA&#10;AADdAAAADwAAAGRycy9kb3ducmV2LnhtbESPQWsCMRSE74X+h/AKXoombqmU1SiiCB566SoFb4/N&#10;c7O4eVk2cV399U2h0OMwM98wi9XgGtFTF2rPGqYTBYK49KbmSsPxsBt/gAgR2WDjmTTcKcBq+fy0&#10;wNz4G39RX8RKJAiHHDXYGNtcylBachgmviVO3tl3DmOSXSVNh7cEd43MlJpJhzWnBYstbSyVl+Lq&#10;NFwfFO9b2xa7Pju9BrXO1OfpW+vRy7Ceg4g0xP/wX3tvNLy9zzL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EyfMYAAADdAAAADwAAAAAAAAAAAAAAAACYAgAAZHJz&#10;L2Rvd25yZXYueG1sUEsFBgAAAAAEAAQA9QAAAIsDAAAAAA==&#10;" fillcolor="#3b2478" stroked="f"/>
                  <v:rect id="Rectangle 1400" o:spid="_x0000_s2438" style="position:absolute;left:1888;top:200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X58YA&#10;AADdAAAADwAAAGRycy9kb3ducmV2LnhtbESPQWsCMRSE74X+h/CEXoomXanIahRpEXrw4loK3h6b&#10;52Zx87Js4rr21zeC0OMwM98wy/XgGtFTF2rPGt4mCgRx6U3NlYbvw3Y8BxEissHGM2m4UYD16vlp&#10;ibnxV95TX8RKJAiHHDXYGNtcylBachgmviVO3sl3DmOSXSVNh9cEd43MlJpJhzWnBYstfVgqz8XF&#10;abj8Urx92rbY9tnxNahNpnbHH61fRsNmASLSEP/Dj/aX0TB9n03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2X58YAAADdAAAADwAAAAAAAAAAAAAAAACYAgAAZHJz&#10;L2Rvd25yZXYueG1sUEsFBgAAAAAEAAQA9QAAAIsDAAAAAA==&#10;" fillcolor="#3b2478" stroked="f"/>
                  <v:rect id="Rectangle 1401" o:spid="_x0000_s2439" style="position:absolute;left:1888;top:205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QPk8cA&#10;AADdAAAADwAAAGRycy9kb3ducmV2LnhtbESPQWsCMRSE74X+h/AEL0WTbluRrVFEEXrw0m0peHts&#10;XjeLm5dlE9fVX28KBY/DzHzDLFaDa0RPXag9a3ieKhDEpTc1Vxq+v3aTOYgQkQ02nknDhQKslo8P&#10;C8yNP/Mn9UWsRIJwyFGDjbHNpQylJYdh6lvi5P36zmFMsquk6fCc4K6RmVIz6bDmtGCxpY2l8lic&#10;nIbTleJla9ti12eHp6DWmdoffrQej4b1O4hIQ7yH/9sfRsPL2+wV/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D5PHAAAA3QAAAA8AAAAAAAAAAAAAAAAAmAIAAGRy&#10;cy9kb3ducmV2LnhtbFBLBQYAAAAABAAEAPUAAACMAwAAAAA=&#10;" fillcolor="#3b2478" stroked="f"/>
                  <v:rect id="Rectangle 1402" o:spid="_x0000_s2440" style="position:absolute;left:1888;top:212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qCMYA&#10;AADdAAAADwAAAGRycy9kb3ducmV2LnhtbESPQWsCMRSE74X+h/CEXoomXVFkNYq0CD14cS0Fb4/N&#10;c7O4eVk2cV376xuh0OMwM98wq83gGtFTF2rPGt4mCgRx6U3NlYav4268ABEissHGM2m4U4DN+vlp&#10;hbnxNz5QX8RKJAiHHDXYGNtcylBachgmviVO3tl3DmOSXSVNh7cEd43MlJpLhzWnBYstvVsqL8XV&#10;abj+ULx/2LbY9dnpNahtpvanb61fRsN2CSLSEP/Df+1Po2E6m8/g8S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iqCMYAAADdAAAADwAAAAAAAAAAAAAAAACYAgAAZHJz&#10;L2Rvd25yZXYueG1sUEsFBgAAAAAEAAQA9QAAAIsDAAAAAA==&#10;" fillcolor="#3b2478" stroked="f"/>
                  <v:rect id="Rectangle 1403" o:spid="_x0000_s2441" style="position:absolute;left:1888;top:217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0f8YA&#10;AADdAAAADwAAAGRycy9kb3ducmV2LnhtbESPQWvCQBSE74X+h+UVeim625SGEl1FWgQPXoxS8PbI&#10;vmZDs29Ddo3RX+8WhB6HmfmGmS9H14qB+tB41vA6VSCIK28arjUc9uvJB4gQkQ22nknDhQIsF48P&#10;cyyMP/OOhjLWIkE4FKjBxtgVUobKksMw9R1x8n587zAm2dfS9HhOcNfKTKlcOmw4LVjs6NNS9Vue&#10;nIbTleLly3blesiOL0GtMrU9fmv9/DSuZiAijfE/fG9vjIa39zyH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o0f8YAAADdAAAADwAAAAAAAAAAAAAAAACYAgAAZHJz&#10;L2Rvd25yZXYueG1sUEsFBgAAAAAEAAQA9QAAAIsDAAAAAA==&#10;" fillcolor="#3b2478" stroked="f"/>
                  <v:rect id="Rectangle 1404" o:spid="_x0000_s2442" style="position:absolute;left:1888;top:226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R5McA&#10;AADdAAAADwAAAGRycy9kb3ducmV2LnhtbESPQWsCMRSE74X+h/AEL0WTbqmVrVFEEXrw0m0peHts&#10;XjeLm5dlE9fVX28KBY/DzHzDLFaDa0RPXag9a3ieKhDEpTc1Vxq+v3aTOYgQkQ02nknDhQKslo8P&#10;C8yNP/Mn9UWsRIJwyFGDjbHNpQylJYdh6lvi5P36zmFMsquk6fCc4K6RmVIz6bDmtGCxpY2l8lic&#10;nIbTleJla9ti12eHp6DWmdoffrQej4b1O4hIQ7yH/9sfRsPL6+wN/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mkeTHAAAA3QAAAA8AAAAAAAAAAAAAAAAAmAIAAGRy&#10;cy9kb3ducmV2LnhtbFBLBQYAAAAABAAEAPUAAACMAwAAAAA=&#10;" fillcolor="#3b2478" stroked="f"/>
                  <v:rect id="Rectangle 1405" o:spid="_x0000_s2443" style="position:absolute;left:1888;top:22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FlsMA&#10;AADdAAAADwAAAGRycy9kb3ducmV2LnhtbERPz2vCMBS+D/wfwht4GZqsMpHOKOIQPHixiuDt0bw1&#10;Zc1LaWKt++uXg7Djx/d7uR5cI3rqQu1Zw/tUgSAuvam50nA+7SYLECEiG2w8k4YHBVivRi9LzI2/&#10;85H6IlYihXDIUYONsc2lDKUlh2HqW+LEffvOYUywq6Tp8J7CXSMzpebSYc2pwWJLW0vlT3FzGm6/&#10;FB9fti12fXZ9C2qTqcP1ovX4ddh8gog0xH/x0703GmYf8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FlsMAAADdAAAADwAAAAAAAAAAAAAAAACYAgAAZHJzL2Rv&#10;d25yZXYueG1sUEsFBgAAAAAEAAQA9QAAAIgDAAAAAA==&#10;" fillcolor="#3b2478" stroked="f"/>
                </v:group>
                <v:group id="Group 1607" o:spid="_x0000_s2444" style="position:absolute;left:2095;top:95;width:25216;height:15043" coordorigin="330,15" coordsize="3971,2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oAByxgAAAN0A&#10;AAAPAAAAAAAAAAAAAAAAAKoCAABkcnMvZG93bnJldi54bWxQSwUGAAAAAAQABAD6AAAAnQMAAAAA&#10;">
                  <v:shape id="Freeform 1407" o:spid="_x0000_s2445" style="position:absolute;left:1978;top:120;width:150;height:45;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PcIA&#10;AADdAAAADwAAAGRycy9kb3ducmV2LnhtbERPy4rCMBTdD/gP4QpuBk1VRqUapQqCGxl8LFxemmtT&#10;bG5qE7X+vVkMzPJw3otVayvxpMaXjhUMBwkI4tzpkgsF59O2PwPhA7LGyjEpeJOH1bLztcBUuxcf&#10;6HkMhYgh7FNUYEKoUyl9bsiiH7iaOHJX11gMETaF1A2+Yrit5ChJJtJiybHBYE0bQ/nt+LAKptn2&#10;e383u+w6urzRJvXa/U6MUr1um81BBGrDv/jPvdMKxj/TuD++iU9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T89wgAAAN0AAAAPAAAAAAAAAAAAAAAAAJgCAABkcnMvZG93&#10;bnJldi54bWxQSwUGAAAAAAQABAD1AAAAhwMAAAAA&#10;" path="m,3l10,2,10,,,,,3xe" fillcolor="#e54200" stroked="f">
                    <v:path arrowok="t" o:connecttype="custom" o:connectlocs="0,675;2250,450;2250,0;0,0;0,675" o:connectangles="0,0,0,0,0"/>
                  </v:shape>
                  <v:line id="Line 1408" o:spid="_x0000_s2446" style="position:absolute;flip:x;visibility:visible;mso-wrap-style:square" from="2038,135" to="21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UMYAAADdAAAADwAAAGRycy9kb3ducmV2LnhtbESPQWvCQBSE74L/YXlCb3UTS2uJriKB&#10;Ni0eRNtDj4/dZxLMvg3ZbRL/fbcgeBxm5htmvR1tI3rqfO1YQTpPQBBrZ2ouFXx/vT2+gvAB2WDj&#10;mBRcycN2M52sMTNu4CP1p1CKCGGfoYIqhDaT0uuKLPq5a4mjd3adxRBlV0rT4RDhtpGLJHmRFmuO&#10;CxW2lFekL6dfq8AMxVW3oXR7feiLvPi08vLzrtTDbNytQAQawz18a38YBU/PyxT+38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r+1DGAAAA3QAAAA8AAAAAAAAA&#10;AAAAAAAAoQIAAGRycy9kb3ducmV2LnhtbFBLBQYAAAAABAAEAPkAAACUAwAAAAA=&#10;" strokecolor="#24282b" strokeweight="0"/>
                  <v:rect id="Rectangle 1409" o:spid="_x0000_s2447" style="position:absolute;left:1918;top:7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KvcYA&#10;AADdAAAADwAAAGRycy9kb3ducmV2LnhtbESPQWsCMRSE74L/ITyhF6lZlWpZjSKC6KVQVyn29tg8&#10;dxc3L9sk6vrvm0LB4zAz3zDzZWtqcSPnK8sKhoMEBHFudcWFguNh8/oOwgdkjbVlUvAgD8tFtzPH&#10;VNs77+mWhUJECPsUFZQhNKmUPi/JoB/Yhjh6Z+sMhihdIbXDe4SbWo6SZCINVhwXSmxoXVJ+ya5G&#10;gd1t+3z88V/fzqw3H0NTnU6fmVIvvXY1AxGoDc/wf3unFYzfpi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cKvcYAAADdAAAADwAAAAAAAAAAAAAAAACYAgAAZHJz&#10;L2Rvd25yZXYueG1sUEsFBgAAAAAEAAQA9QAAAIsDAAAAAA==&#10;" fillcolor="#24282b" stroked="f"/>
                  <v:oval id="Oval 1410" o:spid="_x0000_s2448" style="position:absolute;left:1783;top:30;width:30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fl8gA&#10;AADdAAAADwAAAGRycy9kb3ducmV2LnhtbESPQWvCQBSE74X+h+UJXkrdqMSU6CoiCB5KQWvV42v2&#10;maRm38bs1qT/visUehxm5htmtuhMJW7UuNKyguEgAkGcWV1yrmD/vn5+AeE8ssbKMin4IQeL+ePD&#10;DFNtW97SbedzESDsUlRQeF+nUrqsIINuYGvi4J1tY9AH2eRSN9gGuKnkKIom0mDJYaHAmlYFZZfd&#10;t1GAl9e6PVbXj/jsXXz4Sk5Pb58npfq9bjkF4anz/+G/9kYrGMfJGO5vwhO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YV+XyAAAAN0AAAAPAAAAAAAAAAAAAAAAAJgCAABk&#10;cnMvZG93bnJldi54bWxQSwUGAAAAAAQABAD1AAAAjQMAAAAA&#10;" filled="f" strokecolor="#24282b" strokeweight="0"/>
                  <v:line id="Line 1411" o:spid="_x0000_s2449" style="position:absolute;visibility:visible;mso-wrap-style:square" from="1963,120" to="217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3LmMcAAADdAAAADwAAAGRycy9kb3ducmV2LnhtbESPQU/CQBSE7yb8h80z4Sa7gqCpLIQU&#10;jByFGsPx0X22he7b0l2h/HvWxMTjZGa+yUznna3FmVpfOdbwOFAgiHNnKi40fGZvDy8gfEA2WDsm&#10;DVfyMJ/17qaYGHfhDZ23oRARwj5BDWUITSKlz0uy6AeuIY7et2sthijbQpoWLxFuazlUaiItVhwX&#10;SmwoLSk/bn+shsnqI9u7xXK0UbvT1/o9VWl2WGndv+8WryACdeE//NdeGw2j8fMT/L6JT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DcuYxwAAAN0AAAAPAAAAAAAA&#10;AAAAAAAAAKECAABkcnMvZG93bnJldi54bWxQSwUGAAAAAAQABAD5AAAAlQMAAAAA&#10;" strokecolor="#24282b" strokeweight="0"/>
                  <v:oval id="Oval 1412" o:spid="_x0000_s2450" style="position:absolute;left:2128;top:9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RieMcA&#10;AADdAAAADwAAAGRycy9kb3ducmV2LnhtbESPT2vCQBTE74LfYXlCL0U3tqRKdBURCh5KodZ/x2f2&#10;mUSzb9PsatJv7xYKHoeZ+Q0znbemFDeqXWFZwXAQgSBOrS44U7D5fu+PQTiPrLG0TAp+ycF81u1M&#10;MdG24S+6rX0mAoRdggpy76tESpfmZNANbEUcvJOtDfog60zqGpsAN6V8iaI3abDgsJBjRcuc0sv6&#10;ahTg5aNq9uXPNj55F+/Oo8Pz5/Gg1FOvXUxAeGr9I/zfXmkFr/Eohr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EYnjHAAAA3QAAAA8AAAAAAAAAAAAAAAAAmAIAAGRy&#10;cy9kb3ducmV2LnhtbFBLBQYAAAAABAAEAPUAAACMAwAAAAA=&#10;" filled="f" strokecolor="#24282b" strokeweight="0"/>
                  <v:oval id="Oval 1413" o:spid="_x0000_s2451" style="position:absolute;left:1813;top:120;width:22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n7cUA&#10;AADdAAAADwAAAGRycy9kb3ducmV2LnhtbESPQWsCMRSE74X+h/AKvdXEam3ZGsUKBfHmKnh93bxu&#10;lm5e1k1cV3+9EQoeh5n5hpnOe1eLjtpQedYwHCgQxIU3FZcadtvvlw8QISIbrD2ThjMFmM8eH6aY&#10;GX/iDXV5LEWCcMhQg42xyaQMhSWHYeAb4uT9+tZhTLItpWnxlOCulq9KTaTDitOCxYaWloq//Og0&#10;HOxQjZzd/+D4S6rLrqvW6/ys9fNTv/gEEamP9/B/e2U0jN7eJ3B7k56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ftxQAAAN0AAAAPAAAAAAAAAAAAAAAAAJgCAABkcnMv&#10;ZG93bnJldi54bWxQSwUGAAAAAAQABAD1AAAAigMAAAAA&#10;" fillcolor="#e54200" strokecolor="#24282b" strokeweight="0"/>
                  <v:line id="Line 1414" o:spid="_x0000_s2452" style="position:absolute;visibility:visible;mso-wrap-style:square" from="1918,240" to="19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9V78cAAADdAAAADwAAAGRycy9kb3ducmV2LnhtbESPzW7CMBCE75X6DtZW4lbsgvhRwCCU&#10;gsqxkApxXOIlSYnXaexCePu6UqUeRzPzjWa+7GwtrtT6yrGGl74CQZw7U3Gh4SPbPE9B+IBssHZM&#10;Gu7kYbl4fJhjYtyNd3Tdh0JECPsENZQhNImUPi/Jou+7hjh6Z9daDFG2hTQt3iLc1nKg1FharDgu&#10;lNhQWlJ+2X9bDeP1e3Zyq9fhTh2/Dtu3VKXZ51rr3lO3moEI1IX/8F97azQMR5MJ/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31XvxwAAAN0AAAAPAAAAAAAA&#10;AAAAAAAAAKECAABkcnMvZG93bnJldi54bWxQSwUGAAAAAAQABAD5AAAAlQMAAAAA&#10;" strokecolor="#24282b" strokeweight="0"/>
                  <v:line id="Line 1415" o:spid="_x0000_s2453" style="position:absolute;visibility:visible;mso-wrap-style:square" from="1903,240" to="1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DBncQAAADdAAAADwAAAGRycy9kb3ducmV2LnhtbERPyW7CMBC9V+IfrEHiVuwWsSjFIJSC&#10;4FgIQhyHeJqkjcdpbCD8fX2o1OPT2+fLztbiRq2vHGt4GSoQxLkzFRcajtnmeQbCB2SDtWPS8CAP&#10;y0XvaY6JcXfe0+0QChFD2CeooQyhSaT0eUkW/dA1xJH7dK3FEGFbSNPiPYbbWr4qNZEWK44NJTaU&#10;lpR/H65Ww2T9kV3c6n20V+ef026bqjT7Wms96HerNxCBuvAv/nPvjIbReBrnxjfxC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MGdxAAAAN0AAAAPAAAAAAAAAAAA&#10;AAAAAKECAABkcnMvZG93bnJldi54bWxQSwUGAAAAAAQABAD5AAAAkgMAAAAA&#10;" strokecolor="#24282b" strokeweight="0"/>
                  <v:shape id="Freeform 1416" o:spid="_x0000_s2454" style="position:absolute;left:1843;top:30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MVsUA&#10;AADdAAAADwAAAGRycy9kb3ducmV2LnhtbESPT2vCQBTE74LfYXlCb7rR0j+JWUUsgoceaio9P7LP&#10;bEj2bdhdNf323UKhx2FmfsOU29H24kY+tI4VLBcZCOLa6ZYbBefPw/wVRIjIGnvHpOCbAmw300mJ&#10;hXZ3PtGtio1IEA4FKjAxDoWUoTZkMSzcQJy8i/MWY5K+kdrjPcFtL1dZ9iwttpwWDA60N1R31dUq&#10;yLu47OTO4NfqWLfv54P/eOu8Ug+zcbcGEWmM/+G/9lEreHx6ye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QxWxQAAAN0AAAAPAAAAAAAAAAAAAAAAAJgCAABkcnMv&#10;ZG93bnJldi54bWxQSwUGAAAAAAQABAD1AAAAigMAAAAA&#10;" path="m1,1l,1r1,l3,2,5,1r1,l5,1,3,,1,1xm3,1l3,r,1l4,1,3,1,2,1,1,1r1,l3,1xe" fillcolor="#24282b" stroked="f">
                    <v:path arrowok="t" o:connecttype="custom" o:connectlocs="225,225;0,225;225,225;675,450;675,450;675,450;1125,225;1350,225;1125,225;675,0;675,0;675,0;225,225;675,225;675,0;675,225;900,225;900,225;900,225;675,225;675,225;675,225;450,225;225,225;450,225;675,225" o:connectangles="0,0,0,0,0,0,0,0,0,0,0,0,0,0,0,0,0,0,0,0,0,0,0,0,0,0"/>
                    <o:lock v:ext="edit" verticies="t"/>
                  </v:shape>
                  <v:shape id="Freeform 1417" o:spid="_x0000_s2455" style="position:absolute;left:1843;top:33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7MIA&#10;AADdAAAADwAAAGRycy9kb3ducmV2LnhtbERPz2vCMBS+D/Y/hDfwNtM6NrQzSnEUPHjYVDw/mrem&#10;tHkpSbT1vzeHwY4f3+/1drK9uJEPrWMF+TwDQVw73XKj4HyqXpcgQkTW2DsmBXcKsN08P62x0G7k&#10;H7odYyNSCIcCFZgYh0LKUBuyGOZuIE7cr/MWY4K+kdrjmMJtLxdZ9iEttpwaDA60M1R3x6tVsOpi&#10;3snS4GWxr9vDufLfX51XavYylZ8gIk3xX/zn3msFb+/LtD+9SU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5tXswgAAAN0AAAAPAAAAAAAAAAAAAAAAAJgCAABkcnMvZG93&#10;bnJldi54bWxQSwUGAAAAAAQABAD1AAAAhwMAAAAA&#10;" path="m1,1l,1,1,2r2,l5,2,6,1,5,1,3,,1,1xm3,1r,l4,2,4,1,3,2,2,1,1,1,2,2,3,1xe" fillcolor="#24282b" stroked="f">
                    <v:path arrowok="t" o:connecttype="custom" o:connectlocs="225,225;0,225;225,450;675,450;675,450;675,450;1125,450;1350,225;1125,225;675,0;675,0;675,0;225,225;675,225;675,225;675,225;900,450;900,225;900,225;675,450;675,450;675,450;450,225;225,225;450,450;675,225" o:connectangles="0,0,0,0,0,0,0,0,0,0,0,0,0,0,0,0,0,0,0,0,0,0,0,0,0,0"/>
                    <o:lock v:ext="edit" verticies="t"/>
                  </v:shape>
                  <v:line id="Line 1418" o:spid="_x0000_s2456" style="position:absolute;visibility:visible;mso-wrap-style:square" from="1933,105" to="19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YJ8YAAADdAAAADwAAAGRycy9kb3ducmV2LnhtbESPQWvCQBSE7wX/w/IEb3XXiiKpq0iq&#10;6LEakR5fs69J2uzbmF01/ffdguBxmJlvmPmys7W4UusrxxpGQwWCOHem4kLDMds8z0D4gGywdkwa&#10;fsnDctF7mmNi3I33dD2EQkQI+wQ1lCE0iZQ+L8miH7qGOHpfrrUYomwLaVq8Rbit5YtSU2mx4rhQ&#10;YkNpSfnP4WI1TNfv2adbvY336uN82m1TlWbfa60H/W71CiJQFx7he3tnNIwnsxH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vGCfGAAAA3QAAAA8AAAAAAAAA&#10;AAAAAAAAoQIAAGRycy9kb3ducmV2LnhtbFBLBQYAAAAABAAEAPkAAACUAwAAAAA=&#10;" strokecolor="#24282b" strokeweight="0"/>
                  <v:shape id="Freeform 1419" o:spid="_x0000_s2457" style="position:absolute;left:1978;top:120;width:150;height:45;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09sYA&#10;AADdAAAADwAAAGRycy9kb3ducmV2LnhtbESPQWvCQBSE74L/YXmFXqRuTNFKdJUoCF6KNHrw+Mg+&#10;s6HZtzG7avz33UKhx2FmvmGW69424k6drx0rmIwTEMSl0zVXCk7H3dschA/IGhvHpOBJHtar4WCJ&#10;mXYP/qJ7ESoRIewzVGBCaDMpfWnIoh+7ljh6F9dZDFF2ldQdPiLcNjJNkpm0WHNcMNjS1lD5Xdys&#10;go98N/q8mn1+Sc9PtEm7cYeZUer1pc8XIAL14T/8195rBe/TeQq/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J09sYAAADdAAAADwAAAAAAAAAAAAAAAACYAgAAZHJz&#10;L2Rvd25yZXYueG1sUEsFBgAAAAAEAAQA9QAAAIsDAAAAAA==&#10;" path="m,3l10,2,10,,,,,3xe" fillcolor="#e54200" stroked="f">
                    <v:path arrowok="t" o:connecttype="custom" o:connectlocs="0,675;2250,450;2250,0;0,0;0,675" o:connectangles="0,0,0,0,0"/>
                  </v:shape>
                  <v:line id="Line 1420" o:spid="_x0000_s2458" style="position:absolute;flip:x;visibility:visible;mso-wrap-style:square" from="2038,135" to="21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wm8UAAADdAAAADwAAAGRycy9kb3ducmV2LnhtbESPQWvCQBSE70L/w/IKvemmFUWiq4jQ&#10;RvEg2h48PnafSTD7NmS3Sfz3riB4HGbmG2ax6m0lWmp86VjB5ygBQaydKTlX8Pf7PZyB8AHZYOWY&#10;FNzIw2r5NlhgalzHR2pPIRcRwj5FBUUIdSql1wVZ9CNXE0fv4hqLIcoml6bBLsJtJb+SZCotlhwX&#10;CqxpU5C+nv6tAtNlN12H3O31oc022c7K6/lHqY/3fj0HEagPr/CzvTUKxpPZGB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wm8UAAADdAAAADwAAAAAAAAAA&#10;AAAAAAChAgAAZHJzL2Rvd25yZXYueG1sUEsFBgAAAAAEAAQA+QAAAJMDAAAAAA==&#10;" strokecolor="#24282b" strokeweight="0"/>
                  <v:rect id="Rectangle 1421" o:spid="_x0000_s2459" style="position:absolute;left:1918;top:7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HdccA&#10;AADdAAAADwAAAGRycy9kb3ducmV2LnhtbESPQWvCQBSE74X+h+UVeilmY6tFoquIIPVS0FQk3h7Z&#10;1yQ0+zbubjX9911B8DjMzDfMbNGbVpzJ+caygmGSgiAurW64UrD/Wg8mIHxA1thaJgV/5GExf3yY&#10;YabthXd0zkMlIoR9hgrqELpMSl/WZNAntiOO3rd1BkOUrpLa4SXCTStf0/RdGmw4LtTY0aqm8if/&#10;NQrs5uOF9yd/ODqzWn8OTVMU21yp56d+OQURqA/38K290QrexpMR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3R3XHAAAA3QAAAA8AAAAAAAAAAAAAAAAAmAIAAGRy&#10;cy9kb3ducmV2LnhtbFBLBQYAAAAABAAEAPUAAACMAwAAAAA=&#10;" fillcolor="#24282b" stroked="f"/>
                  <v:oval id="Oval 1422" o:spid="_x0000_s2460" style="position:absolute;left:1783;top:30;width:30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SX8gA&#10;AADdAAAADwAAAGRycy9kb3ducmV2LnhtbESPQWvCQBSE74L/YXlCL8VsrKRK6ioiFDxIoVZbj6/Z&#10;ZxLNvk2zq0n/vVsoeBxm5htmtuhMJa7UuNKyglEUgyDOrC45V7D7eB1OQTiPrLGyTAp+ycFi3u/N&#10;MNW25Xe6bn0uAoRdigoK7+tUSpcVZNBFtiYO3tE2Bn2QTS51g22Am0o+xfGzNFhyWCiwplVB2Xl7&#10;MQrwvKnbr+pnnxy9Sz5Pk8Pj2/dBqYdBt3wB4anz9/B/e60VjJNpAn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RJfyAAAAN0AAAAPAAAAAAAAAAAAAAAAAJgCAABk&#10;cnMvZG93bnJldi54bWxQSwUGAAAAAAQABAD1AAAAjQMAAAAA&#10;" filled="f" strokecolor="#24282b" strokeweight="0"/>
                  <v:line id="Line 1423" o:spid="_x0000_s2461" style="position:absolute;visibility:visible;mso-wrap-style:square" from="1963,120" to="217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aAU8YAAADdAAAADwAAAGRycy9kb3ducmV2LnhtbESPQWvCQBSE7wX/w/KE3upuKw0SXUVS&#10;Sz2qEfH4zL4mabNv0+xW03/vFgSPw8x8w8wWvW3EmTpfO9bwPFIgiAtnai417PP3pwkIH5ANNo5J&#10;wx95WMwHDzNMjbvwls67UIoIYZ+ihiqENpXSFxVZ9CPXEkfv03UWQ5RdKU2Hlwi3jXxRKpEWa44L&#10;FbaUVVR8736thmS1yU9u+TbequPPYf2RqSz/Wmn9OOyXUxCB+nAP39pro2H8Okng/01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GgFPGAAAA3QAAAA8AAAAAAAAA&#10;AAAAAAAAoQIAAGRycy9kb3ducmV2LnhtbFBLBQYAAAAABAAEAPkAAACUAwAAAAA=&#10;" strokecolor="#24282b" strokeweight="0"/>
                  <v:oval id="Oval 1424" o:spid="_x0000_s2462" style="position:absolute;left:2128;top:9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ps8gA&#10;AADdAAAADwAAAGRycy9kb3ducmV2LnhtbESPT2vCQBTE70K/w/IKvRTd2BKV6CpFEHoogtZ/x2f2&#10;maRm38bs1sRv3xUKHoeZ+Q0zmbWmFFeqXWFZQb8XgSBOrS44U7D5XnRHIJxH1lhaJgU3cjCbPnUm&#10;mGjb8Iqua5+JAGGXoILc+yqR0qU5GXQ9WxEH72Rrgz7IOpO6xibATSnfomggDRYcFnKsaJ5Tel7/&#10;GgV4/qqafXnZxifv4t3P8PC6PB6UenluP8YgPLX+Ef5vf2oF7/FoCPc34Qn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jymzyAAAAN0AAAAPAAAAAAAAAAAAAAAAAJgCAABk&#10;cnMvZG93bnJldi54bWxQSwUGAAAAAAQABAD1AAAAjQMAAAAA&#10;" filled="f" strokecolor="#24282b" strokeweight="0"/>
                  <v:oval id="Oval 1425" o:spid="_x0000_s2463" style="position:absolute;left:1813;top:120;width:22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mI8EA&#10;AADdAAAADwAAAGRycy9kb3ducmV2LnhtbERPz2vCMBS+D/wfwhO8zcS5iVSjOEEY3lYFr8/m2RSb&#10;l9rEWvfXL4fBjh/f7+W6d7XoqA2VZw2TsQJBXHhTcanheNi9zkGEiGyw9kwanhRgvRq8LDEz/sHf&#10;1OWxFCmEQ4YabIxNJmUoLDkMY98QJ+7iW4cxwbaUpsVHCne1fFNqJh1WnBosNrS1VFzzu9NwsxM1&#10;dfZ0xvdPqX6OXbXf50+tR8N+swARqY//4j/3l9Ew/ZinuelNeg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JpiPBAAAA3QAAAA8AAAAAAAAAAAAAAAAAmAIAAGRycy9kb3du&#10;cmV2LnhtbFBLBQYAAAAABAAEAPUAAACGAwAAAAA=&#10;" fillcolor="#e54200" strokecolor="#24282b" strokeweight="0"/>
                  <v:line id="Line 1426" o:spid="_x0000_s2464" style="position:absolute;visibility:visible;mso-wrap-style:square" from="1918,240" to="19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UIcYAAADdAAAADwAAAGRycy9kb3ducmV2LnhtbESPQWvCQBSE74X+h+UVvNXdKopGV5FU&#10;qcdqinh8Zp9JavZtmt1q/PfdQqHHYWa+YebLztbiSq2vHGt46SsQxLkzFRcaPrLN8wSED8gGa8ek&#10;4U4elovHhzkmxt14R9d9KESEsE9QQxlCk0jp85Is+r5riKN3dq3FEGVbSNPiLcJtLQdKjaXFiuNC&#10;iQ2lJeWX/bfVMF6/Zye3eh3u1PHrsH1LVZp9rrXuPXWrGYhAXfgP/7W3RsNwNJnC75v4BOT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ZFCHGAAAA3QAAAA8AAAAAAAAA&#10;AAAAAAAAoQIAAGRycy9kb3ducmV2LnhtbFBLBQYAAAAABAAEAPkAAACUAwAAAAA=&#10;" strokecolor="#24282b" strokeweight="0"/>
                  <v:line id="Line 1427" o:spid="_x0000_s2465" style="position:absolute;visibility:visible;mso-wrap-style:square" from="1903,240" to="1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rYcMAAADdAAAADwAAAGRycy9kb3ducmV2LnhtbERPPW/CMBDdK/EfrENiK3aLQJBiEEpB&#10;MBaCEOMRX5O08TmNDYR/Xw+VOj697/mys7W4UesrxxpehgoEce5MxYWGY7Z5noLwAdlg7Zg0PMjD&#10;ctF7mmNi3J33dDuEQsQQ9glqKENoEil9XpJFP3QNceQ+XWsxRNgW0rR4j+G2lq9KTaTFimNDiQ2l&#10;JeXfh6vVMFl/ZBe3eh/t1fnntNumKs2+1loP+t3qDUSgLvyL/9w7o2E0nsX9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6K2HDAAAA3QAAAA8AAAAAAAAAAAAA&#10;AAAAoQIAAGRycy9kb3ducmV2LnhtbFBLBQYAAAAABAAEAPkAAACRAwAAAAA=&#10;" strokecolor="#24282b" strokeweight="0"/>
                  <v:shape id="Freeform 1428" o:spid="_x0000_s2466" style="position:absolute;left:1843;top:30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mqsQA&#10;AADdAAAADwAAAGRycy9kb3ducmV2LnhtbESPQWsCMRSE7wX/Q3iCt5pdpUVXo4hF8NBDq+L5sXlu&#10;lt28LEmq6783gtDjMDPfMMt1b1txJR9qxwrycQaCuHS65krB6bh7n4EIEVlj65gU3CnAejV4W2Kh&#10;3Y1/6XqIlUgQDgUqMDF2hZShNGQxjF1HnLyL8xZjkr6S2uMtwW0rJ1n2KS3WnBYMdrQ1VDaHP6tg&#10;3sS8kRuD58m+rL9PO//z1XilRsN+swARqY//4Vd7rxVMP+Y5PN+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5qrEAAAA3QAAAA8AAAAAAAAAAAAAAAAAmAIAAGRycy9k&#10;b3ducmV2LnhtbFBLBQYAAAAABAAEAPUAAACJAwAAAAA=&#10;" path="m1,1l,1r1,l3,2,5,1r1,l5,1,3,,1,1xm3,1l3,r,1l4,1,3,1,2,1,1,1r1,l3,1xe" fillcolor="#24282b" stroked="f">
                    <v:path arrowok="t" o:connecttype="custom" o:connectlocs="225,225;0,225;225,225;675,450;675,450;675,450;1125,225;1350,225;1125,225;675,0;675,0;675,0;225,225;675,225;675,0;675,225;900,225;900,225;900,225;675,225;675,225;675,225;450,225;225,225;450,225;675,225" o:connectangles="0,0,0,0,0,0,0,0,0,0,0,0,0,0,0,0,0,0,0,0,0,0,0,0,0,0"/>
                    <o:lock v:ext="edit" verticies="t"/>
                  </v:shape>
                  <v:shape id="Freeform 1429" o:spid="_x0000_s2467" style="position:absolute;left:1843;top:33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43cQA&#10;AADdAAAADwAAAGRycy9kb3ducmV2LnhtbESPQWsCMRSE7wX/Q3iCt5p1pUVXo4hF8NBDq+L5sXlu&#10;lt28LEmq6783gtDjMDPfMMt1b1txJR9qxwom4wwEcel0zZWC03H3PgMRIrLG1jEpuFOA9WrwtsRC&#10;uxv/0vUQK5EgHApUYGLsCilDachiGLuOOHkX5y3GJH0ltcdbgttW5ln2KS3WnBYMdrQ1VDaHP6tg&#10;3sRJIzcGz/m+rL9PO//z1XilRsN+swARqY//4Vd7rxVMP+Y5PN+k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eN3EAAAA3QAAAA8AAAAAAAAAAAAAAAAAmAIAAGRycy9k&#10;b3ducmV2LnhtbFBLBQYAAAAABAAEAPUAAACJAwAAAAA=&#10;" path="m1,1l,1,1,2r2,l5,2,6,1,5,1,3,,1,1xm3,1r,l4,2,4,1,3,2,2,1,1,1,2,2,3,1xe" fillcolor="#24282b" stroked="f">
                    <v:path arrowok="t" o:connecttype="custom" o:connectlocs="225,225;0,225;225,450;675,450;675,450;675,450;1125,450;1350,225;1125,225;675,0;675,0;675,0;225,225;675,225;675,225;675,225;900,450;900,225;900,225;675,450;675,450;675,450;450,225;225,225;450,450;675,225" o:connectangles="0,0,0,0,0,0,0,0,0,0,0,0,0,0,0,0,0,0,0,0,0,0,0,0,0,0"/>
                    <o:lock v:ext="edit" verticies="t"/>
                  </v:shape>
                  <v:line id="Line 1430" o:spid="_x0000_s2468" style="position:absolute;visibility:visible;mso-wrap-style:square" from="1933,105" to="19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i1FscAAADdAAAADwAAAGRycy9kb3ducmV2LnhtbESPQWvCQBSE74X+h+UJvdVdDZU2dRWJ&#10;lnpUU8Tja/aZxGbfptmtpv++Kwg9DjPzDTOd97YRZ+p87VjDaKhAEBfO1Fxq+MjfHp9B+IBssHFM&#10;Gn7Jw3x2fzfF1LgLb+m8C6WIEPYpaqhCaFMpfVGRRT90LXH0jq6zGKLsSmk6vES4beRYqYm0WHNc&#10;qLClrKLia/djNUxWm/zTLZbJVh2+9+v3TGX5aaX1w6BfvIII1If/8K29NhqSp5cE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6LUWxwAAAN0AAAAPAAAAAAAA&#10;AAAAAAAAAKECAABkcnMvZG93bnJldi54bWxQSwUGAAAAAAQABAD5AAAAlQMAAAAA&#10;" strokecolor="#24282b" strokeweight="0"/>
                  <v:shape id="Freeform 1431" o:spid="_x0000_s2469" style="position:absolute;left:1978;top:120;width:150;height:45;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fxMcA&#10;AADdAAAADwAAAGRycy9kb3ducmV2LnhtbESPT2vCQBTE70K/w/IKvZS6qbX+idlIFAQvUmp78PjI&#10;PrPB7Ns0u9X47btCweMwM79hsmVvG3GmzteOFbwOExDEpdM1Vwq+vzYvMxA+IGtsHJOCK3lY5g+D&#10;DFPtLvxJ532oRISwT1GBCaFNpfSlIYt+6Fri6B1dZzFE2VVSd3iJcNvIUZJMpMWa44LBltaGytP+&#10;1yqYFpvn3Y/ZFsfR4Yo2aVfuY2KUenrsiwWIQH24h//bW63g7X0+htub+AR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38THAAAA3QAAAA8AAAAAAAAAAAAAAAAAmAIAAGRy&#10;cy9kb3ducmV2LnhtbFBLBQYAAAAABAAEAPUAAACMAwAAAAA=&#10;" path="m,3l10,2,10,,,,,3xe" fillcolor="#e54200" stroked="f">
                    <v:path arrowok="t" o:connecttype="custom" o:connectlocs="0,675;2250,450;2250,0;0,0;0,675" o:connectangles="0,0,0,0,0"/>
                  </v:shape>
                  <v:line id="Line 1432" o:spid="_x0000_s2470" style="position:absolute;flip:x;visibility:visible;mso-wrap-style:square" from="2038,135" to="21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wbqcUAAADdAAAADwAAAGRycy9kb3ducmV2LnhtbESPQWvCQBSE7wX/w/IEb3VjxWKjq4hQ&#10;o/Qg2h56fOw+k2D2bciuSfz3rlDocZiZb5jlureVaKnxpWMFk3ECglg7U3Ku4Of783UOwgdkg5Vj&#10;UnAnD+vV4GWJqXEdn6g9h1xECPsUFRQh1KmUXhdk0Y9dTRy9i2sshiibXJoGuwi3lXxLkndpseS4&#10;UGBN24L09XyzCkyX3XUdcvelj222zQ5WXn93So2G/WYBIlAf/sN/7b1RMJ19zOD5Jj4BuX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wbqcUAAADdAAAADwAAAAAAAAAA&#10;AAAAAAChAgAAZHJzL2Rvd25yZXYueG1sUEsFBgAAAAAEAAQA+QAAAJMDAAAAAA==&#10;" strokecolor="#24282b" strokeweight="0"/>
                  <v:rect id="Rectangle 1433" o:spid="_x0000_s2471" style="position:absolute;left:1918;top:7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qRMYA&#10;AADdAAAADwAAAGRycy9kb3ducmV2LnhtbESPQWsCMRSE74X+h/AKXopmVRS7NUoRRC+CbqXY22Pz&#10;3F3cvGyTqOu/N4LQ4zAz3zDTeWtqcSHnK8sK+r0EBHFudcWFgv33sjsB4QOyxtoyKbiRh/ns9WWK&#10;qbZX3tElC4WIEPYpKihDaFIpfV6SQd+zDXH0jtYZDFG6QmqH1wg3tRwkyVgarDgulNjQoqT8lJ2N&#10;ArtevfP+z//8OrNYbvqmOhy2mVKdt/brE0SgNvyHn+21VjAcfYzh8S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DqRMYAAADdAAAADwAAAAAAAAAAAAAAAACYAgAAZHJz&#10;L2Rvd25yZXYueG1sUEsFBgAAAAAEAAQA9QAAAIsDAAAAAA==&#10;" fillcolor="#24282b" stroked="f"/>
                  <v:oval id="Oval 1434" o:spid="_x0000_s2472" style="position:absolute;left:1783;top:30;width:30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sgA&#10;AADdAAAADwAAAGRycy9kb3ducmV2LnhtbESPT2vCQBTE70K/w/IKXopuqqTa1FWKIPQgQq3/jq/Z&#10;Z5KafRuzq4nfvlsoeBxm5jfMZNaaUlypdoVlBc/9CARxanXBmYLN16I3BuE8ssbSMim4kYPZ9KEz&#10;wUTbhj/puvaZCBB2CSrIva8SKV2ak0HXtxVx8I62NuiDrDOpa2wC3JRyEEUv0mDBYSHHiuY5paf1&#10;xSjA07Jq9uV5Gx+9i3c/o8PT6vugVPexfX8D4an19/B/+0MrGMavI/h7E56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9uyAAAAN0AAAAPAAAAAAAAAAAAAAAAAJgCAABk&#10;cnMvZG93bnJldi54bWxQSwUGAAAAAAQABAD1AAAAjQMAAAAA&#10;" filled="f" strokecolor="#24282b" strokeweight="0"/>
                  <v:line id="Line 1435" o:spid="_x0000_s2473" style="position:absolute;visibility:visible;mso-wrap-style:square" from="1963,120" to="217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nZ8MAAADdAAAADwAAAGRycy9kb3ducmV2LnhtbERPPW/CMBDdK/EfrENiK3aLQJBiEEpB&#10;MBaCEOMRX5O08TmNDYR/Xw+VOj697/mys7W4UesrxxpehgoEce5MxYWGY7Z5noLwAdlg7Zg0PMjD&#10;ctF7mmNi3J33dDuEQsQQ9glqKENoEil9XpJFP3QNceQ+XWsxRNgW0rR4j+G2lq9KTaTFimNDiQ2l&#10;JeXfh6vVMFl/ZBe3eh/t1fnntNumKs2+1loP+t3qDUSgLvyL/9w7o2E0nsW58U18An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MJ2fDAAAA3QAAAA8AAAAAAAAAAAAA&#10;AAAAoQIAAGRycy9kb3ducmV2LnhtbFBLBQYAAAAABAAEAPkAAACRAwAAAAA=&#10;" strokecolor="#24282b" strokeweight="0"/>
                  <v:oval id="Oval 1436" o:spid="_x0000_s2474" style="position:absolute;left:2128;top:9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Oh8gA&#10;AADdAAAADwAAAGRycy9kb3ducmV2LnhtbESPQWvCQBSE74X+h+UVvIhurKStqatIQfAggra2Hl+z&#10;zyQ1+zZmVxP/vSsIPQ4z8w0znramFGeqXWFZwaAfgSBOrS44U/D1Oe+9gXAeWWNpmRRcyMF08vgw&#10;xkTbhtd03vhMBAi7BBXk3leJlC7NyaDr24o4eHtbG/RB1pnUNTYBbkr5HEUv0mDBYSHHij5ySg+b&#10;k1GAh2XV/JTHbbz3Lv7+e911V787pTpP7ewdhKfW/4fv7YVWMIxHI7i9CU9AT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hY6HyAAAAN0AAAAPAAAAAAAAAAAAAAAAAJgCAABk&#10;cnMvZG93bnJldi54bWxQSwUGAAAAAAQABAD1AAAAjQMAAAAA&#10;" filled="f" strokecolor="#24282b" strokeweight="0"/>
                  <v:shape id="Freeform 1437" o:spid="_x0000_s2475" style="position:absolute;left:1978;top:120;width:150;height:45;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tPMIA&#10;AADdAAAADwAAAGRycy9kb3ducmV2LnhtbERPz2vCMBS+D/Y/hDfwMjRRoY5qlCoIXkSmHnZ8NM+m&#10;rHnpmqj1vzcHYceP7/di1btG3KgLtWcN45ECQVx6U3Ol4XzaDr9AhIhssPFMGh4UYLV8f1tgbvyd&#10;v+l2jJVIIRxy1GBjbHMpQ2nJYRj5ljhxF985jAl2lTQd3lO4a+REqUw6rDk1WGxpY6n8PV6dhlmx&#10;/dz/2V1xmfw80Kl27Q+Z1Xrw0RdzEJH6+C9+uXdGwzRTaX96k5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6i08wgAAAN0AAAAPAAAAAAAAAAAAAAAAAJgCAABkcnMvZG93&#10;bnJldi54bWxQSwUGAAAAAAQABAD1AAAAhwMAAAAA&#10;" path="m,3l10,2,10,,,,,3xe" fillcolor="#e54200" stroked="f">
                    <v:path arrowok="t" o:connecttype="custom" o:connectlocs="0,675;2250,450;2250,0;0,0;0,675" o:connectangles="0,0,0,0,0"/>
                  </v:shape>
                  <v:line id="Line 1438" o:spid="_x0000_s2476" style="position:absolute;flip:x;visibility:visible;mso-wrap-style:square" from="2038,135" to="21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pUcQAAADdAAAADwAAAGRycy9kb3ducmV2LnhtbESPQYvCMBSE74L/ITzBm6auIEs1igha&#10;xcOy6sHjI3m2xealNNm2/nuzsLDHYWa+YVab3laipcaXjhXMpgkIYu1MybmC23U/+QThA7LByjEp&#10;eJGHzXo4WGFqXMff1F5CLiKEfYoKihDqVEqvC7Lop64mjt7DNRZDlE0uTYNdhNtKfiTJQlosOS4U&#10;WNOuIP28/FgFpsteug65O+uvNttlJyuf94NS41G/XYII1If/8F/7aBTMF8kMft/EJyD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OlRxAAAAN0AAAAPAAAAAAAAAAAA&#10;AAAAAKECAABkcnMvZG93bnJldi54bWxQSwUGAAAAAAQABAD5AAAAkgMAAAAA&#10;" strokecolor="#24282b" strokeweight="0"/>
                  <v:rect id="Rectangle 1439" o:spid="_x0000_s2477" style="position:absolute;left:1918;top:7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YvMYA&#10;AADdAAAADwAAAGRycy9kb3ducmV2LnhtbESPQWvCQBSE70L/w/IKvZS6MYUg0VWKIHop1ChFb4/s&#10;axKafZvurkn677tCweMwM98wy/VoWtGT841lBbNpAoK4tLrhSsHpuH2Zg/ABWWNrmRT8kof16mGy&#10;xFzbgQ/UF6ESEcI+RwV1CF0upS9rMuintiOO3pd1BkOUrpLa4RDhppVpkmTSYMNxocaONjWV38XV&#10;KLD73TOffvznxZnN9n1mmvP5o1Dq6XF8W4AINIZ7+L+91wpesySF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QYvMYAAADdAAAADwAAAAAAAAAAAAAAAACYAgAAZHJz&#10;L2Rvd25yZXYueG1sUEsFBgAAAAAEAAQA9QAAAIsDAAAAAA==&#10;" fillcolor="#24282b" stroked="f"/>
                  <v:oval id="Oval 1440" o:spid="_x0000_s2478" style="position:absolute;left:1783;top:30;width:30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NlsgA&#10;AADdAAAADwAAAGRycy9kb3ducmV2LnhtbESPW2vCQBSE3wv+h+UIvpS6UfFCdBURhD6UQr1UH4/Z&#10;YxLNno3ZrYn/visU+jjMzDfMbNGYQtypcrllBb1uBII4sTrnVMFuu36bgHAeWWNhmRQ8yMFi3nqZ&#10;YaxtzV903/hUBAi7GBVk3pexlC7JyKDr2pI4eGdbGfRBVqnUFdYBbgrZj6KRNJhzWMiwpFVGyXXz&#10;YxTg9aOsD8VtPzx7N/y+jI+vn6ejUp12s5yC8NT4//Bf+10rGIyiAT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Qk2WyAAAAN0AAAAPAAAAAAAAAAAAAAAAAJgCAABk&#10;cnMvZG93bnJldi54bWxQSwUGAAAAAAQABAD1AAAAjQMAAAAA&#10;" filled="f" strokecolor="#24282b" strokeweight="0"/>
                  <v:rect id="Rectangle 1441" o:spid="_x0000_s2479" style="position:absolute;left:1918;top:7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lU8YA&#10;AADdAAAADwAAAGRycy9kb3ducmV2LnhtbESPQWvCQBSE7wX/w/KEXopubCVIdBURRC+Fmoro7ZF9&#10;JsHs27i71fTfdwWhx2FmvmFmi8404kbO15YVjIYJCOLC6ppLBfvv9WACwgdkjY1lUvBLHhbz3ssM&#10;M23vvKNbHkoRIewzVFCF0GZS+qIig35oW+Lona0zGKJ0pdQO7xFuGvmeJKk0WHNcqLClVUXFJf8x&#10;Cux288b7qz+cnFmtP0emPh6/cqVe+91yCiJQF/7Dz/ZWK/hIkzE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ElU8YAAADdAAAADwAAAAAAAAAAAAAAAACYAgAAZHJz&#10;L2Rvd25yZXYueG1sUEsFBgAAAAAEAAQA9QAAAIsDAAAAAA==&#10;" fillcolor="#24282b" stroked="f"/>
                  <v:oval id="Oval 1442" o:spid="_x0000_s2480" style="position:absolute;left:1783;top:30;width:300;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eccA&#10;AADdAAAADwAAAGRycy9kb3ducmV2LnhtbESPT2vCQBTE7wW/w/KEXkQ3bYlKdJUiFHooBf97fGaf&#10;STT7Nma3Jv32bkHocZiZ3zDTeWtKcaPaFZYVvAwiEMSp1QVnCjbrj/4YhPPIGkvLpOCXHMxnnacp&#10;Jto2vKTbymciQNglqCD3vkqkdGlOBt3AVsTBO9naoA+yzqSusQlwU8rXKBpKgwWHhRwrWuSUXlY/&#10;RgFevqpmX1638cm7eHceHXrfx4NSz932fQLCU+v/w4/2p1bwNoxi+HsTn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ncHnHAAAA3QAAAA8AAAAAAAAAAAAAAAAAmAIAAGRy&#10;cy9kb3ducmV2LnhtbFBLBQYAAAAABAAEAPUAAACMAwAAAAA=&#10;" filled="f" strokecolor="#24282b" strokeweight="0"/>
                  <v:line id="Line 1443" o:spid="_x0000_s2481" style="position:absolute;visibility:visible;mso-wrap-style:square" from="1963,120" to="217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DidcUAAADdAAAADwAAAGRycy9kb3ducmV2LnhtbESPQWvCQBSE74L/YXmF3nS3FYKkriLR&#10;Uo/ViPT4zD6TaPZtmt1q+u+7BcHjMDPfMLNFbxtxpc7XjjW8jBUI4sKZmksN+/x9NAXhA7LBxjFp&#10;+CUPi/lwMMPUuBtv6boLpYgQ9ilqqEJoUyl9UZFFP3YtcfROrrMYouxKaTq8Rbht5KtSibRYc1yo&#10;sKWsouKy+7EakvVnfnTL1WSrvr4Pm49MZfl5rfXzU798AxGoD4/wvb0xGiaJSuD/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DidcUAAADdAAAADwAAAAAAAAAA&#10;AAAAAAChAgAAZHJzL2Rvd25yZXYueG1sUEsFBgAAAAAEAAQA+QAAAJMDAAAAAA==&#10;" strokecolor="#24282b" strokeweight="0"/>
                  <v:oval id="Oval 1444" o:spid="_x0000_s2482" style="position:absolute;left:2128;top:90;width:7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LlccA&#10;AADdAAAADwAAAGRycy9kb3ducmV2LnhtbESPW2vCQBSE3wv9D8sRfCm6sUUt0Y1IoeCDFOr98TR7&#10;cqnZs2l2Nem/dwtCH4eZ+YaZLzpTiSs1rrSsYDSMQBCnVpecK9ht3wevIJxH1lhZJgW/5GCRPD7M&#10;Mda25U+6bnwuAoRdjAoK7+tYSpcWZNANbU0cvMw2Bn2QTS51g22Am0o+R9FEGiw5LBRY01tB6Xlz&#10;MQrwvK7bY/WzH2fejQ/f09PTx9dJqX6vW85AeOr8f/jeXmkFL5NoCn9vwhOQ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5S5XHAAAA3QAAAA8AAAAAAAAAAAAAAAAAmAIAAGRy&#10;cy9kb3ducmV2LnhtbFBLBQYAAAAABAAEAPUAAACMAwAAAAA=&#10;" filled="f" strokecolor="#24282b" strokeweight="0"/>
                  <v:oval id="Oval 1445" o:spid="_x0000_s2483" style="position:absolute;left:1813;top:120;width:22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BcEA&#10;AADdAAAADwAAAGRycy9kb3ducmV2LnhtbERPW2vCMBR+F/wP4Qz2pokXZFSjbANBfLMr7PXYnDVl&#10;zUltYq379eZB2OPHd9/sBteInrpQe9YwmyoQxKU3NVcaiq/95A1EiMgGG8+k4U4BdtvxaIOZ8Tc+&#10;UZ/HSqQQDhlqsDG2mZShtOQwTH1LnLgf3zmMCXaVNB3eUrhr5FyplXRYc2qw2NKnpfI3vzoNFztT&#10;C2e/z7j8kOqv6OvjMb9r/foyvK9BRBriv/jpPhgNi5VKc9O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xAXBAAAA3QAAAA8AAAAAAAAAAAAAAAAAmAIAAGRycy9kb3du&#10;cmV2LnhtbFBLBQYAAAAABAAEAPUAAACGAwAAAAA=&#10;" fillcolor="#e54200" strokecolor="#24282b" strokeweight="0"/>
                  <v:line id="Line 1446" o:spid="_x0000_s2484" style="position:absolute;visibility:visible;mso-wrap-style:square" from="1918,240" to="19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92B8YAAADdAAAADwAAAGRycy9kb3ducmV2LnhtbESPQWvCQBSE70L/w/IK3nRXhdCmriLR&#10;osdqSunxNfuapGbfptlV47/vFgSPw8x8w8yXvW3EmTpfO9YwGSsQxIUzNZca3vPX0RMIH5ANNo5J&#10;w5U8LBcPgzmmxl14T+dDKEWEsE9RQxVCm0rpi4os+rFriaP37TqLIcqulKbDS4TbRk6VSqTFmuNC&#10;hS1lFRXHw8lqSDZv+ZdbrWd79fn7sdtmKst/NloPH/vVC4hAfbiHb+2d0TBL1DP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vdgfGAAAA3QAAAA8AAAAAAAAA&#10;AAAAAAAAoQIAAGRycy9kb3ducmV2LnhtbFBLBQYAAAAABAAEAPkAAACUAwAAAAA=&#10;" strokecolor="#24282b" strokeweight="0"/>
                  <v:line id="Line 1447" o:spid="_x0000_s2485" style="position:absolute;visibility:visible;mso-wrap-style:square" from="1903,240" to="1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xJR8MAAADdAAAADwAAAGRycy9kb3ducmV2LnhtbERPz2vCMBS+C/sfwhvspokKZXRGkarM&#10;o1qRHd+at7Zb81KbqPW/N4eBx4/v92zR20ZcqfO1Yw3jkQJBXDhTc6nhmG+G7yB8QDbYOCYNd/Kw&#10;mL8MZpgad+M9XQ+hFDGEfYoaqhDaVEpfVGTRj1xLHLkf11kMEXalNB3eYrht5ESpRFqsOTZU2FJW&#10;UfF3uFgNyXqXf7vlarpXX+fT9jNTWf671vrttV9+gAjUh6f43701GqbJOO6Pb+IT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MSUfDAAAA3QAAAA8AAAAAAAAAAAAA&#10;AAAAoQIAAGRycy9kb3ducmV2LnhtbFBLBQYAAAAABAAEAPkAAACRAwAAAAA=&#10;" strokecolor="#24282b" strokeweight="0"/>
                  <v:shape id="Freeform 1448" o:spid="_x0000_s2486" style="position:absolute;left:1843;top:30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EjMMA&#10;AADdAAAADwAAAGRycy9kb3ducmV2LnhtbESPT4vCMBTE74LfITxhb5rWBdGuUUQRPOzBf3h+NG+b&#10;0ualJFntfvuNIHgcZuY3zHLd21bcyYfasYJ8koEgLp2uuVJwvezHcxAhImtsHZOCPwqwXg0HSyy0&#10;e/CJ7udYiQThUKACE2NXSBlKQxbDxHXEyftx3mJM0ldSe3wkuG3lNMtm0mLNacFgR1tDZXP+tQoW&#10;TcwbuTF4mx7K+vu698dd45X6GPWbLxCR+vgOv9oHreBzlufwfJ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WEjMMAAADdAAAADwAAAAAAAAAAAAAAAACYAgAAZHJzL2Rv&#10;d25yZXYueG1sUEsFBgAAAAAEAAQA9QAAAIgDAAAAAA==&#10;" path="m1,1l,1r1,l3,2,5,1r1,l5,1,3,,1,1xm3,1l3,r,1l4,1,3,1,2,1,1,1r1,l3,1xe" fillcolor="#24282b" stroked="f">
                    <v:path arrowok="t" o:connecttype="custom" o:connectlocs="225,225;0,225;225,225;675,450;675,450;675,450;1125,225;1350,225;1125,225;675,0;675,0;675,0;225,225;675,225;675,0;675,225;900,225;900,225;900,225;675,225;675,225;675,225;450,225;225,225;450,225;675,225" o:connectangles="0,0,0,0,0,0,0,0,0,0,0,0,0,0,0,0,0,0,0,0,0,0,0,0,0,0"/>
                    <o:lock v:ext="edit" verticies="t"/>
                  </v:shape>
                  <v:shape id="Freeform 1449" o:spid="_x0000_s2487" style="position:absolute;left:1843;top:33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a+8MA&#10;AADdAAAADwAAAGRycy9kb3ducmV2LnhtbESPQYvCMBSE7wv+h/AEb2vaLshajSKK4MHDrornR/Ns&#10;SpuXkmS1/nuzsLDHYWa+YZbrwXbiTj40jhXk0wwEceV0w7WCy3n//gkiRGSNnWNS8KQA69XobYml&#10;dg/+pvsp1iJBOJSowMTYl1KGypDFMHU9cfJuzluMSfpaao+PBLedLLJsJi02nBYM9rQ1VLWnH6tg&#10;3sa8lRuD1+JQNcfL3n/tWq/UZDxsFiAiDfE//Nc+aAUfs7yA3zfp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ca+8MAAADdAAAADwAAAAAAAAAAAAAAAACYAgAAZHJzL2Rv&#10;d25yZXYueG1sUEsFBgAAAAAEAAQA9QAAAIgDAAAAAA==&#10;" path="m1,1l,1,1,2r2,l5,2,6,1,5,1,3,,1,1xm3,1r,l4,2,4,1,3,2,2,1,1,1,2,2,3,1xe" fillcolor="#24282b" stroked="f">
                    <v:path arrowok="t" o:connecttype="custom" o:connectlocs="225,225;0,225;225,450;675,450;675,450;675,450;1125,450;1350,225;1125,225;675,0;675,0;675,0;225,225;675,225;675,225;675,225;900,450;900,225;900,225;675,450;675,450;675,450;450,225;225,225;450,450;675,225" o:connectangles="0,0,0,0,0,0,0,0,0,0,0,0,0,0,0,0,0,0,0,0,0,0,0,0,0,0"/>
                    <o:lock v:ext="edit" verticies="t"/>
                  </v:shape>
                  <v:line id="Line 1450" o:spid="_x0000_s2488" style="position:absolute;visibility:visible;mso-wrap-style:square" from="1918,240" to="19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XMMYAAADdAAAADwAAAGRycy9kb3ducmV2LnhtbESPQWvCQBSE7wX/w/KE3uquDYQSXUWi&#10;pR6rKeLxmX0m0ezbNLvV9N93C4Ueh5n5hpkvB9uKG/W+caxhOlEgiEtnGq40fBSvTy8gfEA22Dom&#10;Dd/kYbkYPcwxM+7OO7rtQyUihH2GGuoQukxKX9Zk0U9cRxy9s+sthij7Spoe7xFuW/msVCotNhwX&#10;auwor6m87r+shnTzXpzcap3s1PHzsH3LVV5cNlo/jofVDESgIfyH/9pboyFJpw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e1zDGAAAA3QAAAA8AAAAAAAAA&#10;AAAAAAAAoQIAAGRycy9kb3ducmV2LnhtbFBLBQYAAAAABAAEAPkAAACUAwAAAAA=&#10;" strokecolor="#24282b" strokeweight="0"/>
                  <v:line id="Line 1451" o:spid="_x0000_s2489" style="position:absolute;visibility:visible;mso-wrap-style:square" from="1903,240" to="1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PRMYAAADdAAAADwAAAGRycy9kb3ducmV2LnhtbESPQWvCQBSE74X+h+UVvNVdtYQSXUWi&#10;Uo/VlOLxNfuapM2+jdlV47/vCkKPw8x8w8wWvW3EmTpfO9YwGioQxIUzNZcaPvLN8ysIH5ANNo5J&#10;w5U8LOaPDzNMjbvwjs77UIoIYZ+ihiqENpXSFxVZ9EPXEkfv23UWQ5RdKU2Hlwi3jRwrlUiLNceF&#10;ClvKKip+9yerIVm/519uuZrs1OH4uX3LVJb/rLUePPXLKYhAffgP39tbo2GSjF7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T0TGAAAA3QAAAA8AAAAAAAAA&#10;AAAAAAAAoQIAAGRycy9kb3ducmV2LnhtbFBLBQYAAAAABAAEAPkAAACUAwAAAAA=&#10;" strokecolor="#24282b" strokeweight="0"/>
                  <v:shape id="Freeform 1452" o:spid="_x0000_s2490" style="position:absolute;left:1843;top:30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6Cj8QA&#10;AADdAAAADwAAAGRycy9kb3ducmV2LnhtbESPQWsCMRSE7wX/Q3hCbzW7ilJXo4giePDQWvH82Dw3&#10;y25eliTq9t8bodDjMDPfMMt1b1txJx9qxwryUQaCuHS65krB+Wf/8QkiRGSNrWNS8EsB1qvB2xIL&#10;7R78TfdTrESCcChQgYmxK6QMpSGLYeQ64uRdnbcYk/SV1B4fCW5bOc6ymbRYc1ow2NHWUNmcblbB&#10;vIl5IzcGL+NDWR/Pe/+1a7xS78N+swARqY//4b/2QSuYzPIpvN6k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go/EAAAA3QAAAA8AAAAAAAAAAAAAAAAAmAIAAGRycy9k&#10;b3ducmV2LnhtbFBLBQYAAAAABAAEAPUAAACJAwAAAAA=&#10;" path="m1,1l,1r1,l3,2,5,1r1,l5,1,3,,1,1xm3,1l3,r,1l4,1,3,1,2,1,1,1r1,l3,1xe" fillcolor="#24282b" stroked="f">
                    <v:path arrowok="t" o:connecttype="custom" o:connectlocs="225,225;0,225;225,225;675,450;675,450;675,450;1125,225;1350,225;1125,225;675,0;675,0;675,0;225,225;675,225;675,0;675,225;900,225;900,225;900,225;675,225;675,225;675,225;450,225;225,225;450,225;675,225" o:connectangles="0,0,0,0,0,0,0,0,0,0,0,0,0,0,0,0,0,0,0,0,0,0,0,0,0,0"/>
                    <o:lock v:ext="edit" verticies="t"/>
                  </v:shape>
                  <v:shape id="Freeform 1453" o:spid="_x0000_s2491" style="position:absolute;left:1843;top:330;width:90;height:30;visibility:visible;mso-wrap-style:square;v-text-anchor:top" coordsize="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c+MMA&#10;AADdAAAADwAAAGRycy9kb3ducmV2LnhtbESPQYvCMBSE7wv+h/AEb2taF8pajSKK4MHDrornR/Ns&#10;SpuXkmS1/nuzsLDHYWa+YZbrwXbiTj40jhXk0wwEceV0w7WCy3n//gkiRGSNnWNS8KQA69XobYml&#10;dg/+pvsp1iJBOJSowMTYl1KGypDFMHU9cfJuzluMSfpaao+PBLednGVZIS02nBYM9rQ1VLWnH6tg&#10;3sa8lRuD19mhao6Xvf/atV6pyXjYLEBEGuJ/+K990Ao+iryA3zfpCc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wc+MMAAADdAAAADwAAAAAAAAAAAAAAAACYAgAAZHJzL2Rv&#10;d25yZXYueG1sUEsFBgAAAAAEAAQA9QAAAIgDAAAAAA==&#10;" path="m1,1l,1,1,2r2,l5,2,6,1,5,1,3,,1,1xm3,1r,l4,2,4,1,3,2,2,1,1,1,2,2,3,1xe" fillcolor="#24282b" stroked="f">
                    <v:path arrowok="t" o:connecttype="custom" o:connectlocs="225,225;0,225;225,450;675,450;675,450;675,450;1125,450;1350,225;1125,225;675,0;675,0;675,0;225,225;675,225;675,225;675,225;900,450;900,225;900,225;675,450;675,450;675,450;450,225;225,225;450,450;675,225" o:connectangles="0,0,0,0,0,0,0,0,0,0,0,0,0,0,0,0,0,0,0,0,0,0,0,0,0,0"/>
                    <o:lock v:ext="edit" verticies="t"/>
                  </v:shape>
                  <v:line id="Line 1454" o:spid="_x0000_s2492" style="position:absolute;visibility:visible;mso-wrap-style:square" from="1933,105" to="193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XRM8YAAADdAAAADwAAAGRycy9kb3ducmV2LnhtbESPQWvCQBSE74X+h+UVvNVdK6QSXUVS&#10;Sz1WI+LxmX0mabNv0+yq6b/vFgSPw8x8w8wWvW3EhTpfO9YwGioQxIUzNZcadvn78wSED8gGG8ek&#10;4Zc8LOaPDzNMjbvyhi7bUIoIYZ+ihiqENpXSFxVZ9EPXEkfv5DqLIcqulKbDa4TbRr4olUiLNceF&#10;ClvKKiq+t2erIVl95ke3fBtv1OFnv/7IVJZ/rbQePPXLKYhAfbiHb+210TBORq/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8l0TPGAAAA3QAAAA8AAAAAAAAA&#10;AAAAAAAAoQIAAGRycy9kb3ducmV2LnhtbFBLBQYAAAAABAAEAPkAAACUAwAAAAA=&#10;" strokecolor="#24282b" strokeweight="0"/>
                  <v:rect id="Rectangle 1455" o:spid="_x0000_s2493" style="position:absolute;left:1888;top:46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Xl8IA&#10;AADdAAAADwAAAGRycy9kb3ducmV2LnhtbERPz2vCMBS+C/sfwht4kZnYgUhnFFEED7usiuDt0Tyb&#10;YvNSmljr/vrlMPD48f1ergfXiJ66UHvWMJsqEMSlNzVXGk7H/ccCRIjIBhvPpOFJAdart9ESc+Mf&#10;/EN9ESuRQjjkqMHG2OZShtKSwzD1LXHirr5zGBPsKmk6fKRw18hMqbl0WHNqsNjS1lJ5K+5Ow/2X&#10;4nNn22LfZ5dJUJtMfV/OWo/fh80XiEhDfIn/3Qej4XM+S3PTm/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2heXwgAAAN0AAAAPAAAAAAAAAAAAAAAAAJgCAABkcnMvZG93&#10;bnJldi54bWxQSwUGAAAAAAQABAD1AAAAhwMAAAAA&#10;" fillcolor="#3b2478" stroked="f"/>
                  <v:rect id="Rectangle 1456" o:spid="_x0000_s2494" style="position:absolute;left:1888;top:54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yDMYA&#10;AADdAAAADwAAAGRycy9kb3ducmV2LnhtbESPQWsCMRSE74X+h/AKXoomriDtahRpETx46VoK3h6b&#10;52Zx87Js4rr6602h0OMwM98wy/XgGtFTF2rPGqYTBYK49KbmSsP3YTt+AxEissHGM2m4UYD16vlp&#10;ibnxV/6ivoiVSBAOOWqwMba5lKG05DBMfEucvJPvHMYku0qaDq8J7hqZKTWXDmtOCxZb+rBUnouL&#10;03C5U7x92rbY9tnxNahNpvbHH61HL8NmASLSEP/Df+2d0TCbT9/h901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ayDMYAAADdAAAADwAAAAAAAAAAAAAAAACYAgAAZHJz&#10;L2Rvd25yZXYueG1sUEsFBgAAAAAEAAQA9QAAAIsDAAAAAA==&#10;" fillcolor="#3b2478" stroked="f"/>
                  <v:rect id="Rectangle 1457" o:spid="_x0000_s2495" style="position:absolute;left:1888;top:58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RLMIA&#10;AADdAAAADwAAAGRycy9kb3ducmV2LnhtbERPz2vCMBS+D/wfwhN2GZrYgUg1iijCDl5Wx8Dbo3k2&#10;xealNLFW//rlMPD48f1ebQbXiJ66UHvWMJsqEMSlNzVXGn5Oh8kCRIjIBhvPpOFBATbr0dsKc+Pv&#10;/E19ESuRQjjkqMHG2OZShtKSwzD1LXHiLr5zGBPsKmk6vKdw18hMqbl0WHNqsNjSzlJ5LW5Ow+1J&#10;8bG3bXHos/NHUNtMHc+/Wr+Ph+0SRKQhvsT/7i+j4XOepf3p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NEswgAAAN0AAAAPAAAAAAAAAAAAAAAAAJgCAABkcnMvZG93&#10;bnJldi54bWxQSwUGAAAAAAQABAD1AAAAhwMAAAAA&#10;" fillcolor="#3b2478" stroked="f"/>
                  <v:rect id="Rectangle 1458" o:spid="_x0000_s2496" style="position:absolute;left:1888;top:66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0t8YA&#10;AADdAAAADwAAAGRycy9kb3ducmV2LnhtbESPwWrDMBBE74X+g9hALqWW4kIoTuQQWgI99FK3FHJb&#10;rI1lYq2MpThOvr4KBHocZuYNs95MrhMjDaH1rGGRKRDEtTctNxp+vnfPryBCRDbYeSYNFwqwKR8f&#10;1lgYf+YvGqvYiAThUKAGG2NfSBlqSw5D5nvi5B384DAmOTTSDHhOcNfJXKmldNhyWrDY05ul+lid&#10;nIbTleLl3fbVbsz3T0Ftc/W5/9V6Ppu2KxCRpvgfvrc/jIaXZb6A25v0BG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x0t8YAAADdAAAADwAAAAAAAAAAAAAAAACYAgAAZHJz&#10;L2Rvd25yZXYueG1sUEsFBgAAAAAEAAQA9QAAAIsDAAAAAA==&#10;" fillcolor="#3b2478" stroked="f"/>
                  <v:rect id="Rectangle 1459" o:spid="_x0000_s2497" style="position:absolute;left:1888;top:705;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qwMYA&#10;AADdAAAADwAAAGRycy9kb3ducmV2LnhtbESPQWsCMRSE70L/Q3gFL1KTpiBlaxRpEXropasUvD02&#10;r5ulm5dlE9fVX98IgsdhZr5hluvRt2KgPjaBDTzPFQjiKtiGawP73fbpFURMyBbbwGTgTBHWq4fJ&#10;EgsbTvxNQ5lqkSEcCzTgUuoKKWPlyGOch444e7+h95iy7GtpezxluG+lVmohPTacFxx29O6o+iuP&#10;3sDxQun84bpyO+jDLKqNVl+HH2Omj+PmDUSiMd3Dt/anNfCy0Bq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7qwMYAAADdAAAADwAAAAAAAAAAAAAAAACYAgAAZHJz&#10;L2Rvd25yZXYueG1sUEsFBgAAAAAEAAQA9QAAAIsDAAAAAA==&#10;" fillcolor="#3b2478" stroked="f"/>
                  <v:rect id="Rectangle 1460" o:spid="_x0000_s2498" style="position:absolute;left:1888;top:780;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PW8YA&#10;AADdAAAADwAAAGRycy9kb3ducmV2LnhtbESPQWsCMRSE7wX/Q3iFXoomXUFkaxSxCD146SqCt8fm&#10;dbN087Js4rr66xtB8DjMzDfMYjW4RvTUhdqzho+JAkFcelNzpeGw347nIEJENth4Jg1XCrBajl4W&#10;mBt/4R/qi1iJBOGQowYbY5tLGUpLDsPEt8TJ+/Wdw5hkV0nT4SXBXSMzpWbSYc1pwWJLG0vlX3F2&#10;Gs43itcv2xbbPju9B7XO1O501PrtdVh/gog0xGf40f42GqazbAr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JPW8YAAADdAAAADwAAAAAAAAAAAAAAAACYAgAAZHJz&#10;L2Rvd25yZXYueG1sUEsFBgAAAAAEAAQA9QAAAIsDAAAAAA==&#10;" fillcolor="#3b2478" stroked="f"/>
                  <v:rect id="Rectangle 1461" o:spid="_x0000_s2499" style="position:absolute;left:1888;top:825;width:1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XL8YA&#10;AADdAAAADwAAAGRycy9kb3ducmV2LnhtbESPQWsCMRSE74X+h/AKXoombouU1SiiCB566SoFb4/N&#10;c7O4eVk2cV399U2h0OMwM98wi9XgGtFTF2rPGqYTBYK49KbmSsPxsBt/gAgR2WDjmTTcKcBq+fy0&#10;wNz4G39RX8RKJAiHHDXYGNtcylBachgmviVO3tl3DmOSXSVNh7cEd43MlJpJhzWnBYstbSyVl+Lq&#10;NFwfFO9b2xa7Pju9BrXO1OfpW+vRy7Ceg4g0xP/wX3tvNLzNsn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vXL8YAAADdAAAADwAAAAAAAAAAAAAAAACYAgAAZHJz&#10;L2Rvd25yZXYueG1sUEsFBgAAAAAEAAQA9QAAAIsDAAAAAA==&#10;" fillcolor="#3b2478" stroked="f"/>
                  <v:rect id="Rectangle 1462" o:spid="_x0000_s2500" style="position:absolute;left:1888;top:91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ytMYA&#10;AADdAAAADwAAAGRycy9kb3ducmV2LnhtbESPQWsCMRSE74X+h/AKXoombqmU1SiiCB566SoFb4/N&#10;c7O4eVk2cV399U2h0OMwM98wi9XgGtFTF2rPGqYTBYK49KbmSsPxsBt/gAgR2WDjmTTcKcBq+fy0&#10;wNz4G39RX8RKJAiHHDXYGNtcylBachgmviVO3tl3DmOSXSVNh7cEd43MlJpJhzWnBYstbSyVl+Lq&#10;NFwfFO9b2xa7Pju9BrXO1OfpW+vRy7Ceg4g0xP/wX3tvNLzNsn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dytMYAAADdAAAADwAAAAAAAAAAAAAAAACYAgAAZHJz&#10;L2Rvd25yZXYueG1sUEsFBgAAAAAEAAQA9QAAAIsDAAAAAA==&#10;" fillcolor="#3b2478" stroked="f"/>
                  <v:rect id="Rectangle 1463" o:spid="_x0000_s2501" style="position:absolute;left:1888;top:94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sw8YA&#10;AADdAAAADwAAAGRycy9kb3ducmV2LnhtbESPQWvCQBSE74X+h+UVeim6a4RQoqtIi+ChF6MUvD2y&#10;z2ww+zZk1xj767uFgsdhZr5hluvRtWKgPjSeNcymCgRx5U3DtYbjYTt5BxEissHWM2m4U4D16vlp&#10;iYXxN97TUMZaJAiHAjXYGLtCylBZchimviNO3tn3DmOSfS1Nj7cEd63MlMqlw4bTgsWOPixVl/Lq&#10;NFx/KN4/bVduh+z0FtQmU1+nb61fX8bNAkSkMT7C/+2d0TDPsxz+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Xsw8YAAADdAAAADwAAAAAAAAAAAAAAAACYAgAAZHJz&#10;L2Rvd25yZXYueG1sUEsFBgAAAAAEAAQA9QAAAIsDAAAAAA==&#10;" fillcolor="#3b2478" stroked="f"/>
                  <v:rect id="Rectangle 1464" o:spid="_x0000_s2502" style="position:absolute;left:1888;top:103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JWMYA&#10;AADdAAAADwAAAGRycy9kb3ducmV2LnhtbESPQWsCMRSE7wX/Q3gFL0WTrmBlNYpYBA9eui0Fb4/N&#10;c7N087Js4rr6602h0OMwM98wq83gGtFTF2rPGl6nCgRx6U3NlYavz/1kASJEZIONZ9JwowCb9ehp&#10;hbnxV/6gvoiVSBAOOWqwMba5lKG05DBMfUucvLPvHMYku0qaDq8J7hqZKTWXDmtOCxZb2lkqf4qL&#10;03C5U7y927bY99npJahtpo6nb63Hz8N2CSLSEP/Df+2D0TCbZ2/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lJWMYAAADdAAAADwAAAAAAAAAAAAAAAACYAgAAZHJz&#10;L2Rvd25yZXYueG1sUEsFBgAAAAAEAAQA9QAAAIsDAAAAAA==&#10;" fillcolor="#3b2478" stroked="f"/>
                  <v:rect id="Rectangle 1465" o:spid="_x0000_s2503" style="position:absolute;left:1888;top:107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bdKsIA&#10;AADdAAAADwAAAGRycy9kb3ducmV2LnhtbERPz2vCMBS+D/wfwhN2GZrYgUg1iijCDl5Wx8Dbo3k2&#10;xealNLFW//rlMPD48f1ebQbXiJ66UHvWMJsqEMSlNzVXGn5Oh8kCRIjIBhvPpOFBATbr0dsKc+Pv&#10;/E19ESuRQjjkqMHG2OZShtKSwzD1LXHiLr5zGBPsKmk6vKdw18hMqbl0WHNqsNjSzlJ5LW5Ow+1J&#10;8bG3bXHos/NHUNtMHc+/Wr+Ph+0SRKQhvsT/7i+j4XOepbnpTXo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t0qwgAAAN0AAAAPAAAAAAAAAAAAAAAAAJgCAABkcnMvZG93&#10;bnJldi54bWxQSwUGAAAAAAQABAD1AAAAhwMAAAAA&#10;" fillcolor="#3b2478" stroked="f"/>
                  <v:rect id="Rectangle 1466" o:spid="_x0000_s2504" style="position:absolute;left:1888;top:115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4scYA&#10;AADdAAAADwAAAGRycy9kb3ducmV2LnhtbESPQWsCMRSE7wX/Q3gFL0WTriB1NYpYBA9eui0Fb4/N&#10;c7N087Js4rr6602h0OMwM98wq83gGtFTF2rPGl6nCgRx6U3NlYavz/3kDUSIyAYbz6ThRgE269HT&#10;CnPjr/xBfRErkSAcctRgY2xzKUNpyWGY+pY4eWffOYxJdpU0HV4T3DUyU2ouHdacFiy2tLNU/hQX&#10;p+Fyp3h7t22x77PTS1DbTB1P31qPn4ftEkSkIf6H/9oHo2E2zxbw+yY9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p4scYAAADdAAAADwAAAAAAAAAAAAAAAACYAgAAZHJz&#10;L2Rvd25yZXYueG1sUEsFBgAAAAAEAAQA9QAAAIsDAAAAAA==&#10;" fillcolor="#3b2478" stroked="f"/>
                  <v:rect id="Rectangle 1467" o:spid="_x0000_s2505" style="position:absolute;left:1888;top:119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H8cMA&#10;AADdAAAADwAAAGRycy9kb3ducmV2LnhtbERPz2vCMBS+C/sfwhvsIjNZBZHOKKIIO3ixE6G3R/PW&#10;lDUvpYm17q83B2HHj+/3ajO6VgzUh8azho+ZAkFcedNwreH8fXhfgggR2WDrmTTcKcBm/TJZYW78&#10;jU80FLEWKYRDjhpsjF0uZagsOQwz3xEn7sf3DmOCfS1Nj7cU7lqZKbWQDhtODRY72lmqfour03D9&#10;o3jf2644DFk5DWqbqWN50frtddx+gog0xn/x0/1lNMwX87Q/vU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lH8cMAAADdAAAADwAAAAAAAAAAAAAAAACYAgAAZHJzL2Rv&#10;d25yZXYueG1sUEsFBgAAAAAEAAQA9QAAAIgDAAAAAA==&#10;" fillcolor="#3b2478" stroked="f"/>
                  <v:rect id="Rectangle 1468" o:spid="_x0000_s2506" style="position:absolute;left:1888;top:127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XiasYA&#10;AADdAAAADwAAAGRycy9kb3ducmV2LnhtbESPQWsCMRSE74L/ITyhF9HEFaSsRpEWoYde3ErB22Pz&#10;3CxuXpZNXNf+elMo9DjMzDfMZje4RvTUhdqzhsVcgSAuvam50nD6OsxeQYSIbLDxTBoeFGC3HY82&#10;mBt/5yP1RaxEgnDIUYONsc2lDKUlh2HuW+LkXXznMCbZVdJ0eE9w18hMqZV0WHNasNjSm6XyWtyc&#10;htsPxce7bYtDn52nQe0z9Xn+1vplMuzXICIN8T/81/4wGpar5QJ+36Qn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XiasYAAADdAAAADwAAAAAAAAAAAAAAAACYAgAAZHJz&#10;L2Rvd25yZXYueG1sUEsFBgAAAAAEAAQA9QAAAIsDAAAAAA==&#10;" fillcolor="#3b2478" stroked="f"/>
                  <v:rect id="Rectangle 1469" o:spid="_x0000_s2507" style="position:absolute;left:1888;top:131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8HcYA&#10;AADdAAAADwAAAGRycy9kb3ducmV2LnhtbESPQWsCMRSE7wX/Q3iFXoomXUFkaxSxCD146SqCt8fm&#10;dbN087Js4rr66xtB8DjMzDfMYjW4RvTUhdqzho+JAkFcelNzpeGw347nIEJENth4Jg1XCrBajl4W&#10;mBt/4R/qi1iJBOGQowYbY5tLGUpLDsPEt8TJ+/Wdw5hkV0nT4SXBXSMzpWbSYc1pwWJLG0vlX3F2&#10;Gs43itcv2xbbPju9B7XO1O501PrtdVh/gog0xGf40f42GqazaQb3N+k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d8HcYAAADdAAAADwAAAAAAAAAAAAAAAACYAgAAZHJz&#10;L2Rvd25yZXYueG1sUEsFBgAAAAAEAAQA9QAAAIsDAAAAAA==&#10;" fillcolor="#3b2478" stroked="f"/>
                  <v:rect id="Rectangle 1470" o:spid="_x0000_s2508" style="position:absolute;left:1888;top:139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ZhsYA&#10;AADdAAAADwAAAGRycy9kb3ducmV2LnhtbESPwWrDMBBE74X+g9hAL6WRYkMobpQQGgI99FInBHxb&#10;rK1lYq2MpThOv74qFHIcZuYNs9pMrhMjDaH1rGExVyCIa29abjQcD/uXVxAhIhvsPJOGGwXYrB8f&#10;VlgYf+UvGsvYiAThUKAGG2NfSBlqSw7D3PfEyfv2g8OY5NBIM+A1wV0nM6WW0mHLacFiT++W6nN5&#10;cRouPxRvO9uX+zGrnoPaZuqzOmn9NJu2byAiTfEe/m9/GA35Ms/h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vZhsYAAADdAAAADwAAAAAAAAAAAAAAAACYAgAAZHJz&#10;L2Rvd25yZXYueG1sUEsFBgAAAAAEAAQA9QAAAIsDAAAAAA==&#10;" fillcolor="#3b2478" stroked="f"/>
                  <v:rect id="Rectangle 1471" o:spid="_x0000_s2509" style="position:absolute;left:1888;top:143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B8sYA&#10;AADdAAAADwAAAGRycy9kb3ducmV2LnhtbESPQWsCMRSE74X+h/CEXoomXYvIahRpEXrw4loK3h6b&#10;52Zx87Js4rr21zeC0OMwM98wy/XgGtFTF2rPGt4mCgRx6U3NlYbvw3Y8BxEissHGM2m4UYD16vlp&#10;ibnxV95TX8RKJAiHHDXYGNtcylBachgmviVO3sl3DmOSXSVNh9cEd43MlJpJhzWnBYstfVgqz8XF&#10;abj8Urx92rbY9tnxNahNpnbHH61fRsNmASLSEP/Dj/aX0TCdTd/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JB8sYAAADdAAAADwAAAAAAAAAAAAAAAACYAgAAZHJz&#10;L2Rvd25yZXYueG1sUEsFBgAAAAAEAAQA9QAAAIsDAAAAAA==&#10;" fillcolor="#3b2478" stroked="f"/>
                  <v:rect id="Rectangle 1472" o:spid="_x0000_s2510" style="position:absolute;left:1888;top:1514;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7kacYA&#10;AADdAAAADwAAAGRycy9kb3ducmV2LnhtbESPQWsCMRSE74X+h/CEXoomXanIahRpEXrw4loK3h6b&#10;52Zx87Js4rr21zeC0OMwM98wy/XgGtFTF2rPGt4mCgRx6U3NlYbvw3Y8BxEissHGM2m4UYD16vlp&#10;ibnxV95TX8RKJAiHHDXYGNtcylBachgmviVO3sl3DmOSXSVNh9cEd43MlJpJhzWnBYstfVgqz8XF&#10;abj8Urx92rbY9tnxNahNpnbHH61fRsNmASLSEP/Dj/aX0TCdTd/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7kacYAAADdAAAADwAAAAAAAAAAAAAAAACYAgAAZHJz&#10;L2Rvd25yZXYueG1sUEsFBgAAAAAEAAQA9QAAAIsDAAAAAA==&#10;" fillcolor="#3b2478" stroked="f"/>
                  <v:rect id="Rectangle 1473" o:spid="_x0000_s2511" style="position:absolute;left:1888;top:1559;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6HsYA&#10;AADdAAAADwAAAGRycy9kb3ducmV2LnhtbESPQWvCQBSE74X+h+UJvZS62wihRFeRFqGHXoyl4O2R&#10;fWaD2bchu8bYX+8KgsdhZr5hFqvRtWKgPjSeNbxPFQjiypuGaw2/u83bB4gQkQ22nknDhQKsls9P&#10;CyyMP/OWhjLWIkE4FKjBxtgVUobKksMw9R1x8g6+dxiT7GtpejwnuGtlplQuHTacFix29GmpOpYn&#10;p+H0T/HyZbtyM2T716DWmfrZ/2n9MhnXcxCRxvgI39vfRsMsn+Vwe5Oe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x6HsYAAADdAAAADwAAAAAAAAAAAAAAAACYAgAAZHJz&#10;L2Rvd25yZXYueG1sUEsFBgAAAAAEAAQA9QAAAIsDAAAAAA==&#10;" fillcolor="#3b2478" stroked="f"/>
                  <v:rect id="Rectangle 1474" o:spid="_x0000_s2512" style="position:absolute;left:1888;top:1649;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hcYA&#10;AADdAAAADwAAAGRycy9kb3ducmV2LnhtbESPQWsCMRSE70L/Q3iFXkSTrqBlNYq0CB566SoFb4/N&#10;62bp5mXZxHX11zcFweMwM98wq83gGtFTF2rPGl6nCgRx6U3NlYbjYTd5AxEissHGM2m4UoDN+mm0&#10;wtz4C39RX8RKJAiHHDXYGNtcylBachimviVO3o/vHMYku0qaDi8J7hqZKTWXDmtOCxZberdU/hZn&#10;p+F8o3j9sG2x67PTOKhtpj5P31q/PA/bJYhIQ3yE7+290TCbzxb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fhcYAAADdAAAADwAAAAAAAAAAAAAAAACYAgAAZHJz&#10;L2Rvd25yZXYueG1sUEsFBgAAAAAEAAQA9QAAAIsDAAAAAA==&#10;" fillcolor="#3b2478" stroked="f"/>
                  <v:rect id="Rectangle 1475" o:spid="_x0000_s2513" style="position:absolute;left:1888;top:16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L98MA&#10;AADdAAAADwAAAGRycy9kb3ducmV2LnhtbERPz2vCMBS+C/sfwhvsIjNZBZHOKKIIO3ixE6G3R/PW&#10;lDUvpYm17q83B2HHj+/3ajO6VgzUh8azho+ZAkFcedNwreH8fXhfgggR2WDrmTTcKcBm/TJZYW78&#10;jU80FLEWKYRDjhpsjF0uZagsOQwz3xEn7sf3DmOCfS1Nj7cU7lqZKbWQDhtODRY72lmqfour03D9&#10;o3jf2644DFk5DWqbqWN50frtddx+gog0xn/x0/1lNMwX8zQ3vU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9L98MAAADdAAAADwAAAAAAAAAAAAAAAACYAgAAZHJzL2Rv&#10;d25yZXYueG1sUEsFBgAAAAAEAAQA9QAAAIgDAAAAAA==&#10;" fillcolor="#3b2478" stroked="f"/>
                  <v:rect id="Rectangle 1476" o:spid="_x0000_s2514" style="position:absolute;left:1888;top:176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ubMYA&#10;AADdAAAADwAAAGRycy9kb3ducmV2LnhtbESPQWsCMRSE70L/Q3iFXkSTriB2NYq0CB566SoFb4/N&#10;62bp5mXZxHX11zcFweMwM98wq83gGtFTF2rPGl6nCgRx6U3NlYbjYTdZgAgR2WDjmTRcKcBm/TRa&#10;YW78hb+oL2IlEoRDjhpsjG0uZSgtOQxT3xIn78d3DmOSXSVNh5cEd43MlJpLhzWnBYstvVsqf4uz&#10;03C+Ubx+2LbY9dlpHNQ2U5+nb61fnoftEkSkIT7C9/beaJjNZ2/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PubMYAAADdAAAADwAAAAAAAAAAAAAAAACYAgAAZHJz&#10;L2Rvd25yZXYueG1sUEsFBgAAAAAEAAQA9QAAAIsDAAAAAA==&#10;" fillcolor="#3b2478" stroked="f"/>
                  <v:rect id="Rectangle 1477" o:spid="_x0000_s2515" style="position:absolute;left:1888;top:181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0jMMA&#10;AADdAAAADwAAAGRycy9kb3ducmV2LnhtbERPz2vCMBS+D/wfwht4GZqsDpHOKOIQPHixiuDt0bw1&#10;Zc1LaWKt++uXg7Djx/d7uR5cI3rqQu1Zw/tUgSAuvam50nA+7SYLECEiG2w8k4YHBVivRi9LzI2/&#10;85H6IlYihXDIUYONsc2lDKUlh2HqW+LEffvOYUywq6Tp8J7CXSMzpebSYc2pwWJLW0vlT3FzGm6/&#10;FB9fti12fXZ9C2qTqcP1ovX4ddh8gog0xH/x0703Gmbzj7Q/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80jMMAAADdAAAADwAAAAAAAAAAAAAAAACYAgAAZHJzL2Rv&#10;d25yZXYueG1sUEsFBgAAAAAEAAQA9QAAAIgDAAAAAA==&#10;" fillcolor="#3b2478" stroked="f"/>
                  <v:rect id="Rectangle 1478" o:spid="_x0000_s2516" style="position:absolute;left:1888;top:188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ORF8YA&#10;AADdAAAADwAAAGRycy9kb3ducmV2LnhtbESPQWsCMRSE74X+h/CEXoombovIahRpEXrw4loK3h6b&#10;52Zx87Js4rr215uC0OMwM98wy/XgGtFTF2rPGqYTBYK49KbmSsP3YTuegwgR2WDjmTTcKMB69fy0&#10;xNz4K++pL2IlEoRDjhpsjG0uZSgtOQwT3xIn7+Q7hzHJrpKmw2uCu0ZmSs2kw5rTgsWWPiyV5+Li&#10;NFx+Kd4+bVts++z4GtQmU7vjj9Yvo2GzABFpiP/hR/vLaHibvU/h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ORF8YAAADdAAAADwAAAAAAAAAAAAAAAACYAgAAZHJz&#10;L2Rvd25yZXYueG1sUEsFBgAAAAAEAAQA9QAAAIsDAAAAAA==&#10;" fillcolor="#3b2478" stroked="f"/>
                  <v:rect id="Rectangle 1479" o:spid="_x0000_s2517" style="position:absolute;left:1888;top:193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EPYMYA&#10;AADdAAAADwAAAGRycy9kb3ducmV2LnhtbESPQWsCMRSE74X+h/AKXoombouU1SiiCB566SoFb4/N&#10;c7O4eVk2cV399U2h0OMwM98wi9XgGtFTF2rPGqYTBYK49KbmSsPxsBt/gAgR2WDjmTTcKcBq+fy0&#10;wNz4G39RX8RKJAiHHDXYGNtcylBachgmviVO3tl3DmOSXSVNh7cEd43MlJpJhzWnBYstbSyVl+Lq&#10;NFwfFO9b2xa7Pju9BrXO1OfpW+vRy7Ceg4g0xP/wX3tvNLzN3jP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EPYMYAAADdAAAADwAAAAAAAAAAAAAAAACYAgAAZHJz&#10;L2Rvd25yZXYueG1sUEsFBgAAAAAEAAQA9QAAAIsDAAAAAA==&#10;" fillcolor="#3b2478" stroked="f"/>
                  <v:rect id="Rectangle 1480" o:spid="_x0000_s2518" style="position:absolute;left:1888;top:200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2q+8YA&#10;AADdAAAADwAAAGRycy9kb3ducmV2LnhtbESPQWsCMRSE74X+h/CEXoomXYvIahRpEXrw4loK3h6b&#10;52Zx87Js4rr21zeC0OMwM98wy/XgGtFTF2rPGt4mCgRx6U3NlYbvw3Y8BxEissHGM2m4UYD16vlp&#10;ibnxV95TX8RKJAiHHDXYGNtcylBachgmviVO3sl3DmOSXSVNh9cEd43MlJpJhzWnBYstfVgqz8XF&#10;abj8Urx92rbY9tnxNahNpnbHH61fRsNmASLSEP/Dj/aX0TCdvU/h/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2q+8YAAADdAAAADwAAAAAAAAAAAAAAAACYAgAAZHJz&#10;L2Rvd25yZXYueG1sUEsFBgAAAAAEAAQA9QAAAIsDAAAAAA==&#10;" fillcolor="#3b2478" stroked="f"/>
                  <v:rect id="Rectangle 1481" o:spid="_x0000_s2519" style="position:absolute;left:1888;top:205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yj8YA&#10;AADdAAAADwAAAGRycy9kb3ducmV2LnhtbESPQWsCMRSE74X+h/CEXoomXUVkNYq0CD14cS0Fb4/N&#10;c7O4eVk2cV376xuh0OMwM98wq83gGtFTF2rPGt4mCgRx6U3NlYav4268ABEissHGM2m4U4DN+vlp&#10;hbnxNz5QX8RKJAiHHDXYGNtcylBachgmviVO3tl3DmOSXSVNh7cEd43MlJpLhzWnBYstvVsqL8XV&#10;abj+ULx/2LbY9dnpNahtpvanb61fRsN2CSLSEP/Df+1Po2E6n83g8S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Qyj8YAAADdAAAADwAAAAAAAAAAAAAAAACYAgAAZHJz&#10;L2Rvd25yZXYueG1sUEsFBgAAAAAEAAQA9QAAAIsDAAAAAA==&#10;" fillcolor="#3b2478" stroked="f"/>
                  <v:rect id="Rectangle 1482" o:spid="_x0000_s2520" style="position:absolute;left:1888;top:2129;width:1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XFMcA&#10;AADdAAAADwAAAGRycy9kb3ducmV2LnhtbESPQWsCMRSE74X+h/AEL0WTbluRrVFEEXrw0m0peHts&#10;XjeLm5dlE9fVX28KBY/DzHzDLFaDa0RPXag9a3ieKhDEpTc1Vxq+v3aTOYgQkQ02nknDhQKslo8P&#10;C8yNP/Mn9UWsRIJwyFGDjbHNpQylJYdh6lvi5P36zmFMsquk6fCc4K6RmVIz6bDmtGCxpY2l8lic&#10;nIbTleJla9ti12eHp6DWmdoffrQej4b1O4hIQ7yH/9sfRsPL7PUN/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olxTHAAAA3QAAAA8AAAAAAAAAAAAAAAAAmAIAAGRy&#10;cy9kb3ducmV2LnhtbFBLBQYAAAAABAAEAPUAAACMAwAAAAA=&#10;" fillcolor="#3b2478" stroked="f"/>
                  <v:rect id="Rectangle 1483" o:spid="_x0000_s2521" style="position:absolute;left:1888;top:217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JY8YA&#10;AADdAAAADwAAAGRycy9kb3ducmV2LnhtbESPQWvCQBSE74X+h+UVeim627SEEl1FWgQPXoxS8PbI&#10;vmZDs29Ddo3RX+8WhB6HmfmGmS9H14qB+tB41vA6VSCIK28arjUc9uvJB4gQkQ22nknDhQIsF48P&#10;cyyMP/OOhjLWIkE4FKjBxtgVUobKksMw9R1x8n587zAm2dfS9HhOcNfKTKlcOmw4LVjs6NNS9Vue&#10;nIbTleLly3blesiOL0GtMrU9fmv9/DSuZiAijfE/fG9vjIa3/D2Hvzfp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oJY8YAAADdAAAADwAAAAAAAAAAAAAAAACYAgAAZHJz&#10;L2Rvd25yZXYueG1sUEsFBgAAAAAEAAQA9QAAAIsDAAAAAA==&#10;" fillcolor="#3b2478" stroked="f"/>
                  <v:rect id="Rectangle 1484" o:spid="_x0000_s2522" style="position:absolute;left:1888;top:2264;width:15;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s+McA&#10;AADdAAAADwAAAGRycy9kb3ducmV2LnhtbESPQWsCMRSE74X+h/AEL0WTbouVrVFEEXrw0m0peHts&#10;XjeLm5dlE9fVX28KBY/DzHzDLFaDa0RPXag9a3ieKhDEpTc1Vxq+v3aTOYgQkQ02nknDhQKslo8P&#10;C8yNP/Mn9UWsRIJwyFGDjbHNpQylJYdh6lvi5P36zmFMsquk6fCc4K6RmVIz6bDmtGCxpY2l8lic&#10;nIbTleJla9ti12eHp6DWmdoffrQej4b1O4hIQ7yH/9sfRsPL7PUN/t6k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rPjHAAAA3QAAAA8AAAAAAAAAAAAAAAAAmAIAAGRy&#10;cy9kb3ducmV2LnhtbFBLBQYAAAAABAAEAPUAAACMAwAAAAA=&#10;" fillcolor="#3b2478" stroked="f"/>
                  <v:rect id="Rectangle 1485" o:spid="_x0000_s2523" style="position:absolute;left:1888;top:2294;width:15;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isMA&#10;AADdAAAADwAAAGRycy9kb3ducmV2LnhtbERPz2vCMBS+D/wfwht4GZqsDpHOKOIQPHixiuDt0bw1&#10;Zc1LaWKt++uXg7Djx/d7uR5cI3rqQu1Zw/tUgSAuvam50nA+7SYLECEiG2w8k4YHBVivRi9LzI2/&#10;85H6IlYihXDIUYONsc2lDKUlh2HqW+LEffvOYUywq6Tp8J7CXSMzpebSYc2pwWJLW0vlT3FzGm6/&#10;FB9fti12fXZ9C2qTqcP1ovX4ddh8gog0xH/x0703GmbzjzQ3vU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4isMAAADdAAAADwAAAAAAAAAAAAAAAACYAgAAZHJzL2Rv&#10;d25yZXYueG1sUEsFBgAAAAAEAAQA9QAAAIgDAAAAAA==&#10;" fillcolor="#3b2478" stroked="f"/>
                  <v:shape id="Freeform 1486" o:spid="_x0000_s2524" style="position:absolute;left:3252;top:285;width:1019;height:1829;visibility:visible;mso-wrap-style:square;v-text-anchor:top" coordsize="6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EwcQA&#10;AADdAAAADwAAAGRycy9kb3ducmV2LnhtbESPW4vCMBSE3wX/QzjCvmnaVbzURpEFYVmExQs+H5pj&#10;W9uclCZq998bYcHHYWa+YdJ1Z2pxp9aVlhXEowgEcWZ1ybmC03E7nINwHlljbZkU/JGD9arfSzHR&#10;9sF7uh98LgKEXYIKCu+bREqXFWTQjWxDHLyLbQ36INtc6hYfAW5q+RlFU2mw5LBQYENfBWXV4WYC&#10;RS92v2cax2Z27bJ6H1c/eIyU+hh0myUIT51/h//b31rBeDpZwOt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hMHEAAAA3QAAAA8AAAAAAAAAAAAAAAAAmAIAAGRycy9k&#10;b3ducmV2LnhtbFBLBQYAAAAABAAEAPUAAACJAwAAAAA=&#10;" path="m3,121r1,1l5,121r,-1l5,119r1,-1l6,116r1,-2l8,111r,-1l9,109r,-1l10,107r,-1l11,105r,-1l11,105r1,l13,104r1,l15,104r1,-1l15,103r2,l19,103r1,l21,102r1,l23,102r,-1l24,100r,-1l23,99r,-1l22,97,20,95r,-1l19,94r,-1l18,93r1,l18,92r,-1l17,91r1,l18,90r-1,l18,91r,-1l19,90,18,89r1,1l19,89r1,l20,88r1,l22,88r1,-1l25,87r2,-1l30,85r3,-1l35,83r2,l38,82r2,-1l42,81r3,-2l49,77r3,-1l54,75r1,-1l57,73r1,l60,72r1,-1l62,71r,-1l63,70r,-1l64,69r1,-1l66,67r1,-1l67,65r,-1l68,63r,-2l68,60,67,59r,-1l66,57,65,55,64,54,63,53r-1,l61,52,60,51r-1,l58,51,55,50,53,49,51,48r-3,l46,47r-2,l42,46r-2,l39,46r-2,l36,46,35,45r-2,l32,45r-1,l30,45,29,44r-1,l26,44r-2,l22,43r-2,l18,43,15,42r-2,l11,42,9,41r-2,l5,40r-1,l3,40,2,39r,1l2,39r-1,l1,38r,-1l1,38,2,37r,-1l3,36r,-1l4,35,5,34,7,33,8,32r2,-1l12,30r1,-1l15,28r1,-1l17,27r,-1l18,26r,-1l18,24r,-1l18,22r-1,l17,21r-1,l16,20r-1,l14,19r-1,l11,17r-2,l8,16r,1l8,16,7,15,6,14r,1l6,14r-1,l5,13r,-1l4,11r,-1l4,8,4,6,4,5,4,3,4,2,4,1,4,,3,r,1l3,2r,1l3,5r,1l3,8r,2l3,11r,1l4,12r,1l5,14r,1l6,16r1,l8,17r1,1l10,18r2,2l13,20r1,1l15,21r1,l15,21r1,1l17,23r,-1l16,22r1,1l17,24r1,l17,24r,1l18,25r-1,l16,26r-1,l14,27r-1,1l13,29r,-1l11,29r-1,1l8,31,6,32,5,33,3,34r,1l2,35r,1l1,36,,37r,1l,39r1,l1,40r1,l3,41r1,l5,41r2,1l9,42r2,1l13,43r2,1l18,44r2,l22,45r2,l26,45r2,l29,46r,-1l29,46r1,l30,45r,1l31,46r1,l33,46r2,1l36,47r1,l39,47r1,l42,47r2,1l44,47r,1l46,48r2,1l50,49r3,1l55,51r2,1l58,52r1,1l60,53r1,l62,54r,-1l62,54r1,l64,55r1,1l65,57r1,l65,57r1,1l66,59r,2l67,60r-1,l67,61r-1,1l66,64r1,l66,63r,1l66,65r-1,1l66,66r-1,l64,67r-1,1l62,69r-1,1l60,70r-1,1l58,71r-2,1l55,73r-2,1l52,75r-4,1l45,78r-4,2l39,80r-1,1l36,82r-1,l32,83r-3,1l27,85r-3,1l23,86r-1,1l21,87r-1,l19,88r-1,l18,89r-1,1l17,91r,1l17,93r1,l18,94r1,1l20,96r1,1l22,98r,1l22,98r,1l23,100r-1,1l23,101r-1,l21,101r-1,1l19,102r-2,l15,102r-1,1l13,103r-1,l11,104r-1,1l9,105r,1l9,107r-1,l8,109r-1,1l7,111r-1,2l5,116r,1l4,118r,1l4,120r,1l3,121xe" fillcolor="#e54200" stroked="f">
                    <v:path arrowok="t" o:connecttype="custom" o:connectlocs="1349,26071;2248,23822;3147,23372;4496,23147;5395,22473;4945,21798;4046,20674;4271,20224;4720,19774;8302,18650;12348,16626;14146,15502;15045,14602;15045,13043;13697,11694;10774,10794;8077,10344;6743,10119;4046,9670;1124,8995;450,8770;225,8545;450,8320;1573,7421;3821,6072;4046,5397;3596,4498;1798,3598;1124,2699;899,675;674,450;899,2699;1798,3823;3372,4722;3821,5397;3821,5622;2922,6297;674,7871;0,8545;225,8995;1573,9445;4945,10119;6743,10119;8302,10569;10774,11019;13697,11918;14820,12818;14820,13927;14596,14827;13697,15726;11674,16851;7193,18650;4271,19774;3821,20224;4271,21348;5170,22473;5170,22698;4496,22922;2697,23147;1798,24047;899,26745" o:connectangles="0,0,0,0,0,0,0,0,0,0,0,0,0,0,0,0,0,0,0,0,0,0,0,0,0,0,0,0,0,0,0,0,0,0,0,0,0,0,0,0,0,0,0,0,0,0,0,0,0,0,0,0,0,0,0,0,0,0,0,0,0"/>
                  </v:shape>
                  <v:rect id="Rectangle 1487" o:spid="_x0000_s2525" style="position:absolute;left:3162;top:15;width:15;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MTcIA&#10;AADdAAAADwAAAGRycy9kb3ducmV2LnhtbERPTYvCMBC9L/gfwgh7WTTVZUWqUUQQvSy4VURvQzO2&#10;xWZSk6zWf28OgsfH+57OW1OLGzlfWVYw6CcgiHOrKy4U7Her3hiED8gaa8uk4EEe5rPOxxRTbe/8&#10;R7csFCKGsE9RQRlCk0rp85IM+r5tiCN3ts5giNAVUju8x3BTy2GSjKTBimNDiQ0tS8ov2b9RYDfr&#10;L95f/eHkzHL1OzDV8bjNlPrstosJiEBteItf7o1W8D36ifvjm/gE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QxNwgAAAN0AAAAPAAAAAAAAAAAAAAAAAJgCAABkcnMvZG93&#10;bnJldi54bWxQSwUGAAAAAAQABAD1AAAAhwMAAAAA&#10;" fillcolor="#24282b" stroked="f"/>
                  <v:rect id="Rectangle 1488" o:spid="_x0000_s2526" style="position:absolute;left:3177;top:2369;width:110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p1scA&#10;AADdAAAADwAAAGRycy9kb3ducmV2LnhtbESPQWvCQBSE7wX/w/IKXkrdRFFKmo2IIPUi2FSKvT2y&#10;r0lo9m26u2r8925B6HGYmW+YfDmYTpzJ+daygnSSgCCurG65VnD42Dy/gPABWWNnmRRcycOyGD3k&#10;mGl74Xc6l6EWEcI+QwVNCH0mpa8aMugntieO3rd1BkOUrpba4SXCTSenSbKQBluOCw32tG6o+ilP&#10;RoHdvj3x4dd/fjmz3uxS0x6P+1Kp8eOwegURaAj/4Xt7qxXMFvMU/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qdbHAAAA3QAAAA8AAAAAAAAAAAAAAAAAmAIAAGRy&#10;cy9kb3ducmV2LnhtbFBLBQYAAAAABAAEAPUAAACMAwAAAAA=&#10;" fillcolor="#24282b" stroked="f"/>
                  <v:rect id="Rectangle 1489" o:spid="_x0000_s2527" style="position:absolute;left:3162;top:15;width:15;height: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c3ocYA&#10;AADdAAAADwAAAGRycy9kb3ducmV2LnhtbESPQWsCMRSE74L/ITzBi2hWRZGtUUQQvRTaVcTeHpvX&#10;3aWblzVJdf33TUHwOMzMN8xy3Zpa3Mj5yrKC8SgBQZxbXXGh4HTcDRcgfEDWWFsmBQ/ysF51O0tM&#10;tb3zJ92yUIgIYZ+igjKEJpXS5yUZ9CPbEEfv2zqDIUpXSO3wHuGmlpMkmUuDFceFEhvalpT/ZL9G&#10;gT3sB3y6+vOXM9vd+9hUl8tHplS/127eQARqwyv8bB+0gul8NoH/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c3ocYAAADdAAAADwAAAAAAAAAAAAAAAACYAgAAZHJz&#10;L2Rvd25yZXYueG1sUEsFBgAAAAAEAAQA9QAAAIsDAAAAAA==&#10;" fillcolor="#24282b" stroked="f"/>
                  <v:rect id="Rectangle 1490" o:spid="_x0000_s2528" style="position:absolute;left:3177;top:2369;width:1109;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SOsYA&#10;AADdAAAADwAAAGRycy9kb3ducmV2LnhtbESPQWsCMRSE7wX/Q3iCl6JZFUW2RhFB9CK0q4i9PTav&#10;u0s3L2sSdf33TUHwOMzMN8x82Zpa3Mj5yrKC4SABQZxbXXGh4HjY9GcgfEDWWFsmBQ/ysFx03uaY&#10;anvnL7ploRARwj5FBWUITSqlz0sy6Ae2IY7ej3UGQ5SukNrhPcJNLUdJMpUGK44LJTa0Lin/za5G&#10;gd1t3/l48advZ9ab/dBU5/NnplSv264+QARqwyv8bO+0gvF0Mo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uSOsYAAADdAAAADwAAAAAAAAAAAAAAAACYAgAAZHJz&#10;L2Rvd25yZXYueG1sUEsFBgAAAAAEAAQA9QAAAIsDAAAAAA==&#10;" fillcolor="#24282b" stroked="f"/>
                  <v:shape id="Freeform 1491" o:spid="_x0000_s2529" style="position:absolute;left:4211;top:1169;width:90;height:9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C/ckA&#10;AADdAAAADwAAAGRycy9kb3ducmV2LnhtbESPQWvCQBSE7wX/w/IKXkrdtFYpqavYgmIPWkx7aG+v&#10;2WcSzL6N2TWu/94tFDwOM/MNM5kFU4uOWldZVvAwSEAQ51ZXXCj4+lzcP4NwHlljbZkUnMnBbNq7&#10;mWCq7Ym31GW+EBHCLkUFpfdNKqXLSzLoBrYhjt7OtgZ9lG0hdYunCDe1fEySsTRYcVwosaG3kvJ9&#10;djQKfruf94/19367W9qQLZavd+Fw2CjVvw3zFxCegr+G/9srrWA4Hj3B35v4BOT0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SC/ckAAADdAAAADwAAAAAAAAAAAAAAAACYAgAA&#10;ZHJzL2Rvd25yZXYueG1sUEsFBgAAAAAEAAQA9QAAAI4DAAAAAA==&#10;" path="m6,1l5,,,5,1,6,6,1xe" fillcolor="#24282b" stroked="f">
                    <v:path arrowok="t" o:connecttype="custom" o:connectlocs="1350,225;1125,0;0,1125;225,1350;1350,225" o:connectangles="0,0,0,0,0"/>
                  </v:shape>
                  <v:shape id="Freeform 1492" o:spid="_x0000_s2530" style="position:absolute;left:4211;top:1169;width:90;height:9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nZskA&#10;AADdAAAADwAAAGRycy9kb3ducmV2LnhtbESPQWvCQBSE70L/w/IKvUjdtEUp0VXaglIPtpj2oLdn&#10;9pkEs29jdo3rv3eFQo/DzHzDTGbB1KKj1lWWFTwNEhDEudUVFwp+f+aPryCcR9ZYWyYFF3Iwm971&#10;Jphqe+Y1dZkvRISwS1FB6X2TSunykgy6gW2Io7e3rUEfZVtI3eI5wk0tn5NkJA1WHBdKbOijpPyQ&#10;nYyCXbddfq82h/V+YUM2X7z3w/H4pdTDfXgbg/AU/H/4r/2pFbyMhkO4vYlP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gnZskAAADdAAAADwAAAAAAAAAAAAAAAACYAgAA&#10;ZHJzL2Rvd25yZXYueG1sUEsFBgAAAAAEAAQA9QAAAI4DAAAAAA==&#10;" path="m1,l,1,5,6,6,5,1,xe" fillcolor="#24282b" stroked="f">
                    <v:path arrowok="t" o:connecttype="custom" o:connectlocs="225,0;0,225;1125,1350;1350,1125;225,0" o:connectangles="0,0,0,0,0"/>
                  </v:shape>
                  <v:shape id="Freeform 1493" o:spid="_x0000_s2531" style="position:absolute;left:314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0DsUA&#10;AADdAAAADwAAAGRycy9kb3ducmV2LnhtbESPwW7CMBBE70j9B2srcQOnRYkgxaBARcWBC7QfsMTb&#10;JGq8DraB8Pc1EhLH0cy80cyXvWnFhZxvLCt4GycgiEurG64U/HxvRlMQPiBrbC2Tght5WC5eBnPM&#10;tb3yni6HUIkIYZ+jgjqELpfSlzUZ9GPbEUfv1zqDIUpXSe3wGuGmle9JkkmDDceFGjta11T+Hc5G&#10;gVxv9JctilvvjqmZrdLd5/k0VWr42hcfIAL14Rl+tLdawSRLM7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vQO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494" o:spid="_x0000_s2532" style="position:absolute;left:319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iO8UA&#10;AADdAAAADwAAAGRycy9kb3ducmV2LnhtbESPQYvCMBSE78L+h/AWvGmqi7pUo+iygp5EK+z10Tzb&#10;avNSmmxt/70RBI/DzHzDLFatKUVDtSssKxgNIxDEqdUFZwrOyXbwDcJ5ZI2lZVLQkYPV8qO3wFjb&#10;Ox+pOflMBAi7GBXk3lexlC7NyaAb2oo4eBdbG/RB1pnUNd4D3JRyHEVTabDgsJBjRT85pbfTv1GQ&#10;7Oy+2ySXv5sdHyf76nrorr+NUv3Pdj0H4an17/CrvdMKvqaTG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SI7xQAAAN0AAAAPAAAAAAAAAAAAAAAAAJgCAABkcnMv&#10;ZG93bnJldi54bWxQSwUGAAAAAAQABAD1AAAAigMAAAAA&#10;" path="m,l,,1,,,xe" fillcolor="#24282b" stroked="f">
                    <v:path arrowok="t" o:connecttype="custom" o:connectlocs="0,0;0,0;0,0;0,0;0,0;0,0;0,0;0,0;0,0;0,0;0,0;0,0;225,0;225,0;225,0;225,0;0,0;0,0" o:connectangles="0,0,0,0,0,0,0,0,0,0,0,0,0,0,0,0,0,0"/>
                  </v:shape>
                  <v:shape id="Freeform 1495" o:spid="_x0000_s2533" style="position:absolute;left:320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3F58MA&#10;AADdAAAADwAAAGRycy9kb3ducmV2LnhtbERPS27CMBDdV+odrKnUXXHaKhEEDEpTUbFgA+0BhnhI&#10;osbj1DYhuX29QGL59P6rzWg6MZDzrWUFr7MEBHFldcu1gp/v7cschA/IGjvLpGAiD5v148MKc22v&#10;fKDhGGoRQ9jnqKAJoc+l9FVDBv3M9sSRO1tnMEToaqkdXmO46eRbkmTSYMuxocGeyoaq3+PFKJDl&#10;Vn/ZophGd0rN4iPdf17+5ko9P43FEkSgMdzFN/dOK3jP0jg3vo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3F58MAAADdAAAADwAAAAAAAAAAAAAAAACYAgAAZHJzL2Rv&#10;d25yZXYueG1sUEsFBgAAAAAEAAQA9QAAAIgDAAAAAA==&#10;" path="m1,l,,2,,1,xe" fillcolor="#24282b" stroked="f">
                    <v:path arrowok="t" o:connecttype="custom" o:connectlocs="225,0;0,0;0,0;0,0;0,0;0,0;0,0;0,0;0,0;450,0;450,0;450,0;450,0;450,0;450,0;450,0;450,0;450,0;225,0" o:connectangles="0,0,0,0,0,0,0,0,0,0,0,0,0,0,0,0,0,0,0"/>
                  </v:shape>
                  <v:shape id="Freeform 1496" o:spid="_x0000_s2534" style="position:absolute;left:325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T0sUA&#10;AADdAAAADwAAAGRycy9kb3ducmV2LnhtbESPQYvCMBSE78L+h/AWvGmqi+JWo+iygp5EK+z10Tzb&#10;avNSmmxt/70RBI/DzHzDLFatKUVDtSssKxgNIxDEqdUFZwrOyXYwA+E8ssbSMinoyMFq+dFbYKzt&#10;nY/UnHwmAoRdjApy76tYSpfmZNANbUUcvIutDfog60zqGu8Bbko5jqKpNFhwWMixop+c0tvp3yhI&#10;dnbfbZLL382Oj5N9dT10199Gqf5nu56D8NT6d/jV3mkFX9PJNz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hPSxQAAAN0AAAAPAAAAAAAAAAAAAAAAAJgCAABkcnMv&#10;ZG93bnJldi54bWxQSwUGAAAAAAQABAD1AAAAigMAAAAA&#10;" path="m,l,,1,,,xe" fillcolor="#24282b" stroked="f">
                    <v:path arrowok="t" o:connecttype="custom" o:connectlocs="0,0;0,0;0,0;0,0;0,0;0,0;0,0;0,0;0,0;0,0;225,0;225,0;225,0;225,0;225,0;225,0;225,0;225,0;0,0" o:connectangles="0,0,0,0,0,0,0,0,0,0,0,0,0,0,0,0,0,0,0"/>
                  </v:shape>
                  <v:shape id="Freeform 1497" o:spid="_x0000_s2535" style="position:absolute;left:326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DXMMA&#10;AADdAAAADwAAAGRycy9kb3ducmV2LnhtbERPS27CMBDdI/UO1lTqDpy2SgQBg9JUVF2wgfYAQzwk&#10;UeNxapuQ3L5eVGL59P6b3Wg6MZDzrWUFz4sEBHFldcu1gu+v/XwJwgdkjZ1lUjCRh932YbbBXNsb&#10;H2k4hVrEEPY5KmhC6HMpfdWQQb+wPXHkLtYZDBG6WmqHtxhuOvmSJJk02HJsaLCnsqHq53Q1CmS5&#10;1x+2KKbRnVOzeksP79ffpVJPj2OxBhFoDHfxv/tTK3jNsrg/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DXMMAAADdAAAADwAAAAAAAAAAAAAAAACYAgAAZHJzL2Rv&#10;d25yZXYueG1sUEsFBgAAAAAEAAQA9QAAAIgDAAAAAA==&#10;" path="m1,r,l,,1,,2,,1,xe" fillcolor="#24282b" stroked="f">
                    <v:path arrowok="t" o:connecttype="custom" o:connectlocs="225,0;225,0;0,0;0,0;0,0;0,0;0,0;0,0;225,0;450,0;450,0;450,0;450,0;450,0;450,0;450,0;450,0;450,0;225,0" o:connectangles="0,0,0,0,0,0,0,0,0,0,0,0,0,0,0,0,0,0,0"/>
                  </v:shape>
                  <v:shape id="Freeform 1498" o:spid="_x0000_s2536" style="position:absolute;left:331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VacQA&#10;AADdAAAADwAAAGRycy9kb3ducmV2LnhtbESPQYvCMBSE7wv+h/CEva2pLlukGkVFQU+LVvD6aJ5t&#10;tXkpTaztv98sCB6HmfmGmS87U4mWGldaVjAeRSCIM6tLzhWc093XFITzyBory6SgJwfLxeBjjom2&#10;Tz5Se/K5CBB2CSoovK8TKV1WkEE3sjVx8K62MeiDbHKpG3wGuKnkJIpiabDksFBgTZuCsvvpYRSk&#10;e3vo1+n1creT48+hvv32t22r1OewW81AeOr8O/xq77WC7zgew/+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1WnEAAAA3QAAAA8AAAAAAAAAAAAAAAAAmAIAAGRycy9k&#10;b3ducmV2LnhtbFBLBQYAAAAABAAEAPUAAACJAwAAAAA=&#10;" path="m,l,,1,,,xe" fillcolor="#24282b" stroked="f">
                    <v:path arrowok="t" o:connecttype="custom" o:connectlocs="0,0;0,0;0,0;0,0;0,0;0,0;0,0;0,0;0,0;225,0;225,0;225,0;225,0;225,0;225,0;225,0;225,0;225,0;0,0" o:connectangles="0,0,0,0,0,0,0,0,0,0,0,0,0,0,0,0,0,0,0"/>
                  </v:shape>
                  <v:shape id="Freeform 1499" o:spid="_x0000_s2537" style="position:absolute;left:334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LHsUA&#10;AADdAAAADwAAAGRycy9kb3ducmV2LnhtbESPQWvCQBSE7wX/w/KE3urGlAaJrqKioKeiEbw+ss8k&#10;mn0bsmtM/n23UOhxmJlvmMWqN7XoqHWVZQXTSQSCOLe64kLBJdt/zEA4j6yxtkwKBnKwWo7eFphq&#10;++ITdWdfiABhl6KC0vsmldLlJRl0E9sQB+9mW4M+yLaQusVXgJtaxlGUSIMVh4USG9qWlD/OT6Mg&#10;O9jjsMlu14eNT1/H5v493HedUu/jfj0H4an3/+G/9kEr+EySGH7fh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kse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500" o:spid="_x0000_s2538" style="position:absolute;left:337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uhcQA&#10;AADdAAAADwAAAGRycy9kb3ducmV2LnhtbESPQYvCMBSE7wv+h/AEb2uqskWqUVRW0NOiFbw+mmdb&#10;bV5Kk63tv98sCB6HmfmGWa47U4mWGldaVjAZRyCIM6tLzhVc0v3nHITzyBory6SgJwfr1eBjiYm2&#10;Tz5Re/a5CBB2CSoovK8TKV1WkEE3tjVx8G62MeiDbHKpG3wGuKnkNIpiabDksFBgTbuCssf51yhI&#10;D/bYb9Pb9WGnp69jff/p79+tUqNht1mA8NT5d/jVPmgFsziewf+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G7oXEAAAA3QAAAA8AAAAAAAAAAAAAAAAAmAIAAGRycy9k&#10;b3ducmV2LnhtbFBLBQYAAAAABAAEAPUAAACJAwAAAAA=&#10;" path="m,l,,1,,,xe" fillcolor="#24282b" stroked="f">
                    <v:path arrowok="t" o:connecttype="custom" o:connectlocs="0,0;0,0;0,0;0,0;0,0;0,0;0,0;0,0;0,0;225,0;225,0;225,0;225,0;225,0;225,0;225,0;225,0;225,0;0,0" o:connectangles="0,0,0,0,0,0,0,0,0,0,0,0,0,0,0,0,0,0,0"/>
                  </v:shape>
                  <v:shape id="Freeform 1501" o:spid="_x0000_s2539" style="position:absolute;left:340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FX8UA&#10;AADdAAAADwAAAGRycy9kb3ducmV2LnhtbESPzW7CMBCE75V4B2uRuBWHv4gGDEpBVBy4AH2AJd4m&#10;UeN1ahsIb18jVepxNDPfaJbrzjTiRs7XlhWMhgkI4sLqmksFn+fd6xyED8gaG8uk4EEe1qveyxIz&#10;be98pNsplCJC2GeooAqhzaT0RUUG/dC2xNH7ss5giNKVUju8R7hp5DhJUmmw5rhQYUubiorv09Uo&#10;kJud/rB5/ujcZWbe3meH7fVnrtSg3+ULEIG68B/+a++1gkmaTuH5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AVfxQAAAN0AAAAPAAAAAAAAAAAAAAAAAJgCAABkcnMv&#10;ZG93bnJldi54bWxQSwUGAAAAAAQABAD1AAAAigMAAAAA&#10;" path="m,l,,1,,2,,1,,,xe" fillcolor="#24282b" stroked="f">
                    <v:path arrowok="t" o:connecttype="custom" o:connectlocs="0,0;0,0;0,0;0,0;0,0;0,0;0,0;0,0;0,0;225,0;225,0;225,0;225,0;450,0;450,0;225,0;225,0;225,0;0,0" o:connectangles="0,0,0,0,0,0,0,0,0,0,0,0,0,0,0,0,0,0,0"/>
                  </v:shape>
                  <v:shape id="Freeform 1502" o:spid="_x0000_s2540" style="position:absolute;left:343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PTasQA&#10;AADdAAAADwAAAGRycy9kb3ducmV2LnhtbESPQYvCMBSE7wv+h/CEva2pimWpRlFZQU+iXfD6aJ5t&#10;tXkpTba2/34jCB6HmfmGWaw6U4mWGldaVjAeRSCIM6tLzhX8pruvbxDOI2usLJOCnhysloOPBSba&#10;PvhE7dnnIkDYJaig8L5OpHRZQQbdyNbEwbvaxqAPssmlbvAR4KaSkyiKpcGSw0KBNW0Lyu7nP6Mg&#10;3dtDv0mvl7udnGaH+nbsbz+tUp/Dbj0H4anz7/CrvdcKpnE8g+eb8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j02rEAAAA3QAAAA8AAAAAAAAAAAAAAAAAmAIAAGRycy9k&#10;b3ducmV2LnhtbFBLBQYAAAAABAAEAPUAAACJAwAAAAA=&#10;" path="m,l,,1,,,xe" fillcolor="#24282b" stroked="f">
                    <v:path arrowok="t" o:connecttype="custom" o:connectlocs="0,0;0,0;0,0;0,0;0,0;0,0;0,0;0,0;0,0;225,0;225,0;225,0;225,0;225,0;225,0;225,0;225,0;225,0;0,0" o:connectangles="0,0,0,0,0,0,0,0,0,0,0,0,0,0,0,0,0,0,0"/>
                  </v:shape>
                  <v:shape id="Freeform 1503" o:spid="_x0000_s2541" style="position:absolute;left:346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s8YA&#10;AADdAAAADwAAAGRycy9kb3ducmV2LnhtbESPwW7CMBBE70j9B2sr9QZOWxFBikEpFRUHLg18wBJv&#10;k6jxOrVNEv6+RkLqcTQzbzSrzWha0ZPzjWUFz7MEBHFpdcOVgtNxN12A8AFZY2uZFFzJw2b9MFlh&#10;pu3AX9QXoRIRwj5DBXUIXSalL2sy6Ge2I47et3UGQ5SuktrhEOGmlS9JkkqDDceFGjva1lT+FBej&#10;QG53+tPm+XV057lZvs8PH5ffhVJPj2P+BiLQGP7D9/ZeK3hN0xRu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I+s8YAAADdAAAADwAAAAAAAAAAAAAAAACYAgAAZHJz&#10;L2Rvd25yZXYueG1sUEsFBgAAAAAEAAQA9QAAAIsDAAAAAA==&#10;" path="m,l,,1,,2,,1,,,xe" fillcolor="#24282b" stroked="f">
                    <v:path arrowok="t" o:connecttype="custom" o:connectlocs="0,0;0,0;0,0;0,0;0,0;0,0;0,0;0,0;0,0;225,0;225,0;450,0;450,0;450,0;450,0;450,0;450,0;225,0;0,0" o:connectangles="0,0,0,0,0,0,0,0,0,0,0,0,0,0,0,0,0,0,0"/>
                  </v:shape>
                  <v:shape id="Freeform 1504" o:spid="_x0000_s2542" style="position:absolute;left:349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ohsUA&#10;AADdAAAADwAAAGRycy9kb3ducmV2LnhtbESPQWvCQBSE74L/YXlCb7rR0lSiq9hiQU+iEbw+ss8k&#10;mn0bsmtM/n23IPQ4zMw3zHLdmUq01LjSsoLpJAJBnFldcq7gnP6M5yCcR9ZYWSYFPTlYr4aDJSba&#10;PvlI7cnnIkDYJaig8L5OpHRZQQbdxNbEwbvaxqAPssmlbvAZ4KaSsyiKpcGSw0KBNX0XlN1PD6Mg&#10;3dl9/5VeL3c7O37s69uhv21bpd5G3WYBwlPn/8Ov9k4reI/jT/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eiGxQAAAN0AAAAPAAAAAAAAAAAAAAAAAJgCAABkcnMv&#10;ZG93bnJldi54bWxQSwUGAAAAAAQABAD1AAAAigMAAAAA&#10;" path="m1,r,l,,1,xe" fillcolor="#24282b" stroked="f">
                    <v:path arrowok="t" o:connecttype="custom" o:connectlocs="225,0;225,0;0,0;0,0;0,0;0,0;0,0;0,0;225,0;225,0;225,0;225,0;225,0;225,0;225,0;225,0;225,0;225,0" o:connectangles="0,0,0,0,0,0,0,0,0,0,0,0,0,0,0,0,0,0"/>
                  </v:shape>
                  <v:shape id="Freeform 1505" o:spid="_x0000_s2543" style="position:absolute;left:352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PWsMA&#10;AADdAAAADwAAAGRycy9kb3ducmV2LnhtbERPS27CMBDdI/UO1lTqDpy2SgQBg9JUVF2wgfYAQzwk&#10;UeNxapuQ3L5eVGL59P6b3Wg6MZDzrWUFz4sEBHFldcu1gu+v/XwJwgdkjZ1lUjCRh932YbbBXNsb&#10;H2k4hVrEEPY5KmhC6HMpfdWQQb+wPXHkLtYZDBG6WmqHtxhuOvmSJJk02HJsaLCnsqHq53Q1CmS5&#10;1x+2KKbRnVOzeksP79ffpVJPj2OxBhFoDHfxv/tTK3jNsjg3vo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EPWsMAAADdAAAADwAAAAAAAAAAAAAAAACYAgAAZHJzL2Rv&#10;d25yZXYueG1sUEsFBgAAAAAEAAQA9QAAAIgDAAAAAA==&#10;" path="m,l,,2,,,xe" fillcolor="#24282b" stroked="f">
                    <v:path arrowok="t" o:connecttype="custom" o:connectlocs="0,0;0,0;0,0;0,0;0,0;0,0;0,0;0,0;0,0;450,0;450,0;450,0;450,0;450,0;450,0;450,0;450,0;450,0;0,0" o:connectangles="0,0,0,0,0,0,0,0,0,0,0,0,0,0,0,0,0,0,0"/>
                  </v:shape>
                  <v:shape id="Freeform 1506" o:spid="_x0000_s2544" style="position:absolute;left:3567;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FksgA&#10;AADdAAAADwAAAGRycy9kb3ducmV2LnhtbESPQWvCQBSE70L/w/IKXqRuWiHE1FXaQEEsCqYVPT6y&#10;zySYfRuya0z/fbcg9DjMzDfMYjWYRvTUudqygudpBIK4sLrmUsH318dTAsJ5ZI2NZVLwQw5Wy4fR&#10;AlNtb7ynPvelCBB2KSqovG9TKV1RkUE3tS1x8M62M+iD7EqpO7wFuGnkSxTF0mDNYaHClrKKikt+&#10;NQpOG/N+uJQmOyf7o26388nnYbZTavw4vL2C8DT4//C9vdYKZnE8h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4WSyAAAAN0AAAAPAAAAAAAAAAAAAAAAAJgCAABk&#10;cnMvZG93bnJldi54bWxQSwUGAAAAAAQABAD1AAAAjQMAAAAA&#10;" path="m,l,xe" fillcolor="#24282b" stroked="f">
                    <v:path arrowok="t" o:connecttype="custom" o:connectlocs="0,0;0,0;0,0;0,0;0,0;0,0;0,0;0,0;0,0;0,0;0,0;0,0;0,0;0,0;0,0;0,0;0,0;0,0" o:connectangles="0,0,0,0,0,0,0,0,0,0,0,0,0,0,0,0,0,0"/>
                  </v:shape>
                  <v:shape id="Freeform 1507" o:spid="_x0000_s2545" style="position:absolute;left:3582;top:1214;width:29;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VgcIA&#10;AADdAAAADwAAAGRycy9kb3ducmV2LnhtbERPyW7CMBC9I/UfrKnUGzhtxRYwKIBAHLiwfMAQT5Oo&#10;8TjYBsLf4wMSx6e3T+etqcWNnK8sK/juJSCIc6srLhScjuvuCIQPyBpry6TgQR7ms4/OFFNt77yn&#10;2yEUIoawT1FBGUKTSunzkgz6nm2II/dnncEQoSukdniP4aaWP0kykAYrjg0lNrQsKf8/XI0CuVzr&#10;jc2yR+vOfTNe9Her62Wk1Ndnm01ABGrDW/xyb7WC38Ew7o9v4hO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pWBwgAAAN0AAAAPAAAAAAAAAAAAAAAAAJgCAABkcnMvZG93&#10;bnJldi54bWxQSwUGAAAAAAQABAD1AAAAhwMAAAAA&#10;" path="m,l,,2,,,xe" fillcolor="#24282b" stroked="f">
                    <v:path arrowok="t" o:connecttype="custom" o:connectlocs="0,0;0,0;0,0;0,0;0,0;0,0;0,0;0,0;0,0;421,0;421,0;421,0;421,0;421,0;421,0;421,0;421,0;421,0;0,0" o:connectangles="0,0,0,0,0,0,0,0,0,0,0,0,0,0,0,0,0,0,0"/>
                  </v:shape>
                  <v:shape id="Freeform 1508" o:spid="_x0000_s2546" style="position:absolute;left:3626;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wfScgA&#10;AADdAAAADwAAAGRycy9kb3ducmV2LnhtbESPQWvCQBSE74L/YXlCL0U3qaA2ugYNCKWlBW2lHh/Z&#10;ZxKSfRuyq6b/vlsoeBxm5htmlfamEVfqXGVZQTyJQBDnVldcKPj63I0XIJxH1thYJgU/5CBdDwcr&#10;TLS98Z6uB1+IAGGXoILS+zaR0uUlGXQT2xIH72w7gz7IrpC6w1uAm0Y+RdFMGqw4LJTYUlZSXh8u&#10;RsHp1WyPdWGy82L/rdv358e34/RDqYdRv1mC8NT7e/i//aIVTGfzGP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B9JyAAAAN0AAAAPAAAAAAAAAAAAAAAAAJgCAABk&#10;cnMvZG93bnJldi54bWxQSwUGAAAAAAQABAD1AAAAjQMAAAAA&#10;" path="m,l,xe" fillcolor="#24282b" stroked="f">
                    <v:path arrowok="t" o:connecttype="custom" o:connectlocs="0,0;0,0;0,0;0,0;0,0;0,0;0,0;0,0;0,0;0,0;0,0;0,0;0,0;0,0;0,0;0,0;0,0;0,0" o:connectangles="0,0,0,0,0,0,0,0,0,0,0,0,0,0,0,0,0,0"/>
                  </v:shape>
                  <v:shape id="Freeform 1509" o:spid="_x0000_s2547" style="position:absolute;left:364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ubcUA&#10;AADdAAAADwAAAGRycy9kb3ducmV2LnhtbESPwW7CMBBE70j8g7WVuIFTKigEDEpBoB64QPmAJd4m&#10;UeN1sA2Ev8eVkDiOZuaNZr5sTS2u5HxlWcH7IAFBnFtdcaHg+LPpT0D4gKyxtkwK7uRhueh25phq&#10;e+M9XQ+hEBHCPkUFZQhNKqXPSzLoB7Yhjt6vdQZDlK6Q2uEtwk0th0kylgYrjgslNrQqKf87XIwC&#10;udrorc2ye+tOIzP9Gu3Wl/NEqd5bm81ABGrDK/xsf2sFH+PPIfy/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0K5t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510" o:spid="_x0000_s2548" style="position:absolute;left:3686;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kpccA&#10;AADdAAAADwAAAGRycy9kb3ducmV2LnhtbESP3WrCQBSE7wu+w3IK3kjdaMCf1FVUEEqLQqyil4fs&#10;MQlmz4bsqunbdwtCL4eZ+YaZLVpTiTs1rrSsYNCPQBBnVpecKzh8b94mIJxH1lhZJgU/5GAx77zM&#10;MNH2wSnd9z4XAcIuQQWF93UipcsKMuj6tiYO3sU2Bn2QTS51g48AN5UcRtFIGiw5LBRY07qg7Lq/&#10;GQXnT7M6XnOzvkzSk663097XMd4p1X1tl+8gPLX+P/xsf2gF8Wgcw9+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CJKXHAAAA3QAAAA8AAAAAAAAAAAAAAAAAmAIAAGRy&#10;cy9kb3ducmV2LnhtbFBLBQYAAAAABAAEAPUAAACMAwAAAAA=&#10;" path="m,l,xe" fillcolor="#24282b" stroked="f">
                    <v:path arrowok="t" o:connecttype="custom" o:connectlocs="0,0;0,0;0,0;0,0;0,0;0,0;0,0;0,0;0,0;0,0;0,0;0,0;0,0;0,0;0,0;0,0;0,0;0,0" o:connectangles="0,0,0,0,0,0,0,0,0,0,0,0,0,0,0,0,0,0"/>
                  </v:shape>
                  <v:shape id="Freeform 1511" o:spid="_x0000_s2549" style="position:absolute;left:370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TgsYA&#10;AADdAAAADwAAAGRycy9kb3ducmV2LnhtbESPzW7CMBCE75V4B2uRuBUHKD9NMSilAnHopcADLPE2&#10;iRqvU9tAeHuMhMRxNDPfaObL1tTiTM5XlhUM+gkI4tzqigsFh/36dQbCB2SNtWVScCUPy0XnZY6p&#10;thf+ofMuFCJC2KeooAyhSaX0eUkGfd82xNH7tc5giNIVUju8RLip5TBJJtJgxXGhxIZWJeV/u5NR&#10;IFdrvbFZdm3dcWzeP8ffX6f/mVK9bpt9gAjUhmf40d5qBaPJ9A3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WTgsYAAADdAAAADwAAAAAAAAAAAAAAAACYAgAAZHJz&#10;L2Rvd25yZXYueG1sUEsFBgAAAAAEAAQA9QAAAIsDAAAAAA==&#10;" path="m,l,,2,,,xe" fillcolor="#24282b" stroked="f">
                    <v:path arrowok="t" o:connecttype="custom" o:connectlocs="0,0;0,0;0,0;0,0;0,0;0,0;0,0;0,0;0,0;450,0;450,0;450,0;450,0;450,0;450,0;450,0;450,0;450,0;0,0" o:connectangles="0,0,0,0,0,0,0,0,0,0,0,0,0,0,0,0,0,0,0"/>
                  </v:shape>
                  <v:shape id="Freeform 1512" o:spid="_x0000_s2550" style="position:absolute;left:374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Ft8UA&#10;AADdAAAADwAAAGRycy9kb3ducmV2LnhtbESPQYvCMBSE78L+h/AWvGmqi7pUo+iygp5EK+z10Tzb&#10;avNSmmxt/70RBI/DzHzDLFatKUVDtSssKxgNIxDEqdUFZwrOyXbwDcJ5ZI2lZVLQkYPV8qO3wFjb&#10;Ox+pOflMBAi7GBXk3lexlC7NyaAb2oo4eBdbG/RB1pnUNd4D3JRyHEVTabDgsJBjRT85pbfTv1GQ&#10;7Oy+2ySXv5sdHyf76nrorr+NUv3Pdj0H4an17/CrvdMKvqazC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W3xQAAAN0AAAAPAAAAAAAAAAAAAAAAAJgCAABkcnMv&#10;ZG93bnJldi54bWxQSwUGAAAAAAQABAD1AAAAigMAAAAA&#10;" path="m,l,,1,,,xe" fillcolor="#24282b" stroked="f">
                    <v:path arrowok="t" o:connecttype="custom" o:connectlocs="0,0;0,0;0,0;0,0;0,0;0,0;0,0;0,0;0,0;0,0;0,0;0,0;225,0;225,0;225,0;225,0;0,0;0,0" o:connectangles="0,0,0,0,0,0,0,0,0,0,0,0,0,0,0,0,0,0"/>
                  </v:shape>
                  <v:shape id="Freeform 1513" o:spid="_x0000_s2551" style="position:absolute;left:376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bsUA&#10;AADdAAAADwAAAGRycy9kb3ducmV2LnhtbESPwW7CMBBE75X6D9ZW4lYcqEghYFAKAvXApcAHLPGS&#10;RMTrYBsIf48rVepxNDNvNLNFZxpxI+drywoG/QQEcWF1zaWCw379PgbhA7LGxjIpeJCHxfz1ZYaZ&#10;tnf+odsulCJC2GeooAqhzaT0RUUGfd+2xNE7WWcwROlKqR3eI9w0cpgkqTRYc1yosKVlRcV5dzUK&#10;5HKtNzbPH507jszka7RdXS9jpXpvXT4FEagL/+G/9rdW8JF+pvD7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6huxQAAAN0AAAAPAAAAAAAAAAAAAAAAAJgCAABkcnMv&#10;ZG93bnJldi54bWxQSwUGAAAAAAQABAD1AAAAigMAAAAA&#10;" path="m1,r,l,,1,,2,,1,xe" fillcolor="#24282b" stroked="f">
                    <v:path arrowok="t" o:connecttype="custom" o:connectlocs="225,0;225,0;0,0;0,0;0,0;0,0;0,0;0,0;225,0;450,0;450,0;450,0;450,0;450,0;450,0;450,0;450,0;450,0;225,0" o:connectangles="0,0,0,0,0,0,0,0,0,0,0,0,0,0,0,0,0,0,0"/>
                  </v:shape>
                  <v:shape id="Freeform 1514" o:spid="_x0000_s2552" style="position:absolute;left:380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W8UA&#10;AADdAAAADwAAAGRycy9kb3ducmV2LnhtbESPQYvCMBSE74L/ITxhb5rqsirVKO7igp5EK3h9NM+2&#10;2ryUJtb2328WBI/DzHzDLNetKUVDtSssKxiPIhDEqdUFZwrOye9wDsJ5ZI2lZVLQkYP1qt9bYqzt&#10;k4/UnHwmAoRdjApy76tYSpfmZNCNbEUcvKutDfog60zqGp8Bbko5iaKpNFhwWMixop+c0vvpYRQk&#10;O7vvvpPr5W4nx699dTt0t22j1Meg3SxAeGr9O/xq77SCz+lsBv9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H5bxQAAAN0AAAAPAAAAAAAAAAAAAAAAAJgCAABkcnMv&#10;ZG93bnJldi54bWxQSwUGAAAAAAQABAD1AAAAigMAAAAA&#10;" path="m,l,,1,,,xe" fillcolor="#24282b" stroked="f">
                    <v:path arrowok="t" o:connecttype="custom" o:connectlocs="0,0;0,0;0,0;0,0;0,0;0,0;0,0;0,0;0,0;0,0;225,0;225,0;225,0;225,0;225,0;225,0;225,0;225,0;0,0" o:connectangles="0,0,0,0,0,0,0,0,0,0,0,0,0,0,0,0,0,0,0"/>
                  </v:shape>
                  <v:shape id="Freeform 1515" o:spid="_x0000_s2553" style="position:absolute;left:382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Zh8IA&#10;AADdAAAADwAAAGRycy9kb3ducmV2LnhtbERPyW7CMBC9I/UfrKnUGzhtxRYwKIBAHLiwfMAQT5Oo&#10;8TjYBsLf4wMSx6e3T+etqcWNnK8sK/juJSCIc6srLhScjuvuCIQPyBpry6TgQR7ms4/OFFNt77yn&#10;2yEUIoawT1FBGUKTSunzkgz6nm2II/dnncEQoSukdniP4aaWP0kykAYrjg0lNrQsKf8/XI0CuVzr&#10;jc2yR+vOfTNe9Her62Wk1Ndnm01ABGrDW/xyb7WC38Ewzo1v4hO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JmHwgAAAN0AAAAPAAAAAAAAAAAAAAAAAJgCAABkcnMvZG93&#10;bnJldi54bWxQSwUGAAAAAAQABAD1AAAAhwMAAAAA&#10;" path="m1,r,l,,1,,2,,1,xe" fillcolor="#24282b" stroked="f">
                    <v:path arrowok="t" o:connecttype="custom" o:connectlocs="225,0;225,0;225,0;0,0;0,0;0,0;0,0;225,0;225,0;450,0;450,0;450,0;450,0;450,0;450,0;450,0;450,0;450,0;225,0" o:connectangles="0,0,0,0,0,0,0,0,0,0,0,0,0,0,0,0,0,0,0"/>
                  </v:shape>
                  <v:shape id="Freeform 1516" o:spid="_x0000_s2554" style="position:absolute;left:386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PssUA&#10;AADdAAAADwAAAGRycy9kb3ducmV2LnhtbESPQWvCQBSE74L/YXmF3nRTS22NrqJiQU+iKfT6yD6T&#10;aPZtyK4x+feuIHgcZuYbZrZoTSkaql1hWcHHMAJBnFpdcKbgL/kd/IBwHlljaZkUdORgMe/3Zhhr&#10;e+MDNUefiQBhF6OC3PsqltKlORl0Q1sRB+9ka4M+yDqTusZbgJtSjqJoLA0WHBZyrGidU3o5Xo2C&#10;ZGt33So5/V/s6PC1q8777rxplHp/a5dTEJ5a/wo/21ut4HP8PYHH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0+y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517" o:spid="_x0000_s2555" style="position:absolute;left:389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CMIA&#10;AADdAAAADwAAAGRycy9kb3ducmV2LnhtbERPy2rCQBTdC/2H4Rbc6aQWRVJHaUsLyUo0QreXzDXP&#10;uRMy05j8vbMQXB7Oe3cYTSsG6l1lWcHbMgJBnFtdcaHgkv0utiCcR9bYWiYFEzk47F9mO4y1vfGJ&#10;hrMvRAhhF6OC0vsultLlJRl0S9sRB+5qe4M+wL6QusdbCDetXEXRRhqsODSU2NF3SXlz/jcKssSm&#10;01d2/Wvs6rROu/o41T+DUvPX8fMDhKfRP8UPd6IVvG+2YX94E56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JYIwgAAAN0AAAAPAAAAAAAAAAAAAAAAAJgCAABkcnMvZG93&#10;bnJldi54bWxQSwUGAAAAAAQABAD1AAAAhwMAAAAA&#10;" path="m,l,,1,,,xe" fillcolor="#24282b" stroked="f">
                    <v:path arrowok="t" o:connecttype="custom" o:connectlocs="0,0;0,0;0,0;0,0;0,0;0,0;0,0;0,0;0,0;225,0;225,0;225,0;225,0;225,0;225,0;225,0;225,0;225,0;0,0" o:connectangles="0,0,0,0,0,0,0,0,0,0,0,0,0,0,0,0,0,0,0"/>
                  </v:shape>
                  <v:shape id="Freeform 1518" o:spid="_x0000_s2556" style="position:absolute;left:392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zk8QA&#10;AADdAAAADwAAAGRycy9kb3ducmV2LnhtbESPQYvCMBSE7wv+h/AEb2uqokg1ii4r6GnRCl4fzbOt&#10;Ni+libX992ZB8DjMzDfMct2aUjRUu8KygtEwAkGcWl1wpuCc7L7nIJxH1lhaJgUdOVivel9LjLV9&#10;8pGak89EgLCLUUHufRVL6dKcDLqhrYiDd7W1QR9knUld4zPATSnHUTSTBgsOCzlW9JNTej89jIJk&#10;bw/dNrle7nZ8nB6q2193+22UGvTbzQKEp9Z/wu/2XiuYzOYj+H8Tno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M5PEAAAA3QAAAA8AAAAAAAAAAAAAAAAAmAIAAGRycy9k&#10;b3ducmV2LnhtbFBLBQYAAAAABAAEAPUAAACJAwAAAAA=&#10;" path="m,l,,1,,,xe" fillcolor="#24282b" stroked="f">
                    <v:path arrowok="t" o:connecttype="custom" o:connectlocs="0,0;0,0;0,0;0,0;0,0;0,0;0,0;0,0;0,0;225,0;225,0;225,0;225,0;225,0;225,0;225,0;225,0;225,0;0,0" o:connectangles="0,0,0,0,0,0,0,0,0,0,0,0,0,0,0,0,0,0,0"/>
                  </v:shape>
                  <v:shape id="Freeform 1519" o:spid="_x0000_s2557" style="position:absolute;left:395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eSsUA&#10;AADdAAAADwAAAGRycy9kb3ducmV2LnhtbESPzW7CMBCE75V4B2uRuBUHECgEDEqpqHrohZ8HWOIl&#10;iYjXwTYQ3r6uVInjaGa+0SzXnWnEnZyvLSsYDRMQxIXVNZcKjoftewrCB2SNjWVS8CQP61XvbYmZ&#10;tg/e0X0fShEh7DNUUIXQZlL6oiKDfmhb4uidrTMYonSl1A4fEW4aOU6SmTRYc1yosKVNRcVlfzMK&#10;5Garv2yePzt3mpr5x/Tn83ZNlRr0u3wBIlAXXuH/9rdWMJmlY/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d5KxQAAAN0AAAAPAAAAAAAAAAAAAAAAAJgCAABkcnMv&#10;ZG93bnJldi54bWxQSwUGAAAAAAQABAD1AAAAigMAAAAA&#10;" path="m,l,,1,,2,,1,,,xe" fillcolor="#24282b" stroked="f">
                    <v:path arrowok="t" o:connecttype="custom" o:connectlocs="0,0;0,0;0,0;0,0;0,0;0,0;0,0;0,0;0,0;225,0;225,0;225,0;450,0;450,0;450,0;450,0;225,0;225,0;0,0" o:connectangles="0,0,0,0,0,0,0,0,0,0,0,0,0,0,0,0,0,0,0"/>
                  </v:shape>
                  <v:shape id="Freeform 1520" o:spid="_x0000_s2558" style="position:absolute;left:398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If8QA&#10;AADdAAAADwAAAGRycy9kb3ducmV2LnhtbESPQYvCMBSE74L/ITzBm6YqK1KNorKCnhat4PXRPNtq&#10;81KabG3//WZB8DjMzDfMatOaUjRUu8Kygsk4AkGcWl1wpuCaHEYLEM4jaywtk4KOHGzW/d4KY21f&#10;fKbm4jMRIOxiVJB7X8VSujQng25sK+Lg3W1t0AdZZ1LX+ApwU8ppFM2lwYLDQo4V7XNKn5dfoyA5&#10;2lO3S+63p52ev07V46d7fDdKDQftdgnCU+s/4Xf7qBXM5osZ/L8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CH/EAAAA3QAAAA8AAAAAAAAAAAAAAAAAmAIAAGRycy9k&#10;b3ducmV2LnhtbFBLBQYAAAAABAAEAPUAAACJAwAAAAA=&#10;" path="m1,l,,1,xe" fillcolor="#24282b" stroked="f">
                    <v:path arrowok="t" o:connecttype="custom" o:connectlocs="225,0;0,0;0,0;0,0;0,0;0,0;0,0;0,0;0,0;225,0;225,0;225,0;225,0;225,0;225,0;225,0;225,0;225,0" o:connectangles="0,0,0,0,0,0,0,0,0,0,0,0,0,0,0,0,0,0"/>
                  </v:shape>
                  <v:shape id="Freeform 1521" o:spid="_x0000_s2559" style="position:absolute;left:401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jpcUA&#10;AADdAAAADwAAAGRycy9kb3ducmV2LnhtbESPzW7CMBCE75V4B2uRuBWHX6UBg1IQFQcuQB9gibdJ&#10;1Hid2gbC29dIlXoczcw3muW6M424kfO1ZQWjYQKCuLC65lLB53n3moLwAVljY5kUPMjDetV7WWKm&#10;7Z2PdDuFUkQI+wwVVCG0mZS+qMigH9qWOHpf1hkMUbpSaof3CDeNHCfJXBqsOS5U2NKmouL7dDUK&#10;5GanP2yePzp3mZm399lhe/1JlRr0u3wBIlAX/sN/7b1WMJmnU3i+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OOlxQAAAN0AAAAPAAAAAAAAAAAAAAAAAJgCAABkcnMv&#10;ZG93bnJldi54bWxQSwUGAAAAAAQABAD1AAAAigMAAAAA&#10;" path="m,l,,1,,2,,,xe" fillcolor="#24282b" stroked="f">
                    <v:path arrowok="t" o:connecttype="custom" o:connectlocs="0,0;0,0;0,0;0,0;0,0;0,0;0,0;0,0;0,0;225,0;450,0;450,0;450,0;450,0;450,0;450,0;450,0;450,0;0,0" o:connectangles="0,0,0,0,0,0,0,0,0,0,0,0,0,0,0,0,0,0,0"/>
                  </v:shape>
                  <v:shape id="Freeform 1522" o:spid="_x0000_s2560" style="position:absolute;left:404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1kMQA&#10;AADdAAAADwAAAGRycy9kb3ducmV2LnhtbESPQYvCMBSE7wv+h/CEva2piiLVKCor6Em0gtdH82yr&#10;zUtpsrX99xtB8DjMzDfMYtWaUjRUu8KyguEgAkGcWl1wpuCS7H5mIJxH1lhaJgUdOVgte18LjLV9&#10;8omas89EgLCLUUHufRVL6dKcDLqBrYiDd7O1QR9knUld4zPATSlHUTSVBgsOCzlWtM0pfZz/jIJk&#10;bw/dJrldH3Z0mhyq+7G7/zZKfffb9RyEp9Z/wu/2XisYT2cTeL0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NZDEAAAA3QAAAA8AAAAAAAAAAAAAAAAAmAIAAGRycy9k&#10;b3ducmV2LnhtbFBLBQYAAAAABAAEAPUAAACJAwAAAAA=&#10;" path="m1,r,l,,1,xe" fillcolor="#24282b" stroked="f">
                    <v:path arrowok="t" o:connecttype="custom" o:connectlocs="225,0;225,0;225,0;0,0;0,0;0,0;0,0;225,0;225,0;225,0;225,0;225,0;225,0;225,0;225,0;225,0;225,0;225,0" o:connectangles="0,0,0,0,0,0,0,0,0,0,0,0,0,0,0,0,0,0"/>
                  </v:shape>
                  <v:shape id="Freeform 1523" o:spid="_x0000_s2561" style="position:absolute;left:407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7YScUA&#10;AADdAAAADwAAAGRycy9kb3ducmV2LnhtbESPwW7CMBBE70j9B2srcQOnRUQhxaBARcWBC7QfsMTb&#10;JGq8DraB8Pc1EhLH0cy80cyXvWnFhZxvLCt4GycgiEurG64U/HxvRhkIH5A1tpZJwY08LBcvgznm&#10;2l55T5dDqESEsM9RQR1Cl0vpy5oM+rHtiKP3a53BEKWrpHZ4jXDTyvckSaXBhuNCjR2tayr/Dmej&#10;QK43+ssWxa13x6mZraa7z/MpU2r42hcfIAL14Rl+tLdawSTNUr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thJ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524" o:spid="_x0000_s2562" style="position:absolute;left:4121;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SgccA&#10;AADdAAAADwAAAGRycy9kb3ducmV2LnhtbESPQWvCQBSE70L/w/IKXqTZVEFjmlVaQSgtClqlPT6y&#10;zySYfRuyq8Z/7xYEj8PMfMNk887U4kytqywreI1iEMS51RUXCnY/y5cEhPPIGmvLpOBKDuazp16G&#10;qbYX3tB56wsRIOxSVFB636RSurwkgy6yDXHwDrY16INsC6lbvAS4qeUwjsfSYMVhocSGFiXlx+3J&#10;KPj7Mh/7Y2EWh2Tzq5vVdPC9H62V6j93728gPHX+Eb63P7WC0TiZwP+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sUoHHAAAA3QAAAA8AAAAAAAAAAAAAAAAAmAIAAGRy&#10;cy9kb3ducmV2LnhtbFBLBQYAAAAABAAEAPUAAACMAwAAAAA=&#10;" path="m,l,xe" fillcolor="#24282b" stroked="f">
                    <v:path arrowok="t" o:connecttype="custom" o:connectlocs="0,0;0,0;0,0;0,0;0,0;0,0;0,0;0,0;0,0;0,0;0,0;0,0;0,0;0,0;0,0;0,0;0,0;0,0" o:connectangles="0,0,0,0,0,0,0,0,0,0,0,0,0,0,0,0,0,0"/>
                  </v:shape>
                  <v:shape id="Freeform 1525" o:spid="_x0000_s2563" style="position:absolute;left:413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3poMIA&#10;AADdAAAADwAAAGRycy9kb3ducmV2LnhtbERPS27CMBDdI3EHa5DYgQMIlKYYFECgLrrhc4BpPE0i&#10;4nGwDYTb40WlLp/ef7nuTCMe5HxtWcFknIAgLqyuuVRwOe9HKQgfkDU2lknBizysV/3eEjNtn3yk&#10;xymUIoawz1BBFUKbSemLigz6sW2JI/drncEQoSuldviM4aaR0yRZSIM1x4YKW9pWVFxPd6NAbvf6&#10;YPP81bmfufnYzL9391uq1HDQ5Z8gAnXhX/zn/tIKZos0zo1v4hO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emgwgAAAN0AAAAPAAAAAAAAAAAAAAAAAJgCAABkcnMvZG93&#10;bnJldi54bWxQSwUGAAAAAAQABAD1AAAAhwMAAAAA&#10;" path="m,l,,2,,,xe" fillcolor="#24282b" stroked="f">
                    <v:path arrowok="t" o:connecttype="custom" o:connectlocs="0,0;0,0;0,0;0,0;0,0;0,0;0,0;0,0;0,0;450,0;450,0;450,0;450,0;450,0;450,0;450,0;450,0;450,0;0,0" o:connectangles="0,0,0,0,0,0,0,0,0,0,0,0,0,0,0,0,0,0,0"/>
                  </v:shape>
                  <v:shape id="Freeform 1526" o:spid="_x0000_s2564" style="position:absolute;left:4181;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jaMgA&#10;AADdAAAADwAAAGRycy9kb3ducmV2LnhtbESPQWvCQBSE70L/w/IKXqRu2oDE1DW0QkEsCtqKHh/Z&#10;ZxKSfRuyq0n/fbcg9DjMzDfMIhtMI27UucqygudpBII4t7riQsH318dTAsJ5ZI2NZVLwQw6y5cNo&#10;gam2Pe/pdvCFCBB2KSoovW9TKV1ekkE3tS1x8C62M+iD7AqpO+wD3DTyJYpm0mDFYaHEllYl5fXh&#10;ahScN+b9WBdmdUn2J91u55PPY7xTavw4vL2C8DT4//C9vdYK4lkyh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v2NoyAAAAN0AAAAPAAAAAAAAAAAAAAAAAJgCAABk&#10;cnMvZG93bnJldi54bWxQSwUGAAAAAAQABAD1AAAAjQMAAAAA&#10;" path="m,l,xe" fillcolor="#24282b" stroked="f">
                    <v:path arrowok="t" o:connecttype="custom" o:connectlocs="0,0;0,0;0,0;0,0;0,0;0,0;0,0;0,0;0,0;0,0;0,0;0,0;0,0;0,0;0,0;0,0;0,0;0,0" o:connectangles="0,0,0,0,0,0,0,0,0,0,0,0,0,0,0,0,0,0"/>
                  </v:shape>
                  <v:shape id="Freeform 1527" o:spid="_x0000_s2565" style="position:absolute;left:4211;top:1169;width:90;height:9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Y+ZMYA&#10;AADdAAAADwAAAGRycy9kb3ducmV2LnhtbERPz2vCMBS+D/Y/hDfwMma6CaLVKNtA0YMbdh709tY8&#10;22LzUptY439vDoMdP77f03kwteiodZVlBa/9BARxbnXFhYLdz+JlBMJ5ZI21ZVJwIwfz2ePDFFNt&#10;r7ylLvOFiCHsUlRQet+kUrq8JIOubxviyB1ta9BH2BZSt3iN4aaWb0kylAYrjg0lNvRZUn7KLkbB&#10;b3dYf2/2p+1xaUO2WH48h/P5S6neU3ifgPAU/L/4z73SCgbDcdwf38Qn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Y+ZMYAAADdAAAADwAAAAAAAAAAAAAAAACYAgAAZHJz&#10;L2Rvd25yZXYueG1sUEsFBgAAAAAEAAQA9QAAAIsDAAAAAA==&#10;" path="m6,1l5,,,5,1,6,6,1xe" fillcolor="#24282b" stroked="f">
                    <v:path arrowok="t" o:connecttype="custom" o:connectlocs="1350,225;1125,0;0,1125;225,1350;1350,225" o:connectangles="0,0,0,0,0"/>
                  </v:shape>
                  <v:shape id="Freeform 1528" o:spid="_x0000_s2566" style="position:absolute;left:4211;top:1169;width:90;height:9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qb/8kA&#10;AADdAAAADwAAAGRycy9kb3ducmV2LnhtbESPQWvCQBSE7wX/w/IEL6VutCBtdJVWUOyhLaY9tLdn&#10;9pkEs29jdo3rv3eFQo/DzHzDzBbB1KKj1lWWFYyGCQji3OqKCwXfX6uHJxDOI2usLZOCCzlYzHt3&#10;M0y1PfOWuswXIkLYpaig9L5JpXR5SQbd0DbE0dvb1qCPsi2kbvEc4aaW4ySZSIMVx4USG1qWlB+y&#10;k1Gw637fPt9/Dtv92oZstX69D8fjh1KDfniZgvAU/H/4r73RCh4nzyO4vYlP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wqb/8kAAADdAAAADwAAAAAAAAAAAAAAAACYAgAA&#10;ZHJzL2Rvd25yZXYueG1sUEsFBgAAAAAEAAQA9QAAAI4DAAAAAA==&#10;" path="m1,l,1,5,6,6,5,1,xe" fillcolor="#24282b" stroked="f">
                    <v:path arrowok="t" o:connecttype="custom" o:connectlocs="225,0;0,225;1125,1350;1350,1125;225,0" o:connectangles="0,0,0,0,0"/>
                  </v:shape>
                  <v:shape id="Freeform 1529" o:spid="_x0000_s2567" style="position:absolute;left:4211;top:1169;width:90;height:9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FiMkA&#10;AADdAAAADwAAAGRycy9kb3ducmV2LnhtbESPQWvCQBSE74X+h+UVeil1owVpo6u0gmIPtpj2oLdn&#10;9pkEs29jdhvXf+8KQo/DzHzDjKfB1KKj1lWWFfR7CQji3OqKCwW/P/PnVxDOI2usLZOCMzmYTu7v&#10;xphqe+I1dZkvRISwS1FB6X2TSunykgy6nm2Io7e3rUEfZVtI3eIpwk0tB0kylAYrjgslNjQrKT9k&#10;f0bBrtt+fq82h/V+YUM2X3w8hePxS6nHh/A+AuEp+P/wrb3UCl6GbwO4volPQE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9gFiMkAAADdAAAADwAAAAAAAAAAAAAAAACYAgAA&#10;ZHJzL2Rvd25yZXYueG1sUEsFBgAAAAAEAAQA9QAAAI4DAAAAAA==&#10;" path="m6,1l5,,,5,1,6,6,1xe" fillcolor="#24282b" stroked="f">
                    <v:path arrowok="t" o:connecttype="custom" o:connectlocs="1350,225;1125,0;0,1125;225,1350;1350,225" o:connectangles="0,0,0,0,0"/>
                  </v:shape>
                  <v:shape id="Freeform 1530" o:spid="_x0000_s2568" style="position:absolute;left:4211;top:1169;width:90;height:90;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gE8kA&#10;AADdAAAADwAAAGRycy9kb3ducmV2LnhtbESPQWvCQBSE70L/w/IKvUjdtIK00VXagtIebDHtQW/P&#10;7DMJZt/G7BrXf+8KQo/DzHzDTGbB1KKj1lWWFTwNEhDEudUVFwr+fuePLyCcR9ZYWyYFZ3Iwm971&#10;Jphqe+IVdZkvRISwS1FB6X2TSunykgy6gW2Io7ezrUEfZVtI3eIpwk0tn5NkJA1WHBdKbOijpHyf&#10;HY2Cbbf5+lmu96vdwoZsvnjvh8PhW6mH+/A2BuEp+P/wrf2pFQxHr0O4volPQE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SgE8kAAADdAAAADwAAAAAAAAAAAAAAAACYAgAA&#10;ZHJzL2Rvd25yZXYueG1sUEsFBgAAAAAEAAQA9QAAAI4DAAAAAA==&#10;" path="m1,l,1,5,6,6,5,1,xe" fillcolor="#24282b" stroked="f">
                    <v:path arrowok="t" o:connecttype="custom" o:connectlocs="225,0;0,225;1125,1350;1350,1125;225,0" o:connectangles="0,0,0,0,0"/>
                  </v:shape>
                  <v:shape id="Freeform 1531" o:spid="_x0000_s2569" style="position:absolute;left:314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1eMYA&#10;AADdAAAADwAAAGRycy9kb3ducmV2LnhtbESPzW7CMBCE70h9B2sr9Uac/oBIwKCUCtQDF2gfYImX&#10;JCJep7aB8Pa4EhLH0cx8o5ktetOKMznfWFbwmqQgiEurG64U/P6shhMQPiBrbC2Tgit5WMyfBjPM&#10;tb3wls67UIkIYZ+jgjqELpfSlzUZ9IntiKN3sM5giNJVUju8RLhp5VuajqXBhuNCjR0tayqPu5NR&#10;IJcrvbZFce3dfmSyz9Hm6/Q3UerluS+mIAL14RG+t7+1gvdx9gH/b+IT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l1eMYAAADdAAAADwAAAAAAAAAAAAAAAACYAgAAZHJz&#10;L2Rvd25yZXYueG1sUEsFBgAAAAAEAAQA9QAAAIsDAAAAAA==&#10;" path="m,l,,2,,,xe" fillcolor="#24282b" stroked="f">
                    <v:path arrowok="t" o:connecttype="custom" o:connectlocs="0,0;0,0;0,0;0,0;0,0;0,0;0,0;0,0;0,0;450,0;450,0;450,0;450,0;450,0;450,0;450,0;450,0;450,0;0,0" o:connectangles="0,0,0,0,0,0,0,0,0,0,0,0,0,0,0,0,0,0,0"/>
                  </v:shape>
                  <v:shape id="Freeform 1532" o:spid="_x0000_s2570" style="position:absolute;left:319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jTcUA&#10;AADdAAAADwAAAGRycy9kb3ducmV2LnhtbESPQYvCMBSE78L+h/AWvGmqi+JWo+iygp5EK+z10Tzb&#10;avNSmmxt/70RBI/DzHzDLFatKUVDtSssKxgNIxDEqdUFZwrOyXYwA+E8ssbSMinoyMFq+dFbYKzt&#10;nY/UnHwmAoRdjApy76tYSpfmZNANbUUcvIutDfog60zqGu8Bbko5jqKpNFhwWMixop+c0tvp3yhI&#10;dnbfbZLL382Oj5N9dT10199Gqf5nu56D8NT6d/jV3mkFX9PvC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qNNxQAAAN0AAAAPAAAAAAAAAAAAAAAAAJgCAABkcnMv&#10;ZG93bnJldi54bWxQSwUGAAAAAAQABAD1AAAAigMAAAAA&#10;" path="m,l,,1,,,xe" fillcolor="#24282b" stroked="f">
                    <v:path arrowok="t" o:connecttype="custom" o:connectlocs="0,0;0,0;0,0;0,0;0,0;0,0;0,0;0,0;0,0;0,0;0,0;0,0;225,0;225,0;225,0;225,0;0,0;0,0" o:connectangles="0,0,0,0,0,0,0,0,0,0,0,0,0,0,0,0,0,0"/>
                  </v:shape>
                  <v:shape id="Freeform 1533" o:spid="_x0000_s2571" style="position:absolute;left:320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lMUA&#10;AADdAAAADwAAAGRycy9kb3ducmV2LnhtbESPwW7CMBBE70j8g7VIvYFTKiIIGBRAoB64lPYDtvGS&#10;RI3XwTYQ/h5XQuI4mpk3msWqM424kvO1ZQXvowQEcWF1zaWCn+/dcArCB2SNjWVScCcPq2W/t8BM&#10;2xt/0fUYShEh7DNUUIXQZlL6oiKDfmRb4uidrDMYonSl1A5vEW4aOU6SVBqsOS5U2NKmouLveDEK&#10;5Gan9zbP7537nZjZenLYXs5Tpd4GXT4HEagLr/Cz/akVfKSzFP7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06UxQAAAN0AAAAPAAAAAAAAAAAAAAAAAJgCAABkcnMv&#10;ZG93bnJldi54bWxQSwUGAAAAAAQABAD1AAAAigMAAAAA&#10;" path="m1,l,,2,,1,xe" fillcolor="#24282b" stroked="f">
                    <v:path arrowok="t" o:connecttype="custom" o:connectlocs="225,0;0,0;0,0;0,0;0,0;0,0;0,0;0,0;0,0;450,0;450,0;450,0;450,0;450,0;450,0;450,0;450,0;450,0;225,0" o:connectangles="0,0,0,0,0,0,0,0,0,0,0,0,0,0,0,0,0,0,0"/>
                  </v:shape>
                  <v:shape id="Freeform 1534" o:spid="_x0000_s2572" style="position:absolute;left:325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YocUA&#10;AADdAAAADwAAAGRycy9kb3ducmV2LnhtbESPQWvCQBSE74L/YXmF3nRTS22NrqJiQU+iKfT6yD6T&#10;aPZtyK4x+feuIHgcZuYbZrZoTSkaql1hWcHHMAJBnFpdcKbgL/kd/IBwHlljaZkUdORgMe/3Zhhr&#10;e+MDNUefiQBhF6OC3PsqltKlORl0Q1sRB+9ka4M+yDqTusZbgJtSjqJoLA0WHBZyrGidU3o5Xo2C&#10;ZGt33So5/V/s6PC1q8777rxplHp/a5dTEJ5a/wo/21ut4HM8+YbHm/A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JihxQAAAN0AAAAPAAAAAAAAAAAAAAAAAJgCAABkcnMv&#10;ZG93bnJldi54bWxQSwUGAAAAAAQABAD1AAAAigMAAAAA&#10;" path="m,l,,1,,,xe" fillcolor="#24282b" stroked="f">
                    <v:path arrowok="t" o:connecttype="custom" o:connectlocs="0,0;0,0;0,0;0,0;0,0;0,0;0,0;0,0;0,0;0,0;225,0;225,0;225,0;225,0;225,0;225,0;225,0;225,0;0,0" o:connectangles="0,0,0,0,0,0,0,0,0,0,0,0,0,0,0,0,0,0,0"/>
                  </v:shape>
                  <v:shape id="Freeform 1535" o:spid="_x0000_s2573" style="position:absolute;left:3267;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fcEA&#10;AADdAAAADwAAAGRycy9kb3ducmV2LnhtbERPy4rCMBTdD/gP4QruxlRF0WqUqiizmI2PD7g217bY&#10;3NQkav17sxiY5eG8F6vW1OJJzleWFQz6CQji3OqKCwXn0+57CsIHZI21ZVLwJg+rZedrgam2Lz7Q&#10;8xgKEUPYp6igDKFJpfR5SQZ93zbEkbtaZzBE6AqpHb5iuKnlMEkm0mDFsaHEhjYl5bfjwyiQm53e&#10;2yx7t+4yNrP1+Hf7uE+V6nXbbA4iUBv+xX/uH61gNJnFufFNfAJ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0f33BAAAA3QAAAA8AAAAAAAAAAAAAAAAAmAIAAGRycy9kb3du&#10;cmV2LnhtbFBLBQYAAAAABAAEAPUAAACGAwAAAAA=&#10;" path="m1,r,l,,1,,2,,1,xe" fillcolor="#24282b" stroked="f">
                    <v:path arrowok="t" o:connecttype="custom" o:connectlocs="225,0;225,0;0,0;0,0;0,0;0,0;0,0;0,0;225,0;450,0;450,0;450,0;450,0;450,0;450,0;450,0;450,0;450,0;225,0" o:connectangles="0,0,0,0,0,0,0,0,0,0,0,0,0,0,0,0,0,0,0"/>
                  </v:shape>
                  <v:shape id="Freeform 1536" o:spid="_x0000_s2574" style="position:absolute;left:331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pSMUA&#10;AADdAAAADwAAAGRycy9kb3ducmV2LnhtbESPQYvCMBSE74L/ITxhb5rqsqLVKO7igp5EK3h9NM+2&#10;2ryUJtb2328WBI/DzHzDLNetKUVDtSssKxiPIhDEqdUFZwrOye9wBsJ5ZI2lZVLQkYP1qt9bYqzt&#10;k4/UnHwmAoRdjApy76tYSpfmZNCNbEUcvKutDfog60zqGp8Bbko5iaKpNFhwWMixop+c0vvpYRQk&#10;O7vvvpPr5W4nx699dTt0t22j1Meg3SxAeGr9O/xq77SCz+l8Dv9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6lI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537" o:spid="_x0000_s2575" style="position:absolute;left:334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az8IA&#10;AADdAAAADwAAAGRycy9kb3ducmV2LnhtbERPy4rCMBTdC/MP4Q6403QcfNAxyoyMoCupFdxemmtb&#10;bW5KE2v792YhuDyc93LdmUq01LjSsoKvcQSCOLO65FzBKd2OFiCcR9ZYWSYFPTlYrz4GS4y1fXBC&#10;7dHnIoSwi1FB4X0dS+myggy6sa2JA3exjUEfYJNL3eAjhJtKTqJoJg2WHBoKrGlTUHY73o2CdGf3&#10;/V96Od/sJJnu6+uhv/63Sg0/u98fEJ46/xa/3Dut4Hsehf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aprPwgAAAN0AAAAPAAAAAAAAAAAAAAAAAJgCAABkcnMvZG93&#10;bnJldi54bWxQSwUGAAAAAAQABAD1AAAAhwMAAAAA&#10;" path="m,l,,1,,,xe" fillcolor="#24282b" stroked="f">
                    <v:path arrowok="t" o:connecttype="custom" o:connectlocs="0,0;0,0;0,0;0,0;0,0;0,0;0,0;0,0;0,0;225,0;225,0;225,0;225,0;225,0;225,0;225,0;225,0;225,0;0,0" o:connectangles="0,0,0,0,0,0,0,0,0,0,0,0,0,0,0,0,0,0,0"/>
                  </v:shape>
                  <v:shape id="Freeform 1538" o:spid="_x0000_s2576" style="position:absolute;left:337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VMUA&#10;AADdAAAADwAAAGRycy9kb3ducmV2LnhtbESPT4vCMBTE78J+h/AWvGmqi3+oRtldVtCTaAWvj+bZ&#10;VpuX0mRr++2NIHgcZuY3zHLdmlI0VLvCsoLRMAJBnFpdcKbglGwGcxDOI2ssLZOCjhysVx+9Jcba&#10;3vlAzdFnIkDYxagg976KpXRpTgbd0FbEwbvY2qAPss6krvEe4KaU4yiaSoMFh4UcK/rNKb0d/42C&#10;ZGt33U9yOd/s+DDZVdd9d/1rlOp/tt8LEJ5a/w6/2lut4GsWjeD5Jj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j9U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539" o:spid="_x0000_s2577" style="position:absolute;left:340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SjcUA&#10;AADdAAAADwAAAGRycy9kb3ducmV2LnhtbESPzW7CMBCE70i8g7VIvRUHKn4aMCiAqDhwgfYBtvGS&#10;RMTrYBsIb48rVeI4mplvNPNla2pxI+crywoG/QQEcW51xYWCn+/t+xSED8gaa8uk4EEelotuZ46p&#10;tnc+0O0YChEh7FNUUIbQpFL6vCSDvm8b4uidrDMYonSF1A7vEW5qOUySsTRYcVwosaF1Sfn5eDUK&#10;5Hqrv2yWPVr3OzKfq9F+c71MlXrrtdkMRKA2vML/7Z1W8DFJhvD3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9KNxQAAAN0AAAAPAAAAAAAAAAAAAAAAAJgCAABkcnMv&#10;ZG93bnJldi54bWxQSwUGAAAAAAQABAD1AAAAigMAAAAA&#10;" path="m,l,,1,,2,,1,,,xe" fillcolor="#24282b" stroked="f">
                    <v:path arrowok="t" o:connecttype="custom" o:connectlocs="0,0;0,0;0,0;0,0;0,0;0,0;0,0;0,0;0,0;225,0;225,0;225,0;225,0;450,0;450,0;225,0;225,0;225,0;0,0" o:connectangles="0,0,0,0,0,0,0,0,0,0,0,0,0,0,0,0,0,0,0"/>
                  </v:shape>
                  <v:shape id="Freeform 1540" o:spid="_x0000_s2578" style="position:absolute;left:343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EuMUA&#10;AADdAAAADwAAAGRycy9kb3ducmV2LnhtbESPT4vCMBTE7wv7HcJb8Lamq/iHapRVVtCTaAWvj+bZ&#10;VpuX0mRr++2NIHgcZuY3zHzZmlI0VLvCsoKffgSCOLW64EzBKdl8T0E4j6yxtEwKOnKwXHx+zDHW&#10;9s4Hao4+EwHCLkYFufdVLKVLczLo+rYiDt7F1gZ9kHUmdY33ADelHETRWBosOCzkWNE6p/R2/DcK&#10;kq3ddavkcr7ZwWG0q6777vrXKNX7an9nIDy1/h1+tbdawXASDe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AS4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541" o:spid="_x0000_s2579" style="position:absolute;left:346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vYsYA&#10;AADdAAAADwAAAGRycy9kb3ducmV2LnhtbESPzW7CMBCE75V4B2uReitOfygQ4qCUCsShF34eYImX&#10;JGq8Tm0D4e1rpEo9jmbmG0226E0rLuR8Y1nB8ygBQVxa3XCl4LBfPU1B+ICssbVMCm7kYZEPHjJM&#10;tb3yli67UIkIYZ+igjqELpXSlzUZ9CPbEUfvZJ3BEKWrpHZ4jXDTypckeZcGG44LNXa0rKn83p2N&#10;Arlc6bUtilvvjmMz+xh/fZ5/pko9DvtiDiJQH/7Df+2NVvA6Sd7g/iY+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LvYsYAAADdAAAADwAAAAAAAAAAAAAAAACYAgAAZHJz&#10;L2Rvd25yZXYueG1sUEsFBgAAAAAEAAQA9QAAAIsDAAAAAA==&#10;" path="m,l,,1,,2,,1,,,xe" fillcolor="#24282b" stroked="f">
                    <v:path arrowok="t" o:connecttype="custom" o:connectlocs="0,0;0,0;0,0;0,0;0,0;0,0;0,0;0,0;0,0;225,0;225,0;450,0;450,0;450,0;450,0;450,0;450,0;225,0;0,0" o:connectangles="0,0,0,0,0,0,0,0,0,0,0,0,0,0,0,0,0,0,0"/>
                  </v:shape>
                  <v:shape id="Freeform 1542" o:spid="_x0000_s2580" style="position:absolute;left:3492;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5V8YA&#10;AADdAAAADwAAAGRycy9kb3ducmV2LnhtbESPS2vDMBCE74H+B7GF3hK5LkmLGzk0oYXkFBIXel2s&#10;jR+xVsZS/fj3VSDQ4zAz3zDrzWga0VPnKssKnhcRCOLc6ooLBd/Z1/wNhPPIGhvLpGAiB5v0YbbG&#10;RNuBT9SffSEChF2CCkrv20RKl5dk0C1sSxy8i+0M+iC7QuoOhwA3jYyjaCUNVhwWSmxpV1J+Pf8a&#10;BdneHqZtdvm52vi0PLT1cao/e6WeHsePdxCeRv8fvrf3WsHLa7SE2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05V8YAAADdAAAADwAAAAAAAAAAAAAAAACYAgAAZHJz&#10;L2Rvd25yZXYueG1sUEsFBgAAAAAEAAQA9QAAAIsDAAAAAA==&#10;" path="m1,r,l,,1,xe" fillcolor="#24282b" stroked="f">
                    <v:path arrowok="t" o:connecttype="custom" o:connectlocs="225,0;225,0;0,0;0,0;0,0;0,0;0,0;0,0;225,0;225,0;225,0;225,0;225,0;225,0;225,0;225,0;225,0;225,0" o:connectangles="0,0,0,0,0,0,0,0,0,0,0,0,0,0,0,0,0,0"/>
                  </v:shape>
                  <v:shape id="Freeform 1543" o:spid="_x0000_s2581" style="position:absolute;left:3522;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UjsUA&#10;AADdAAAADwAAAGRycy9kb3ducmV2LnhtbESPwW7CMBBE75X6D9ZW4gYORVBIMSiAQBy4FPiAJd4m&#10;EfE6tQ2Ev8dISD2OZuaNZjpvTS2u5HxlWUG/l4Agzq2uuFBwPKy7YxA+IGusLZOCO3mYz97fpphq&#10;e+Mfuu5DISKEfYoKyhCaVEqfl2TQ92xDHL1f6wyGKF0htcNbhJtafibJSBqsOC6U2NCypPy8vxgF&#10;crnWG5tl99adhmayGO5Wl7+xUp2PNvsGEagN/+FXe6sVDL6SETzfxCc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NSO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544" o:spid="_x0000_s2582" style="position:absolute;left:3567;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5eRscA&#10;AADdAAAADwAAAGRycy9kb3ducmV2LnhtbESPW4vCMBSE3wX/QziCL6LpKnipRnEFYdlFwRv6eGiO&#10;bbE5KU3U7r/fLAg+DjPzDTNb1KYQD6pcblnBRy8CQZxYnXOq4HhYd8cgnEfWWFgmBb/kYDFvNmYY&#10;a/vkHT32PhUBwi5GBZn3ZSylSzIy6Hq2JA7e1VYGfZBVKnWFzwA3hexH0VAazDksZFjSKqPktr8b&#10;BZdv83m6pWZ1He/OutxMOj+nwVapdqteTkF4qv07/Gp/aQWDUTSC/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eXkbHAAAA3QAAAA8AAAAAAAAAAAAAAAAAmAIAAGRy&#10;cy9kb3ducmV2LnhtbFBLBQYAAAAABAAEAPUAAACMAwAAAAA=&#10;" path="m,l,xe" fillcolor="#24282b" stroked="f">
                    <v:path arrowok="t" o:connecttype="custom" o:connectlocs="0,0;0,0;0,0;0,0;0,0;0,0;0,0;0,0;0,0;0,0;0,0;0,0;0,0;0,0;0,0;0,0;0,0;0,0" o:connectangles="0,0,0,0,0,0,0,0,0,0,0,0,0,0,0,0,0,0"/>
                  </v:shape>
                  <v:shape id="Freeform 1545" o:spid="_x0000_s2583" style="position:absolute;left:3582;top:1214;width:29;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Z8EA&#10;AADdAAAADwAAAGRycy9kb3ducmV2LnhtbERPS27CMBDdI/UO1lRiBw5F/FIMCiAQCzbQHmCIp0lE&#10;PE5tA+H2eIHE8un958vW1OJGzleWFQz6CQji3OqKCwW/P9veFIQPyBpry6TgQR6Wi4/OHFNt73yk&#10;2ykUIoawT1FBGUKTSunzkgz6vm2II/dnncEQoSukdniP4aaWX0kylgYrjg0lNrQuKb+crkaBXG/1&#10;zmbZo3XnkZmtRofN9X+qVPezzb5BBGrDW/xy77WC4SSJc+Ob+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f5WfBAAAA3QAAAA8AAAAAAAAAAAAAAAAAmAIAAGRycy9kb3du&#10;cmV2LnhtbFBLBQYAAAAABAAEAPUAAACGAwAAAAA=&#10;" path="m,l,,2,,,xe" fillcolor="#24282b" stroked="f">
                    <v:path arrowok="t" o:connecttype="custom" o:connectlocs="0,0;0,0;0,0;0,0;0,0;0,0;0,0;0,0;0,0;421,0;421,0;421,0;421,0;421,0;421,0;421,0;421,0;421,0;0,0" o:connectangles="0,0,0,0,0,0,0,0,0,0,0,0,0,0,0,0,0,0,0"/>
                  </v:shape>
                  <v:shape id="Freeform 1546" o:spid="_x0000_s2584" style="position:absolute;left:3626;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vr8cA&#10;AADdAAAADwAAAGRycy9kb3ducmV2LnhtbESP3YrCMBSE7xd8h3AEb5Y1VcGfahQVBFEUdFfWy0Nz&#10;bIvNSWmi1rc3wsJeDjPzDTOZ1aYQd6pcbllBpx2BIE6szjlV8PO9+hqCcB5ZY2GZFDzJwWza+Jhg&#10;rO2DD3Q/+lQECLsYFWTel7GULsnIoGvbkjh4F1sZ9EFWqdQVPgLcFLIbRX1pMOewkGFJy4yS6/Fm&#10;FJw3ZnG6pmZ5GR5+dbkbfW5Pvb1SrWY9H4PwVPv/8F97rRX0BtEI3m/CE5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Nb6/HAAAA3QAAAA8AAAAAAAAAAAAAAAAAmAIAAGRy&#10;cy9kb3ducmV2LnhtbFBLBQYAAAAABAAEAPUAAACMAwAAAAA=&#10;" path="m,l,xe" fillcolor="#24282b" stroked="f">
                    <v:path arrowok="t" o:connecttype="custom" o:connectlocs="0,0;0,0;0,0;0,0;0,0;0,0;0,0;0,0;0,0;0,0;0,0;0,0;0,0;0,0;0,0;0,0;0,0;0,0" o:connectangles="0,0,0,0,0,0,0,0,0,0,0,0,0,0,0,0,0,0"/>
                  </v:shape>
                  <v:shape id="Freeform 1547" o:spid="_x0000_s2585" style="position:absolute;left:364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vMMA&#10;AADdAAAADwAAAGRycy9kb3ducmV2LnhtbERPS27CMBDdV+IO1iB1V5xQ0dKAidJUoC66Ke0BhnhI&#10;IuJxsB0It8eLSl0+vf86H00nLuR8a1lBOktAEFdWt1wr+P3ZPi1B+ICssbNMCm7kId9MHtaYaXvl&#10;b7rsQy1iCPsMFTQh9JmUvmrIoJ/ZnjhyR+sMhghdLbXDaww3nZwnyYs02HJsaLCnsqHqtB+MAllu&#10;9c4WxW10h4V5e198fQznpVKP07FYgQg0hn/xn/tTK3h+TeP++C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B/vMMAAADdAAAADwAAAAAAAAAAAAAAAACYAgAAZHJzL2Rv&#10;d25yZXYueG1sUEsFBgAAAAAEAAQA9QAAAIgDAAAAAA==&#10;" path="m,l,,2,,,xe" fillcolor="#24282b" stroked="f">
                    <v:path arrowok="t" o:connecttype="custom" o:connectlocs="0,0;0,0;0,0;0,0;0,0;0,0;0,0;0,0;0,0;450,0;450,0;450,0;450,0;450,0;450,0;450,0;450,0;450,0;0,0" o:connectangles="0,0,0,0,0,0,0,0,0,0,0,0,0,0,0,0,0,0,0"/>
                  </v:shape>
                  <v:shape id="Freeform 1548" o:spid="_x0000_s2586" style="position:absolute;left:3686;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1dMcA&#10;AADdAAAADwAAAGRycy9kb3ducmV2LnhtbESPW2vCQBSE3wv9D8sRfBHdRMFLdJUqCNKi4I328ZA9&#10;JsHs2ZBdNf33XUHo4zAz3zCzRWNKcafaFZYVxL0IBHFqdcGZgtNx3R2DcB5ZY2mZFPySg8X8/W2G&#10;ibYP3tP94DMRIOwSVJB7XyVSujQng65nK+LgXWxt0AdZZ1LX+AhwU8p+FA2lwYLDQo4VrXJKr4eb&#10;UfDzaZbna2ZWl/H+W1fbSefrPNgp1W41H1MQnhr/H361N1rBYBTH8Hw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i9XTHAAAA3QAAAA8AAAAAAAAAAAAAAAAAmAIAAGRy&#10;cy9kb3ducmV2LnhtbFBLBQYAAAAABAAEAPUAAACMAwAAAAA=&#10;" path="m,l,xe" fillcolor="#24282b" stroked="f">
                    <v:path arrowok="t" o:connecttype="custom" o:connectlocs="0,0;0,0;0,0;0,0;0,0;0,0;0,0;0,0;0,0;0,0;0,0;0,0;0,0;0,0;0,0;0,0;0,0;0,0" o:connectangles="0,0,0,0,0,0,0,0,0,0,0,0,0,0,0,0,0,0"/>
                  </v:shape>
                  <v:shape id="Freeform 1549" o:spid="_x0000_s2587" style="position:absolute;left:370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UMUA&#10;AADdAAAADwAAAGRycy9kb3ducmV2LnhtbESPwW7CMBBE75X4B2uReisOVBQIGBSoQD300sAHLPGS&#10;RMTrYBsIf18jVepxNDNvNItVZxpxI+drywqGgwQEcWF1zaWCw377NgXhA7LGxjIpeJCH1bL3ssBU&#10;2zv/0C0PpYgQ9ikqqEJoUyl9UZFBP7AtcfRO1hkMUbpSaof3CDeNHCXJhzRYc1yosKVNRcU5vxoF&#10;crPVO5tlj84dx2a2Hn9/Xi9TpV77XTYHEagL/+G/9pdW8D4ZjuD5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kRQ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550" o:spid="_x0000_s2588" style="position:absolute;left:374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SZcUA&#10;AADdAAAADwAAAGRycy9kb3ducmV2LnhtbESPQYvCMBSE78L+h/AEb5qqrC7VKKusoCfRCnt9NM+2&#10;2ryUJlvbf78RBI/DzHzDLNetKUVDtSssKxiPIhDEqdUFZwouyW74BcJ5ZI2lZVLQkYP16qO3xFjb&#10;B5+oOftMBAi7GBXk3lexlC7NyaAb2Yo4eFdbG/RB1pnUNT4C3JRyEkUzabDgsJBjRduc0vv5zyhI&#10;9vbQbZLr791OTp+H6nbsbj+NUoN++70A4an17/CrvdcKpvPxFJ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JlxQAAAN0AAAAPAAAAAAAAAAAAAAAAAJgCAABkcnMv&#10;ZG93bnJldi54bWxQSwUGAAAAAAQABAD1AAAAigMAAAAA&#10;" path="m,l,,1,,,xe" fillcolor="#24282b" stroked="f">
                    <v:path arrowok="t" o:connecttype="custom" o:connectlocs="0,0;0,0;0,0;0,0;0,0;0,0;0,0;0,0;0,0;0,0;0,0;0,0;225,0;225,0;225,0;225,0;0,0;0,0" o:connectangles="0,0,0,0,0,0,0,0,0,0,0,0,0,0,0,0,0,0"/>
                  </v:shape>
                  <v:shape id="Freeform 1551" o:spid="_x0000_s2589" style="position:absolute;left:376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t5v8UA&#10;AADdAAAADwAAAGRycy9kb3ducmV2LnhtbESPwW7CMBBE70j8g7VIvRUHKIWmGBSoQBy4FPiAJd4m&#10;UeN1sA2Ev6+RKnEczcwbzWzRmlpcyfnKsoJBPwFBnFtdcaHgeFi/TkH4gKyxtkwK7uRhMe92Zphq&#10;e+Nvuu5DISKEfYoKyhCaVEqfl2TQ921DHL0f6wyGKF0htcNbhJtaDpPkXRqsOC6U2NCqpPx3fzEK&#10;5GqtNzbL7q07jc3Hcrz7upynSr302uwTRKA2PMP/7a1WMJoM3uDxJj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3m/xQAAAN0AAAAPAAAAAAAAAAAAAAAAAJgCAABkcnMv&#10;ZG93bnJldi54bWxQSwUGAAAAAAQABAD1AAAAigMAAAAA&#10;" path="m1,r,l,,1,,2,,1,xe" fillcolor="#24282b" stroked="f">
                    <v:path arrowok="t" o:connecttype="custom" o:connectlocs="225,0;225,0;0,0;0,0;0,0;0,0;0,0;0,0;225,0;450,0;450,0;450,0;450,0;450,0;450,0;450,0;450,0;450,0;225,0" o:connectangles="0,0,0,0,0,0,0,0,0,0,0,0,0,0,0,0,0,0,0"/>
                  </v:shape>
                  <v:shape id="Freeform 1552" o:spid="_x0000_s2590" style="position:absolute;left:380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visUA&#10;AADdAAAADwAAAGRycy9kb3ducmV2LnhtbESPQYvCMBSE74L/ITxhb5rq4irVKO7igp4WreD10Tzb&#10;avNSmljbf78RBI/DzHzDLNetKUVDtSssKxiPIhDEqdUFZwpOye9wDsJ5ZI2lZVLQkYP1qt9bYqzt&#10;gw/UHH0mAoRdjApy76tYSpfmZNCNbEUcvIutDfog60zqGh8Bbko5iaIvabDgsJBjRT85pbfj3ShI&#10;dnbffSeX881ODtN9df3rrttGqY9Bu1mA8NT6d/jV3mkFn7PxFJ5vw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K+KxQAAAN0AAAAPAAAAAAAAAAAAAAAAAJgCAABkcnMv&#10;ZG93bnJldi54bWxQSwUGAAAAAAQABAD1AAAAigMAAAAA&#10;" path="m,l,,1,,,xe" fillcolor="#24282b" stroked="f">
                    <v:path arrowok="t" o:connecttype="custom" o:connectlocs="0,0;0,0;0,0;0,0;0,0;0,0;0,0;0,0;0,0;0,0;225,0;225,0;225,0;225,0;225,0;225,0;225,0;225,0;0,0" o:connectangles="0,0,0,0,0,0,0,0,0,0,0,0,0,0,0,0,0,0,0"/>
                  </v:shape>
                  <v:shape id="Freeform 1553" o:spid="_x0000_s2591" style="position:absolute;left:3821;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CU8YA&#10;AADdAAAADwAAAGRycy9kb3ducmV2LnhtbESPwW7CMBBE75X6D9ZW4gYOIChNY1AAgXrgAu0HbONt&#10;EjVeB9uB8Pe4ElKPo5l5o8lWvWnEhZyvLSsYjxIQxIXVNZcKvj53wwUIH5A1NpZJwY08rJbPTxmm&#10;2l75SJdTKEWEsE9RQRVCm0rpi4oM+pFtiaP3Y53BEKUrpXZ4jXDTyEmSzKXBmuNChS1tKip+T51R&#10;IDc7vbd5fuvd98y8rWeHbXdeKDV46fN3EIH68B9+tD+0gunreA5/b+IT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VCU8YAAADdAAAADwAAAAAAAAAAAAAAAACYAgAAZHJz&#10;L2Rvd25yZXYueG1sUEsFBgAAAAAEAAQA9QAAAIsDAAAAAA==&#10;" path="m1,r,l,,1,,2,,1,xe" fillcolor="#24282b" stroked="f">
                    <v:path arrowok="t" o:connecttype="custom" o:connectlocs="225,0;225,0;225,0;0,0;0,0;0,0;0,0;225,0;225,0;450,0;450,0;450,0;450,0;450,0;450,0;450,0;450,0;450,0;225,0" o:connectangles="0,0,0,0,0,0,0,0,0,0,0,0,0,0,0,0,0,0,0"/>
                  </v:shape>
                  <v:shape id="Freeform 1554" o:spid="_x0000_s2592" style="position:absolute;left:386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UZsUA&#10;AADdAAAADwAAAGRycy9kb3ducmV2LnhtbESPQYvCMBSE7wv+h/CEva2piqtUo+jigp4WreD10Tzb&#10;avNSmmxt/70RBI/DzHzDLFatKUVDtSssKxgOIhDEqdUFZwpOye/XDITzyBpLy6SgIwerZe9jgbG2&#10;dz5Qc/SZCBB2MSrIva9iKV2ak0E3sBVx8C62NuiDrDOpa7wHuCnlKIq+pcGCw0KOFf3klN6O/0ZB&#10;srP7bpNczjc7Okz21fWvu24bpT777XoOwlPr3+FXe6cVjKfDK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pRm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555" o:spid="_x0000_s2593" style="position:absolute;left:389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AFMIA&#10;AADdAAAADwAAAGRycy9kb3ducmV2LnhtbERPTYvCMBC9C/6HMII3TXVRl2qU3WUFPUntgtehGdtq&#10;MylNtrb/3hwEj4/3vdl1phItNa60rGA2jUAQZ1aXnCv4S/eTTxDOI2usLJOCnhzstsPBBmNtH5xQ&#10;e/a5CCHsYlRQeF/HUrqsIINuamviwF1tY9AH2ORSN/gI4aaS8yhaSoMlh4YCa/opKLuf/42C9GCP&#10;/Xd6vdztPFkc69upv/22So1H3dcahKfOv8Uv90Er+FjNwtzwJjw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QAUwgAAAN0AAAAPAAAAAAAAAAAAAAAAAJgCAABkcnMvZG93&#10;bnJldi54bWxQSwUGAAAAAAQABAD1AAAAhwMAAAAA&#10;" path="m,l,,1,,,xe" fillcolor="#24282b" stroked="f">
                    <v:path arrowok="t" o:connecttype="custom" o:connectlocs="0,0;0,0;0,0;0,0;0,0;0,0;0,0;0,0;0,0;225,0;225,0;225,0;225,0;225,0;225,0;225,0;225,0;225,0;0,0" o:connectangles="0,0,0,0,0,0,0,0,0,0,0,0,0,0,0,0,0,0,0"/>
                  </v:shape>
                  <v:shape id="Freeform 1556" o:spid="_x0000_s2594" style="position:absolute;left:392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lj8UA&#10;AADdAAAADwAAAGRycy9kb3ducmV2LnhtbESPQWvCQBSE7wX/w/KE3upGpVWjq6go6Ek0gtdH9plE&#10;s29DdhuTf98tFHocZuYbZrFqTSkaql1hWcFwEIEgTq0uOFNwTfYfUxDOI2ssLZOCjhyslr23Bcba&#10;vvhMzcVnIkDYxagg976KpXRpTgbdwFbEwbvb2qAPss6krvEV4KaUoyj6kgYLDgs5VrTNKX1evo2C&#10;5GCP3Sa53552dP48Vo9T99g1Sr332/UchKfW/4f/2getYDwZzuD3TX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aWPxQAAAN0AAAAPAAAAAAAAAAAAAAAAAJgCAABkcnMv&#10;ZG93bnJldi54bWxQSwUGAAAAAAQABAD1AAAAigMAAAAA&#10;" path="m,l,,1,,,xe" fillcolor="#24282b" stroked="f">
                    <v:path arrowok="t" o:connecttype="custom" o:connectlocs="0,0;0,0;0,0;0,0;0,0;0,0;0,0;0,0;0,0;225,0;225,0;225,0;225,0;225,0;225,0;225,0;225,0;225,0;0,0" o:connectangles="0,0,0,0,0,0,0,0,0,0,0,0,0,0,0,0,0,0,0"/>
                  </v:shape>
                  <v:shape id="Freeform 1557" o:spid="_x0000_s2595" style="position:absolute;left:395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1AcMA&#10;AADdAAAADwAAAGRycy9kb3ducmV2LnhtbERPS27CMBDdI/UO1lTqDpyCQmnARIGKqgs20B5giKdJ&#10;1Hic2g4Jt68XlVg+vf8mH00rruR8Y1nB8ywBQVxa3XCl4OvzMF2B8AFZY2uZFNzIQ759mGww03bg&#10;E13PoRIxhH2GCuoQukxKX9Zk0M9sRxy5b+sMhghdJbXDIYabVs6TZCkNNhwbauxoX1P5c+6NArk/&#10;6HdbFLfRXVLzukuPb/3vSqmnx7FYgwg0hrv43/2hFSxe5n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1AcMAAADdAAAADwAAAAAAAAAAAAAAAACYAgAAZHJzL2Rv&#10;d25yZXYueG1sUEsFBgAAAAAEAAQA9QAAAIgDAAAAAA==&#10;" path="m,l,,1,,2,,1,,,xe" fillcolor="#24282b" stroked="f">
                    <v:path arrowok="t" o:connecttype="custom" o:connectlocs="0,0;0,0;0,0;0,0;0,0;0,0;0,0;0,0;0,0;225,0;225,0;225,0;450,0;450,0;450,0;450,0;225,0;225,0;0,0" o:connectangles="0,0,0,0,0,0,0,0,0,0,0,0,0,0,0,0,0,0,0"/>
                  </v:shape>
                  <v:shape id="Freeform 1558" o:spid="_x0000_s2596" style="position:absolute;left:398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jNMUA&#10;AADdAAAADwAAAGRycy9kb3ducmV2LnhtbESPQWvCQBSE7wX/w/IEb3VjxFaiq2hR0FPRCF4f2WcS&#10;zb4N2W1M/r1bKPQ4zMw3zHLdmUq01LjSsoLJOAJBnFldcq7gku7f5yCcR9ZYWSYFPTlYrwZvS0y0&#10;ffKJ2rPPRYCwS1BB4X2dSOmyggy6sa2Jg3ezjUEfZJNL3eAzwE0l4yj6kAZLDgsF1vRVUPY4/xgF&#10;6cEe+216uz5sfJod6/t3f9+1So2G3WYBwlPn/8N/7YNWMP2MJ/D7Jjw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2M0xQAAAN0AAAAPAAAAAAAAAAAAAAAAAJgCAABkcnMv&#10;ZG93bnJldi54bWxQSwUGAAAAAAQABAD1AAAAigMAAAAA&#10;" path="m1,l,,1,xe" fillcolor="#24282b" stroked="f">
                    <v:path arrowok="t" o:connecttype="custom" o:connectlocs="225,0;0,0;0,0;0,0;0,0;0,0;0,0;0,0;0,0;225,0;225,0;225,0;225,0;225,0;225,0;225,0;225,0;225,0" o:connectangles="0,0,0,0,0,0,0,0,0,0,0,0,0,0,0,0,0,0"/>
                  </v:shape>
                  <v:shape id="Freeform 1559" o:spid="_x0000_s2597" style="position:absolute;left:401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O7cUA&#10;AADdAAAADwAAAGRycy9kb3ducmV2LnhtbESPwW7CMBBE75X4B2uRuBWHIAqkGBRAVD1wgfYDlnib&#10;RMTrYBsIf48rVepxNDNvNItVZxpxI+drywpGwwQEcWF1zaWC76/d6wyED8gaG8uk4EEeVsveywIz&#10;be98oNsxlCJC2GeooAqhzaT0RUUG/dC2xNH7sc5giNKVUju8R7hpZJokb9JgzXGhwpY2FRXn49Uo&#10;kJud/rB5/ujcaWLm68l+e73MlBr0u/wdRKAu/If/2p9awXiapvD7Jj4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o7txQAAAN0AAAAPAAAAAAAAAAAAAAAAAJgCAABkcnMv&#10;ZG93bnJldi54bWxQSwUGAAAAAAQABAD1AAAAigMAAAAA&#10;" path="m,l,,1,,2,,,xe" fillcolor="#24282b" stroked="f">
                    <v:path arrowok="t" o:connecttype="custom" o:connectlocs="0,0;0,0;0,0;0,0;0,0;0,0;0,0;0,0;0,0;225,0;450,0;450,0;450,0;450,0;450,0;450,0;450,0;450,0;0,0" o:connectangles="0,0,0,0,0,0,0,0,0,0,0,0,0,0,0,0,0,0,0"/>
                  </v:shape>
                  <v:shape id="Freeform 1560" o:spid="_x0000_s2598" style="position:absolute;left:4046;top:1214;width:15;height:0;visibility:visible;mso-wrap-style:square;v-text-anchor:top" coordsize="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Y2MUA&#10;AADdAAAADwAAAGRycy9kb3ducmV2LnhtbESPQWvCQBSE74L/YXlCb7oxYivRVWyxoKeiEbw+ss8k&#10;mn0bsmtM/r1bKPQ4zMw3zGrTmUq01LjSsoLpJAJBnFldcq7gnH6PFyCcR9ZYWSYFPTnYrIeDFSba&#10;PvlI7cnnIkDYJaig8L5OpHRZQQbdxNbEwbvaxqAPssmlbvAZ4KaScRS9S4Mlh4UCa/oqKLufHkZB&#10;ureH/jO9Xu42Ps4P9e2nv+1apd5G3XYJwlPn/8N/7b1WMPuIZ/D7Jjw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VjYxQAAAN0AAAAPAAAAAAAAAAAAAAAAAJgCAABkcnMv&#10;ZG93bnJldi54bWxQSwUGAAAAAAQABAD1AAAAigMAAAAA&#10;" path="m1,r,l,,1,xe" fillcolor="#24282b" stroked="f">
                    <v:path arrowok="t" o:connecttype="custom" o:connectlocs="225,0;225,0;225,0;0,0;0,0;0,0;0,0;225,0;225,0;225,0;225,0;225,0;225,0;225,0;225,0;225,0;225,0;225,0" o:connectangles="0,0,0,0,0,0,0,0,0,0,0,0,0,0,0,0,0,0"/>
                  </v:shape>
                  <v:shape id="Freeform 1561" o:spid="_x0000_s2599" style="position:absolute;left:407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zAsYA&#10;AADdAAAADwAAAGRycy9kb3ducmV2LnhtbESPwW7CMBBE75X6D9ZW4gZOoVAIcVAAUfXQC7QfsI2X&#10;JCJep7aB8Pd1JaQeRzPzRpOtetOKCznfWFbwPEpAEJdWN1wp+PrcDecgfEDW2FomBTfysMofHzJM&#10;tb3yni6HUIkIYZ+igjqELpXSlzUZ9CPbEUfvaJ3BEKWrpHZ4jXDTynGSzKTBhuNCjR1taipPh7NR&#10;IDc7/WaL4ta776lZrKcf2/PPXKnBU18sQQTqw3/43n7XCiav4xf4exOf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ezAsYAAADdAAAADwAAAAAAAAAAAAAAAACYAgAAZHJz&#10;L2Rvd25yZXYueG1sUEsFBgAAAAAEAAQA9QAAAIsDAAAAAA==&#10;" path="m,l,,2,,,xe" fillcolor="#24282b" stroked="f">
                    <v:path arrowok="t" o:connecttype="custom" o:connectlocs="0,0;0,0;0,0;0,0;0,0;0,0;0,0;0,0;0,0;450,0;450,0;450,0;450,0;450,0;450,0;450,0;450,0;450,0;0,0" o:connectangles="0,0,0,0,0,0,0,0,0,0,0,0,0,0,0,0,0,0,0"/>
                  </v:shape>
                  <v:shape id="Freeform 1562" o:spid="_x0000_s2600" style="position:absolute;left:4121;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5ysgA&#10;AADdAAAADwAAAGRycy9kb3ducmV2LnhtbESPQWvCQBSE70L/w/IKvZS6UamN0VWsUBBFwbSix0f2&#10;mQSzb0N2q/Hfu4WCx2FmvmEms9ZU4kKNKy0r6HUjEMSZ1SXnCn6+v95iEM4ja6wsk4IbOZhNnzoT&#10;TLS98o4uqc9FgLBLUEHhfZ1I6bKCDLqurYmDd7KNQR9kk0vd4DXATSX7UTSUBksOCwXWtCgoO6e/&#10;RsFxZT7359wsTvHuoOvN6HW9H2yVenlu52MQnlr/CP+3l1rB4KP/Dn9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dTnKyAAAAN0AAAAPAAAAAAAAAAAAAAAAAJgCAABk&#10;cnMvZG93bnJldi54bWxQSwUGAAAAAAQABAD1AAAAjQMAAAAA&#10;" path="m,l,xe" fillcolor="#24282b" stroked="f">
                    <v:path arrowok="t" o:connecttype="custom" o:connectlocs="0,0;0,0;0,0;0,0;0,0;0,0;0,0;0,0;0,0;0,0;0,0;0,0;0,0;0,0;0,0;0,0;0,0;0,0" o:connectangles="0,0,0,0,0,0,0,0,0,0,0,0,0,0,0,0,0,0"/>
                  </v:shape>
                  <v:shape id="Freeform 1563" o:spid="_x0000_s2601" style="position:absolute;left:4136;top:1214;width:30;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I7sUA&#10;AADdAAAADwAAAGRycy9kb3ducmV2LnhtbESPwW7CMBBE70j8g7WVuIFTKigEDEpBoB64QPmAJd4m&#10;UeN1sA2Ev8eVkDiOZuaNZr5sTS2u5HxlWcH7IAFBnFtdcaHg+LPpT0D4gKyxtkwK7uRhueh25phq&#10;e+M9XQ+hEBHCPkUFZQhNKqXPSzLoB7Yhjt6vdQZDlK6Q2uEtwk0th0kylgYrjgslNrQqKf87XIwC&#10;udrorc2ye+tOIzP9Gu3Wl/NEqd5bm81ABGrDK/xsf2sFH5/DMfy/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YjuxQAAAN0AAAAPAAAAAAAAAAAAAAAAAJgCAABkcnMv&#10;ZG93bnJldi54bWxQSwUGAAAAAAQABAD1AAAAigMAAAAA&#10;" path="m,l,,2,,,xe" fillcolor="#24282b" stroked="f">
                    <v:path arrowok="t" o:connecttype="custom" o:connectlocs="0,0;0,0;0,0;0,0;0,0;0,0;0,0;0,0;0,0;450,0;450,0;450,0;450,0;450,0;450,0;450,0;450,0;450,0;0,0" o:connectangles="0,0,0,0,0,0,0,0,0,0,0,0,0,0,0,0,0,0,0"/>
                  </v:shape>
                  <v:shape id="Freeform 1564" o:spid="_x0000_s2602" style="position:absolute;left:4181;top:121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CJsYA&#10;AADdAAAADwAAAGRycy9kb3ducmV2LnhtbESPQYvCMBSE74L/ITzBi2iqgrrVKCoIy8oKuivr8dE8&#10;22LzUpqo9d8bQdjjMDPfMLNFbQpxo8rllhX0exEI4sTqnFMFvz+b7gSE88gaC8uk4EEOFvNmY4ax&#10;tnfe0+3gUxEg7GJUkHlfxlK6JCODrmdL4uCdbWXQB1mlUld4D3BTyEEUjaTBnMNChiWtM0ouh6tR&#10;cPoyq+MlNevzZP+ny++PzvY43CnVbtXLKQhPtf8Pv9ufWsFwPBjD601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sCJsYAAADdAAAADwAAAAAAAAAAAAAAAACYAgAAZHJz&#10;L2Rvd25yZXYueG1sUEsFBgAAAAAEAAQA9QAAAIsDAAAAAA==&#10;" path="m,l,xe" fillcolor="#24282b" stroked="f">
                    <v:path arrowok="t" o:connecttype="custom" o:connectlocs="0,0;0,0;0,0;0,0;0,0;0,0;0,0;0,0;0,0;0,0;0,0;0,0;0,0;0,0;0,0;0,0;0,0;0,0" o:connectangles="0,0,0,0,0,0,0,0,0,0,0,0,0,0,0,0,0,0"/>
                  </v:shape>
                  <v:rect id="Rectangle 1565" o:spid="_x0000_s2603"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iV8UA&#10;AADdAAAADwAAAGRycy9kb3ducmV2LnhtbERPTWvCQBC9C/0PyxR6EbMxYitpVhGpEtAeqi30OGSn&#10;SWp2Ns1uNf579yB4fLzvbNGbRpyoc7VlBeMoBkFcWF1zqeDzsB7NQDiPrLGxTAou5GAxfxhkmGp7&#10;5g867X0pQgi7FBVU3replK6oyKCLbEscuB/bGfQBdqXUHZ5DuGlkEsfP0mDNoaHCllYVFcf9v1Eg&#10;p5z0f6vj+y7ebPPZ2+/6Ox9+KfX02C9fQXjq/V18c+daweQlCXPDm/A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OJXxQAAAN0AAAAPAAAAAAAAAAAAAAAAAJgCAABkcnMv&#10;ZG93bnJldi54bWxQSwUGAAAAAAQABAD1AAAAigMAAAAA&#10;" fillcolor="#a0a6ad" stroked="f"/>
                  <v:rect id="Rectangle 1566" o:spid="_x0000_s2604"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HzMgA&#10;AADdAAAADwAAAGRycy9kb3ducmV2LnhtbESPQWvCQBSE70L/w/KEXqRujNja1FVEVAK2h9oWenxk&#10;n0lq9m2aXTX+e1cQPA4z8w0zmbWmEkdqXGlZwaAfgSDOrC45V/D9tXoag3AeWWNlmRScycFs+tCZ&#10;YKLtiT/puPW5CBB2CSoovK8TKV1WkEHXtzVx8Ha2MeiDbHKpGzwFuKlkHEXP0mDJYaHAmhYFZfvt&#10;wSiQI47b/8X+4z1ab9Lx8m/1m/Z+lHrstvM3EJ5afw/f2qlWMHyJX+H6Jjw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GEfMyAAAAN0AAAAPAAAAAAAAAAAAAAAAAJgCAABk&#10;cnMvZG93bnJldi54bWxQSwUGAAAAAAQABAD1AAAAjQMAAAAA&#10;" fillcolor="#a0a6ad" stroked="f"/>
                  <v:rect id="Rectangle 1567" o:spid="_x0000_s2605"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4jMUA&#10;AADdAAAADwAAAGRycy9kb3ducmV2LnhtbERPTWvCQBC9C/6HZQQvpW6q1ErMRkS0BNoetBU8Dtkx&#10;iWZn0+xW4793DwWPj/edLDpTiwu1rrKs4GUUgSDOra64UPDzvXmegXAeWWNtmRTcyMEi7fcSjLW9&#10;8pYuO1+IEMIuRgWl900spctLMuhGtiEO3NG2Bn2AbSF1i9cQbmo5jqKpNFhxaCixoVVJ+Xn3ZxTI&#10;Vx53v6vz12f0/pHN1qfNIXvaKzUcdMs5CE+df4j/3ZlWMHmbhP3hTX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3iMxQAAAN0AAAAPAAAAAAAAAAAAAAAAAJgCAABkcnMv&#10;ZG93bnJldi54bWxQSwUGAAAAAAQABAD1AAAAigMAAAAA&#10;" fillcolor="#a0a6ad" stroked="f"/>
                  <v:rect id="Rectangle 1568" o:spid="_x0000_s2606"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tVsIA&#10;AADdAAAADwAAAGRycy9kb3ducmV2LnhtbESPS6vCMBSE9xf8D+EI7q5pK16lGkUEH1sf6PbQHNvS&#10;5qQ0Ueu/N4Jwl8PMfMPMl52pxYNaV1pWEA8jEMSZ1SXnCs6nze8UhPPIGmvLpOBFDpaL3s8cU22f&#10;fKDH0eciQNilqKDwvkmldFlBBt3QNsTBu9nWoA+yzaVu8RngppZJFP1JgyWHhQIbWheUVce7UXCp&#10;YrnGl4l2J86SbXKV93F1U2rQ71YzEJ46/x/+tvdawWgyiuHzJj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1WwgAAAN0AAAAPAAAAAAAAAAAAAAAAAJgCAABkcnMvZG93&#10;bnJldi54bWxQSwUGAAAAAAQABAD1AAAAhwMAAAAA&#10;" fillcolor="#a1a6ae" stroked="f"/>
                  <v:rect id="Rectangle 1569" o:spid="_x0000_s2607"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zIcIA&#10;AADdAAAADwAAAGRycy9kb3ducmV2LnhtbESPT4vCMBTE74LfIbwFb5pacZWuUaSg7tU/6PXRPNvS&#10;5qU0qdZvvxGEPQ4z8xtmtelNLR7UutKygukkAkGcWV1yruBy3o2XIJxH1lhbJgUvcrBZDwcrTLR9&#10;8pEeJ5+LAGGXoILC+yaR0mUFGXQT2xAH725bgz7INpe6xWeAm1rGUfQtDZYcFgpsKC0oq06dUXCt&#10;pjLFl4kOZ87ifXyT3by6KzX66rc/IDz1/j/8af9qBbPFLIb3m/A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MhwgAAAN0AAAAPAAAAAAAAAAAAAAAAAJgCAABkcnMvZG93&#10;bnJldi54bWxQSwUGAAAAAAQABAD1AAAAhwMAAAAA&#10;" fillcolor="#a1a6ae" stroked="f"/>
                  <v:rect id="Rectangle 1570" o:spid="_x0000_s2608"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t3sYA&#10;AADdAAAADwAAAGRycy9kb3ducmV2LnhtbESPT2vCQBTE7wW/w/KE3upGQ/0TXUWEll48NBXPz+wz&#10;Ccm+jdnVpH56tyD0OMzMb5jVpje1uFHrSssKxqMIBHFmdcm5gsPPx9schPPIGmvLpOCXHGzWg5cV&#10;Jtp2/E231OciQNglqKDwvkmkdFlBBt3INsTBO9vWoA+yzaVusQtwU8tJFE2lwZLDQoEN7QrKqvRq&#10;FOijvvvqcv/s5v3+VEVps4gn70q9DvvtEoSn3v+Hn+0vrSCexTH8vQ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ot3sYAAADdAAAADwAAAAAAAAAAAAAAAACYAgAAZHJz&#10;L2Rvd25yZXYueG1sUEsFBgAAAAAEAAQA9QAAAIsDAAAAAA==&#10;" fillcolor="#a1a7af" stroked="f"/>
                  <v:rect id="Rectangle 1571" o:spid="_x0000_s2609"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Fo8YA&#10;AADdAAAADwAAAGRycy9kb3ducmV2LnhtbESPQWvCQBSE7wX/w/KEXkQ3NtKW1FWkIvSgYFPx/Mg+&#10;s9Hs2zS71fjvXUHocZiZb5jpvLO1OFPrK8cKxqMEBHHhdMWlgt3PavgOwgdkjbVjUnAlD/NZ72mK&#10;mXYX/qZzHkoRIewzVGBCaDIpfWHIoh+5hjh6B9daDFG2pdQtXiLc1vIlSV6lxYrjgsGGPg0Vp/zP&#10;KshX29Nkc1zuB+na0t7I4+/iulTqud8tPkAE6sJ/+NH+0grSt3QC9zfx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DFo8YAAADdAAAADwAAAAAAAAAAAAAAAACYAgAAZHJz&#10;L2Rvd25yZXYueG1sUEsFBgAAAAAEAAQA9QAAAIsDAAAAAA==&#10;" fillcolor="#a3a8b0" stroked="f"/>
                  <v:rect id="Rectangle 1572" o:spid="_x0000_s2610" style="position:absolute;left:33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jLJcgA&#10;AADdAAAADwAAAGRycy9kb3ducmV2LnhtbESPW2vCQBSE34X+h+UU+qYbFS+krlIKvdAHJVHx9ZA9&#10;TWKzZ0N2TWJ/fbcg+DjMzDfMatObSrTUuNKygvEoAkGcWV1yruCwfxsuQTiPrLGyTAqu5GCzfhis&#10;MNa244Ta1OciQNjFqKDwvo6ldFlBBt3I1sTB+7aNQR9kk0vdYBfgppKTKJpLgyWHhQJrei0o+0kv&#10;RsHlOKm+0l97SpYfi2i7K905ec+UenrsX55BeOr9PXxrf2oF08V0Bv9vwhO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OMslyAAAAN0AAAAPAAAAAAAAAAAAAAAAAJgCAABk&#10;cnMvZG93bnJldi54bWxQSwUGAAAAAAQABAD1AAAAjQMAAAAA&#10;" fillcolor="#a4a9b0" stroked="f"/>
                  <v:rect id="Rectangle 1573" o:spid="_x0000_s2611" style="position:absolute;left:330;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7S8cA&#10;AADdAAAADwAAAGRycy9kb3ducmV2LnhtbESPQWvCQBSE74X+h+UVvNVNFTRGN6GKhR7ag6YI3h7Z&#10;ZxKTfRuyW4399d2C0OMwM98wq2wwrbhQ72rLCl7GEQjiwuqaSwVf+dtzDMJ5ZI2tZVJwIwdZ+viw&#10;wkTbK+/osvelCBB2CSqovO8SKV1RkUE3th1x8E62N+iD7Eupe7wGuGnlJIpm0mDNYaHCjjYVFc3+&#10;2yg4NNvbZ/7Tntd5vOgmR5TNB0ulRk/D6xKEp8H/h+/td61gOp/O4O9NeAI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h+0vHAAAA3QAAAA8AAAAAAAAAAAAAAAAAmAIAAGRy&#10;cy9kb3ducmV2LnhtbFBLBQYAAAAABAAEAPUAAACMAwAAAAA=&#10;" fillcolor="#a5aab1" stroked="f"/>
                  <v:rect id="Rectangle 1574" o:spid="_x0000_s2612"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yFsYA&#10;AADdAAAADwAAAGRycy9kb3ducmV2LnhtbESP0WrCQBRE3wv+w3KFvulGY1VSV5FiQbAUmvoBt9nb&#10;bDB7N2RXk/r1riD0cZiZM8xq09taXKj1lWMFk3ECgrhwuuJSwfH7fbQE4QOyxtoxKfgjD5v14GmF&#10;mXYdf9ElD6WIEPYZKjAhNJmUvjBk0Y9dQxy9X9daDFG2pdQtdhFuazlNkrm0WHFcMNjQm6HilJ+t&#10;guWLO6fH/HO2m3+E66HbzX5MslfqedhvX0EE6sN/+NHeawXpIl3A/U1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pyFsYAAADdAAAADwAAAAAAAAAAAAAAAACYAgAAZHJz&#10;L2Rvd25yZXYueG1sUEsFBgAAAAAEAAQA9QAAAIsDAAAAAA==&#10;" fillcolor="#a9adb3" stroked="f"/>
                  <v:rect id="Rectangle 1575" o:spid="_x0000_s2613"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XUMIA&#10;AADdAAAADwAAAGRycy9kb3ducmV2LnhtbERPz2vCMBS+C/4P4Qm72XQKc3SNIoLQwy5WDzs+ktem&#10;W/NSmqh1f/1yEHb8+H6Xu8n14kZj6DwreM1yEMTam45bBZfzcfkOIkRkg71nUvCgALvtfFZiYfyd&#10;T3SrYytSCIcCFdgYh0LKoC05DJkfiBPX+NFhTHBspRnxnsJdL1d5/iYddpwaLA50sKR/6qtTMH0/&#10;qkrbVS83v1/7ztWf1waDUi+Laf8BItIU/8VPd2UUrDfrNDe9SU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NdQwgAAAN0AAAAPAAAAAAAAAAAAAAAAAJgCAABkcnMvZG93&#10;bnJldi54bWxQSwUGAAAAAAQABAD1AAAAhwMAAAAA&#10;" fillcolor="#aaaeb4" stroked="f"/>
                  <v:rect id="Rectangle 1576" o:spid="_x0000_s2614"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mksUA&#10;AADdAAAADwAAAGRycy9kb3ducmV2LnhtbESPQWvCQBSE7wX/w/KE3urGBtoYXUWEgsdWRfT22H0m&#10;0ezbkF2TtL++Wyh4HGbmG2axGmwtOmp95VjBdJKAINbOVFwoOOw/XjIQPiAbrB2Tgm/ysFqOnhaY&#10;G9fzF3W7UIgIYZ+jgjKEJpfS65Is+olriKN3ca3FEGVbSNNiH+G2lq9J8iYtVhwXSmxoU5K+7e5W&#10;Qdb/HLvimKUVnfQVP69+fx60Us/jYT0HEWgIj/B/e2sUpO/pDP7e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iaSxQAAAN0AAAAPAAAAAAAAAAAAAAAAAJgCAABkcnMv&#10;ZG93bnJldi54bWxQSwUGAAAAAAQABAD1AAAAigMAAAAA&#10;" fillcolor="#acafb6" stroked="f"/>
                  <v:rect id="Rectangle 1577" o:spid="_x0000_s2615"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E18MA&#10;AADdAAAADwAAAGRycy9kb3ducmV2LnhtbERPTWvCQBC9C/0PyxS86UYtVqKrlJaKXgKNgngbs2MS&#10;zM7G7GrSf+8eBI+P971YdaYSd2pcaVnBaBiBIM6sLjlXsN/9DmYgnEfWWFkmBf/kYLV86y0w1rbl&#10;P7qnPhchhF2MCgrv61hKlxVk0A1tTRy4s20M+gCbXOoG2xBuKjmOoqk0WHJoKLCm74KyS3ozCk7y&#10;bGeHy36rb+1PerzukmOyTpTqv3dfcxCeOv8SP90brWDy+RH2hzfh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E18MAAADdAAAADwAAAAAAAAAAAAAAAACYAgAAZHJzL2Rv&#10;d25yZXYueG1sUEsFBgAAAAAEAAQA9QAAAIgDAAAAAA==&#10;" fillcolor="#adb0b7" stroked="f"/>
                  <v:rect id="Rectangle 1578" o:spid="_x0000_s2616"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kn8cA&#10;AADdAAAADwAAAGRycy9kb3ducmV2LnhtbESPT0sDMRTE74LfITyhN5tdq62sTYuUCoV6af0D3l43&#10;z83SzUtI4nb99o0g9DjMzG+Y+XKwnegpxNaxgnJcgCCunW65UfD+9nL7CCImZI2dY1LwSxGWi+ur&#10;OVbanXhH/T41IkM4VqjApOQrKWNtyGIcO0+cvW8XLKYsQyN1wFOG207eFcVUWmw5Lxj0tDJUH/c/&#10;VsHs+PD62a+933yU4cvq6UGaw1ap0c3w/AQi0ZAu4f/2RiuYzO5L+HuTn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ZJJ/HAAAA3QAAAA8AAAAAAAAAAAAAAAAAmAIAAGRy&#10;cy9kb3ducmV2LnhtbFBLBQYAAAAABAAEAPUAAACMAwAAAAA=&#10;" fillcolor="#aeb2b9" stroked="f"/>
                  <v:rect id="Rectangle 1579" o:spid="_x0000_s2617" style="position:absolute;left:34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rFf8QA&#10;AADdAAAADwAAAGRycy9kb3ducmV2LnhtbESPQWsCMRSE74X+h/AK3mq2rrSyNUoRBG+lVuv1sXnd&#10;XZq8bJOnbv99Iwgeh5n5hpkvB+/UiWLqAht4GhegiOtgO24M7D7XjzNQSZAtusBk4I8SLBf3d3Os&#10;bDjzB5220qgM4VShgVakr7ROdUse0zj0xNn7DtGjZBkbbSOeM9w7PSmKZ+2x47zQYk+rluqf7dEb&#10;kPhV1vvfd7/RB+fKg53tC0nGjB6Gt1dQQoPcwtf2xhooX6YTuLzJT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qxX/EAAAA3QAAAA8AAAAAAAAAAAAAAAAAmAIAAGRycy9k&#10;b3ducmV2LnhtbFBLBQYAAAAABAAEAPUAAACJAwAAAAA=&#10;" fillcolor="#b0b4ba" stroked="f"/>
                  <v:rect id="Rectangle 1580" o:spid="_x0000_s2618" style="position:absolute;left:345;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KCMUA&#10;AADdAAAADwAAAGRycy9kb3ducmV2LnhtbESP3WrCQBSE7wu+w3IE7+rGH6pEVxFRWpBeGH2Ak+wx&#10;CWbPht01xrfvFgq9HGbmG2a97U0jOnK+tqxgMk5AEBdW11wquF6O70sQPiBrbCyTghd52G4Gb2tM&#10;tX3ymboslCJC2KeooAqhTaX0RUUG/di2xNG7WWcwROlKqR0+I9w0cpokH9JgzXGhwpb2FRX37GEU&#10;FJPOnW/5getcfy7z0/fLzk+ZUqNhv1uBCNSH//Bf+0srmC3mM/h9E5+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AoIxQAAAN0AAAAPAAAAAAAAAAAAAAAAAJgCAABkcnMv&#10;ZG93bnJldi54bWxQSwUGAAAAAAQABAD1AAAAigMAAAAA&#10;" fillcolor="#b1b5bb" stroked="f"/>
                  <v:rect id="Rectangle 1581" o:spid="_x0000_s2619"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vzMQA&#10;AADdAAAADwAAAGRycy9kb3ducmV2LnhtbESPT4vCMBTE78J+h/AW9qbpquhSjbKICxUv/tmDx0fz&#10;bIrNS2lird/eCILHYWZ+w8yXna1ES40vHSv4HiQgiHOnSy4U/B//+j8gfEDWWDkmBXfysFx89OaY&#10;anfjPbWHUIgIYZ+iAhNCnUrpc0MW/cDVxNE7u8ZiiLIppG7wFuG2ksMkmUiLJccFgzWtDOWXw9Uq&#10;8A4n25UzO7lvk2w6Wp829TpT6uuz+52BCNSFd/jVzrSC0XQ8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78zEAAAA3QAAAA8AAAAAAAAAAAAAAAAAmAIAAGRycy9k&#10;b3ducmV2LnhtbFBLBQYAAAAABAAEAPUAAACJAwAAAAA=&#10;" fillcolor="#b3b7bd" stroked="f"/>
                  <v:rect id="Rectangle 1582" o:spid="_x0000_s2620"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jLsYA&#10;AADdAAAADwAAAGRycy9kb3ducmV2LnhtbESPQWvCQBSE7wX/w/IEb3XTplpJs5GiFHoQamIFj4/s&#10;axKafRuya4z/vlsQPA4z8w2TrkfTioF611hW8DSPQBCXVjdcKfg+fDyuQDiPrLG1TAqu5GCdTR5S&#10;TLS9cE5D4SsRIOwSVFB73yVSurImg25uO+Lg/djeoA+yr6Tu8RLgppXPUbSUBhsOCzV2tKmp/C3O&#10;RoHdudVpfz3G2y9b5nnsd+1+cErNpuP7GwhPo7+Hb+1PrSB+fVnA/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LjLsYAAADdAAAADwAAAAAAAAAAAAAAAACYAgAAZHJz&#10;L2Rvd25yZXYueG1sUEsFBgAAAAAEAAQA9QAAAIsDAAAAAA==&#10;" fillcolor="#b4b7bd" stroked="f"/>
                  <v:rect id="Rectangle 1583" o:spid="_x0000_s2621"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WucYA&#10;AADdAAAADwAAAGRycy9kb3ducmV2LnhtbESPzWrDMBCE74W8g9hAb41ctziNEyWElJQcSqD5uS/W&#10;xnJqrYykOu7bV4VCj8PMfMMsVoNtRU8+NI4VPE4yEMSV0w3XCk7H7cMLiBCRNbaOScE3BVgtR3cL&#10;LLW78Qf1h1iLBOFQogITY1dKGSpDFsPEdcTJuzhvMSbpa6k93hLctjLPskJabDgtGOxoY6j6PHxZ&#10;Bcet2bnc72fF9DyEa//+1r3aXKn78bCeg4g0xP/wX3unFTxNnwv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vWucYAAADdAAAADwAAAAAAAAAAAAAAAACYAgAAZHJz&#10;L2Rvd25yZXYueG1sUEsFBgAAAAAEAAQA9QAAAIsDAAAAAA==&#10;" fillcolor="#b5b8bf" stroked="f"/>
                  <v:rect id="Rectangle 1584" o:spid="_x0000_s2622"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cl8UA&#10;AADdAAAADwAAAGRycy9kb3ducmV2LnhtbESPQWsCMRSE7wX/Q3hCbzVrK1VWo4hS6KWHtVWvj81z&#10;N7p5WZJ03f57Iwg9DjPzDbNY9bYRHflgHCsYjzIQxKXThisFP98fLzMQISJrbByTgj8KsFoOnhaY&#10;a3flgrpdrESCcMhRQR1jm0sZyposhpFriZN3ct5iTNJXUnu8Jrht5GuWvUuLhtNCjS1taiovu1+r&#10;YG9kcz7qtjh0ZVF5sz13X9lWqedhv56DiNTH//Cj/akVvE0nU7i/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VyXxQAAAN0AAAAPAAAAAAAAAAAAAAAAAJgCAABkcnMv&#10;ZG93bnJldi54bWxQSwUGAAAAAAQABAD1AAAAigMAAAAA&#10;" fillcolor="#b6b9c0" stroked="f"/>
                  <v:rect id="Rectangle 1585" o:spid="_x0000_s2623"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SjcMA&#10;AADdAAAADwAAAGRycy9kb3ducmV2LnhtbERPzWrCQBC+F/oOywje6kYrbYmuIRWKSj0Y9QHG7JgE&#10;s7Mhuybx7d1DoceP73+ZDKYWHbWusqxgOolAEOdWV1woOJ9+3r5AOI+ssbZMCh7kIFm9viwx1rbn&#10;jLqjL0QIYRejgtL7JpbS5SUZdBPbEAfualuDPsC2kLrFPoSbWs6i6EMarDg0lNjQuqT8drwbBZvo&#10;N5OUHry+PYp9ddkNu1PzrdR4NKQLEJ4G/y/+c2+1gvfPeZgb3o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OSjcMAAADdAAAADwAAAAAAAAAAAAAAAACYAgAAZHJzL2Rv&#10;d25yZXYueG1sUEsFBgAAAAAEAAQA9QAAAIgDAAAAAA==&#10;" fillcolor="#b7bac1" stroked="f"/>
                  <v:rect id="Rectangle 1586" o:spid="_x0000_s2624"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nf8gA&#10;AADdAAAADwAAAGRycy9kb3ducmV2LnhtbESPQWvCQBSE70L/w/IKvYhubK3a1FWkRaj2FPWgt9fs&#10;M0nNvg3ZNab/visIHoeZ+YaZzltTioZqV1hWMOhHIIhTqwvOFOy2y94EhPPIGkvLpOCPHMxnD50p&#10;xtpeOKFm4zMRIOxiVJB7X8VSujQng65vK+LgHW1t0AdZZ1LXeAlwU8rnKBpJgwWHhRwr+sgpPW3O&#10;RsH38mf9ed5nyS/iarc4vHb3x4aUenpsF+8gPLX+Hr61v7SCl/HwDa5vwhO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Cd/yAAAAN0AAAAPAAAAAAAAAAAAAAAAAJgCAABk&#10;cnMvZG93bnJldi54bWxQSwUGAAAAAAQABAD1AAAAjQMAAAAA&#10;" fillcolor="#b8bbc1" stroked="f"/>
                  <v:rect id="Rectangle 1587" o:spid="_x0000_s2625" style="position:absolute;left:36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oh8QA&#10;AADdAAAADwAAAGRycy9kb3ducmV2LnhtbERPy2rCQBTdF/yH4Qrd1Ym2GomOItpCiyC+wO01c02C&#10;mTsxM9Xk7zuLgsvDeU/njSnFnWpXWFbQ70UgiFOrC84UHA9fb2MQziNrLC2TgpYczGedlykm2j54&#10;R/e9z0QIYZeggtz7KpHSpTkZdD1bEQfuYmuDPsA6k7rGRwg3pRxE0UgaLDg05FjRMqf0uv81Copt&#10;vD5+DPVp87P7PK/aw8200Uip126zmIDw1Pin+N/9rRW8x8OwP7wJT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aIfEAAAA3QAAAA8AAAAAAAAAAAAAAAAAmAIAAGRycy9k&#10;b3ducmV2LnhtbFBLBQYAAAAABAAEAPUAAACJAwAAAAA=&#10;" fillcolor="#babcc3" stroked="f"/>
                  <v:rect id="Rectangle 1588" o:spid="_x0000_s2626" style="position:absolute;left:360;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nFsgA&#10;AADdAAAADwAAAGRycy9kb3ducmV2LnhtbESPQWvCQBSE74X+h+UVvBTdpDW2pNmIRAQPHqwV7PGR&#10;fSah2bchu2raX98VBI/DzHzDZPPBtOJMvWssK4gnEQji0uqGKwX7r9X4HYTzyBpby6TglxzM88eH&#10;DFNtL/xJ552vRICwS1FB7X2XSunKmgy6ie2Ig3e0vUEfZF9J3eMlwE0rX6JoJg02HBZq7KioqfzZ&#10;nYyCJOmOhd2svuPnxi+Lv+V6uzhMlRo9DYsPEJ4Gfw/f2mut4PUtieH6JjwBm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BicWyAAAAN0AAAAPAAAAAAAAAAAAAAAAAJgCAABk&#10;cnMvZG93bnJldi54bWxQSwUGAAAAAAQABAD1AAAAjQMAAAAA&#10;" fillcolor="#bbbdc4" stroked="f"/>
                  <v:rect id="Rectangle 1589" o:spid="_x0000_s2627"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S5YcgA&#10;AADdAAAADwAAAGRycy9kb3ducmV2LnhtbESPT2vCQBTE74V+h+UVeim60Zpa0qwiCYIHD9YK9vjI&#10;vvyh2bchu9XUT+8KQo/DzPyGSZeDacWJetdYVjAZRyCIC6sbrhQcvtajdxDOI2tsLZOCP3KwXDw+&#10;pJhoe+ZPOu19JQKEXYIKau+7REpX1GTQjW1HHLzS9gZ9kH0ldY/nADetnEbRmzTYcFiosaOspuJn&#10;/2sUxHFXZna7/p68ND7PLvlmtzrOlHp+GlYfIDwN/j98b2+0gtd5PIXbm/AE5O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1LlhyAAAAN0AAAAPAAAAAAAAAAAAAAAAAJgCAABk&#10;cnMvZG93bnJldi54bWxQSwUGAAAAAAQABAD1AAAAjQMAAAAA&#10;" fillcolor="#bbbdc4" stroked="f"/>
                  <v:rect id="Rectangle 1590" o:spid="_x0000_s2628"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jysMA&#10;AADdAAAADwAAAGRycy9kb3ducmV2LnhtbESPzarCMBSE9xd8h3AEd9fUK/WnGkUqguDK6sbdoTm2&#10;xeakNLla394IgsthZr5hluvO1OJOrassKxgNIxDEudUVFwrOp93vDITzyBpry6TgSQ7Wq97PEhNt&#10;H3yke+YLESDsElRQet8kUrq8JINuaBvi4F1ta9AH2RZSt/gIcFPLvyiaSIMVh4USG0pLym/Zv1Gw&#10;rfUtnqOdHtPIFFV2uKTmECs16HebBQhPnf+GP+29VjCexmN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jysMAAADdAAAADwAAAAAAAAAAAAAAAACYAgAAZHJzL2Rv&#10;d25yZXYueG1sUEsFBgAAAAAEAAQA9QAAAIgDAAAAAA==&#10;" fillcolor="#bcbec5" stroked="f"/>
                  <v:rect id="Rectangle 1591" o:spid="_x0000_s2629"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57vsUA&#10;AADdAAAADwAAAGRycy9kb3ducmV2LnhtbESPQWvCQBSE7wX/w/KE3ppN1RhN3QRJEQqeTHvx9sg+&#10;k2D2bciumv77bqHQ4zAz3zC7YjK9uNPoOssKXqMYBHFtdceNgq/Pw8sGhPPIGnvLpOCbHBT57GmH&#10;mbYPPtG98o0IEHYZKmi9HzIpXd2SQRfZgTh4Fzsa9EGOjdQjPgLc9HIRx2tpsOOw0OJAZUv1tboZ&#10;Be+9viZbtOmpjE3TVcdzaY6JUs/zaf8GwtPk/8N/7Q+tYJkmK/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nu+xQAAAN0AAAAPAAAAAAAAAAAAAAAAAJgCAABkcnMv&#10;ZG93bnJldi54bWxQSwUGAAAAAAQABAD1AAAAigMAAAAA&#10;" fillcolor="#bcbec5" stroked="f"/>
                  <v:rect id="Rectangle 1592" o:spid="_x0000_s2630"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eJcQA&#10;AADdAAAADwAAAGRycy9kb3ducmV2LnhtbESPQWuDQBSE74H8h+UFeotrU6yNdROCpVDIKSaX3h7u&#10;i4ruW3G3av99t1DocZiZb5j8uJheTDS61rKCxygGQVxZ3XKt4HZ9376AcB5ZY2+ZFHyTg+Nhvcox&#10;03bmC02lr0WAsMtQQeP9kEnpqoYMusgOxMG729GgD3KspR5xDnDTy10cP0uDLYeFBgcqGqq68sso&#10;eOt1l+zRppciNnVbnj8Lc06Uetgsp1cQnhb/H/5rf2gFT2mSwO+b8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3iXEAAAA3QAAAA8AAAAAAAAAAAAAAAAAmAIAAGRycy9k&#10;b3ducmV2LnhtbFBLBQYAAAAABAAEAPUAAACJAwAAAAA=&#10;" fillcolor="#bcbec5" stroked="f"/>
                  <v:rect id="Rectangle 1593" o:spid="_x0000_s2631"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qfe8cA&#10;AADdAAAADwAAAGRycy9kb3ducmV2LnhtbESPT2vCQBTE70K/w/IKvemmFf8QsxERWz0IJWrvr9ln&#10;Epp9m2a3Jvn23YLQ4zAzv2GSdW9qcaPWVZYVPE8iEMS51RUXCi7n1/EShPPIGmvLpGAgB+v0YZRg&#10;rG3HGd1OvhABwi5GBaX3TSyly0sy6Ca2IQ7e1bYGfZBtIXWLXYCbWr5E0VwarDgslNjQtqT86/Rj&#10;FGxm3fvH23Fw37ssu5xpv/2c7galnh77zQqEp97/h+/tg1YwXczm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an3vHAAAA3QAAAA8AAAAAAAAAAAAAAAAAmAIAAGRy&#10;cy9kb3ducmV2LnhtbFBLBQYAAAAABAAEAPUAAACMAwAAAAA=&#10;" fillcolor="#bdbfc6" stroked="f"/>
                  <v:rect id="Rectangle 1594" o:spid="_x0000_s2632"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64MYA&#10;AADdAAAADwAAAGRycy9kb3ducmV2LnhtbESPT2vCQBTE7wW/w/IEb3WjYpXoKiJWeyiU+Of+zD6T&#10;YPZtml1N8u27hUKPw8z8hlmuW1OKJ9WusKxgNIxAEKdWF5wpOJ/eX+cgnEfWWFomBR05WK96L0uM&#10;tW04oefRZyJA2MWoIPe+iqV0aU4G3dBWxMG72dqgD7LOpK6xCXBTynEUvUmDBYeFHCva5pTejw+j&#10;YDNtvi77z85975LkfKLD9jrZdUoN+u1mAcJT6//Df+0PrWAym87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Y64MYAAADdAAAADwAAAAAAAAAAAAAAAACYAgAAZHJz&#10;L2Rvd25yZXYueG1sUEsFBgAAAAAEAAQA9QAAAIsDAAAAAA==&#10;" fillcolor="#bdbfc6" stroked="f"/>
                  <v:rect id="Rectangle 1595" o:spid="_x0000_s2633"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xu8EA&#10;AADdAAAADwAAAGRycy9kb3ducmV2LnhtbERPz2vCMBS+D/wfwhO8zdRJp1ajSGUw6MnqxdujebbF&#10;5qUkma3//XIY7Pjx/d4dRtOJJznfWlawmCcgiCurW64VXC9f72sQPiBr7CyTghd5OOwnbzvMtB34&#10;TM8y1CKGsM9QQRNCn0npq4YM+rntiSN3t85giNDVUjscYrjp5EeSfEqDLceGBnvKG6oe5Y9RcOr0&#10;I92gXZ3zxNRtWdxyU6RKzabjcQsi0Bj+xX/ub61guUrj3PgmPg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zcbvBAAAA3QAAAA8AAAAAAAAAAAAAAAAAmAIAAGRycy9kb3du&#10;cmV2LnhtbFBLBQYAAAAABAAEAPUAAACGAwAAAAA=&#10;" fillcolor="#bcbec5" stroked="f"/>
                  <v:rect id="Rectangle 1596" o:spid="_x0000_s2634" style="position:absolute;left:37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rEMgA&#10;AADdAAAADwAAAGRycy9kb3ducmV2LnhtbESPQWvCQBSE74L/YXmFXkQ31qa2qatIRPDgwarQHh/Z&#10;ZxLMvg3ZVaO/3hUKHoeZ+YaZzFpTiTM1rrSsYDiIQBBnVpecK9jvlv1PEM4ja6wsk4IrOZhNu50J&#10;Jtpe+IfOW5+LAGGXoILC+zqR0mUFGXQDWxMH72Abgz7IJpe6wUuAm0q+RdGHNFhyWCiwprSg7Lg9&#10;GQVxXB9Su17+DXulX6S3xWoz/31X6vWlnX+D8NT6Z/i/vdIKRuP4Cx5vwhOQ0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cCsQyAAAAN0AAAAPAAAAAAAAAAAAAAAAAJgCAABk&#10;cnMvZG93bnJldi54bWxQSwUGAAAAAAQABAD1AAAAjQMAAAAA&#10;" fillcolor="#bbbdc4" stroked="f"/>
                  <v:rect id="Rectangle 1597" o:spid="_x0000_s2635" style="position:absolute;left:375;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IMMYA&#10;AADdAAAADwAAAGRycy9kb3ducmV2LnhtbERPy2rCQBTdC/7DcAvdiE60jS2pkyARwUUXPgrt8pK5&#10;JqGZOyEzTdJ+fWchuDyc9yYbTSN66lxtWcFyEYEgLqyuuVTwcdnPX0E4j6yxsUwKfslBlk4nG0y0&#10;HfhE/dmXIoSwS1BB5X2bSOmKigy6hW2JA3e1nUEfYFdK3eEQwk0jV1G0lgZrDg0VtpRXVHyff4yC&#10;OG6vuX3ffy1ntd/lf7vDcfv5rNTjw7h9A+Fp9HfxzX3QCp5e1mF/eBOegE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IMMYAAADdAAAADwAAAAAAAAAAAAAAAACYAgAAZHJz&#10;L2Rvd25yZXYueG1sUEsFBgAAAAAEAAQA9QAAAIsDAAAAAA==&#10;" fillcolor="#bbbdc4" stroked="f"/>
                  <v:rect id="Rectangle 1598" o:spid="_x0000_s2636"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QHocgA&#10;AADdAAAADwAAAGRycy9kb3ducmV2LnhtbESPW2vCQBSE3wv9D8sp+FY3Vo0ldZXiBRRB6gX6epo9&#10;TUKzZ2N21eTfu4LQx2FmvmHG08aU4kK1Kywr6HUjEMSp1QVnCo6H5es7COeRNZaWSUFLDqaT56cx&#10;JtpeeUeXvc9EgLBLUEHufZVI6dKcDLqurYiD92trgz7IOpO6xmuAm1K+RVEsDRYcFnKsaJZT+rc/&#10;GwXF12hzHAz193a9W/zM28PJtFGsVOel+fwA4anx/+FHe6UV9EdxD+5vwhOQk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5AehyAAAAN0AAAAPAAAAAAAAAAAAAAAAAJgCAABk&#10;cnMvZG93bnJldi54bWxQSwUGAAAAAAQABAD1AAAAjQMAAAAA&#10;" fillcolor="#babcc3" stroked="f"/>
                  <v:rect id="Rectangle 1599" o:spid="_x0000_s2637"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Z1scA&#10;AADdAAAADwAAAGRycy9kb3ducmV2LnhtbESP3WrCQBSE7wu+w3IE7+qmWmOJrlKqBUWQ+gO9PWZP&#10;k9Ds2TS7avL2riD0cpiZb5jpvDGluFDtCssKXvoRCOLU6oIzBcfD5/MbCOeRNZaWSUFLDuazztMU&#10;E22vvKPL3mciQNglqCD3vkqkdGlOBl3fVsTB+7G1QR9knUld4zXATSkHURRLgwWHhRwr+sgp/d2f&#10;jYLia7w5vo7093a9W54W7eHPtFGsVK/bvE9AeGr8f/jRXmkFw3E8gPub8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2mdbHAAAA3QAAAA8AAAAAAAAAAAAAAAAAmAIAAGRy&#10;cy9kb3ducmV2LnhtbFBLBQYAAAAABAAEAPUAAACMAwAAAAA=&#10;" fillcolor="#babcc3" stroked="f"/>
                  <v:rect id="Rectangle 1600" o:spid="_x0000_s2638"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M9cgA&#10;AADdAAAADwAAAGRycy9kb3ducmV2LnhtbESPT2vCQBTE7wW/w/KEXkrdqNRK6hqCItT25J+D3l6z&#10;zyRt9m3IrjF+e1coeBxm5jfMLOlMJVpqXGlZwXAQgSDOrC45V7DfrV6nIJxH1lhZJgVXcpDMe08z&#10;jLW98Ibarc9FgLCLUUHhfR1L6bKCDLqBrYmDd7KNQR9kk0vd4CXATSVHUTSRBksOCwXWtCgo+9ue&#10;jYLv1c/X8nzIN7+I6316fHs5nFpS6rnfpR8gPHX+Ef5vf2oF4/fJGO5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kUz1yAAAAN0AAAAPAAAAAAAAAAAAAAAAAJgCAABk&#10;cnMvZG93bnJldi54bWxQSwUGAAAAAAQABAD1AAAAjQMAAAAA&#10;" fillcolor="#b8bbc1" stroked="f"/>
                  <v:rect id="Rectangle 1601" o:spid="_x0000_s2639"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E6MUA&#10;AADdAAAADwAAAGRycy9kb3ducmV2LnhtbESP3YrCMBSE7xd8h3AWvNN0XXGXapQqLCp64d8DHJtj&#10;W2xOShNrfXsjCHs5zMw3zGTWmlI0VLvCsoKvfgSCOLW64EzB6fjX+wXhPLLG0jIpeJCD2bTzMcFY&#10;2zvvqTn4TAQIuxgV5N5XsZQuzcmg69uKOHgXWxv0QdaZ1DXeA9yUchBFI2mw4LCQY0WLnNLr4WYU&#10;LKPNXlKy8/r6yLbFed2uj9Vcqe5nm4xBeGr9f/jdXmkF3z+jIbzehCc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8ToxQAAAN0AAAAPAAAAAAAAAAAAAAAAAJgCAABkcnMv&#10;ZG93bnJldi54bWxQSwUGAAAAAAQABAD1AAAAigMAAAAA&#10;" fillcolor="#b7bac1" stroked="f"/>
                  <v:rect id="Rectangle 1602" o:spid="_x0000_s2640"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UrsYA&#10;AADdAAAADwAAAGRycy9kb3ducmV2LnhtbESPzWrDMBCE74W8g9hAb41clzqNEyWElJQcSqD5uS/W&#10;xnJqrYykOu7bV4VCj8PMfMMsVoNtRU8+NI4VPE4yEMSV0w3XCk7H7cMLiBCRNbaOScE3BVgtR3cL&#10;LLW78Qf1h1iLBOFQogITY1dKGSpDFsPEdcTJuzhvMSbpa6k93hLctjLPskJabDgtGOxoY6j6PHxZ&#10;Bcet2bnc72fF9DyEa//+1r3aXKn78bCeg4g0xP/wX3unFTxNi2f4fZ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UrsYAAADdAAAADwAAAAAAAAAAAAAAAACYAgAAZHJz&#10;L2Rvd25yZXYueG1sUEsFBgAAAAAEAAQA9QAAAIsDAAAAAA==&#10;" fillcolor="#b5b8bf" stroked="f"/>
                  <v:rect id="Rectangle 1603" o:spid="_x0000_s2641" style="position:absolute;left:390;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Sx48UA&#10;AADdAAAADwAAAGRycy9kb3ducmV2LnhtbESP3WrCQBSE7wu+w3KE3tWNSleJriKC0kILxp/7Q/aY&#10;BLNnQ3aN6dt3CwUvh5n5hlmue1uLjlpfOdYwHiUgiHNnKi40nE+7tzkIH5AN1o5Jww95WK8GL0tM&#10;jXtwRt0xFCJC2KeooQyhSaX0eUkW/cg1xNG7utZiiLItpGnxEeG2lpMkUdJixXGhxIa2JeW3491q&#10;eL+Mv277TUdGfR/85VNm4aAyrV+H/WYBIlAfnuH/9ofRMJ0pBX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LHjxQAAAN0AAAAPAAAAAAAAAAAAAAAAAJgCAABkcnMv&#10;ZG93bnJldi54bWxQSwUGAAAAAAQABAD1AAAAigMAAAAA&#10;" fillcolor="#b4b7be" stroked="f"/>
                  <v:rect id="Rectangle 1604" o:spid="_x0000_s2642" style="position:absolute;left:390;top:1304;width:15;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EosQA&#10;AADdAAAADwAAAGRycy9kb3ducmV2LnhtbESPT4vCMBTE7wt+h/AEb2uqBZVqFFEED8Ja/4DHR/Ns&#10;i81LaWKt394sLOxxmJnfMItVZyrRUuNKywpGwwgEcWZ1ybmCy3n3PQPhPLLGyjIpeJOD1bL3tcBE&#10;2xen1J58LgKEXYIKCu/rREqXFWTQDW1NHLy7bQz6IJtc6gZfAW4qOY6iiTRYclgosKZNQdnj9DQK&#10;7MHNbsf3Nd7+2CxNY3+ojq1TatDv1nMQnjr/H/5r77WCeDqZwu+b8ATk8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hKLEAAAA3QAAAA8AAAAAAAAAAAAAAAAAmAIAAGRycy9k&#10;b3ducmV2LnhtbFBLBQYAAAAABAAEAPUAAACJAwAAAAA=&#10;" fillcolor="#b4b7bd" stroked="f"/>
                  <v:rect id="Rectangle 1605" o:spid="_x0000_s2643" style="position:absolute;left:40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LAcAA&#10;AADdAAAADwAAAGRycy9kb3ducmV2LnhtbERPy4rCMBTdD/gP4QqzG1MfqFSjiCjjcqoiLi/NtSk2&#10;N6WJtf69WQizPJz3ct3ZSrTU+NKxguEgAUGcO11yoeB82v/MQfiArLFyTApe5GG96n0tMdXuyRm1&#10;x1CIGMI+RQUmhDqV0ueGLPqBq4kjd3ONxRBhU0jd4DOG20qOkmQqLZYcGwzWtDWU348Pq+B2uf6F&#10;djK+1LkpTq9dmWW/2ij13e82CxCBuvAv/rgPWsF4No1z45v4BO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uLAcAAAADdAAAADwAAAAAAAAAAAAAAAACYAgAAZHJzL2Rvd25y&#10;ZXYueG1sUEsFBgAAAAAEAAQA9QAAAIUDAAAAAA==&#10;" fillcolor="#b2b6bc" stroked="f"/>
                  <v:rect id="Rectangle 1606" o:spid="_x0000_s2644" style="position:absolute;left:405;top:1304;width:1;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LbsQA&#10;AADdAAAADwAAAGRycy9kb3ducmV2LnhtbESPQWsCMRSE74X+h/AKvdWsLli7GqUIBW9Fq/X62Dx3&#10;F5OXbfKq23/fCIUeh5n5hlmsBu/UhWLqAhsYjwpQxHWwHTcG9h9vTzNQSZAtusBk4IcSrJb3dwus&#10;bLjyli47aVSGcKrQQCvSV1qnuiWPaRR64uydQvQoWcZG24jXDPdOT4piqj12nBda7GndUn3efXsD&#10;Ej/L+vD17jf66Fx5tLNDIcmYx4fhdQ5KaJD/8F97Yw2Uz9MXuL3JT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7C27EAAAA3QAAAA8AAAAAAAAAAAAAAAAAmAIAAGRycy9k&#10;b3ducmV2LnhtbFBLBQYAAAAABAAEAPUAAACJAwAAAAA=&#10;" fillcolor="#b0b4ba" stroked="f"/>
                </v:group>
                <v:rect id="Rectangle 1608" o:spid="_x0000_s2645"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lUwMQA&#10;AADdAAAADwAAAGRycy9kb3ducmV2LnhtbERPTWvCQBC9C/0Pywi96cZWtKSuokJr1JOpiMdpdkxC&#10;s7Mhu43x37sHwePjfc8WnalES40rLSsYDSMQxJnVJecKjj9fgw8QziNrrCyTghs5WMxfejOMtb3y&#10;gdrU5yKEsItRQeF9HUvpsoIMuqGtiQN3sY1BH2CTS93gNYSbSr5F0UQaLDk0FFjTuqDsL/03Cva7&#10;b7k/JKf2Ml5vx6vTb5Jv0rNSr/1u+QnCU+ef4oc70Qrep9OwP7w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JVMDEAAAA3QAAAA8AAAAAAAAAAAAAAAAAmAIAAGRycy9k&#10;b3ducmV2LnhtbFBLBQYAAAAABAAEAPUAAACJAwAAAAA=&#10;" fillcolor="#afb3b9" stroked="f"/>
                <v:rect id="Rectangle 1609" o:spid="_x0000_s2646"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5nnsUA&#10;AADdAAAADwAAAGRycy9kb3ducmV2LnhtbESP0WrCQBRE3wv+w3KFvtWNFlSiq6go+FCkRj/gmr1m&#10;g9m7Ibsm6d93C0Ifh5k5wyzXva1ES40vHSsYjxIQxLnTJRcKrpfDxxyED8gaK8ek4Ic8rFeDtyWm&#10;2nV8pjYLhYgQ9ikqMCHUqZQ+N2TRj1xNHL27ayyGKJtC6ga7CLeVnCTJVFosOS4YrGlnKH9kT6tg&#10;bilk08n3cdtWp1snv87b/cUo9T7sNwsQgfrwH361j1rB52w2hr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meexQAAAN0AAAAPAAAAAAAAAAAAAAAAAJgCAABkcnMv&#10;ZG93bnJldi54bWxQSwUGAAAAAAQABAD1AAAAigMAAAAA&#10;" fillcolor="#adb1b8" stroked="f"/>
                <v:rect id="Rectangle 1610" o:spid="_x0000_s2647"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U1hsYA&#10;AADdAAAADwAAAGRycy9kb3ducmV2LnhtbESPQWvCQBSE7wX/w/KE3upGhSrRVUSptJdAoyDentln&#10;Esy+TbOrif/eLQgeh5n5hpkvO1OJGzWutKxgOIhAEGdWl5wr2O++PqYgnEfWWFkmBXdysFz03uYY&#10;a9vyL91Sn4sAYRejgsL7OpbSZQUZdANbEwfvbBuDPsgml7rBNsBNJUdR9CkNlhwWCqxpXVB2Sa9G&#10;wUme7fRw2f/oa7tJj3+75JhsE6Xe+91qBsJT51/hZ/tbKxhPJiP4f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U1hsYAAADdAAAADwAAAAAAAAAAAAAAAACYAgAAZHJz&#10;L2Rvd25yZXYueG1sUEsFBgAAAAAEAAQA9QAAAIsDAAAAAA==&#10;" fillcolor="#adb0b7" stroked="f"/>
                <v:rect id="Rectangle 1611" o:spid="_x0000_s2648"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pEVscA&#10;AADdAAAADwAAAGRycy9kb3ducmV2LnhtbESPQWvCQBSE74X+h+UVeim6sYJKzEaKUKgHlaoHvT2y&#10;z2xo9m2a3Sbpv+8KQo/DzHzDZKvB1qKj1leOFUzGCQjiwumKSwWn4/toAcIHZI21Y1LwSx5W+eND&#10;hql2PX9SdwiliBD2KSowITSplL4wZNGPXUMcvatrLYYo21LqFvsIt7V8TZKZtFhxXDDY0NpQ8XX4&#10;sQqG/thIusw22+rF7c/fO2+6i1fq+Wl4W4IINIT/8L39oRVM5/Mp3N7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qRFbHAAAA3QAAAA8AAAAAAAAAAAAAAAAAmAIAAGRy&#10;cy9kb3ducmV2LnhtbFBLBQYAAAAABAAEAPUAAACMAwAAAAA=&#10;" fillcolor="#abafb5" stroked="f"/>
                <v:rect id="Rectangle 1612" o:spid="_x0000_s2649"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VocYA&#10;AADdAAAADwAAAGRycy9kb3ducmV2LnhtbESP0WrCQBRE3wv+w3IF3+pGTVVSVxFRECyFpn7AbfY2&#10;G8zeDdnVxH59Vyj0cZiZM8xq09ta3Kj1lWMFk3ECgrhwuuJSwfnz8LwE4QOyxtoxKbiTh8168LTC&#10;TLuOP+iWh1JECPsMFZgQmkxKXxiy6MeuIY7et2sthijbUuoWuwi3tZwmyVxarDguGGxoZ6i45Fer&#10;YPnirrNz/p7u52/h59Tt0y+THJUaDfvtK4hAffgP/7WPWsFssUjh8SY+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JVocYAAADdAAAADwAAAAAAAAAAAAAAAACYAgAAZHJz&#10;L2Rvd25yZXYueG1sUEsFBgAAAAAEAAQA9QAAAIsDAAAAAA==&#10;" fillcolor="#a9adb3" stroked="f"/>
                <v:rect id="Rectangle 1613" o:spid="_x0000_s2650" style="position:absolute;left:2571;top:8280;width:9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pAMYA&#10;AADdAAAADwAAAGRycy9kb3ducmV2LnhtbESPUWvCMBSF34X9h3AHexlrOmVTqlHGcOCQCbr+gEtz&#10;15Q2N6GJWv+9GQg+Hs453+EsVoPtxIn60DhW8JrlIIgrpxuuFZS/Xy8zECEia+wck4ILBVgtH0YL&#10;LLQ7855Oh1iLBOFQoAIToy+kDJUhiyFznjh5f663GJPsa6l7PCe47eQ4z9+lxYbTgkFPn4aq9nC0&#10;CvbtZts9+7ac+PZnd1zv/ODNt1JPj8PHHESkId7Dt/ZGK5hMp2/w/yY9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WpAMYAAADdAAAADwAAAAAAAAAAAAAAAACYAgAAZHJz&#10;L2Rvd25yZXYueG1sUEsFBgAAAAAEAAQA9QAAAIsDAAAAAA==&#10;" fillcolor="#a6abb2" stroked="f"/>
                <v:rect id="Rectangle 1614" o:spid="_x0000_s2651"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tCi8YA&#10;AADdAAAADwAAAGRycy9kb3ducmV2LnhtbESPQWvCQBSE74L/YXmCN91oQW10FZUKHuxBUwreHtln&#10;EpN9G7KrRn99t1DocZiZb5jFqjWVuFPjCssKRsMIBHFqdcGZgq9kN5iBcB5ZY2WZFDzJwWrZ7Sww&#10;1vbBR7qffCYChF2MCnLv61hKl+Zk0A1tTRy8i20M+iCbTOoGHwFuKjmOook0WHBYyLGmbU5peboZ&#10;Bd/lx/MzeVXXTTJ7r8dnlOWBpVL9Xrueg/DU+v/wX3uvFbxNpxP4fRO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tCi8YAAADdAAAADwAAAAAAAAAAAAAAAACYAgAAZHJz&#10;L2Rvd25yZXYueG1sUEsFBgAAAAAEAAQA9QAAAIsDAAAAAA==&#10;" fillcolor="#a5aab1" stroked="f"/>
                <v:rect id="Rectangle 1615" o:spid="_x0000_s2652"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JCccA&#10;AADdAAAADwAAAGRycy9kb3ducmV2LnhtbESPT2vCQBTE74V+h+UVvNVNFYxEV5GCf/DQklTx+sg+&#10;k2j2bciuGv303YLQ4zAzv2Gm887U4kqtqywr+OhHIIhzqysuFOx+lu9jEM4ja6wtk4I7OZjPXl+m&#10;mGh745SumS9EgLBLUEHpfZNI6fKSDLq+bYiDd7StQR9kW0jd4i3ATS0HUTSSBisOCyU29FlSfs4u&#10;RsFlP6i32cMe0vE6jr6+K3dKV7lSvbduMQHhqfP/4Wd7oxUM4ziGv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MSQnHAAAA3QAAAA8AAAAAAAAAAAAAAAAAmAIAAGRy&#10;cy9kb3ducmV2LnhtbFBLBQYAAAAABAAEAPUAAACMAwAAAAA=&#10;" fillcolor="#a4a9b0" stroked="f"/>
                <v:rect id="Rectangle 1616" o:spid="_x0000_s2653"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2ZsQA&#10;AADdAAAADwAAAGRycy9kb3ducmV2LnhtbERPz2vCMBS+D/wfwhN2GTN1Dju6RhFF2MHBVofnR/Ns&#10;WpuX2mRa/3tzGOz48f3Ol4NtxYV6XztWMJ0kIIhLp2uuFPzst89vIHxA1tg6JgU38rBcjB5yzLS7&#10;8jddilCJGMI+QwUmhC6T0peGLPqJ64gjd3S9xRBhX0nd4zWG21a+JMlcWqw5NhjsaG2oPBW/VkGx&#10;/Tq9fjabw9NsZ+lgZHNe3TZKPY6H1TuIQEP4F/+5P7SCWZrGufFNf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3dmbEAAAA3QAAAA8AAAAAAAAAAAAAAAAAmAIAAGRycy9k&#10;b3ducmV2LnhtbFBLBQYAAAAABAAEAPUAAACJAwAAAAA=&#10;" fillcolor="#a3a8b0" stroked="f"/>
                <v:rect id="Rectangle 1617" o:spid="_x0000_s2654"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j9MYA&#10;AADdAAAADwAAAGRycy9kb3ducmV2LnhtbESPQWvCQBSE70L/w/IKvelGxarRTSiFFi8eTMXzM/tM&#10;QrJv0+zWpP56Vyj0OMzMN8w2HUwjrtS5yrKC6SQCQZxbXXGh4Pj1MV6BcB5ZY2OZFPySgzR5Gm0x&#10;1rbnA10zX4gAYRejgtL7NpbS5SUZdBPbEgfvYjuDPsiukLrDPsBNI2dR9CoNVhwWSmzpvaS8zn6M&#10;An3SN19/3z771bA/11HWruezhVIvz8PbBoSnwf+H/9o7rWC+XK7h8SY8AZ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ij9MYAAADdAAAADwAAAAAAAAAAAAAAAACYAgAAZHJz&#10;L2Rvd25yZXYueG1sUEsFBgAAAAAEAAQA9QAAAIsDAAAAAA==&#10;" fillcolor="#a1a7af" stroked="f"/>
                <v:rect id="Rectangle 1618" o:spid="_x0000_s2655"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BKr0A&#10;AADdAAAADwAAAGRycy9kb3ducmV2LnhtbERPyQrCMBC9C/5DGMGbplZcqEYRweXqgl6HZmxLm0lp&#10;ota/NwfB4+Pty3VrKvGixhWWFYyGEQji1OqCMwXXy24wB+E8ssbKMin4kIP1qttZYqLtm0/0OvtM&#10;hBB2CSrIva8TKV2ak0E3tDVx4B62MegDbDKpG3yHcFPJOIqm0mDBoSHHmrY5peX5aRTcypHc4sdE&#10;hwun8T6+y+ekfCjV77WbBQhPrf+Lf+6jVjCezcP+8CY8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t7BKr0AAADdAAAADwAAAAAAAAAAAAAAAACYAgAAZHJzL2Rvd25yZXYu&#10;eG1sUEsFBgAAAAAEAAQA9QAAAIIDAAAAAA==&#10;" fillcolor="#a1a6ae" stroked="f"/>
                <v:rect id="Rectangle 1619" o:spid="_x0000_s2656"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kscQA&#10;AADdAAAADwAAAGRycy9kb3ducmV2LnhtbESPT2uDQBTE74F8h+UFeourlqbBuoYS6J9rY2ivD/dF&#10;RfetuKsx375bKOQ4zMxvmPywmF7MNLrWsoIkikEQV1a3XCs4l2/bPQjnkTX2lknBjRwcivUqx0zb&#10;K3/RfPK1CBB2GSpovB8yKV3VkEEX2YE4eBc7GvRBjrXUI14D3PQyjeOdNNhyWGhwoGNDVXeajILv&#10;LpFHvJn4o+QqfU9/5PTUXZR62CyvLyA8Lf4e/m9/agWPz/sE/t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ZLHEAAAA3QAAAA8AAAAAAAAAAAAAAAAAmAIAAGRycy9k&#10;b3ducmV2LnhtbFBLBQYAAAAABAAEAPUAAACJAwAAAAA=&#10;" fillcolor="#a1a6ae" stroked="f"/>
                <v:rect id="Rectangle 1620" o:spid="_x0000_s2657"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Kh8gA&#10;AADdAAAADwAAAGRycy9kb3ducmV2LnhtbESPQWvCQBSE7wX/w/IEL0U3plhD6ipFVAK2h6qFHh/Z&#10;1yQ1+zZmV43/visUehxm5htmtuhMLS7UusqygvEoAkGcW11xoeCwXw8TEM4ja6wtk4IbOVjMew8z&#10;TLW98gdddr4QAcIuRQWl900qpctLMuhGtiEO3rdtDfog20LqFq8BbmoZR9GzNFhxWCixoWVJ+XF3&#10;NgrkhOPutDy+v0WbbZasftZf2eOnUoN+9/oCwlPn/8N/7UwreJomMd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2oqHyAAAAN0AAAAPAAAAAAAAAAAAAAAAAJgCAABk&#10;cnMvZG93bnJldi54bWxQSwUGAAAAAAQABAD1AAAAjQMAAAAA&#10;" fillcolor="#a0a6ad" stroked="f"/>
                <v:rect id="Rectangle 1621" o:spid="_x0000_s2658"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vHMgA&#10;AADdAAAADwAAAGRycy9kb3ducmV2LnhtbESPQWvCQBSE7wX/w/KEXqRuVKohuopILYHqwbQFj4/s&#10;M4lm36bZrab/vlsQehxm5htmsepMLa7UusqygtEwAkGcW11xoeDjffsUg3AeWWNtmRT8kIPVsvew&#10;wETbGx/omvlCBAi7BBWU3jeJlC4vyaAb2oY4eCfbGvRBtoXULd4C3NRyHEVTabDisFBiQ5uS8kv2&#10;bRTIZx53X5vLfhe9vqXxy3l7TAefSj32u/UchKfO/4fv7VQrmMzi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i8cyAAAAN0AAAAPAAAAAAAAAAAAAAAAAJgCAABk&#10;cnMvZG93bnJldi54bWxQSwUGAAAAAAQABAD1AAAAjQMAAAAA&#10;" fillcolor="#a0a6ad" stroked="f"/>
                <v:rect id="Rectangle 1622" o:spid="_x0000_s2659" style="position:absolute;left:2667;top:8280;width:9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aMkA&#10;AADdAAAADwAAAGRycy9kb3ducmV2LnhtbESPT2vCQBTE74V+h+UVvJS6qX9qSF2liEpAPagt9PjI&#10;viap2bcxu2r89q5Q6HGYmd8w42lrKnGmxpWWFbx2IxDEmdUl5wo+94uXGITzyBory6TgSg6mk8eH&#10;MSbaXnhL553PRYCwS1BB4X2dSOmyggy6rq2Jg/djG4M+yCaXusFLgJtK9qLoTRosOSwUWNOsoOyw&#10;OxkFcsi99jg7bNbRcpXG89/Fd/r8pVTnqf14B+Gp9f/hv3aqFfRH8QDub8ITkJ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3aMkAAADdAAAADwAAAAAAAAAAAAAAAACYAgAA&#10;ZHJzL2Rvd25yZXYueG1sUEsFBgAAAAAEAAQA9QAAAI4DAAAAAA==&#10;" fillcolor="#a0a6ad" stroked="f"/>
                <v:rect id="Rectangle 1623" o:spid="_x0000_s2660" style="position:absolute;left:2095;top:8280;width:66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gmcYA&#10;AADdAAAADwAAAGRycy9kb3ducmV2LnhtbESP3YrCMBSE7xd8h3AE79bUlVWpRpEFRXAR/EHw7tgc&#10;22JzUppYq0+/WRC8HGbmG2Yya0whaqpcbllBrxuBIE6szjlVcNgvPkcgnEfWWFgmBQ9yMJu2PiYY&#10;a3vnLdU7n4oAYRejgsz7MpbSJRkZdF1bEgfvYiuDPsgqlbrCe4CbQn5F0UAazDksZFjST0bJdXcz&#10;CphO9fO2+j2b5eZZDxaPtTvuh0p12s18DMJT49/hV3ulFfSHo2/4fx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agmcYAAADdAAAADwAAAAAAAAAAAAAAAACYAgAAZHJz&#10;L2Rvd25yZXYueG1sUEsFBgAAAAAEAAQA9QAAAIsDAAAAAA==&#10;" filled="f" strokecolor="#24282b" strokeweight="0"/>
                <v:shape id="Freeform 1624" o:spid="_x0000_s2661" style="position:absolute;left:9893;top:8375;width:762;height:286;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aLcQA&#10;AADdAAAADwAAAGRycy9kb3ducmV2LnhtbESPQWsCMRSE7wX/Q3hCbzWrgpXVKIsgWAqFaikeH5tn&#10;srp5WZJU139vCoUeh5n5hlmue9eKK4XYeFYwHhUgiGuvGzYKvg7blzmImJA1tp5JwZ0irFeDpyWW&#10;2t/4k677ZESGcCxRgU2pK6WMtSWHceQ74uydfHCYsgxG6oC3DHetnBTFTDpsOC9Y7Ghjqb7sf5yC&#10;Y7W7TN8NejYH82b1d/g4V0Gp52FfLUAk6tN/+K+90wqmr/MZ/L7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K2i3EAAAA3QAAAA8AAAAAAAAAAAAAAAAAmAIAAGRycy9k&#10;b3ducmV2LnhtbFBLBQYAAAAABAAEAPUAAACJAwAAAAA=&#10;" path="m4,2l2,2r1,l1,2,,2,,3r1,l3,3r1,l6,2r2,l8,1,8,,7,,5,1,4,2xe" fillcolor="#e54200" stroked="f">
                  <v:path arrowok="t" o:connecttype="custom" o:connectlocs="362902500,181616350;181451250,181616350;272176875,181616350;272176875,181616350;90725625,181616350;0,181616350;0,272424525;90725625,272424525;272176875,272424525;272176875,272424525;362902500,272424525;544353750,181616350;725805000,181616350;725805000,90808175;725805000,0;635079375,0;453628125,90808175;362902500,181616350" o:connectangles="0,0,0,0,0,0,0,0,0,0,0,0,0,0,0,0,0,0"/>
                </v:shape>
                <v:shape id="Freeform 1625" o:spid="_x0000_s2662" style="position:absolute;left:10941;top:7994;width:285;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wasMA&#10;AADdAAAADwAAAGRycy9kb3ducmV2LnhtbESPUWvCQBCE34X+h2MLfdNLLdQ0zSlqEfpWGv0BS26b&#10;hOT2wt2q6b/vFQQfh5n5hik3kxvUhULsPBt4XmSgiGtvO24MnI6HeQ4qCrLFwTMZ+KUIm/XDrMTC&#10;+it/06WSRiUIxwINtCJjoXWsW3IYF34kTt6PDw4lydBoG/Ca4G7Qyyx71Q47TgstjrRvqe6rszNQ&#10;uTyG5usYsrcpP/R2Jx94FmOeHqftOyihSe7hW/vTGnhZ5Sv4f5Oe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VwasMAAADdAAAADwAAAAAAAAAAAAAAAACYAgAAZHJzL2Rv&#10;d25yZXYueG1sUEsFBgAAAAAEAAQA9QAAAIgDAAAAAA==&#10;" path="m,3l,4r1,l1,3r1,l2,2r1,l3,1,3,,2,,3,,2,r,1l1,1r,1l,2,,3xe" fillcolor="#e54200" stroked="f">
                  <v:path arrowok="t" o:connecttype="custom" o:connectlocs="0,272184019;0,362912025;90487500,362912025;90487500,362912025;90487500,272184019;180975000,272184019;180975000,181456013;271462500,181456013;271462500,181456013;271462500,90728006;271462500,90728006;271462500,0;271462500,0;180975000,0;180975000,0;271462500,0;180975000,0;180975000,90728006;180975000,90728006;180975000,90728006;180975000,90728006;90487500,90728006;90487500,181456013;0,181456013;0,272184019;0,272184019;0,272184019" o:connectangles="0,0,0,0,0,0,0,0,0,0,0,0,0,0,0,0,0,0,0,0,0,0,0,0,0,0,0"/>
                </v:shape>
                <v:shape id="Freeform 1626" o:spid="_x0000_s2663" style="position:absolute;left:10941;top:7327;width:285;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kGL8A&#10;AADdAAAADwAAAGRycy9kb3ducmV2LnhtbERPzWrCQBC+F3yHZYTe6sYKGqOraEXoTYw+wJAdk2B2&#10;NuyOmr5991Do8eP7X28H16knhdh6NjCdZKCIK29brg1cL8ePHFQUZIudZzLwQxG2m9HbGgvrX3ym&#10;Zym1SiEcCzTQiPSF1rFqyGGc+J44cTcfHEqCodY24CuFu05/ZtlcO2w5NTTY01dD1b18OAOly2Oo&#10;T5eQLYf8eLd7OeBDjHkfD7sVKKFB/sV/7m9rYLbI09z0Jj0B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quQYvwAAAN0AAAAPAAAAAAAAAAAAAAAAAJgCAABkcnMvZG93bnJl&#10;di54bWxQSwUGAAAAAAQABAD1AAAAhAMAAAAA&#10;" path="m2,4r1,l3,3,2,2,2,1,1,,,,,1,1,2r,1l2,3r,1xe" fillcolor="#e54200" stroked="f">
                  <v:path arrowok="t" o:connecttype="custom" o:connectlocs="180975000,362912025;271462500,362912025;271462500,362912025;271462500,272184019;180975000,181456013;180975000,90728006;180975000,90728006;90487500,0;0,0;0,0;0,90728006;90487500,181456013;90487500,181456013;90487500,181456013;90487500,272184019;180975000,272184019;180975000,362912025" o:connectangles="0,0,0,0,0,0,0,0,0,0,0,0,0,0,0,0,0"/>
                </v:shape>
                <v:shape id="Freeform 1627" o:spid="_x0000_s2664" style="position:absolute;left:10369;top:6851;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c6cgA&#10;AADdAAAADwAAAGRycy9kb3ducmV2LnhtbESPT0vDQBTE74LfYXmCF7GbKmqadltKseDBQ/9Db4/s&#10;axLNvk131yT99q4g9DjMzG+Yyaw3tWjJ+cqyguEgAUGcW11xoWC3XT6mIHxA1lhbJgUX8jCb3t5M&#10;MNO24zW1m1CICGGfoYIyhCaT0uclGfQD2xBH72SdwRClK6R22EW4qeVTkrxKgxXHhRIbWpSUf29+&#10;jIJ9eum6z8P712p5dA/NWh7DuX1R6v6un49BBOrDNfzf/tAKnt/SEfy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NzpyAAAAN0AAAAPAAAAAAAAAAAAAAAAAJgCAABk&#10;cnMvZG93bnJldi54bWxQSwUGAAAAAAQABAD1AAAAjQMAAAAA&#10;" path="m3,3l4,2,2,1,1,,,,,1r1,l1,2,3,3,3,2r,1xe" fillcolor="#e54200" stroked="f">
                  <v:path arrowok="t" o:connecttype="custom" o:connectlocs="272176875,272424525;362902500,181616350;362902500,181616350;362902500,181616350;181451250,90808175;90725625,0;0,0;0,90808175;90725625,90808175;90725625,181616350;272176875,272424525;272176875,181616350;272176875,272424525" o:connectangles="0,0,0,0,0,0,0,0,0,0,0,0,0"/>
                </v:shape>
                <v:shape id="Freeform 1628" o:spid="_x0000_s2665" style="position:absolute;left:9613;top:6565;width:470;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yMUA&#10;AADdAAAADwAAAGRycy9kb3ducmV2LnhtbERPy2rCQBTdF/oPwy10IzrxUVtTJ6EIilJoqRayvWSu&#10;SWjmTsyMJv69sxC6PJz3Mu1NLS7UusqygvEoAkGcW11xoeD3sB6+gXAeWWNtmRRcyUGaPD4sMda2&#10;4x+67H0hQgi7GBWU3jexlC4vyaAb2YY4cEfbGvQBtoXULXYh3NRyEkVzabDi0FBiQ6uS8r/92Sgw&#10;2enwWWVyNn35nnW7yeArazYDpZ6f+o93EJ56/y++u7dawfR1EfaHN+EJ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L7IxQAAAN0AAAAPAAAAAAAAAAAAAAAAAJgCAABkcnMv&#10;ZG93bnJldi54bWxQSwUGAAAAAAQABAD1AAAAigMAAAAA&#10;" path="m5,2l5,1,4,1,3,,1,,,1r3,l4,2r1,xe" fillcolor="#e54200" stroked="f">
                  <v:path arrowok="t" o:connecttype="custom" o:connectlocs="441706000,181937025;441706000,90968513;353364800,90968513;265023600,0;88341200,0;0,90968513;265023600,90968513;353364800,181937025;441706000,181937025" o:connectangles="0,0,0,0,0,0,0,0,0"/>
                </v:shape>
                <v:shape id="Freeform 1629" o:spid="_x0000_s2666" style="position:absolute;left:8947;top:6280;width:476;height:28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xK8QA&#10;AADdAAAADwAAAGRycy9kb3ducmV2LnhtbESP0WrCQBRE3wv+w3KFvtVNjK0aXcUKQt9KjR9wzV6T&#10;YPZu2F01/r1bEHwcZuYMs1z3phVXcr6xrCAdJSCIS6sbrhQcit3HDIQPyBpby6TgTh7Wq8HbEnNt&#10;b/xH132oRISwz1FBHUKXS+nLmgz6ke2Io3eyzmCI0lVSO7xFuGnlOEm+pMGG40KNHW1rKs/7i1Hg&#10;0u9Pe5wU7eZwKX7dcZvNXMZKvQ/7zQJEoD68ws/2j1aQTecp/L+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TcSvEAAAA3QAAAA8AAAAAAAAAAAAAAAAAmAIAAGRycy9k&#10;b3ducmV2LnhtbFBLBQYAAAAABAAEAPUAAACJAwAAAAA=&#10;" path="m4,3l5,2,4,1,1,1,,,,1,1,2,4,3xe" fillcolor="#e54200" stroked="f">
                  <v:path arrowok="t" o:connecttype="custom" o:connectlocs="362712000,271472025;453390000,180981350;362712000,90490675;90678000,90490675;0,0;0,90490675;90678000,180981350;362712000,271472025" o:connectangles="0,0,0,0,0,0,0,0"/>
                </v:shape>
                <v:shape id="Freeform 1630" o:spid="_x0000_s2667" style="position:absolute;left:8185;top:6089;width:476;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FJMgA&#10;AADdAAAADwAAAGRycy9kb3ducmV2LnhtbESPS2vDMBCE74X+B7GFXkIi13k7UUIpJDQEEvIAXxdr&#10;Y5taK9dSY/ffV4VCj8PMfMMs152pxJ0aV1pW8DKIQBBnVpecK7heNv0ZCOeRNVaWScE3OVivHh+W&#10;mGjb8onuZ5+LAGGXoILC+zqR0mUFGXQDWxMH72Ybgz7IJpe6wTbATSXjKJpIgyWHhQJreiso+zh/&#10;GQUm/bzsy1SOhuPjqN3FvUNab3tKPT91rwsQnjr/H/5rv2sFw+k8ht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5oUkyAAAAN0AAAAPAAAAAAAAAAAAAAAAAJgCAABk&#10;cnMvZG93bnJldi54bWxQSwUGAAAAAAQABAD1AAAAjQMAAAAA&#10;" path="m5,2l5,1,4,1,1,,,1r1,l3,2r2,xe" fillcolor="#e54200" stroked="f">
                  <v:path arrowok="t" o:connecttype="custom" o:connectlocs="453390000,181937025;453390000,90968513;362712000,90968513;90678000,0;90678000,0;0,90968513;90678000,90968513;272034000,181937025;453390000,181937025" o:connectangles="0,0,0,0,0,0,0,0,0"/>
                </v:shape>
                <v:shape id="Freeform 1631" o:spid="_x0000_s2668" style="position:absolute;left:7518;top:5994;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1CzsUA&#10;AADdAAAADwAAAGRycy9kb3ducmV2LnhtbESPQWsCMRSE74L/ITyhN82qVNutUay0IL2IttAeH5vn&#10;JnTzsiSprv/eFASPw8x8wyxWnWvEiUK0nhWMRwUI4spry7WCr8/34ROImJA1Np5JwYUirJb93gJL&#10;7c+8p9Mh1SJDOJaowKTUllLGypDDOPItcfaOPjhMWYZa6oDnDHeNnBTFTDq0nBcMtrQxVP0e/pyC&#10;6vtYfJhtaLQdP77ufqzdvM2sUg+Dbv0CIlGX7uFbe6sVTOfPU/h/k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ULOxQAAAN0AAAAPAAAAAAAAAAAAAAAAAJgCAABkcnMv&#10;ZG93bnJldi54bWxQSwUGAAAAAAQABAD1AAAAigMAAAAA&#10;" path="m4,2l4,1,2,,,,,1r2,l4,2xe" fillcolor="#e54200" stroked="f">
                  <v:path arrowok="t" o:connecttype="custom" o:connectlocs="362902500,180984525;362902500,90492263;181451250,0;0,0;0,90492263;181451250,90492263;362902500,180984525" o:connectangles="0,0,0,0,0,0,0"/>
                </v:shape>
                <v:shape id="Freeform 1632" o:spid="_x0000_s2669" style="position:absolute;left:6756;top:5899;width:476;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O4y8gA&#10;AADdAAAADwAAAGRycy9kb3ducmV2LnhtbESPW2vCQBSE34X+h+UU+iK6qcZbdJVSUFoKihfI6yF7&#10;TEKzZ9Ps1qT/vlso+DjMzDfMatOZStyocaVlBc/DCARxZnXJuYLLeTuYg3AeWWNlmRT8kIPN+qG3&#10;wkTblo90O/lcBAi7BBUU3teJlC4ryKAb2po4eFfbGPRBNrnUDbYBbio5iqKpNFhyWCiwpteCss/T&#10;t1Fg0q/zR5nKeDw5xO37qL9P611fqafH7mUJwlPn7+H/9ptWMJ4tYvh7E5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Q7jLyAAAAN0AAAAPAAAAAAAAAAAAAAAAAJgCAABk&#10;cnMvZG93bnJldi54bWxQSwUGAAAAAAQABAD1AAAAjQMAAAAA&#10;" path="m4,2l5,1,4,1,1,,,,,1r1,l4,2xe" fillcolor="#e54200" stroked="f">
                  <v:path arrowok="t" o:connecttype="custom" o:connectlocs="362712000,180984525;453390000,90492263;362712000,90492263;90678000,0;0,0;0,90492263;90678000,90492263;362712000,180984525" o:connectangles="0,0,0,0,0,0,0,0"/>
                </v:shape>
                <v:shape id="Freeform 1633" o:spid="_x0000_s2670" style="position:absolute;left:5994;top:5899;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EFscA&#10;AADdAAAADwAAAGRycy9kb3ducmV2LnhtbESPT2vCQBTE74LfYXmCN91oG/9EVxFBsB6KtT14fGSf&#10;STT7Ns2uGr+9KxR6HGbmN8x82ZhS3Kh2hWUFg34Egji1uuBMwc/3pjcB4TyyxtIyKXiQg+Wi3Zpj&#10;ou2dv+h28JkIEHYJKsi9rxIpXZqTQde3FXHwTrY26IOsM6lrvAe4KeUwikbSYMFhIceK1jmll8PV&#10;KPhcrffxu9wNxuf9+VjSED9G8a9S3U6zmoHw1Pj/8F97qxW8jacxvN6EJ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chBbHAAAA3QAAAA8AAAAAAAAAAAAAAAAAmAIAAGRy&#10;cy9kb3ducmV2LnhtbFBLBQYAAAAABAAEAPUAAACMAwAAAAA=&#10;" path="m5,1l5,,4,,2,,1,,,,,1r1,l2,1r2,l5,1xe" fillcolor="#e54200" stroked="f">
                  <v:path arrowok="t" o:connecttype="custom" o:connectlocs="453390000,90487500;453390000,0;362712000,0;181356000,0;90678000,0;0,0;0,90487500;90678000,90487500;181356000,90487500;362712000,90487500;453390000,90487500" o:connectangles="0,0,0,0,0,0,0,0,0,0,0"/>
                </v:shape>
                <v:shape id="Freeform 1634" o:spid="_x0000_s2671" style="position:absolute;left:5232;top:5899;width:476;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2DJ8gA&#10;AADdAAAADwAAAGRycy9kb3ducmV2LnhtbESP3WrCQBSE74W+w3IK3ohu6l/b1FVEaFGEFrWQ20P2&#10;NAnNno3Z1cS3dwXBy2FmvmFmi9aU4ky1KywreBlEIIhTqwvOFPwePvtvIJxH1lhaJgUXcrCYP3Vm&#10;GGvb8I7Oe5+JAGEXo4Lc+yqW0qU5GXQDWxEH78/WBn2QdSZ1jU2Am1IOo2gqDRYcFnKsaJVT+r8/&#10;GQUmOR62RSLHo8nPuNkMe99J9dVTqvvcLj9AeGr9I3xvr7WC0ev7FG5vwhO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3YMnyAAAAN0AAAAPAAAAAAAAAAAAAAAAAJgCAABk&#10;cnMvZG93bnJldi54bWxQSwUGAAAAAAQABAD1AAAAjQMAAAAA&#10;" path="m5,1l5,,3,,,1,,2,3,1r2,xe" fillcolor="#e54200" stroked="f">
                  <v:path arrowok="t" o:connecttype="custom" o:connectlocs="453390000,90492263;453390000,0;272034000,0;0,90492263;0,90492263;0,180984525;0,180984525;272034000,90492263;453390000,90492263" o:connectangles="0,0,0,0,0,0,0,0,0"/>
                </v:shape>
                <v:shape id="Freeform 1635" o:spid="_x0000_s2672" style="position:absolute;left:4470;top:5994;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scA&#10;AADdAAAADwAAAGRycy9kb3ducmV2LnhtbESPT2vCQBTE70K/w/KE3nQTrUajq4hQaD0Um/bg8ZF9&#10;5k+zb2N2q+m3dwuFHoeZ+Q2z3vamEVfqXGVZQTyOQBDnVldcKPj8eB4tQDiPrLGxTAp+yMF28zBY&#10;Y6rtjd/pmvlCBAi7FBWU3replC4vyaAb25Y4eGfbGfRBdoXUHd4C3DRyEkVzabDisFBiS/uS8q/s&#10;2yh42+2Psyd5iJP6WJ8amuDrfHZR6nHY71YgPPX+P/zXftEKpskygd834Qn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v/rHAAAA3QAAAA8AAAAAAAAAAAAAAAAAmAIAAGRy&#10;cy9kb3ducmV2LnhtbFBLBQYAAAAABAAEAPUAAACMAwAAAAA=&#10;" path="m5,1l5,,4,,3,,2,,1,,2,,1,,,1r1,l2,1r1,l4,1r1,xe" fillcolor="#e54200" stroked="f">
                  <v:path arrowok="t" o:connecttype="custom" o:connectlocs="453390000,90487500;453390000,0;453390000,0;362712000,0;272034000,0;181356000,0;90678000,0;90678000,0;181356000,0;90678000,0;90678000,0;90678000,0;90678000,0;90678000,0;0,90487500;0,90487500;0,90487500;90678000,90487500;90678000,90487500;90678000,90487500;181356000,90487500;272034000,90487500;362712000,90487500;453390000,90487500" o:connectangles="0,0,0,0,0,0,0,0,0,0,0,0,0,0,0,0,0,0,0,0,0,0,0,0"/>
                </v:shape>
                <v:shape id="Freeform 1636" o:spid="_x0000_s2673" style="position:absolute;left:4756;top:5518;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sWMQA&#10;AADdAAAADwAAAGRycy9kb3ducmV2LnhtbERPPU/DMBDdkfgP1lVio05BFBrqVhESUqk6QGHoeMRH&#10;EhGfTWxa59/3BiTGp/e9XGfXqyMNsfNsYDYtQBHX3nbcGPh4f75+ABUTssXeMxkYKcJ6dXmxxNL6&#10;E7/RcZ8aJSEcSzTQphRKrWPdksM49YFYuC8/OEwCh0bbAU8S7np9UxRz7bBjaWgx0FNL9ff+10lv&#10;rl7zZl50h5/dtho/X8IYdnfGXE1y9QgqUU7/4j/3xhq4vV/IXHkjT0Cv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obFjEAAAA3QAAAA8AAAAAAAAAAAAAAAAAmAIAAGRycy9k&#10;b3ducmV2LnhtbFBLBQYAAAAABAAEAPUAAACJAwAAAAA=&#10;" path="m,3l,4,,3r2,l3,2,4,1,3,r,1l2,1r,1l,2,,3xe" fillcolor="#e54200" stroked="f">
                  <v:path arrowok="t" o:connecttype="custom" o:connectlocs="0,272184019;0,362912025;0,272184019;181451250,272184019;272176875,181456013;272176875,181456013;272176875,181456013;362902500,90728006;362902500,90728006;272176875,0;272176875,90728006;272176875,90728006;272176875,90728006;272176875,90728006;181451250,90728006;181451250,181456013;0,181456013;0,272184019" o:connectangles="0,0,0,0,0,0,0,0,0,0,0,0,0,0,0,0,0,0"/>
                </v:shape>
                <v:shape id="Freeform 1637" o:spid="_x0000_s2674" style="position:absolute;left:4565;top:5238;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1JMUA&#10;AADdAAAADwAAAGRycy9kb3ducmV2LnhtbESPQWsCMRSE74L/IbxCb5q1pbZujWLFgniR2kJ7fGye&#10;m9DNy5JEXf+9EQSPw8x8w0znnWvEkUK0nhWMhgUI4spry7WCn+/PwRuImJA1Np5JwZkizGf93hRL&#10;7U/8RcddqkWGcCxRgUmpLaWMlSGHcehb4uztfXCYsgy11AFPGe4a+VQUY+nQcl4w2NLSUPW/OzgF&#10;1e++2Jh1aLQdvXxs/6xdrsZWqceHbvEOIlGX7uFbe60VPL9OJnB9k5+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1XUkxQAAAN0AAAAPAAAAAAAAAAAAAAAAAJgCAABkcnMv&#10;ZG93bnJldi54bWxQSwUGAAAAAAQABAD1AAAAigMAAAAA&#10;" path="m4,2l4,1,3,1,2,,1,,,,,1r1,l1,,,1r2,l3,2r1,xe" fillcolor="#e54200" stroked="f">
                  <v:path arrowok="t" o:connecttype="custom" o:connectlocs="362902500,181937025;362902500,90968513;272176875,90968513;181451250,0;90725625,0;90725625,0;0,0;0,90968513;90725625,90968513;90725625,0;0,90968513;181451250,90968513;272176875,181937025;362902500,181937025" o:connectangles="0,0,0,0,0,0,0,0,0,0,0,0,0,0"/>
                </v:shape>
                <v:shape id="Freeform 1638" o:spid="_x0000_s2675" style="position:absolute;left:3803;top:5238;width:476;height:280;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VYcEA&#10;AADdAAAADwAAAGRycy9kb3ducmV2LnhtbERP3WrCMBS+H+wdwhF2N1NXlVKN0hUGu5NZH+DYHNti&#10;c1KS2HZvv1wIu/z4/vfH2fRiJOc7ywpWywQEcW11x42CS/X1noHwAVljb5kU/JKH4+H1ZY+5thP/&#10;0HgOjYgh7HNU0IYw5FL6uiWDfmkH4sjdrDMYInSN1A6nGG56+ZEkW2mw49jQ4kBlS/X9/DAK3Opz&#10;Y6/rqi8uj+rkrmWauZSVelvMxQ5EoDn8i5/ub60gzZK4P76JT0A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h1WHBAAAA3QAAAA8AAAAAAAAAAAAAAAAAmAIAAGRycy9kb3du&#10;cmV2LnhtbFBLBQYAAAAABAAEAPUAAACGAwAAAAA=&#10;" path="m5,1l4,,2,1,1,2,,2,1,3,3,2r1,l5,1xe" fillcolor="#e54200" stroked="f">
                  <v:path arrowok="t" o:connecttype="custom" o:connectlocs="453390000,86924438;362712000,0;362712000,0;362712000,0;181356000,86924438;90678000,173858209;0,173858209;90678000,260782647;90678000,260782647;272034000,173858209;362712000,173858209;453390000,86924438" o:connectangles="0,0,0,0,0,0,0,0,0,0,0,0"/>
                </v:shape>
                <v:shape id="Freeform 1639" o:spid="_x0000_s2676" style="position:absolute;left:3517;top:5143;width:191;height:470;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1ascA&#10;AADdAAAADwAAAGRycy9kb3ducmV2LnhtbESPQWvCQBSE70L/w/IEL6IbtUhMXaVUBGl70CjS4yP7&#10;TFKzb0N2Nem/7xYKHoeZ+YZZrjtTiTs1rrSsYDKOQBBnVpecKzgdt6MYhPPIGivLpOCHHKxXT70l&#10;Jtq2fKB76nMRIOwSVFB4XydSuqwgg25sa+LgXWxj0AfZ5FI32Aa4qeQ0iubSYMlhocCa3grKrunN&#10;KPjYH/fna7y4bYZf6fO8/f58pzJWatDvXl9AeOr8I/zf3mkFsziawN+b8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DNWrHAAAA3QAAAA8AAAAAAAAAAAAAAAAAmAIAAGRy&#10;cy9kb3ducmV2LnhtbFBLBQYAAAAABAAEAPUAAACMAwAAAAA=&#10;" path="m,5l1,4r,1l1,4r,1l1,4,1,3,2,2,2,1,1,r,1l1,2,,3,,4,,5xe" fillcolor="#e54200" stroked="f">
                  <v:path arrowok="t" o:connecttype="custom" o:connectlocs="0,441715398;90963750,353372318;90963750,353372318;90963750,441715398;90963750,353372318;90963750,441715398;90963750,353372318;90963750,353372318;90963750,353372318;90963750,353372318;90963750,353372318;90963750,265029239;181927500,176686159;181927500,88343080;181927500,88343080;90963750,0;90963750,88343080;90963750,176686159;0,265029239;0,265029239;0,353372318;0,353372318;0,353372318;0,353372318;0,441715398;0,441715398;0,441715398" o:connectangles="0,0,0,0,0,0,0,0,0,0,0,0,0,0,0,0,0,0,0,0,0,0,0,0,0,0,0"/>
                </v:shape>
                <v:shape id="Freeform 1640" o:spid="_x0000_s2677" style="position:absolute;left:3613;top:4476;width:190;height:477;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HccA&#10;AADdAAAADwAAAGRycy9kb3ducmV2LnhtbESPQWvCQBSE74X+h+UJXopuakVi6ipFEUr1oFGkx0f2&#10;maRm34bsatJ/3y0IHoeZ+YaZLTpTiRs1rrSs4HUYgSDOrC45V3A8rAcxCOeRNVaWScEvOVjMn59m&#10;mGjb8p5uqc9FgLBLUEHhfZ1I6bKCDLqhrYmDd7aNQR9kk0vdYBvgppKjKJpIgyWHhQJrWhaUXdKr&#10;UbDZHXanSzy9rl6+0/Gk/dl+URkr1e91H+8gPHX+Eb63P7WCtzgawf+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Rqx3HAAAA3QAAAA8AAAAAAAAAAAAAAAAAmAIAAGRy&#10;cy9kb3ducmV2LnhtbFBLBQYAAAAABAAEAPUAAACMAwAAAAA=&#10;" path="m1,4l2,5,2,4,2,3,2,2,2,1,1,1,,,,1,1,2,1,1,,2r1,l1,3r,1l2,3,1,3r,1l2,4,1,4xe" fillcolor="#e54200" stroked="f">
                  <v:path arrowok="t" o:connecttype="custom" o:connectlocs="90487500,363481620;180975000,454352025;180975000,454352025;180975000,363481620;180975000,363481620;180975000,272611215;180975000,272611215;180975000,272611215;180975000,181740810;180975000,181740810;180975000,90870405;90487500,90870405;90487500,90870405;0,0;0,0;0,90870405;0,90870405;90487500,181740810;90487500,90870405;0,181740810;90487500,181740810;90487500,181740810;90487500,181740810;90487500,272611215;90487500,272611215;90487500,363481620;180975000,272611215;90487500,272611215;90487500,363481620;180975000,363481620;90487500,363481620;90487500,363481620" o:connectangles="0,0,0,0,0,0,0,0,0,0,0,0,0,0,0,0,0,0,0,0,0,0,0,0,0,0,0,0,0,0,0,0"/>
                </v:shape>
                <v:shape id="Freeform 1641" o:spid="_x0000_s2678" style="position:absolute;left:2952;top:4572;width:381;height:28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8D8gA&#10;AADdAAAADwAAAGRycy9kb3ducmV2LnhtbESPQWvCQBSE7wX/w/KEXopurLSE6CoiFXroodoqeHtk&#10;n0k0+zbd3Sbx37tCocdhZr5h5sve1KIl5yvLCibjBARxbnXFhYLvr80oBeEDssbaMim4koflYvAw&#10;x0zbjrfU7kIhIoR9hgrKEJpMSp+XZNCPbUMcvZN1BkOUrpDaYRfhppbPSfIqDVYcF0psaF1Sftn9&#10;GgX79Np1H4e38+fm6J6arTyGn/ZFqcdhv5qBCNSH//Bf+10rmKbJFO5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3wPyAAAAN0AAAAPAAAAAAAAAAAAAAAAAJgCAABk&#10;cnMvZG93bnJldi54bWxQSwUGAAAAAAQABAD1AAAAjQMAAAAA&#10;" path="m4,1l3,,2,r,1l1,1r,1l,2,,3,1,2r1,l3,1r1,xe" fillcolor="#e54200" stroked="f">
                  <v:path arrowok="t" o:connecttype="custom" o:connectlocs="362902500,90490675;272176875,0;272176875,0;181451250,0;181451250,90490675;90725625,90490675;90725625,180981350;0,180981350;0,180981350;0,271472025;0,271472025;90725625,180981350;181451250,180981350;272176875,90490675;272176875,90490675;272176875,90490675;272176875,90490675;362902500,90490675" o:connectangles="0,0,0,0,0,0,0,0,0,0,0,0,0,0,0,0,0,0"/>
                </v:shape>
                <v:shape id="Freeform 1642" o:spid="_x0000_s2679" style="position:absolute;left:2381;top:5048;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ke8gA&#10;AADdAAAADwAAAGRycy9kb3ducmV2LnhtbESPS2vDMBCE74X8B7GBXkoi95FgnCghlAZ66KF5Qm6L&#10;tbGdWCtXUm3n31eFQo/DzHzDzJe9qUVLzleWFTyOExDEudUVFwr2u/UoBeEDssbaMim4kYflYnA3&#10;x0zbjjfUbkMhIoR9hgrKEJpMSp+XZNCPbUMcvbN1BkOUrpDaYRfhppZPSTKVBiuOCyU29FpSft1+&#10;GwWH9NZ1H8e3y+f65B6ajTyFr3ai1P2wX81ABOrDf/iv/a4VPKfJC/y+iU9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1uR7yAAAAN0AAAAPAAAAAAAAAAAAAAAAAJgCAABk&#10;cnMvZG93bnJldi54bWxQSwUGAAAAAAQABAD1AAAAjQMAAAAA&#10;" path="m4,l3,,1,1,,2,,3r1,l2,2,4,xe" fillcolor="#e54200" stroked="f">
                  <v:path arrowok="t" o:connecttype="custom" o:connectlocs="362902500,0;272176875,0;272176875,0;90725625,90808175;0,181616350;0,181616350;0,272424525;90725625,272424525;181451250,181616350;362902500,0" o:connectangles="0,0,0,0,0,0,0,0,0,0"/>
                </v:shape>
                <v:shape id="Freeform 1643" o:spid="_x0000_s2680" style="position:absolute;left:1905;top:5143;width:190;height:375;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1gUscA&#10;AADdAAAADwAAAGRycy9kb3ducmV2LnhtbESPT2vCQBTE74LfYXlCb7qrxZLGrCJioRdbtELx9si+&#10;/MHs25DdJum37xYKPQ4z8xsm2422ET11vnasYblQIIhzZ2ouNVw/XuYJCB+QDTaOScM3edhtp5MM&#10;U+MGPlN/CaWIEPYpaqhCaFMpfV6RRb9wLXH0CtdZDFF2pTQdDhFuG7lS6klarDkuVNjSoaL8fvmy&#10;Gj6Xz83b7Va/H05DfuytvN6Ls9L6YTbuNyACjeE//Nd+NRoeE7WG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tYFLHAAAA3QAAAA8AAAAAAAAAAAAAAAAAmAIAAGRy&#10;cy9kb3ducmV2LnhtbFBLBQYAAAAABAAEAPUAAACMAwAAAAA=&#10;" path="m2,4l2,3r,1l2,3r,1l2,3,1,3r1,l2,2,1,2r1,l1,1,1,,,,,1,,2,1,3r,1l2,4xe" fillcolor="#e54200" stroked="f">
                  <v:path arrowok="t" o:connecttype="custom" o:connectlocs="180975000,351243741;180975000,263435150;180975000,263435150;180975000,351243741;180975000,263435150;180975000,263435150;180975000,351243741;180975000,263435150;180975000,263435150;180975000,263435150;180975000,263435150;180975000,263435150;90487500,263435150;180975000,263435150;180975000,263435150;180975000,175626558;90487500,175626558;180975000,175626558;90487500,87808592;90487500,87808592;90487500,0;0,0;0,87808592;0,87808592;0,175626558;90487500,263435150;90487500,263435150;90487500,263435150;90487500,351243741;90487500,351243741;90487500,351243741;180975000,351243741;180975000,351243741;180975000,351243741" o:connectangles="0,0,0,0,0,0,0,0,0,0,0,0,0,0,0,0,0,0,0,0,0,0,0,0,0,0,0,0,0,0,0,0,0,0"/>
                </v:shape>
                <v:shape id="Freeform 1644" o:spid="_x0000_s2681" style="position:absolute;left:1428;top:5048;width:477;height:28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ojsMA&#10;AADdAAAADwAAAGRycy9kb3ducmV2LnhtbESP0YrCMBRE3xf8h3AF39ZUuyulGkUFwbdlbT/g2lzb&#10;YnNTkqj1742wsI/DzJxhVpvBdOJOzreWFcymCQjiyuqWawVlcfjMQPiArLGzTAqe5GGzHn2sMNf2&#10;wb90P4VaRAj7HBU0IfS5lL5qyKCf2p44ehfrDIYoXS21w0eEm07Ok2QhDbYcFxrsad9QdT3djAI3&#10;233b81fRbctb8ePO+zRzKSs1GQ/bJYhAQ/gP/7WPWkGaJQt4v4lP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TojsMAAADdAAAADwAAAAAAAAAAAAAAAACYAgAAZHJzL2Rv&#10;d25yZXYueG1sUEsFBgAAAAAEAAQA9QAAAIgDAAAAAA==&#10;" path="m5,2l4,1,3,1r1,l3,2,2,2r1,l2,1,1,,,1,1,2r1,l2,3r1,l4,3,4,2r1,xe" fillcolor="#e54200" stroked="f">
                  <v:path arrowok="t" o:connecttype="custom" o:connectlocs="454342500,181616350;363474000,90808175;272605500,90808175;363474000,90808175;363474000,90808175;272605500,181616350;272605500,181616350;272605500,181616350;272605500,181616350;272605500,181616350;272605500,181616350;272605500,181616350;272605500,181616350;272605500,181616350;272605500,181616350;272605500,181616350;272605500,181616350;181737000,181616350;272605500,181616350;181737000,90808175;181737000,90808175;90868500,0;0,90808175;90868500,181616350;181737000,181616350;181737000,181616350;181737000,272424525;181737000,272424525;272605500,272424525;272605500,272424525;272605500,272424525;272605500,272424525;272605500,272424525;363474000,272424525;363474000,181616350;363474000,181616350;454342500,181616350" o:connectangles="0,0,0,0,0,0,0,0,0,0,0,0,0,0,0,0,0,0,0,0,0,0,0,0,0,0,0,0,0,0,0,0,0,0,0,0,0"/>
                </v:shape>
                <v:shape id="Freeform 1645" o:spid="_x0000_s2682" style="position:absolute;left:1047;top:4857;width:286;height:477;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kXMQA&#10;AADdAAAADwAAAGRycy9kb3ducmV2LnhtbESPwWrDMBBE74X8g9hCbrXUBFrXjRJCwW0gp7r+gMXa&#10;2ibWyrFkx/37KhDIcZiZN8xmN9tOTDT41rGG50SBIK6cabnWUP7kTykIH5ANdo5Jwx952G0XDxvM&#10;jLvwN01FqEWEsM9QQxNCn0npq4Ys+sT1xNH7dYPFEOVQSzPgJcJtJ1dKvUiLLceFBnv6aKg6FaPV&#10;kJ9KOny95fvyXBxHtXLWY/mp9fJx3r+DCDSHe/jWPhgN61S9wvV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5FzEAAAA3QAAAA8AAAAAAAAAAAAAAAAAmAIAAGRycy9k&#10;b3ducmV2LnhtbFBLBQYAAAAABAAEAPUAAACJAwAAAAA=&#10;" path="m3,1l2,r,1l1,1r,1l1,3,,4r1,l,4,,5r1,l1,4,2,3,1,3r1,l2,2,2,1r,1l2,1r1,xe" fillcolor="#e54200" stroked="f">
                  <v:path arrowok="t" o:connecttype="custom" o:connectlocs="272415000,90870405;181610000,0;181610000,90870405;90805000,90870405;90805000,90870405;90805000,181740810;90805000,181740810;90805000,272611215;90805000,272611215;0,363481620;90805000,363481620;0,363481620;0,454352025;0,454352025;90805000,454352025;90805000,454352025;90805000,363481620;90805000,363481620;181610000,272611215;90805000,272611215;181610000,272611215;181610000,272611215;181610000,181740810;181610000,181740810;181610000,90870405;181610000,181740810;181610000,90870405;272415000,90870405" o:connectangles="0,0,0,0,0,0,0,0,0,0,0,0,0,0,0,0,0,0,0,0,0,0,0,0,0,0,0,0"/>
                </v:shape>
                <v:shape id="Freeform 1646" o:spid="_x0000_s2683" style="position:absolute;left:857;top:5613;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ticMA&#10;AADdAAAADwAAAGRycy9kb3ducmV2LnhtbERPTUsDMRC9C/6HMII3m6hYytq0LIJQpQdtPXgcN9Pd&#10;pZtJ3MQ2+++dg+Dx8b6X6+IHdaIx9YEt3M4MKOImuJ5bCx/755sFqJSRHQ6BycJECdary4slVi6c&#10;+Z1Ou9wqCeFUoYUu51hpnZqOPKZZiMTCHcLoMQscW+1GPEu4H/SdMXPtsWdp6DDSU0fNcffjpbfU&#10;b2UzN/3n9/a1nr5e4hS3D9ZeX5X6EVSmkv/Ff+6Ns3C/MDJX3sgT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ZticMAAADdAAAADwAAAAAAAAAAAAAAAACYAgAAZHJzL2Rv&#10;d25yZXYueG1sUEsFBgAAAAAEAAQA9QAAAIgDAAAAAA==&#10;" path="m4,l3,r,1l2,1r1,l2,1r,1l1,2r,1l,3,1,4,2,3r1,l3,2,4,1,4,xe" fillcolor="#e54200" stroked="f">
                  <v:path arrowok="t" o:connecttype="custom" o:connectlocs="362902500,0;272176875,0;272176875,0;272176875,0;272176875,0;272176875,90728006;181451250,90728006;272176875,90728006;272176875,90728006;181451250,90728006;181451250,181456013;90725625,181456013;90725625,272184019;0,272184019;90725625,362912025;90725625,362912025;181451250,272184019;272176875,272184019;272176875,181456013;272176875,181456013;272176875,181456013;362902500,90728006;362902500,90728006;362902500,0;362902500,0" o:connectangles="0,0,0,0,0,0,0,0,0,0,0,0,0,0,0,0,0,0,0,0,0,0,0,0,0"/>
                </v:shape>
                <v:shape id="Freeform 1647" o:spid="_x0000_s2684" style="position:absolute;left:571;top:6089;width:286;height:476;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tcMA&#10;AADdAAAADwAAAGRycy9kb3ducmV2LnhtbESP0YrCMBRE3wX/IVxh3zRZF8RWo8hCVfDJ2g+4NHfb&#10;YnPTbaJ2/34jCD4OM3OGWW8H24o79b5xrOFzpkAQl840XGkoLtl0CcIHZIOtY9LwRx62m/Fojalx&#10;Dz7TPQ+ViBD2KWqoQ+hSKX1Zk0U/cx1x9H5cbzFE2VfS9PiIcNvKuVILabHhuFBjR981ldf8ZjVk&#10;14KOhyTbFb/56abmznos9lp/TIbdCkSgIbzDr/bRaPhaqgSe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VtcMAAADdAAAADwAAAAAAAAAAAAAAAACYAgAAZHJzL2Rv&#10;d25yZXYueG1sUEsFBgAAAAAEAAQA9QAAAIgDAAAAAA==&#10;" path="m1,1l1,,,1,,2,,3,1,4,2,5,3,4,2,3,1,2r,1l1,2,1,1xe" fillcolor="#e54200" stroked="f">
                  <v:path arrowok="t" o:connecttype="custom" o:connectlocs="90805000,90679905;90805000,0;90805000,0;0,90679905;0,90679905;0,90679905;0,181359810;0,181359810;0,181359810;0,181359810;0,272039715;0,272039715;0,272039715;90805000,362719620;90805000,362719620;181610000,453399525;181610000,453399525;272415000,362719620;272415000,362719620;181610000,272039715;181610000,272039715;90805000,181359810;90805000,272039715;90805000,272039715;90805000,181359810;90805000,181359810;90805000,181359810;90805000,181359810;90805000,181359810;90805000,181359810;90805000,181359810;90805000,181359810;90805000,181359810;90805000,90679905;90805000,90679905;90805000,90679905;90805000,90679905" o:connectangles="0,0,0,0,0,0,0,0,0,0,0,0,0,0,0,0,0,0,0,0,0,0,0,0,0,0,0,0,0,0,0,0,0,0,0,0,0"/>
                </v:shape>
                <v:shape id="Freeform 1648" o:spid="_x0000_s2685" style="position:absolute;left:1047;top:6661;width:286;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z78A&#10;AADdAAAADwAAAGRycy9kb3ducmV2LnhtbERPzYrCMBC+L/gOYQRvmrrCUqtR1EXY22L1AYZmbIvN&#10;pCSj1rc3h4U9fnz/6+3gOvWgEFvPBuazDBRx5W3LtYHL+TjNQUVBtth5JgMvirDdjD7WWFj/5BM9&#10;SqlVCuFYoIFGpC+0jlVDDuPM98SJu/rgUBIMtbYBnyncdfozy760w5ZTQ4M9HRqqbuXdGShdHkP9&#10;ew7ZcsiPN7uXb7yLMZPxsFuBEhrkX/zn/rEGFvk87U9v0hP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unPvwAAAN0AAAAPAAAAAAAAAAAAAAAAAJgCAABkcnMvZG93bnJl&#10;di54bWxQSwUGAAAAAAQABAD1AAAAhAMAAAAA&#10;" path="m1,l,1,1,2r1,l1,2,2,3,2,2r,1l1,3r1,l1,3,2,4,3,3,3,2,2,1,1,xe" fillcolor="#e54200" stroked="f">
                  <v:path arrowok="t" o:connecttype="custom" o:connectlocs="90805000,0;0,90728006;0,90728006;0,90728006;90805000,181456013;90805000,181456013;181610000,181456013;90805000,181456013;90805000,181456013;181610000,272184019;181610000,181456013;181610000,181456013;181610000,181456013;181610000,272184019;181610000,272184019;181610000,272184019;90805000,272184019;181610000,272184019;90805000,272184019;90805000,272184019;90805000,272184019;181610000,362912025;181610000,362912025;181610000,362912025;181610000,362912025;272415000,272184019;272415000,272184019;272415000,272184019;272415000,181456013;272415000,181456013;272415000,181456013;181610000,90728006;181610000,90728006;181610000,90728006;90805000,0;90805000,0" o:connectangles="0,0,0,0,0,0,0,0,0,0,0,0,0,0,0,0,0,0,0,0,0,0,0,0,0,0,0,0,0,0,0,0,0,0,0,0"/>
                </v:shape>
                <v:shape id="Freeform 1649" o:spid="_x0000_s2686" style="position:absolute;left:476;top:7137;width:476;height:28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J8MA&#10;AADdAAAADwAAAGRycy9kb3ducmV2LnhtbESP0YrCMBRE34X9h3AXfNO0W1dKNYorCL7JWj/g2lzb&#10;YnNTkqj1742wsI/DzJxhluvBdOJOzreWFaTTBARxZXXLtYJTuZvkIHxA1thZJgVP8rBefYyWWGj7&#10;4F+6H0MtIoR9gQqaEPpCSl81ZNBPbU8cvYt1BkOUrpba4SPCTSe/kmQuDbYcFxrsadtQdT3ejAKX&#10;/nzb86zsNqdbeXDnbZa7jJUafw6bBYhAQ/gP/7X3WkGWpym838Qn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mJ8MAAADdAAAADwAAAAAAAAAAAAAAAACYAgAAZHJzL2Rv&#10;d25yZXYueG1sUEsFBgAAAAAEAAQA9QAAAIgDAAAAAA==&#10;" path="m5,1l4,,3,1,2,1,1,2,,2,1,3r1,l4,2,5,1xe" fillcolor="#e54200" stroked="f">
                  <v:path arrowok="t" o:connecttype="custom" o:connectlocs="453390000,90808175;362712000,0;272034000,90808175;181356000,90808175;90678000,181616350;0,181616350;90678000,272424525;90678000,272424525;181356000,272424525;362712000,181616350;453390000,90808175" o:connectangles="0,0,0,0,0,0,0,0,0,0,0"/>
                </v:shape>
                <v:shape id="Freeform 1650" o:spid="_x0000_s2687" style="position:absolute;left:190;top:7518;width:95;height:476;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AN8UA&#10;AADdAAAADwAAAGRycy9kb3ducmV2LnhtbESPQWsCMRSE70L/Q3iF3jRR6VZWoxRpoaeCawWPj81z&#10;N3TzsmzSuP33TUHwOMzMN8xmN7pOJBqC9axhPlMgiGtvLDcavo7v0xWIEJENdp5Jwy8F2G0fJhss&#10;jb/ygVIVG5EhHErU0MbYl1KGuiWHYeZ74uxd/OAwZjk00gx4zXDXyYVShXRoOS+02NO+pfq7+nEa&#10;Pp9tSsVLp3p7OBf7U6WWqXjT+ulxfF2DiDTGe/jW/jAalqv5Av7f5Cc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8A3xQAAAN0AAAAPAAAAAAAAAAAAAAAAAJgCAABkcnMv&#10;ZG93bnJldi54bWxQSwUGAAAAAAQABAD1AAAAigMAAAAA&#10;" path="m1,1l1,,,1,,2,,4,,5r1,l1,4,1,2,1,1r,1l1,1xe" fillcolor="#e54200" stroked="f">
                  <v:path arrowok="t" o:connecttype="custom" o:connectlocs="90487500,90679905;90487500,0;0,90679905;0,90679905;0,90679905;0,181359810;0,362719620;0,453399525;0,453399525;0,453399525;90487500,453399525;90487500,453399525;90487500,453399525;90487500,453399525;90487500,362719620;90487500,181359810;90487500,90679905;90487500,90679905;90487500,181359810;90487500,90679905" o:connectangles="0,0,0,0,0,0,0,0,0,0,0,0,0,0,0,0,0,0,0,0"/>
                </v:shape>
                <v:shape id="Freeform 1651" o:spid="_x0000_s2688" style="position:absolute;left:381;top:8185;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VwsQA&#10;AADdAAAADwAAAGRycy9kb3ducmV2LnhtbESPQWsCMRSE74X+h/CE3mp2lYqsRrFiQbxIbUGPj81z&#10;E9y8LEmq239vCkKPw8x8w8yXvWvFlUK0nhWUwwIEce215UbB99fH6xRETMgaW8+k4JciLBfPT3Os&#10;tL/xJ10PqREZwrFCBSalrpIy1oYcxqHviLN39sFhyjI0Uge8Zbhr5agoJtKh5bxgsKO1ofpy+HEK&#10;6uO52JltaLUt3973J2vXm4lV6mXQr2YgEvXpP/xob7WC8bQcw9+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1cLEAAAA3QAAAA8AAAAAAAAAAAAAAAAAmAIAAGRycy9k&#10;b3ducmV2LnhtbFBLBQYAAAAABAAEAPUAAACJAwAAAAA=&#10;" path="m,1r,l,2r1,l2,2r1,l4,1,4,,3,,2,1,1,1,,1r1,l,1xe" fillcolor="#e54200" stroked="f">
                  <v:path arrowok="t" o:connecttype="custom" o:connectlocs="0,90492263;0,90492263;0,90492263;0,90492263;0,90492263;0,180984525;0,180984525;0,180984525;90725625,180984525;90725625,180984525;90725625,180984525;90725625,180984525;181451250,180984525;272176875,180984525;362902500,90492263;362902500,90492263;362902500,90492263;362902500,90492263;362902500,90492263;362902500,0;362902500,0;362902500,0;272176875,0;181451250,90492263;181451250,90492263;90725625,90492263;90725625,90492263;90725625,90492263;90725625,90492263;90725625,90492263;90725625,90492263;90725625,90492263;0,90492263;0,90492263;90725625,90492263;0,90492263;0,90492263" o:connectangles="0,0,0,0,0,0,0,0,0,0,0,0,0,0,0,0,0,0,0,0,0,0,0,0,0,0,0,0,0,0,0,0,0,0,0,0,0"/>
                </v:shape>
                <v:shape id="Freeform 1652" o:spid="_x0000_s2689" style="position:absolute;left:952;top:8375;width:286;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vzMIA&#10;AADdAAAADwAAAGRycy9kb3ducmV2LnhtbESPUWvCQBCE3wv9D8cWfKsXaykx9ZRWEfomRn/AkluT&#10;YG4v3K0a/70nCH0cZuYbZr4cXKcuFGLr2cBknIEirrxtuTZw2G/ec1BRkC12nsnAjSIsF68vcyys&#10;v/KOLqXUKkE4FmigEekLrWPVkMM49j1x8o4+OJQkQ61twGuCu05/ZNmXdthyWmiwp1VD1ak8OwOl&#10;y2Oot/uQzYZ8c7K/ssazGDN6G36+QQkN8h9+tv+sgWk++YTHm/Q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e/MwgAAAN0AAAAPAAAAAAAAAAAAAAAAAJgCAABkcnMvZG93&#10;bnJldi54bWxQSwUGAAAAAAQABAD1AAAAhwMAAAAA&#10;" path="m1,l,1,,2,1,3r,1l2,4r1,l3,3r,1l3,3,2,3,2,2,1,2r1,l1,2,1,1,1,xe" fillcolor="#e54200" stroked="f">
                  <v:path arrowok="t" o:connecttype="custom" o:connectlocs="90805000,0;0,90728006;0,90728006;0,181456013;90805000,272184019;90805000,272184019;90805000,362912025;181610000,362912025;181610000,362912025;181610000,362912025;272415000,362912025;272415000,362912025;272415000,362912025;272415000,272184019;272415000,272184019;272415000,362912025;272415000,272184019;272415000,272184019;181610000,272184019;181610000,272184019;181610000,272184019;181610000,272184019;181610000,181456013;90805000,181456013;181610000,181456013;90805000,181456013;90805000,90728006;90805000,0" o:connectangles="0,0,0,0,0,0,0,0,0,0,0,0,0,0,0,0,0,0,0,0,0,0,0,0,0,0,0,0"/>
                </v:shape>
                <v:shape id="Freeform 1653" o:spid="_x0000_s2690" style="position:absolute;left:1524;top:8661;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TGscA&#10;AADdAAAADwAAAGRycy9kb3ducmV2LnhtbESPT2vCQBTE7wW/w/KE3uom2liJWUUEoe2haNpDj4/s&#10;M3/Mvo3ZrabfvlsQPA4z8xsmWw+mFRfqXW1ZQTyJQBAXVtdcKvj63D0tQDiPrLG1TAp+ycF6NXrI&#10;MNX2yge65L4UAcIuRQWV910qpSsqMugmtiMO3tH2Bn2QfSl1j9cAN62cRtFcGqw5LFTY0bai4pT/&#10;GAUfm+0+eZbv8Uuzb75bmuLbPDkr9TgeNksQngZ/D9/ar1rBbBEn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ExrHAAAA3QAAAA8AAAAAAAAAAAAAAAAAmAIAAGRy&#10;cy9kb3ducmV2LnhtbFBLBQYAAAAABAAEAPUAAACMAwAAAAA=&#10;" path="m,l,1r1,l2,1r2,l5,1,5,,4,,2,,1,,,xe" fillcolor="#e54200" stroked="f">
                  <v:path arrowok="t" o:connecttype="custom" o:connectlocs="0,0;0,90487500;90678000,90487500;181356000,90487500;362712000,90487500;453390000,90487500;453390000,0;362712000,0;181356000,0;90678000,0;0,0" o:connectangles="0,0,0,0,0,0,0,0,0,0,0"/>
                </v:shape>
                <v:shape id="Freeform 1654" o:spid="_x0000_s2691" style="position:absolute;left:2286;top:8756;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KvcYA&#10;AADdAAAADwAAAGRycy9kb3ducmV2LnhtbESPX2vCMBTF3wf7DuEO9jZTJxapRimDgQ4fnPqwx7vm&#10;2pY1N1mTafrtjTDw8XD+/DiLVTSdOFPvW8sKxqMMBHFldcu1guPh/WUGwgdkjZ1lUjCQh9Xy8WGB&#10;hbYX/qTzPtQijbAvUEETgiuk9FVDBv3IOuLknWxvMCTZ11L3eEnjppOvWZZLgy0nQoOO3hqqfvZ/&#10;JnFjuYvrPGu/frcf5fC9cYPbTpV6forlHESgGO7h//ZaK5jMxj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zKvcYAAADdAAAADwAAAAAAAAAAAAAAAACYAgAAZHJz&#10;L2Rvd25yZXYueG1sUEsFBgAAAAAEAAQA9QAAAIsDAAAAAA==&#10;" path="m,l,1,1,2,2,3,3,4,4,3,3,2,2,1,1,,,xe" fillcolor="#e54200" stroked="f">
                  <v:path arrowok="t" o:connecttype="custom" o:connectlocs="0,0;0,90728006;0,90728006;90725625,181456013;181451250,272184019;272176875,362912025;362902500,272184019;272176875,181456013;181451250,90728006;90725625,0;0,0" o:connectangles="0,0,0,0,0,0,0,0,0,0,0"/>
                </v:shape>
                <v:shape id="Freeform 1655" o:spid="_x0000_s2692" style="position:absolute;left:2857;top:9232;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HTwcUA&#10;AADdAAAADwAAAGRycy9kb3ducmV2LnhtbESPQWsCMRSE7wX/Q3iCt5rdila2RlFRkF5KVWiPj81z&#10;E7p5WZJU13/fFAo9DjPzDbNY9a4VVwrRelZQjgsQxLXXlhsF59P+cQ4iJmSNrWdScKcIq+XgYYGV&#10;9jd+p+sxNSJDOFaowKTUVVLG2pDDOPYdcfYuPjhMWYZG6oC3DHetfCqKmXRoOS8Y7GhrqP46fjsF&#10;9celeDWH0GpbTjdvn9ZudzOr1GjYr19AJOrTf/ivfdAKJvPyGX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dPBxQAAAN0AAAAPAAAAAAAAAAAAAAAAAJgCAABkcnMv&#10;ZG93bnJldi54bWxQSwUGAAAAAAQABAD1AAAAigMAAAAA&#10;" path="m,l,1,1,2r1,l3,2r1,l4,1,3,1r1,l3,1r,1l3,1,2,1r,1l2,1,1,1,1,,,1,1,,,xe" fillcolor="#e54200" stroked="f">
                  <v:path arrowok="t" o:connecttype="custom" o:connectlocs="0,0;0,90968513;0,90968513;0,90968513;90725625,181937025;90725625,181937025;181451250,181937025;181451250,181937025;272176875,181937025;272176875,181937025;272176875,181937025;362902500,181937025;362902500,181937025;362902500,90968513;272176875,90968513;272176875,90968513;362902500,90968513;272176875,90968513;272176875,90968513;272176875,181937025;272176875,90968513;272176875,90968513;181451250,90968513;181451250,181937025;181451250,90968513;181451250,90968513;90725625,90968513;90725625,0;0,90968513;90725625,0;0,0" o:connectangles="0,0,0,0,0,0,0,0,0,0,0,0,0,0,0,0,0,0,0,0,0,0,0,0,0,0,0,0,0,0,0"/>
                </v:shape>
                <v:shape id="Freeform 1656" o:spid="_x0000_s2693" style="position:absolute;left:3333;top:8661;width:280;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lyb8A&#10;AADdAAAADwAAAGRycy9kb3ducmV2LnhtbERPzYrCMBC+L/gOYQRvmrrCUqtR1EXY22L1AYZmbIvN&#10;pCSj1rc3h4U9fnz/6+3gOvWgEFvPBuazDBRx5W3LtYHL+TjNQUVBtth5JgMvirDdjD7WWFj/5BM9&#10;SqlVCuFYoIFGpC+0jlVDDuPM98SJu/rgUBIMtbYBnyncdfozy760w5ZTQ4M9HRqqbuXdGShdHkP9&#10;ew7ZcsiPN7uXb7yLMZPxsFuBEhrkX/zn/rEGFvk8zU1v0hP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FOXJvwAAAN0AAAAPAAAAAAAAAAAAAAAAAJgCAABkcnMvZG93bnJl&#10;di54bWxQSwUGAAAAAAQABAD1AAAAhAMAAAAA&#10;" path="m,4r1,l2,3,2,2,2,1r,1l2,1r1,l2,,1,1r,1l,2,,4xe" fillcolor="#e54200" stroked="f">
                  <v:path arrowok="t" o:connecttype="custom" o:connectlocs="0,362912025;86921333,362912025;86921333,362912025;173852000,272184019;173852000,181456013;173852000,90728006;173852000,90728006;173852000,181456013;173852000,90728006;260773333,90728006;260773333,90728006;173852000,0;173852000,0;173852000,0;86921333,90728006;86921333,90728006;86921333,181456013;0,181456013;0,362912025" o:connectangles="0,0,0,0,0,0,0,0,0,0,0,0,0,0,0,0,0,0,0"/>
                </v:shape>
                <v:shape id="Freeform 1657" o:spid="_x0000_s2694" style="position:absolute;left:3898;top:8566;width:381;height:28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dOMkA&#10;AADdAAAADwAAAGRycy9kb3ducmV2LnhtbESPT2vCQBTE7wW/w/KEXkrd2FJJo6uUotBDD/VPC94e&#10;2WcSzb6Nu9skfvuuUPA4zMxvmNmiN7VoyfnKsoLxKAFBnFtdcaFgt109piB8QNZYWyYFF/KwmA/u&#10;Zphp2/Ga2k0oRISwz1BBGUKTSenzkgz6kW2Io3ewzmCI0hVSO+wi3NTyKUkm0mDFcaHEht5Lyk+b&#10;X6PgO7103efP8vi12ruHZi334dy+KHU/7N+mIAL14Rb+b39oBc/p+BWub+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7dOMkAAADdAAAADwAAAAAAAAAAAAAAAACYAgAA&#10;ZHJzL2Rvd25yZXYueG1sUEsFBgAAAAAEAAQA9QAAAI4DAAAAAA==&#10;" path="m,l,1,1,2r1,l4,3,4,2,2,1,2,,1,,,xe" fillcolor="#e54200" stroked="f">
                  <v:path arrowok="t" o:connecttype="custom" o:connectlocs="0,0;0,90490675;0,90490675;90725625,180981350;181451250,180981350;362902500,271472025;362902500,180981350;181451250,90490675;181451250,0;90725625,0;0,0" o:connectangles="0,0,0,0,0,0,0,0,0,0,0"/>
                </v:shape>
                <v:shape id="Freeform 1658" o:spid="_x0000_s2695" style="position:absolute;left:4565;top:8851;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BCMEA&#10;AADdAAAADwAAAGRycy9kb3ducmV2LnhtbERPy2oCMRTdF/yHcAV3NaNSkdEoKhakm+IDdHmZXCfB&#10;yc2QpDr9+2ZRcHk478Wqc414UIjWs4LRsABBXHltuVZwPn2+z0DEhKyx8UwKfinCatl7W2Cp/ZMP&#10;9DimWuQQjiUqMCm1pZSxMuQwDn1LnLmbDw5ThqGWOuAzh7tGjotiKh1azg0GW9oaqu7HH6egutyK&#10;L7MPjbajj8331drtbmqVGvS79RxEoi69xP/uvVYwmY3z/vwmP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kgQjBAAAA3QAAAA8AAAAAAAAAAAAAAAAAmAIAAGRycy9kb3du&#10;cmV2LnhtbFBLBQYAAAAABAAEAPUAAACGAwAAAAA=&#10;" path="m,l,1r1,l2,1r,1l3,2r1,l4,1,3,1,2,,1,,,xe" fillcolor="#e54200" stroked="f">
                  <v:path arrowok="t" o:connecttype="custom" o:connectlocs="0,0;0,90968513;0,90968513;90725625,90968513;181451250,90968513;181451250,181937025;272176875,181937025;272176875,181937025;362902500,181937025;362902500,181937025;362902500,90968513;362902500,90968513;272176875,90968513;272176875,90968513;272176875,90968513;272176875,90968513;181451250,0;90725625,0;90725625,0;0,0" o:connectangles="0,0,0,0,0,0,0,0,0,0,0,0,0,0,0,0,0,0,0,0"/>
                </v:shape>
                <v:shape id="Freeform 1659" o:spid="_x0000_s2696" style="position:absolute;left:4946;top:8470;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mYdMYA&#10;AADdAAAADwAAAGRycy9kb3ducmV2LnhtbESPX2vCMBTF3wd+h3CFvc1UZVKqUcpgoMOH6fawx2tz&#10;bYvNTdZkmn77ZSDs8XD+/DirTTSduFLvW8sKppMMBHFldcu1gs+P16cchA/IGjvLpGAgD5v16GGF&#10;hbY3PtD1GGqRRtgXqKAJwRVS+qohg35iHXHyzrY3GJLsa6l7vKVx08lZli2kwZYToUFHLw1Vl+OP&#10;SdxYvsftImu/vvdv5XDaucHtn5V6HMdyCSJQDP/he3urFczz2RT+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mYdMYAAADdAAAADwAAAAAAAAAAAAAAAACYAgAAZHJz&#10;L2Rvd25yZXYueG1sUEsFBgAAAAAEAAQA9QAAAIsDAAAAAA==&#10;" path="m3,4r1,l4,3,4,2,3,2,3,1,2,1,1,,,1,1,2r1,l2,3r1,l4,3,3,3r1,l3,3r,1xe" fillcolor="#e54200" stroked="f">
                  <v:path arrowok="t" o:connecttype="custom" o:connectlocs="272176875,362912025;362902500,362912025;362902500,362912025;362902500,362912025;362902500,362912025;362902500,272184019;362902500,272184019;362902500,272184019;362902500,272184019;362902500,272184019;362902500,181456013;362902500,181456013;272176875,181456013;272176875,90728006;181451250,90728006;181451250,90728006;90725625,0;0,90728006;90725625,181456013;181451250,181456013;181451250,181456013;181451250,181456013;181451250,272184019;272176875,272184019;272176875,272184019;272176875,272184019;272176875,272184019;272176875,272184019;272176875,272184019;272176875,272184019;362902500,272184019;272176875,272184019;272176875,272184019;362902500,272184019;272176875,272184019;272176875,362912025;272176875,362912025;272176875,362912025" o:connectangles="0,0,0,0,0,0,0,0,0,0,0,0,0,0,0,0,0,0,0,0,0,0,0,0,0,0,0,0,0,0,0,0,0,0,0,0,0,0"/>
                </v:shape>
                <v:shape id="Freeform 1660" o:spid="_x0000_s2697" style="position:absolute;left:4375;top:8089;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sGA8YA&#10;AADdAAAADwAAAGRycy9kb3ducmV2LnhtbESPX2vCMBTF3wf7DuEO9jbTVSZSjVIGgg4fnPqwx7vm&#10;2pY1N1kTNf32izDw8XD+/DjzZTSduFDvW8sKXkcZCOLK6pZrBcfD6mUKwgdkjZ1lUjCQh+Xi8WGO&#10;hbZX/qTLPtQijbAvUEETgiuk9FVDBv3IOuLknWxvMCTZ11L3eE3jppN5lk2kwZYToUFH7w1VP/uz&#10;SdxY7uJ6krVfv9uPcvjeuMFt35R6forlDESgGO7h//ZaKxhP8xxu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sGA8YAAADdAAAADwAAAAAAAAAAAAAAAACYAgAAZHJz&#10;L2Rvd25yZXYueG1sUEsFBgAAAAAEAAQA9QAAAIsDAAAAAA==&#10;" path="m3,4l4,3,3,2,2,1r,1l1,1,,1r1,l,1r1,l,1r1,l,1r1,l,1r1,l,,,1,,2r1,l2,3r1,l3,4xe" fillcolor="#e54200" stroked="f">
                  <v:path arrowok="t" o:connecttype="custom" o:connectlocs="272176875,362912025;362902500,272184019;272176875,181456013;272176875,181456013;181451250,90728006;181451250,181456013;181451250,181456013;90725625,90728006;90725625,90728006;90725625,90728006;0,90728006;90725625,90728006;90725625,90728006;0,90728006;90725625,90728006;90725625,90728006;90725625,90728006;0,90728006;90725625,90728006;90725625,90728006;0,90728006;90725625,90728006;0,90728006;90725625,90728006;0,0;0,0;0,0;0,0;0,0;0,90728006;0,90728006;0,90728006;0,90728006;0,90728006;0,90728006;0,181456013;90725625,181456013;90725625,181456013;90725625,181456013;181451250,272184019;272176875,272184019;272176875,362912025" o:connectangles="0,0,0,0,0,0,0,0,0,0,0,0,0,0,0,0,0,0,0,0,0,0,0,0,0,0,0,0,0,0,0,0,0,0,0,0,0,0,0,0,0,0"/>
                </v:shape>
                <v:shape id="Freeform 1661" o:spid="_x0000_s2698" style="position:absolute;left:4756;top:8185;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ff8QA&#10;AADdAAAADwAAAGRycy9kb3ducmV2LnhtbESPQWsCMRSE74X+h/AK3mpWRZHVKCoWpBepFurxsXlu&#10;gpuXJUl1/feNIPQ4zMw3zHzZuUZcKUTrWcGgX4Agrry2XCv4Pn68T0HEhKyx8UwK7hRhuXh9mWOp&#10;/Y2/6HpItcgQjiUqMCm1pZSxMuQw9n1LnL2zDw5TlqGWOuAtw10jh0UxkQ4t5wWDLW0MVZfDr1NQ&#10;/ZyLT7MLjbaD8Xp/snaznVilem/dagYiUZf+w8/2TisYTYcjeLzJT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2H3/EAAAA3QAAAA8AAAAAAAAAAAAAAAAAmAIAAGRycy9k&#10;b3ducmV2LnhtbFBLBQYAAAAABAAEAPUAAACJAwAAAAA=&#10;" path="m,l,1,,,,1r1,l2,1,4,2,4,1,3,,1,,,xe" fillcolor="#e54200" stroked="f">
                  <v:path arrowok="t" o:connecttype="custom" o:connectlocs="0,0;0,90492263;0,90492263;0,0;0,90492263;90725625,90492263;181451250,90492263;362902500,180984525;362902500,180984525;362902500,90492263;362902500,90492263;272176875,0;90725625,0;0,0;0,0" o:connectangles="0,0,0,0,0,0,0,0,0,0,0,0,0,0,0"/>
                </v:shape>
                <v:shape id="Freeform 1662" o:spid="_x0000_s2699" style="position:absolute;left:5422;top:8280;width:477;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lescA&#10;AADdAAAADwAAAGRycy9kb3ducmV2LnhtbESPQWvCQBSE7wX/w/IKXkQ3jbFI6ipSaGkRlEYh10f2&#10;NQnNvk2zq0n/vSsIPQ4z8w2z2gymERfqXG1ZwdMsAkFcWF1zqeB0fJsuQTiPrLGxTAr+yMFmPXpY&#10;Yaptz190yXwpAoRdigoq79tUSldUZNDNbEscvG/bGfRBdqXUHfYBbhoZR9GzNFhzWKiwpdeKip/s&#10;bBSY/Pe4q3OZzBeHpP+MJ/u8fZ8oNX4cti8gPA3+P3xvf2gF82WcwO1Ne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5XrHAAAA3QAAAA8AAAAAAAAAAAAAAAAAmAIAAGRy&#10;cy9kb3ducmV2LnhtbFBLBQYAAAAABAAEAPUAAACMAwAAAAA=&#10;" path="m1,l,1,2,2r3,l5,1,2,1,1,xe" fillcolor="#e54200" stroked="f">
                  <v:path arrowok="t" o:connecttype="custom" o:connectlocs="90868500,0;0,90492263;181737000,180984525;454342500,180984525;454342500,90492263;181737000,90492263;90868500,0" o:connectangles="0,0,0,0,0,0,0"/>
                </v:shape>
                <v:shape id="Freeform 1663" o:spid="_x0000_s2700" style="position:absolute;left:6184;top:8470;width:477;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A4ccA&#10;AADdAAAADwAAAGRycy9kb3ducmV2LnhtbESPQWvCQBSE7wX/w/IEL1I3Ri2SuooUlEqhohZyfWSf&#10;STD7Ns2uJv33riD0OMzMN8xi1ZlK3KhxpWUF41EEgjizuuRcwc9p8zoH4TyyxsoyKfgjB6tl72WB&#10;ibYtH+h29LkIEHYJKii8rxMpXVaQQTeyNXHwzrYx6INscqkbbAPcVDKOojdpsOSwUGBNHwVll+PV&#10;KDDp7+mrTOV0MttP2108/E7r7VCpQb9bv4Pw1Pn/8LP9qRVM5vEM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EQOHHAAAA3QAAAA8AAAAAAAAAAAAAAAAAmAIAAGRy&#10;cy9kb3ducmV2LnhtbFBLBQYAAAAABAAEAPUAAACMAwAAAAA=&#10;" path="m,l,1r1,l3,2r1,l5,1,4,1,3,1,1,r,1l2,,,xe" fillcolor="#e54200" stroked="f">
                  <v:path arrowok="t" o:connecttype="custom" o:connectlocs="0,0;0,90968513;90868500,90968513;90868500,90968513;272605500,181937025;363474000,181937025;363474000,181937025;454342500,90968513;363474000,90968513;272605500,90968513;90868500,0;90868500,90968513;181737000,0;0,0" o:connectangles="0,0,0,0,0,0,0,0,0,0,0,0,0,0"/>
                </v:shape>
                <v:shape id="Freeform 1664" o:spid="_x0000_s2701" style="position:absolute;left:6946;top:8661;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MccUA&#10;AADdAAAADwAAAGRycy9kb3ducmV2LnhtbESPUUsDMRCE34X+h7AF32zSVmo5m5ZiKQgiYuwPWC7r&#10;3dXL5ris1+u/N4Lg4zAz3zCb3RhaNVCfmsgW5jMDiriMvuHKwunjeLcGlQTZYxuZLFwpwW47udlg&#10;4eOF32lwUqkM4VSghVqkK7ROZU0B0yx2xNn7jH1AybKvtO/xkuGh1QtjVjpgw3mhxo6eaiq/3Hew&#10;4N7k5TSYs5P7ZfX64MzhcLyerb2djvtHUEKj/If/2s/ewnK9WMHvm/w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MxxxQAAAN0AAAAPAAAAAAAAAAAAAAAAAJgCAABkcnMv&#10;ZG93bnJldi54bWxQSwUGAAAAAAQABAD1AAAAigMAAAAA&#10;" path="m,l,1r1,l3,1r1,l4,,3,,1,,,xe" fillcolor="#e54200" stroked="f">
                  <v:path arrowok="t" o:connecttype="custom" o:connectlocs="0,0;0,90487500;90725625,90487500;272176875,90487500;362902500,90487500;362902500,0;272176875,0;90725625,0;0,0" o:connectangles="0,0,0,0,0,0,0,0,0"/>
                </v:shape>
                <v:shape id="Freeform 1665" o:spid="_x0000_s2702" style="position:absolute;left:7708;top:8756;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p6sUA&#10;AADdAAAADwAAAGRycy9kb3ducmV2LnhtbESPUUsDMRCE34X+h7AF32xiK7acTUtpKQgiYuwPWC7r&#10;3dXL5ris1+u/N4Lg4zAz3zDr7RhaNVCfmsgW7mcGFHEZfcOVhdPH8W4FKgmyxzYyWbhSgu1mcrPG&#10;wscLv9PgpFIZwqlAC7VIV2idypoCplnsiLP3GfuAkmVfad/jJcNDq+fGPOqADeeFGjva11R+ue9g&#10;wb3Jy2kwZycPi+p16czhcLyerb2djrsnUEKj/If/2s/ewmI1X8Lvm/w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NGnqxQAAAN0AAAAPAAAAAAAAAAAAAAAAAJgCAABkcnMv&#10;ZG93bnJldi54bWxQSwUGAAAAAAQABAD1AAAAigMAAAAA&#10;" path="m,l,1r1,l2,1r1,l4,1,4,,3,,2,,1,,,xe" fillcolor="#e54200" stroked="f">
                  <v:path arrowok="t" o:connecttype="custom" o:connectlocs="0,0;0,90487500;90725625,90487500;181451250,90487500;272176875,90487500;362902500,90487500;362902500,0;272176875,0;181451250,0;90725625,0;0,0" o:connectangles="0,0,0,0,0,0,0,0,0,0,0"/>
                </v:shape>
                <v:shape id="Freeform 1666" o:spid="_x0000_s2703" style="position:absolute;left:8375;top:8661;width:476;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vf8UA&#10;AADdAAAADwAAAGRycy9kb3ducmV2LnhtbERPy2rCQBTdC/7DcIVuxEwaH0jMKKXQYim0+IBsL5lr&#10;EszcSTNTE/++syi4PJx3thtMI27UudqygucoBkFcWF1zqeB8eputQTiPrLGxTAru5GC3HY8yTLXt&#10;+UC3oy9FCGGXooLK+zaV0hUVGXSRbYkDd7GdQR9gV0rdYR/CTSOTOF5JgzWHhgpbeq2ouB5/jQKT&#10;/5w+61wu5svvRf+RTL/y9n2q1NNkeNmA8DT4h/jfvdcK5uskzA1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e9/xQAAAN0AAAAPAAAAAAAAAAAAAAAAAJgCAABkcnMv&#10;ZG93bnJldi54bWxQSwUGAAAAAAQABAD1AAAAigMAAAAA&#10;" path="m,1l,2r2,l5,2,5,,2,1,,1xe" fillcolor="#e54200" stroked="f">
                  <v:path arrowok="t" o:connecttype="custom" o:connectlocs="0,90492263;0,180984525;181356000,180984525;453390000,180984525;453390000,0;181356000,90492263;0,90492263" o:connectangles="0,0,0,0,0,0,0"/>
                </v:shape>
                <v:shape id="Freeform 1667" o:spid="_x0000_s2704" style="position:absolute;left:9137;top:8661;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ToscA&#10;AADdAAAADwAAAGRycy9kb3ducmV2LnhtbESPzWvCQBTE70L/h+UJ3nRj6lejq4ggaA/i18HjI/ua&#10;xGbfptlV0/++WxA8DjPzG2a2aEwp7lS7wrKCfi8CQZxaXXCm4HxadycgnEfWWFomBb/kYDF/a80w&#10;0fbBB7offSYChF2CCnLvq0RKl+Zk0PVsRRy8L1sb9EHWmdQ1PgLclDKOopE0WHBYyLGiVU7p9/Fm&#10;FOyWq/1wID/74+v+eikpxu1o+KNUp90spyA8Nf4VfrY3WsH7JP6A/zfhCc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a06LHAAAA3QAAAA8AAAAAAAAAAAAAAAAAmAIAAGRy&#10;cy9kb3ducmV2LnhtbFBLBQYAAAAABAAEAPUAAACMAwAAAAA=&#10;" path="m,l,1r4,l5,1,5,,4,,,xe" fillcolor="#e54200" stroked="f">
                  <v:path arrowok="t" o:connecttype="custom" o:connectlocs="0,0;0,90487500;0,90487500;362712000,90487500;453390000,90487500;453390000,0;362712000,0;0,0" o:connectangles="0,0,0,0,0,0,0,0"/>
                </v:shape>
                <v:rect id="Rectangle 1668" o:spid="_x0000_s2705" style="position:absolute;left:2095;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2sUA&#10;AADdAAAADwAAAGRycy9kb3ducmV2LnhtbERPTWvCQBC9F/wPywheSt2oVELqJohUCVgPWoUeh+yY&#10;RLOzaXbV9N93D4UeH+97kfWmEXfqXG1ZwWQcgSAurK65VHD8XL/EIJxH1thYJgU/5CBLB08LTLR9&#10;8J7uB1+KEMIuQQWV920ipSsqMujGtiUO3Nl2Bn2AXSl1h48Qbho5jaK5NFhzaKiwpVVFxfVwMwrk&#10;K0/779V19xFttnn8fll/5c8npUbDfvkGwlPv/8V/7lwrmMWzsD+8CU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zaxQAAAN0AAAAPAAAAAAAAAAAAAAAAAJgCAABkcnMv&#10;ZG93bnJldi54bWxQSwUGAAAAAAQABAD1AAAAigMAAAAA&#10;" fillcolor="#a0a6ad" stroked="f"/>
                <v:rect id="Rectangle 1669" o:spid="_x0000_s2706" style="position:absolute;left:2095;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JQccA&#10;AADdAAAADwAAAGRycy9kb3ducmV2LnhtbESPQWvCQBSE74L/YXmCl6IblUpIXUVEJdB6UFvo8ZF9&#10;JtHs25hdNf333ULB4zAz3zCzRWsqcafGlZYVjIYRCOLM6pJzBZ/HzSAG4TyyxsoyKfghB4t5tzPD&#10;RNsH7+l+8LkIEHYJKii8rxMpXVaQQTe0NXHwTrYx6INscqkbfAS4qeQ4iqbSYMlhocCaVgVll8PN&#10;KJCvPG6vq8vuI9q+p/H6vPlOX76U6vfa5RsIT61/hv/bqVYwiScj+HsTn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DSUHHAAAA3QAAAA8AAAAAAAAAAAAAAAAAmAIAAGRy&#10;cy9kb3ducmV2LnhtbFBLBQYAAAAABAAEAPUAAACMAwAAAAA=&#10;" fillcolor="#a0a6ad" stroked="f"/>
                <v:rect id="Rectangle 1670" o:spid="_x0000_s2707" style="position:absolute;left:2095;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XNsgA&#10;AADdAAAADwAAAGRycy9kb3ducmV2LnhtbESPQWvCQBSE74X+h+UJvYhuGrGE6CpFagnYHpoqeHxk&#10;n0k0+zbNbjX++64g9DjMzDfMfNmbRpypc7VlBc/jCARxYXXNpYLt93qUgHAeWWNjmRRcycFy8fgw&#10;x1TbC3/ROfelCBB2KSqovG9TKV1RkUE3ti1x8A62M+iD7EqpO7wEuGlkHEUv0mDNYaHCllYVFaf8&#10;1yiQU477n9Xp8yN632TJ23G9z4Y7pZ4G/esMhKfe/4fv7UwrmCSTGG5vw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0dc2yAAAAN0AAAAPAAAAAAAAAAAAAAAAAJgCAABk&#10;cnMvZG93bnJldi54bWxQSwUGAAAAAAQABAD1AAAAjQMAAAAA&#10;" fillcolor="#a0a6ad" stroked="f"/>
                <v:rect id="Rectangle 1671" o:spid="_x0000_s2708" style="position:absolute;left:2095;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C7MMA&#10;AADdAAAADwAAAGRycy9kb3ducmV2LnhtbESPS2vDMBCE74H8B7GB3hL5QYtxLZsS6ONaJ7TXxdrY&#10;xtbKWEpi//uqUOhxmJlvmKJazChuNLvesoL4EIEgbqzuuVVwPr3uMxDOI2scLZOClRxU5XZTYK7t&#10;nT/pVvtWBAi7HBV03k+5lK7pyKA72Ik4eBc7G/RBzq3UM94D3IwyiaInabDnsNDhRMeOmqG+GgVf&#10;QyyPuJro/cRN8pZ8y+vjcFHqYbe8PIPwtPj/8F/7QytIszSF3zfhCc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cC7MMAAADdAAAADwAAAAAAAAAAAAAAAACYAgAAZHJzL2Rv&#10;d25yZXYueG1sUEsFBgAAAAAEAAQA9QAAAIgDAAAAAA==&#10;" fillcolor="#a1a6ae" stroked="f"/>
                <v:rect id="Rectangle 1672" o:spid="_x0000_s2709" style="position:absolute;left:2095;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amMIA&#10;AADdAAAADwAAAGRycy9kb3ducmV2LnhtbESPzarCMBSE9xd8h3AEd9fU6hWpRhHBn61WdHtojm1p&#10;c1KaqPXtjSDc5TAz3zCLVWdq8aDWlZYVjIYRCOLM6pJzBed0+zsD4TyyxtoyKXiRg9Wy97PARNsn&#10;H+lx8rkIEHYJKii8bxIpXVaQQTe0DXHwbrY16INsc6lbfAa4qWUcRVNpsOSwUGBDm4Ky6nQ3Ci7V&#10;SG7wZaJ9ylm8i6/y/lfdlBr0u/UchKfO/4e/7YNWMJ6NJ/B5E5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pqYwgAAAN0AAAAPAAAAAAAAAAAAAAAAAJgCAABkcnMvZG93&#10;bnJldi54bWxQSwUGAAAAAAQABAD1AAAAhwMAAAAA&#10;" fillcolor="#a1a6ae" stroked="f"/>
                <v:rect id="Rectangle 1673" o:spid="_x0000_s2710" style="position:absolute;left:2095;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EZ8UA&#10;AADdAAAADwAAAGRycy9kb3ducmV2LnhtbESPQWvCQBSE74X+h+UVvOlGg5JGVymC4qUH09LzM/tM&#10;QrJv0+xqUn+9Kwg9DjPzDbPaDKYRV+pcZVnBdBKBIM6trrhQ8P21GycgnEfW2FgmBX/kYLN+fVlh&#10;qm3PR7pmvhABwi5FBaX3bSqly0sy6Ca2JQ7e2XYGfZBdIXWHfYCbRs6iaCENVhwWSmxpW1JeZxej&#10;QP/om69/b/s+GT5PdZS17/FsrtTobfhYgvA0+P/ws33QCuIknsPjTX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4RnxQAAAN0AAAAPAAAAAAAAAAAAAAAAAJgCAABkcnMv&#10;ZG93bnJldi54bWxQSwUGAAAAAAQABAD1AAAAigMAAAAA&#10;" fillcolor="#a1a7af" stroked="f"/>
                <v:rect id="Rectangle 1674" o:spid="_x0000_s2711" style="position:absolute;left:2095;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qGcYA&#10;AADdAAAADwAAAGRycy9kb3ducmV2LnhtbESPQWvCQBSE7wX/w/KEXkrd2IhIdBVRhB4q1Fg8P7LP&#10;bDT7Ns1uNf57tyB4HGbmG2a26GwtLtT6yrGC4SABQVw4XXGp4Ge/eZ+A8AFZY+2YFNzIw2Lee5lh&#10;pt2Vd3TJQykihH2GCkwITSalLwxZ9APXEEfv6FqLIcq2lLrFa4TbWn4kyVharDguGGxoZag4539W&#10;Qb75Po+2p/XhLf2ydDDy9Lu8rZV67XfLKYhAXXiGH+1PrSCdpGP4fx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pqGcYAAADdAAAADwAAAAAAAAAAAAAAAACYAgAAZHJz&#10;L2Rvd25yZXYueG1sUEsFBgAAAAAEAAQA9QAAAIsDAAAAAA==&#10;" fillcolor="#a3a8b0" stroked="f"/>
                <v:rect id="Rectangle 1675" o:spid="_x0000_s2712" style="position:absolute;left:2095;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kn8YA&#10;AADdAAAADwAAAGRycy9kb3ducmV2LnhtbESPQWvCQBSE7wX/w/IEb3WjQg3RVUSwlR4siYrXR/aZ&#10;RLNvQ3bVtL++KxR6HGbmG2a+7Ewt7tS6yrKC0TACQZxbXXGh4LDfvMYgnEfWWFsmBd/kYLnovcwx&#10;0fbBKd0zX4gAYZeggtL7JpHS5SUZdEPbEAfvbFuDPsi2kLrFR4CbWo6j6E0arDgslNjQuqT8mt2M&#10;gttxXH9mP/aUxh/TaPdVuUv6nis16HerGQhPnf8P/7W3WsEknkzh+S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kn8YAAADdAAAADwAAAAAAAAAAAAAAAACYAgAAZHJz&#10;L2Rvd25yZXYueG1sUEsFBgAAAAAEAAQA9QAAAIsDAAAAAA==&#10;" fillcolor="#a4a9b0" stroked="f"/>
                <v:rect id="Rectangle 1676" o:spid="_x0000_s2713" style="position:absolute;left:2095;top:8280;width:9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e9MQA&#10;AADdAAAADwAAAGRycy9kb3ducmV2LnhtbERPTWvCQBC9C/6HZYTedFOFkkY3oUoLHuyhphS8Ddkx&#10;icnOhuw2if313UOhx8f73mWTacVAvastK3hcRSCIC6trLhV85m/LGITzyBpby6TgTg6ydD7bYaLt&#10;yB80nH0pQgi7BBVU3neJlK6oyKBb2Y44cFfbG/QB9qXUPY4h3LRyHUVP0mDNoaHCjg4VFc352yj4&#10;al7v7/lPe9vn8XO3vqBsTiyVelhML1sQnib/L/5zH7WCTbwJc8Ob8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GXvTEAAAA3QAAAA8AAAAAAAAAAAAAAAAAmAIAAGRycy9k&#10;b3ducmV2LnhtbFBLBQYAAAAABAAEAPUAAACJAwAAAAA=&#10;" fillcolor="#a5aab1" stroked="f"/>
                <v:rect id="Rectangle 1677" o:spid="_x0000_s2714" style="position:absolute;left:2190;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XqcYA&#10;AADdAAAADwAAAGRycy9kb3ducmV2LnhtbESP0WrCQBRE3wv9h+UW+qYbGytpdJVSLAgWoakfcJu9&#10;ZoPZuyG7mtSvdwWhj8PMnGEWq8E24kydrx0rmIwTEMSl0zVXCvY/n6MMhA/IGhvHpOCPPKyWjw8L&#10;zLXr+ZvORahEhLDPUYEJoc2l9KUhi37sWuLoHVxnMUTZVVJ32Ee4beRLksykxZrjgsGWPgyVx+Jk&#10;FWSv7pTui910PfsKl22/nv6aZKPU89PwPgcRaAj/4Xt7oxWkWfoGt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3XqcYAAADdAAAADwAAAAAAAAAAAAAAAACYAgAAZHJz&#10;L2Rvd25yZXYueG1sUEsFBgAAAAAEAAQA9QAAAIsDAAAAAA==&#10;" fillcolor="#a9adb3" stroked="f"/>
                <v:rect id="Rectangle 1678" o:spid="_x0000_s2715" style="position:absolute;left:2190;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8fcIA&#10;AADdAAAADwAAAGRycy9kb3ducmV2LnhtbERPz2vCMBS+C/4P4Q1203Q6ptRGEUHowcu6HXZ8NK9N&#10;tXkpTbTt/npzGOz48f3ODqNtxYN63zhW8LZMQBCXTjdcK/j+Oi+2IHxA1tg6JgUTeTjs57MMU+0G&#10;/qRHEWoRQ9inqMCE0KVS+tKQRb90HXHkKtdbDBH2tdQ9DjHctnKVJB/SYsOxwWBHJ0PlrbhbBeN1&#10;yvPSrFq5+f05Nra43Cv0Sr2+jMcdiEBj+Bf/uXOtYL19j/vjm/g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Dx9wgAAAN0AAAAPAAAAAAAAAAAAAAAAAJgCAABkcnMvZG93&#10;bnJldi54bWxQSwUGAAAAAAQABAD1AAAAhwMAAAAA&#10;" fillcolor="#aaaeb4" stroked="f"/>
                <v:rect id="Rectangle 1679" o:spid="_x0000_s2716" style="position:absolute;left:2190;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Nv8UA&#10;AADdAAAADwAAAGRycy9kb3ducmV2LnhtbESPS2vDMBCE74X+B7GF3ho5D4pxI4dSCPTYJMWkt0Xa&#10;+lFrZSzVdvLro0Agx2FmvmHWm8m2YqDe144VzGcJCGLtTM2lgu/D9iUF4QOywdYxKTiRh03++LDG&#10;zLiRdzTsQykihH2GCqoQukxKryuy6GeuI47er+sthij7Upoexwi3rVwkyau0WHNcqLCjj4r03/7f&#10;KkjHczGURbqs6agb/Gr84WfSSj0/Te9vIAJN4R6+tT+NgmW6msP1TXwC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s2/xQAAAN0AAAAPAAAAAAAAAAAAAAAAAJgCAABkcnMv&#10;ZG93bnJldi54bWxQSwUGAAAAAAQABAD1AAAAigMAAAAA&#10;" fillcolor="#acafb6" stroked="f"/>
                <v:rect id="Rectangle 1680" o:spid="_x0000_s2717" style="position:absolute;left:2190;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rbcYA&#10;AADdAAAADwAAAGRycy9kb3ducmV2LnhtbESPQWvCQBSE74L/YXkFb7qpSgmpq4jS0l4CjULx9sw+&#10;k2D2bcyuJv57Vyj0OMzMN8xi1Zta3Kh1lWUFr5MIBHFudcWFgv3uYxyDcB5ZY22ZFNzJwWo5HCww&#10;0bbjH7plvhABwi5BBaX3TSKly0sy6Ca2IQ7eybYGfZBtIXWLXYCbWk6j6E0arDgslNjQpqT8nF2N&#10;gqM82fj3vP/W126bHS679JB+pkqNXvr1OwhPvf8P/7W/tIJZPJ/C8014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rbcYAAADdAAAADwAAAAAAAAAAAAAAAACYAgAAZHJz&#10;L2Rvd25yZXYueG1sUEsFBgAAAAAEAAQA9QAAAIsDAAAAAA==&#10;" fillcolor="#adb0b7" stroked="f"/>
                <v:rect id="Rectangle 1681" o:spid="_x0000_s2718" style="position:absolute;left:2190;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LJccA&#10;AADdAAAADwAAAGRycy9kb3ducmV2LnhtbESPT2sCMRTE70K/Q3gFb5q1tla2RilFQbAX7R/o7bl5&#10;3SxuXkIS1+23N4VCj8PM/IZZrHrbio5CbBwrmIwLEMSV0w3XCt7fNqM5iJiQNbaOScEPRVgtbwYL&#10;LLW78J66Q6pFhnAsUYFJyZdSxsqQxTh2njh73y5YTFmGWuqAlwy3rbwripm02HBeMOjpxVB1Opyt&#10;gsfTw+tnt/Z++zEJX1bPjtIcd0oNb/vnJxCJ+vQf/mtvtYLp/H4Kv2/y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ziyXHAAAA3QAAAA8AAAAAAAAAAAAAAAAAmAIAAGRy&#10;cy9kb3ducmV2LnhtbFBLBQYAAAAABAAEAPUAAACMAwAAAAA=&#10;" fillcolor="#aeb2b9" stroked="f"/>
                <v:rect id="Rectangle 1682" o:spid="_x0000_s2719" style="position:absolute;left:2190;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sxsQA&#10;AADdAAAADwAAAGRycy9kb3ducmV2LnhtbESPQUvDQBSE74L/YXlCb3ZjUySk3RYRCr2J1bTXR/aZ&#10;BHffxt1nm/57VxA8DjPzDbPeTt6pM8U0BDbwMC9AEbfBDtwZeH/b3VegkiBbdIHJwJUSbDe3N2us&#10;bbjwK50P0qkM4VSjgV5krLVObU8e0zyMxNn7CNGjZBk7bSNeMtw7vSiKR+1x4LzQ40jPPbWfh29v&#10;QOKxbJuvF7/XJ+fKk62aQpIxs7vpaQVKaJL/8F97bw2U1XIJ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7bMbEAAAA3QAAAA8AAAAAAAAAAAAAAAAAmAIAAGRycy9k&#10;b3ducmV2LnhtbFBLBQYAAAAABAAEAPUAAACJAwAAAAA=&#10;" fillcolor="#b0b4ba" stroked="f"/>
                <v:rect id="Rectangle 1683" o:spid="_x0000_s2720" style="position:absolute;left:2190;top:8280;width:9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jscUA&#10;AADdAAAADwAAAGRycy9kb3ducmV2LnhtbESP0WrCQBRE34X+w3ILvunGaiWkriLSoiB9MPoBN9lr&#10;Epq9G3a3Mf69KxT6OMzMGWa1GUwrenK+saxgNk1AEJdWN1wpuJy/JikIH5A1tpZJwZ08bNYvoxVm&#10;2t74RH0eKhEh7DNUUIfQZVL6siaDfmo74uhdrTMYonSV1A5vEW5a+ZYkS2mw4bhQY0e7msqf/Nco&#10;KGe9O12LT24KvU+L4/fdLo65UuPXYfsBItAQ/sN/7YNWME8X7/B8E5+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aOxxQAAAN0AAAAPAAAAAAAAAAAAAAAAAJgCAABkcnMv&#10;ZG93bnJldi54bWxQSwUGAAAAAAQABAD1AAAAigMAAAAA&#10;" fillcolor="#b1b5bb" stroked="f"/>
                <v:rect id="Rectangle 1684" o:spid="_x0000_s2721" style="position:absolute;left:228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hAdsUA&#10;AADdAAAADwAAAGRycy9kb3ducmV2LnhtbESPQWvCQBSE74X+h+UVequb1pJKdBOKKER6MdaDx0f2&#10;mQ3Nvg3ZNab/3i0UPA4z8w2zKibbiZEG3zpW8DpLQBDXTrfcKDh+b18WIHxA1tg5JgW/5KHIHx9W&#10;mGl35YrGQ2hEhLDPUIEJoc+k9LUhi37meuLond1gMUQ5NFIPeI1w28m3JEmlxZbjgsGe1obqn8PF&#10;KvAO06+1M3tZjUn5Md+cdv2mVOr5afpcggg0hXv4v11qBfPFewp/b+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EB2xQAAAN0AAAAPAAAAAAAAAAAAAAAAAJgCAABkcnMv&#10;ZG93bnJldi54bWxQSwUGAAAAAAQABAD1AAAAigMAAAAA&#10;" fillcolor="#b3b7bd" stroked="f"/>
                <v:rect id="Rectangle 1685" o:spid="_x0000_s2722" style="position:absolute;left:228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hMlMYA&#10;AADdAAAADwAAAGRycy9kb3ducmV2LnhtbESPQWvCQBSE74L/YXlCb7qxKRpSN6G0FHoQatIKHh/Z&#10;1ySYfRuy2xj/fbcgeBxm5html0+mEyMNrrWsYL2KQBBXVrdcK/j+el8mIJxH1thZJgVXcpBn89kO&#10;U20vXNBY+loECLsUFTTe96mUrmrIoFvZnjh4P3Yw6IMcaqkHvAS46eRjFG2kwZbDQoM9vTZUnctf&#10;o8DuXXI6XI/x26etiiL2++4wOqUeFtPLMwhPk7+Hb+0PrSBOnrb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hMlMYAAADdAAAADwAAAAAAAAAAAAAAAACYAgAAZHJz&#10;L2Rvd25yZXYueG1sUEsFBgAAAAAEAAQA9QAAAIsDAAAAAA==&#10;" fillcolor="#b4b7bd" stroked="f"/>
                <v:rect id="Rectangle 1686" o:spid="_x0000_s2723" style="position:absolute;left:228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zBsIA&#10;AADdAAAADwAAAGRycy9kb3ducmV2LnhtbERPz2vCMBS+C/4P4Qm7zdRuOO2MIhsOD0NQ5/3RvDXV&#10;5qUkWe3+e3MQPH58vxer3jaiIx9qxwom4wwEcel0zZWCn+PmeQYiRGSNjWNS8E8BVsvhYIGFdlfe&#10;U3eIlUghHApUYGJsCylDachiGLuWOHG/zluMCfpKao/XFG4bmWfZVFqsOTUYbOnDUHk5/FkFx43Z&#10;utzv5tO3Ux/O3fdX+2lzpZ5G/fodRKQ+PsR391YreJm9prnpTXoC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HMGwgAAAN0AAAAPAAAAAAAAAAAAAAAAAJgCAABkcnMvZG93&#10;bnJldi54bWxQSwUGAAAAAAQABAD1AAAAhwMAAAAA&#10;" fillcolor="#b5b8bf" stroked="f"/>
                <v:rect id="Rectangle 1687" o:spid="_x0000_s2724" style="position:absolute;left:228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5KMUA&#10;AADdAAAADwAAAGRycy9kb3ducmV2LnhtbESPQWsCMRSE7wX/Q3hCbzVrK0VXo4hS6KWHtVWvj81z&#10;N7p5WZJ03f57Iwg9DjPzDbNY9bYRHflgHCsYjzIQxKXThisFP98fL1MQISJrbByTgj8KsFoOnhaY&#10;a3flgrpdrESCcMhRQR1jm0sZyposhpFriZN3ct5iTNJXUnu8Jrht5GuWvUuLhtNCjS1taiovu1+r&#10;YG9kcz7qtjh0ZVF5sz13X9lWqedhv56DiNTH//Cj/akVvE0nM7i/SU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vkoxQAAAN0AAAAPAAAAAAAAAAAAAAAAAJgCAABkcnMv&#10;ZG93bnJldi54bWxQSwUGAAAAAAQABAD1AAAAigMAAAAA&#10;" fillcolor="#b6b9c0" stroked="f"/>
                <v:rect id="Rectangle 1688" o:spid="_x0000_s2725" style="position:absolute;left:228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cAL4A&#10;AADdAAAADwAAAGRycy9kb3ducmV2LnhtbERPyw7BQBTdS/zD5ErsmCJEyhAkgrDw+oCrc7WNzp2m&#10;M6i/NwuJ5cl5T+e1KcSLKpdbVtDrRiCIE6tzThVcL+vOGITzyBoLy6TgQw7ms2ZjirG2bz7R6+xT&#10;EULYxagg876MpXRJRgZd15bEgbvbyqAPsEqlrvAdwk0h+1E0kgZzDg0ZlrTKKHmcn0bBJtqfJC2O&#10;Xj8+6SG/7erdpVwq1W7ViwkIT7X/i3/urVYwGA/D/vAmP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jInAC+AAAA3QAAAA8AAAAAAAAAAAAAAAAAmAIAAGRycy9kb3ducmV2&#10;LnhtbFBLBQYAAAAABAAEAPUAAACDAwAAAAA=&#10;" fillcolor="#b7bac1" stroked="f"/>
                <v:rect id="Rectangle 1689" o:spid="_x0000_s2726" style="position:absolute;left:228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p8sYA&#10;AADdAAAADwAAAGRycy9kb3ducmV2LnhtbESPT4vCMBTE74LfITxhL6KpuyhSjSKKsKsn/xz09mye&#10;bbV5KU2s3W9vhIU9DjPzG2Y6b0whaqpcblnBoB+BIE6szjlVcDyse2MQziNrLCyTgl9yMJ+1W1OM&#10;tX3yjuq9T0WAsItRQeZ9GUvpkowMur4tiYN3tZVBH2SVSl3hM8BNIT+jaCQN5hwWMixpmVFy3z+M&#10;gu36slk9TunuhvhzXJyH3dO1JqU+Os1iAsJT4//Df+1vreBrPBzA+014An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cp8sYAAADdAAAADwAAAAAAAAAAAAAAAACYAgAAZHJz&#10;L2Rvd25yZXYueG1sUEsFBgAAAAAEAAQA9QAAAIsDAAAAAA==&#10;" fillcolor="#b8bbc1" stroked="f"/>
                <v:rect id="Rectangle 1690" o:spid="_x0000_s2727" style="position:absolute;left:228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HPccA&#10;AADdAAAADwAAAGRycy9kb3ducmV2LnhtbESP3WrCQBSE74W+w3IE73SjViupq5SqoBSk/oC3x+xp&#10;Epo9G7OrJm/vFgpeDjPzDTOd16YQN6pcbllBvxeBIE6szjlVcDysuhMQziNrLCyTgoYczGcvrSnG&#10;2t55R7e9T0WAsItRQeZ9GUvpkowMup4tiYP3YyuDPsgqlbrCe4CbQg6iaCwN5hwWMizpM6Pkd381&#10;CvLvt6/j60iftpvd8rxoDhfTRGOlOu364x2Ep9o/w//ttVYwnIwG8Pc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uxz3HAAAA3QAAAA8AAAAAAAAAAAAAAAAAmAIAAGRy&#10;cy9kb3ducmV2LnhtbFBLBQYAAAAABAAEAPUAAACMAwAAAAA=&#10;" fillcolor="#babcc3" stroked="f"/>
                <v:rect id="Rectangle 1691" o:spid="_x0000_s2728" style="position:absolute;left:2286;top:8280;width:9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IrMgA&#10;AADdAAAADwAAAGRycy9kb3ducmV2LnhtbESPQWvCQBSE7wX/w/KEXkrdWJsiqZsgkUAOPVQttMdH&#10;9pkEs29DdtXor+8WCh6HmfmGWWWj6cSZBtdaVjCfRSCIK6tbrhV87YvnJQjnkTV2lknBlRxk6eRh&#10;hYm2F97SeedrESDsElTQeN8nUrqqIYNuZnvi4B3sYNAHOdRSD3gJcNPJlyh6kwZbDgsN9pQ3VB13&#10;J6MgjvtDbj+Kn/lT6zf5bVN+rr9flXqcjut3EJ5Gfw//t0utYLGMF/D3Jj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IisyAAAAN0AAAAPAAAAAAAAAAAAAAAAAJgCAABk&#10;cnMvZG93bnJldi54bWxQSwUGAAAAAAQABAD1AAAAjQMAAAAA&#10;" fillcolor="#bbbdc4" stroked="f"/>
                <v:rect id="Rectangle 1692" o:spid="_x0000_s2729" style="position:absolute;left:2381;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Q2MgA&#10;AADdAAAADwAAAGRycy9kb3ducmV2LnhtbESPQWvCQBSE7wX/w/KEXkrdWE2R1E2QSCCHHqoW2uMj&#10;+0yC2bchu2rsr+8WCh6HmfmGWWej6cSFBtdaVjCfRSCIK6tbrhV8HornFQjnkTV2lknBjRxk6eRh&#10;jYm2V97RZe9rESDsElTQeN8nUrqqIYNuZnvi4B3tYNAHOdRSD3gNcNPJlyh6lQZbDgsN9pQ3VJ32&#10;Z6Mgjvtjbt+L7/lT67f5z7b82HwtlXqcjps3EJ5Gfw//t0utYLGKl/D3JjwBmf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xRDYyAAAAN0AAAAPAAAAAAAAAAAAAAAAAJgCAABk&#10;cnMvZG93bnJldi54bWxQSwUGAAAAAAQABAD1AAAAjQMAAAAA&#10;" fillcolor="#bbbdc4" stroked="f"/>
                <v:rect id="Rectangle 1693" o:spid="_x0000_s2730" style="position:absolute;left:2381;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Kc8QA&#10;AADdAAAADwAAAGRycy9kb3ducmV2LnhtbESPQWvCQBSE7wX/w/KE3ppNLbExdRWJFARPpr309sg+&#10;k2D2bciuSfrvXUHwOMzMN8x6O5lWDNS7xrKC9ygGQVxa3XCl4Pfn+y0F4TyyxtYyKfgnB9vN7GWN&#10;mbYjn2gofCUChF2GCmrvu0xKV9Zk0EW2Iw7e2fYGfZB9JXWPY4CbVi7ieCkNNhwWauwor6m8FFej&#10;YN/qS7JC+3nKY1M1xfEvN8dEqdf5tPsC4Wnyz/CjfdAKPtIkgfub8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SnPEAAAA3QAAAA8AAAAAAAAAAAAAAAAAmAIAAGRycy9k&#10;b3ducmV2LnhtbFBLBQYAAAAABAAEAPUAAACJAwAAAAA=&#10;" fillcolor="#bcbec5" stroked="f"/>
                <v:rect id="Rectangle 1694" o:spid="_x0000_s2731" style="position:absolute;left:2381;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UBMMA&#10;AADdAAAADwAAAGRycy9kb3ducmV2LnhtbESPzarCMBSE9xd8h3AEd9fUK/WnGkUqguDK6sbdoTm2&#10;xeakNLla394IgsthZr5hluvO1OJOrassKxgNIxDEudUVFwrOp93vDITzyBpry6TgSQ7Wq97PEhNt&#10;H3yke+YLESDsElRQet8kUrq8JINuaBvi4F1ta9AH2RZSt/gIcFPLvyiaSIMVh4USG0pLym/Zv1Gw&#10;rfUtnqOdHtPIFFV2uKTmECs16HebBQhPnf+GP+29VjCexRN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TUBMMAAADdAAAADwAAAAAAAAAAAAAAAACYAgAAZHJzL2Rv&#10;d25yZXYueG1sUEsFBgAAAAAEAAQA9QAAAIgDAAAAAA==&#10;" fillcolor="#bcbec5" stroked="f"/>
                <v:rect id="Rectangle 1695" o:spid="_x0000_s2732" style="position:absolute;left:2381;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xn8QA&#10;AADdAAAADwAAAGRycy9kb3ducmV2LnhtbESPQYvCMBSE7wv+h/AEb2uq0lWrqUhFWPBk9eLt0Tzb&#10;0ualNFHrv98sLOxxmJlvmO1uMK14Uu9qywpm0wgEcWF1zaWC6+X4uQLhPLLG1jIpeJODXTr62GKi&#10;7YvP9Mx9KQKEXYIKKu+7REpXVGTQTW1HHLy77Q36IPtS6h5fAW5aOY+iL2mw5rBQYUdZRUWTP4yC&#10;Q6ubeI12ec4iU9b56ZaZU6zUZDzsNyA8Df4//Nf+1goWq3gJv2/CE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cZ/EAAAA3QAAAA8AAAAAAAAAAAAAAAAAmAIAAGRycy9k&#10;b3ducmV2LnhtbFBLBQYAAAAABAAEAPUAAACJAwAAAAA=&#10;" fillcolor="#bcbec5" stroked="f"/>
                <v:rect id="Rectangle 1696" o:spid="_x0000_s2733" style="position:absolute;left:2381;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06xMQA&#10;AADdAAAADwAAAGRycy9kb3ducmV2LnhtbERPy2rCQBTdF/yH4Qru6kRDiqSOIpLaLoQStfvbzG0S&#10;mrmTZqZ5/H1nIXR5OO/tfjSN6KlztWUFq2UEgriwuuZSwe368rgB4TyyxsYyKZjIwX43e9hiqu3A&#10;OfUXX4oQwi5FBZX3bSqlKyoy6Ja2JQ7cl+0M+gC7UuoOhxBuGrmOoidpsObQUGFLx4qK78uvUXBI&#10;hveP03lyP1me3670evyMs0mpxXw8PIPwNPp/8d39phXEmyTMDW/CE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9OsTEAAAA3QAAAA8AAAAAAAAAAAAAAAAAmAIAAGRycy9k&#10;b3ducmV2LnhtbFBLBQYAAAAABAAEAPUAAACJAwAAAAA=&#10;" fillcolor="#bdbfc6" stroked="f"/>
                <v:rect id="Rectangle 1697" o:spid="_x0000_s2734" style="position:absolute;left:2381;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GfX8YA&#10;AADdAAAADwAAAGRycy9kb3ducmV2LnhtbESPT2vCQBTE7wW/w/IEb3WjYtHoKiJWeyiU+Of+zD6T&#10;YPZtml1N8u27hUKPw8z8hlmuW1OKJ9WusKxgNIxAEKdWF5wpOJ/eX2cgnEfWWFomBR05WK96L0uM&#10;tW04oefRZyJA2MWoIPe+iqV0aU4G3dBWxMG72dqgD7LOpK6xCXBTynEUvUmDBYeFHCva5pTejw+j&#10;YDNtvi77z85975LkfKLD9jrZdUoN+u1mAcJT6//Df+0PrWAym87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GfX8YAAADdAAAADwAAAAAAAAAAAAAAAACYAgAAZHJz&#10;L2Rvd25yZXYueG1sUEsFBgAAAAAEAAQA9QAAAIsDAAAAAA==&#10;" fillcolor="#bdbfc6" stroked="f"/>
                <v:rect id="Rectangle 1698" o:spid="_x0000_s2735" style="position:absolute;left:2381;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0jVr4A&#10;AADdAAAADwAAAGRycy9kb3ducmV2LnhtbERPuwrCMBTdBf8hXMFNUxVf1ShSEQQnq4vbpbm2xeam&#10;NFHr35tBcDyc93rbmkq8qHGlZQWjYQSCOLO65FzB9XIYLEA4j6yxskwKPuRgu+l21hhr++YzvVKf&#10;ixDCLkYFhfd1LKXLCjLohrYmDtzdNgZ9gE0udYPvEG4qOY6imTRYcmgosKakoOyRPo2CfaUf0yXa&#10;+TmJTF6mp1tiTlOl+r12twLhqfV/8c991Aomi1nYH96EJ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dI1a+AAAA3QAAAA8AAAAAAAAAAAAAAAAAmAIAAGRycy9kb3ducmV2&#10;LnhtbFBLBQYAAAAABAAEAPUAAACDAwAAAAA=&#10;" fillcolor="#bcbec5" stroked="f"/>
                <v:rect id="Rectangle 1699" o:spid="_x0000_s2736" style="position:absolute;left:2381;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55/ccA&#10;AADdAAAADwAAAGRycy9kb3ducmV2LnhtbESPT4vCMBTE78J+h/AW9iKaVleRahSpCB724D/Q46N5&#10;tsXmpTRRu376jbDgcZiZ3zCzRWsqcafGlZYVxP0IBHFmdcm5guNh3ZuAcB5ZY2WZFPySg8X8ozPD&#10;RNsH7+i+97kIEHYJKii8rxMpXVaQQde3NXHwLrYx6INscqkbfAS4qeQgisbSYMlhocCa0oKy6/5m&#10;FIxG9SW1P+tz3C39Kn2uNtvl6Vupr892OQXhqfXv8H97oxUMJ+MYX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eef3HAAAA3QAAAA8AAAAAAAAAAAAAAAAAmAIAAGRy&#10;cy9kb3ducmV2LnhtbFBLBQYAAAAABAAEAPUAAACMAwAAAAA=&#10;" fillcolor="#bbbdc4" stroked="f"/>
                <v:rect id="Rectangle 1700" o:spid="_x0000_s2737" style="position:absolute;left:2381;top:8280;width:9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nisYA&#10;AADdAAAADwAAAGRycy9kb3ducmV2LnhtbESPS4vCQBCE7wv+h6EFL4tOfCLRUSQieNjD+gA9Npk2&#10;CWZ6QmbU6K/fWRA8FlX1FTVfNqYUd6pdYVlBvxeBIE6tLjhTcDxsulMQziNrLC2Tgic5WC5aX3OM&#10;tX3wju57n4kAYRejgtz7KpbSpTkZdD1bEQfvYmuDPsg6k7rGR4CbUg6iaCINFhwWcqwoySm97m9G&#10;wXhcXRL7szn3vwu/Tl7r7e/qNFKq025WMxCeGv8Jv9tbrWA4nQzg/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znisYAAADdAAAADwAAAAAAAAAAAAAAAACYAgAAZHJz&#10;L2Rvd25yZXYueG1sUEsFBgAAAAAEAAQA9QAAAIsDAAAAAA==&#10;" fillcolor="#bbbdc4" stroked="f"/>
                <v:rect id="Rectangle 1701" o:spid="_x0000_s2738" style="position:absolute;left:247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oG8cA&#10;AADdAAAADwAAAGRycy9kb3ducmV2LnhtbESP3WrCQBSE74W+w3IK3ulGramkriJqQRFK/YHenmaP&#10;STB7Nma3mrx9Vyj0cpiZb5jpvDGluFHtCssKBv0IBHFqdcGZgtPxvTcB4TyyxtIyKWjJwXz21Jli&#10;ou2d93Q7+EwECLsEFeTeV4mULs3JoOvbijh4Z1sb9EHWmdQ13gPclHIYRbE0WHBYyLGiZU7p5fBj&#10;FBSfr7vTy1h/fWz36+9Ve7yaNoqV6j43izcQnhr/H/5rb7SC0SQeweNNe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OqBvHAAAA3QAAAA8AAAAAAAAAAAAAAAAAmAIAAGRy&#10;cy9kb3ducmV2LnhtbFBLBQYAAAAABAAEAPUAAACMAwAAAAA=&#10;" fillcolor="#babcc3" stroked="f"/>
                <v:rect id="Rectangle 1702" o:spid="_x0000_s2739" style="position:absolute;left:247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wb8cA&#10;AADdAAAADwAAAGRycy9kb3ducmV2LnhtbESPW2vCQBSE34X+h+UUfNONtyipqxSrUBFKvYCvp9lj&#10;Epo9m2ZXTf69Wyj0cZiZb5j5sjGluFHtCssKBv0IBHFqdcGZgtNx05uBcB5ZY2mZFLTkYLl46swx&#10;0fbOe7odfCYChF2CCnLvq0RKl+Zk0PVtRRy8i60N+iDrTOoa7wFuSjmMolgaLDgs5FjRKqf0+3A1&#10;CorP6e40nujzx3a//nprjz+mjWKlus/N6wsIT43/D/+137WC0Swew++b8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nMG/HAAAA3QAAAA8AAAAAAAAAAAAAAAAAmAIAAGRy&#10;cy9kb3ducmV2LnhtbFBLBQYAAAAABAAEAPUAAACMAwAAAAA=&#10;" fillcolor="#babcc3" stroked="f"/>
                <v:rect id="Rectangle 1703" o:spid="_x0000_s2740" style="position:absolute;left:247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lTMYA&#10;AADdAAAADwAAAGRycy9kb3ducmV2LnhtbESPQYvCMBSE74L/ITxhL7KmrihSjSIrgq4nXQ96ezbP&#10;tm7zUppY6783C4LHYWa+YabzxhSipsrllhX0exEI4sTqnFMFh9/V5xiE88gaC8uk4EEO5rN2a4qx&#10;tnfeUb33qQgQdjEqyLwvYyldkpFB17MlcfAutjLog6xSqSu8B7gp5FcUjaTBnMNChiV9Z5T87W9G&#10;wXZ1/lnejunuirg5LE7D7vFSk1IfnWYxAeGp8e/wq73WCgbj0RD+34Qn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DlTMYAAADdAAAADwAAAAAAAAAAAAAAAACYAgAAZHJz&#10;L2Rvd25yZXYueG1sUEsFBgAAAAAEAAQA9QAAAIsDAAAAAA==&#10;" fillcolor="#b8bbc1" stroked="f"/>
                <v:rect id="Rectangle 1704" o:spid="_x0000_s2741" style="position:absolute;left:247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rUsUA&#10;AADdAAAADwAAAGRycy9kb3ducmV2LnhtbESP3WrCQBSE74W+w3IK3ummFYJEV9FC0VAv6s8DHLPH&#10;JJg9G7Jrft7eLQi9HGbmG2a57k0lWmpcaVnBxzQCQZxZXXKu4HL+nsxBOI+ssbJMCgZysF69jZaY&#10;aNvxkdqTz0WAsEtQQeF9nUjpsoIMuqmtiYN3s41BH2STS91gF+Cmkp9RFEuDJYeFAmv6Kii7nx5G&#10;wS76OUra/Hp9H/JDeU379FxvlRq/95sFCE+9/w+/2nutYDaPY/h7E5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WtSxQAAAN0AAAAPAAAAAAAAAAAAAAAAAJgCAABkcnMv&#10;ZG93bnJldi54bWxQSwUGAAAAAAQABAD1AAAAigMAAAAA&#10;" fillcolor="#b7bac1" stroked="f"/>
                <v:rect id="Rectangle 1705" o:spid="_x0000_s2742" style="position:absolute;left:247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7FMUA&#10;AADdAAAADwAAAGRycy9kb3ducmV2LnhtbESPQWsCMRSE70L/Q3iF3jTbLay6GqW0WDxIoVrvj81z&#10;s7p5WZJ03f77Rih4HGbmG2a5HmwrevKhcazgeZKBIK6cbrhW8H3YjGcgQkTW2DomBb8UYL16GC2x&#10;1O7KX9TvYy0ShEOJCkyMXSllqAxZDBPXESfv5LzFmKSvpfZ4TXDbyjzLCmmx4bRgsKM3Q9Vl/2MV&#10;HDZm63L/OS+mxyGc+91H925zpZ4eh9cFiEhDvIf/21ut4GVWTOH2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rsUxQAAAN0AAAAPAAAAAAAAAAAAAAAAAJgCAABkcnMv&#10;ZG93bnJldi54bWxQSwUGAAAAAAQABAD1AAAAigMAAAAA&#10;" fillcolor="#b5b8bf" stroked="f"/>
                <v:rect id="Rectangle 1706" o:spid="_x0000_s2743" style="position:absolute;left:2476;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UXMAA&#10;AADdAAAADwAAAGRycy9kb3ducmV2LnhtbERPTYvCMBC9C/6HMII3TVUsUo0igqKwgnXX+9CMbbGZ&#10;lCbW+u83B8Hj432vNp2pREuNKy0rmIwjEMSZ1SXnCv5+96MFCOeRNVaWScGbHGzW/d4KE21fnFJ7&#10;9bkIIewSVFB4XydSuqwgg25sa+LA3W1j0AfY5FI3+ArhppLTKIqlwZJDQ4E17QrKHtenUTC/TX4e&#10;h21LOj5f3O0kU3+JU6WGg267BOGp81/xx33UCmaLOMwNb8IT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MUXMAAAADdAAAADwAAAAAAAAAAAAAAAACYAgAAZHJzL2Rvd25y&#10;ZXYueG1sUEsFBgAAAAAEAAQA9QAAAIUDAAAAAA==&#10;" fillcolor="#b4b7be" stroked="f"/>
                <v:rect id="Rectangle 1707" o:spid="_x0000_s2744" style="position:absolute;left:2476;top:8280;width:9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hHcYA&#10;AADdAAAADwAAAGRycy9kb3ducmV2LnhtbESPQWuDQBSE74X8h+UFemvWVBBrsgmhpdCDUE0TyPHh&#10;vqjEfSvu1ui/7xYKPQ4z8w2z3U+mEyMNrrWsYL2KQBBXVrdcKzh9vT+lIJxH1thZJgUzOdjvFg9b&#10;zLS9c0nj0dciQNhlqKDxvs+kdFVDBt3K9sTBu9rBoA9yqKUe8B7gppPPUZRIgy2HhQZ7em2ouh2/&#10;jQKbu/RSzOf47dNWZRn7vCtGp9TjcjpsQHia/H/4r/2hFcRp8gK/b8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4hHcYAAADdAAAADwAAAAAAAAAAAAAAAACYAgAAZHJz&#10;L2Rvd25yZXYueG1sUEsFBgAAAAAEAAQA9QAAAIsDAAAAAA==&#10;" fillcolor="#b4b7bd" stroked="f"/>
                <v:rect id="Rectangle 1708" o:spid="_x0000_s2745"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FjMEA&#10;AADdAAAADwAAAGRycy9kb3ducmV2LnhtbERPTYvCMBC9C/sfwix403RVVKpRFlH0uK2L7HFoxqbY&#10;TEoTa/335rDg8fG+19ve1qKj1leOFXyNExDEhdMVlwp+z4fREoQPyBprx6TgSR62m4/BGlPtHpxR&#10;l4dSxBD2KSowITSplL4wZNGPXUMcuatrLYYI21LqFh8x3NZykiRzabHi2GCwoZ2h4pbfrYLr5e8n&#10;dLPppSlMeX7uqyw7aqPU8LP/XoEI1Ie3+N990gqmy0XcH9/EJ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QhYzBAAAA3QAAAA8AAAAAAAAAAAAAAAAAmAIAAGRycy9kb3du&#10;cmV2LnhtbFBLBQYAAAAABAAEAPUAAACGAwAAAAA=&#10;" fillcolor="#b2b6bc" stroked="f"/>
                <v:rect id="Rectangle 1709" o:spid="_x0000_s2746"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F48QA&#10;AADdAAAADwAAAGRycy9kb3ducmV2LnhtbESPQUvDQBSE7wX/w/IEb+2mBmyI3RYpFHoTa2Ovj+wz&#10;Ce6+jbvPNv57VxA8DjPzDbPeTt6pC8U0BDawXBSgiNtgB+4MnF738wpUEmSLLjAZ+KYE283NbI21&#10;DVd+octROpUhnGo00IuMtdap7cljWoSROHvvIXqULGOnbcRrhnun74viQXscOC/0ONKup/bj+OUN&#10;SHwr2+bz2R/02bnybKumkGTM3e309AhKaJL/8F/7YA2U1WoJv2/yE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BePEAAAA3QAAAA8AAAAAAAAAAAAAAAAAmAIAAGRycy9k&#10;b3ducmV2LnhtbFBLBQYAAAAABAAEAPUAAACJAwAAAAA=&#10;" fillcolor="#b0b4ba" stroked="f"/>
                <v:rect id="Rectangle 1710" o:spid="_x0000_s2747"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7escA&#10;AADdAAAADwAAAGRycy9kb3ducmV2LnhtbESPQWvCQBSE7wX/w/KE3uqmVlSiq1TBGuvJtIjH1+wz&#10;Cc2+DdltjP/eFQoeh5n5hpkvO1OJlhpXWlbwOohAEGdWl5wr+P7avExBOI+ssbJMCq7kYLnoPc0x&#10;1vbCB2pTn4sAYRejgsL7OpbSZQUZdANbEwfvbBuDPsgml7rBS4CbSg6jaCwNlhwWCqxpXVD2m/4Z&#10;BfvPD7k/JMf2PFrvRqvjT5Jv05NSz/3ufQbCU+cf4f92ohW8TSdDuL8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j+3rHAAAA3QAAAA8AAAAAAAAAAAAAAAAAmAIAAGRy&#10;cy9kb3ducmV2LnhtbFBLBQYAAAAABAAEAPUAAACMAwAAAAA=&#10;" fillcolor="#afb3b9" stroked="f"/>
                <v:rect id="Rectangle 1711" o:spid="_x0000_s2748"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TIJMUA&#10;AADdAAAADwAAAGRycy9kb3ducmV2LnhtbESP0WrCQBRE3wv+w3IF3+pGBRuiq6hY8KGUGv2Aa/Y2&#10;G5q9G7LbJP59tyD4OMzMGWa9HWwtOmp95VjBbJqAIC6crrhUcL28v6YgfEDWWDsmBXfysN2MXtaY&#10;adfzmbo8lCJC2GeowITQZFL6wpBFP3UNcfS+XWsxRNmWUrfYR7it5TxJltJixXHBYEMHQ8VP/msV&#10;pJZCvpx/nfZd/Xnr5cd5f7wYpSbjYbcCEWgIz/CjfdIKFunbAv7fxCc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MgkxQAAAN0AAAAPAAAAAAAAAAAAAAAAAJgCAABkcnMv&#10;ZG93bnJldi54bWxQSwUGAAAAAAQABAD1AAAAigMAAAAA&#10;" fillcolor="#adb1b8" stroked="f"/>
                <v:rect id="Rectangle 1712" o:spid="_x0000_s2749"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cP8cA&#10;AADdAAAADwAAAGRycy9kb3ducmV2LnhtbESPQWvCQBSE7wX/w/KE3urGKjVEV5EWi70EGgXx9sw+&#10;k2D2bZpdTfrvXaHQ4zAz3zCLVW9qcaPWVZYVjEcRCOLc6ooLBfvd5iUG4TyyxtoyKfglB6vl4GmB&#10;ibYdf9Mt84UIEHYJKii9bxIpXV6SQTeyDXHwzrY16INsC6lb7ALc1PI1it6kwYrDQokNvZeUX7Kr&#10;UXCSZxsfLvsvfe0+suPPLj2mn6lSz8N+PQfhqff/4b/2ViuYxLMp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nD/HAAAA3QAAAA8AAAAAAAAAAAAAAAAAmAIAAGRy&#10;cy9kb3ducmV2LnhtbFBLBQYAAAAABAAEAPUAAACMAwAAAAA=&#10;" fillcolor="#adb0b7" stroked="f"/>
                <v:rect id="Rectangle 1713" o:spid="_x0000_s2750"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78cA&#10;AADdAAAADwAAAGRycy9kb3ducmV2LnhtbESPQWvCQBSE70L/w/IKvYhuWqlKdJVSKOjBitGD3h7Z&#10;12xo9m2a3Sbx37uFgsdhZr5hluveVqKlxpeOFTyPExDEudMlFwpOx4/RHIQPyBorx6TgSh7Wq4fB&#10;ElPtOj5Qm4VCRAj7FBWYEOpUSp8bsujHriaO3pdrLIYom0LqBrsIt5V8SZKptFhyXDBY07uh/Dv7&#10;tQr67lhLuky3u3Lo9uefT2/ai1fq6bF/W4AI1Id7+L+90Qom89kr/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77e/HAAAA3QAAAA8AAAAAAAAAAAAAAAAAmAIAAGRy&#10;cy9kb3ducmV2LnhtbFBLBQYAAAAABAAEAPUAAACMAwAAAAA=&#10;" fillcolor="#abafb5" stroked="f"/>
                <v:rect id="Rectangle 1714" o:spid="_x0000_s2751" style="position:absolute;left:2571;top:8280;width: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6G8YA&#10;AADdAAAADwAAAGRycy9kb3ducmV2LnhtbESP0WrCQBRE3wv9h+UW+qYbq01DdJVSLAgWoakfcJu9&#10;ZoPZuyG7mtSvdwWhj8PMnGEWq8E24kydrx0rmIwTEMSl0zVXCvY/n6MMhA/IGhvHpOCPPKyWjw8L&#10;zLXr+ZvORahEhLDPUYEJoc2l9KUhi37sWuLoHVxnMUTZVVJ32Ee4beRLkqTSYs1xwWBLH4bKY3Gy&#10;CrJXd5rui91snX6Fy7Zfz35NslHq+Wl4n4MINIT/8L290Qqm2VsKt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j6G8YAAADdAAAADwAAAAAAAAAAAAAAAACYAgAAZHJz&#10;L2Rvd25yZXYueG1sUEsFBgAAAAAEAAQA9QAAAIsDAAAAAA==&#10;" fillcolor="#a9adb3" stroked="f"/>
                <v:rect id="Rectangle 1715" o:spid="_x0000_s2752" style="position:absolute;left:2571;top:8280;width:9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GusUA&#10;AADdAAAADwAAAGRycy9kb3ducmV2LnhtbESP0WoCMRRE3wX/IVyhL1KzrVBlNYpIC4p0QesHXDbX&#10;zbKbm7CJuv17IxT6OMzMGWa57m0rbtSF2rGCt0kGgrh0uuZKwfnn63UOIkRkja1jUvBLAdar4WCJ&#10;uXZ3PtLtFCuRIBxyVGBi9LmUoTRkMUycJ07exXUWY5JdJXWH9wS3rXzPsg9psea0YNDT1lDZnK5W&#10;wbHZHdqxb85T33wX18/C997slXoZ9ZsFiEh9/A//tXdawXQ+m8HzTXo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Pwa6xQAAAN0AAAAPAAAAAAAAAAAAAAAAAJgCAABkcnMv&#10;ZG93bnJldi54bWxQSwUGAAAAAAQABAD1AAAAigMAAAAA&#10;" fillcolor="#a6abb2" stroked="f"/>
                <v:rect id="Rectangle 1716" o:spid="_x0000_s2753"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znNMMA&#10;AADdAAAADwAAAGRycy9kb3ducmV2LnhtbERPTWvCQBC9F/wPywje6kaFNkZXUbHQgx5qRPA2ZMck&#10;JjsbsluN/nr3UOjx8b7ny87U4katKy0rGA0jEMSZ1SXnCo7p13sMwnlkjbVlUvAgB8tF722OibZ3&#10;/qHbwecihLBLUEHhfZNI6bKCDLqhbYgDd7GtQR9gm0vd4j2Em1qOo+hDGiw5NBTY0KagrDr8GgWn&#10;avvYp8/6uk7jaTM+o6x2LJUa9LvVDISnzv+L/9zfWsEk/gxzw5v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znNMMAAADdAAAADwAAAAAAAAAAAAAAAACYAgAAZHJzL2Rv&#10;d25yZXYueG1sUEsFBgAAAAAEAAQA9QAAAIgDAAAAAA==&#10;" fillcolor="#a5aab1" stroked="f"/>
                <v:rect id="Rectangle 1717" o:spid="_x0000_s2754"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stscA&#10;AADdAAAADwAAAGRycy9kb3ducmV2LnhtbESPQWvCQBSE70L/w/IK3symFjRNXaUIVulBSVrx+si+&#10;Jmmzb0N21dRf7wpCj8PMfMPMFr1pxIk6V1tW8BTFIIgLq2suFXx9rkYJCOeRNTaWScEfOVjMHwYz&#10;TLU9c0an3JciQNilqKDyvk2ldEVFBl1kW+LgfdvOoA+yK6Xu8BzgppHjOJ5IgzWHhQpbWlZU/OZH&#10;o+C4Hzcf+cUesmQ9jbe72v1k74VSw8f+7RWEp97/h+/tjVbwnExf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r7LbHAAAA3QAAAA8AAAAAAAAAAAAAAAAAmAIAAGRy&#10;cy9kb3ducmV2LnhtbFBLBQYAAAAABAAEAPUAAACMAwAAAAA=&#10;" fillcolor="#a4a9b0" stroked="f"/>
                <v:rect id="Rectangle 1718" o:spid="_x0000_s2755"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eEcMA&#10;AADdAAAADwAAAGRycy9kb3ducmV2LnhtbERPy4rCMBTdD8w/hDvgRsbUB1KqUUQRXDgw1sH1pbk2&#10;1eamNlHr308WA7M8nPd82dlaPKj1lWMFw0ECgrhwuuJSwc9x+5mC8AFZY+2YFLzIw3Lx/jbHTLsn&#10;H+iRh1LEEPYZKjAhNJmUvjBk0Q9cQxy5s2sthgjbUuoWnzHc1nKUJFNpseLYYLChtaHimt+tgnz7&#10;fZ18XTan/nhv6WTk5bZ6bZTqfXSrGYhAXfgX/7l3WsE4TeP++CY+Ab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CeEcMAAADdAAAADwAAAAAAAAAAAAAAAACYAgAAZHJzL2Rv&#10;d25yZXYueG1sUEsFBgAAAAAEAAQA9QAAAIgDAAAAAA==&#10;" fillcolor="#a3a8b0" stroked="f"/>
                <v:rect id="Rectangle 1719" o:spid="_x0000_s2756"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9Lg8YA&#10;AADdAAAADwAAAGRycy9kb3ducmV2LnhtbESPQWvCQBSE7wX/w/KE3pqNCS0xuooIll56aFo8P7PP&#10;JCT7NmZXk/rru4VCj8PMfMOst5PpxI0G11hWsIhiEMSl1Q1XCr4+D08ZCOeRNXaWScE3OdhuZg9r&#10;zLUd+YNuha9EgLDLUUHtfZ9L6cqaDLrI9sTBO9vBoA9yqKQecAxw08kkjl+kwYbDQo097Wsq2+Jq&#10;FOijvvv2cn8ds+n91MZFv0yTZ6Ue59NuBcLT5P/Df+03rSDNsg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9Lg8YAAADdAAAADwAAAAAAAAAAAAAAAACYAgAAZHJz&#10;L2Rvd25yZXYueG1sUEsFBgAAAAAEAAQA9QAAAIsDAAAAAA==&#10;" fillcolor="#a1a7af" stroked="f"/>
                <v:rect id="Rectangle 1720" o:spid="_x0000_s2757"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kMMA&#10;AADdAAAADwAAAGRycy9kb3ducmV2LnhtbESPT4vCMBTE74LfIbyFvWlql5VSjbII7u7VP+j1kTzb&#10;0ualNGmt334jLHgcZuY3zHo72kYM1PnKsYLFPAFBrJ2puFBwPu1nGQgfkA02jknBgzxsN9PJGnPj&#10;7nyg4RgKESHsc1RQhtDmUnpdkkU/dy1x9G6usxii7AppOrxHuG1kmiRLabHiuFBiS7uSdH3srYJL&#10;vZA7fNjk58Q6/U6vsv+sb0q9v41fKxCBxvAK/7d/jYKPLEvh+SY+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ukMMAAADdAAAADwAAAAAAAAAAAAAAAACYAgAAZHJzL2Rv&#10;d25yZXYueG1sUEsFBgAAAAAEAAQA9QAAAIgDAAAAAA==&#10;" fillcolor="#a1a6ae" stroked="f"/>
                <v:rect id="Rectangle 1721" o:spid="_x0000_s2758"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LC8IA&#10;AADdAAAADwAAAGRycy9kb3ducmV2LnhtbESPQYvCMBSE74L/ITxhbza1skuppiKCrtdV0eujebal&#10;zUtpUq3/3iws7HGYmW+Y9WY0rXhQ72rLChZRDIK4sLrmUsHlvJ+nIJxH1thaJgUvcrDJp5M1Zto+&#10;+YceJ1+KAGGXoYLK+y6T0hUVGXSR7YiDd7e9QR9kX0rd4zPATSuTOP6SBmsOCxV2tKuoaE6DUXBt&#10;FnKHLxN/n7lIDslNDp/NXamP2bhdgfA0+v/wX/uoFSzTdAm/b8ITk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MsLwgAAAN0AAAAPAAAAAAAAAAAAAAAAAJgCAABkcnMvZG93&#10;bnJldi54bWxQSwUGAAAAAAQABAD1AAAAhwMAAAAA&#10;" fillcolor="#a1a6ae" stroked="f"/>
                <v:rect id="Rectangle 1722" o:spid="_x0000_s2759"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jPsgA&#10;AADdAAAADwAAAGRycy9kb3ducmV2LnhtbESPT2vCQBTE7wW/w/IEL0U32lZC6ioiKgHbQ/0DHh/Z&#10;1ySafRuzq8Zv3y0Uehxm5jfMZNaaStyocaVlBcNBBII4s7rkXMF+t+rHIJxH1lhZJgUPcjCbdp4m&#10;mGh75y+6bX0uAoRdggoK7+tESpcVZNANbE0cvG/bGPRBNrnUDd4D3FRyFEVjabDksFBgTYuCsvP2&#10;ahTINx61l8X58yNab9J4eVod0+eDUr1uO38H4an1/+G/dqoVvMTxK/y+CU9AT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yyM+yAAAAN0AAAAPAAAAAAAAAAAAAAAAAJgCAABk&#10;cnMvZG93bnJldi54bWxQSwUGAAAAAAQABAD1AAAAjQMAAAAA&#10;" fillcolor="#a0a6ad" stroked="f"/>
                <v:rect id="Rectangle 1723" o:spid="_x0000_s2760" style="position:absolute;left:2667;top:8280;width:6;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eGpcgA&#10;AADdAAAADwAAAGRycy9kb3ducmV2LnhtbESPQWvCQBSE7wX/w/KEXkrdVFFCzEZEaglYD2oFj4/s&#10;M4lm36bZrab/vlso9DjMzDdMuuhNI27UudqygpdRBIK4sLrmUsHHYf0cg3AeWWNjmRR8k4NFNnhI&#10;MdH2zju67X0pAoRdggoq79tESldUZNCNbEscvLPtDPogu1LqDu8Bbho5jqKZNFhzWKiwpVVFxXX/&#10;ZRTIKY/7z9V1+x69bfL49bI+5U9HpR6H/XIOwlPv/8N/7VwrmMTxFH7fhCc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h4alyAAAAN0AAAAPAAAAAAAAAAAAAAAAAJgCAABk&#10;cnMvZG93bnJldi54bWxQSwUGAAAAAAQABAD1AAAAjQMAAAAA&#10;" fillcolor="#a0a6ad" stroked="f"/>
                <v:rect id="Rectangle 1724" o:spid="_x0000_s2761" style="position:absolute;left:2667;top:8280;width:95;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Y0sgA&#10;AADdAAAADwAAAGRycy9kb3ducmV2LnhtbESPQWvCQBSE7wX/w/KEXkrdaKmEmI2IaAnUHtQKHh/Z&#10;ZxLNvk2zW03/fVco9DjMzDdMOu9NI67UudqygvEoAkFcWF1zqeBzv36OQTiPrLGxTAp+yME8Gzyk&#10;mGh74y1dd74UAcIuQQWV920ipSsqMuhGtiUO3sl2Bn2QXSl1h7cAN42cRNFUGqw5LFTY0rKi4rL7&#10;NgrkK0/6r+XlYxO9vefx6rw+5k8HpR6H/WIGwlPv/8N/7VwreInjKdzfhCc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VRjSyAAAAN0AAAAPAAAAAAAAAAAAAAAAAJgCAABk&#10;cnMvZG93bnJldi54bWxQSwUGAAAAAAQABAD1AAAAjQMAAAAA&#10;" fillcolor="#a0a6ad" stroked="f"/>
                <v:rect id="Rectangle 1725" o:spid="_x0000_s2762" style="position:absolute;left:2095;top:8280;width:66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PI8YA&#10;AADdAAAADwAAAGRycy9kb3ducmV2LnhtbESP3YrCMBSE7wXfIRxh7zR1F7RUo4jgIigL/iB4d2yO&#10;bbE5KU2s1affCAt7OczMN8x03ppSNFS7wrKC4SACQZxaXXCm4HhY9WMQziNrLC2Tgic5mM+6nSkm&#10;2j54R83eZyJA2CWoIPe+SqR0aU4G3cBWxMG72tqgD7LOpK7xEeCmlJ9RNJIGCw4LOVa0zCm97e9G&#10;AdO5ed3X24v5/nk1o9Vz406HsVIfvXYxAeGp9f/hv/ZaK/iK4zG834Qn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wPI8YAAADdAAAADwAAAAAAAAAAAAAAAACYAgAAZHJz&#10;L2Rvd25yZXYueG1sUEsFBgAAAAAEAAQA9QAAAIsDAAAAAA==&#10;" filled="f" strokecolor="#24282b" strokeweight="0"/>
                <v:shape id="Freeform 1726" o:spid="_x0000_s2763" style="position:absolute;left:9893;top:8375;width:762;height:286;visibility:visible;mso-wrap-style:square;v-text-anchor:top" coordsize="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ksIA&#10;AADdAAAADwAAAGRycy9kb3ducmV2LnhtbERPW0vDMBR+F/YfwhF8c6kbjFKXliIMJoKwC2OPh+aY&#10;1DUnJcm2+u/Ng+Djx3dfN5MbxI1C7D0reJkXIIg7r3s2Co6HzXMJIiZkjYNnUvBDEZp69rDGSvs7&#10;7+i2T0bkEI4VKrApjZWUsbPkMM79SJy5Lx8cpgyDkTrgPYe7QS6KYiUd9pwbLI70Zqm77K9Owbnd&#10;XpYfBj2bg3m3+hQ+v9ug1NPj1L6CSDSlf/Gfe6sVLMsyz81v8hOQ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X+SwgAAAN0AAAAPAAAAAAAAAAAAAAAAAJgCAABkcnMvZG93&#10;bnJldi54bWxQSwUGAAAAAAQABAD1AAAAhwMAAAAA&#10;" path="m4,2l2,2r1,l1,2,,2,,3r1,l3,3r1,l6,2r2,l8,1,8,,7,,5,1,4,2xe" fillcolor="#e54200" stroked="f">
                  <v:path arrowok="t" o:connecttype="custom" o:connectlocs="362902500,181616350;181451250,181616350;272176875,181616350;272176875,181616350;90725625,181616350;0,181616350;0,272424525;90725625,272424525;272176875,272424525;272176875,272424525;362902500,272424525;544353750,181616350;725805000,181616350;725805000,90808175;725805000,0;635079375,0;453628125,90808175;362902500,181616350" o:connectangles="0,0,0,0,0,0,0,0,0,0,0,0,0,0,0,0,0,0"/>
                </v:shape>
                <v:shape id="Freeform 1727" o:spid="_x0000_s2764" style="position:absolute;left:10941;top:7994;width:285;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LV1cIA&#10;AADdAAAADwAAAGRycy9kb3ducmV2LnhtbESPUWsCMRCE34X+h7BC3zSnhRJPo7SK0LfS0x+wXLZ3&#10;h5fNkax6/vumUOjjMDPfMJvd6Ht1o5i6wBYW8wIUcR1cx42F8+k4M6CSIDvsA5OFByXYbZ8mGyxd&#10;uPMX3SppVIZwKtFCKzKUWqe6JY9pHgbi7H2H6FGyjI12Ee8Z7nu9LIpX7bHjvNDiQPuW6kt19RYq&#10;b1JsPk+xWI3meHHvcsCrWPs8Hd/WoIRG+Q//tT+chRdjVvD7Jj8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tXVwgAAAN0AAAAPAAAAAAAAAAAAAAAAAJgCAABkcnMvZG93&#10;bnJldi54bWxQSwUGAAAAAAQABAD1AAAAhwMAAAAA&#10;" path="m,3l,4r1,l1,3r1,l2,2r1,l3,1,3,,2,,3,,2,r,1l1,1r,1l,2,,3xe" fillcolor="#e54200" stroked="f">
                  <v:path arrowok="t" o:connecttype="custom" o:connectlocs="0,272184019;0,362912025;90487500,362912025;90487500,362912025;90487500,272184019;180975000,272184019;180975000,181456013;271462500,181456013;271462500,181456013;271462500,90728006;271462500,90728006;271462500,0;271462500,0;180975000,0;180975000,0;271462500,0;180975000,0;180975000,90728006;180975000,90728006;180975000,90728006;180975000,90728006;90487500,90728006;90487500,181456013;0,181456013;0,272184019;0,272184019;0,272184019" o:connectangles="0,0,0,0,0,0,0,0,0,0,0,0,0,0,0,0,0,0,0,0,0,0,0,0,0,0,0"/>
                </v:shape>
                <v:shape id="Freeform 1728" o:spid="_x0000_s2765" style="position:absolute;left:10941;top:7327;width:285;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qlb8A&#10;AADdAAAADwAAAGRycy9kb3ducmV2LnhtbERPzYrCMBC+L/gOYQRvmrrCUqtR1EXY22L1AYZmbIvN&#10;pCSj1rc3h4U9fnz/6+3gOvWgEFvPBuazDBRx5W3LtYHL+TjNQUVBtth5JgMvirDdjD7WWFj/5BM9&#10;SqlVCuFYoIFGpC+0jlVDDuPM98SJu/rgUBIMtbYBnyncdfozy760w5ZTQ4M9HRqqbuXdGShdHkP9&#10;ew7ZcsiPN7uXb7yLMZPxsFuBEhrkX/zn/rEGFvky7U9v0hPQm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seqVvwAAAN0AAAAPAAAAAAAAAAAAAAAAAJgCAABkcnMvZG93bnJl&#10;di54bWxQSwUGAAAAAAQABAD1AAAAhAMAAAAA&#10;" path="m2,4r1,l3,3,2,2,2,1,1,,,,,1,1,2r,1l2,3r,1xe" fillcolor="#e54200" stroked="f">
                  <v:path arrowok="t" o:connecttype="custom" o:connectlocs="180975000,362912025;271462500,362912025;271462500,362912025;271462500,272184019;180975000,181456013;180975000,90728006;180975000,90728006;90487500,0;0,0;0,0;0,90728006;90487500,181456013;90487500,181456013;90487500,181456013;90487500,272184019;180975000,272184019;180975000,362912025" o:connectangles="0,0,0,0,0,0,0,0,0,0,0,0,0,0,0,0,0"/>
                </v:shape>
                <v:shape id="Freeform 1729" o:spid="_x0000_s2766" style="position:absolute;left:10369;top:6851;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vSZMkA&#10;AADdAAAADwAAAGRycy9kb3ducmV2LnhtbESPT2vCQBTE7wW/w/KEXkrd2FJJo6uUotBDD/VPC94e&#10;2WcSzb6Nu9skfvuuUPA4zMxvmNmiN7VoyfnKsoLxKAFBnFtdcaFgt109piB8QNZYWyYFF/KwmA/u&#10;Zphp2/Ga2k0oRISwz1BBGUKTSenzkgz6kW2Io3ewzmCI0hVSO+wi3NTyKUkm0mDFcaHEht5Lyk+b&#10;X6PgO7103efP8vi12ruHZi334dy+KHU/7N+mIAL14Rb+b39oBc/p6xiub+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6vSZMkAAADdAAAADwAAAAAAAAAAAAAAAACYAgAA&#10;ZHJzL2Rvd25yZXYueG1sUEsFBgAAAAAEAAQA9QAAAI4DAAAAAA==&#10;" path="m3,3l4,2,2,1,1,,,,,1r1,l1,2,3,3,3,2r,1xe" fillcolor="#e54200" stroked="f">
                  <v:path arrowok="t" o:connecttype="custom" o:connectlocs="272176875,272424525;362902500,181616350;362902500,181616350;362902500,181616350;181451250,90808175;90725625,0;0,0;0,90808175;90725625,90808175;90725625,181616350;272176875,272424525;272176875,181616350;272176875,272424525" o:connectangles="0,0,0,0,0,0,0,0,0,0,0,0,0"/>
                </v:shape>
                <v:shape id="Freeform 1730" o:spid="_x0000_s2767" style="position:absolute;left:9613;top:6565;width:470;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RcscA&#10;AADdAAAADwAAAGRycy9kb3ducmV2LnhtbESPQWvCQBSE70L/w/IKXqRuGrVodJVSsCiCUi3k+si+&#10;JqHZt2l2a+K/dwXB4zAz3zCLVWcqcabGlZYVvA4jEMSZ1SXnCr5P65cpCOeRNVaWScGFHKyWT70F&#10;Jtq2/EXno89FgLBLUEHhfZ1I6bKCDLqhrYmD92Mbgz7IJpe6wTbATSXjKHqTBksOCwXW9FFQ9nv8&#10;NwpM+nfalakcjyaHcbuNB/u0/hwo1X/u3ucgPHX+Eb63N1rBaDqL4fY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EXLHAAAA3QAAAA8AAAAAAAAAAAAAAAAAmAIAAGRy&#10;cy9kb3ducmV2LnhtbFBLBQYAAAAABAAEAPUAAACMAwAAAAA=&#10;" path="m5,2l5,1,4,1,3,,1,,,1r3,l4,2r1,xe" fillcolor="#e54200" stroked="f">
                  <v:path arrowok="t" o:connecttype="custom" o:connectlocs="441706000,181937025;441706000,90968513;353364800,90968513;265023600,0;88341200,0;0,90968513;265023600,90968513;353364800,181937025;441706000,181937025" o:connectangles="0,0,0,0,0,0,0,0,0"/>
                </v:shape>
                <v:shape id="Freeform 1731" o:spid="_x0000_s2768" style="position:absolute;left:8947;top:6280;width:476;height:28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ekcMA&#10;AADdAAAADwAAAGRycy9kb3ducmV2LnhtbESP0YrCMBRE3xf8h3AF39ZUuyu1GkUFYd+WtX7Atbm2&#10;xeamJFHr3xtB2MdhZs4wy3VvWnEj5xvLCibjBARxaXXDlYJjsf/MQPiArLG1TAoe5GG9GnwsMdf2&#10;zn90O4RKRAj7HBXUIXS5lL6syaAf2444emfrDIYoXSW1w3uEm1ZOk2QmDTYcF2rsaFdTeTlcjQI3&#10;2X7b01fRbo7X4teddmnmUlZqNOw3CxCB+vAffrd/tII0m6fwehOf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ekcMAAADdAAAADwAAAAAAAAAAAAAAAACYAgAAZHJzL2Rv&#10;d25yZXYueG1sUEsFBgAAAAAEAAQA9QAAAIgDAAAAAA==&#10;" path="m4,3l5,2,4,1,1,1,,,,1,1,2,4,3xe" fillcolor="#e54200" stroked="f">
                  <v:path arrowok="t" o:connecttype="custom" o:connectlocs="362712000,271472025;453390000,180981350;362712000,90490675;90678000,90490675;0,0;0,90490675;90678000,180981350;362712000,271472025" o:connectangles="0,0,0,0,0,0,0,0"/>
                </v:shape>
                <v:shape id="Freeform 1732" o:spid="_x0000_s2769" style="position:absolute;left:8185;top:6089;width:476;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sncgA&#10;AADdAAAADwAAAGRycy9kb3ducmV2LnhtbESP3WrCQBSE74W+w3IK3ohu1CgaXUUKlhZB8Qdye8ie&#10;JqHZs2l2a9K37xYKXg4z8w2z3namEndqXGlZwXgUgSDOrC45V3C77ocLEM4ja6wsk4IfcrDdPPXW&#10;mGjb8pnuF5+LAGGXoILC+zqR0mUFGXQjWxMH78M2Bn2QTS51g22Am0pOomguDZYcFgqs6aWg7PPy&#10;bRSY9Ot6KFMZT2enuH2fDI5p/TpQqv/c7VYgPHX+Ef5vv2kF08Uyhr834Qn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9yydyAAAAN0AAAAPAAAAAAAAAAAAAAAAAJgCAABk&#10;cnMvZG93bnJldi54bWxQSwUGAAAAAAQABAD1AAAAjQMAAAAA&#10;" path="m5,2l5,1,4,1,1,,,1r1,l3,2r2,xe" fillcolor="#e54200" stroked="f">
                  <v:path arrowok="t" o:connecttype="custom" o:connectlocs="453390000,181937025;453390000,90968513;362712000,90968513;90678000,0;90678000,0;0,90968513;90678000,90968513;272034000,181937025;453390000,181937025" o:connectangles="0,0,0,0,0,0,0,0,0"/>
                </v:shape>
                <v:shape id="Freeform 1733" o:spid="_x0000_s2770" style="position:absolute;left:7518;top:5994;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rd8QA&#10;AADdAAAADwAAAGRycy9kb3ducmV2LnhtbESPQWsCMRSE70L/Q3gFb5rVotitUVQqSC9FLbTHx+a5&#10;Cd28LEnU9d+bQsHjMDPfMPNl5xpxoRCtZwWjYQGCuPLacq3g67gdzEDEhKyx8UwKbhRhuXjqzbHU&#10;/sp7uhxSLTKEY4kKTEptKWWsDDmMQ98SZ+/kg8OUZailDnjNcNfIcVFMpUPLecFgSxtD1e/h7BRU&#10;36fiw+xCo+1osv78sXbzPrVK9Z+71RuIRF16hP/bO63gZfY6gb83+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63fEAAAA3QAAAA8AAAAAAAAAAAAAAAAAmAIAAGRycy9k&#10;b3ducmV2LnhtbFBLBQYAAAAABAAEAPUAAACJAwAAAAA=&#10;" path="m4,2l4,1,2,,,,,1r2,l4,2xe" fillcolor="#e54200" stroked="f">
                  <v:path arrowok="t" o:connecttype="custom" o:connectlocs="362902500,180984525;362902500,90492263;181451250,0;0,0;0,90492263;181451250,90492263;362902500,180984525" o:connectangles="0,0,0,0,0,0,0"/>
                </v:shape>
                <v:shape id="Freeform 1734" o:spid="_x0000_s2771" style="position:absolute;left:6756;top:5899;width:476;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XccgA&#10;AADdAAAADwAAAGRycy9kb3ducmV2LnhtbESP3WrCQBSE7wt9h+UUehN0U//Q6CpFqFgES1XI7SF7&#10;moRmz8bsmsS37xYKvRxm5htmtelNJVpqXGlZwcswBkGcWV1yruByfhvMQTiPrLGyTAru5GCzfnxY&#10;YaJtx5/UnnwuAoRdggoK7+tESpcVZNANbU0cvC/bGPRBNrnUDXYBbio5iuOZNFhyWCiwpm1B2ffp&#10;ZhSY9Ho+lKmcjKcfk+59FB3Tehcp9fzUvy5BeOr9f/ivvdcKxvPFDH7fhCc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RdxyAAAAN0AAAAPAAAAAAAAAAAAAAAAAJgCAABk&#10;cnMvZG93bnJldi54bWxQSwUGAAAAAAQABAD1AAAAjQMAAAAA&#10;" path="m4,2l5,1,4,1,1,,,,,1r1,l4,2xe" fillcolor="#e54200" stroked="f">
                  <v:path arrowok="t" o:connecttype="custom" o:connectlocs="362712000,180984525;453390000,90492263;362712000,90492263;90678000,0;0,0;0,90492263;90678000,90492263;362712000,180984525" o:connectangles="0,0,0,0,0,0,0,0"/>
                </v:shape>
                <v:shape id="Freeform 1735" o:spid="_x0000_s2772" style="position:absolute;left:5994;top:5899;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rrMYA&#10;AADdAAAADwAAAGRycy9kb3ducmV2LnhtbESPS4vCQBCE7wv7H4YWvK0T3250FBEE3YP4OnhsMr1J&#10;3ExPzIwa//2OIHgsquorajKrTSFuVLncsoJ2KwJBnFidc6rgeFh+jUA4j6yxsEwKHuRgNv38mGCs&#10;7Z13dNv7VAQIuxgVZN6XsZQuyciga9mSOHi/tjLog6xSqSu8B7gpZCeKBtJgzmEhw5IWGSV/+6tR&#10;sJkvtv2e/GkPz9vzqaAOrgf9i1LNRj0fg/BU+3f41V5pBd3R9xCeb8IT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YrrMYAAADdAAAADwAAAAAAAAAAAAAAAACYAgAAZHJz&#10;L2Rvd25yZXYueG1sUEsFBgAAAAAEAAQA9QAAAIsDAAAAAA==&#10;" path="m5,1l5,,4,,2,,1,,,,,1r1,l2,1r2,l5,1xe" fillcolor="#e54200" stroked="f">
                  <v:path arrowok="t" o:connecttype="custom" o:connectlocs="453390000,90487500;453390000,0;362712000,0;181356000,0;90678000,0;0,0;0,90487500;90678000,90487500;181356000,90487500;362712000,90487500;453390000,90487500" o:connectangles="0,0,0,0,0,0,0,0,0,0,0"/>
                </v:shape>
                <v:shape id="Freeform 1736" o:spid="_x0000_s2773" style="position:absolute;left:5232;top:5899;width:476;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mmMQA&#10;AADdAAAADwAAAGRycy9kb3ducmV2LnhtbERPy2rCQBTdF/yH4QpuRCc+0egoRbC0CIoPyPaSuSbB&#10;zJ00M5r07zuLQpeH815vW1OKF9WusKxgNIxAEKdWF5wpuF33gwUI55E1lpZJwQ852G46b2uMtW34&#10;TK+Lz0QIYRejgtz7KpbSpTkZdENbEQfubmuDPsA6k7rGJoSbUo6jaC4NFhwacqxol1P6uDyNApN8&#10;Xw9FIqeT2WnafI37x6T66CvV67bvKxCeWv8v/nN/agWTxTLMDW/C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6JpjEAAAA3QAAAA8AAAAAAAAAAAAAAAAAmAIAAGRycy9k&#10;b3ducmV2LnhtbFBLBQYAAAAABAAEAPUAAACJAwAAAAA=&#10;" path="m5,1l5,,3,,,1,,2,3,1r2,xe" fillcolor="#e54200" stroked="f">
                  <v:path arrowok="t" o:connecttype="custom" o:connectlocs="453390000,90492263;453390000,0;272034000,0;0,90492263;0,90492263;0,180984525;0,180984525;272034000,90492263;453390000,90492263" o:connectangles="0,0,0,0,0,0,0,0,0"/>
                </v:shape>
                <v:shape id="Freeform 1737" o:spid="_x0000_s2774" style="position:absolute;left:4470;top:5994;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aRcYA&#10;AADdAAAADwAAAGRycy9kb3ducmV2LnhtbESPS4vCQBCE74L/YeiFvenEt2YdRYSFdQ/i6+CxybRJ&#10;NNMTM7Ma//2OIHgsquorajqvTSFuVLncsoJOOwJBnFidc6rgsP9ujUE4j6yxsEwKHuRgPms2phhr&#10;e+ct3XY+FQHCLkYFmfdlLKVLMjLo2rYkDt7JVgZ9kFUqdYX3ADeF7EbRUBrMOSxkWNIyo+Sy+zMK&#10;1ovlZtCXv53ReXM+FtTF1XBwVerzo158gfBU+3f41f7RCnrjyQS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UaRcYAAADdAAAADwAAAAAAAAAAAAAAAACYAgAAZHJz&#10;L2Rvd25yZXYueG1sUEsFBgAAAAAEAAQA9QAAAIsDAAAAAA==&#10;" path="m5,1l5,,4,,3,,2,,1,,2,,1,,,1r1,l2,1r1,l4,1r1,xe" fillcolor="#e54200" stroked="f">
                  <v:path arrowok="t" o:connecttype="custom" o:connectlocs="453390000,90487500;453390000,0;453390000,0;362712000,0;272034000,0;181356000,0;90678000,0;90678000,0;181356000,0;90678000,0;90678000,0;90678000,0;90678000,0;90678000,0;0,90487500;0,90487500;0,90487500;90678000,90487500;90678000,90487500;90678000,90487500;181356000,90487500;272034000,90487500;362712000,90487500;453390000,90487500" o:connectangles="0,0,0,0,0,0,0,0,0,0,0,0,0,0,0,0,0,0,0,0,0,0,0,0"/>
                </v:shape>
                <v:shape id="Freeform 1738" o:spid="_x0000_s2775" style="position:absolute;left:4756;top:5518;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FuEsMA&#10;AADdAAAADwAAAGRycy9kb3ducmV2LnhtbERPTUsDMRC9C/6HMII3m6hYdG1aFkGo0oOtHnqcbsbd&#10;xc0kbmKb/ffOQfD4eN+LVfGDOtKY+sAWrmcGFHETXM+thY/356t7UCkjOxwCk4WJEqyW52cLrFw4&#10;8ZaOu9wqCeFUoYUu51hpnZqOPKZZiMTCfYbRYxY4ttqNeJJwP+gbY+baY8/S0GGkp46ar92Pl95S&#10;v5X13PT7781rPR1e4hQ3d9ZeXpT6EVSmkv/Ff+61s3D7YGS/vJEn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FuEsMAAADdAAAADwAAAAAAAAAAAAAAAACYAgAAZHJzL2Rv&#10;d25yZXYueG1sUEsFBgAAAAAEAAQA9QAAAIgDAAAAAA==&#10;" path="m,3l,4,,3r2,l3,2,4,1,3,r,1l2,1r,1l,2,,3xe" fillcolor="#e54200" stroked="f">
                  <v:path arrowok="t" o:connecttype="custom" o:connectlocs="0,272184019;0,362912025;0,272184019;181451250,272184019;272176875,181456013;272176875,181456013;272176875,181456013;362902500,90728006;362902500,90728006;272176875,0;272176875,90728006;272176875,90728006;272176875,90728006;272176875,90728006;181451250,90728006;181451250,181456013;0,181456013;0,272184019" o:connectangles="0,0,0,0,0,0,0,0,0,0,0,0,0,0,0,0,0,0"/>
                </v:shape>
                <v:shape id="Freeform 1739" o:spid="_x0000_s2776" style="position:absolute;left:4565;top:5238;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3bsUA&#10;AADdAAAADwAAAGRycy9kb3ducmV2LnhtbESPQUsDMRSE74L/ITzBm022xVLXpkVLhdKLtBX0+Ni8&#10;boKblyVJ2/XfN4LgcZiZb5j5cvCdOFNMLrCGaqRAEDfBOG41fBzeHmYgUkY22AUmDT+UYLm4vZlj&#10;bcKFd3Te51YUCKcaNdic+1rK1FjymEahJy7eMUSPucjYShPxUuC+k2OlptKj47JgsaeVpeZ7f/Ia&#10;ms+j2tpN7IyrHl/fv5xbradO6/u74eUZRKYh/4f/2hujYfKkKvh9U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duxQAAAN0AAAAPAAAAAAAAAAAAAAAAAJgCAABkcnMv&#10;ZG93bnJldi54bWxQSwUGAAAAAAQABAD1AAAAigMAAAAA&#10;" path="m4,2l4,1,3,1,2,,1,,,,,1r1,l1,,,1r2,l3,2r1,xe" fillcolor="#e54200" stroked="f">
                  <v:path arrowok="t" o:connecttype="custom" o:connectlocs="362902500,181937025;362902500,90968513;272176875,90968513;181451250,0;90725625,0;90725625,0;0,0;0,90968513;90725625,90968513;90725625,0;0,90968513;181451250,90968513;272176875,181937025;362902500,181937025" o:connectangles="0,0,0,0,0,0,0,0,0,0,0,0,0,0"/>
                </v:shape>
                <v:shape id="Freeform 1740" o:spid="_x0000_s2777" style="position:absolute;left:3803;top:5238;width:476;height:280;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hEMQA&#10;AADdAAAADwAAAGRycy9kb3ducmV2LnhtbESP3WrCQBSE7wt9h+UI3tWNphVNXcUGhN6VGh/gmD1N&#10;gtmzYXfz49u7hUIvh5n5htkdJtOKgZxvLCtYLhIQxKXVDVcKLsXpZQPCB2SNrWVScCcPh/3z0w4z&#10;bUf+puEcKhEh7DNUUIfQZVL6siaDfmE74uj9WGcwROkqqR2OEW5auUqStTTYcFyosaO8pvJ27o0C&#10;t/x4s9fXoj1e+uLLXfN041JWaj6bju8gAk3hP/zX/tQK0m2ygt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e4RDEAAAA3QAAAA8AAAAAAAAAAAAAAAAAmAIAAGRycy9k&#10;b3ducmV2LnhtbFBLBQYAAAAABAAEAPUAAACJAwAAAAA=&#10;" path="m5,1l4,,2,1,1,2,,2,1,3,3,2r1,l5,1xe" fillcolor="#e54200" stroked="f">
                  <v:path arrowok="t" o:connecttype="custom" o:connectlocs="453390000,86924438;362712000,0;362712000,0;362712000,0;181356000,86924438;90678000,173858209;0,173858209;90678000,260782647;90678000,260782647;272034000,173858209;362712000,173858209;453390000,86924438" o:connectangles="0,0,0,0,0,0,0,0,0,0,0,0"/>
                </v:shape>
                <v:shape id="Freeform 1741" o:spid="_x0000_s2778" style="position:absolute;left:3517;top:5143;width:191;height:470;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wBG8gA&#10;AADdAAAADwAAAGRycy9kb3ducmV2LnhtbESPQWvCQBSE74L/YXmCF6mbapGYukppEaT1YKNIj4/s&#10;M4lm34bsatJ/7wqFHoeZ+YZZrDpTiRs1rrSs4HkcgSDOrC45V3DYr59iEM4ja6wsk4JfcrBa9nsL&#10;TLRt+Ztuqc9FgLBLUEHhfZ1I6bKCDLqxrYmDd7KNQR9kk0vdYBvgppKTKJpJgyWHhQJrei8ou6RX&#10;o+Brt98dL/H8+jH6SV9m7Xn7SWWs1HDQvb2C8NT5//Bfe6MVTOfRFB5vwhO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fAEbyAAAAN0AAAAPAAAAAAAAAAAAAAAAAJgCAABk&#10;cnMvZG93bnJldi54bWxQSwUGAAAAAAQABAD1AAAAjQMAAAAA&#10;" path="m,5l1,4r,1l1,4r,1l1,4,1,3,2,2,2,1,1,r,1l1,2,,3,,4,,5xe" fillcolor="#e54200" stroked="f">
                  <v:path arrowok="t" o:connecttype="custom" o:connectlocs="0,441715398;90963750,353372318;90963750,353372318;90963750,441715398;90963750,353372318;90963750,441715398;90963750,353372318;90963750,353372318;90963750,353372318;90963750,353372318;90963750,353372318;90963750,265029239;181927500,176686159;181927500,88343080;181927500,88343080;90963750,0;90963750,88343080;90963750,176686159;0,265029239;0,265029239;0,353372318;0,353372318;0,353372318;0,353372318;0,441715398;0,441715398;0,441715398" o:connectangles="0,0,0,0,0,0,0,0,0,0,0,0,0,0,0,0,0,0,0,0,0,0,0,0,0,0,0"/>
                </v:shape>
                <v:shape id="Freeform 1742" o:spid="_x0000_s2779" style="position:absolute;left:3613;top:4476;width:190;height:477;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Zb8gA&#10;AADdAAAADwAAAGRycy9kb3ducmV2LnhtbESPQWvCQBSE74L/YXlCL6KbtiIxukppKZTWg0YRj4/s&#10;M4lm34bsauK/7wqFHoeZ+YZZrDpTiRs1rrSs4HkcgSDOrC45V7DffY5iEM4ja6wsk4I7OVgt+70F&#10;Jtq2vKVb6nMRIOwSVFB4XydSuqwgg25sa+LgnWxj0AfZ5FI32Aa4qeRLFE2lwZLDQoE1vReUXdKr&#10;UfCz2W0Ol3h2/Rge08m0Pa+/qYyVehp0b3MQnjr/H/5rf2kFr7NoAo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lZlvyAAAAN0AAAAPAAAAAAAAAAAAAAAAAJgCAABk&#10;cnMvZG93bnJldi54bWxQSwUGAAAAAAQABAD1AAAAjQMAAAAA&#10;" path="m1,4l2,5,2,4,2,3,2,2,2,1,1,1,,,,1,1,2,1,1,,2r1,l1,3r,1l2,3,1,3r,1l2,4,1,4xe" fillcolor="#e54200" stroked="f">
                  <v:path arrowok="t" o:connecttype="custom" o:connectlocs="90487500,363481620;180975000,454352025;180975000,454352025;180975000,363481620;180975000,363481620;180975000,272611215;180975000,272611215;180975000,272611215;180975000,181740810;180975000,181740810;180975000,90870405;90487500,90870405;90487500,90870405;0,0;0,0;0,90870405;0,90870405;90487500,181740810;90487500,90870405;0,181740810;90487500,181740810;90487500,181740810;90487500,181740810;90487500,272611215;90487500,272611215;90487500,363481620;180975000,272611215;90487500,272611215;90487500,363481620;180975000,363481620;90487500,363481620;90487500,363481620" o:connectangles="0,0,0,0,0,0,0,0,0,0,0,0,0,0,0,0,0,0,0,0,0,0,0,0,0,0,0,0,0,0,0,0"/>
                </v:shape>
                <v:shape id="Freeform 1743" o:spid="_x0000_s2780" style="position:absolute;left:2952;top:4572;width:381;height:28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OfcgA&#10;AADdAAAADwAAAGRycy9kb3ducmV2LnhtbESPT2vCQBTE74V+h+UVeim6aUXR1FVKqeDBg//B2yP7&#10;mqTNvk13t0n89q4geBxm5jfMdN6ZSjTkfGlZwWs/AUGcWV1yrmC/W/TGIHxA1lhZJgVn8jCfPT5M&#10;MdW25Q0125CLCGGfooIihDqV0mcFGfR9WxNH79s6gyFKl0vtsI1wU8m3JBlJgyXHhQJr+iwo+93+&#10;GwWH8bltV8evn/Xi5F7qjTyFv2ao1PNT9/EOIlAX7uFbe6kVDCbJEK5v4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e059yAAAAN0AAAAPAAAAAAAAAAAAAAAAAJgCAABk&#10;cnMvZG93bnJldi54bWxQSwUGAAAAAAQABAD1AAAAjQMAAAAA&#10;" path="m4,1l3,,2,r,1l1,1r,1l,2,,3,1,2r1,l3,1r1,xe" fillcolor="#e54200" stroked="f">
                  <v:path arrowok="t" o:connecttype="custom" o:connectlocs="362902500,90490675;272176875,0;272176875,0;181451250,0;181451250,90490675;90725625,90490675;90725625,180981350;0,180981350;0,180981350;0,271472025;0,271472025;90725625,180981350;181451250,180981350;272176875,90490675;272176875,90490675;272176875,90490675;272176875,90490675;362902500,90490675" o:connectangles="0,0,0,0,0,0,0,0,0,0,0,0,0,0,0,0,0,0"/>
                </v:shape>
                <v:shape id="Freeform 1744" o:spid="_x0000_s2781" style="position:absolute;left:2381;top:5048;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QCsgA&#10;AADdAAAADwAAAGRycy9kb3ducmV2LnhtbESPT2vCQBTE74V+h+UVeim6aUXR1FVKqeDBg//B2yP7&#10;mqTNvk13t0n89q4geBxm5jfMdN6ZSjTkfGlZwWs/AUGcWV1yrmC/W/TGIHxA1lhZJgVn8jCfPT5M&#10;MdW25Q0125CLCGGfooIihDqV0mcFGfR9WxNH79s6gyFKl0vtsI1wU8m3JBlJgyXHhQJr+iwo+93+&#10;GwWH8bltV8evn/Xi5F7qjTyFv2ao1PNT9/EOIlAX7uFbe6kVDCbJCK5v4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qdAKyAAAAN0AAAAPAAAAAAAAAAAAAAAAAJgCAABk&#10;cnMvZG93bnJldi54bWxQSwUGAAAAAAQABAD1AAAAjQMAAAAA&#10;" path="m4,l3,,1,1,,2,,3r1,l2,2,4,xe" fillcolor="#e54200" stroked="f">
                  <v:path arrowok="t" o:connecttype="custom" o:connectlocs="362902500,0;272176875,0;272176875,0;90725625,90808175;0,181616350;0,181616350;0,272424525;90725625,272424525;181451250,181616350;362902500,0" o:connectangles="0,0,0,0,0,0,0,0,0,0"/>
                </v:shape>
                <v:shape id="Freeform 1745" o:spid="_x0000_s2782" style="position:absolute;left:1905;top:5143;width:190;height:375;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UI8YA&#10;AADdAAAADwAAAGRycy9kb3ducmV2LnhtbESPT4vCMBTE74LfITxhb5q4C65Wo4issBdd/APi7dE8&#10;22LzUprYdr+9WVjwOMzMb5jFqrOlaKj2hWMN45ECQZw6U3Cm4XzaDqcgfEA2WDomDb/kYbXs9xaY&#10;GNfygZpjyESEsE9QQx5ClUjp05ws+pGriKN3c7XFEGWdSVNjG+G2lO9KTaTFguNCjhVtckrvx4fV&#10;cBnPyv31Wvxsdm361Vh5vt8OSuu3QbeegwjUhVf4v/1tNHzM1Cf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JUI8YAAADdAAAADwAAAAAAAAAAAAAAAACYAgAAZHJz&#10;L2Rvd25yZXYueG1sUEsFBgAAAAAEAAQA9QAAAIsDAAAAAA==&#10;" path="m2,4l2,3r,1l2,3r,1l2,3,1,3r1,l2,2,1,2r1,l1,1,1,,,,,1,,2,1,3r,1l2,4xe" fillcolor="#e54200" stroked="f">
                  <v:path arrowok="t" o:connecttype="custom" o:connectlocs="180975000,351243741;180975000,263435150;180975000,263435150;180975000,351243741;180975000,263435150;180975000,263435150;180975000,351243741;180975000,263435150;180975000,263435150;180975000,263435150;180975000,263435150;180975000,263435150;90487500,263435150;180975000,263435150;180975000,263435150;180975000,175626558;90487500,175626558;180975000,175626558;90487500,87808592;90487500,87808592;90487500,0;0,0;0,87808592;0,87808592;0,175626558;90487500,263435150;90487500,263435150;90487500,263435150;90487500,351243741;90487500,351243741;90487500,351243741;180975000,351243741;180975000,351243741;180975000,351243741" o:connectangles="0,0,0,0,0,0,0,0,0,0,0,0,0,0,0,0,0,0,0,0,0,0,0,0,0,0,0,0,0,0,0,0,0,0"/>
                </v:shape>
                <v:shape id="Freeform 1746" o:spid="_x0000_s2783" style="position:absolute;left:1428;top:5048;width:477;height:28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bW+sEA&#10;AADdAAAADwAAAGRycy9kb3ducmV2LnhtbERP3WrCMBS+H/gO4Qi7m6l2E63G0hWE3Y1ZH+DYHNti&#10;c1KSaOvbLxeDXX58//t8Mr14kPOdZQXLRQKCuLa640bBuTq+bUD4gKyxt0wKnuQhP8xe9phpO/IP&#10;PU6hETGEfYYK2hCGTEpft2TQL+xAHLmrdQZDhK6R2uEYw00vV0mylgY7jg0tDlS2VN9Od6PALT8/&#10;7OW96ovzvfp2lzLduJSVep1PxQ5EoCn8i//cX1pBuk3i3PgmPgF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21vrBAAAA3QAAAA8AAAAAAAAAAAAAAAAAmAIAAGRycy9kb3du&#10;cmV2LnhtbFBLBQYAAAAABAAEAPUAAACGAwAAAAA=&#10;" path="m5,2l4,1,3,1r1,l3,2,2,2r1,l2,1,1,,,1,1,2r1,l2,3r1,l4,3,4,2r1,xe" fillcolor="#e54200" stroked="f">
                  <v:path arrowok="t" o:connecttype="custom" o:connectlocs="454342500,181616350;363474000,90808175;272605500,90808175;363474000,90808175;363474000,90808175;272605500,181616350;272605500,181616350;272605500,181616350;272605500,181616350;272605500,181616350;272605500,181616350;272605500,181616350;272605500,181616350;272605500,181616350;272605500,181616350;272605500,181616350;272605500,181616350;181737000,181616350;272605500,181616350;181737000,90808175;181737000,90808175;90868500,0;0,90808175;90868500,181616350;181737000,181616350;181737000,181616350;181737000,272424525;181737000,272424525;272605500,272424525;272605500,272424525;272605500,272424525;272605500,272424525;272605500,272424525;363474000,272424525;363474000,181616350;363474000,181616350;454342500,181616350" o:connectangles="0,0,0,0,0,0,0,0,0,0,0,0,0,0,0,0,0,0,0,0,0,0,0,0,0,0,0,0,0,0,0,0,0,0,0,0,0"/>
                </v:shape>
                <v:shape id="Freeform 1747" o:spid="_x0000_s2784" style="position:absolute;left:1047;top:4857;width:286;height:477;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7aKMMA&#10;AADdAAAADwAAAGRycy9kb3ducmV2LnhtbESP0YrCMBRE3xf8h3AF39ZEhWVbjSILXYV92toPuDTX&#10;ttjc1CZq/XsjCD4OM3OGWW0G24or9b5xrGE2VSCIS2carjQUh+zzG4QPyAZbx6ThTh4269HHClPj&#10;bvxP1zxUIkLYp6ihDqFLpfRlTRb91HXE0Tu63mKIsq+k6fEW4baVc6W+pMWG40KNHf3UVJ7yi9WQ&#10;nQra75JsW5zzv4uaO+ux+NV6Mh62SxCBhvAOv9p7o2GRqASe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7aKMMAAADdAAAADwAAAAAAAAAAAAAAAACYAgAAZHJzL2Rv&#10;d25yZXYueG1sUEsFBgAAAAAEAAQA9QAAAIgDAAAAAA==&#10;" path="m3,1l2,r,1l1,1r,1l1,3,,4r1,l,4,,5r1,l1,4,2,3,1,3r1,l2,2,2,1r,1l2,1r1,xe" fillcolor="#e54200" stroked="f">
                  <v:path arrowok="t" o:connecttype="custom" o:connectlocs="272415000,90870405;181610000,0;181610000,90870405;90805000,90870405;90805000,90870405;90805000,181740810;90805000,181740810;90805000,272611215;90805000,272611215;0,363481620;90805000,363481620;0,363481620;0,454352025;0,454352025;90805000,454352025;90805000,454352025;90805000,363481620;90805000,363481620;181610000,272611215;90805000,272611215;181610000,272611215;181610000,272611215;181610000,181740810;181610000,181740810;181610000,90870405;181610000,181740810;181610000,90870405;272415000,90870405" o:connectangles="0,0,0,0,0,0,0,0,0,0,0,0,0,0,0,0,0,0,0,0,0,0,0,0,0,0,0,0"/>
                </v:shape>
                <v:shape id="Freeform 1748" o:spid="_x0000_s2785" style="position:absolute;left:857;top:5613;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j4z8QA&#10;AADdAAAADwAAAGRycy9kb3ducmV2LnhtbERPTUsDMRC9C/0PYQq92WwtFrs2LYsgVOlBq4cex824&#10;u7iZxE1ss//eOQgeH+97s8uuV2caYufZwGJegCKuve24MfD+9nh9ByomZIu9ZzIwUoTddnK1wdL6&#10;C7/S+ZgaJSEcSzTQphRKrWPdksM494FYuE8/OEwCh0bbAS8S7np9UxQr7bBjaWgx0ENL9dfxx0lv&#10;rl7yflV0p+/DczV+PIUxHG6NmU1zdQ8qUU7/4j/33hpYrheyX97IE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Y+M/EAAAA3QAAAA8AAAAAAAAAAAAAAAAAmAIAAGRycy9k&#10;b3ducmV2LnhtbFBLBQYAAAAABAAEAPUAAACJAwAAAAA=&#10;" path="m4,l3,r,1l2,1r1,l2,1r,1l1,2r,1l,3,1,4,2,3r1,l3,2,4,1,4,xe" fillcolor="#e54200" stroked="f">
                  <v:path arrowok="t" o:connecttype="custom" o:connectlocs="362902500,0;272176875,0;272176875,0;272176875,0;272176875,0;272176875,90728006;181451250,90728006;272176875,90728006;272176875,90728006;181451250,90728006;181451250,181456013;90725625,181456013;90725625,272184019;0,272184019;90725625,362912025;90725625,362912025;181451250,272184019;272176875,272184019;272176875,181456013;272176875,181456013;272176875,181456013;362902500,90728006;362902500,90728006;362902500,0;362902500,0" o:connectangles="0,0,0,0,0,0,0,0,0,0,0,0,0,0,0,0,0,0,0,0,0,0,0,0,0"/>
                </v:shape>
                <v:shape id="Freeform 1749" o:spid="_x0000_s2786" style="position:absolute;left:571;top:6089;width:286;height:476;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FA88IA&#10;AADdAAAADwAAAGRycy9kb3ducmV2LnhtbESP0YrCMBRE3wX/IVxh3zStgmjXKCJUBZ/s9gMuzbUt&#10;Nje1idr9eyMIPg4zc4ZZbXrTiAd1rrasIJ5EIIgLq2suFeR/6XgBwnlkjY1lUvBPDjbr4WCFibZP&#10;PtMj86UIEHYJKqi8bxMpXVGRQTexLXHwLrYz6IPsSqk7fAa4aeQ0iubSYM1hocKWdhUV1+xuFKTX&#10;nI6HZbrNb9npHk2tcZjvlfoZ9dtfEJ56/w1/2ketYLaMY3i/C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UDzwgAAAN0AAAAPAAAAAAAAAAAAAAAAAJgCAABkcnMvZG93&#10;bnJldi54bWxQSwUGAAAAAAQABAD1AAAAhwMAAAAA&#10;" path="m1,1l1,,,1,,2,,3,1,4,2,5,3,4,2,3,1,2r,1l1,2,1,1xe" fillcolor="#e54200" stroked="f">
                  <v:path arrowok="t" o:connecttype="custom" o:connectlocs="90805000,90679905;90805000,0;90805000,0;0,90679905;0,90679905;0,90679905;0,181359810;0,181359810;0,181359810;0,181359810;0,272039715;0,272039715;0,272039715;90805000,362719620;90805000,362719620;181610000,453399525;181610000,453399525;272415000,362719620;272415000,362719620;181610000,272039715;181610000,272039715;90805000,181359810;90805000,272039715;90805000,272039715;90805000,181359810;90805000,181359810;90805000,181359810;90805000,181359810;90805000,181359810;90805000,181359810;90805000,181359810;90805000,181359810;90805000,181359810;90805000,90679905;90805000,90679905;90805000,90679905;90805000,90679905" o:connectangles="0,0,0,0,0,0,0,0,0,0,0,0,0,0,0,0,0,0,0,0,0,0,0,0,0,0,0,0,0,0,0,0,0,0,0,0,0"/>
                </v:shape>
                <v:shape id="Freeform 1750" o:spid="_x0000_s2787" style="position:absolute;left:1047;top:6661;width:286;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dvsMA&#10;AADdAAAADwAAAGRycy9kb3ducmV2LnhtbESPzWrDMBCE74W8g9hAb42cFIrjRjb5IdBbqdMHWKyN&#10;bWKtjLRJnLevCoUeh5n5htlUkxvUjULsPRtYLjJQxI23PbcGvk/HlxxUFGSLg2cy8KAIVTl72mBh&#10;/Z2/6FZLqxKEY4EGOpGx0Do2HTmMCz8SJ+/sg0NJMrTaBrwnuBv0KsvetMOe00KHI+07ai711Rmo&#10;XR5D+3kK2XrKjxe7kwNexZjn+bR9ByU0yX/4r/1hDbyulyv4fZOeg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3dvsMAAADdAAAADwAAAAAAAAAAAAAAAACYAgAAZHJzL2Rv&#10;d25yZXYueG1sUEsFBgAAAAAEAAQA9QAAAIgDAAAAAA==&#10;" path="m1,l,1,1,2r1,l1,2,2,3,2,2r,1l1,3r1,l1,3,2,4,3,3,3,2,2,1,1,xe" fillcolor="#e54200" stroked="f">
                  <v:path arrowok="t" o:connecttype="custom" o:connectlocs="90805000,0;0,90728006;0,90728006;0,90728006;90805000,181456013;90805000,181456013;181610000,181456013;90805000,181456013;90805000,181456013;181610000,272184019;181610000,181456013;181610000,181456013;181610000,181456013;181610000,272184019;181610000,272184019;181610000,272184019;90805000,272184019;181610000,272184019;90805000,272184019;90805000,272184019;90805000,272184019;181610000,362912025;181610000,362912025;181610000,362912025;181610000,362912025;272415000,272184019;272415000,272184019;272415000,272184019;272415000,181456013;272415000,181456013;272415000,181456013;181610000,90728006;181610000,90728006;181610000,90728006;90805000,0;90805000,0" o:connectangles="0,0,0,0,0,0,0,0,0,0,0,0,0,0,0,0,0,0,0,0,0,0,0,0,0,0,0,0,0,0,0,0,0,0,0,0"/>
                </v:shape>
                <v:shape id="Freeform 1751" o:spid="_x0000_s2788" style="position:absolute;left:476;top:7137;width:476;height:286;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SVsMA&#10;AADdAAAADwAAAGRycy9kb3ducmV2LnhtbESP0YrCMBRE3wX/IVzBN027VXGrUVxhwTfR+gHX5m5b&#10;bG5KErX+/WZhwcdhZs4w621vWvEg5xvLCtJpAoK4tLrhSsGl+J4sQfiArLG1TApe5GG7GQ7WmGv7&#10;5BM9zqESEcI+RwV1CF0upS9rMuintiOO3o91BkOUrpLa4TPCTSs/kmQhDTYcF2rsaF9TeTvfjQKX&#10;fs3tdVa0u8u9OLrrPlu6jJUaj/rdCkSgPrzD/+2DVpB9phn8vY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vSVsMAAADdAAAADwAAAAAAAAAAAAAAAACYAgAAZHJzL2Rv&#10;d25yZXYueG1sUEsFBgAAAAAEAAQA9QAAAIgDAAAAAA==&#10;" path="m5,1l4,,3,1,2,1,1,2,,2,1,3r1,l4,2,5,1xe" fillcolor="#e54200" stroked="f">
                  <v:path arrowok="t" o:connecttype="custom" o:connectlocs="453390000,90808175;362712000,0;272034000,90808175;181356000,90808175;90678000,181616350;0,181616350;90678000,272424525;90678000,272424525;181356000,272424525;362712000,181616350;453390000,90808175" o:connectangles="0,0,0,0,0,0,0,0,0,0,0"/>
                </v:shape>
                <v:shape id="Freeform 1752" o:spid="_x0000_s2789" style="position:absolute;left:190;top:7518;width:95;height:476;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yRcYA&#10;AADdAAAADwAAAGRycy9kb3ducmV2LnhtbESPQUsDMRSE74L/ITyhN5u01VXXpqUUhZ6Ebit4fGye&#10;u8HNy7JJ0/XfN4LQ4zAz3zDL9eg6kWgI1rOG2VSBIK69sdxoOB7e759BhIhssPNMGn4pwHp1e7PE&#10;0vgz7ylVsREZwqFEDW2MfSllqFtyGKa+J87etx8cxiyHRpoBzxnuOjlXqpAOLeeFFnvatlT/VCen&#10;4ePRplQ8daq3+69i+1mpRSretJ7cjZtXEJHGeA3/t3dGw+Jl9gB/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fyRcYAAADdAAAADwAAAAAAAAAAAAAAAACYAgAAZHJz&#10;L2Rvd25yZXYueG1sUEsFBgAAAAAEAAQA9QAAAIsDAAAAAA==&#10;" path="m1,1l1,,,1,,2,,4,,5r1,l1,4,1,2,1,1r,1l1,1xe" fillcolor="#e54200" stroked="f">
                  <v:path arrowok="t" o:connecttype="custom" o:connectlocs="90487500,90679905;90487500,0;0,90679905;0,90679905;0,90679905;0,181359810;0,362719620;0,453399525;0,453399525;0,453399525;90487500,453399525;90487500,453399525;90487500,453399525;90487500,453399525;90487500,362719620;90487500,181359810;90487500,90679905;90487500,90679905;90487500,181359810;90487500,90679905" o:connectangles="0,0,0,0,0,0,0,0,0,0,0,0,0,0,0,0,0,0,0,0"/>
                </v:shape>
                <v:shape id="Freeform 1753" o:spid="_x0000_s2790" style="position:absolute;left:381;top:8185;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nsMUA&#10;AADdAAAADwAAAGRycy9kb3ducmV2LnhtbESPQWsCMRSE7wX/Q3hCbzW7FsVujaJSQXop2kJ7fGye&#10;m+DmZUlSXf99Iwg9DjPzDTNf9q4VZwrRelZQjgoQxLXXlhsFX5/bpxmImJA1tp5JwZUiLBeDhzlW&#10;2l94T+dDakSGcKxQgUmpq6SMtSGHceQ74uwdfXCYsgyN1AEvGe5aOS6KqXRoOS8Y7GhjqD4dfp2C&#10;+vtYvJtdaLUtJ+uPH2s3b1Or1OOwX72CSNSn//C9vdMKnl/KCdze5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uewxQAAAN0AAAAPAAAAAAAAAAAAAAAAAJgCAABkcnMv&#10;ZG93bnJldi54bWxQSwUGAAAAAAQABAD1AAAAigMAAAAA&#10;" path="m,1r,l,2r1,l2,2r1,l4,1,4,,3,,2,1,1,1,,1r1,l,1xe" fillcolor="#e54200" stroked="f">
                  <v:path arrowok="t" o:connecttype="custom" o:connectlocs="0,90492263;0,90492263;0,90492263;0,90492263;0,90492263;0,180984525;0,180984525;0,180984525;90725625,180984525;90725625,180984525;90725625,180984525;90725625,180984525;181451250,180984525;272176875,180984525;362902500,90492263;362902500,90492263;362902500,90492263;362902500,90492263;362902500,90492263;362902500,0;362902500,0;362902500,0;272176875,0;181451250,90492263;181451250,90492263;90725625,90492263;90725625,90492263;90725625,90492263;90725625,90492263;90725625,90492263;90725625,90492263;90725625,90492263;0,90492263;0,90492263;90725625,90492263;0,90492263;0,90492263" o:connectangles="0,0,0,0,0,0,0,0,0,0,0,0,0,0,0,0,0,0,0,0,0,0,0,0,0,0,0,0,0,0,0,0,0,0,0,0,0"/>
                </v:shape>
                <v:shape id="Freeform 1754" o:spid="_x0000_s2791" style="position:absolute;left:952;top:8375;width:286;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bvcIA&#10;AADdAAAADwAAAGRycy9kb3ducmV2LnhtbESPUWvCQBCE34X+h2MLfdOLChJTT6mK4Js09gcsuW0S&#10;zO2Fu1Xjv+8JQh+HmfmGWW0G16kbhdh6NjCdZKCIK29brg38nA/jHFQUZIudZzLwoAib9dtohYX1&#10;d/6mWym1ShCOBRpoRPpC61g15DBOfE+cvF8fHEqSodY24D3BXadnWbbQDltOCw32tGuoupRXZ6B0&#10;eQz16Ryy5ZAfLnYre7yKMR/vw9cnKKFB/sOv9tEamC+nC3i+SU9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Jtu9wgAAAN0AAAAPAAAAAAAAAAAAAAAAAJgCAABkcnMvZG93&#10;bnJldi54bWxQSwUGAAAAAAQABAD1AAAAhwMAAAAA&#10;" path="m1,l,1,,2,1,3r,1l2,4r1,l3,3r,1l3,3,2,3,2,2,1,2r1,l1,2,1,1,1,xe" fillcolor="#e54200" stroked="f">
                  <v:path arrowok="t" o:connecttype="custom" o:connectlocs="90805000,0;0,90728006;0,90728006;0,181456013;90805000,272184019;90805000,272184019;90805000,362912025;181610000,362912025;181610000,362912025;181610000,362912025;272415000,362912025;272415000,362912025;272415000,362912025;272415000,272184019;272415000,272184019;272415000,362912025;272415000,272184019;272415000,272184019;181610000,272184019;181610000,272184019;181610000,272184019;181610000,272184019;181610000,181456013;90805000,181456013;181610000,181456013;90805000,181456013;90805000,90728006;90805000,0" o:connectangles="0,0,0,0,0,0,0,0,0,0,0,0,0,0,0,0,0,0,0,0,0,0,0,0,0,0,0,0"/>
                </v:shape>
                <v:shape id="Freeform 1755" o:spid="_x0000_s2792" style="position:absolute;left:1524;top:8661;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na8cA&#10;AADdAAAADwAAAGRycy9kb3ducmV2LnhtbESPT2vCQBTE70K/w/KE3nQTrUZjVhGh0Hoo1vbg8ZF9&#10;5k+zb2N2q+m3dwuFHoeZ+Q2TbXrTiCt1rrKsIB5HIIhzqysuFHx+PI8WIJxH1thYJgU/5GCzfhhk&#10;mGp743e6Hn0hAoRdigpK79tUSpeXZNCNbUscvLPtDPogu0LqDm8Bbho5iaK5NFhxWCixpV1J+dfx&#10;2yh42+4Osye5j5P6UJ8amuDrfHZR6nHYb1cgPPX+P/zXftEKpss4gd834Qn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EJ2vHAAAA3QAAAA8AAAAAAAAAAAAAAAAAmAIAAGRy&#10;cy9kb3ducmV2LnhtbFBLBQYAAAAABAAEAPUAAACMAwAAAAA=&#10;" path="m,l,1r1,l2,1r2,l5,1,5,,4,,2,,1,,,xe" fillcolor="#e54200" stroked="f">
                  <v:path arrowok="t" o:connecttype="custom" o:connectlocs="0,0;0,90487500;90678000,90487500;181356000,90487500;362712000,90487500;453390000,90487500;453390000,0;362712000,0;181356000,0;90678000,0;0,0" o:connectangles="0,0,0,0,0,0,0,0,0,0,0"/>
                </v:shape>
                <v:shape id="Freeform 1756" o:spid="_x0000_s2793" style="position:absolute;left:2286;top:8756;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70ycQA&#10;AADdAAAADwAAAGRycy9kb3ducmV2LnhtbERPTUsDMRC9C/0PYQq92WwtFrs2LYsgVOlBq4cex824&#10;u7iZxE1ss//eOQgeH+97s8uuV2caYufZwGJegCKuve24MfD+9nh9ByomZIu9ZzIwUoTddnK1wdL6&#10;C7/S+ZgaJSEcSzTQphRKrWPdksM494FYuE8/OEwCh0bbAS8S7np9UxQr7bBjaWgx0ENL9dfxx0lv&#10;rl7yflV0p+/DczV+PIUxHG6NmU1zdQ8qUU7/4j/33hpYrhcyV97IE9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u9MnEAAAA3QAAAA8AAAAAAAAAAAAAAAAAmAIAAGRycy9k&#10;b3ducmV2LnhtbFBLBQYAAAAABAAEAPUAAACJAwAAAAA=&#10;" path="m,l,1,1,2,2,3,3,4,4,3,3,2,2,1,1,,,xe" fillcolor="#e54200" stroked="f">
                  <v:path arrowok="t" o:connecttype="custom" o:connectlocs="0,0;0,90728006;0,90728006;90725625,181456013;181451250,272184019;272176875,362912025;362902500,272184019;272176875,181456013;181451250,90728006;90725625,0;0,0" o:connectangles="0,0,0,0,0,0,0,0,0,0,0"/>
                </v:shape>
                <v:shape id="Freeform 1757" o:spid="_x0000_s2794" style="position:absolute;left:2857;top:9232;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ttcUA&#10;AADdAAAADwAAAGRycy9kb3ducmV2LnhtbESPQWsCMRSE7wX/Q3iCt5rdilK3RlFRkF5KVWiPj81z&#10;E7p5WZJU13/fFAo9DjPzDbNY9a4VVwrRelZQjgsQxLXXlhsF59P+8RlETMgaW8+k4E4RVsvBwwIr&#10;7W/8TtdjakSGcKxQgUmpq6SMtSGHcew74uxdfHCYsgyN1AFvGe5a+VQUM+nQcl4w2NHWUP11/HYK&#10;6o9L8WoOodW2nG7ePq3d7mZWqdGwX7+ASNSn//Bf+6AVTOblHH7f5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21xQAAAN0AAAAPAAAAAAAAAAAAAAAAAJgCAABkcnMv&#10;ZG93bnJldi54bWxQSwUGAAAAAAQABAD1AAAAigMAAAAA&#10;" path="m,l,1,1,2r1,l3,2r1,l4,1,3,1r1,l3,1r,1l3,1,2,1r,1l2,1,1,1,1,,,1,1,,,xe" fillcolor="#e54200" stroked="f">
                  <v:path arrowok="t" o:connecttype="custom" o:connectlocs="0,0;0,90968513;0,90968513;0,90968513;90725625,181937025;90725625,181937025;181451250,181937025;181451250,181937025;272176875,181937025;272176875,181937025;272176875,181937025;362902500,181937025;362902500,181937025;362902500,90968513;272176875,90968513;272176875,90968513;362902500,90968513;272176875,90968513;272176875,90968513;272176875,181937025;272176875,90968513;272176875,90968513;181451250,90968513;181451250,181937025;181451250,90968513;181451250,90968513;90725625,90968513;90725625,0;0,90968513;90725625,0;0,0" o:connectangles="0,0,0,0,0,0,0,0,0,0,0,0,0,0,0,0,0,0,0,0,0,0,0,0,0,0,0,0,0,0,0"/>
                </v:shape>
                <v:shape id="Freeform 1758" o:spid="_x0000_s2795" style="position:absolute;left:3333;top:8661;width:280;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8s778A&#10;AADdAAAADwAAAGRycy9kb3ducmV2LnhtbERPzYrCMBC+L/gOYQRva6rCUrtG8QfB27J1H2BoxrbY&#10;TEoyan17cxD2+PH9rzaD69SdQmw9G5hNM1DElbct1wb+zsfPHFQUZIudZzLwpAib9ehjhYX1D/6l&#10;eym1SiEcCzTQiPSF1rFqyGGc+p44cRcfHEqCodY24COFu07Ps+xLO2w5NTTY076h6lrenIHS5THU&#10;P+eQLYf8eLU7OeBNjJmMh+03KKFB/sVv98kaWCznaX96k56AX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7yzvvwAAAN0AAAAPAAAAAAAAAAAAAAAAAJgCAABkcnMvZG93bnJl&#10;di54bWxQSwUGAAAAAAQABAD1AAAAhAMAAAAA&#10;" path="m,4r1,l2,3,2,2,2,1r,1l2,1r1,l2,,1,1r,1l,2,,4xe" fillcolor="#e54200" stroked="f">
                  <v:path arrowok="t" o:connecttype="custom" o:connectlocs="0,362912025;86921333,362912025;86921333,362912025;173852000,272184019;173852000,181456013;173852000,90728006;173852000,90728006;173852000,181456013;173852000,90728006;260773333,90728006;260773333,90728006;173852000,0;173852000,0;173852000,0;86921333,90728006;86921333,90728006;86921333,181456013;0,181456013;0,362912025" o:connectangles="0,0,0,0,0,0,0,0,0,0,0,0,0,0,0,0,0,0,0"/>
                </v:shape>
                <v:shape id="Freeform 1759" o:spid="_x0000_s2796" style="position:absolute;left:3898;top:8566;width:381;height:28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UUHsgA&#10;AADdAAAADwAAAGRycy9kb3ducmV2LnhtbESPQWvCQBSE7wX/w/IEL6VutFhs6ioiCh56qLYK3h7Z&#10;1yQ1+zburkn8992C0OMwM98ws0VnKtGQ86VlBaNhAoI4s7rkXMHX5+ZpCsIHZI2VZVJwIw+Lee9h&#10;hqm2Le+o2YdcRAj7FBUUIdSplD4ryKAf2po4et/WGQxRulxqh22Em0qOk+RFGiw5LhRY06qg7Ly/&#10;GgWH6a1t34/rn4/NyT3WO3kKl2ai1KDfLd9ABOrCf/je3moFz6/jEfy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9RQeyAAAAN0AAAAPAAAAAAAAAAAAAAAAAJgCAABk&#10;cnMvZG93bnJldi54bWxQSwUGAAAAAAQABAD1AAAAjQMAAAAA&#10;" path="m,l,1,1,2r1,l4,3,4,2,2,1,2,,1,,,xe" fillcolor="#e54200" stroked="f">
                  <v:path arrowok="t" o:connecttype="custom" o:connectlocs="0,0;0,90490675;0,90490675;90725625,180981350;181451250,180981350;362902500,271472025;362902500,180981350;181451250,90490675;181451250,0;90725625,0;0,0" o:connectangles="0,0,0,0,0,0,0,0,0,0,0"/>
                </v:shape>
                <v:shape id="Freeform 1760" o:spid="_x0000_s2797" style="position:absolute;left:4565;top:8851;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1ecUA&#10;AADdAAAADwAAAGRycy9kb3ducmV2LnhtbESPQWsCMRSE7wX/Q3iF3mrWLYrdGkWlBfFStIX2+Ng8&#10;N6GblyWJuv57Iwg9DjPzDTNb9K4VJwrRelYwGhYgiGuvLTcKvr8+nqcgYkLW2HomBReKsJgPHmZY&#10;aX/mHZ32qREZwrFCBSalrpIy1oYcxqHviLN38MFhyjI0Ugc8Z7hrZVkUE+nQcl4w2NHaUP23PzoF&#10;9c+h2JpNaLUdjVefv9au3ydWqafHfvkGIlGf/sP39kYreHktS7i9y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m7V5xQAAAN0AAAAPAAAAAAAAAAAAAAAAAJgCAABkcnMv&#10;ZG93bnJldi54bWxQSwUGAAAAAAQABAD1AAAAigMAAAAA&#10;" path="m,l,1r1,l2,1r,1l3,2r1,l4,1,3,1,2,,1,,,xe" fillcolor="#e54200" stroked="f">
                  <v:path arrowok="t" o:connecttype="custom" o:connectlocs="0,0;0,90968513;0,90968513;90725625,90968513;181451250,90968513;181451250,181937025;272176875,181937025;272176875,181937025;362902500,181937025;362902500,181937025;362902500,90968513;362902500,90968513;272176875,90968513;272176875,90968513;272176875,90968513;272176875,90968513;181451250,0;90725625,0;90725625,0;0,0" o:connectangles="0,0,0,0,0,0,0,0,0,0,0,0,0,0,0,0,0,0,0,0"/>
                </v:shape>
                <v:shape id="Freeform 1761" o:spid="_x0000_s2798" style="position:absolute;left:4946;top:8470;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sBcYA&#10;AADdAAAADwAAAGRycy9kb3ducmV2LnhtbESPzWoCMRSF90LfIVyhu5pRUezUKEOhoOKi2i66vJ1c&#10;ZwYnN+kk1czbm0LB5eH8fJzlOppWXKjzjWUF41EGgri0uuFKwefH29MChA/IGlvLpKAnD+vVw2CJ&#10;ubZXPtDlGCqRRtjnqKAOweVS+rImg35kHXHyTrYzGJLsKqk7vKZx08pJls2lwYYToUZHrzWV5+Ov&#10;SdxYvMfNPGu+fva7ov/eut7tZ0o9DmPxAiJQDPfwf3ujFUyfJ1P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asBcYAAADdAAAADwAAAAAAAAAAAAAAAACYAgAAZHJz&#10;L2Rvd25yZXYueG1sUEsFBgAAAAAEAAQA9QAAAIsDAAAAAA==&#10;" path="m3,4r1,l4,3,4,2,3,2,3,1,2,1,1,,,1,1,2r1,l2,3r1,l4,3,3,3r1,l3,3r,1xe" fillcolor="#e54200" stroked="f">
                  <v:path arrowok="t" o:connecttype="custom" o:connectlocs="272176875,362912025;362902500,362912025;362902500,362912025;362902500,362912025;362902500,362912025;362902500,272184019;362902500,272184019;362902500,272184019;362902500,272184019;362902500,272184019;362902500,181456013;362902500,181456013;272176875,181456013;272176875,90728006;181451250,90728006;181451250,90728006;90725625,0;0,90728006;90725625,181456013;181451250,181456013;181451250,181456013;181451250,181456013;181451250,272184019;272176875,272184019;272176875,272184019;272176875,272184019;272176875,272184019;272176875,272184019;272176875,272184019;272176875,272184019;362902500,272184019;272176875,272184019;272176875,272184019;362902500,272184019;272176875,272184019;272176875,362912025;272176875,362912025;272176875,362912025" o:connectangles="0,0,0,0,0,0,0,0,0,0,0,0,0,0,0,0,0,0,0,0,0,0,0,0,0,0,0,0,0,0,0,0,0,0,0,0,0,0"/>
                </v:shape>
                <v:shape id="Freeform 1762" o:spid="_x0000_s2799" style="position:absolute;left:4375;top:8089;width:381;height:381;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80ccYA&#10;AADdAAAADwAAAGRycy9kb3ducmV2LnhtbESPzWoCMRSF94W+Q7iCu5pRW2lHowyFghYX1nbR5XVy&#10;OzN0cpNOombe3ggFl4fz83EWq2hacaLON5YVjEcZCOLS6oYrBV+fbw/PIHxA1thaJgU9eVgt7+8W&#10;mGt75g867UMl0gj7HBXUIbhcSl/WZNCPrCNO3o/tDIYku0rqDs9p3LRykmUzabDhRKjR0WtN5e/+&#10;aBI3Fru4nmXN99/2vegPG9e77ZNSw0Es5iACxXAL/7fXWsH0ZfII1zfpCc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80ccYAAADdAAAADwAAAAAAAAAAAAAAAACYAgAAZHJz&#10;L2Rvd25yZXYueG1sUEsFBgAAAAAEAAQA9QAAAIsDAAAAAA==&#10;" path="m3,4l4,3,3,2,2,1r,1l1,1,,1r1,l,1r1,l,1r1,l,1r1,l,1r1,l,,,1,,2r1,l2,3r1,l3,4xe" fillcolor="#e54200" stroked="f">
                  <v:path arrowok="t" o:connecttype="custom" o:connectlocs="272176875,362912025;362902500,272184019;272176875,181456013;272176875,181456013;181451250,90728006;181451250,181456013;181451250,181456013;90725625,90728006;90725625,90728006;90725625,90728006;0,90728006;90725625,90728006;90725625,90728006;0,90728006;90725625,90728006;90725625,90728006;90725625,90728006;0,90728006;90725625,90728006;90725625,90728006;0,90728006;90725625,90728006;0,90728006;90725625,90728006;0,0;0,0;0,0;0,0;0,0;0,90728006;0,90728006;0,90728006;0,90728006;0,90728006;0,90728006;0,181456013;90725625,181456013;90725625,181456013;90725625,181456013;181451250,272184019;272176875,272184019;272176875,362912025" o:connectangles="0,0,0,0,0,0,0,0,0,0,0,0,0,0,0,0,0,0,0,0,0,0,0,0,0,0,0,0,0,0,0,0,0,0,0,0,0,0,0,0,0,0"/>
                </v:shape>
                <v:shape id="Freeform 1763" o:spid="_x0000_s2800" style="position:absolute;left:4756;top:8185;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tDcQA&#10;AADdAAAADwAAAGRycy9kb3ducmV2LnhtbESPQWsCMRSE70L/Q3iF3jSrRWlXo6i0IL2ItqDHx+a5&#10;CW5eliTV7b9vBMHjMDPfMLNF5xpxoRCtZwXDQQGCuPLacq3g5/uz/wYiJmSNjWdS8EcRFvOn3gxL&#10;7a+8o8s+1SJDOJaowKTUllLGypDDOPAtcfZOPjhMWYZa6oDXDHeNHBXFRDq0nBcMtrQ2VJ33v05B&#10;dTgVX2YTGm2H49X2aO36Y2KVennullMQibr0CN/bG63g9X00htu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LQ3EAAAA3QAAAA8AAAAAAAAAAAAAAAAAmAIAAGRycy9k&#10;b3ducmV2LnhtbFBLBQYAAAAABAAEAPUAAACJAwAAAAA=&#10;" path="m,l,1,,,,1r1,l2,1,4,2,4,1,3,,1,,,xe" fillcolor="#e54200" stroked="f">
                  <v:path arrowok="t" o:connecttype="custom" o:connectlocs="0,0;0,90492263;0,90492263;0,0;0,90492263;90725625,90492263;181451250,90492263;362902500,180984525;362902500,180984525;362902500,90492263;362902500,90492263;272176875,0;90725625,0;0,0;0,0" o:connectangles="0,0,0,0,0,0,0,0,0,0,0,0,0,0,0"/>
                </v:shape>
                <v:shape id="Freeform 1764" o:spid="_x0000_s2801" style="position:absolute;left:5422;top:8280;width:477;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RC8gA&#10;AADdAAAADwAAAGRycy9kb3ducmV2LnhtbESP3WrCQBSE74W+w3IK3kjdNP5Qo6uUgkURlGoht4fs&#10;aRKaPZtmtya+vSsIXg4z8w2zWHWmEmdqXGlZweswAkGcWV1yruD7tH55A+E8ssbKMim4kIPV8qm3&#10;wETblr/ofPS5CBB2CSoovK8TKV1WkEE3tDVx8H5sY9AH2eRSN9gGuKlkHEVTabDksFBgTR8FZb/H&#10;f6PApH+nXZnK8WhyGLfbeLBP68+BUv3n7n0OwlPnH+F7e6MVjGbxFG5vwhO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N9ELyAAAAN0AAAAPAAAAAAAAAAAAAAAAAJgCAABk&#10;cnMvZG93bnJldi54bWxQSwUGAAAAAAQABAD1AAAAjQMAAAAA&#10;" path="m1,l,1,2,2r3,l5,1,2,1,1,xe" fillcolor="#e54200" stroked="f">
                  <v:path arrowok="t" o:connecttype="custom" o:connectlocs="90868500,0;0,90492263;181737000,180984525;454342500,180984525;454342500,90492263;181737000,90492263;90868500,0" o:connectangles="0,0,0,0,0,0,0"/>
                </v:shape>
                <v:shape id="Freeform 1765" o:spid="_x0000_s2802" style="position:absolute;left:6184;top:8470;width:477;height:191;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0kMgA&#10;AADdAAAADwAAAGRycy9kb3ducmV2LnhtbESPS2vDMBCE74X+B7GFXkIi13k7UUIpJDQEEvIAXxdr&#10;Y5taK9dSY/ffV4VCj8PMfMMs152pxJ0aV1pW8DKIQBBnVpecK7heNv0ZCOeRNVaWScE3OVivHh+W&#10;mGjb8onuZ5+LAGGXoILC+zqR0mUFGXQDWxMH72Ybgz7IJpe6wTbATSXjKJpIgyWHhQJreiso+zh/&#10;GQUm/bzsy1SOhuPjqN3FvUNab3tKPT91rwsQnjr/H/5rv2sFw3k8hd834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e3SQyAAAAN0AAAAPAAAAAAAAAAAAAAAAAJgCAABk&#10;cnMvZG93bnJldi54bWxQSwUGAAAAAAQABAD1AAAAjQMAAAAA&#10;" path="m,l,1r1,l3,2r1,l5,1,4,1,3,1,1,r,1l2,,,xe" fillcolor="#e54200" stroked="f">
                  <v:path arrowok="t" o:connecttype="custom" o:connectlocs="0,0;0,90968513;90868500,90968513;90868500,90968513;272605500,181937025;363474000,181937025;363474000,181937025;454342500,90968513;363474000,90968513;272605500,90968513;90868500,0;90868500,90968513;181737000,0;0,0" o:connectangles="0,0,0,0,0,0,0,0,0,0,0,0,0,0"/>
                </v:shape>
                <v:shape id="Freeform 1766" o:spid="_x0000_s2803" style="position:absolute;left:6946;top:8661;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yBcMA&#10;AADdAAAADwAAAGRycy9kb3ducmV2LnhtbERP3WrCMBS+H/gO4Qi7m8lU9lONMiaCMMZY5gMcmmNb&#10;15yU5qzWt18uBrv8+P7X2zG0aqA+NZEt3M8MKOIy+oYrC8ev/d0TqCTIHtvIZOFKCbabyc0aCx8v&#10;/EmDk0rlEE4FWqhFukLrVNYUMM1iR5y5U+wDSoZ9pX2PlxweWj035kEHbDg31NjRa03lt/sJFtyH&#10;vB0Hc3ayXFTvj87sdvvr2drb6fiyAiU0yr/4z33wFhbP8zw3v8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yBcMAAADdAAAADwAAAAAAAAAAAAAAAACYAgAAZHJzL2Rv&#10;d25yZXYueG1sUEsFBgAAAAAEAAQA9QAAAIgDAAAAAA==&#10;" path="m,l,1r1,l3,1r1,l4,,3,,1,,,xe" fillcolor="#e54200" stroked="f">
                  <v:path arrowok="t" o:connecttype="custom" o:connectlocs="0,0;0,90487500;90725625,90487500;272176875,90487500;362902500,90487500;362902500,0;272176875,0;90725625,0;0,0" o:connectangles="0,0,0,0,0,0,0,0,0"/>
                </v:shape>
                <v:shape id="Freeform 1767" o:spid="_x0000_s2804" style="position:absolute;left:7708;top:8756;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XnsYA&#10;AADdAAAADwAAAGRycy9kb3ducmV2LnhtbESPUUsDMRCE34X+h7BC32xiK2rPpqVYCgURMfYHLJf1&#10;7uplc1zW6/XfG0HwcZiZb5jVZgytGqhPTWQLtzMDiriMvuHKwvFjf/MIKgmyxzYyWbhQgs16crXC&#10;wsczv9PgpFIZwqlAC7VIV2idypoCplnsiLP3GfuAkmVfad/jOcNDq+fG3OuADeeFGjt6rqn8ct/B&#10;gnuTl+NgTk7uFtXrgzO73f5ysnZ6PW6fQAmN8h/+ax+8hcVyvoT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ZXnsYAAADdAAAADwAAAAAAAAAAAAAAAACYAgAAZHJz&#10;L2Rvd25yZXYueG1sUEsFBgAAAAAEAAQA9QAAAIsDAAAAAA==&#10;" path="m,l,1r1,l2,1r1,l4,1,4,,3,,2,,1,,,xe" fillcolor="#e54200" stroked="f">
                  <v:path arrowok="t" o:connecttype="custom" o:connectlocs="0,0;0,90487500;90725625,90487500;181451250,90487500;272176875,90487500;362902500,90487500;362902500,0;272176875,0;181451250,0;90725625,0;0,0" o:connectangles="0,0,0,0,0,0,0,0,0,0,0"/>
                </v:shape>
                <v:shape id="Freeform 1768" o:spid="_x0000_s2805" style="position:absolute;left:8375;top:8661;width:476;height:19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6OcQA&#10;AADdAAAADwAAAGRycy9kb3ducmV2LnhtbERPTWvCQBC9F/wPywi9iG40Wmx0FSm0VASlWsh1yI5J&#10;MDsbs1sT/717EHp8vO/lujOVuFHjSssKxqMIBHFmdcm5gt/T53AOwnlkjZVlUnAnB+tV72WJibYt&#10;/9Dt6HMRQtglqKDwvk6kdFlBBt3I1sSBO9vGoA+wyaVusA3hppKTKHqTBksODQXW9FFQdjn+GQUm&#10;vZ52ZSqn8ewwbbeTwT6tvwZKvfa7zQKEp87/i5/ub60gfo/D/vA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LejnEAAAA3QAAAA8AAAAAAAAAAAAAAAAAmAIAAGRycy9k&#10;b3ducmV2LnhtbFBLBQYAAAAABAAEAPUAAACJAwAAAAA=&#10;" path="m,1l,2r2,l5,2,5,,2,1,,1xe" fillcolor="#e54200" stroked="f">
                  <v:path arrowok="t" o:connecttype="custom" o:connectlocs="0,90492263;0,180984525;181356000,180984525;453390000,180984525;453390000,0;181356000,90492263;0,90492263" o:connectangles="0,0,0,0,0,0,0"/>
                </v:shape>
                <v:shape id="Freeform 1769" o:spid="_x0000_s2806" style="position:absolute;left:9137;top:8661;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RG5MYA&#10;AADdAAAADwAAAGRycy9kb3ducmV2LnhtbESPzWvCQBTE74L/w/IEb7qJ301dRQRBeyh+HXp8ZF+T&#10;aPZtzK6a/vfdQsHjMDO/YebLxpTiQbUrLCuI+xEI4tTqgjMF59OmNwPhPLLG0jIp+CEHy0W7NcdE&#10;2ycf6HH0mQgQdgkqyL2vEildmpNB17cVcfC+bW3QB1lnUtf4DHBTykEUTaTBgsNCjhWtc0qvx7tR&#10;8Lla78cj+RFPL/vLV0kD3E3GN6W6nWb1DsJT41/h//ZWKxi+DW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RG5MYAAADdAAAADwAAAAAAAAAAAAAAAACYAgAAZHJz&#10;L2Rvd25yZXYueG1sUEsFBgAAAAAEAAQA9QAAAIsDAAAAAA==&#10;" path="m,l,1r4,l5,1,5,,4,,,xe" fillcolor="#e54200" stroked="f">
                  <v:path arrowok="t" o:connecttype="custom" o:connectlocs="0,0;0,90487500;0,90487500;362712000,90487500;453390000,90487500;453390000,0;362712000,0;0,0" o:connectangles="0,0,0,0,0,0,0,0"/>
                </v:shape>
                <v:shape id="Freeform 1770" o:spid="_x0000_s2807" style="position:absolute;left:2762;top:7899;width:8560;height:286;visibility:visible;mso-wrap-style:square;v-text-anchor:top" coordsize="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k9sUA&#10;AADdAAAADwAAAGRycy9kb3ducmV2LnhtbESPQWsCMRSE70L/Q3iF3jSrgrWrUVQQCsVDV6F4e2ye&#10;m9XNy7JJNf57Uyh4HGbmG2a+jLYRV+p87VjBcJCBIC6drrlScNhv+1MQPiBrbByTgjt5WC5eenPM&#10;tbvxN12LUIkEYZ+jAhNCm0vpS0MW/cC1xMk7uc5iSLKrpO7wluC2kaMsm0iLNacFgy1tDJWX4tcq&#10;2K5302PU56Orzpuf+66I7+7LKPX2GlczEIFieIb/259awfhjPIK/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6T2xQAAAN0AAAAPAAAAAAAAAAAAAAAAAJgCAABkcnMv&#10;ZG93bnJldi54bWxQSwUGAAAAAAQABAD1AAAAigMAAAAA&#10;" path="m1,1r84,l86,1r,1l85,2,1,2,,2,,1r1,xm84,r6,1l84,3,84,xe" fillcolor="#24282b" strokecolor="#24282b" strokeweight="0">
                  <v:path arrowok="t" o:connecttype="custom" o:connectlocs="90460178,90808175;2147483646,90808175;2147483646,90808175;2147483646,90808175;2147483646,90808175;2147483646,90808175;2147483646,90808175;2147483646,90808175;2147483646,90808175;2147483646,90808175;2147483646,181616350;2147483646,181616350;2147483646,181616350;2147483646,181616350;2147483646,181616350;2147483646,181616350;2147483646,181616350;2147483646,181616350;90460178,181616350;90460178,181616350;90460178,181616350;0,181616350;0,181616350;0,181616350;0,181616350;0,181616350;0,90808175;0,90808175;0,90808175;0,90808175;0,90808175;0,90808175;90460178,90808175;90460178,90808175;90460178,90808175;2147483646,0;2147483646,90808175;2147483646,272424525;2147483646,0" o:connectangles="0,0,0,0,0,0,0,0,0,0,0,0,0,0,0,0,0,0,0,0,0,0,0,0,0,0,0,0,0,0,0,0,0,0,0,0,0,0,0"/>
                  <o:lock v:ext="edit" verticies="t"/>
                </v:shape>
                <v:shape id="Freeform 1771" o:spid="_x0000_s2808" style="position:absolute;left:2762;top:2095;width:8560;height:5423;visibility:visible;mso-wrap-style:square;v-text-anchor:top" coordsize="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SQusUA&#10;AADdAAAADwAAAGRycy9kb3ducmV2LnhtbESPW2vCQBSE3wv+h+UIvulG03qJriJCqQ8F7+DjIXtM&#10;gtmzIbuN8d93C0Ifh5n5hlmsWlOKhmpXWFYwHEQgiFOrC84UnE+f/SkI55E1lpZJwZMcrJadtwUm&#10;2j74QM3RZyJA2CWoIPe+SqR0aU4G3cBWxMG72dqgD7LOpK7xEeCmlKMoGkuDBYeFHCva5JTejz9G&#10;QYPX6P3jsq92X26I90kqZ/ZbKtXrtus5CE+t/w+/2lutIJ7FM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RJC6xQAAAN0AAAAPAAAAAAAAAAAAAAAAAJgCAABkcnMv&#10;ZG93bnJldi54bWxQSwUGAAAAAAQABAD1AAAAigMAAAAA&#10;" path="m,56l86,2r1,l87,3,1,57,,57,,56xm84,1l90,,86,5,84,1xe" fillcolor="#24282b" strokecolor="#24282b" strokeweight="0">
                  <v:path arrowok="t" o:connecttype="custom" o:connectlocs="0,2147483646;2147483646,181038401;2147483646,181038401;2147483646,181038401;2147483646,181038401;2147483646,181038401;2147483646,181038401;2147483646,181038401;2147483646,181038401;2147483646,181038401;2147483646,181038401;2147483646,271557601;2147483646,271557601;2147483646,271557601;2147483646,271557601;2147483646,271557601;2147483646,271557601;2147483646,271557601;90460178,2147483646;90460178,2147483646;90460178,2147483646;90460178,2147483646;90460178,2147483646;0,2147483646;0,2147483646;0,2147483646;0,2147483646;0,2147483646;0,2147483646;0,2147483646;0,2147483646;0,2147483646;0,2147483646;0,2147483646;0,2147483646;2147483646,90519200;2147483646,0;2147483646,452586488;2147483646,90519200" o:connectangles="0,0,0,0,0,0,0,0,0,0,0,0,0,0,0,0,0,0,0,0,0,0,0,0,0,0,0,0,0,0,0,0,0,0,0,0,0,0,0"/>
                  <o:lock v:ext="edit" verticies="t"/>
                </v:shape>
                <v:rect id="Rectangle 1772" o:spid="_x0000_s2809" style="position:absolute;left:7093;top:3061;width:55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gecQA&#10;AADdAAAADwAAAGRycy9kb3ducmV2LnhtbESP3WoCMRSE7wXfIRyhd5qtl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XoHnEAAAA3QAAAA8AAAAAAAAAAAAAAAAAmAIAAGRycy9k&#10;b3ducmV2LnhtbFBLBQYAAAAABAAEAPUAAACJAwAAAAA=&#10;" filled="f" stroked="f">
                  <v:textbox style="mso-fit-shape-to-text:t" inset="0,0,0,0">
                    <w:txbxContent>
                      <w:p w:rsidR="003E6074" w:rsidRDefault="003E6074" w:rsidP="007F7A90">
                        <w:pPr>
                          <w:spacing w:before="0"/>
                        </w:pPr>
                        <w:r>
                          <w:rPr>
                            <w:i/>
                            <w:iCs/>
                            <w:color w:val="24211D"/>
                            <w:sz w:val="14"/>
                            <w:szCs w:val="14"/>
                          </w:rPr>
                          <w:t>r</w:t>
                        </w:r>
                      </w:p>
                    </w:txbxContent>
                  </v:textbox>
                </v:rect>
                <v:rect id="Rectangle 1773" o:spid="_x0000_s2810" style="position:absolute;left:7379;top:3537;width:47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F4sQA&#10;AADdAAAADwAAAGRycy9kb3ducmV2LnhtbESP3WoCMRSE7wXfIRyhd5qt0mK3RhFB0NIbd32Aw+bs&#10;D01OliR1t2/fCIKXw8x8w2x2ozXiRj50jhW8LjIQxJXTHTcKruVxvgYRIrJG45gU/FGA3XY62WCu&#10;3cAXuhWxEQnCIUcFbYx9LmWoWrIYFq4nTl7tvMWYpG+k9jgkuDVymWXv0mLHaaHFng4tVT/Fr1Ug&#10;y+I4rAvjM/e1rL/N+XSpySn1Mhv3nyAijfEZfrRPWsHqY/UG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bBeLEAAAA3QAAAA8AAAAAAAAAAAAAAAAAmAIAAGRycy9k&#10;b3ducmV2LnhtbFBLBQYAAAAABAAEAPUAAACJAwAAAAA=&#10;" filled="f" stroked="f">
                  <v:textbox style="mso-fit-shape-to-text:t" inset="0,0,0,0">
                    <w:txbxContent>
                      <w:p w:rsidR="003E6074" w:rsidRDefault="003E6074" w:rsidP="007F7A90">
                        <w:pPr>
                          <w:spacing w:before="0"/>
                        </w:pPr>
                        <w:r>
                          <w:rPr>
                            <w:i/>
                            <w:iCs/>
                            <w:color w:val="24211D"/>
                            <w:sz w:val="10"/>
                            <w:szCs w:val="10"/>
                          </w:rPr>
                          <w:t>2</w:t>
                        </w:r>
                      </w:p>
                    </w:txbxContent>
                  </v:textbox>
                </v:rect>
                <v:rect id="Rectangle 1774" o:spid="_x0000_s2811" style="position:absolute;left:7677;top:8801;width:55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blcMA&#10;AADdAAAADwAAAGRycy9kb3ducmV2LnhtbESPzYoCMRCE74LvEFrYm2ZUEB2NsgiCu+zF0QdoJj0/&#10;bNIZkuiMb78RhD0WVfUVtTsM1ogH+dA6VjCfZSCIS6dbrhXcrqfpGkSIyBqNY1LwpACH/Xi0w1y7&#10;ni/0KGItEoRDjgqaGLtcylA2ZDHMXEecvMp5izFJX0vtsU9wa+Qiy1bSYstpocGOjg2Vv8XdKpDX&#10;4tSvC+Mz972ofszX+VKRU+pjMnxuQUQa4n/43T5rBcvNcgW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mblcMAAADdAAAADwAAAAAAAAAAAAAAAACYAgAAZHJzL2Rv&#10;d25yZXYueG1sUEsFBgAAAAAEAAQA9QAAAIgDAAAAAA==&#10;" filled="f" stroked="f">
                  <v:textbox style="mso-fit-shape-to-text:t" inset="0,0,0,0">
                    <w:txbxContent>
                      <w:p w:rsidR="003E6074" w:rsidRDefault="003E6074" w:rsidP="007F7A90">
                        <w:pPr>
                          <w:spacing w:before="0"/>
                        </w:pPr>
                        <w:r>
                          <w:rPr>
                            <w:i/>
                            <w:iCs/>
                            <w:color w:val="24211D"/>
                            <w:sz w:val="14"/>
                            <w:szCs w:val="14"/>
                          </w:rPr>
                          <w:t>r</w:t>
                        </w:r>
                      </w:p>
                    </w:txbxContent>
                  </v:textbox>
                </v:rect>
                <v:rect id="Rectangle 1775" o:spid="_x0000_s2812" style="position:absolute;left:7963;top:9277;width:47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DsQA&#10;AADdAAAADwAAAGRycy9kb3ducmV2LnhtbESP3WoCMRSE7wXfIRyhd5qtQmu3RhFB0NIbd32Aw+bs&#10;D01OliR1t2/fCIKXw8x8w2x2ozXiRj50jhW8LjIQxJXTHTcKruVxvgYRIrJG45gU/FGA3XY62WCu&#10;3cAXuhWxEQnCIUcFbYx9LmWoWrIYFq4nTl7tvMWYpG+k9jgkuDVymWVv0mLHaaHFng4tVT/Fr1Ug&#10;y+I4rAvjM/e1rL/N+XSpySn1Mhv3nyAijfEZfrRPWsHqY/UO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Pg7EAAAA3QAAAA8AAAAAAAAAAAAAAAAAmAIAAGRycy9k&#10;b3ducmV2LnhtbFBLBQYAAAAABAAEAPUAAACJAwAAAAA=&#10;" filled="f" stroked="f">
                  <v:textbox style="mso-fit-shape-to-text:t" inset="0,0,0,0">
                    <w:txbxContent>
                      <w:p w:rsidR="003E6074" w:rsidRDefault="003E6074" w:rsidP="007F7A90">
                        <w:pPr>
                          <w:spacing w:before="0"/>
                        </w:pPr>
                        <w:r>
                          <w:rPr>
                            <w:i/>
                            <w:iCs/>
                            <w:color w:val="24211D"/>
                            <w:sz w:val="10"/>
                            <w:szCs w:val="10"/>
                          </w:rPr>
                          <w:t>1</w:t>
                        </w:r>
                      </w:p>
                    </w:txbxContent>
                  </v:textbox>
                </v:rect>
                <w10:anchorlock/>
              </v:group>
            </w:pict>
          </mc:Fallback>
        </mc:AlternateContent>
      </w:r>
    </w:p>
    <w:p w:rsidR="00785AD7" w:rsidRPr="00004CAC" w:rsidRDefault="00111A62" w:rsidP="0082115C">
      <w:pPr>
        <w:pStyle w:val="Normalaftertitle"/>
        <w:ind w:firstLineChars="200" w:firstLine="480"/>
        <w:rPr>
          <w:rFonts w:eastAsiaTheme="minorEastAsia"/>
          <w:lang w:val="en-US" w:eastAsia="zh-CN"/>
        </w:rPr>
      </w:pPr>
      <w:r>
        <w:rPr>
          <w:lang w:eastAsia="zh-CN"/>
        </w:rPr>
        <w:t>要进行一个垂直飞行</w:t>
      </w:r>
      <w:r>
        <w:rPr>
          <w:rFonts w:eastAsiaTheme="minorEastAsia" w:hint="eastAsia"/>
          <w:lang w:eastAsia="zh-CN"/>
        </w:rPr>
        <w:t>，</w:t>
      </w:r>
      <w:r>
        <w:rPr>
          <w:rFonts w:eastAsiaTheme="minorEastAsia"/>
          <w:lang w:eastAsia="zh-CN"/>
        </w:rPr>
        <w:t>飞行员首先要移动到要求的方位角方向上</w:t>
      </w:r>
      <w:r>
        <w:rPr>
          <w:rFonts w:eastAsiaTheme="minorEastAsia" w:hint="eastAsia"/>
          <w:lang w:eastAsia="zh-CN"/>
        </w:rPr>
        <w:t>，</w:t>
      </w:r>
      <w:r>
        <w:rPr>
          <w:rFonts w:eastAsiaTheme="minorEastAsia"/>
          <w:lang w:eastAsia="zh-CN"/>
        </w:rPr>
        <w:t>然后降低到所要求的起始高度</w:t>
      </w:r>
      <w:r>
        <w:rPr>
          <w:rFonts w:eastAsiaTheme="minorEastAsia" w:hint="eastAsia"/>
          <w:lang w:eastAsia="zh-CN"/>
        </w:rPr>
        <w:t>。</w:t>
      </w:r>
      <w:r w:rsidR="00A05659">
        <w:rPr>
          <w:rFonts w:eastAsiaTheme="minorEastAsia"/>
          <w:lang w:eastAsia="zh-CN"/>
        </w:rPr>
        <w:t>飞行员显示器</w:t>
      </w:r>
      <w:r>
        <w:rPr>
          <w:rFonts w:eastAsiaTheme="minorEastAsia"/>
          <w:lang w:eastAsia="zh-CN"/>
        </w:rPr>
        <w:t>通过显示飞行器相对于发射天线的实际位置以及垂直飞行所要求的开始位置来帮助飞行员</w:t>
      </w:r>
      <w:r>
        <w:rPr>
          <w:rFonts w:eastAsiaTheme="minorEastAsia" w:hint="eastAsia"/>
          <w:lang w:eastAsia="zh-CN"/>
        </w:rPr>
        <w:t>。然后飞行员开始按一条垂直直线上升</w:t>
      </w:r>
      <w:r>
        <w:rPr>
          <w:rFonts w:eastAsiaTheme="minorEastAsia" w:hint="eastAsia"/>
          <w:lang w:val="en-US" w:eastAsia="zh-CN"/>
        </w:rPr>
        <w:t>，</w:t>
      </w:r>
      <w:r>
        <w:rPr>
          <w:rFonts w:eastAsiaTheme="minorEastAsia"/>
          <w:lang w:val="en-US" w:eastAsia="zh-CN"/>
        </w:rPr>
        <w:t>尽可能地</w:t>
      </w:r>
      <w:r w:rsidR="00B77A78">
        <w:rPr>
          <w:rFonts w:eastAsiaTheme="minorEastAsia"/>
          <w:lang w:val="en-US" w:eastAsia="zh-CN"/>
        </w:rPr>
        <w:t>尝试</w:t>
      </w:r>
      <w:r>
        <w:rPr>
          <w:rFonts w:eastAsiaTheme="minorEastAsia"/>
          <w:lang w:val="en-US" w:eastAsia="zh-CN"/>
        </w:rPr>
        <w:t>保持其水平位置</w:t>
      </w:r>
      <w:r>
        <w:rPr>
          <w:rFonts w:eastAsiaTheme="minorEastAsia" w:hint="eastAsia"/>
          <w:lang w:val="en-US" w:eastAsia="zh-CN"/>
        </w:rPr>
        <w:t>。如果使用一架直升飞机，</w:t>
      </w:r>
      <w:r>
        <w:rPr>
          <w:rFonts w:eastAsiaTheme="minorEastAsia"/>
          <w:lang w:val="en-US" w:eastAsia="zh-CN"/>
        </w:rPr>
        <w:t>当飞行是开足马力从一个低高度向一个更高高度飞行来进行时</w:t>
      </w:r>
      <w:r>
        <w:rPr>
          <w:rFonts w:eastAsiaTheme="minorEastAsia" w:hint="eastAsia"/>
          <w:lang w:val="en-US" w:eastAsia="zh-CN"/>
        </w:rPr>
        <w:t>，</w:t>
      </w:r>
      <w:r>
        <w:rPr>
          <w:rFonts w:eastAsiaTheme="minorEastAsia"/>
          <w:lang w:val="en-US" w:eastAsia="zh-CN"/>
        </w:rPr>
        <w:t>得到最大的稳定性</w:t>
      </w:r>
      <w:r>
        <w:rPr>
          <w:rFonts w:eastAsiaTheme="minorEastAsia" w:hint="eastAsia"/>
          <w:lang w:val="en-US" w:eastAsia="zh-CN"/>
        </w:rPr>
        <w:t>。</w:t>
      </w:r>
    </w:p>
    <w:p w:rsidR="00785AD7" w:rsidRPr="00004CAC" w:rsidRDefault="00CE2802" w:rsidP="0082115C">
      <w:pPr>
        <w:keepNext/>
        <w:keepLines/>
        <w:ind w:firstLineChars="200" w:firstLine="480"/>
        <w:rPr>
          <w:rFonts w:eastAsiaTheme="minorEastAsia"/>
          <w:lang w:val="en-US" w:eastAsia="zh-CN"/>
        </w:rPr>
      </w:pPr>
      <w:r>
        <w:rPr>
          <w:rFonts w:eastAsiaTheme="minorEastAsia"/>
          <w:lang w:val="en-US" w:eastAsia="zh-CN"/>
        </w:rPr>
        <w:t>在垂直</w:t>
      </w:r>
      <w:r w:rsidR="00740848">
        <w:rPr>
          <w:rFonts w:eastAsiaTheme="minorEastAsia"/>
          <w:lang w:val="en-US" w:eastAsia="zh-CN"/>
        </w:rPr>
        <w:t>飞行期间</w:t>
      </w:r>
      <w:r w:rsidR="00C920CE">
        <w:rPr>
          <w:rFonts w:eastAsiaTheme="minorEastAsia" w:hint="eastAsia"/>
          <w:lang w:val="en-US" w:eastAsia="zh-CN"/>
        </w:rPr>
        <w:t>，</w:t>
      </w:r>
      <w:r w:rsidR="00A05659">
        <w:rPr>
          <w:rFonts w:eastAsiaTheme="minorEastAsia" w:hint="eastAsia"/>
          <w:lang w:val="en-US" w:eastAsia="zh-CN"/>
        </w:rPr>
        <w:t>飞行员显示器</w:t>
      </w:r>
      <w:r w:rsidR="00AC75C7">
        <w:rPr>
          <w:rFonts w:eastAsiaTheme="minorEastAsia" w:hint="eastAsia"/>
          <w:lang w:val="en-US" w:eastAsia="zh-CN"/>
        </w:rPr>
        <w:t>通过以米为单位显示相对于要求的飞行路线的偏离来帮助飞行员。</w:t>
      </w:r>
      <w:r w:rsidR="00AC75C7">
        <w:rPr>
          <w:rFonts w:eastAsiaTheme="minorEastAsia"/>
          <w:lang w:val="en-US" w:eastAsia="zh-CN"/>
        </w:rPr>
        <w:t>这可以通过将飞行器在一个圆形显示</w:t>
      </w:r>
      <w:r w:rsidR="00B77A78">
        <w:rPr>
          <w:rFonts w:eastAsiaTheme="minorEastAsia"/>
          <w:lang w:val="en-US" w:eastAsia="zh-CN"/>
        </w:rPr>
        <w:t>器上表示为一个点来实现</w:t>
      </w:r>
      <w:r w:rsidR="00AC75C7">
        <w:rPr>
          <w:rFonts w:eastAsiaTheme="minorEastAsia" w:hint="eastAsia"/>
          <w:lang w:val="en-US" w:eastAsia="zh-CN"/>
        </w:rPr>
        <w:t>。圆形的中心表示要求的水平位置，</w:t>
      </w:r>
      <w:r w:rsidR="00B77A78">
        <w:rPr>
          <w:rFonts w:eastAsiaTheme="minorEastAsia"/>
          <w:lang w:val="en-US" w:eastAsia="zh-CN"/>
        </w:rPr>
        <w:t>圆形本身显示出最大允许水平偏差</w:t>
      </w:r>
      <w:r w:rsidR="00AC75C7">
        <w:rPr>
          <w:rFonts w:eastAsiaTheme="minorEastAsia" w:hint="eastAsia"/>
          <w:lang w:val="en-US" w:eastAsia="zh-CN"/>
        </w:rPr>
        <w:t>。飞行员应该在向上飞行时将点保持在该圆形之内。</w:t>
      </w:r>
      <w:r w:rsidR="00AC75C7">
        <w:rPr>
          <w:rFonts w:eastAsiaTheme="minorEastAsia"/>
          <w:lang w:val="en-US" w:eastAsia="zh-CN"/>
        </w:rPr>
        <w:t>该圆形显示</w:t>
      </w:r>
      <w:r w:rsidR="00B77A78">
        <w:rPr>
          <w:rFonts w:eastAsiaTheme="minorEastAsia"/>
          <w:lang w:val="en-US" w:eastAsia="zh-CN"/>
        </w:rPr>
        <w:t>器</w:t>
      </w:r>
      <w:r w:rsidR="00AC75C7">
        <w:rPr>
          <w:rFonts w:eastAsiaTheme="minorEastAsia"/>
          <w:lang w:val="en-US" w:eastAsia="zh-CN"/>
        </w:rPr>
        <w:t>可以连接到一个罗盘来将其方向与飞行器的方向相对准</w:t>
      </w:r>
      <w:r w:rsidR="00AC75C7">
        <w:rPr>
          <w:rFonts w:eastAsiaTheme="minorEastAsia" w:hint="eastAsia"/>
          <w:lang w:val="en-US" w:eastAsia="zh-CN"/>
        </w:rPr>
        <w:t>。</w:t>
      </w:r>
      <w:r w:rsidR="00AC75C7">
        <w:rPr>
          <w:rFonts w:eastAsiaTheme="minorEastAsia"/>
          <w:lang w:val="en-US" w:eastAsia="zh-CN"/>
        </w:rPr>
        <w:t>这使得操纵方向更加简单</w:t>
      </w:r>
      <w:r w:rsidR="00AC75C7">
        <w:rPr>
          <w:rFonts w:eastAsiaTheme="minorEastAsia" w:hint="eastAsia"/>
          <w:lang w:val="en-US" w:eastAsia="zh-CN"/>
        </w:rPr>
        <w:t>，</w:t>
      </w:r>
      <w:r w:rsidR="00AC75C7">
        <w:rPr>
          <w:rFonts w:eastAsiaTheme="minorEastAsia"/>
          <w:lang w:val="en-US" w:eastAsia="zh-CN"/>
        </w:rPr>
        <w:t>因为风指示了飞行器前端指向何处</w:t>
      </w:r>
      <w:r w:rsidR="00AC75C7">
        <w:rPr>
          <w:rFonts w:eastAsiaTheme="minorEastAsia" w:hint="eastAsia"/>
          <w:lang w:val="en-US" w:eastAsia="zh-CN"/>
        </w:rPr>
        <w:t>。</w:t>
      </w:r>
    </w:p>
    <w:p w:rsidR="00785AD7" w:rsidRPr="00004CAC" w:rsidRDefault="00AC75C7" w:rsidP="0082115C">
      <w:pPr>
        <w:keepNext/>
        <w:keepLines/>
        <w:ind w:firstLineChars="200" w:firstLine="480"/>
        <w:rPr>
          <w:rFonts w:eastAsiaTheme="minorEastAsia"/>
          <w:lang w:val="en-US" w:eastAsia="zh-CN"/>
        </w:rPr>
      </w:pPr>
      <w:r>
        <w:rPr>
          <w:rFonts w:eastAsiaTheme="minorEastAsia"/>
          <w:lang w:val="en-US" w:eastAsia="zh-CN"/>
        </w:rPr>
        <w:t>当没有飞行器可以用于垂直飞行时</w:t>
      </w:r>
      <w:r>
        <w:rPr>
          <w:rFonts w:eastAsiaTheme="minorEastAsia" w:hint="eastAsia"/>
          <w:lang w:val="en-US" w:eastAsia="zh-CN"/>
        </w:rPr>
        <w:t>，无法通过这种方式得到</w:t>
      </w:r>
      <w:r>
        <w:rPr>
          <w:rFonts w:eastAsiaTheme="minorEastAsia"/>
          <w:lang w:val="en-US" w:eastAsia="zh-CN"/>
        </w:rPr>
        <w:t>垂直图</w:t>
      </w:r>
      <w:r>
        <w:rPr>
          <w:rFonts w:eastAsiaTheme="minorEastAsia" w:hint="eastAsia"/>
          <w:lang w:val="en-US" w:eastAsia="zh-CN"/>
        </w:rPr>
        <w:t>。</w:t>
      </w:r>
      <w:r w:rsidR="0047346D">
        <w:rPr>
          <w:rFonts w:eastAsiaTheme="minorEastAsia"/>
          <w:lang w:val="en-US" w:eastAsia="zh-CN"/>
        </w:rPr>
        <w:t>则不得不通过对随后的水平飞行测量点进行插值来估算垂直图</w:t>
      </w:r>
      <w:r w:rsidR="0047346D">
        <w:rPr>
          <w:rFonts w:eastAsiaTheme="minorEastAsia" w:hint="eastAsia"/>
          <w:lang w:val="en-US" w:eastAsia="zh-CN"/>
        </w:rPr>
        <w:t>。</w:t>
      </w:r>
    </w:p>
    <w:p w:rsidR="00785AD7" w:rsidRPr="00004CAC" w:rsidRDefault="0047346D" w:rsidP="0082115C">
      <w:pPr>
        <w:ind w:firstLineChars="200" w:firstLine="480"/>
        <w:rPr>
          <w:rFonts w:eastAsiaTheme="minorEastAsia"/>
          <w:lang w:val="en-US" w:eastAsia="zh-CN"/>
        </w:rPr>
      </w:pPr>
      <w:r>
        <w:rPr>
          <w:rFonts w:eastAsiaTheme="minorEastAsia"/>
          <w:lang w:val="en-US" w:eastAsia="zh-CN"/>
        </w:rPr>
        <w:t>在垂直飞行期间</w:t>
      </w:r>
      <w:r>
        <w:rPr>
          <w:rFonts w:eastAsiaTheme="minorEastAsia" w:hint="eastAsia"/>
          <w:lang w:val="en-US" w:eastAsia="zh-CN"/>
        </w:rPr>
        <w:t>，</w:t>
      </w:r>
      <w:r>
        <w:rPr>
          <w:rFonts w:eastAsiaTheme="minorEastAsia"/>
          <w:lang w:val="en-US" w:eastAsia="zh-CN"/>
        </w:rPr>
        <w:t>需要应用二个修正因子</w:t>
      </w:r>
      <w:r>
        <w:rPr>
          <w:rFonts w:eastAsiaTheme="minorEastAsia" w:hint="eastAsia"/>
          <w:lang w:val="en-US" w:eastAsia="zh-CN"/>
        </w:rPr>
        <w:t>。</w:t>
      </w:r>
      <w:r>
        <w:rPr>
          <w:rFonts w:eastAsiaTheme="minorEastAsia"/>
          <w:lang w:val="en-US" w:eastAsia="zh-CN"/>
        </w:rPr>
        <w:t>一个是对测量天线的垂直天线图中增益差的补偿</w:t>
      </w:r>
      <w:r>
        <w:rPr>
          <w:rFonts w:eastAsiaTheme="minorEastAsia" w:hint="eastAsia"/>
          <w:lang w:val="en-US" w:eastAsia="zh-CN"/>
        </w:rPr>
        <w:t>，而一个是对距离差的补偿</w:t>
      </w:r>
      <w:r w:rsidR="002172B0">
        <w:rPr>
          <w:rFonts w:eastAsiaTheme="minorEastAsia"/>
          <w:lang w:val="en-US" w:eastAsia="zh-CN"/>
        </w:rPr>
        <w:t>（</w:t>
      </w:r>
      <w:r>
        <w:rPr>
          <w:rFonts w:eastAsiaTheme="minorEastAsia"/>
          <w:lang w:val="en-US" w:eastAsia="zh-CN"/>
        </w:rPr>
        <w:t>图</w:t>
      </w:r>
      <w:r>
        <w:rPr>
          <w:rFonts w:eastAsiaTheme="minorEastAsia" w:hint="eastAsia"/>
          <w:lang w:val="en-US" w:eastAsia="zh-CN"/>
        </w:rPr>
        <w:t>4</w:t>
      </w:r>
      <w:r>
        <w:rPr>
          <w:rFonts w:eastAsiaTheme="minorEastAsia" w:hint="eastAsia"/>
          <w:lang w:val="en-US" w:eastAsia="zh-CN"/>
        </w:rPr>
        <w:t>中的</w:t>
      </w:r>
      <w:r w:rsidR="00785AD7" w:rsidRPr="00004CAC">
        <w:rPr>
          <w:rFonts w:eastAsiaTheme="minorEastAsia"/>
          <w:i/>
          <w:lang w:val="en-US" w:eastAsia="zh-CN"/>
        </w:rPr>
        <w:t>r</w:t>
      </w:r>
      <w:r w:rsidR="00785AD7" w:rsidRPr="00004CAC">
        <w:rPr>
          <w:rFonts w:eastAsiaTheme="minorEastAsia"/>
          <w:szCs w:val="24"/>
          <w:vertAlign w:val="subscript"/>
          <w:lang w:val="en-US" w:eastAsia="zh-CN"/>
        </w:rPr>
        <w:t>1</w:t>
      </w:r>
      <w:r>
        <w:rPr>
          <w:rFonts w:eastAsiaTheme="minorEastAsia"/>
          <w:lang w:val="en-US" w:eastAsia="zh-CN"/>
        </w:rPr>
        <w:t>和</w:t>
      </w:r>
      <w:r w:rsidR="00785AD7" w:rsidRPr="00004CAC">
        <w:rPr>
          <w:rFonts w:eastAsiaTheme="minorEastAsia"/>
          <w:i/>
          <w:lang w:val="en-US" w:eastAsia="zh-CN"/>
        </w:rPr>
        <w:t>r</w:t>
      </w:r>
      <w:r w:rsidR="00785AD7" w:rsidRPr="00004CAC">
        <w:rPr>
          <w:rFonts w:eastAsiaTheme="minorEastAsia"/>
          <w:szCs w:val="24"/>
          <w:vertAlign w:val="subscript"/>
          <w:lang w:val="en-US" w:eastAsia="zh-CN"/>
        </w:rPr>
        <w:t>2</w:t>
      </w:r>
      <w:r w:rsidR="002172B0">
        <w:rPr>
          <w:rFonts w:eastAsiaTheme="minorEastAsia"/>
          <w:lang w:val="en-US" w:eastAsia="zh-CN"/>
        </w:rPr>
        <w:t>）</w:t>
      </w:r>
      <w:r>
        <w:rPr>
          <w:rFonts w:eastAsiaTheme="minorEastAsia" w:hint="eastAsia"/>
          <w:lang w:val="en-US" w:eastAsia="zh-CN"/>
        </w:rPr>
        <w:t>。</w:t>
      </w:r>
      <w:r w:rsidR="00785AD7" w:rsidRPr="00004CAC">
        <w:rPr>
          <w:rFonts w:eastAsiaTheme="minorEastAsia"/>
          <w:lang w:val="en-US" w:eastAsia="zh-CN"/>
        </w:rPr>
        <w:t xml:space="preserve"> </w:t>
      </w:r>
    </w:p>
    <w:p w:rsidR="00785AD7" w:rsidRPr="00004CAC" w:rsidRDefault="00785AD7" w:rsidP="00785AD7">
      <w:pPr>
        <w:pStyle w:val="Heading2"/>
        <w:rPr>
          <w:rFonts w:eastAsiaTheme="minorEastAsia"/>
          <w:lang w:val="en-US" w:eastAsia="zh-CN"/>
        </w:rPr>
      </w:pPr>
      <w:bookmarkStart w:id="37" w:name="_Toc115794807"/>
      <w:bookmarkStart w:id="38" w:name="_Toc115794892"/>
      <w:r w:rsidRPr="00004CAC">
        <w:rPr>
          <w:rFonts w:eastAsiaTheme="minorEastAsia"/>
          <w:lang w:val="en-US" w:eastAsia="zh-CN"/>
        </w:rPr>
        <w:t>4.3</w:t>
      </w:r>
      <w:r w:rsidRPr="00004CAC">
        <w:rPr>
          <w:rFonts w:eastAsiaTheme="minorEastAsia"/>
          <w:lang w:val="en-US" w:eastAsia="zh-CN"/>
        </w:rPr>
        <w:tab/>
      </w:r>
      <w:r w:rsidR="0047346D">
        <w:rPr>
          <w:rFonts w:eastAsiaTheme="minorEastAsia"/>
          <w:lang w:val="en-US" w:eastAsia="zh-CN"/>
        </w:rPr>
        <w:t>环形飞行</w:t>
      </w:r>
      <w:bookmarkEnd w:id="37"/>
      <w:bookmarkEnd w:id="38"/>
    </w:p>
    <w:p w:rsidR="00785AD7" w:rsidRPr="00004CAC" w:rsidRDefault="00914DE7" w:rsidP="0082115C">
      <w:pPr>
        <w:ind w:firstLineChars="200" w:firstLine="480"/>
        <w:rPr>
          <w:rFonts w:eastAsiaTheme="minorEastAsia"/>
          <w:lang w:val="en-US" w:eastAsia="zh-CN"/>
        </w:rPr>
      </w:pPr>
      <w:r>
        <w:rPr>
          <w:rFonts w:eastAsiaTheme="minorEastAsia"/>
          <w:lang w:val="en-US" w:eastAsia="zh-CN"/>
        </w:rPr>
        <w:t>要得到一个广播天线的水平天线方向图</w:t>
      </w:r>
      <w:r>
        <w:rPr>
          <w:rFonts w:eastAsiaTheme="minorEastAsia" w:hint="eastAsia"/>
          <w:lang w:val="en-US" w:eastAsia="zh-CN"/>
        </w:rPr>
        <w:t>，</w:t>
      </w:r>
      <w:r>
        <w:rPr>
          <w:rFonts w:eastAsiaTheme="minorEastAsia"/>
          <w:lang w:val="en-US" w:eastAsia="zh-CN"/>
        </w:rPr>
        <w:t>飞行</w:t>
      </w:r>
      <w:r w:rsidR="00B77A78">
        <w:rPr>
          <w:rFonts w:eastAsiaTheme="minorEastAsia"/>
          <w:lang w:val="en-US" w:eastAsia="zh-CN"/>
        </w:rPr>
        <w:t>员开始</w:t>
      </w:r>
      <w:r>
        <w:rPr>
          <w:rFonts w:eastAsiaTheme="minorEastAsia"/>
          <w:lang w:val="en-US" w:eastAsia="zh-CN"/>
        </w:rPr>
        <w:t>围绕发射天线飞行一个圆环</w:t>
      </w:r>
      <w:r>
        <w:rPr>
          <w:rFonts w:eastAsiaTheme="minorEastAsia" w:hint="eastAsia"/>
          <w:lang w:val="en-US" w:eastAsia="zh-CN"/>
        </w:rPr>
        <w:t>，</w:t>
      </w:r>
      <w:r>
        <w:rPr>
          <w:rFonts w:eastAsiaTheme="minorEastAsia"/>
          <w:lang w:val="en-US" w:eastAsia="zh-CN"/>
        </w:rPr>
        <w:t>同时纠正其高度和到发射天线的距离</w:t>
      </w:r>
      <w:r>
        <w:rPr>
          <w:rFonts w:eastAsiaTheme="minorEastAsia" w:hint="eastAsia"/>
          <w:lang w:val="en-US" w:eastAsia="zh-CN"/>
        </w:rPr>
        <w:t>，</w:t>
      </w:r>
      <w:r>
        <w:rPr>
          <w:rFonts w:eastAsiaTheme="minorEastAsia"/>
          <w:lang w:val="en-US" w:eastAsia="zh-CN"/>
        </w:rPr>
        <w:t>直到得到目标值</w:t>
      </w:r>
      <w:r>
        <w:rPr>
          <w:rFonts w:eastAsiaTheme="minorEastAsia" w:hint="eastAsia"/>
          <w:lang w:val="en-US" w:eastAsia="zh-CN"/>
        </w:rPr>
        <w:t>。然后开始</w:t>
      </w:r>
      <w:r>
        <w:rPr>
          <w:rFonts w:eastAsiaTheme="minorEastAsia"/>
          <w:lang w:val="en-US" w:eastAsia="zh-CN"/>
        </w:rPr>
        <w:t>该测量</w:t>
      </w:r>
      <w:r>
        <w:rPr>
          <w:rFonts w:eastAsiaTheme="minorEastAsia" w:hint="eastAsia"/>
          <w:lang w:val="en-US" w:eastAsia="zh-CN"/>
        </w:rPr>
        <w:t>，</w:t>
      </w:r>
      <w:r w:rsidR="00C476C9">
        <w:rPr>
          <w:rFonts w:eastAsiaTheme="minorEastAsia"/>
          <w:lang w:val="en-US" w:eastAsia="zh-CN"/>
        </w:rPr>
        <w:t>且飞行员继续</w:t>
      </w:r>
      <w:r>
        <w:rPr>
          <w:rFonts w:eastAsiaTheme="minorEastAsia"/>
          <w:lang w:val="en-US" w:eastAsia="zh-CN"/>
        </w:rPr>
        <w:t>沿着围绕该塔的一个圆环进行飞行</w:t>
      </w:r>
      <w:r>
        <w:rPr>
          <w:rFonts w:eastAsiaTheme="minorEastAsia" w:hint="eastAsia"/>
          <w:lang w:val="en-US" w:eastAsia="zh-CN"/>
        </w:rPr>
        <w:t>，</w:t>
      </w:r>
      <w:r>
        <w:rPr>
          <w:rFonts w:eastAsiaTheme="minorEastAsia"/>
          <w:lang w:val="en-US" w:eastAsia="zh-CN"/>
        </w:rPr>
        <w:t>直到测量完成</w:t>
      </w:r>
      <w:r>
        <w:rPr>
          <w:rFonts w:eastAsiaTheme="minorEastAsia" w:hint="eastAsia"/>
          <w:lang w:val="en-US" w:eastAsia="zh-CN"/>
        </w:rPr>
        <w:t>。</w:t>
      </w:r>
      <w:r>
        <w:rPr>
          <w:rFonts w:eastAsiaTheme="minorEastAsia"/>
          <w:lang w:val="en-US" w:eastAsia="zh-CN"/>
        </w:rPr>
        <w:t>在这个过程期间</w:t>
      </w:r>
      <w:r>
        <w:rPr>
          <w:rFonts w:eastAsiaTheme="minorEastAsia" w:hint="eastAsia"/>
          <w:lang w:val="en-US" w:eastAsia="zh-CN"/>
        </w:rPr>
        <w:t>，</w:t>
      </w:r>
      <w:r>
        <w:rPr>
          <w:rFonts w:eastAsiaTheme="minorEastAsia"/>
          <w:lang w:val="en-US" w:eastAsia="zh-CN"/>
        </w:rPr>
        <w:t>飞行员得到</w:t>
      </w:r>
      <w:r w:rsidR="00A05659">
        <w:rPr>
          <w:rFonts w:eastAsiaTheme="minorEastAsia"/>
          <w:lang w:val="en-US" w:eastAsia="zh-CN"/>
        </w:rPr>
        <w:t>飞行员显示器</w:t>
      </w:r>
      <w:r>
        <w:rPr>
          <w:rFonts w:eastAsiaTheme="minorEastAsia"/>
          <w:lang w:val="en-US" w:eastAsia="zh-CN"/>
        </w:rPr>
        <w:t>上信息的帮助</w:t>
      </w:r>
      <w:r w:rsidR="00A05659">
        <w:rPr>
          <w:rFonts w:eastAsiaTheme="minorEastAsia" w:hint="eastAsia"/>
          <w:lang w:val="en-US" w:eastAsia="zh-CN"/>
        </w:rPr>
        <w:t>。它实时地显示了飞行器相对于围绕发射天线</w:t>
      </w:r>
      <w:r w:rsidR="00C476C9">
        <w:rPr>
          <w:rFonts w:eastAsiaTheme="minorEastAsia" w:hint="eastAsia"/>
          <w:lang w:val="en-US" w:eastAsia="zh-CN"/>
        </w:rPr>
        <w:t>的</w:t>
      </w:r>
      <w:r w:rsidR="00A05659">
        <w:rPr>
          <w:rFonts w:eastAsiaTheme="minorEastAsia" w:hint="eastAsia"/>
          <w:lang w:val="en-US" w:eastAsia="zh-CN"/>
        </w:rPr>
        <w:t>理想路径的实际位置。</w:t>
      </w:r>
      <w:r w:rsidR="00A05659">
        <w:rPr>
          <w:rFonts w:eastAsiaTheme="minorEastAsia"/>
          <w:lang w:val="en-US" w:eastAsia="zh-CN"/>
        </w:rPr>
        <w:t>在环形飞行期间</w:t>
      </w:r>
      <w:r w:rsidR="00A05659">
        <w:rPr>
          <w:rFonts w:eastAsiaTheme="minorEastAsia" w:hint="eastAsia"/>
          <w:lang w:val="en-US" w:eastAsia="zh-CN"/>
        </w:rPr>
        <w:t>，</w:t>
      </w:r>
      <w:r w:rsidR="00A05659">
        <w:rPr>
          <w:rFonts w:eastAsiaTheme="minorEastAsia"/>
          <w:lang w:val="en-US" w:eastAsia="zh-CN"/>
        </w:rPr>
        <w:t>飞行员显示器通过以米为单位显示出距离要求飞行路径的偏离（距离和高度）来帮助飞行员通常</w:t>
      </w:r>
      <w:r w:rsidR="00A05659">
        <w:rPr>
          <w:rFonts w:eastAsiaTheme="minorEastAsia" w:hint="eastAsia"/>
          <w:lang w:val="en-US" w:eastAsia="zh-CN"/>
        </w:rPr>
        <w:t>，</w:t>
      </w:r>
      <w:r w:rsidR="00DE2194">
        <w:rPr>
          <w:rFonts w:eastAsiaTheme="minorEastAsia" w:hint="eastAsia"/>
          <w:lang w:val="en-US" w:eastAsia="zh-CN"/>
        </w:rPr>
        <w:t>需要飞一个环形的一部分来进入所要求的飞行路径，因此定义一个预先确定的起始方位角是不实际的。</w:t>
      </w:r>
      <w:r w:rsidR="00DE2194">
        <w:rPr>
          <w:rFonts w:eastAsiaTheme="minorEastAsia"/>
          <w:lang w:val="en-US" w:eastAsia="zh-CN"/>
        </w:rPr>
        <w:t>大多数情况下</w:t>
      </w:r>
      <w:r w:rsidR="00DE2194">
        <w:rPr>
          <w:rFonts w:eastAsiaTheme="minorEastAsia" w:hint="eastAsia"/>
          <w:lang w:val="en-US" w:eastAsia="zh-CN"/>
        </w:rPr>
        <w:t>，</w:t>
      </w:r>
      <w:r w:rsidR="00DE2194">
        <w:rPr>
          <w:rFonts w:eastAsiaTheme="minorEastAsia"/>
          <w:lang w:val="en-US" w:eastAsia="zh-CN"/>
        </w:rPr>
        <w:t>飞行员喜欢看到他或她正在围绕飞行的目标</w:t>
      </w:r>
      <w:r w:rsidR="00DE2194">
        <w:rPr>
          <w:rFonts w:eastAsiaTheme="minorEastAsia" w:hint="eastAsia"/>
          <w:lang w:val="en-US" w:eastAsia="zh-CN"/>
        </w:rPr>
        <w:t>，</w:t>
      </w:r>
      <w:r w:rsidR="00DE2194">
        <w:rPr>
          <w:rFonts w:eastAsiaTheme="minorEastAsia"/>
          <w:lang w:val="en-US" w:eastAsia="zh-CN"/>
        </w:rPr>
        <w:t>因此飞行器驾驶舱的布局指示是否顺时针或反时针方向飞过该环形</w:t>
      </w:r>
      <w:r w:rsidR="00DE2194">
        <w:rPr>
          <w:rFonts w:eastAsiaTheme="minorEastAsia" w:hint="eastAsia"/>
          <w:lang w:val="en-US" w:eastAsia="zh-CN"/>
        </w:rPr>
        <w:t>。</w:t>
      </w:r>
      <w:r w:rsidR="00DE2194">
        <w:rPr>
          <w:rFonts w:eastAsiaTheme="minorEastAsia"/>
          <w:lang w:val="en-US" w:eastAsia="zh-CN"/>
        </w:rPr>
        <w:t>软件和天线系统应该</w:t>
      </w:r>
      <w:r w:rsidR="00C82A85">
        <w:rPr>
          <w:rFonts w:eastAsiaTheme="minorEastAsia"/>
          <w:lang w:val="en-US" w:eastAsia="zh-CN"/>
        </w:rPr>
        <w:t>对此进行适应</w:t>
      </w:r>
      <w:r w:rsidR="00DE2194">
        <w:rPr>
          <w:rFonts w:eastAsiaTheme="minorEastAsia" w:hint="eastAsia"/>
          <w:lang w:val="en-US" w:eastAsia="zh-CN"/>
        </w:rPr>
        <w:t>。当飞行器以一个稳定和不太慢的速度飞行时得到最佳的稳定性。</w:t>
      </w:r>
      <w:r w:rsidR="00DE2194">
        <w:rPr>
          <w:rFonts w:eastAsiaTheme="minorEastAsia"/>
          <w:lang w:val="en-US" w:eastAsia="zh-CN"/>
        </w:rPr>
        <w:t>当飞行器围绕天线飞行时</w:t>
      </w:r>
      <w:r w:rsidR="00DE2194">
        <w:rPr>
          <w:rFonts w:eastAsiaTheme="minorEastAsia" w:hint="eastAsia"/>
          <w:lang w:val="en-US" w:eastAsia="zh-CN"/>
        </w:rPr>
        <w:t>，</w:t>
      </w:r>
      <w:r w:rsidR="00DE2194">
        <w:rPr>
          <w:rFonts w:eastAsiaTheme="minorEastAsia"/>
          <w:lang w:val="en-US" w:eastAsia="zh-CN"/>
        </w:rPr>
        <w:t>风的相对方向随着方位角而变化</w:t>
      </w:r>
      <w:r w:rsidR="00DE2194">
        <w:rPr>
          <w:rFonts w:eastAsiaTheme="minorEastAsia" w:hint="eastAsia"/>
          <w:lang w:val="en-US" w:eastAsia="zh-CN"/>
        </w:rPr>
        <w:t>，</w:t>
      </w:r>
      <w:r w:rsidR="00DE2194">
        <w:rPr>
          <w:rFonts w:eastAsiaTheme="minorEastAsia"/>
          <w:lang w:val="en-US" w:eastAsia="zh-CN"/>
        </w:rPr>
        <w:t>作为这样的结果</w:t>
      </w:r>
      <w:r w:rsidR="00DE2194">
        <w:rPr>
          <w:rFonts w:eastAsiaTheme="minorEastAsia" w:hint="eastAsia"/>
          <w:lang w:val="en-US" w:eastAsia="zh-CN"/>
        </w:rPr>
        <w:t>，</w:t>
      </w:r>
      <w:r w:rsidR="00DE2194">
        <w:rPr>
          <w:rFonts w:eastAsiaTheme="minorEastAsia"/>
          <w:lang w:val="en-US" w:eastAsia="zh-CN"/>
        </w:rPr>
        <w:t>飞行器指向天线的部分在飞行当中改变</w:t>
      </w:r>
      <w:r w:rsidR="00DE2194">
        <w:rPr>
          <w:rFonts w:eastAsiaTheme="minorEastAsia" w:hint="eastAsia"/>
          <w:lang w:val="en-US" w:eastAsia="zh-CN"/>
        </w:rPr>
        <w:t>。</w:t>
      </w:r>
      <w:r w:rsidR="00DE2194">
        <w:rPr>
          <w:rFonts w:eastAsiaTheme="minorEastAsia"/>
          <w:lang w:val="en-US" w:eastAsia="zh-CN"/>
        </w:rPr>
        <w:t>因此</w:t>
      </w:r>
      <w:r w:rsidR="00DE2194">
        <w:rPr>
          <w:rFonts w:eastAsiaTheme="minorEastAsia" w:hint="eastAsia"/>
          <w:lang w:val="en-US" w:eastAsia="zh-CN"/>
        </w:rPr>
        <w:t>，</w:t>
      </w:r>
      <w:r w:rsidR="00DE2194">
        <w:rPr>
          <w:rFonts w:eastAsiaTheme="minorEastAsia"/>
          <w:lang w:val="en-US" w:eastAsia="zh-CN"/>
        </w:rPr>
        <w:t>在大多数情况下</w:t>
      </w:r>
      <w:r w:rsidR="00DE2194">
        <w:rPr>
          <w:rFonts w:eastAsiaTheme="minorEastAsia" w:hint="eastAsia"/>
          <w:lang w:val="en-US" w:eastAsia="zh-CN"/>
        </w:rPr>
        <w:t>，</w:t>
      </w:r>
      <w:r w:rsidR="007464FB">
        <w:rPr>
          <w:rFonts w:eastAsiaTheme="minorEastAsia"/>
          <w:lang w:val="en-US" w:eastAsia="zh-CN"/>
        </w:rPr>
        <w:t>必须要在飞行中控制天线方向</w:t>
      </w:r>
      <w:r w:rsidR="007464FB">
        <w:rPr>
          <w:rFonts w:eastAsiaTheme="minorEastAsia" w:hint="eastAsia"/>
          <w:lang w:val="en-US" w:eastAsia="zh-CN"/>
        </w:rPr>
        <w:t>。</w:t>
      </w:r>
    </w:p>
    <w:p w:rsidR="00A420A4" w:rsidRDefault="007464FB" w:rsidP="00A420A4">
      <w:pPr>
        <w:pStyle w:val="FigureNo"/>
        <w:rPr>
          <w:lang w:val="en-US" w:eastAsia="zh-CN"/>
        </w:rPr>
      </w:pPr>
      <w:bookmarkStart w:id="39" w:name="_Toc112572521"/>
      <w:bookmarkStart w:id="40" w:name="_Toc115794808"/>
      <w:bookmarkStart w:id="41" w:name="_Toc115794893"/>
      <w:r w:rsidRPr="009B4E7B">
        <w:rPr>
          <w:lang w:val="en-US" w:eastAsia="zh-CN"/>
        </w:rPr>
        <w:t>图</w:t>
      </w:r>
      <w:r w:rsidR="00924920">
        <w:rPr>
          <w:rFonts w:hint="eastAsia"/>
          <w:lang w:val="en-US" w:eastAsia="zh-CN"/>
        </w:rPr>
        <w:t xml:space="preserve"> 8</w:t>
      </w:r>
    </w:p>
    <w:p w:rsidR="007464FB" w:rsidRPr="002D0C10" w:rsidRDefault="007464FB" w:rsidP="00A420A4">
      <w:pPr>
        <w:pStyle w:val="Figuretitle"/>
        <w:rPr>
          <w:lang w:val="en-US" w:eastAsia="zh-CN"/>
        </w:rPr>
      </w:pPr>
      <w:r w:rsidRPr="002D0C10">
        <w:rPr>
          <w:rFonts w:hint="eastAsia"/>
          <w:lang w:val="en-US" w:eastAsia="zh-CN"/>
        </w:rPr>
        <w:t>环形飞行</w:t>
      </w:r>
    </w:p>
    <w:p w:rsidR="002D0C10" w:rsidRDefault="00D462DF" w:rsidP="007464FB">
      <w:pPr>
        <w:pStyle w:val="Figure"/>
        <w:rPr>
          <w:noProof/>
          <w:lang w:val="en-US" w:eastAsia="zh-CN"/>
        </w:rPr>
      </w:pPr>
      <w:r>
        <w:rPr>
          <w:noProof/>
          <w:lang w:val="en-US" w:eastAsia="zh-CN"/>
        </w:rPr>
        <mc:AlternateContent>
          <mc:Choice Requires="wpc">
            <w:drawing>
              <wp:inline distT="0" distB="0" distL="0" distR="0">
                <wp:extent cx="2764155" cy="1317625"/>
                <wp:effectExtent l="0" t="2540" r="0" b="3810"/>
                <wp:docPr id="1790" name="画布 9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145" name="Group 855"/>
                        <wpg:cNvGrpSpPr>
                          <a:grpSpLocks/>
                        </wpg:cNvGrpSpPr>
                        <wpg:grpSpPr bwMode="auto">
                          <a:xfrm>
                            <a:off x="904818" y="142203"/>
                            <a:ext cx="1684034" cy="1108721"/>
                            <a:chOff x="1425" y="224"/>
                            <a:chExt cx="2652" cy="1746"/>
                          </a:xfrm>
                        </wpg:grpSpPr>
                        <wps:wsp>
                          <wps:cNvPr id="2146" name="Rectangle 655"/>
                          <wps:cNvSpPr>
                            <a:spLocks noChangeArrowheads="1"/>
                          </wps:cNvSpPr>
                          <wps:spPr bwMode="auto">
                            <a:xfrm>
                              <a:off x="3374" y="1840"/>
                              <a:ext cx="703"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SM.2056-08</w:t>
                                </w:r>
                                <w:r>
                                  <w:rPr>
                                    <w:rFonts w:hint="eastAsia"/>
                                    <w:color w:val="24282B"/>
                                    <w:sz w:val="10"/>
                                    <w:szCs w:val="10"/>
                                    <w:lang w:eastAsia="zh-CN"/>
                                  </w:rPr>
                                  <w:t>报告</w:t>
                                </w:r>
                              </w:p>
                            </w:txbxContent>
                          </wps:txbx>
                          <wps:bodyPr rot="0" vert="horz" wrap="none" lIns="0" tIns="0" rIns="0" bIns="0" anchor="t" anchorCtr="0" upright="1">
                            <a:spAutoFit/>
                          </wps:bodyPr>
                        </wps:wsp>
                        <wps:wsp>
                          <wps:cNvPr id="2147" name="Rectangle 656"/>
                          <wps:cNvSpPr>
                            <a:spLocks noChangeArrowheads="1"/>
                          </wps:cNvSpPr>
                          <wps:spPr bwMode="auto">
                            <a:xfrm>
                              <a:off x="2084" y="688"/>
                              <a:ext cx="15" cy="15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Line 657"/>
                          <wps:cNvCnPr>
                            <a:cxnSpLocks noChangeShapeType="1"/>
                          </wps:cNvCnPr>
                          <wps:spPr bwMode="auto">
                            <a:xfrm>
                              <a:off x="2129" y="65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49" name="Line 658"/>
                          <wps:cNvCnPr>
                            <a:cxnSpLocks noChangeShapeType="1"/>
                          </wps:cNvCnPr>
                          <wps:spPr bwMode="auto">
                            <a:xfrm>
                              <a:off x="2144" y="643"/>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50" name="Line 659"/>
                          <wps:cNvCnPr>
                            <a:cxnSpLocks noChangeShapeType="1"/>
                          </wps:cNvCnPr>
                          <wps:spPr bwMode="auto">
                            <a:xfrm flipH="1">
                              <a:off x="2099" y="778"/>
                              <a:ext cx="45"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51" name="Line 660"/>
                          <wps:cNvCnPr>
                            <a:cxnSpLocks noChangeShapeType="1"/>
                          </wps:cNvCnPr>
                          <wps:spPr bwMode="auto">
                            <a:xfrm>
                              <a:off x="2129" y="74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52" name="Line 661"/>
                          <wps:cNvCnPr>
                            <a:cxnSpLocks noChangeShapeType="1"/>
                          </wps:cNvCnPr>
                          <wps:spPr bwMode="auto">
                            <a:xfrm>
                              <a:off x="2129" y="80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53" name="Line 662"/>
                          <wps:cNvCnPr>
                            <a:cxnSpLocks noChangeShapeType="1"/>
                          </wps:cNvCnPr>
                          <wps:spPr bwMode="auto">
                            <a:xfrm>
                              <a:off x="2144" y="733"/>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54" name="Line 663"/>
                          <wps:cNvCnPr>
                            <a:cxnSpLocks noChangeShapeType="1"/>
                          </wps:cNvCnPr>
                          <wps:spPr bwMode="auto">
                            <a:xfrm>
                              <a:off x="2144" y="77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56" name="Rectangle 664"/>
                          <wps:cNvSpPr>
                            <a:spLocks noChangeArrowheads="1"/>
                          </wps:cNvSpPr>
                          <wps:spPr bwMode="auto">
                            <a:xfrm>
                              <a:off x="2084" y="688"/>
                              <a:ext cx="15" cy="15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7" name="Line 665"/>
                          <wps:cNvCnPr>
                            <a:cxnSpLocks noChangeShapeType="1"/>
                          </wps:cNvCnPr>
                          <wps:spPr bwMode="auto">
                            <a:xfrm>
                              <a:off x="2129" y="65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58" name="Line 666"/>
                          <wps:cNvCnPr>
                            <a:cxnSpLocks noChangeShapeType="1"/>
                          </wps:cNvCnPr>
                          <wps:spPr bwMode="auto">
                            <a:xfrm>
                              <a:off x="2144" y="643"/>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59" name="Line 667"/>
                          <wps:cNvCnPr>
                            <a:cxnSpLocks noChangeShapeType="1"/>
                          </wps:cNvCnPr>
                          <wps:spPr bwMode="auto">
                            <a:xfrm flipH="1">
                              <a:off x="2099" y="778"/>
                              <a:ext cx="45"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60" name="Line 668"/>
                          <wps:cNvCnPr>
                            <a:cxnSpLocks noChangeShapeType="1"/>
                          </wps:cNvCnPr>
                          <wps:spPr bwMode="auto">
                            <a:xfrm>
                              <a:off x="2129" y="74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61" name="Line 669"/>
                          <wps:cNvCnPr>
                            <a:cxnSpLocks noChangeShapeType="1"/>
                          </wps:cNvCnPr>
                          <wps:spPr bwMode="auto">
                            <a:xfrm>
                              <a:off x="2129" y="80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62" name="Line 670"/>
                          <wps:cNvCnPr>
                            <a:cxnSpLocks noChangeShapeType="1"/>
                          </wps:cNvCnPr>
                          <wps:spPr bwMode="auto">
                            <a:xfrm>
                              <a:off x="2129" y="74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63" name="Line 671"/>
                          <wps:cNvCnPr>
                            <a:cxnSpLocks noChangeShapeType="1"/>
                          </wps:cNvCnPr>
                          <wps:spPr bwMode="auto">
                            <a:xfrm>
                              <a:off x="2129" y="80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64" name="Line 672"/>
                          <wps:cNvCnPr>
                            <a:cxnSpLocks noChangeShapeType="1"/>
                          </wps:cNvCnPr>
                          <wps:spPr bwMode="auto">
                            <a:xfrm>
                              <a:off x="2144" y="733"/>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65" name="Line 673"/>
                          <wps:cNvCnPr>
                            <a:cxnSpLocks noChangeShapeType="1"/>
                          </wps:cNvCnPr>
                          <wps:spPr bwMode="auto">
                            <a:xfrm>
                              <a:off x="2144" y="77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66" name="Line 674"/>
                          <wps:cNvCnPr>
                            <a:cxnSpLocks noChangeShapeType="1"/>
                          </wps:cNvCnPr>
                          <wps:spPr bwMode="auto">
                            <a:xfrm>
                              <a:off x="2144" y="733"/>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67" name="Line 675"/>
                          <wps:cNvCnPr>
                            <a:cxnSpLocks noChangeShapeType="1"/>
                          </wps:cNvCnPr>
                          <wps:spPr bwMode="auto">
                            <a:xfrm>
                              <a:off x="2144" y="778"/>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168" name="Rectangle 676"/>
                          <wps:cNvSpPr>
                            <a:spLocks noChangeArrowheads="1"/>
                          </wps:cNvSpPr>
                          <wps:spPr bwMode="auto">
                            <a:xfrm>
                              <a:off x="2039" y="912"/>
                              <a:ext cx="1" cy="1018"/>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9" name="Rectangle 677"/>
                          <wps:cNvSpPr>
                            <a:spLocks noChangeArrowheads="1"/>
                          </wps:cNvSpPr>
                          <wps:spPr bwMode="auto">
                            <a:xfrm>
                              <a:off x="2039" y="912"/>
                              <a:ext cx="1" cy="1018"/>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Rectangle 678"/>
                          <wps:cNvSpPr>
                            <a:spLocks noChangeArrowheads="1"/>
                          </wps:cNvSpPr>
                          <wps:spPr bwMode="auto">
                            <a:xfrm>
                              <a:off x="2039" y="912"/>
                              <a:ext cx="1" cy="1018"/>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1" name="Rectangle 679"/>
                          <wps:cNvSpPr>
                            <a:spLocks noChangeArrowheads="1"/>
                          </wps:cNvSpPr>
                          <wps:spPr bwMode="auto">
                            <a:xfrm>
                              <a:off x="2039" y="912"/>
                              <a:ext cx="1" cy="1018"/>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Rectangle 680"/>
                          <wps:cNvSpPr>
                            <a:spLocks noChangeArrowheads="1"/>
                          </wps:cNvSpPr>
                          <wps:spPr bwMode="auto">
                            <a:xfrm>
                              <a:off x="2039" y="912"/>
                              <a:ext cx="15" cy="1018"/>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3" name="Rectangle 681"/>
                          <wps:cNvSpPr>
                            <a:spLocks noChangeArrowheads="1"/>
                          </wps:cNvSpPr>
                          <wps:spPr bwMode="auto">
                            <a:xfrm>
                              <a:off x="2054" y="912"/>
                              <a:ext cx="1" cy="1018"/>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 name="Rectangle 682"/>
                          <wps:cNvSpPr>
                            <a:spLocks noChangeArrowheads="1"/>
                          </wps:cNvSpPr>
                          <wps:spPr bwMode="auto">
                            <a:xfrm>
                              <a:off x="2054" y="912"/>
                              <a:ext cx="1" cy="1018"/>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 name="Rectangle 683"/>
                          <wps:cNvSpPr>
                            <a:spLocks noChangeArrowheads="1"/>
                          </wps:cNvSpPr>
                          <wps:spPr bwMode="auto">
                            <a:xfrm>
                              <a:off x="2054" y="912"/>
                              <a:ext cx="1" cy="1018"/>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Rectangle 684"/>
                          <wps:cNvSpPr>
                            <a:spLocks noChangeArrowheads="1"/>
                          </wps:cNvSpPr>
                          <wps:spPr bwMode="auto">
                            <a:xfrm>
                              <a:off x="2054" y="912"/>
                              <a:ext cx="1" cy="1018"/>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 name="Rectangle 685"/>
                          <wps:cNvSpPr>
                            <a:spLocks noChangeArrowheads="1"/>
                          </wps:cNvSpPr>
                          <wps:spPr bwMode="auto">
                            <a:xfrm>
                              <a:off x="2054" y="912"/>
                              <a:ext cx="1" cy="1018"/>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Rectangle 686"/>
                          <wps:cNvSpPr>
                            <a:spLocks noChangeArrowheads="1"/>
                          </wps:cNvSpPr>
                          <wps:spPr bwMode="auto">
                            <a:xfrm>
                              <a:off x="2054" y="912"/>
                              <a:ext cx="1" cy="1018"/>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 name="Rectangle 687"/>
                          <wps:cNvSpPr>
                            <a:spLocks noChangeArrowheads="1"/>
                          </wps:cNvSpPr>
                          <wps:spPr bwMode="auto">
                            <a:xfrm>
                              <a:off x="2054" y="912"/>
                              <a:ext cx="1" cy="1018"/>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Rectangle 688"/>
                          <wps:cNvSpPr>
                            <a:spLocks noChangeArrowheads="1"/>
                          </wps:cNvSpPr>
                          <wps:spPr bwMode="auto">
                            <a:xfrm>
                              <a:off x="2054" y="912"/>
                              <a:ext cx="15" cy="1018"/>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7" name="Rectangle 689"/>
                          <wps:cNvSpPr>
                            <a:spLocks noChangeArrowheads="1"/>
                          </wps:cNvSpPr>
                          <wps:spPr bwMode="auto">
                            <a:xfrm>
                              <a:off x="2069" y="912"/>
                              <a:ext cx="1" cy="1018"/>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Rectangle 690"/>
                          <wps:cNvSpPr>
                            <a:spLocks noChangeArrowheads="1"/>
                          </wps:cNvSpPr>
                          <wps:spPr bwMode="auto">
                            <a:xfrm>
                              <a:off x="2069" y="912"/>
                              <a:ext cx="1" cy="1018"/>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 name="Rectangle 691"/>
                          <wps:cNvSpPr>
                            <a:spLocks noChangeArrowheads="1"/>
                          </wps:cNvSpPr>
                          <wps:spPr bwMode="auto">
                            <a:xfrm>
                              <a:off x="2069" y="912"/>
                              <a:ext cx="1" cy="1018"/>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 name="Rectangle 692"/>
                          <wps:cNvSpPr>
                            <a:spLocks noChangeArrowheads="1"/>
                          </wps:cNvSpPr>
                          <wps:spPr bwMode="auto">
                            <a:xfrm>
                              <a:off x="2069" y="912"/>
                              <a:ext cx="1" cy="1018"/>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 name="Rectangle 693"/>
                          <wps:cNvSpPr>
                            <a:spLocks noChangeArrowheads="1"/>
                          </wps:cNvSpPr>
                          <wps:spPr bwMode="auto">
                            <a:xfrm>
                              <a:off x="2069" y="912"/>
                              <a:ext cx="1" cy="1018"/>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Rectangle 694"/>
                          <wps:cNvSpPr>
                            <a:spLocks noChangeArrowheads="1"/>
                          </wps:cNvSpPr>
                          <wps:spPr bwMode="auto">
                            <a:xfrm>
                              <a:off x="2069" y="912"/>
                              <a:ext cx="1" cy="1018"/>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3" name="Rectangle 695"/>
                          <wps:cNvSpPr>
                            <a:spLocks noChangeArrowheads="1"/>
                          </wps:cNvSpPr>
                          <wps:spPr bwMode="auto">
                            <a:xfrm>
                              <a:off x="2069" y="912"/>
                              <a:ext cx="1" cy="1018"/>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Rectangle 696"/>
                          <wps:cNvSpPr>
                            <a:spLocks noChangeArrowheads="1"/>
                          </wps:cNvSpPr>
                          <wps:spPr bwMode="auto">
                            <a:xfrm>
                              <a:off x="2069" y="912"/>
                              <a:ext cx="15" cy="1018"/>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 name="Rectangle 697"/>
                          <wps:cNvSpPr>
                            <a:spLocks noChangeArrowheads="1"/>
                          </wps:cNvSpPr>
                          <wps:spPr bwMode="auto">
                            <a:xfrm>
                              <a:off x="2084" y="912"/>
                              <a:ext cx="1" cy="1018"/>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Rectangle 698"/>
                          <wps:cNvSpPr>
                            <a:spLocks noChangeArrowheads="1"/>
                          </wps:cNvSpPr>
                          <wps:spPr bwMode="auto">
                            <a:xfrm>
                              <a:off x="2084" y="912"/>
                              <a:ext cx="1" cy="1018"/>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Rectangle 699"/>
                          <wps:cNvSpPr>
                            <a:spLocks noChangeArrowheads="1"/>
                          </wps:cNvSpPr>
                          <wps:spPr bwMode="auto">
                            <a:xfrm>
                              <a:off x="2084" y="912"/>
                              <a:ext cx="1" cy="1018"/>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Rectangle 700"/>
                          <wps:cNvSpPr>
                            <a:spLocks noChangeArrowheads="1"/>
                          </wps:cNvSpPr>
                          <wps:spPr bwMode="auto">
                            <a:xfrm>
                              <a:off x="2084" y="912"/>
                              <a:ext cx="1" cy="1018"/>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Rectangle 701"/>
                          <wps:cNvSpPr>
                            <a:spLocks noChangeArrowheads="1"/>
                          </wps:cNvSpPr>
                          <wps:spPr bwMode="auto">
                            <a:xfrm>
                              <a:off x="2084" y="912"/>
                              <a:ext cx="1" cy="1018"/>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Rectangle 702"/>
                          <wps:cNvSpPr>
                            <a:spLocks noChangeArrowheads="1"/>
                          </wps:cNvSpPr>
                          <wps:spPr bwMode="auto">
                            <a:xfrm>
                              <a:off x="2084" y="912"/>
                              <a:ext cx="1" cy="1018"/>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Rectangle 703"/>
                          <wps:cNvSpPr>
                            <a:spLocks noChangeArrowheads="1"/>
                          </wps:cNvSpPr>
                          <wps:spPr bwMode="auto">
                            <a:xfrm>
                              <a:off x="2084" y="912"/>
                              <a:ext cx="1" cy="1018"/>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Rectangle 704"/>
                          <wps:cNvSpPr>
                            <a:spLocks noChangeArrowheads="1"/>
                          </wps:cNvSpPr>
                          <wps:spPr bwMode="auto">
                            <a:xfrm>
                              <a:off x="2084" y="912"/>
                              <a:ext cx="15" cy="1018"/>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 name="Rectangle 705"/>
                          <wps:cNvSpPr>
                            <a:spLocks noChangeArrowheads="1"/>
                          </wps:cNvSpPr>
                          <wps:spPr bwMode="auto">
                            <a:xfrm>
                              <a:off x="2099" y="912"/>
                              <a:ext cx="1" cy="1018"/>
                            </a:xfrm>
                            <a:prstGeom prst="rect">
                              <a:avLst/>
                            </a:prstGeom>
                            <a:solidFill>
                              <a:srgbClr val="BDBFC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Rectangle 706"/>
                          <wps:cNvSpPr>
                            <a:spLocks noChangeArrowheads="1"/>
                          </wps:cNvSpPr>
                          <wps:spPr bwMode="auto">
                            <a:xfrm>
                              <a:off x="2099" y="912"/>
                              <a:ext cx="1" cy="1018"/>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 name="Rectangle 707"/>
                          <wps:cNvSpPr>
                            <a:spLocks noChangeArrowheads="1"/>
                          </wps:cNvSpPr>
                          <wps:spPr bwMode="auto">
                            <a:xfrm>
                              <a:off x="2099" y="912"/>
                              <a:ext cx="1" cy="1018"/>
                            </a:xfrm>
                            <a:prstGeom prst="rect">
                              <a:avLst/>
                            </a:prstGeom>
                            <a:solidFill>
                              <a:srgbClr val="BCBE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Rectangle 708"/>
                          <wps:cNvSpPr>
                            <a:spLocks noChangeArrowheads="1"/>
                          </wps:cNvSpPr>
                          <wps:spPr bwMode="auto">
                            <a:xfrm>
                              <a:off x="2099" y="912"/>
                              <a:ext cx="1" cy="1018"/>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 name="Rectangle 709"/>
                          <wps:cNvSpPr>
                            <a:spLocks noChangeArrowheads="1"/>
                          </wps:cNvSpPr>
                          <wps:spPr bwMode="auto">
                            <a:xfrm>
                              <a:off x="2099" y="912"/>
                              <a:ext cx="1" cy="1018"/>
                            </a:xfrm>
                            <a:prstGeom prst="rect">
                              <a:avLst/>
                            </a:prstGeom>
                            <a:solidFill>
                              <a:srgbClr val="BBBD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 name="Rectangle 710"/>
                          <wps:cNvSpPr>
                            <a:spLocks noChangeArrowheads="1"/>
                          </wps:cNvSpPr>
                          <wps:spPr bwMode="auto">
                            <a:xfrm>
                              <a:off x="2099" y="912"/>
                              <a:ext cx="1" cy="1018"/>
                            </a:xfrm>
                            <a:prstGeom prst="rect">
                              <a:avLst/>
                            </a:prstGeom>
                            <a:solidFill>
                              <a:srgbClr val="BABC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Rectangle 711"/>
                          <wps:cNvSpPr>
                            <a:spLocks noChangeArrowheads="1"/>
                          </wps:cNvSpPr>
                          <wps:spPr bwMode="auto">
                            <a:xfrm>
                              <a:off x="2099" y="912"/>
                              <a:ext cx="1" cy="1018"/>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Rectangle 712"/>
                          <wps:cNvSpPr>
                            <a:spLocks noChangeArrowheads="1"/>
                          </wps:cNvSpPr>
                          <wps:spPr bwMode="auto">
                            <a:xfrm>
                              <a:off x="2099" y="912"/>
                              <a:ext cx="15" cy="1018"/>
                            </a:xfrm>
                            <a:prstGeom prst="rect">
                              <a:avLst/>
                            </a:prstGeom>
                            <a:solidFill>
                              <a:srgbClr val="B8BB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Rectangle 713"/>
                          <wps:cNvSpPr>
                            <a:spLocks noChangeArrowheads="1"/>
                          </wps:cNvSpPr>
                          <wps:spPr bwMode="auto">
                            <a:xfrm>
                              <a:off x="2114" y="912"/>
                              <a:ext cx="1" cy="1018"/>
                            </a:xfrm>
                            <a:prstGeom prst="rect">
                              <a:avLst/>
                            </a:prstGeom>
                            <a:solidFill>
                              <a:srgbClr val="B6B9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 name="Rectangle 714"/>
                          <wps:cNvSpPr>
                            <a:spLocks noChangeArrowheads="1"/>
                          </wps:cNvSpPr>
                          <wps:spPr bwMode="auto">
                            <a:xfrm>
                              <a:off x="2114" y="912"/>
                              <a:ext cx="1" cy="1018"/>
                            </a:xfrm>
                            <a:prstGeom prst="rect">
                              <a:avLst/>
                            </a:prstGeom>
                            <a:solidFill>
                              <a:srgbClr val="B5B8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2" name="Rectangle 715"/>
                          <wps:cNvSpPr>
                            <a:spLocks noChangeArrowheads="1"/>
                          </wps:cNvSpPr>
                          <wps:spPr bwMode="auto">
                            <a:xfrm>
                              <a:off x="2114" y="912"/>
                              <a:ext cx="1" cy="1018"/>
                            </a:xfrm>
                            <a:prstGeom prst="rect">
                              <a:avLst/>
                            </a:prstGeom>
                            <a:solidFill>
                              <a:srgbClr val="B4B7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3" name="Rectangle 716"/>
                          <wps:cNvSpPr>
                            <a:spLocks noChangeArrowheads="1"/>
                          </wps:cNvSpPr>
                          <wps:spPr bwMode="auto">
                            <a:xfrm>
                              <a:off x="2114" y="912"/>
                              <a:ext cx="1" cy="1018"/>
                            </a:xfrm>
                            <a:prstGeom prst="rect">
                              <a:avLst/>
                            </a:prstGeom>
                            <a:solidFill>
                              <a:srgbClr val="B4B7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4" name="Rectangle 717"/>
                          <wps:cNvSpPr>
                            <a:spLocks noChangeArrowheads="1"/>
                          </wps:cNvSpPr>
                          <wps:spPr bwMode="auto">
                            <a:xfrm>
                              <a:off x="2114" y="912"/>
                              <a:ext cx="1" cy="1018"/>
                            </a:xfrm>
                            <a:prstGeom prst="rect">
                              <a:avLst/>
                            </a:prstGeom>
                            <a:solidFill>
                              <a:srgbClr val="B2B6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5" name="Rectangle 718"/>
                          <wps:cNvSpPr>
                            <a:spLocks noChangeArrowheads="1"/>
                          </wps:cNvSpPr>
                          <wps:spPr bwMode="auto">
                            <a:xfrm>
                              <a:off x="2114" y="912"/>
                              <a:ext cx="1" cy="1018"/>
                            </a:xfrm>
                            <a:prstGeom prst="rect">
                              <a:avLst/>
                            </a:prstGeom>
                            <a:solidFill>
                              <a:srgbClr val="B1B5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6" name="Rectangle 719"/>
                          <wps:cNvSpPr>
                            <a:spLocks noChangeArrowheads="1"/>
                          </wps:cNvSpPr>
                          <wps:spPr bwMode="auto">
                            <a:xfrm>
                              <a:off x="2114" y="912"/>
                              <a:ext cx="1" cy="1018"/>
                            </a:xfrm>
                            <a:prstGeom prst="rect">
                              <a:avLst/>
                            </a:prstGeom>
                            <a:solidFill>
                              <a:srgbClr val="AFB3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 name="Rectangle 720"/>
                          <wps:cNvSpPr>
                            <a:spLocks noChangeArrowheads="1"/>
                          </wps:cNvSpPr>
                          <wps:spPr bwMode="auto">
                            <a:xfrm>
                              <a:off x="2114" y="912"/>
                              <a:ext cx="15" cy="1018"/>
                            </a:xfrm>
                            <a:prstGeom prst="rect">
                              <a:avLst/>
                            </a:prstGeom>
                            <a:solidFill>
                              <a:srgbClr val="AD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8" name="Rectangle 721"/>
                          <wps:cNvSpPr>
                            <a:spLocks noChangeArrowheads="1"/>
                          </wps:cNvSpPr>
                          <wps:spPr bwMode="auto">
                            <a:xfrm>
                              <a:off x="2129" y="912"/>
                              <a:ext cx="1" cy="1018"/>
                            </a:xfrm>
                            <a:prstGeom prst="rect">
                              <a:avLst/>
                            </a:prstGeom>
                            <a:solidFill>
                              <a:srgbClr val="ADB0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9" name="Rectangle 722"/>
                          <wps:cNvSpPr>
                            <a:spLocks noChangeArrowheads="1"/>
                          </wps:cNvSpPr>
                          <wps:spPr bwMode="auto">
                            <a:xfrm>
                              <a:off x="2129" y="912"/>
                              <a:ext cx="1" cy="1018"/>
                            </a:xfrm>
                            <a:prstGeom prst="rect">
                              <a:avLst/>
                            </a:prstGeom>
                            <a:solidFill>
                              <a:srgbClr val="ABAF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0" name="Rectangle 723"/>
                          <wps:cNvSpPr>
                            <a:spLocks noChangeArrowheads="1"/>
                          </wps:cNvSpPr>
                          <wps:spPr bwMode="auto">
                            <a:xfrm>
                              <a:off x="2129" y="912"/>
                              <a:ext cx="1" cy="1018"/>
                            </a:xfrm>
                            <a:prstGeom prst="rect">
                              <a:avLst/>
                            </a:prstGeom>
                            <a:solidFill>
                              <a:srgbClr val="AAAE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1" name="Rectangle 724"/>
                          <wps:cNvSpPr>
                            <a:spLocks noChangeArrowheads="1"/>
                          </wps:cNvSpPr>
                          <wps:spPr bwMode="auto">
                            <a:xfrm>
                              <a:off x="2129" y="912"/>
                              <a:ext cx="1" cy="1018"/>
                            </a:xfrm>
                            <a:prstGeom prst="rect">
                              <a:avLst/>
                            </a:prstGeom>
                            <a:solidFill>
                              <a:srgbClr val="A6ABB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2" name="Rectangle 725"/>
                          <wps:cNvSpPr>
                            <a:spLocks noChangeArrowheads="1"/>
                          </wps:cNvSpPr>
                          <wps:spPr bwMode="auto">
                            <a:xfrm>
                              <a:off x="2129" y="912"/>
                              <a:ext cx="1" cy="1018"/>
                            </a:xfrm>
                            <a:prstGeom prst="rect">
                              <a:avLst/>
                            </a:prstGeom>
                            <a:solidFill>
                              <a:srgbClr val="A5AA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3" name="Rectangle 726"/>
                          <wps:cNvSpPr>
                            <a:spLocks noChangeArrowheads="1"/>
                          </wps:cNvSpPr>
                          <wps:spPr bwMode="auto">
                            <a:xfrm>
                              <a:off x="2129" y="912"/>
                              <a:ext cx="1" cy="1018"/>
                            </a:xfrm>
                            <a:prstGeom prst="rect">
                              <a:avLst/>
                            </a:prstGeom>
                            <a:solidFill>
                              <a:srgbClr val="A4A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4" name="Rectangle 727"/>
                          <wps:cNvSpPr>
                            <a:spLocks noChangeArrowheads="1"/>
                          </wps:cNvSpPr>
                          <wps:spPr bwMode="auto">
                            <a:xfrm>
                              <a:off x="2129" y="912"/>
                              <a:ext cx="1" cy="1018"/>
                            </a:xfrm>
                            <a:prstGeom prst="rect">
                              <a:avLst/>
                            </a:prstGeom>
                            <a:solidFill>
                              <a:srgbClr val="A3A8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5" name="Rectangle 728"/>
                          <wps:cNvSpPr>
                            <a:spLocks noChangeArrowheads="1"/>
                          </wps:cNvSpPr>
                          <wps:spPr bwMode="auto">
                            <a:xfrm>
                              <a:off x="2129" y="912"/>
                              <a:ext cx="15" cy="1018"/>
                            </a:xfrm>
                            <a:prstGeom prst="rect">
                              <a:avLst/>
                            </a:prstGeom>
                            <a:solidFill>
                              <a:srgbClr val="A1A7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6" name="Rectangle 729"/>
                          <wps:cNvSpPr>
                            <a:spLocks noChangeArrowheads="1"/>
                          </wps:cNvSpPr>
                          <wps:spPr bwMode="auto">
                            <a:xfrm>
                              <a:off x="2144" y="912"/>
                              <a:ext cx="1" cy="1018"/>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7" name="Rectangle 730"/>
                          <wps:cNvSpPr>
                            <a:spLocks noChangeArrowheads="1"/>
                          </wps:cNvSpPr>
                          <wps:spPr bwMode="auto">
                            <a:xfrm>
                              <a:off x="2144" y="912"/>
                              <a:ext cx="1" cy="1018"/>
                            </a:xfrm>
                            <a:prstGeom prst="rect">
                              <a:avLst/>
                            </a:prstGeom>
                            <a:solidFill>
                              <a:srgbClr val="A1A6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8" name="Rectangle 731"/>
                          <wps:cNvSpPr>
                            <a:spLocks noChangeArrowheads="1"/>
                          </wps:cNvSpPr>
                          <wps:spPr bwMode="auto">
                            <a:xfrm>
                              <a:off x="2144" y="912"/>
                              <a:ext cx="1" cy="1018"/>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9" name="Rectangle 732"/>
                          <wps:cNvSpPr>
                            <a:spLocks noChangeArrowheads="1"/>
                          </wps:cNvSpPr>
                          <wps:spPr bwMode="auto">
                            <a:xfrm>
                              <a:off x="2144" y="912"/>
                              <a:ext cx="1" cy="1018"/>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0" name="Rectangle 733"/>
                          <wps:cNvSpPr>
                            <a:spLocks noChangeArrowheads="1"/>
                          </wps:cNvSpPr>
                          <wps:spPr bwMode="auto">
                            <a:xfrm>
                              <a:off x="2144" y="912"/>
                              <a:ext cx="1" cy="1018"/>
                            </a:xfrm>
                            <a:prstGeom prst="rect">
                              <a:avLst/>
                            </a:prstGeom>
                            <a:solidFill>
                              <a:srgbClr val="A0A6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1" name="Rectangle 734"/>
                          <wps:cNvSpPr>
                            <a:spLocks noChangeArrowheads="1"/>
                          </wps:cNvSpPr>
                          <wps:spPr bwMode="auto">
                            <a:xfrm>
                              <a:off x="2039" y="912"/>
                              <a:ext cx="105" cy="1018"/>
                            </a:xfrm>
                            <a:prstGeom prst="rect">
                              <a:avLst/>
                            </a:prstGeom>
                            <a:noFill/>
                            <a:ln w="0">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Rectangle 735"/>
                          <wps:cNvSpPr>
                            <a:spLocks noChangeArrowheads="1"/>
                          </wps:cNvSpPr>
                          <wps:spPr bwMode="auto">
                            <a:xfrm>
                              <a:off x="2084" y="838"/>
                              <a:ext cx="15" cy="74"/>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 name="Line 736"/>
                          <wps:cNvCnPr>
                            <a:cxnSpLocks noChangeShapeType="1"/>
                          </wps:cNvCnPr>
                          <wps:spPr bwMode="auto">
                            <a:xfrm>
                              <a:off x="2144" y="434"/>
                              <a:ext cx="0" cy="11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34" name="Line 737"/>
                          <wps:cNvCnPr>
                            <a:cxnSpLocks noChangeShapeType="1"/>
                          </wps:cNvCnPr>
                          <wps:spPr bwMode="auto">
                            <a:xfrm>
                              <a:off x="2129" y="464"/>
                              <a:ext cx="0" cy="11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35" name="Line 738"/>
                          <wps:cNvCnPr>
                            <a:cxnSpLocks noChangeShapeType="1"/>
                          </wps:cNvCnPr>
                          <wps:spPr bwMode="auto">
                            <a:xfrm flipH="1">
                              <a:off x="2099" y="494"/>
                              <a:ext cx="45" cy="5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36" name="Rectangle 739"/>
                          <wps:cNvSpPr>
                            <a:spLocks noChangeArrowheads="1"/>
                          </wps:cNvSpPr>
                          <wps:spPr bwMode="auto">
                            <a:xfrm>
                              <a:off x="2084" y="553"/>
                              <a:ext cx="15" cy="1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7" name="Line 740"/>
                          <wps:cNvCnPr>
                            <a:cxnSpLocks noChangeShapeType="1"/>
                          </wps:cNvCnPr>
                          <wps:spPr bwMode="auto">
                            <a:xfrm flipH="1">
                              <a:off x="2099" y="643"/>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38" name="Line 741"/>
                          <wps:cNvCnPr>
                            <a:cxnSpLocks noChangeShapeType="1"/>
                          </wps:cNvCnPr>
                          <wps:spPr bwMode="auto">
                            <a:xfrm>
                              <a:off x="2129" y="613"/>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39" name="Line 742"/>
                          <wps:cNvCnPr>
                            <a:cxnSpLocks noChangeShapeType="1"/>
                          </wps:cNvCnPr>
                          <wps:spPr bwMode="auto">
                            <a:xfrm>
                              <a:off x="2144" y="583"/>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40" name="Line 743"/>
                          <wps:cNvCnPr>
                            <a:cxnSpLocks noChangeShapeType="1"/>
                          </wps:cNvCnPr>
                          <wps:spPr bwMode="auto">
                            <a:xfrm>
                              <a:off x="2144" y="434"/>
                              <a:ext cx="0" cy="11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41" name="Line 744"/>
                          <wps:cNvCnPr>
                            <a:cxnSpLocks noChangeShapeType="1"/>
                          </wps:cNvCnPr>
                          <wps:spPr bwMode="auto">
                            <a:xfrm>
                              <a:off x="2129" y="464"/>
                              <a:ext cx="0" cy="11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42" name="Line 745"/>
                          <wps:cNvCnPr>
                            <a:cxnSpLocks noChangeShapeType="1"/>
                          </wps:cNvCnPr>
                          <wps:spPr bwMode="auto">
                            <a:xfrm flipH="1">
                              <a:off x="2099" y="494"/>
                              <a:ext cx="45" cy="5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43" name="Line 746"/>
                          <wps:cNvCnPr>
                            <a:cxnSpLocks noChangeShapeType="1"/>
                          </wps:cNvCnPr>
                          <wps:spPr bwMode="auto">
                            <a:xfrm>
                              <a:off x="2144" y="434"/>
                              <a:ext cx="0" cy="11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44" name="Line 747"/>
                          <wps:cNvCnPr>
                            <a:cxnSpLocks noChangeShapeType="1"/>
                          </wps:cNvCnPr>
                          <wps:spPr bwMode="auto">
                            <a:xfrm>
                              <a:off x="2129" y="464"/>
                              <a:ext cx="0" cy="11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45" name="Line 748"/>
                          <wps:cNvCnPr>
                            <a:cxnSpLocks noChangeShapeType="1"/>
                          </wps:cNvCnPr>
                          <wps:spPr bwMode="auto">
                            <a:xfrm>
                              <a:off x="2144" y="434"/>
                              <a:ext cx="0" cy="11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46" name="Line 749"/>
                          <wps:cNvCnPr>
                            <a:cxnSpLocks noChangeShapeType="1"/>
                          </wps:cNvCnPr>
                          <wps:spPr bwMode="auto">
                            <a:xfrm>
                              <a:off x="2129" y="464"/>
                              <a:ext cx="0" cy="11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47" name="Line 750"/>
                          <wps:cNvCnPr>
                            <a:cxnSpLocks noChangeShapeType="1"/>
                          </wps:cNvCnPr>
                          <wps:spPr bwMode="auto">
                            <a:xfrm flipH="1">
                              <a:off x="2099" y="494"/>
                              <a:ext cx="45" cy="59"/>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48" name="Rectangle 751"/>
                          <wps:cNvSpPr>
                            <a:spLocks noChangeArrowheads="1"/>
                          </wps:cNvSpPr>
                          <wps:spPr bwMode="auto">
                            <a:xfrm>
                              <a:off x="2084" y="553"/>
                              <a:ext cx="15" cy="135"/>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9" name="Line 752"/>
                          <wps:cNvCnPr>
                            <a:cxnSpLocks noChangeShapeType="1"/>
                          </wps:cNvCnPr>
                          <wps:spPr bwMode="auto">
                            <a:xfrm flipH="1">
                              <a:off x="2099" y="643"/>
                              <a:ext cx="45" cy="45"/>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50" name="Line 753"/>
                          <wps:cNvCnPr>
                            <a:cxnSpLocks noChangeShapeType="1"/>
                          </wps:cNvCnPr>
                          <wps:spPr bwMode="auto">
                            <a:xfrm>
                              <a:off x="2129" y="613"/>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51" name="Line 754"/>
                          <wps:cNvCnPr>
                            <a:cxnSpLocks noChangeShapeType="1"/>
                          </wps:cNvCnPr>
                          <wps:spPr bwMode="auto">
                            <a:xfrm>
                              <a:off x="2144" y="583"/>
                              <a:ext cx="0" cy="6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2952" name="Freeform 755"/>
                          <wps:cNvSpPr>
                            <a:spLocks/>
                          </wps:cNvSpPr>
                          <wps:spPr bwMode="auto">
                            <a:xfrm>
                              <a:off x="2954" y="329"/>
                              <a:ext cx="60" cy="30"/>
                            </a:xfrm>
                            <a:custGeom>
                              <a:avLst/>
                              <a:gdLst>
                                <a:gd name="T0" fmla="*/ 60 w 4"/>
                                <a:gd name="T1" fmla="*/ 30 h 2"/>
                                <a:gd name="T2" fmla="*/ 60 w 4"/>
                                <a:gd name="T3" fmla="*/ 15 h 2"/>
                                <a:gd name="T4" fmla="*/ 60 w 4"/>
                                <a:gd name="T5" fmla="*/ 15 h 2"/>
                                <a:gd name="T6" fmla="*/ 45 w 4"/>
                                <a:gd name="T7" fmla="*/ 15 h 2"/>
                                <a:gd name="T8" fmla="*/ 30 w 4"/>
                                <a:gd name="T9" fmla="*/ 0 h 2"/>
                                <a:gd name="T10" fmla="*/ 15 w 4"/>
                                <a:gd name="T11" fmla="*/ 0 h 2"/>
                                <a:gd name="T12" fmla="*/ 15 w 4"/>
                                <a:gd name="T13" fmla="*/ 0 h 2"/>
                                <a:gd name="T14" fmla="*/ 0 w 4"/>
                                <a:gd name="T15" fmla="*/ 15 h 2"/>
                                <a:gd name="T16" fmla="*/ 15 w 4"/>
                                <a:gd name="T17" fmla="*/ 15 h 2"/>
                                <a:gd name="T18" fmla="*/ 30 w 4"/>
                                <a:gd name="T19" fmla="*/ 15 h 2"/>
                                <a:gd name="T20" fmla="*/ 45 w 4"/>
                                <a:gd name="T21" fmla="*/ 30 h 2"/>
                                <a:gd name="T22" fmla="*/ 45 w 4"/>
                                <a:gd name="T23" fmla="*/ 30 h 2"/>
                                <a:gd name="T24" fmla="*/ 60 w 4"/>
                                <a:gd name="T25" fmla="*/ 30 h 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 h="2">
                                  <a:moveTo>
                                    <a:pt x="4" y="2"/>
                                  </a:moveTo>
                                  <a:lnTo>
                                    <a:pt x="4" y="1"/>
                                  </a:lnTo>
                                  <a:lnTo>
                                    <a:pt x="3" y="1"/>
                                  </a:lnTo>
                                  <a:lnTo>
                                    <a:pt x="2" y="0"/>
                                  </a:lnTo>
                                  <a:lnTo>
                                    <a:pt x="1" y="0"/>
                                  </a:lnTo>
                                  <a:lnTo>
                                    <a:pt x="0" y="1"/>
                                  </a:lnTo>
                                  <a:lnTo>
                                    <a:pt x="1" y="1"/>
                                  </a:lnTo>
                                  <a:lnTo>
                                    <a:pt x="2" y="1"/>
                                  </a:lnTo>
                                  <a:lnTo>
                                    <a:pt x="3"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3" name="Freeform 756"/>
                          <wps:cNvSpPr>
                            <a:spLocks/>
                          </wps:cNvSpPr>
                          <wps:spPr bwMode="auto">
                            <a:xfrm>
                              <a:off x="2849" y="299"/>
                              <a:ext cx="75" cy="30"/>
                            </a:xfrm>
                            <a:custGeom>
                              <a:avLst/>
                              <a:gdLst>
                                <a:gd name="T0" fmla="*/ 60 w 5"/>
                                <a:gd name="T1" fmla="*/ 30 h 2"/>
                                <a:gd name="T2" fmla="*/ 75 w 5"/>
                                <a:gd name="T3" fmla="*/ 15 h 2"/>
                                <a:gd name="T4" fmla="*/ 60 w 5"/>
                                <a:gd name="T5" fmla="*/ 15 h 2"/>
                                <a:gd name="T6" fmla="*/ 45 w 5"/>
                                <a:gd name="T7" fmla="*/ 15 h 2"/>
                                <a:gd name="T8" fmla="*/ 15 w 5"/>
                                <a:gd name="T9" fmla="*/ 0 h 2"/>
                                <a:gd name="T10" fmla="*/ 0 w 5"/>
                                <a:gd name="T11" fmla="*/ 15 h 2"/>
                                <a:gd name="T12" fmla="*/ 30 w 5"/>
                                <a:gd name="T13" fmla="*/ 30 h 2"/>
                                <a:gd name="T14" fmla="*/ 60 w 5"/>
                                <a:gd name="T15" fmla="*/ 3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2">
                                  <a:moveTo>
                                    <a:pt x="4" y="2"/>
                                  </a:moveTo>
                                  <a:lnTo>
                                    <a:pt x="5" y="1"/>
                                  </a:lnTo>
                                  <a:lnTo>
                                    <a:pt x="4" y="1"/>
                                  </a:lnTo>
                                  <a:lnTo>
                                    <a:pt x="3" y="1"/>
                                  </a:lnTo>
                                  <a:lnTo>
                                    <a:pt x="1" y="0"/>
                                  </a:lnTo>
                                  <a:lnTo>
                                    <a:pt x="0" y="1"/>
                                  </a:lnTo>
                                  <a:lnTo>
                                    <a:pt x="2"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4" name="Freeform 757"/>
                          <wps:cNvSpPr>
                            <a:spLocks/>
                          </wps:cNvSpPr>
                          <wps:spPr bwMode="auto">
                            <a:xfrm>
                              <a:off x="2759" y="269"/>
                              <a:ext cx="60" cy="30"/>
                            </a:xfrm>
                            <a:custGeom>
                              <a:avLst/>
                              <a:gdLst>
                                <a:gd name="T0" fmla="*/ 45 w 4"/>
                                <a:gd name="T1" fmla="*/ 30 h 2"/>
                                <a:gd name="T2" fmla="*/ 60 w 4"/>
                                <a:gd name="T3" fmla="*/ 15 h 2"/>
                                <a:gd name="T4" fmla="*/ 45 w 4"/>
                                <a:gd name="T5" fmla="*/ 15 h 2"/>
                                <a:gd name="T6" fmla="*/ 0 w 4"/>
                                <a:gd name="T7" fmla="*/ 0 h 2"/>
                                <a:gd name="T8" fmla="*/ 0 w 4"/>
                                <a:gd name="T9" fmla="*/ 0 h 2"/>
                                <a:gd name="T10" fmla="*/ 0 w 4"/>
                                <a:gd name="T11" fmla="*/ 0 h 2"/>
                                <a:gd name="T12" fmla="*/ 0 w 4"/>
                                <a:gd name="T13" fmla="*/ 15 h 2"/>
                                <a:gd name="T14" fmla="*/ 0 w 4"/>
                                <a:gd name="T15" fmla="*/ 15 h 2"/>
                                <a:gd name="T16" fmla="*/ 0 w 4"/>
                                <a:gd name="T17" fmla="*/ 15 h 2"/>
                                <a:gd name="T18" fmla="*/ 0 w 4"/>
                                <a:gd name="T19" fmla="*/ 15 h 2"/>
                                <a:gd name="T20" fmla="*/ 45 w 4"/>
                                <a:gd name="T21" fmla="*/ 30 h 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2">
                                  <a:moveTo>
                                    <a:pt x="3" y="2"/>
                                  </a:moveTo>
                                  <a:lnTo>
                                    <a:pt x="4" y="1"/>
                                  </a:lnTo>
                                  <a:lnTo>
                                    <a:pt x="3" y="1"/>
                                  </a:lnTo>
                                  <a:lnTo>
                                    <a:pt x="0" y="0"/>
                                  </a:lnTo>
                                  <a:lnTo>
                                    <a:pt x="0" y="1"/>
                                  </a:lnTo>
                                  <a:lnTo>
                                    <a:pt x="3"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5" name="Freeform 758"/>
                          <wps:cNvSpPr>
                            <a:spLocks/>
                          </wps:cNvSpPr>
                          <wps:spPr bwMode="auto">
                            <a:xfrm>
                              <a:off x="2654" y="254"/>
                              <a:ext cx="60" cy="30"/>
                            </a:xfrm>
                            <a:custGeom>
                              <a:avLst/>
                              <a:gdLst>
                                <a:gd name="T0" fmla="*/ 60 w 4"/>
                                <a:gd name="T1" fmla="*/ 30 h 2"/>
                                <a:gd name="T2" fmla="*/ 60 w 4"/>
                                <a:gd name="T3" fmla="*/ 15 h 2"/>
                                <a:gd name="T4" fmla="*/ 0 w 4"/>
                                <a:gd name="T5" fmla="*/ 0 h 2"/>
                                <a:gd name="T6" fmla="*/ 0 w 4"/>
                                <a:gd name="T7" fmla="*/ 15 h 2"/>
                                <a:gd name="T8" fmla="*/ 60 w 4"/>
                                <a:gd name="T9" fmla="*/ 3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2"/>
                                  </a:moveTo>
                                  <a:lnTo>
                                    <a:pt x="4" y="1"/>
                                  </a:lnTo>
                                  <a:lnTo>
                                    <a:pt x="0" y="0"/>
                                  </a:lnTo>
                                  <a:lnTo>
                                    <a:pt x="0"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6" name="Freeform 759"/>
                          <wps:cNvSpPr>
                            <a:spLocks/>
                          </wps:cNvSpPr>
                          <wps:spPr bwMode="auto">
                            <a:xfrm>
                              <a:off x="2549" y="239"/>
                              <a:ext cx="60" cy="15"/>
                            </a:xfrm>
                            <a:custGeom>
                              <a:avLst/>
                              <a:gdLst>
                                <a:gd name="T0" fmla="*/ 60 w 4"/>
                                <a:gd name="T1" fmla="*/ 15 h 1"/>
                                <a:gd name="T2" fmla="*/ 60 w 4"/>
                                <a:gd name="T3" fmla="*/ 0 h 1"/>
                                <a:gd name="T4" fmla="*/ 45 w 4"/>
                                <a:gd name="T5" fmla="*/ 0 h 1"/>
                                <a:gd name="T6" fmla="*/ 0 w 4"/>
                                <a:gd name="T7" fmla="*/ 0 h 1"/>
                                <a:gd name="T8" fmla="*/ 0 w 4"/>
                                <a:gd name="T9" fmla="*/ 0 h 1"/>
                                <a:gd name="T10" fmla="*/ 0 w 4"/>
                                <a:gd name="T11" fmla="*/ 15 h 1"/>
                                <a:gd name="T12" fmla="*/ 0 w 4"/>
                                <a:gd name="T13" fmla="*/ 15 h 1"/>
                                <a:gd name="T14" fmla="*/ 45 w 4"/>
                                <a:gd name="T15" fmla="*/ 15 h 1"/>
                                <a:gd name="T16" fmla="*/ 60 w 4"/>
                                <a:gd name="T17" fmla="*/ 15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1">
                                  <a:moveTo>
                                    <a:pt x="4" y="1"/>
                                  </a:moveTo>
                                  <a:lnTo>
                                    <a:pt x="4" y="0"/>
                                  </a:lnTo>
                                  <a:lnTo>
                                    <a:pt x="3" y="0"/>
                                  </a:lnTo>
                                  <a:lnTo>
                                    <a:pt x="0"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7" name="Freeform 760"/>
                          <wps:cNvSpPr>
                            <a:spLocks/>
                          </wps:cNvSpPr>
                          <wps:spPr bwMode="auto">
                            <a:xfrm>
                              <a:off x="2429" y="224"/>
                              <a:ext cx="75" cy="15"/>
                            </a:xfrm>
                            <a:custGeom>
                              <a:avLst/>
                              <a:gdLst>
                                <a:gd name="T0" fmla="*/ 60 w 5"/>
                                <a:gd name="T1" fmla="*/ 15 h 1"/>
                                <a:gd name="T2" fmla="*/ 75 w 5"/>
                                <a:gd name="T3" fmla="*/ 0 h 1"/>
                                <a:gd name="T4" fmla="*/ 45 w 5"/>
                                <a:gd name="T5" fmla="*/ 0 h 1"/>
                                <a:gd name="T6" fmla="*/ 15 w 5"/>
                                <a:gd name="T7" fmla="*/ 0 h 1"/>
                                <a:gd name="T8" fmla="*/ 0 w 5"/>
                                <a:gd name="T9" fmla="*/ 15 h 1"/>
                                <a:gd name="T10" fmla="*/ 45 w 5"/>
                                <a:gd name="T11" fmla="*/ 15 h 1"/>
                                <a:gd name="T12" fmla="*/ 60 w 5"/>
                                <a:gd name="T13" fmla="*/ 1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1">
                                  <a:moveTo>
                                    <a:pt x="4" y="1"/>
                                  </a:moveTo>
                                  <a:lnTo>
                                    <a:pt x="5" y="0"/>
                                  </a:lnTo>
                                  <a:lnTo>
                                    <a:pt x="3" y="0"/>
                                  </a:lnTo>
                                  <a:lnTo>
                                    <a:pt x="1"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 name="Freeform 761"/>
                          <wps:cNvSpPr>
                            <a:spLocks/>
                          </wps:cNvSpPr>
                          <wps:spPr bwMode="auto">
                            <a:xfrm>
                              <a:off x="2324" y="224"/>
                              <a:ext cx="60" cy="15"/>
                            </a:xfrm>
                            <a:custGeom>
                              <a:avLst/>
                              <a:gdLst>
                                <a:gd name="T0" fmla="*/ 60 w 4"/>
                                <a:gd name="T1" fmla="*/ 15 h 1"/>
                                <a:gd name="T2" fmla="*/ 60 w 4"/>
                                <a:gd name="T3" fmla="*/ 0 h 1"/>
                                <a:gd name="T4" fmla="*/ 45 w 4"/>
                                <a:gd name="T5" fmla="*/ 0 h 1"/>
                                <a:gd name="T6" fmla="*/ 30 w 4"/>
                                <a:gd name="T7" fmla="*/ 0 h 1"/>
                                <a:gd name="T8" fmla="*/ 0 w 4"/>
                                <a:gd name="T9" fmla="*/ 0 h 1"/>
                                <a:gd name="T10" fmla="*/ 0 w 4"/>
                                <a:gd name="T11" fmla="*/ 15 h 1"/>
                                <a:gd name="T12" fmla="*/ 30 w 4"/>
                                <a:gd name="T13" fmla="*/ 15 h 1"/>
                                <a:gd name="T14" fmla="*/ 45 w 4"/>
                                <a:gd name="T15" fmla="*/ 15 h 1"/>
                                <a:gd name="T16" fmla="*/ 60 w 4"/>
                                <a:gd name="T17" fmla="*/ 15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1">
                                  <a:moveTo>
                                    <a:pt x="4" y="1"/>
                                  </a:moveTo>
                                  <a:lnTo>
                                    <a:pt x="4" y="0"/>
                                  </a:lnTo>
                                  <a:lnTo>
                                    <a:pt x="3" y="0"/>
                                  </a:lnTo>
                                  <a:lnTo>
                                    <a:pt x="2" y="0"/>
                                  </a:lnTo>
                                  <a:lnTo>
                                    <a:pt x="0" y="0"/>
                                  </a:lnTo>
                                  <a:lnTo>
                                    <a:pt x="0" y="1"/>
                                  </a:lnTo>
                                  <a:lnTo>
                                    <a:pt x="2"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9" name="Freeform 762"/>
                          <wps:cNvSpPr>
                            <a:spLocks/>
                          </wps:cNvSpPr>
                          <wps:spPr bwMode="auto">
                            <a:xfrm>
                              <a:off x="2219" y="224"/>
                              <a:ext cx="60" cy="15"/>
                            </a:xfrm>
                            <a:custGeom>
                              <a:avLst/>
                              <a:gdLst>
                                <a:gd name="T0" fmla="*/ 60 w 4"/>
                                <a:gd name="T1" fmla="*/ 15 h 1"/>
                                <a:gd name="T2" fmla="*/ 60 w 4"/>
                                <a:gd name="T3" fmla="*/ 0 h 1"/>
                                <a:gd name="T4" fmla="*/ 60 w 4"/>
                                <a:gd name="T5" fmla="*/ 0 h 1"/>
                                <a:gd name="T6" fmla="*/ 0 w 4"/>
                                <a:gd name="T7" fmla="*/ 0 h 1"/>
                                <a:gd name="T8" fmla="*/ 0 w 4"/>
                                <a:gd name="T9" fmla="*/ 15 h 1"/>
                                <a:gd name="T10" fmla="*/ 60 w 4"/>
                                <a:gd name="T11" fmla="*/ 15 h 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
                                  <a:moveTo>
                                    <a:pt x="4" y="1"/>
                                  </a:moveTo>
                                  <a:lnTo>
                                    <a:pt x="4" y="0"/>
                                  </a:lnTo>
                                  <a:lnTo>
                                    <a:pt x="0" y="0"/>
                                  </a:lnTo>
                                  <a:lnTo>
                                    <a:pt x="0"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763"/>
                          <wps:cNvSpPr>
                            <a:spLocks/>
                          </wps:cNvSpPr>
                          <wps:spPr bwMode="auto">
                            <a:xfrm>
                              <a:off x="2114" y="224"/>
                              <a:ext cx="60" cy="15"/>
                            </a:xfrm>
                            <a:custGeom>
                              <a:avLst/>
                              <a:gdLst>
                                <a:gd name="T0" fmla="*/ 60 w 4"/>
                                <a:gd name="T1" fmla="*/ 15 h 1"/>
                                <a:gd name="T2" fmla="*/ 60 w 4"/>
                                <a:gd name="T3" fmla="*/ 0 h 1"/>
                                <a:gd name="T4" fmla="*/ 45 w 4"/>
                                <a:gd name="T5" fmla="*/ 0 h 1"/>
                                <a:gd name="T6" fmla="*/ 0 w 4"/>
                                <a:gd name="T7" fmla="*/ 0 h 1"/>
                                <a:gd name="T8" fmla="*/ 0 w 4"/>
                                <a:gd name="T9" fmla="*/ 15 h 1"/>
                                <a:gd name="T10" fmla="*/ 45 w 4"/>
                                <a:gd name="T11" fmla="*/ 15 h 1"/>
                                <a:gd name="T12" fmla="*/ 60 w 4"/>
                                <a:gd name="T13" fmla="*/ 1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3" y="0"/>
                                  </a:lnTo>
                                  <a:lnTo>
                                    <a:pt x="0"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1" name="Freeform 764"/>
                          <wps:cNvSpPr>
                            <a:spLocks/>
                          </wps:cNvSpPr>
                          <wps:spPr bwMode="auto">
                            <a:xfrm>
                              <a:off x="2009" y="239"/>
                              <a:ext cx="60" cy="15"/>
                            </a:xfrm>
                            <a:custGeom>
                              <a:avLst/>
                              <a:gdLst>
                                <a:gd name="T0" fmla="*/ 60 w 4"/>
                                <a:gd name="T1" fmla="*/ 15 h 1"/>
                                <a:gd name="T2" fmla="*/ 60 w 4"/>
                                <a:gd name="T3" fmla="*/ 0 h 1"/>
                                <a:gd name="T4" fmla="*/ 45 w 4"/>
                                <a:gd name="T5" fmla="*/ 0 h 1"/>
                                <a:gd name="T6" fmla="*/ 0 w 4"/>
                                <a:gd name="T7" fmla="*/ 0 h 1"/>
                                <a:gd name="T8" fmla="*/ 0 w 4"/>
                                <a:gd name="T9" fmla="*/ 15 h 1"/>
                                <a:gd name="T10" fmla="*/ 45 w 4"/>
                                <a:gd name="T11" fmla="*/ 15 h 1"/>
                                <a:gd name="T12" fmla="*/ 60 w 4"/>
                                <a:gd name="T13" fmla="*/ 1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3" y="0"/>
                                  </a:lnTo>
                                  <a:lnTo>
                                    <a:pt x="0"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Freeform 765"/>
                          <wps:cNvSpPr>
                            <a:spLocks/>
                          </wps:cNvSpPr>
                          <wps:spPr bwMode="auto">
                            <a:xfrm>
                              <a:off x="1904" y="254"/>
                              <a:ext cx="60" cy="30"/>
                            </a:xfrm>
                            <a:custGeom>
                              <a:avLst/>
                              <a:gdLst>
                                <a:gd name="T0" fmla="*/ 60 w 4"/>
                                <a:gd name="T1" fmla="*/ 15 h 2"/>
                                <a:gd name="T2" fmla="*/ 60 w 4"/>
                                <a:gd name="T3" fmla="*/ 0 h 2"/>
                                <a:gd name="T4" fmla="*/ 45 w 4"/>
                                <a:gd name="T5" fmla="*/ 0 h 2"/>
                                <a:gd name="T6" fmla="*/ 0 w 4"/>
                                <a:gd name="T7" fmla="*/ 15 h 2"/>
                                <a:gd name="T8" fmla="*/ 0 w 4"/>
                                <a:gd name="T9" fmla="*/ 15 h 2"/>
                                <a:gd name="T10" fmla="*/ 0 w 4"/>
                                <a:gd name="T11" fmla="*/ 30 h 2"/>
                                <a:gd name="T12" fmla="*/ 15 w 4"/>
                                <a:gd name="T13" fmla="*/ 30 h 2"/>
                                <a:gd name="T14" fmla="*/ 60 w 4"/>
                                <a:gd name="T15" fmla="*/ 15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1"/>
                                  </a:moveTo>
                                  <a:lnTo>
                                    <a:pt x="4" y="0"/>
                                  </a:lnTo>
                                  <a:lnTo>
                                    <a:pt x="3" y="0"/>
                                  </a:lnTo>
                                  <a:lnTo>
                                    <a:pt x="0" y="1"/>
                                  </a:lnTo>
                                  <a:lnTo>
                                    <a:pt x="0" y="2"/>
                                  </a:lnTo>
                                  <a:lnTo>
                                    <a:pt x="1"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3" name="Freeform 766"/>
                          <wps:cNvSpPr>
                            <a:spLocks/>
                          </wps:cNvSpPr>
                          <wps:spPr bwMode="auto">
                            <a:xfrm>
                              <a:off x="1799" y="284"/>
                              <a:ext cx="60" cy="30"/>
                            </a:xfrm>
                            <a:custGeom>
                              <a:avLst/>
                              <a:gdLst>
                                <a:gd name="T0" fmla="*/ 60 w 4"/>
                                <a:gd name="T1" fmla="*/ 15 h 2"/>
                                <a:gd name="T2" fmla="*/ 60 w 4"/>
                                <a:gd name="T3" fmla="*/ 0 h 2"/>
                                <a:gd name="T4" fmla="*/ 15 w 4"/>
                                <a:gd name="T5" fmla="*/ 15 h 2"/>
                                <a:gd name="T6" fmla="*/ 0 w 4"/>
                                <a:gd name="T7" fmla="*/ 15 h 2"/>
                                <a:gd name="T8" fmla="*/ 15 w 4"/>
                                <a:gd name="T9" fmla="*/ 30 h 2"/>
                                <a:gd name="T10" fmla="*/ 30 w 4"/>
                                <a:gd name="T11" fmla="*/ 30 h 2"/>
                                <a:gd name="T12" fmla="*/ 60 w 4"/>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4" y="0"/>
                                  </a:lnTo>
                                  <a:lnTo>
                                    <a:pt x="1" y="1"/>
                                  </a:lnTo>
                                  <a:lnTo>
                                    <a:pt x="0" y="1"/>
                                  </a:lnTo>
                                  <a:lnTo>
                                    <a:pt x="1" y="2"/>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Freeform 767"/>
                          <wps:cNvSpPr>
                            <a:spLocks/>
                          </wps:cNvSpPr>
                          <wps:spPr bwMode="auto">
                            <a:xfrm>
                              <a:off x="1709" y="314"/>
                              <a:ext cx="60" cy="45"/>
                            </a:xfrm>
                            <a:custGeom>
                              <a:avLst/>
                              <a:gdLst>
                                <a:gd name="T0" fmla="*/ 60 w 4"/>
                                <a:gd name="T1" fmla="*/ 15 h 3"/>
                                <a:gd name="T2" fmla="*/ 45 w 4"/>
                                <a:gd name="T3" fmla="*/ 0 h 3"/>
                                <a:gd name="T4" fmla="*/ 30 w 4"/>
                                <a:gd name="T5" fmla="*/ 15 h 3"/>
                                <a:gd name="T6" fmla="*/ 0 w 4"/>
                                <a:gd name="T7" fmla="*/ 30 h 3"/>
                                <a:gd name="T8" fmla="*/ 0 w 4"/>
                                <a:gd name="T9" fmla="*/ 45 h 3"/>
                                <a:gd name="T10" fmla="*/ 30 w 4"/>
                                <a:gd name="T11" fmla="*/ 30 h 3"/>
                                <a:gd name="T12" fmla="*/ 60 w 4"/>
                                <a:gd name="T13" fmla="*/ 15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3">
                                  <a:moveTo>
                                    <a:pt x="4" y="1"/>
                                  </a:moveTo>
                                  <a:lnTo>
                                    <a:pt x="3" y="0"/>
                                  </a:lnTo>
                                  <a:lnTo>
                                    <a:pt x="2" y="1"/>
                                  </a:lnTo>
                                  <a:lnTo>
                                    <a:pt x="0" y="2"/>
                                  </a:lnTo>
                                  <a:lnTo>
                                    <a:pt x="0" y="3"/>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5" name="Freeform 768"/>
                          <wps:cNvSpPr>
                            <a:spLocks/>
                          </wps:cNvSpPr>
                          <wps:spPr bwMode="auto">
                            <a:xfrm>
                              <a:off x="1619" y="374"/>
                              <a:ext cx="60" cy="45"/>
                            </a:xfrm>
                            <a:custGeom>
                              <a:avLst/>
                              <a:gdLst>
                                <a:gd name="T0" fmla="*/ 60 w 4"/>
                                <a:gd name="T1" fmla="*/ 15 h 3"/>
                                <a:gd name="T2" fmla="*/ 45 w 4"/>
                                <a:gd name="T3" fmla="*/ 0 h 3"/>
                                <a:gd name="T4" fmla="*/ 45 w 4"/>
                                <a:gd name="T5" fmla="*/ 0 h 3"/>
                                <a:gd name="T6" fmla="*/ 15 w 4"/>
                                <a:gd name="T7" fmla="*/ 15 h 3"/>
                                <a:gd name="T8" fmla="*/ 0 w 4"/>
                                <a:gd name="T9" fmla="*/ 30 h 3"/>
                                <a:gd name="T10" fmla="*/ 0 w 4"/>
                                <a:gd name="T11" fmla="*/ 45 h 3"/>
                                <a:gd name="T12" fmla="*/ 15 w 4"/>
                                <a:gd name="T13" fmla="*/ 30 h 3"/>
                                <a:gd name="T14" fmla="*/ 45 w 4"/>
                                <a:gd name="T15" fmla="*/ 15 h 3"/>
                                <a:gd name="T16" fmla="*/ 60 w 4"/>
                                <a:gd name="T17" fmla="*/ 1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4" y="1"/>
                                  </a:moveTo>
                                  <a:lnTo>
                                    <a:pt x="3" y="0"/>
                                  </a:lnTo>
                                  <a:lnTo>
                                    <a:pt x="1" y="1"/>
                                  </a:lnTo>
                                  <a:lnTo>
                                    <a:pt x="0" y="2"/>
                                  </a:lnTo>
                                  <a:lnTo>
                                    <a:pt x="0" y="3"/>
                                  </a:lnTo>
                                  <a:lnTo>
                                    <a:pt x="1"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6" name="Freeform 769"/>
                          <wps:cNvSpPr>
                            <a:spLocks/>
                          </wps:cNvSpPr>
                          <wps:spPr bwMode="auto">
                            <a:xfrm>
                              <a:off x="1530" y="434"/>
                              <a:ext cx="59" cy="45"/>
                            </a:xfrm>
                            <a:custGeom>
                              <a:avLst/>
                              <a:gdLst>
                                <a:gd name="T0" fmla="*/ 59 w 4"/>
                                <a:gd name="T1" fmla="*/ 15 h 3"/>
                                <a:gd name="T2" fmla="*/ 44 w 4"/>
                                <a:gd name="T3" fmla="*/ 0 h 3"/>
                                <a:gd name="T4" fmla="*/ 44 w 4"/>
                                <a:gd name="T5" fmla="*/ 0 h 3"/>
                                <a:gd name="T6" fmla="*/ 15 w 4"/>
                                <a:gd name="T7" fmla="*/ 30 h 3"/>
                                <a:gd name="T8" fmla="*/ 0 w 4"/>
                                <a:gd name="T9" fmla="*/ 30 h 3"/>
                                <a:gd name="T10" fmla="*/ 15 w 4"/>
                                <a:gd name="T11" fmla="*/ 45 h 3"/>
                                <a:gd name="T12" fmla="*/ 15 w 4"/>
                                <a:gd name="T13" fmla="*/ 30 h 3"/>
                                <a:gd name="T14" fmla="*/ 44 w 4"/>
                                <a:gd name="T15" fmla="*/ 15 h 3"/>
                                <a:gd name="T16" fmla="*/ 59 w 4"/>
                                <a:gd name="T17" fmla="*/ 1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4" y="1"/>
                                  </a:moveTo>
                                  <a:lnTo>
                                    <a:pt x="3" y="0"/>
                                  </a:lnTo>
                                  <a:lnTo>
                                    <a:pt x="1" y="2"/>
                                  </a:lnTo>
                                  <a:lnTo>
                                    <a:pt x="0" y="2"/>
                                  </a:lnTo>
                                  <a:lnTo>
                                    <a:pt x="1" y="3"/>
                                  </a:lnTo>
                                  <a:lnTo>
                                    <a:pt x="1"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7" name="Freeform 770"/>
                          <wps:cNvSpPr>
                            <a:spLocks/>
                          </wps:cNvSpPr>
                          <wps:spPr bwMode="auto">
                            <a:xfrm>
                              <a:off x="1455" y="509"/>
                              <a:ext cx="60" cy="59"/>
                            </a:xfrm>
                            <a:custGeom>
                              <a:avLst/>
                              <a:gdLst>
                                <a:gd name="T0" fmla="*/ 60 w 4"/>
                                <a:gd name="T1" fmla="*/ 0 h 4"/>
                                <a:gd name="T2" fmla="*/ 45 w 4"/>
                                <a:gd name="T3" fmla="*/ 0 h 4"/>
                                <a:gd name="T4" fmla="*/ 45 w 4"/>
                                <a:gd name="T5" fmla="*/ 0 h 4"/>
                                <a:gd name="T6" fmla="*/ 15 w 4"/>
                                <a:gd name="T7" fmla="*/ 15 h 4"/>
                                <a:gd name="T8" fmla="*/ 15 w 4"/>
                                <a:gd name="T9" fmla="*/ 30 h 4"/>
                                <a:gd name="T10" fmla="*/ 0 w 4"/>
                                <a:gd name="T11" fmla="*/ 44 h 4"/>
                                <a:gd name="T12" fmla="*/ 15 w 4"/>
                                <a:gd name="T13" fmla="*/ 59 h 4"/>
                                <a:gd name="T14" fmla="*/ 30 w 4"/>
                                <a:gd name="T15" fmla="*/ 44 h 4"/>
                                <a:gd name="T16" fmla="*/ 30 w 4"/>
                                <a:gd name="T17" fmla="*/ 30 h 4"/>
                                <a:gd name="T18" fmla="*/ 45 w 4"/>
                                <a:gd name="T19" fmla="*/ 15 h 4"/>
                                <a:gd name="T20" fmla="*/ 60 w 4"/>
                                <a:gd name="T21" fmla="*/ 0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4" y="0"/>
                                  </a:moveTo>
                                  <a:lnTo>
                                    <a:pt x="3" y="0"/>
                                  </a:lnTo>
                                  <a:lnTo>
                                    <a:pt x="1" y="1"/>
                                  </a:lnTo>
                                  <a:lnTo>
                                    <a:pt x="1" y="2"/>
                                  </a:lnTo>
                                  <a:lnTo>
                                    <a:pt x="0" y="3"/>
                                  </a:lnTo>
                                  <a:lnTo>
                                    <a:pt x="1" y="4"/>
                                  </a:lnTo>
                                  <a:lnTo>
                                    <a:pt x="2" y="3"/>
                                  </a:lnTo>
                                  <a:lnTo>
                                    <a:pt x="2" y="2"/>
                                  </a:lnTo>
                                  <a:lnTo>
                                    <a:pt x="3" y="1"/>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771"/>
                          <wps:cNvSpPr>
                            <a:spLocks/>
                          </wps:cNvSpPr>
                          <wps:spPr bwMode="auto">
                            <a:xfrm>
                              <a:off x="1425" y="598"/>
                              <a:ext cx="30" cy="60"/>
                            </a:xfrm>
                            <a:custGeom>
                              <a:avLst/>
                              <a:gdLst>
                                <a:gd name="T0" fmla="*/ 30 w 2"/>
                                <a:gd name="T1" fmla="*/ 0 h 4"/>
                                <a:gd name="T2" fmla="*/ 15 w 2"/>
                                <a:gd name="T3" fmla="*/ 0 h 4"/>
                                <a:gd name="T4" fmla="*/ 15 w 2"/>
                                <a:gd name="T5" fmla="*/ 0 h 4"/>
                                <a:gd name="T6" fmla="*/ 0 w 2"/>
                                <a:gd name="T7" fmla="*/ 15 h 4"/>
                                <a:gd name="T8" fmla="*/ 0 w 2"/>
                                <a:gd name="T9" fmla="*/ 15 h 4"/>
                                <a:gd name="T10" fmla="*/ 0 w 2"/>
                                <a:gd name="T11" fmla="*/ 45 h 4"/>
                                <a:gd name="T12" fmla="*/ 0 w 2"/>
                                <a:gd name="T13" fmla="*/ 60 h 4"/>
                                <a:gd name="T14" fmla="*/ 15 w 2"/>
                                <a:gd name="T15" fmla="*/ 60 h 4"/>
                                <a:gd name="T16" fmla="*/ 15 w 2"/>
                                <a:gd name="T17" fmla="*/ 45 h 4"/>
                                <a:gd name="T18" fmla="*/ 15 w 2"/>
                                <a:gd name="T19" fmla="*/ 15 h 4"/>
                                <a:gd name="T20" fmla="*/ 15 w 2"/>
                                <a:gd name="T21" fmla="*/ 15 h 4"/>
                                <a:gd name="T22" fmla="*/ 15 w 2"/>
                                <a:gd name="T23" fmla="*/ 30 h 4"/>
                                <a:gd name="T24" fmla="*/ 30 w 2"/>
                                <a:gd name="T25" fmla="*/ 0 h 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4">
                                  <a:moveTo>
                                    <a:pt x="2" y="0"/>
                                  </a:moveTo>
                                  <a:lnTo>
                                    <a:pt x="1" y="0"/>
                                  </a:lnTo>
                                  <a:lnTo>
                                    <a:pt x="0" y="1"/>
                                  </a:lnTo>
                                  <a:lnTo>
                                    <a:pt x="0" y="3"/>
                                  </a:lnTo>
                                  <a:lnTo>
                                    <a:pt x="0" y="4"/>
                                  </a:lnTo>
                                  <a:lnTo>
                                    <a:pt x="1" y="4"/>
                                  </a:lnTo>
                                  <a:lnTo>
                                    <a:pt x="1" y="3"/>
                                  </a:lnTo>
                                  <a:lnTo>
                                    <a:pt x="1" y="1"/>
                                  </a:lnTo>
                                  <a:lnTo>
                                    <a:pt x="1" y="2"/>
                                  </a:lnTo>
                                  <a:lnTo>
                                    <a:pt x="2"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772"/>
                          <wps:cNvSpPr>
                            <a:spLocks/>
                          </wps:cNvSpPr>
                          <wps:spPr bwMode="auto">
                            <a:xfrm>
                              <a:off x="1440" y="688"/>
                              <a:ext cx="45" cy="60"/>
                            </a:xfrm>
                            <a:custGeom>
                              <a:avLst/>
                              <a:gdLst>
                                <a:gd name="T0" fmla="*/ 15 w 3"/>
                                <a:gd name="T1" fmla="*/ 0 h 4"/>
                                <a:gd name="T2" fmla="*/ 0 w 3"/>
                                <a:gd name="T3" fmla="*/ 15 h 4"/>
                                <a:gd name="T4" fmla="*/ 0 w 3"/>
                                <a:gd name="T5" fmla="*/ 30 h 4"/>
                                <a:gd name="T6" fmla="*/ 0 w 3"/>
                                <a:gd name="T7" fmla="*/ 30 h 4"/>
                                <a:gd name="T8" fmla="*/ 15 w 3"/>
                                <a:gd name="T9" fmla="*/ 45 h 4"/>
                                <a:gd name="T10" fmla="*/ 30 w 3"/>
                                <a:gd name="T11" fmla="*/ 45 h 4"/>
                                <a:gd name="T12" fmla="*/ 30 w 3"/>
                                <a:gd name="T13" fmla="*/ 45 h 4"/>
                                <a:gd name="T14" fmla="*/ 30 w 3"/>
                                <a:gd name="T15" fmla="*/ 60 h 4"/>
                                <a:gd name="T16" fmla="*/ 45 w 3"/>
                                <a:gd name="T17" fmla="*/ 60 h 4"/>
                                <a:gd name="T18" fmla="*/ 45 w 3"/>
                                <a:gd name="T19" fmla="*/ 60 h 4"/>
                                <a:gd name="T20" fmla="*/ 45 w 3"/>
                                <a:gd name="T21" fmla="*/ 45 h 4"/>
                                <a:gd name="T22" fmla="*/ 45 w 3"/>
                                <a:gd name="T23" fmla="*/ 45 h 4"/>
                                <a:gd name="T24" fmla="*/ 45 w 3"/>
                                <a:gd name="T25" fmla="*/ 45 h 4"/>
                                <a:gd name="T26" fmla="*/ 45 w 3"/>
                                <a:gd name="T27" fmla="*/ 45 h 4"/>
                                <a:gd name="T28" fmla="*/ 45 w 3"/>
                                <a:gd name="T29" fmla="*/ 45 h 4"/>
                                <a:gd name="T30" fmla="*/ 30 w 3"/>
                                <a:gd name="T31" fmla="*/ 30 h 4"/>
                                <a:gd name="T32" fmla="*/ 30 w 3"/>
                                <a:gd name="T33" fmla="*/ 30 h 4"/>
                                <a:gd name="T34" fmla="*/ 15 w 3"/>
                                <a:gd name="T35" fmla="*/ 15 h 4"/>
                                <a:gd name="T36" fmla="*/ 15 w 3"/>
                                <a:gd name="T37" fmla="*/ 15 h 4"/>
                                <a:gd name="T38" fmla="*/ 15 w 3"/>
                                <a:gd name="T39" fmla="*/ 15 h 4"/>
                                <a:gd name="T40" fmla="*/ 15 w 3"/>
                                <a:gd name="T41" fmla="*/ 0 h 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 h="4">
                                  <a:moveTo>
                                    <a:pt x="1" y="0"/>
                                  </a:moveTo>
                                  <a:lnTo>
                                    <a:pt x="0" y="1"/>
                                  </a:lnTo>
                                  <a:lnTo>
                                    <a:pt x="0" y="2"/>
                                  </a:lnTo>
                                  <a:lnTo>
                                    <a:pt x="1" y="3"/>
                                  </a:lnTo>
                                  <a:lnTo>
                                    <a:pt x="2" y="3"/>
                                  </a:lnTo>
                                  <a:lnTo>
                                    <a:pt x="2" y="4"/>
                                  </a:lnTo>
                                  <a:lnTo>
                                    <a:pt x="3" y="4"/>
                                  </a:lnTo>
                                  <a:lnTo>
                                    <a:pt x="3" y="3"/>
                                  </a:lnTo>
                                  <a:lnTo>
                                    <a:pt x="2"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773"/>
                          <wps:cNvSpPr>
                            <a:spLocks/>
                          </wps:cNvSpPr>
                          <wps:spPr bwMode="auto">
                            <a:xfrm>
                              <a:off x="1530" y="748"/>
                              <a:ext cx="59" cy="30"/>
                            </a:xfrm>
                            <a:custGeom>
                              <a:avLst/>
                              <a:gdLst>
                                <a:gd name="T0" fmla="*/ 0 w 4"/>
                                <a:gd name="T1" fmla="*/ 0 h 2"/>
                                <a:gd name="T2" fmla="*/ 0 w 4"/>
                                <a:gd name="T3" fmla="*/ 15 h 2"/>
                                <a:gd name="T4" fmla="*/ 15 w 4"/>
                                <a:gd name="T5" fmla="*/ 30 h 2"/>
                                <a:gd name="T6" fmla="*/ 44 w 4"/>
                                <a:gd name="T7" fmla="*/ 30 h 2"/>
                                <a:gd name="T8" fmla="*/ 59 w 4"/>
                                <a:gd name="T9" fmla="*/ 30 h 2"/>
                                <a:gd name="T10" fmla="*/ 59 w 4"/>
                                <a:gd name="T11" fmla="*/ 15 h 2"/>
                                <a:gd name="T12" fmla="*/ 59 w 4"/>
                                <a:gd name="T13" fmla="*/ 15 h 2"/>
                                <a:gd name="T14" fmla="*/ 30 w 4"/>
                                <a:gd name="T15" fmla="*/ 15 h 2"/>
                                <a:gd name="T16" fmla="*/ 0 w 4"/>
                                <a:gd name="T17" fmla="*/ 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0" y="0"/>
                                  </a:moveTo>
                                  <a:lnTo>
                                    <a:pt x="0" y="1"/>
                                  </a:lnTo>
                                  <a:lnTo>
                                    <a:pt x="1" y="2"/>
                                  </a:lnTo>
                                  <a:lnTo>
                                    <a:pt x="3" y="2"/>
                                  </a:lnTo>
                                  <a:lnTo>
                                    <a:pt x="4" y="2"/>
                                  </a:lnTo>
                                  <a:lnTo>
                                    <a:pt x="4" y="1"/>
                                  </a:lnTo>
                                  <a:lnTo>
                                    <a:pt x="2"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774"/>
                          <wps:cNvSpPr>
                            <a:spLocks/>
                          </wps:cNvSpPr>
                          <wps:spPr bwMode="auto">
                            <a:xfrm>
                              <a:off x="1634" y="778"/>
                              <a:ext cx="60" cy="15"/>
                            </a:xfrm>
                            <a:custGeom>
                              <a:avLst/>
                              <a:gdLst>
                                <a:gd name="T0" fmla="*/ 0 w 4"/>
                                <a:gd name="T1" fmla="*/ 0 h 1"/>
                                <a:gd name="T2" fmla="*/ 0 w 4"/>
                                <a:gd name="T3" fmla="*/ 15 h 1"/>
                                <a:gd name="T4" fmla="*/ 15 w 4"/>
                                <a:gd name="T5" fmla="*/ 15 h 1"/>
                                <a:gd name="T6" fmla="*/ 30 w 4"/>
                                <a:gd name="T7" fmla="*/ 15 h 1"/>
                                <a:gd name="T8" fmla="*/ 45 w 4"/>
                                <a:gd name="T9" fmla="*/ 15 h 1"/>
                                <a:gd name="T10" fmla="*/ 60 w 4"/>
                                <a:gd name="T11" fmla="*/ 15 h 1"/>
                                <a:gd name="T12" fmla="*/ 60 w 4"/>
                                <a:gd name="T13" fmla="*/ 0 h 1"/>
                                <a:gd name="T14" fmla="*/ 45 w 4"/>
                                <a:gd name="T15" fmla="*/ 0 h 1"/>
                                <a:gd name="T16" fmla="*/ 30 w 4"/>
                                <a:gd name="T17" fmla="*/ 0 h 1"/>
                                <a:gd name="T18" fmla="*/ 15 w 4"/>
                                <a:gd name="T19" fmla="*/ 0 h 1"/>
                                <a:gd name="T20" fmla="*/ 0 w 4"/>
                                <a:gd name="T21" fmla="*/ 0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1">
                                  <a:moveTo>
                                    <a:pt x="0" y="0"/>
                                  </a:moveTo>
                                  <a:lnTo>
                                    <a:pt x="0" y="1"/>
                                  </a:lnTo>
                                  <a:lnTo>
                                    <a:pt x="1" y="1"/>
                                  </a:lnTo>
                                  <a:lnTo>
                                    <a:pt x="2" y="1"/>
                                  </a:lnTo>
                                  <a:lnTo>
                                    <a:pt x="3" y="1"/>
                                  </a:lnTo>
                                  <a:lnTo>
                                    <a:pt x="4" y="1"/>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775"/>
                          <wps:cNvSpPr>
                            <a:spLocks/>
                          </wps:cNvSpPr>
                          <wps:spPr bwMode="auto">
                            <a:xfrm>
                              <a:off x="1739" y="763"/>
                              <a:ext cx="60" cy="30"/>
                            </a:xfrm>
                            <a:custGeom>
                              <a:avLst/>
                              <a:gdLst>
                                <a:gd name="T0" fmla="*/ 0 w 4"/>
                                <a:gd name="T1" fmla="*/ 15 h 2"/>
                                <a:gd name="T2" fmla="*/ 0 w 4"/>
                                <a:gd name="T3" fmla="*/ 30 h 2"/>
                                <a:gd name="T4" fmla="*/ 30 w 4"/>
                                <a:gd name="T5" fmla="*/ 15 h 2"/>
                                <a:gd name="T6" fmla="*/ 30 w 4"/>
                                <a:gd name="T7" fmla="*/ 15 h 2"/>
                                <a:gd name="T8" fmla="*/ 60 w 4"/>
                                <a:gd name="T9" fmla="*/ 15 h 2"/>
                                <a:gd name="T10" fmla="*/ 60 w 4"/>
                                <a:gd name="T11" fmla="*/ 0 h 2"/>
                                <a:gd name="T12" fmla="*/ 30 w 4"/>
                                <a:gd name="T13" fmla="*/ 0 h 2"/>
                                <a:gd name="T14" fmla="*/ 30 w 4"/>
                                <a:gd name="T15" fmla="*/ 15 h 2"/>
                                <a:gd name="T16" fmla="*/ 30 w 4"/>
                                <a:gd name="T17" fmla="*/ 0 h 2"/>
                                <a:gd name="T18" fmla="*/ 0 w 4"/>
                                <a:gd name="T19" fmla="*/ 15 h 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2">
                                  <a:moveTo>
                                    <a:pt x="0" y="1"/>
                                  </a:moveTo>
                                  <a:lnTo>
                                    <a:pt x="0" y="2"/>
                                  </a:lnTo>
                                  <a:lnTo>
                                    <a:pt x="2" y="1"/>
                                  </a:lnTo>
                                  <a:lnTo>
                                    <a:pt x="4" y="1"/>
                                  </a:lnTo>
                                  <a:lnTo>
                                    <a:pt x="4" y="0"/>
                                  </a:lnTo>
                                  <a:lnTo>
                                    <a:pt x="2" y="0"/>
                                  </a:lnTo>
                                  <a:lnTo>
                                    <a:pt x="2" y="1"/>
                                  </a:lnTo>
                                  <a:lnTo>
                                    <a:pt x="2" y="0"/>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3" name="Freeform 776"/>
                          <wps:cNvSpPr>
                            <a:spLocks/>
                          </wps:cNvSpPr>
                          <wps:spPr bwMode="auto">
                            <a:xfrm>
                              <a:off x="1844" y="733"/>
                              <a:ext cx="60" cy="30"/>
                            </a:xfrm>
                            <a:custGeom>
                              <a:avLst/>
                              <a:gdLst>
                                <a:gd name="T0" fmla="*/ 0 w 4"/>
                                <a:gd name="T1" fmla="*/ 15 h 2"/>
                                <a:gd name="T2" fmla="*/ 0 w 4"/>
                                <a:gd name="T3" fmla="*/ 30 h 2"/>
                                <a:gd name="T4" fmla="*/ 15 w 4"/>
                                <a:gd name="T5" fmla="*/ 30 h 2"/>
                                <a:gd name="T6" fmla="*/ 30 w 4"/>
                                <a:gd name="T7" fmla="*/ 30 h 2"/>
                                <a:gd name="T8" fmla="*/ 30 w 4"/>
                                <a:gd name="T9" fmla="*/ 30 h 2"/>
                                <a:gd name="T10" fmla="*/ 45 w 4"/>
                                <a:gd name="T11" fmla="*/ 30 h 2"/>
                                <a:gd name="T12" fmla="*/ 45 w 4"/>
                                <a:gd name="T13" fmla="*/ 15 h 2"/>
                                <a:gd name="T14" fmla="*/ 45 w 4"/>
                                <a:gd name="T15" fmla="*/ 30 h 2"/>
                                <a:gd name="T16" fmla="*/ 45 w 4"/>
                                <a:gd name="T17" fmla="*/ 15 h 2"/>
                                <a:gd name="T18" fmla="*/ 45 w 4"/>
                                <a:gd name="T19" fmla="*/ 15 h 2"/>
                                <a:gd name="T20" fmla="*/ 30 w 4"/>
                                <a:gd name="T21" fmla="*/ 15 h 2"/>
                                <a:gd name="T22" fmla="*/ 45 w 4"/>
                                <a:gd name="T23" fmla="*/ 15 h 2"/>
                                <a:gd name="T24" fmla="*/ 30 w 4"/>
                                <a:gd name="T25" fmla="*/ 15 h 2"/>
                                <a:gd name="T26" fmla="*/ 45 w 4"/>
                                <a:gd name="T27" fmla="*/ 15 h 2"/>
                                <a:gd name="T28" fmla="*/ 45 w 4"/>
                                <a:gd name="T29" fmla="*/ 15 h 2"/>
                                <a:gd name="T30" fmla="*/ 30 w 4"/>
                                <a:gd name="T31" fmla="*/ 15 h 2"/>
                                <a:gd name="T32" fmla="*/ 45 w 4"/>
                                <a:gd name="T33" fmla="*/ 15 h 2"/>
                                <a:gd name="T34" fmla="*/ 30 w 4"/>
                                <a:gd name="T35" fmla="*/ 15 h 2"/>
                                <a:gd name="T36" fmla="*/ 30 w 4"/>
                                <a:gd name="T37" fmla="*/ 15 h 2"/>
                                <a:gd name="T38" fmla="*/ 45 w 4"/>
                                <a:gd name="T39" fmla="*/ 15 h 2"/>
                                <a:gd name="T40" fmla="*/ 45 w 4"/>
                                <a:gd name="T41" fmla="*/ 15 h 2"/>
                                <a:gd name="T42" fmla="*/ 45 w 4"/>
                                <a:gd name="T43" fmla="*/ 15 h 2"/>
                                <a:gd name="T44" fmla="*/ 45 w 4"/>
                                <a:gd name="T45" fmla="*/ 15 h 2"/>
                                <a:gd name="T46" fmla="*/ 45 w 4"/>
                                <a:gd name="T47" fmla="*/ 15 h 2"/>
                                <a:gd name="T48" fmla="*/ 30 w 4"/>
                                <a:gd name="T49" fmla="*/ 15 h 2"/>
                                <a:gd name="T50" fmla="*/ 30 w 4"/>
                                <a:gd name="T51" fmla="*/ 15 h 2"/>
                                <a:gd name="T52" fmla="*/ 30 w 4"/>
                                <a:gd name="T53" fmla="*/ 30 h 2"/>
                                <a:gd name="T54" fmla="*/ 45 w 4"/>
                                <a:gd name="T55" fmla="*/ 30 h 2"/>
                                <a:gd name="T56" fmla="*/ 45 w 4"/>
                                <a:gd name="T57" fmla="*/ 30 h 2"/>
                                <a:gd name="T58" fmla="*/ 45 w 4"/>
                                <a:gd name="T59" fmla="*/ 30 h 2"/>
                                <a:gd name="T60" fmla="*/ 45 w 4"/>
                                <a:gd name="T61" fmla="*/ 15 h 2"/>
                                <a:gd name="T62" fmla="*/ 45 w 4"/>
                                <a:gd name="T63" fmla="*/ 15 h 2"/>
                                <a:gd name="T64" fmla="*/ 45 w 4"/>
                                <a:gd name="T65" fmla="*/ 15 h 2"/>
                                <a:gd name="T66" fmla="*/ 60 w 4"/>
                                <a:gd name="T67" fmla="*/ 15 h 2"/>
                                <a:gd name="T68" fmla="*/ 45 w 4"/>
                                <a:gd name="T69" fmla="*/ 15 h 2"/>
                                <a:gd name="T70" fmla="*/ 60 w 4"/>
                                <a:gd name="T71" fmla="*/ 15 h 2"/>
                                <a:gd name="T72" fmla="*/ 45 w 4"/>
                                <a:gd name="T73" fmla="*/ 15 h 2"/>
                                <a:gd name="T74" fmla="*/ 60 w 4"/>
                                <a:gd name="T75" fmla="*/ 15 h 2"/>
                                <a:gd name="T76" fmla="*/ 45 w 4"/>
                                <a:gd name="T77" fmla="*/ 15 h 2"/>
                                <a:gd name="T78" fmla="*/ 45 w 4"/>
                                <a:gd name="T79" fmla="*/ 15 h 2"/>
                                <a:gd name="T80" fmla="*/ 45 w 4"/>
                                <a:gd name="T81" fmla="*/ 15 h 2"/>
                                <a:gd name="T82" fmla="*/ 45 w 4"/>
                                <a:gd name="T83" fmla="*/ 0 h 2"/>
                                <a:gd name="T84" fmla="*/ 45 w 4"/>
                                <a:gd name="T85" fmla="*/ 15 h 2"/>
                                <a:gd name="T86" fmla="*/ 30 w 4"/>
                                <a:gd name="T87" fmla="*/ 15 h 2"/>
                                <a:gd name="T88" fmla="*/ 30 w 4"/>
                                <a:gd name="T89" fmla="*/ 15 h 2"/>
                                <a:gd name="T90" fmla="*/ 15 w 4"/>
                                <a:gd name="T91" fmla="*/ 15 h 2"/>
                                <a:gd name="T92" fmla="*/ 0 w 4"/>
                                <a:gd name="T93" fmla="*/ 15 h 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 h="2">
                                  <a:moveTo>
                                    <a:pt x="0" y="1"/>
                                  </a:moveTo>
                                  <a:lnTo>
                                    <a:pt x="0" y="2"/>
                                  </a:lnTo>
                                  <a:lnTo>
                                    <a:pt x="1" y="2"/>
                                  </a:lnTo>
                                  <a:lnTo>
                                    <a:pt x="2" y="2"/>
                                  </a:lnTo>
                                  <a:lnTo>
                                    <a:pt x="3" y="2"/>
                                  </a:lnTo>
                                  <a:lnTo>
                                    <a:pt x="3" y="1"/>
                                  </a:lnTo>
                                  <a:lnTo>
                                    <a:pt x="3" y="2"/>
                                  </a:lnTo>
                                  <a:lnTo>
                                    <a:pt x="3" y="1"/>
                                  </a:lnTo>
                                  <a:lnTo>
                                    <a:pt x="2" y="1"/>
                                  </a:lnTo>
                                  <a:lnTo>
                                    <a:pt x="3" y="1"/>
                                  </a:lnTo>
                                  <a:lnTo>
                                    <a:pt x="2" y="1"/>
                                  </a:lnTo>
                                  <a:lnTo>
                                    <a:pt x="3" y="1"/>
                                  </a:lnTo>
                                  <a:lnTo>
                                    <a:pt x="2" y="1"/>
                                  </a:lnTo>
                                  <a:lnTo>
                                    <a:pt x="3" y="1"/>
                                  </a:lnTo>
                                  <a:lnTo>
                                    <a:pt x="2" y="1"/>
                                  </a:lnTo>
                                  <a:lnTo>
                                    <a:pt x="3" y="1"/>
                                  </a:lnTo>
                                  <a:lnTo>
                                    <a:pt x="2" y="1"/>
                                  </a:lnTo>
                                  <a:lnTo>
                                    <a:pt x="2" y="2"/>
                                  </a:lnTo>
                                  <a:lnTo>
                                    <a:pt x="3" y="2"/>
                                  </a:lnTo>
                                  <a:lnTo>
                                    <a:pt x="3" y="1"/>
                                  </a:lnTo>
                                  <a:lnTo>
                                    <a:pt x="4" y="1"/>
                                  </a:lnTo>
                                  <a:lnTo>
                                    <a:pt x="3" y="1"/>
                                  </a:lnTo>
                                  <a:lnTo>
                                    <a:pt x="4" y="1"/>
                                  </a:lnTo>
                                  <a:lnTo>
                                    <a:pt x="3" y="1"/>
                                  </a:lnTo>
                                  <a:lnTo>
                                    <a:pt x="4" y="1"/>
                                  </a:lnTo>
                                  <a:lnTo>
                                    <a:pt x="3" y="1"/>
                                  </a:lnTo>
                                  <a:lnTo>
                                    <a:pt x="3" y="0"/>
                                  </a:lnTo>
                                  <a:lnTo>
                                    <a:pt x="3" y="1"/>
                                  </a:lnTo>
                                  <a:lnTo>
                                    <a:pt x="2" y="1"/>
                                  </a:lnTo>
                                  <a:lnTo>
                                    <a:pt x="1"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4" name="Freeform 777"/>
                          <wps:cNvSpPr>
                            <a:spLocks/>
                          </wps:cNvSpPr>
                          <wps:spPr bwMode="auto">
                            <a:xfrm>
                              <a:off x="1769" y="763"/>
                              <a:ext cx="60" cy="30"/>
                            </a:xfrm>
                            <a:custGeom>
                              <a:avLst/>
                              <a:gdLst>
                                <a:gd name="T0" fmla="*/ 60 w 4"/>
                                <a:gd name="T1" fmla="*/ 15 h 2"/>
                                <a:gd name="T2" fmla="*/ 60 w 4"/>
                                <a:gd name="T3" fmla="*/ 0 h 2"/>
                                <a:gd name="T4" fmla="*/ 45 w 4"/>
                                <a:gd name="T5" fmla="*/ 0 h 2"/>
                                <a:gd name="T6" fmla="*/ 30 w 4"/>
                                <a:gd name="T7" fmla="*/ 15 h 2"/>
                                <a:gd name="T8" fmla="*/ 0 w 4"/>
                                <a:gd name="T9" fmla="*/ 15 h 2"/>
                                <a:gd name="T10" fmla="*/ 0 w 4"/>
                                <a:gd name="T11" fmla="*/ 30 h 2"/>
                                <a:gd name="T12" fmla="*/ 30 w 4"/>
                                <a:gd name="T13" fmla="*/ 30 h 2"/>
                                <a:gd name="T14" fmla="*/ 60 w 4"/>
                                <a:gd name="T15" fmla="*/ 15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1"/>
                                  </a:moveTo>
                                  <a:lnTo>
                                    <a:pt x="4" y="0"/>
                                  </a:lnTo>
                                  <a:lnTo>
                                    <a:pt x="3" y="0"/>
                                  </a:lnTo>
                                  <a:lnTo>
                                    <a:pt x="2" y="1"/>
                                  </a:lnTo>
                                  <a:lnTo>
                                    <a:pt x="0" y="1"/>
                                  </a:lnTo>
                                  <a:lnTo>
                                    <a:pt x="0" y="2"/>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5" name="Freeform 778"/>
                          <wps:cNvSpPr>
                            <a:spLocks/>
                          </wps:cNvSpPr>
                          <wps:spPr bwMode="auto">
                            <a:xfrm>
                              <a:off x="1664" y="793"/>
                              <a:ext cx="75" cy="45"/>
                            </a:xfrm>
                            <a:custGeom>
                              <a:avLst/>
                              <a:gdLst>
                                <a:gd name="T0" fmla="*/ 75 w 5"/>
                                <a:gd name="T1" fmla="*/ 15 h 3"/>
                                <a:gd name="T2" fmla="*/ 60 w 5"/>
                                <a:gd name="T3" fmla="*/ 0 h 3"/>
                                <a:gd name="T4" fmla="*/ 45 w 5"/>
                                <a:gd name="T5" fmla="*/ 0 h 3"/>
                                <a:gd name="T6" fmla="*/ 30 w 5"/>
                                <a:gd name="T7" fmla="*/ 15 h 3"/>
                                <a:gd name="T8" fmla="*/ 15 w 5"/>
                                <a:gd name="T9" fmla="*/ 15 h 3"/>
                                <a:gd name="T10" fmla="*/ 15 w 5"/>
                                <a:gd name="T11" fmla="*/ 15 h 3"/>
                                <a:gd name="T12" fmla="*/ 0 w 5"/>
                                <a:gd name="T13" fmla="*/ 30 h 3"/>
                                <a:gd name="T14" fmla="*/ 15 w 5"/>
                                <a:gd name="T15" fmla="*/ 45 h 3"/>
                                <a:gd name="T16" fmla="*/ 15 w 5"/>
                                <a:gd name="T17" fmla="*/ 30 h 3"/>
                                <a:gd name="T18" fmla="*/ 30 w 5"/>
                                <a:gd name="T19" fmla="*/ 30 h 3"/>
                                <a:gd name="T20" fmla="*/ 45 w 5"/>
                                <a:gd name="T21" fmla="*/ 30 h 3"/>
                                <a:gd name="T22" fmla="*/ 60 w 5"/>
                                <a:gd name="T23" fmla="*/ 15 h 3"/>
                                <a:gd name="T24" fmla="*/ 75 w 5"/>
                                <a:gd name="T25" fmla="*/ 15 h 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 h="3">
                                  <a:moveTo>
                                    <a:pt x="5" y="1"/>
                                  </a:moveTo>
                                  <a:lnTo>
                                    <a:pt x="4" y="0"/>
                                  </a:lnTo>
                                  <a:lnTo>
                                    <a:pt x="3" y="0"/>
                                  </a:lnTo>
                                  <a:lnTo>
                                    <a:pt x="2" y="1"/>
                                  </a:lnTo>
                                  <a:lnTo>
                                    <a:pt x="1" y="1"/>
                                  </a:lnTo>
                                  <a:lnTo>
                                    <a:pt x="0" y="2"/>
                                  </a:lnTo>
                                  <a:lnTo>
                                    <a:pt x="1" y="3"/>
                                  </a:lnTo>
                                  <a:lnTo>
                                    <a:pt x="1" y="2"/>
                                  </a:lnTo>
                                  <a:lnTo>
                                    <a:pt x="2" y="2"/>
                                  </a:lnTo>
                                  <a:lnTo>
                                    <a:pt x="3" y="2"/>
                                  </a:lnTo>
                                  <a:lnTo>
                                    <a:pt x="4"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6" name="Freeform 779"/>
                          <wps:cNvSpPr>
                            <a:spLocks/>
                          </wps:cNvSpPr>
                          <wps:spPr bwMode="auto">
                            <a:xfrm>
                              <a:off x="1604" y="838"/>
                              <a:ext cx="30" cy="60"/>
                            </a:xfrm>
                            <a:custGeom>
                              <a:avLst/>
                              <a:gdLst>
                                <a:gd name="T0" fmla="*/ 30 w 2"/>
                                <a:gd name="T1" fmla="*/ 15 h 4"/>
                                <a:gd name="T2" fmla="*/ 30 w 2"/>
                                <a:gd name="T3" fmla="*/ 0 h 4"/>
                                <a:gd name="T4" fmla="*/ 30 w 2"/>
                                <a:gd name="T5" fmla="*/ 0 h 4"/>
                                <a:gd name="T6" fmla="*/ 15 w 2"/>
                                <a:gd name="T7" fmla="*/ 15 h 4"/>
                                <a:gd name="T8" fmla="*/ 0 w 2"/>
                                <a:gd name="T9" fmla="*/ 30 h 4"/>
                                <a:gd name="T10" fmla="*/ 0 w 2"/>
                                <a:gd name="T11" fmla="*/ 30 h 4"/>
                                <a:gd name="T12" fmla="*/ 0 w 2"/>
                                <a:gd name="T13" fmla="*/ 30 h 4"/>
                                <a:gd name="T14" fmla="*/ 0 w 2"/>
                                <a:gd name="T15" fmla="*/ 45 h 4"/>
                                <a:gd name="T16" fmla="*/ 0 w 2"/>
                                <a:gd name="T17" fmla="*/ 45 h 4"/>
                                <a:gd name="T18" fmla="*/ 0 w 2"/>
                                <a:gd name="T19" fmla="*/ 45 h 4"/>
                                <a:gd name="T20" fmla="*/ 0 w 2"/>
                                <a:gd name="T21" fmla="*/ 45 h 4"/>
                                <a:gd name="T22" fmla="*/ 0 w 2"/>
                                <a:gd name="T23" fmla="*/ 45 h 4"/>
                                <a:gd name="T24" fmla="*/ 0 w 2"/>
                                <a:gd name="T25" fmla="*/ 45 h 4"/>
                                <a:gd name="T26" fmla="*/ 0 w 2"/>
                                <a:gd name="T27" fmla="*/ 60 h 4"/>
                                <a:gd name="T28" fmla="*/ 0 w 2"/>
                                <a:gd name="T29" fmla="*/ 60 h 4"/>
                                <a:gd name="T30" fmla="*/ 0 w 2"/>
                                <a:gd name="T31" fmla="*/ 60 h 4"/>
                                <a:gd name="T32" fmla="*/ 0 w 2"/>
                                <a:gd name="T33" fmla="*/ 60 h 4"/>
                                <a:gd name="T34" fmla="*/ 0 w 2"/>
                                <a:gd name="T35" fmla="*/ 60 h 4"/>
                                <a:gd name="T36" fmla="*/ 15 w 2"/>
                                <a:gd name="T37" fmla="*/ 45 h 4"/>
                                <a:gd name="T38" fmla="*/ 15 w 2"/>
                                <a:gd name="T39" fmla="*/ 45 h 4"/>
                                <a:gd name="T40" fmla="*/ 0 w 2"/>
                                <a:gd name="T41" fmla="*/ 45 h 4"/>
                                <a:gd name="T42" fmla="*/ 15 w 2"/>
                                <a:gd name="T43" fmla="*/ 45 h 4"/>
                                <a:gd name="T44" fmla="*/ 15 w 2"/>
                                <a:gd name="T45" fmla="*/ 45 h 4"/>
                                <a:gd name="T46" fmla="*/ 0 w 2"/>
                                <a:gd name="T47" fmla="*/ 45 h 4"/>
                                <a:gd name="T48" fmla="*/ 15 w 2"/>
                                <a:gd name="T49" fmla="*/ 45 h 4"/>
                                <a:gd name="T50" fmla="*/ 15 w 2"/>
                                <a:gd name="T51" fmla="*/ 45 h 4"/>
                                <a:gd name="T52" fmla="*/ 15 w 2"/>
                                <a:gd name="T53" fmla="*/ 45 h 4"/>
                                <a:gd name="T54" fmla="*/ 15 w 2"/>
                                <a:gd name="T55" fmla="*/ 45 h 4"/>
                                <a:gd name="T56" fmla="*/ 15 w 2"/>
                                <a:gd name="T57" fmla="*/ 45 h 4"/>
                                <a:gd name="T58" fmla="*/ 0 w 2"/>
                                <a:gd name="T59" fmla="*/ 45 h 4"/>
                                <a:gd name="T60" fmla="*/ 15 w 2"/>
                                <a:gd name="T61" fmla="*/ 45 h 4"/>
                                <a:gd name="T62" fmla="*/ 15 w 2"/>
                                <a:gd name="T63" fmla="*/ 45 h 4"/>
                                <a:gd name="T64" fmla="*/ 0 w 2"/>
                                <a:gd name="T65" fmla="*/ 30 h 4"/>
                                <a:gd name="T66" fmla="*/ 15 w 2"/>
                                <a:gd name="T67" fmla="*/ 45 h 4"/>
                                <a:gd name="T68" fmla="*/ 15 w 2"/>
                                <a:gd name="T69" fmla="*/ 30 h 4"/>
                                <a:gd name="T70" fmla="*/ 30 w 2"/>
                                <a:gd name="T71" fmla="*/ 30 h 4"/>
                                <a:gd name="T72" fmla="*/ 30 w 2"/>
                                <a:gd name="T73" fmla="*/ 15 h 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 h="4">
                                  <a:moveTo>
                                    <a:pt x="2" y="1"/>
                                  </a:moveTo>
                                  <a:lnTo>
                                    <a:pt x="2" y="0"/>
                                  </a:lnTo>
                                  <a:lnTo>
                                    <a:pt x="1" y="1"/>
                                  </a:lnTo>
                                  <a:lnTo>
                                    <a:pt x="0" y="2"/>
                                  </a:lnTo>
                                  <a:lnTo>
                                    <a:pt x="0" y="3"/>
                                  </a:lnTo>
                                  <a:lnTo>
                                    <a:pt x="0" y="4"/>
                                  </a:lnTo>
                                  <a:lnTo>
                                    <a:pt x="1" y="3"/>
                                  </a:lnTo>
                                  <a:lnTo>
                                    <a:pt x="0" y="3"/>
                                  </a:lnTo>
                                  <a:lnTo>
                                    <a:pt x="1" y="3"/>
                                  </a:lnTo>
                                  <a:lnTo>
                                    <a:pt x="0" y="3"/>
                                  </a:lnTo>
                                  <a:lnTo>
                                    <a:pt x="1" y="3"/>
                                  </a:lnTo>
                                  <a:lnTo>
                                    <a:pt x="0" y="3"/>
                                  </a:lnTo>
                                  <a:lnTo>
                                    <a:pt x="1" y="3"/>
                                  </a:lnTo>
                                  <a:lnTo>
                                    <a:pt x="0" y="2"/>
                                  </a:lnTo>
                                  <a:lnTo>
                                    <a:pt x="1" y="3"/>
                                  </a:lnTo>
                                  <a:lnTo>
                                    <a:pt x="1" y="2"/>
                                  </a:lnTo>
                                  <a:lnTo>
                                    <a:pt x="2" y="2"/>
                                  </a:lnTo>
                                  <a:lnTo>
                                    <a:pt x="2"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7" name="Freeform 780"/>
                          <wps:cNvSpPr>
                            <a:spLocks/>
                          </wps:cNvSpPr>
                          <wps:spPr bwMode="auto">
                            <a:xfrm>
                              <a:off x="1664" y="883"/>
                              <a:ext cx="60" cy="15"/>
                            </a:xfrm>
                            <a:custGeom>
                              <a:avLst/>
                              <a:gdLst>
                                <a:gd name="T0" fmla="*/ 0 w 4"/>
                                <a:gd name="T1" fmla="*/ 0 h 1"/>
                                <a:gd name="T2" fmla="*/ 0 w 4"/>
                                <a:gd name="T3" fmla="*/ 15 h 1"/>
                                <a:gd name="T4" fmla="*/ 0 w 4"/>
                                <a:gd name="T5" fmla="*/ 15 h 1"/>
                                <a:gd name="T6" fmla="*/ 15 w 4"/>
                                <a:gd name="T7" fmla="*/ 15 h 1"/>
                                <a:gd name="T8" fmla="*/ 45 w 4"/>
                                <a:gd name="T9" fmla="*/ 15 h 1"/>
                                <a:gd name="T10" fmla="*/ 45 w 4"/>
                                <a:gd name="T11" fmla="*/ 15 h 1"/>
                                <a:gd name="T12" fmla="*/ 45 w 4"/>
                                <a:gd name="T13" fmla="*/ 15 h 1"/>
                                <a:gd name="T14" fmla="*/ 60 w 4"/>
                                <a:gd name="T15" fmla="*/ 15 h 1"/>
                                <a:gd name="T16" fmla="*/ 60 w 4"/>
                                <a:gd name="T17" fmla="*/ 0 h 1"/>
                                <a:gd name="T18" fmla="*/ 45 w 4"/>
                                <a:gd name="T19" fmla="*/ 0 h 1"/>
                                <a:gd name="T20" fmla="*/ 30 w 4"/>
                                <a:gd name="T21" fmla="*/ 0 h 1"/>
                                <a:gd name="T22" fmla="*/ 45 w 4"/>
                                <a:gd name="T23" fmla="*/ 15 h 1"/>
                                <a:gd name="T24" fmla="*/ 45 w 4"/>
                                <a:gd name="T25" fmla="*/ 0 h 1"/>
                                <a:gd name="T26" fmla="*/ 15 w 4"/>
                                <a:gd name="T27" fmla="*/ 0 h 1"/>
                                <a:gd name="T28" fmla="*/ 0 w 4"/>
                                <a:gd name="T29" fmla="*/ 0 h 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1">
                                  <a:moveTo>
                                    <a:pt x="0" y="0"/>
                                  </a:moveTo>
                                  <a:lnTo>
                                    <a:pt x="0" y="1"/>
                                  </a:lnTo>
                                  <a:lnTo>
                                    <a:pt x="1" y="1"/>
                                  </a:lnTo>
                                  <a:lnTo>
                                    <a:pt x="3" y="1"/>
                                  </a:lnTo>
                                  <a:lnTo>
                                    <a:pt x="4" y="1"/>
                                  </a:lnTo>
                                  <a:lnTo>
                                    <a:pt x="4" y="0"/>
                                  </a:lnTo>
                                  <a:lnTo>
                                    <a:pt x="3" y="0"/>
                                  </a:lnTo>
                                  <a:lnTo>
                                    <a:pt x="2" y="0"/>
                                  </a:lnTo>
                                  <a:lnTo>
                                    <a:pt x="3"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781"/>
                          <wps:cNvSpPr>
                            <a:spLocks/>
                          </wps:cNvSpPr>
                          <wps:spPr bwMode="auto">
                            <a:xfrm>
                              <a:off x="1754" y="838"/>
                              <a:ext cx="75" cy="45"/>
                            </a:xfrm>
                            <a:custGeom>
                              <a:avLst/>
                              <a:gdLst>
                                <a:gd name="T0" fmla="*/ 0 w 5"/>
                                <a:gd name="T1" fmla="*/ 30 h 3"/>
                                <a:gd name="T2" fmla="*/ 15 w 5"/>
                                <a:gd name="T3" fmla="*/ 45 h 3"/>
                                <a:gd name="T4" fmla="*/ 15 w 5"/>
                                <a:gd name="T5" fmla="*/ 45 h 3"/>
                                <a:gd name="T6" fmla="*/ 45 w 5"/>
                                <a:gd name="T7" fmla="*/ 30 h 3"/>
                                <a:gd name="T8" fmla="*/ 75 w 5"/>
                                <a:gd name="T9" fmla="*/ 15 h 3"/>
                                <a:gd name="T10" fmla="*/ 60 w 5"/>
                                <a:gd name="T11" fmla="*/ 0 h 3"/>
                                <a:gd name="T12" fmla="*/ 45 w 5"/>
                                <a:gd name="T13" fmla="*/ 15 h 3"/>
                                <a:gd name="T14" fmla="*/ 15 w 5"/>
                                <a:gd name="T15" fmla="*/ 30 h 3"/>
                                <a:gd name="T16" fmla="*/ 0 w 5"/>
                                <a:gd name="T17" fmla="*/ 3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3">
                                  <a:moveTo>
                                    <a:pt x="0" y="2"/>
                                  </a:moveTo>
                                  <a:lnTo>
                                    <a:pt x="1" y="3"/>
                                  </a:lnTo>
                                  <a:lnTo>
                                    <a:pt x="3" y="2"/>
                                  </a:lnTo>
                                  <a:lnTo>
                                    <a:pt x="5" y="1"/>
                                  </a:lnTo>
                                  <a:lnTo>
                                    <a:pt x="4" y="0"/>
                                  </a:lnTo>
                                  <a:lnTo>
                                    <a:pt x="3" y="1"/>
                                  </a:lnTo>
                                  <a:lnTo>
                                    <a:pt x="1" y="2"/>
                                  </a:lnTo>
                                  <a:lnTo>
                                    <a:pt x="0"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782"/>
                          <wps:cNvSpPr>
                            <a:spLocks/>
                          </wps:cNvSpPr>
                          <wps:spPr bwMode="auto">
                            <a:xfrm>
                              <a:off x="1859" y="823"/>
                              <a:ext cx="30" cy="15"/>
                            </a:xfrm>
                            <a:custGeom>
                              <a:avLst/>
                              <a:gdLst>
                                <a:gd name="T0" fmla="*/ 0 w 2"/>
                                <a:gd name="T1" fmla="*/ 0 h 1"/>
                                <a:gd name="T2" fmla="*/ 0 w 2"/>
                                <a:gd name="T3" fmla="*/ 15 h 1"/>
                                <a:gd name="T4" fmla="*/ 15 w 2"/>
                                <a:gd name="T5" fmla="*/ 15 h 1"/>
                                <a:gd name="T6" fmla="*/ 30 w 2"/>
                                <a:gd name="T7" fmla="*/ 15 h 1"/>
                                <a:gd name="T8" fmla="*/ 30 w 2"/>
                                <a:gd name="T9" fmla="*/ 15 h 1"/>
                                <a:gd name="T10" fmla="*/ 30 w 2"/>
                                <a:gd name="T11" fmla="*/ 0 h 1"/>
                                <a:gd name="T12" fmla="*/ 15 w 2"/>
                                <a:gd name="T13" fmla="*/ 0 h 1"/>
                                <a:gd name="T14" fmla="*/ 15 w 2"/>
                                <a:gd name="T15" fmla="*/ 0 h 1"/>
                                <a:gd name="T16" fmla="*/ 0 w 2"/>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 h="1">
                                  <a:moveTo>
                                    <a:pt x="0" y="0"/>
                                  </a:moveTo>
                                  <a:lnTo>
                                    <a:pt x="0" y="1"/>
                                  </a:lnTo>
                                  <a:lnTo>
                                    <a:pt x="1" y="1"/>
                                  </a:lnTo>
                                  <a:lnTo>
                                    <a:pt x="2"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783"/>
                          <wps:cNvSpPr>
                            <a:spLocks/>
                          </wps:cNvSpPr>
                          <wps:spPr bwMode="auto">
                            <a:xfrm>
                              <a:off x="3014" y="344"/>
                              <a:ext cx="60" cy="45"/>
                            </a:xfrm>
                            <a:custGeom>
                              <a:avLst/>
                              <a:gdLst>
                                <a:gd name="T0" fmla="*/ 0 w 4"/>
                                <a:gd name="T1" fmla="*/ 0 h 3"/>
                                <a:gd name="T2" fmla="*/ 0 w 4"/>
                                <a:gd name="T3" fmla="*/ 15 h 3"/>
                                <a:gd name="T4" fmla="*/ 0 w 4"/>
                                <a:gd name="T5" fmla="*/ 15 h 3"/>
                                <a:gd name="T6" fmla="*/ 15 w 4"/>
                                <a:gd name="T7" fmla="*/ 15 h 3"/>
                                <a:gd name="T8" fmla="*/ 30 w 4"/>
                                <a:gd name="T9" fmla="*/ 30 h 3"/>
                                <a:gd name="T10" fmla="*/ 45 w 4"/>
                                <a:gd name="T11" fmla="*/ 30 h 3"/>
                                <a:gd name="T12" fmla="*/ 45 w 4"/>
                                <a:gd name="T13" fmla="*/ 45 h 3"/>
                                <a:gd name="T14" fmla="*/ 60 w 4"/>
                                <a:gd name="T15" fmla="*/ 30 h 3"/>
                                <a:gd name="T16" fmla="*/ 45 w 4"/>
                                <a:gd name="T17" fmla="*/ 15 h 3"/>
                                <a:gd name="T18" fmla="*/ 30 w 4"/>
                                <a:gd name="T19" fmla="*/ 15 h 3"/>
                                <a:gd name="T20" fmla="*/ 15 w 4"/>
                                <a:gd name="T21" fmla="*/ 15 h 3"/>
                                <a:gd name="T22" fmla="*/ 15 w 4"/>
                                <a:gd name="T23" fmla="*/ 0 h 3"/>
                                <a:gd name="T24" fmla="*/ 0 w 4"/>
                                <a:gd name="T25" fmla="*/ 0 h 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 h="3">
                                  <a:moveTo>
                                    <a:pt x="0" y="0"/>
                                  </a:moveTo>
                                  <a:lnTo>
                                    <a:pt x="0" y="1"/>
                                  </a:lnTo>
                                  <a:lnTo>
                                    <a:pt x="1" y="1"/>
                                  </a:lnTo>
                                  <a:lnTo>
                                    <a:pt x="2" y="2"/>
                                  </a:lnTo>
                                  <a:lnTo>
                                    <a:pt x="3" y="2"/>
                                  </a:lnTo>
                                  <a:lnTo>
                                    <a:pt x="3" y="3"/>
                                  </a:lnTo>
                                  <a:lnTo>
                                    <a:pt x="4" y="2"/>
                                  </a:lnTo>
                                  <a:lnTo>
                                    <a:pt x="3" y="1"/>
                                  </a:lnTo>
                                  <a:lnTo>
                                    <a:pt x="2" y="1"/>
                                  </a:lnTo>
                                  <a:lnTo>
                                    <a:pt x="1"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1" name="Freeform 784"/>
                          <wps:cNvSpPr>
                            <a:spLocks/>
                          </wps:cNvSpPr>
                          <wps:spPr bwMode="auto">
                            <a:xfrm>
                              <a:off x="3104" y="389"/>
                              <a:ext cx="60" cy="45"/>
                            </a:xfrm>
                            <a:custGeom>
                              <a:avLst/>
                              <a:gdLst>
                                <a:gd name="T0" fmla="*/ 15 w 4"/>
                                <a:gd name="T1" fmla="*/ 0 h 3"/>
                                <a:gd name="T2" fmla="*/ 0 w 4"/>
                                <a:gd name="T3" fmla="*/ 15 h 3"/>
                                <a:gd name="T4" fmla="*/ 15 w 4"/>
                                <a:gd name="T5" fmla="*/ 15 h 3"/>
                                <a:gd name="T6" fmla="*/ 45 w 4"/>
                                <a:gd name="T7" fmla="*/ 30 h 3"/>
                                <a:gd name="T8" fmla="*/ 60 w 4"/>
                                <a:gd name="T9" fmla="*/ 45 h 3"/>
                                <a:gd name="T10" fmla="*/ 60 w 4"/>
                                <a:gd name="T11" fmla="*/ 30 h 3"/>
                                <a:gd name="T12" fmla="*/ 45 w 4"/>
                                <a:gd name="T13" fmla="*/ 15 h 3"/>
                                <a:gd name="T14" fmla="*/ 15 w 4"/>
                                <a:gd name="T15" fmla="*/ 0 h 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3">
                                  <a:moveTo>
                                    <a:pt x="1" y="0"/>
                                  </a:moveTo>
                                  <a:lnTo>
                                    <a:pt x="0" y="1"/>
                                  </a:lnTo>
                                  <a:lnTo>
                                    <a:pt x="1" y="1"/>
                                  </a:lnTo>
                                  <a:lnTo>
                                    <a:pt x="3" y="2"/>
                                  </a:lnTo>
                                  <a:lnTo>
                                    <a:pt x="4" y="3"/>
                                  </a:lnTo>
                                  <a:lnTo>
                                    <a:pt x="4" y="2"/>
                                  </a:lnTo>
                                  <a:lnTo>
                                    <a:pt x="3"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2" name="Freeform 785"/>
                          <wps:cNvSpPr>
                            <a:spLocks/>
                          </wps:cNvSpPr>
                          <wps:spPr bwMode="auto">
                            <a:xfrm>
                              <a:off x="3194" y="449"/>
                              <a:ext cx="60" cy="45"/>
                            </a:xfrm>
                            <a:custGeom>
                              <a:avLst/>
                              <a:gdLst>
                                <a:gd name="T0" fmla="*/ 15 w 4"/>
                                <a:gd name="T1" fmla="*/ 0 h 3"/>
                                <a:gd name="T2" fmla="*/ 0 w 4"/>
                                <a:gd name="T3" fmla="*/ 0 h 3"/>
                                <a:gd name="T4" fmla="*/ 15 w 4"/>
                                <a:gd name="T5" fmla="*/ 15 h 3"/>
                                <a:gd name="T6" fmla="*/ 15 w 4"/>
                                <a:gd name="T7" fmla="*/ 0 h 3"/>
                                <a:gd name="T8" fmla="*/ 15 w 4"/>
                                <a:gd name="T9" fmla="*/ 15 h 3"/>
                                <a:gd name="T10" fmla="*/ 30 w 4"/>
                                <a:gd name="T11" fmla="*/ 15 h 3"/>
                                <a:gd name="T12" fmla="*/ 30 w 4"/>
                                <a:gd name="T13" fmla="*/ 30 h 3"/>
                                <a:gd name="T14" fmla="*/ 60 w 4"/>
                                <a:gd name="T15" fmla="*/ 45 h 3"/>
                                <a:gd name="T16" fmla="*/ 60 w 4"/>
                                <a:gd name="T17" fmla="*/ 30 h 3"/>
                                <a:gd name="T18" fmla="*/ 45 w 4"/>
                                <a:gd name="T19" fmla="*/ 15 h 3"/>
                                <a:gd name="T20" fmla="*/ 30 w 4"/>
                                <a:gd name="T21" fmla="*/ 0 h 3"/>
                                <a:gd name="T22" fmla="*/ 15 w 4"/>
                                <a:gd name="T23" fmla="*/ 0 h 3"/>
                                <a:gd name="T24" fmla="*/ 15 w 4"/>
                                <a:gd name="T25" fmla="*/ 0 h 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 h="3">
                                  <a:moveTo>
                                    <a:pt x="1" y="0"/>
                                  </a:moveTo>
                                  <a:lnTo>
                                    <a:pt x="0" y="0"/>
                                  </a:lnTo>
                                  <a:lnTo>
                                    <a:pt x="1" y="1"/>
                                  </a:lnTo>
                                  <a:lnTo>
                                    <a:pt x="1" y="0"/>
                                  </a:lnTo>
                                  <a:lnTo>
                                    <a:pt x="1" y="1"/>
                                  </a:lnTo>
                                  <a:lnTo>
                                    <a:pt x="2" y="1"/>
                                  </a:lnTo>
                                  <a:lnTo>
                                    <a:pt x="2" y="2"/>
                                  </a:lnTo>
                                  <a:lnTo>
                                    <a:pt x="4" y="3"/>
                                  </a:lnTo>
                                  <a:lnTo>
                                    <a:pt x="4" y="2"/>
                                  </a:lnTo>
                                  <a:lnTo>
                                    <a:pt x="3" y="1"/>
                                  </a:lnTo>
                                  <a:lnTo>
                                    <a:pt x="2" y="0"/>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3" name="Freeform 786"/>
                          <wps:cNvSpPr>
                            <a:spLocks/>
                          </wps:cNvSpPr>
                          <wps:spPr bwMode="auto">
                            <a:xfrm>
                              <a:off x="3284" y="509"/>
                              <a:ext cx="45" cy="59"/>
                            </a:xfrm>
                            <a:custGeom>
                              <a:avLst/>
                              <a:gdLst>
                                <a:gd name="T0" fmla="*/ 15 w 3"/>
                                <a:gd name="T1" fmla="*/ 0 h 4"/>
                                <a:gd name="T2" fmla="*/ 0 w 3"/>
                                <a:gd name="T3" fmla="*/ 15 h 4"/>
                                <a:gd name="T4" fmla="*/ 0 w 3"/>
                                <a:gd name="T5" fmla="*/ 15 h 4"/>
                                <a:gd name="T6" fmla="*/ 15 w 3"/>
                                <a:gd name="T7" fmla="*/ 44 h 4"/>
                                <a:gd name="T8" fmla="*/ 30 w 3"/>
                                <a:gd name="T9" fmla="*/ 59 h 4"/>
                                <a:gd name="T10" fmla="*/ 45 w 3"/>
                                <a:gd name="T11" fmla="*/ 44 h 4"/>
                                <a:gd name="T12" fmla="*/ 30 w 3"/>
                                <a:gd name="T13" fmla="*/ 59 h 4"/>
                                <a:gd name="T14" fmla="*/ 30 w 3"/>
                                <a:gd name="T15" fmla="*/ 59 h 4"/>
                                <a:gd name="T16" fmla="*/ 45 w 3"/>
                                <a:gd name="T17" fmla="*/ 44 h 4"/>
                                <a:gd name="T18" fmla="*/ 45 w 3"/>
                                <a:gd name="T19" fmla="*/ 44 h 4"/>
                                <a:gd name="T20" fmla="*/ 45 w 3"/>
                                <a:gd name="T21" fmla="*/ 44 h 4"/>
                                <a:gd name="T22" fmla="*/ 30 w 3"/>
                                <a:gd name="T23" fmla="*/ 30 h 4"/>
                                <a:gd name="T24" fmla="*/ 15 w 3"/>
                                <a:gd name="T25" fmla="*/ 15 h 4"/>
                                <a:gd name="T26" fmla="*/ 15 w 3"/>
                                <a:gd name="T27" fmla="*/ 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4">
                                  <a:moveTo>
                                    <a:pt x="1" y="0"/>
                                  </a:moveTo>
                                  <a:lnTo>
                                    <a:pt x="0" y="1"/>
                                  </a:lnTo>
                                  <a:lnTo>
                                    <a:pt x="1" y="3"/>
                                  </a:lnTo>
                                  <a:lnTo>
                                    <a:pt x="2" y="4"/>
                                  </a:lnTo>
                                  <a:lnTo>
                                    <a:pt x="3" y="3"/>
                                  </a:lnTo>
                                  <a:lnTo>
                                    <a:pt x="2" y="4"/>
                                  </a:lnTo>
                                  <a:lnTo>
                                    <a:pt x="3" y="3"/>
                                  </a:lnTo>
                                  <a:lnTo>
                                    <a:pt x="2"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4" name="Freeform 787"/>
                          <wps:cNvSpPr>
                            <a:spLocks/>
                          </wps:cNvSpPr>
                          <wps:spPr bwMode="auto">
                            <a:xfrm>
                              <a:off x="3344" y="598"/>
                              <a:ext cx="15" cy="60"/>
                            </a:xfrm>
                            <a:custGeom>
                              <a:avLst/>
                              <a:gdLst>
                                <a:gd name="T0" fmla="*/ 15 w 1"/>
                                <a:gd name="T1" fmla="*/ 0 h 4"/>
                                <a:gd name="T2" fmla="*/ 0 w 1"/>
                                <a:gd name="T3" fmla="*/ 0 h 4"/>
                                <a:gd name="T4" fmla="*/ 0 w 1"/>
                                <a:gd name="T5" fmla="*/ 15 h 4"/>
                                <a:gd name="T6" fmla="*/ 0 w 1"/>
                                <a:gd name="T7" fmla="*/ 30 h 4"/>
                                <a:gd name="T8" fmla="*/ 0 w 1"/>
                                <a:gd name="T9" fmla="*/ 45 h 4"/>
                                <a:gd name="T10" fmla="*/ 15 w 1"/>
                                <a:gd name="T11" fmla="*/ 45 h 4"/>
                                <a:gd name="T12" fmla="*/ 0 w 1"/>
                                <a:gd name="T13" fmla="*/ 45 h 4"/>
                                <a:gd name="T14" fmla="*/ 0 w 1"/>
                                <a:gd name="T15" fmla="*/ 60 h 4"/>
                                <a:gd name="T16" fmla="*/ 15 w 1"/>
                                <a:gd name="T17" fmla="*/ 60 h 4"/>
                                <a:gd name="T18" fmla="*/ 15 w 1"/>
                                <a:gd name="T19" fmla="*/ 45 h 4"/>
                                <a:gd name="T20" fmla="*/ 15 w 1"/>
                                <a:gd name="T21" fmla="*/ 45 h 4"/>
                                <a:gd name="T22" fmla="*/ 15 w 1"/>
                                <a:gd name="T23" fmla="*/ 15 h 4"/>
                                <a:gd name="T24" fmla="*/ 15 w 1"/>
                                <a:gd name="T25" fmla="*/ 15 h 4"/>
                                <a:gd name="T26" fmla="*/ 15 w 1"/>
                                <a:gd name="T27" fmla="*/ 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 h="4">
                                  <a:moveTo>
                                    <a:pt x="1" y="0"/>
                                  </a:moveTo>
                                  <a:lnTo>
                                    <a:pt x="0" y="0"/>
                                  </a:lnTo>
                                  <a:lnTo>
                                    <a:pt x="0" y="1"/>
                                  </a:lnTo>
                                  <a:lnTo>
                                    <a:pt x="0" y="2"/>
                                  </a:lnTo>
                                  <a:lnTo>
                                    <a:pt x="0" y="3"/>
                                  </a:lnTo>
                                  <a:lnTo>
                                    <a:pt x="1" y="3"/>
                                  </a:lnTo>
                                  <a:lnTo>
                                    <a:pt x="0" y="3"/>
                                  </a:lnTo>
                                  <a:lnTo>
                                    <a:pt x="0" y="4"/>
                                  </a:lnTo>
                                  <a:lnTo>
                                    <a:pt x="1" y="4"/>
                                  </a:lnTo>
                                  <a:lnTo>
                                    <a:pt x="1" y="3"/>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5" name="Freeform 788"/>
                          <wps:cNvSpPr>
                            <a:spLocks/>
                          </wps:cNvSpPr>
                          <wps:spPr bwMode="auto">
                            <a:xfrm>
                              <a:off x="3329" y="703"/>
                              <a:ext cx="30" cy="60"/>
                            </a:xfrm>
                            <a:custGeom>
                              <a:avLst/>
                              <a:gdLst>
                                <a:gd name="T0" fmla="*/ 30 w 2"/>
                                <a:gd name="T1" fmla="*/ 0 h 4"/>
                                <a:gd name="T2" fmla="*/ 15 w 2"/>
                                <a:gd name="T3" fmla="*/ 0 h 4"/>
                                <a:gd name="T4" fmla="*/ 15 w 2"/>
                                <a:gd name="T5" fmla="*/ 15 h 4"/>
                                <a:gd name="T6" fmla="*/ 15 w 2"/>
                                <a:gd name="T7" fmla="*/ 15 h 4"/>
                                <a:gd name="T8" fmla="*/ 15 w 2"/>
                                <a:gd name="T9" fmla="*/ 0 h 4"/>
                                <a:gd name="T10" fmla="*/ 15 w 2"/>
                                <a:gd name="T11" fmla="*/ 15 h 4"/>
                                <a:gd name="T12" fmla="*/ 15 w 2"/>
                                <a:gd name="T13" fmla="*/ 30 h 4"/>
                                <a:gd name="T14" fmla="*/ 0 w 2"/>
                                <a:gd name="T15" fmla="*/ 45 h 4"/>
                                <a:gd name="T16" fmla="*/ 0 w 2"/>
                                <a:gd name="T17" fmla="*/ 45 h 4"/>
                                <a:gd name="T18" fmla="*/ 0 w 2"/>
                                <a:gd name="T19" fmla="*/ 60 h 4"/>
                                <a:gd name="T20" fmla="*/ 0 w 2"/>
                                <a:gd name="T21" fmla="*/ 60 h 4"/>
                                <a:gd name="T22" fmla="*/ 15 w 2"/>
                                <a:gd name="T23" fmla="*/ 60 h 4"/>
                                <a:gd name="T24" fmla="*/ 15 w 2"/>
                                <a:gd name="T25" fmla="*/ 45 h 4"/>
                                <a:gd name="T26" fmla="*/ 15 w 2"/>
                                <a:gd name="T27" fmla="*/ 30 h 4"/>
                                <a:gd name="T28" fmla="*/ 30 w 2"/>
                                <a:gd name="T29" fmla="*/ 30 h 4"/>
                                <a:gd name="T30" fmla="*/ 30 w 2"/>
                                <a:gd name="T31" fmla="*/ 15 h 4"/>
                                <a:gd name="T32" fmla="*/ 30 w 2"/>
                                <a:gd name="T33" fmla="*/ 15 h 4"/>
                                <a:gd name="T34" fmla="*/ 30 w 2"/>
                                <a:gd name="T35" fmla="*/ 15 h 4"/>
                                <a:gd name="T36" fmla="*/ 30 w 2"/>
                                <a:gd name="T37" fmla="*/ 0 h 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 h="4">
                                  <a:moveTo>
                                    <a:pt x="2" y="0"/>
                                  </a:moveTo>
                                  <a:lnTo>
                                    <a:pt x="1" y="0"/>
                                  </a:lnTo>
                                  <a:lnTo>
                                    <a:pt x="1" y="1"/>
                                  </a:lnTo>
                                  <a:lnTo>
                                    <a:pt x="1" y="0"/>
                                  </a:lnTo>
                                  <a:lnTo>
                                    <a:pt x="1" y="1"/>
                                  </a:lnTo>
                                  <a:lnTo>
                                    <a:pt x="1" y="2"/>
                                  </a:lnTo>
                                  <a:lnTo>
                                    <a:pt x="0" y="3"/>
                                  </a:lnTo>
                                  <a:lnTo>
                                    <a:pt x="0" y="4"/>
                                  </a:lnTo>
                                  <a:lnTo>
                                    <a:pt x="1" y="4"/>
                                  </a:lnTo>
                                  <a:lnTo>
                                    <a:pt x="1" y="3"/>
                                  </a:lnTo>
                                  <a:lnTo>
                                    <a:pt x="1" y="2"/>
                                  </a:lnTo>
                                  <a:lnTo>
                                    <a:pt x="2" y="2"/>
                                  </a:lnTo>
                                  <a:lnTo>
                                    <a:pt x="2" y="1"/>
                                  </a:lnTo>
                                  <a:lnTo>
                                    <a:pt x="2"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6" name="Freeform 789"/>
                          <wps:cNvSpPr>
                            <a:spLocks/>
                          </wps:cNvSpPr>
                          <wps:spPr bwMode="auto">
                            <a:xfrm>
                              <a:off x="3254" y="793"/>
                              <a:ext cx="45" cy="45"/>
                            </a:xfrm>
                            <a:custGeom>
                              <a:avLst/>
                              <a:gdLst>
                                <a:gd name="T0" fmla="*/ 45 w 3"/>
                                <a:gd name="T1" fmla="*/ 15 h 3"/>
                                <a:gd name="T2" fmla="*/ 45 w 3"/>
                                <a:gd name="T3" fmla="*/ 0 h 3"/>
                                <a:gd name="T4" fmla="*/ 30 w 3"/>
                                <a:gd name="T5" fmla="*/ 0 h 3"/>
                                <a:gd name="T6" fmla="*/ 30 w 3"/>
                                <a:gd name="T7" fmla="*/ 15 h 3"/>
                                <a:gd name="T8" fmla="*/ 15 w 3"/>
                                <a:gd name="T9" fmla="*/ 30 h 3"/>
                                <a:gd name="T10" fmla="*/ 15 w 3"/>
                                <a:gd name="T11" fmla="*/ 30 h 3"/>
                                <a:gd name="T12" fmla="*/ 15 w 3"/>
                                <a:gd name="T13" fmla="*/ 15 h 3"/>
                                <a:gd name="T14" fmla="*/ 0 w 3"/>
                                <a:gd name="T15" fmla="*/ 30 h 3"/>
                                <a:gd name="T16" fmla="*/ 0 w 3"/>
                                <a:gd name="T17" fmla="*/ 30 h 3"/>
                                <a:gd name="T18" fmla="*/ 0 w 3"/>
                                <a:gd name="T19" fmla="*/ 45 h 3"/>
                                <a:gd name="T20" fmla="*/ 0 w 3"/>
                                <a:gd name="T21" fmla="*/ 45 h 3"/>
                                <a:gd name="T22" fmla="*/ 15 w 3"/>
                                <a:gd name="T23" fmla="*/ 30 h 3"/>
                                <a:gd name="T24" fmla="*/ 15 w 3"/>
                                <a:gd name="T25" fmla="*/ 30 h 3"/>
                                <a:gd name="T26" fmla="*/ 30 w 3"/>
                                <a:gd name="T27" fmla="*/ 30 h 3"/>
                                <a:gd name="T28" fmla="*/ 45 w 3"/>
                                <a:gd name="T29" fmla="*/ 15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 h="3">
                                  <a:moveTo>
                                    <a:pt x="3" y="1"/>
                                  </a:moveTo>
                                  <a:lnTo>
                                    <a:pt x="3" y="0"/>
                                  </a:lnTo>
                                  <a:lnTo>
                                    <a:pt x="2" y="0"/>
                                  </a:lnTo>
                                  <a:lnTo>
                                    <a:pt x="2" y="1"/>
                                  </a:lnTo>
                                  <a:lnTo>
                                    <a:pt x="1" y="2"/>
                                  </a:lnTo>
                                  <a:lnTo>
                                    <a:pt x="1" y="1"/>
                                  </a:lnTo>
                                  <a:lnTo>
                                    <a:pt x="0" y="2"/>
                                  </a:lnTo>
                                  <a:lnTo>
                                    <a:pt x="0" y="3"/>
                                  </a:lnTo>
                                  <a:lnTo>
                                    <a:pt x="1" y="2"/>
                                  </a:lnTo>
                                  <a:lnTo>
                                    <a:pt x="2" y="2"/>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7" name="Freeform 790"/>
                          <wps:cNvSpPr>
                            <a:spLocks/>
                          </wps:cNvSpPr>
                          <wps:spPr bwMode="auto">
                            <a:xfrm>
                              <a:off x="3149" y="853"/>
                              <a:ext cx="60" cy="45"/>
                            </a:xfrm>
                            <a:custGeom>
                              <a:avLst/>
                              <a:gdLst>
                                <a:gd name="T0" fmla="*/ 60 w 4"/>
                                <a:gd name="T1" fmla="*/ 15 h 3"/>
                                <a:gd name="T2" fmla="*/ 60 w 4"/>
                                <a:gd name="T3" fmla="*/ 0 h 3"/>
                                <a:gd name="T4" fmla="*/ 45 w 4"/>
                                <a:gd name="T5" fmla="*/ 0 h 3"/>
                                <a:gd name="T6" fmla="*/ 30 w 4"/>
                                <a:gd name="T7" fmla="*/ 15 h 3"/>
                                <a:gd name="T8" fmla="*/ 15 w 4"/>
                                <a:gd name="T9" fmla="*/ 15 h 3"/>
                                <a:gd name="T10" fmla="*/ 0 w 4"/>
                                <a:gd name="T11" fmla="*/ 30 h 3"/>
                                <a:gd name="T12" fmla="*/ 15 w 4"/>
                                <a:gd name="T13" fmla="*/ 45 h 3"/>
                                <a:gd name="T14" fmla="*/ 15 w 4"/>
                                <a:gd name="T15" fmla="*/ 30 h 3"/>
                                <a:gd name="T16" fmla="*/ 45 w 4"/>
                                <a:gd name="T17" fmla="*/ 30 h 3"/>
                                <a:gd name="T18" fmla="*/ 60 w 4"/>
                                <a:gd name="T19" fmla="*/ 15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
                                  <a:moveTo>
                                    <a:pt x="4" y="1"/>
                                  </a:moveTo>
                                  <a:lnTo>
                                    <a:pt x="4" y="0"/>
                                  </a:lnTo>
                                  <a:lnTo>
                                    <a:pt x="3" y="0"/>
                                  </a:lnTo>
                                  <a:lnTo>
                                    <a:pt x="2" y="1"/>
                                  </a:lnTo>
                                  <a:lnTo>
                                    <a:pt x="1" y="1"/>
                                  </a:lnTo>
                                  <a:lnTo>
                                    <a:pt x="0" y="2"/>
                                  </a:lnTo>
                                  <a:lnTo>
                                    <a:pt x="1" y="3"/>
                                  </a:lnTo>
                                  <a:lnTo>
                                    <a:pt x="1" y="2"/>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8" name="Freeform 791"/>
                          <wps:cNvSpPr>
                            <a:spLocks/>
                          </wps:cNvSpPr>
                          <wps:spPr bwMode="auto">
                            <a:xfrm>
                              <a:off x="3059" y="898"/>
                              <a:ext cx="60" cy="29"/>
                            </a:xfrm>
                            <a:custGeom>
                              <a:avLst/>
                              <a:gdLst>
                                <a:gd name="T0" fmla="*/ 60 w 4"/>
                                <a:gd name="T1" fmla="*/ 15 h 2"/>
                                <a:gd name="T2" fmla="*/ 45 w 4"/>
                                <a:gd name="T3" fmla="*/ 0 h 2"/>
                                <a:gd name="T4" fmla="*/ 15 w 4"/>
                                <a:gd name="T5" fmla="*/ 15 h 2"/>
                                <a:gd name="T6" fmla="*/ 0 w 4"/>
                                <a:gd name="T7" fmla="*/ 15 h 2"/>
                                <a:gd name="T8" fmla="*/ 0 w 4"/>
                                <a:gd name="T9" fmla="*/ 29 h 2"/>
                                <a:gd name="T10" fmla="*/ 15 w 4"/>
                                <a:gd name="T11" fmla="*/ 29 h 2"/>
                                <a:gd name="T12" fmla="*/ 60 w 4"/>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3" y="0"/>
                                  </a:lnTo>
                                  <a:lnTo>
                                    <a:pt x="1" y="1"/>
                                  </a:lnTo>
                                  <a:lnTo>
                                    <a:pt x="0" y="1"/>
                                  </a:lnTo>
                                  <a:lnTo>
                                    <a:pt x="0" y="2"/>
                                  </a:lnTo>
                                  <a:lnTo>
                                    <a:pt x="1"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9" name="Freeform 792"/>
                          <wps:cNvSpPr>
                            <a:spLocks/>
                          </wps:cNvSpPr>
                          <wps:spPr bwMode="auto">
                            <a:xfrm>
                              <a:off x="2954" y="927"/>
                              <a:ext cx="60" cy="30"/>
                            </a:xfrm>
                            <a:custGeom>
                              <a:avLst/>
                              <a:gdLst>
                                <a:gd name="T0" fmla="*/ 60 w 4"/>
                                <a:gd name="T1" fmla="*/ 15 h 2"/>
                                <a:gd name="T2" fmla="*/ 60 w 4"/>
                                <a:gd name="T3" fmla="*/ 0 h 2"/>
                                <a:gd name="T4" fmla="*/ 30 w 4"/>
                                <a:gd name="T5" fmla="*/ 15 h 2"/>
                                <a:gd name="T6" fmla="*/ 0 w 4"/>
                                <a:gd name="T7" fmla="*/ 15 h 2"/>
                                <a:gd name="T8" fmla="*/ 0 w 4"/>
                                <a:gd name="T9" fmla="*/ 30 h 2"/>
                                <a:gd name="T10" fmla="*/ 0 w 4"/>
                                <a:gd name="T11" fmla="*/ 30 h 2"/>
                                <a:gd name="T12" fmla="*/ 15 w 4"/>
                                <a:gd name="T13" fmla="*/ 30 h 2"/>
                                <a:gd name="T14" fmla="*/ 30 w 4"/>
                                <a:gd name="T15" fmla="*/ 30 h 2"/>
                                <a:gd name="T16" fmla="*/ 60 w 4"/>
                                <a:gd name="T17" fmla="*/ 15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4" y="1"/>
                                  </a:moveTo>
                                  <a:lnTo>
                                    <a:pt x="4" y="0"/>
                                  </a:lnTo>
                                  <a:lnTo>
                                    <a:pt x="2" y="1"/>
                                  </a:lnTo>
                                  <a:lnTo>
                                    <a:pt x="0" y="1"/>
                                  </a:lnTo>
                                  <a:lnTo>
                                    <a:pt x="0" y="2"/>
                                  </a:lnTo>
                                  <a:lnTo>
                                    <a:pt x="1" y="2"/>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0" name="Freeform 793"/>
                          <wps:cNvSpPr>
                            <a:spLocks/>
                          </wps:cNvSpPr>
                          <wps:spPr bwMode="auto">
                            <a:xfrm>
                              <a:off x="2849" y="957"/>
                              <a:ext cx="60" cy="30"/>
                            </a:xfrm>
                            <a:custGeom>
                              <a:avLst/>
                              <a:gdLst>
                                <a:gd name="T0" fmla="*/ 60 w 4"/>
                                <a:gd name="T1" fmla="*/ 15 h 2"/>
                                <a:gd name="T2" fmla="*/ 60 w 4"/>
                                <a:gd name="T3" fmla="*/ 0 h 2"/>
                                <a:gd name="T4" fmla="*/ 30 w 4"/>
                                <a:gd name="T5" fmla="*/ 15 h 2"/>
                                <a:gd name="T6" fmla="*/ 0 w 4"/>
                                <a:gd name="T7" fmla="*/ 15 h 2"/>
                                <a:gd name="T8" fmla="*/ 0 w 4"/>
                                <a:gd name="T9" fmla="*/ 30 h 2"/>
                                <a:gd name="T10" fmla="*/ 45 w 4"/>
                                <a:gd name="T11" fmla="*/ 30 h 2"/>
                                <a:gd name="T12" fmla="*/ 60 w 4"/>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4" y="0"/>
                                  </a:lnTo>
                                  <a:lnTo>
                                    <a:pt x="2" y="1"/>
                                  </a:lnTo>
                                  <a:lnTo>
                                    <a:pt x="0" y="1"/>
                                  </a:lnTo>
                                  <a:lnTo>
                                    <a:pt x="0" y="2"/>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1" name="Freeform 794"/>
                          <wps:cNvSpPr>
                            <a:spLocks/>
                          </wps:cNvSpPr>
                          <wps:spPr bwMode="auto">
                            <a:xfrm>
                              <a:off x="2744" y="987"/>
                              <a:ext cx="60" cy="30"/>
                            </a:xfrm>
                            <a:custGeom>
                              <a:avLst/>
                              <a:gdLst>
                                <a:gd name="T0" fmla="*/ 60 w 4"/>
                                <a:gd name="T1" fmla="*/ 15 h 2"/>
                                <a:gd name="T2" fmla="*/ 60 w 4"/>
                                <a:gd name="T3" fmla="*/ 0 h 2"/>
                                <a:gd name="T4" fmla="*/ 30 w 4"/>
                                <a:gd name="T5" fmla="*/ 15 h 2"/>
                                <a:gd name="T6" fmla="*/ 0 w 4"/>
                                <a:gd name="T7" fmla="*/ 15 h 2"/>
                                <a:gd name="T8" fmla="*/ 0 w 4"/>
                                <a:gd name="T9" fmla="*/ 30 h 2"/>
                                <a:gd name="T10" fmla="*/ 45 w 4"/>
                                <a:gd name="T11" fmla="*/ 30 h 2"/>
                                <a:gd name="T12" fmla="*/ 60 w 4"/>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4" y="0"/>
                                  </a:lnTo>
                                  <a:lnTo>
                                    <a:pt x="2" y="1"/>
                                  </a:lnTo>
                                  <a:lnTo>
                                    <a:pt x="0" y="1"/>
                                  </a:lnTo>
                                  <a:lnTo>
                                    <a:pt x="0" y="2"/>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2" name="Freeform 795"/>
                          <wps:cNvSpPr>
                            <a:spLocks/>
                          </wps:cNvSpPr>
                          <wps:spPr bwMode="auto">
                            <a:xfrm>
                              <a:off x="2639" y="1017"/>
                              <a:ext cx="60" cy="15"/>
                            </a:xfrm>
                            <a:custGeom>
                              <a:avLst/>
                              <a:gdLst>
                                <a:gd name="T0" fmla="*/ 60 w 4"/>
                                <a:gd name="T1" fmla="*/ 0 h 1"/>
                                <a:gd name="T2" fmla="*/ 60 w 4"/>
                                <a:gd name="T3" fmla="*/ 0 h 1"/>
                                <a:gd name="T4" fmla="*/ 30 w 4"/>
                                <a:gd name="T5" fmla="*/ 0 h 1"/>
                                <a:gd name="T6" fmla="*/ 0 w 4"/>
                                <a:gd name="T7" fmla="*/ 0 h 1"/>
                                <a:gd name="T8" fmla="*/ 0 w 4"/>
                                <a:gd name="T9" fmla="*/ 15 h 1"/>
                                <a:gd name="T10" fmla="*/ 30 w 4"/>
                                <a:gd name="T11" fmla="*/ 15 h 1"/>
                                <a:gd name="T12" fmla="*/ 60 w 4"/>
                                <a:gd name="T13" fmla="*/ 0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0"/>
                                  </a:moveTo>
                                  <a:lnTo>
                                    <a:pt x="4" y="0"/>
                                  </a:lnTo>
                                  <a:lnTo>
                                    <a:pt x="2" y="0"/>
                                  </a:lnTo>
                                  <a:lnTo>
                                    <a:pt x="0" y="0"/>
                                  </a:lnTo>
                                  <a:lnTo>
                                    <a:pt x="0" y="1"/>
                                  </a:lnTo>
                                  <a:lnTo>
                                    <a:pt x="2" y="1"/>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3" name="Freeform 796"/>
                          <wps:cNvSpPr>
                            <a:spLocks/>
                          </wps:cNvSpPr>
                          <wps:spPr bwMode="auto">
                            <a:xfrm>
                              <a:off x="2534" y="1032"/>
                              <a:ext cx="60" cy="15"/>
                            </a:xfrm>
                            <a:custGeom>
                              <a:avLst/>
                              <a:gdLst>
                                <a:gd name="T0" fmla="*/ 60 w 4"/>
                                <a:gd name="T1" fmla="*/ 15 h 1"/>
                                <a:gd name="T2" fmla="*/ 60 w 4"/>
                                <a:gd name="T3" fmla="*/ 0 h 1"/>
                                <a:gd name="T4" fmla="*/ 60 w 4"/>
                                <a:gd name="T5" fmla="*/ 0 h 1"/>
                                <a:gd name="T6" fmla="*/ 30 w 4"/>
                                <a:gd name="T7" fmla="*/ 0 h 1"/>
                                <a:gd name="T8" fmla="*/ 0 w 4"/>
                                <a:gd name="T9" fmla="*/ 0 h 1"/>
                                <a:gd name="T10" fmla="*/ 0 w 4"/>
                                <a:gd name="T11" fmla="*/ 15 h 1"/>
                                <a:gd name="T12" fmla="*/ 30 w 4"/>
                                <a:gd name="T13" fmla="*/ 15 h 1"/>
                                <a:gd name="T14" fmla="*/ 60 w 4"/>
                                <a:gd name="T15" fmla="*/ 15 h 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1">
                                  <a:moveTo>
                                    <a:pt x="4" y="1"/>
                                  </a:moveTo>
                                  <a:lnTo>
                                    <a:pt x="4" y="0"/>
                                  </a:lnTo>
                                  <a:lnTo>
                                    <a:pt x="2" y="0"/>
                                  </a:lnTo>
                                  <a:lnTo>
                                    <a:pt x="0" y="0"/>
                                  </a:lnTo>
                                  <a:lnTo>
                                    <a:pt x="0" y="1"/>
                                  </a:lnTo>
                                  <a:lnTo>
                                    <a:pt x="2"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 name="Freeform 797"/>
                          <wps:cNvSpPr>
                            <a:spLocks/>
                          </wps:cNvSpPr>
                          <wps:spPr bwMode="auto">
                            <a:xfrm>
                              <a:off x="2429" y="1032"/>
                              <a:ext cx="60" cy="15"/>
                            </a:xfrm>
                            <a:custGeom>
                              <a:avLst/>
                              <a:gdLst>
                                <a:gd name="T0" fmla="*/ 60 w 4"/>
                                <a:gd name="T1" fmla="*/ 15 h 1"/>
                                <a:gd name="T2" fmla="*/ 60 w 4"/>
                                <a:gd name="T3" fmla="*/ 0 h 1"/>
                                <a:gd name="T4" fmla="*/ 45 w 4"/>
                                <a:gd name="T5" fmla="*/ 0 h 1"/>
                                <a:gd name="T6" fmla="*/ 0 w 4"/>
                                <a:gd name="T7" fmla="*/ 0 h 1"/>
                                <a:gd name="T8" fmla="*/ 0 w 4"/>
                                <a:gd name="T9" fmla="*/ 15 h 1"/>
                                <a:gd name="T10" fmla="*/ 45 w 4"/>
                                <a:gd name="T11" fmla="*/ 15 h 1"/>
                                <a:gd name="T12" fmla="*/ 60 w 4"/>
                                <a:gd name="T13" fmla="*/ 1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3" y="0"/>
                                  </a:lnTo>
                                  <a:lnTo>
                                    <a:pt x="0"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5" name="Freeform 798"/>
                          <wps:cNvSpPr>
                            <a:spLocks/>
                          </wps:cNvSpPr>
                          <wps:spPr bwMode="auto">
                            <a:xfrm>
                              <a:off x="2324" y="1032"/>
                              <a:ext cx="60" cy="15"/>
                            </a:xfrm>
                            <a:custGeom>
                              <a:avLst/>
                              <a:gdLst>
                                <a:gd name="T0" fmla="*/ 60 w 4"/>
                                <a:gd name="T1" fmla="*/ 15 h 1"/>
                                <a:gd name="T2" fmla="*/ 60 w 4"/>
                                <a:gd name="T3" fmla="*/ 0 h 1"/>
                                <a:gd name="T4" fmla="*/ 45 w 4"/>
                                <a:gd name="T5" fmla="*/ 0 h 1"/>
                                <a:gd name="T6" fmla="*/ 0 w 4"/>
                                <a:gd name="T7" fmla="*/ 0 h 1"/>
                                <a:gd name="T8" fmla="*/ 0 w 4"/>
                                <a:gd name="T9" fmla="*/ 0 h 1"/>
                                <a:gd name="T10" fmla="*/ 0 w 4"/>
                                <a:gd name="T11" fmla="*/ 15 h 1"/>
                                <a:gd name="T12" fmla="*/ 0 w 4"/>
                                <a:gd name="T13" fmla="*/ 15 h 1"/>
                                <a:gd name="T14" fmla="*/ 45 w 4"/>
                                <a:gd name="T15" fmla="*/ 15 h 1"/>
                                <a:gd name="T16" fmla="*/ 60 w 4"/>
                                <a:gd name="T17" fmla="*/ 15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1">
                                  <a:moveTo>
                                    <a:pt x="4" y="1"/>
                                  </a:moveTo>
                                  <a:lnTo>
                                    <a:pt x="4" y="0"/>
                                  </a:lnTo>
                                  <a:lnTo>
                                    <a:pt x="3" y="0"/>
                                  </a:lnTo>
                                  <a:lnTo>
                                    <a:pt x="0"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6" name="Freeform 799"/>
                          <wps:cNvSpPr>
                            <a:spLocks/>
                          </wps:cNvSpPr>
                          <wps:spPr bwMode="auto">
                            <a:xfrm>
                              <a:off x="2219" y="1017"/>
                              <a:ext cx="60" cy="30"/>
                            </a:xfrm>
                            <a:custGeom>
                              <a:avLst/>
                              <a:gdLst>
                                <a:gd name="T0" fmla="*/ 60 w 4"/>
                                <a:gd name="T1" fmla="*/ 30 h 2"/>
                                <a:gd name="T2" fmla="*/ 60 w 4"/>
                                <a:gd name="T3" fmla="*/ 15 h 2"/>
                                <a:gd name="T4" fmla="*/ 45 w 4"/>
                                <a:gd name="T5" fmla="*/ 15 h 2"/>
                                <a:gd name="T6" fmla="*/ 30 w 4"/>
                                <a:gd name="T7" fmla="*/ 15 h 2"/>
                                <a:gd name="T8" fmla="*/ 15 w 4"/>
                                <a:gd name="T9" fmla="*/ 0 h 2"/>
                                <a:gd name="T10" fmla="*/ 0 w 4"/>
                                <a:gd name="T11" fmla="*/ 0 h 2"/>
                                <a:gd name="T12" fmla="*/ 0 w 4"/>
                                <a:gd name="T13" fmla="*/ 15 h 2"/>
                                <a:gd name="T14" fmla="*/ 15 w 4"/>
                                <a:gd name="T15" fmla="*/ 15 h 2"/>
                                <a:gd name="T16" fmla="*/ 30 w 4"/>
                                <a:gd name="T17" fmla="*/ 30 h 2"/>
                                <a:gd name="T18" fmla="*/ 45 w 4"/>
                                <a:gd name="T19" fmla="*/ 30 h 2"/>
                                <a:gd name="T20" fmla="*/ 60 w 4"/>
                                <a:gd name="T21" fmla="*/ 30 h 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2">
                                  <a:moveTo>
                                    <a:pt x="4" y="2"/>
                                  </a:moveTo>
                                  <a:lnTo>
                                    <a:pt x="4" y="1"/>
                                  </a:lnTo>
                                  <a:lnTo>
                                    <a:pt x="3" y="1"/>
                                  </a:lnTo>
                                  <a:lnTo>
                                    <a:pt x="2" y="1"/>
                                  </a:lnTo>
                                  <a:lnTo>
                                    <a:pt x="1" y="0"/>
                                  </a:lnTo>
                                  <a:lnTo>
                                    <a:pt x="0" y="0"/>
                                  </a:lnTo>
                                  <a:lnTo>
                                    <a:pt x="0" y="1"/>
                                  </a:lnTo>
                                  <a:lnTo>
                                    <a:pt x="1" y="1"/>
                                  </a:lnTo>
                                  <a:lnTo>
                                    <a:pt x="2" y="2"/>
                                  </a:lnTo>
                                  <a:lnTo>
                                    <a:pt x="3"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7" name="Freeform 800"/>
                          <wps:cNvSpPr>
                            <a:spLocks/>
                          </wps:cNvSpPr>
                          <wps:spPr bwMode="auto">
                            <a:xfrm>
                              <a:off x="2114" y="987"/>
                              <a:ext cx="60" cy="30"/>
                            </a:xfrm>
                            <a:custGeom>
                              <a:avLst/>
                              <a:gdLst>
                                <a:gd name="T0" fmla="*/ 60 w 4"/>
                                <a:gd name="T1" fmla="*/ 30 h 2"/>
                                <a:gd name="T2" fmla="*/ 60 w 4"/>
                                <a:gd name="T3" fmla="*/ 30 h 2"/>
                                <a:gd name="T4" fmla="*/ 60 w 4"/>
                                <a:gd name="T5" fmla="*/ 30 h 2"/>
                                <a:gd name="T6" fmla="*/ 45 w 4"/>
                                <a:gd name="T7" fmla="*/ 15 h 2"/>
                                <a:gd name="T8" fmla="*/ 30 w 4"/>
                                <a:gd name="T9" fmla="*/ 15 h 2"/>
                                <a:gd name="T10" fmla="*/ 30 w 4"/>
                                <a:gd name="T11" fmla="*/ 15 h 2"/>
                                <a:gd name="T12" fmla="*/ 0 w 4"/>
                                <a:gd name="T13" fmla="*/ 0 h 2"/>
                                <a:gd name="T14" fmla="*/ 0 w 4"/>
                                <a:gd name="T15" fmla="*/ 0 h 2"/>
                                <a:gd name="T16" fmla="*/ 15 w 4"/>
                                <a:gd name="T17" fmla="*/ 0 h 2"/>
                                <a:gd name="T18" fmla="*/ 0 w 4"/>
                                <a:gd name="T19" fmla="*/ 0 h 2"/>
                                <a:gd name="T20" fmla="*/ 0 w 4"/>
                                <a:gd name="T21" fmla="*/ 15 h 2"/>
                                <a:gd name="T22" fmla="*/ 0 w 4"/>
                                <a:gd name="T23" fmla="*/ 15 h 2"/>
                                <a:gd name="T24" fmla="*/ 0 w 4"/>
                                <a:gd name="T25" fmla="*/ 15 h 2"/>
                                <a:gd name="T26" fmla="*/ 15 w 4"/>
                                <a:gd name="T27" fmla="*/ 30 h 2"/>
                                <a:gd name="T28" fmla="*/ 30 w 4"/>
                                <a:gd name="T29" fmla="*/ 30 h 2"/>
                                <a:gd name="T30" fmla="*/ 45 w 4"/>
                                <a:gd name="T31" fmla="*/ 30 h 2"/>
                                <a:gd name="T32" fmla="*/ 60 w 4"/>
                                <a:gd name="T33" fmla="*/ 30 h 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 h="2">
                                  <a:moveTo>
                                    <a:pt x="4" y="2"/>
                                  </a:moveTo>
                                  <a:lnTo>
                                    <a:pt x="4" y="2"/>
                                  </a:lnTo>
                                  <a:lnTo>
                                    <a:pt x="3" y="1"/>
                                  </a:lnTo>
                                  <a:lnTo>
                                    <a:pt x="2" y="1"/>
                                  </a:lnTo>
                                  <a:lnTo>
                                    <a:pt x="0" y="0"/>
                                  </a:lnTo>
                                  <a:lnTo>
                                    <a:pt x="1" y="0"/>
                                  </a:lnTo>
                                  <a:lnTo>
                                    <a:pt x="0" y="0"/>
                                  </a:lnTo>
                                  <a:lnTo>
                                    <a:pt x="0" y="1"/>
                                  </a:lnTo>
                                  <a:lnTo>
                                    <a:pt x="1" y="2"/>
                                  </a:lnTo>
                                  <a:lnTo>
                                    <a:pt x="2" y="2"/>
                                  </a:lnTo>
                                  <a:lnTo>
                                    <a:pt x="3"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8" name="Freeform 801"/>
                          <wps:cNvSpPr>
                            <a:spLocks/>
                          </wps:cNvSpPr>
                          <wps:spPr bwMode="auto">
                            <a:xfrm>
                              <a:off x="2039" y="912"/>
                              <a:ext cx="45" cy="60"/>
                            </a:xfrm>
                            <a:custGeom>
                              <a:avLst/>
                              <a:gdLst>
                                <a:gd name="T0" fmla="*/ 30 w 3"/>
                                <a:gd name="T1" fmla="*/ 60 h 4"/>
                                <a:gd name="T2" fmla="*/ 45 w 3"/>
                                <a:gd name="T3" fmla="*/ 45 h 4"/>
                                <a:gd name="T4" fmla="*/ 45 w 3"/>
                                <a:gd name="T5" fmla="*/ 45 h 4"/>
                                <a:gd name="T6" fmla="*/ 30 w 3"/>
                                <a:gd name="T7" fmla="*/ 30 h 4"/>
                                <a:gd name="T8" fmla="*/ 30 w 3"/>
                                <a:gd name="T9" fmla="*/ 15 h 4"/>
                                <a:gd name="T10" fmla="*/ 15 w 3"/>
                                <a:gd name="T11" fmla="*/ 30 h 4"/>
                                <a:gd name="T12" fmla="*/ 30 w 3"/>
                                <a:gd name="T13" fmla="*/ 30 h 4"/>
                                <a:gd name="T14" fmla="*/ 30 w 3"/>
                                <a:gd name="T15" fmla="*/ 15 h 4"/>
                                <a:gd name="T16" fmla="*/ 15 w 3"/>
                                <a:gd name="T17" fmla="*/ 15 h 4"/>
                                <a:gd name="T18" fmla="*/ 15 w 3"/>
                                <a:gd name="T19" fmla="*/ 15 h 4"/>
                                <a:gd name="T20" fmla="*/ 30 w 3"/>
                                <a:gd name="T21" fmla="*/ 15 h 4"/>
                                <a:gd name="T22" fmla="*/ 15 w 3"/>
                                <a:gd name="T23" fmla="*/ 0 h 4"/>
                                <a:gd name="T24" fmla="*/ 15 w 3"/>
                                <a:gd name="T25" fmla="*/ 0 h 4"/>
                                <a:gd name="T26" fmla="*/ 0 w 3"/>
                                <a:gd name="T27" fmla="*/ 0 h 4"/>
                                <a:gd name="T28" fmla="*/ 0 w 3"/>
                                <a:gd name="T29" fmla="*/ 0 h 4"/>
                                <a:gd name="T30" fmla="*/ 15 w 3"/>
                                <a:gd name="T31" fmla="*/ 15 h 4"/>
                                <a:gd name="T32" fmla="*/ 15 w 3"/>
                                <a:gd name="T33" fmla="*/ 15 h 4"/>
                                <a:gd name="T34" fmla="*/ 15 w 3"/>
                                <a:gd name="T35" fmla="*/ 15 h 4"/>
                                <a:gd name="T36" fmla="*/ 15 w 3"/>
                                <a:gd name="T37" fmla="*/ 30 h 4"/>
                                <a:gd name="T38" fmla="*/ 15 w 3"/>
                                <a:gd name="T39" fmla="*/ 30 h 4"/>
                                <a:gd name="T40" fmla="*/ 15 w 3"/>
                                <a:gd name="T41" fmla="*/ 45 h 4"/>
                                <a:gd name="T42" fmla="*/ 30 w 3"/>
                                <a:gd name="T43" fmla="*/ 45 h 4"/>
                                <a:gd name="T44" fmla="*/ 30 w 3"/>
                                <a:gd name="T45" fmla="*/ 6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 h="4">
                                  <a:moveTo>
                                    <a:pt x="2" y="4"/>
                                  </a:moveTo>
                                  <a:lnTo>
                                    <a:pt x="3" y="3"/>
                                  </a:lnTo>
                                  <a:lnTo>
                                    <a:pt x="2" y="2"/>
                                  </a:lnTo>
                                  <a:lnTo>
                                    <a:pt x="2" y="1"/>
                                  </a:lnTo>
                                  <a:lnTo>
                                    <a:pt x="1" y="2"/>
                                  </a:lnTo>
                                  <a:lnTo>
                                    <a:pt x="2" y="2"/>
                                  </a:lnTo>
                                  <a:lnTo>
                                    <a:pt x="2" y="1"/>
                                  </a:lnTo>
                                  <a:lnTo>
                                    <a:pt x="1" y="1"/>
                                  </a:lnTo>
                                  <a:lnTo>
                                    <a:pt x="2" y="1"/>
                                  </a:lnTo>
                                  <a:lnTo>
                                    <a:pt x="1" y="0"/>
                                  </a:lnTo>
                                  <a:lnTo>
                                    <a:pt x="0" y="0"/>
                                  </a:lnTo>
                                  <a:lnTo>
                                    <a:pt x="1" y="1"/>
                                  </a:lnTo>
                                  <a:lnTo>
                                    <a:pt x="1" y="2"/>
                                  </a:lnTo>
                                  <a:lnTo>
                                    <a:pt x="1" y="3"/>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9" name="Freeform 802"/>
                          <wps:cNvSpPr>
                            <a:spLocks/>
                          </wps:cNvSpPr>
                          <wps:spPr bwMode="auto">
                            <a:xfrm>
                              <a:off x="2024" y="838"/>
                              <a:ext cx="30" cy="30"/>
                            </a:xfrm>
                            <a:custGeom>
                              <a:avLst/>
                              <a:gdLst>
                                <a:gd name="T0" fmla="*/ 15 w 2"/>
                                <a:gd name="T1" fmla="*/ 30 h 2"/>
                                <a:gd name="T2" fmla="*/ 30 w 2"/>
                                <a:gd name="T3" fmla="*/ 30 h 2"/>
                                <a:gd name="T4" fmla="*/ 30 w 2"/>
                                <a:gd name="T5" fmla="*/ 30 h 2"/>
                                <a:gd name="T6" fmla="*/ 30 w 2"/>
                                <a:gd name="T7" fmla="*/ 15 h 2"/>
                                <a:gd name="T8" fmla="*/ 30 w 2"/>
                                <a:gd name="T9" fmla="*/ 15 h 2"/>
                                <a:gd name="T10" fmla="*/ 30 w 2"/>
                                <a:gd name="T11" fmla="*/ 15 h 2"/>
                                <a:gd name="T12" fmla="*/ 30 w 2"/>
                                <a:gd name="T13" fmla="*/ 0 h 2"/>
                                <a:gd name="T14" fmla="*/ 30 w 2"/>
                                <a:gd name="T15" fmla="*/ 0 h 2"/>
                                <a:gd name="T16" fmla="*/ 30 w 2"/>
                                <a:gd name="T17" fmla="*/ 0 h 2"/>
                                <a:gd name="T18" fmla="*/ 30 w 2"/>
                                <a:gd name="T19" fmla="*/ 0 h 2"/>
                                <a:gd name="T20" fmla="*/ 30 w 2"/>
                                <a:gd name="T21" fmla="*/ 0 h 2"/>
                                <a:gd name="T22" fmla="*/ 30 w 2"/>
                                <a:gd name="T23" fmla="*/ 0 h 2"/>
                                <a:gd name="T24" fmla="*/ 30 w 2"/>
                                <a:gd name="T25" fmla="*/ 0 h 2"/>
                                <a:gd name="T26" fmla="*/ 30 w 2"/>
                                <a:gd name="T27" fmla="*/ 0 h 2"/>
                                <a:gd name="T28" fmla="*/ 30 w 2"/>
                                <a:gd name="T29" fmla="*/ 0 h 2"/>
                                <a:gd name="T30" fmla="*/ 15 w 2"/>
                                <a:gd name="T31" fmla="*/ 0 h 2"/>
                                <a:gd name="T32" fmla="*/ 15 w 2"/>
                                <a:gd name="T33" fmla="*/ 0 h 2"/>
                                <a:gd name="T34" fmla="*/ 15 w 2"/>
                                <a:gd name="T35" fmla="*/ 0 h 2"/>
                                <a:gd name="T36" fmla="*/ 15 w 2"/>
                                <a:gd name="T37" fmla="*/ 0 h 2"/>
                                <a:gd name="T38" fmla="*/ 0 w 2"/>
                                <a:gd name="T39" fmla="*/ 0 h 2"/>
                                <a:gd name="T40" fmla="*/ 0 w 2"/>
                                <a:gd name="T41" fmla="*/ 15 h 2"/>
                                <a:gd name="T42" fmla="*/ 0 w 2"/>
                                <a:gd name="T43" fmla="*/ 15 h 2"/>
                                <a:gd name="T44" fmla="*/ 0 w 2"/>
                                <a:gd name="T45" fmla="*/ 15 h 2"/>
                                <a:gd name="T46" fmla="*/ 0 w 2"/>
                                <a:gd name="T47" fmla="*/ 15 h 2"/>
                                <a:gd name="T48" fmla="*/ 15 w 2"/>
                                <a:gd name="T49" fmla="*/ 30 h 2"/>
                                <a:gd name="T50" fmla="*/ 15 w 2"/>
                                <a:gd name="T51" fmla="*/ 30 h 2"/>
                                <a:gd name="T52" fmla="*/ 15 w 2"/>
                                <a:gd name="T53" fmla="*/ 15 h 2"/>
                                <a:gd name="T54" fmla="*/ 15 w 2"/>
                                <a:gd name="T55" fmla="*/ 15 h 2"/>
                                <a:gd name="T56" fmla="*/ 15 w 2"/>
                                <a:gd name="T57" fmla="*/ 30 h 2"/>
                                <a:gd name="T58" fmla="*/ 15 w 2"/>
                                <a:gd name="T59" fmla="*/ 15 h 2"/>
                                <a:gd name="T60" fmla="*/ 15 w 2"/>
                                <a:gd name="T61" fmla="*/ 15 h 2"/>
                                <a:gd name="T62" fmla="*/ 30 w 2"/>
                                <a:gd name="T63" fmla="*/ 15 h 2"/>
                                <a:gd name="T64" fmla="*/ 30 w 2"/>
                                <a:gd name="T65" fmla="*/ 15 h 2"/>
                                <a:gd name="T66" fmla="*/ 15 w 2"/>
                                <a:gd name="T67" fmla="*/ 0 h 2"/>
                                <a:gd name="T68" fmla="*/ 15 w 2"/>
                                <a:gd name="T69" fmla="*/ 15 h 2"/>
                                <a:gd name="T70" fmla="*/ 30 w 2"/>
                                <a:gd name="T71" fmla="*/ 15 h 2"/>
                                <a:gd name="T72" fmla="*/ 30 w 2"/>
                                <a:gd name="T73" fmla="*/ 15 h 2"/>
                                <a:gd name="T74" fmla="*/ 30 w 2"/>
                                <a:gd name="T75" fmla="*/ 15 h 2"/>
                                <a:gd name="T76" fmla="*/ 30 w 2"/>
                                <a:gd name="T77" fmla="*/ 15 h 2"/>
                                <a:gd name="T78" fmla="*/ 30 w 2"/>
                                <a:gd name="T79" fmla="*/ 0 h 2"/>
                                <a:gd name="T80" fmla="*/ 15 w 2"/>
                                <a:gd name="T81" fmla="*/ 15 h 2"/>
                                <a:gd name="T82" fmla="*/ 30 w 2"/>
                                <a:gd name="T83" fmla="*/ 15 h 2"/>
                                <a:gd name="T84" fmla="*/ 30 w 2"/>
                                <a:gd name="T85" fmla="*/ 0 h 2"/>
                                <a:gd name="T86" fmla="*/ 15 w 2"/>
                                <a:gd name="T87" fmla="*/ 15 h 2"/>
                                <a:gd name="T88" fmla="*/ 15 w 2"/>
                                <a:gd name="T89" fmla="*/ 15 h 2"/>
                                <a:gd name="T90" fmla="*/ 30 w 2"/>
                                <a:gd name="T91" fmla="*/ 15 h 2"/>
                                <a:gd name="T92" fmla="*/ 15 w 2"/>
                                <a:gd name="T93" fmla="*/ 15 h 2"/>
                                <a:gd name="T94" fmla="*/ 15 w 2"/>
                                <a:gd name="T95" fmla="*/ 15 h 2"/>
                                <a:gd name="T96" fmla="*/ 15 w 2"/>
                                <a:gd name="T97" fmla="*/ 15 h 2"/>
                                <a:gd name="T98" fmla="*/ 15 w 2"/>
                                <a:gd name="T99" fmla="*/ 30 h 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 h="2">
                                  <a:moveTo>
                                    <a:pt x="1" y="2"/>
                                  </a:moveTo>
                                  <a:lnTo>
                                    <a:pt x="2" y="2"/>
                                  </a:lnTo>
                                  <a:lnTo>
                                    <a:pt x="2" y="1"/>
                                  </a:lnTo>
                                  <a:lnTo>
                                    <a:pt x="2" y="0"/>
                                  </a:lnTo>
                                  <a:lnTo>
                                    <a:pt x="1" y="0"/>
                                  </a:lnTo>
                                  <a:lnTo>
                                    <a:pt x="0" y="0"/>
                                  </a:lnTo>
                                  <a:lnTo>
                                    <a:pt x="0" y="1"/>
                                  </a:lnTo>
                                  <a:lnTo>
                                    <a:pt x="1" y="2"/>
                                  </a:lnTo>
                                  <a:lnTo>
                                    <a:pt x="1" y="1"/>
                                  </a:lnTo>
                                  <a:lnTo>
                                    <a:pt x="1" y="2"/>
                                  </a:lnTo>
                                  <a:lnTo>
                                    <a:pt x="1" y="1"/>
                                  </a:lnTo>
                                  <a:lnTo>
                                    <a:pt x="2" y="1"/>
                                  </a:lnTo>
                                  <a:lnTo>
                                    <a:pt x="1" y="0"/>
                                  </a:lnTo>
                                  <a:lnTo>
                                    <a:pt x="1" y="1"/>
                                  </a:lnTo>
                                  <a:lnTo>
                                    <a:pt x="2" y="1"/>
                                  </a:lnTo>
                                  <a:lnTo>
                                    <a:pt x="2" y="0"/>
                                  </a:lnTo>
                                  <a:lnTo>
                                    <a:pt x="1" y="1"/>
                                  </a:lnTo>
                                  <a:lnTo>
                                    <a:pt x="2" y="1"/>
                                  </a:lnTo>
                                  <a:lnTo>
                                    <a:pt x="2" y="0"/>
                                  </a:lnTo>
                                  <a:lnTo>
                                    <a:pt x="1" y="1"/>
                                  </a:lnTo>
                                  <a:lnTo>
                                    <a:pt x="2" y="1"/>
                                  </a:lnTo>
                                  <a:lnTo>
                                    <a:pt x="1" y="1"/>
                                  </a:lnTo>
                                  <a:lnTo>
                                    <a:pt x="1"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0" name="Freeform 803"/>
                          <wps:cNvSpPr>
                            <a:spLocks/>
                          </wps:cNvSpPr>
                          <wps:spPr bwMode="auto">
                            <a:xfrm>
                              <a:off x="1964" y="898"/>
                              <a:ext cx="45" cy="59"/>
                            </a:xfrm>
                            <a:custGeom>
                              <a:avLst/>
                              <a:gdLst>
                                <a:gd name="T0" fmla="*/ 45 w 3"/>
                                <a:gd name="T1" fmla="*/ 15 h 4"/>
                                <a:gd name="T2" fmla="*/ 30 w 3"/>
                                <a:gd name="T3" fmla="*/ 0 h 4"/>
                                <a:gd name="T4" fmla="*/ 30 w 3"/>
                                <a:gd name="T5" fmla="*/ 0 h 4"/>
                                <a:gd name="T6" fmla="*/ 15 w 3"/>
                                <a:gd name="T7" fmla="*/ 30 h 4"/>
                                <a:gd name="T8" fmla="*/ 30 w 3"/>
                                <a:gd name="T9" fmla="*/ 30 h 4"/>
                                <a:gd name="T10" fmla="*/ 15 w 3"/>
                                <a:gd name="T11" fmla="*/ 30 h 4"/>
                                <a:gd name="T12" fmla="*/ 15 w 3"/>
                                <a:gd name="T13" fmla="*/ 30 h 4"/>
                                <a:gd name="T14" fmla="*/ 15 w 3"/>
                                <a:gd name="T15" fmla="*/ 44 h 4"/>
                                <a:gd name="T16" fmla="*/ 0 w 3"/>
                                <a:gd name="T17" fmla="*/ 44 h 4"/>
                                <a:gd name="T18" fmla="*/ 0 w 3"/>
                                <a:gd name="T19" fmla="*/ 44 h 4"/>
                                <a:gd name="T20" fmla="*/ 15 w 3"/>
                                <a:gd name="T21" fmla="*/ 59 h 4"/>
                                <a:gd name="T22" fmla="*/ 15 w 3"/>
                                <a:gd name="T23" fmla="*/ 59 h 4"/>
                                <a:gd name="T24" fmla="*/ 15 w 3"/>
                                <a:gd name="T25" fmla="*/ 44 h 4"/>
                                <a:gd name="T26" fmla="*/ 30 w 3"/>
                                <a:gd name="T27" fmla="*/ 44 h 4"/>
                                <a:gd name="T28" fmla="*/ 30 w 3"/>
                                <a:gd name="T29" fmla="*/ 30 h 4"/>
                                <a:gd name="T30" fmla="*/ 30 w 3"/>
                                <a:gd name="T31" fmla="*/ 30 h 4"/>
                                <a:gd name="T32" fmla="*/ 45 w 3"/>
                                <a:gd name="T33" fmla="*/ 15 h 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 h="4">
                                  <a:moveTo>
                                    <a:pt x="3" y="1"/>
                                  </a:moveTo>
                                  <a:lnTo>
                                    <a:pt x="2" y="0"/>
                                  </a:lnTo>
                                  <a:lnTo>
                                    <a:pt x="1" y="2"/>
                                  </a:lnTo>
                                  <a:lnTo>
                                    <a:pt x="2" y="2"/>
                                  </a:lnTo>
                                  <a:lnTo>
                                    <a:pt x="1" y="2"/>
                                  </a:lnTo>
                                  <a:lnTo>
                                    <a:pt x="1" y="3"/>
                                  </a:lnTo>
                                  <a:lnTo>
                                    <a:pt x="0" y="3"/>
                                  </a:lnTo>
                                  <a:lnTo>
                                    <a:pt x="1" y="4"/>
                                  </a:lnTo>
                                  <a:lnTo>
                                    <a:pt x="1" y="3"/>
                                  </a:lnTo>
                                  <a:lnTo>
                                    <a:pt x="2" y="3"/>
                                  </a:lnTo>
                                  <a:lnTo>
                                    <a:pt x="2" y="2"/>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1" name="Freeform 804"/>
                          <wps:cNvSpPr>
                            <a:spLocks/>
                          </wps:cNvSpPr>
                          <wps:spPr bwMode="auto">
                            <a:xfrm>
                              <a:off x="1859" y="972"/>
                              <a:ext cx="75" cy="15"/>
                            </a:xfrm>
                            <a:custGeom>
                              <a:avLst/>
                              <a:gdLst>
                                <a:gd name="T0" fmla="*/ 75 w 5"/>
                                <a:gd name="T1" fmla="*/ 0 h 1"/>
                                <a:gd name="T2" fmla="*/ 60 w 5"/>
                                <a:gd name="T3" fmla="*/ 0 h 1"/>
                                <a:gd name="T4" fmla="*/ 60 w 5"/>
                                <a:gd name="T5" fmla="*/ 0 h 1"/>
                                <a:gd name="T6" fmla="*/ 60 w 5"/>
                                <a:gd name="T7" fmla="*/ 0 h 1"/>
                                <a:gd name="T8" fmla="*/ 60 w 5"/>
                                <a:gd name="T9" fmla="*/ 0 h 1"/>
                                <a:gd name="T10" fmla="*/ 45 w 5"/>
                                <a:gd name="T11" fmla="*/ 0 h 1"/>
                                <a:gd name="T12" fmla="*/ 45 w 5"/>
                                <a:gd name="T13" fmla="*/ 0 h 1"/>
                                <a:gd name="T14" fmla="*/ 30 w 5"/>
                                <a:gd name="T15" fmla="*/ 0 h 1"/>
                                <a:gd name="T16" fmla="*/ 15 w 5"/>
                                <a:gd name="T17" fmla="*/ 0 h 1"/>
                                <a:gd name="T18" fmla="*/ 15 w 5"/>
                                <a:gd name="T19" fmla="*/ 0 h 1"/>
                                <a:gd name="T20" fmla="*/ 15 w 5"/>
                                <a:gd name="T21" fmla="*/ 0 h 1"/>
                                <a:gd name="T22" fmla="*/ 15 w 5"/>
                                <a:gd name="T23" fmla="*/ 0 h 1"/>
                                <a:gd name="T24" fmla="*/ 15 w 5"/>
                                <a:gd name="T25" fmla="*/ 0 h 1"/>
                                <a:gd name="T26" fmla="*/ 15 w 5"/>
                                <a:gd name="T27" fmla="*/ 0 h 1"/>
                                <a:gd name="T28" fmla="*/ 0 w 5"/>
                                <a:gd name="T29" fmla="*/ 15 h 1"/>
                                <a:gd name="T30" fmla="*/ 15 w 5"/>
                                <a:gd name="T31" fmla="*/ 15 h 1"/>
                                <a:gd name="T32" fmla="*/ 15 w 5"/>
                                <a:gd name="T33" fmla="*/ 15 h 1"/>
                                <a:gd name="T34" fmla="*/ 15 w 5"/>
                                <a:gd name="T35" fmla="*/ 15 h 1"/>
                                <a:gd name="T36" fmla="*/ 15 w 5"/>
                                <a:gd name="T37" fmla="*/ 0 h 1"/>
                                <a:gd name="T38" fmla="*/ 15 w 5"/>
                                <a:gd name="T39" fmla="*/ 15 h 1"/>
                                <a:gd name="T40" fmla="*/ 30 w 5"/>
                                <a:gd name="T41" fmla="*/ 15 h 1"/>
                                <a:gd name="T42" fmla="*/ 45 w 5"/>
                                <a:gd name="T43" fmla="*/ 15 h 1"/>
                                <a:gd name="T44" fmla="*/ 45 w 5"/>
                                <a:gd name="T45" fmla="*/ 15 h 1"/>
                                <a:gd name="T46" fmla="*/ 60 w 5"/>
                                <a:gd name="T47" fmla="*/ 15 h 1"/>
                                <a:gd name="T48" fmla="*/ 60 w 5"/>
                                <a:gd name="T49" fmla="*/ 15 h 1"/>
                                <a:gd name="T50" fmla="*/ 75 w 5"/>
                                <a:gd name="T51" fmla="*/ 0 h 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1">
                                  <a:moveTo>
                                    <a:pt x="5" y="0"/>
                                  </a:moveTo>
                                  <a:lnTo>
                                    <a:pt x="4" y="0"/>
                                  </a:lnTo>
                                  <a:lnTo>
                                    <a:pt x="3" y="0"/>
                                  </a:lnTo>
                                  <a:lnTo>
                                    <a:pt x="2" y="0"/>
                                  </a:lnTo>
                                  <a:lnTo>
                                    <a:pt x="1" y="0"/>
                                  </a:lnTo>
                                  <a:lnTo>
                                    <a:pt x="0" y="1"/>
                                  </a:lnTo>
                                  <a:lnTo>
                                    <a:pt x="1" y="1"/>
                                  </a:lnTo>
                                  <a:lnTo>
                                    <a:pt x="1" y="0"/>
                                  </a:lnTo>
                                  <a:lnTo>
                                    <a:pt x="1" y="1"/>
                                  </a:lnTo>
                                  <a:lnTo>
                                    <a:pt x="2" y="1"/>
                                  </a:lnTo>
                                  <a:lnTo>
                                    <a:pt x="3" y="1"/>
                                  </a:lnTo>
                                  <a:lnTo>
                                    <a:pt x="4" y="1"/>
                                  </a:lnTo>
                                  <a:lnTo>
                                    <a:pt x="5"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2" name="Freeform 805"/>
                          <wps:cNvSpPr>
                            <a:spLocks/>
                          </wps:cNvSpPr>
                          <wps:spPr bwMode="auto">
                            <a:xfrm>
                              <a:off x="1814" y="898"/>
                              <a:ext cx="30" cy="59"/>
                            </a:xfrm>
                            <a:custGeom>
                              <a:avLst/>
                              <a:gdLst>
                                <a:gd name="T0" fmla="*/ 0 w 2"/>
                                <a:gd name="T1" fmla="*/ 59 h 4"/>
                                <a:gd name="T2" fmla="*/ 15 w 2"/>
                                <a:gd name="T3" fmla="*/ 44 h 4"/>
                                <a:gd name="T4" fmla="*/ 15 w 2"/>
                                <a:gd name="T5" fmla="*/ 44 h 4"/>
                                <a:gd name="T6" fmla="*/ 15 w 2"/>
                                <a:gd name="T7" fmla="*/ 44 h 4"/>
                                <a:gd name="T8" fmla="*/ 0 w 2"/>
                                <a:gd name="T9" fmla="*/ 44 h 4"/>
                                <a:gd name="T10" fmla="*/ 15 w 2"/>
                                <a:gd name="T11" fmla="*/ 44 h 4"/>
                                <a:gd name="T12" fmla="*/ 15 w 2"/>
                                <a:gd name="T13" fmla="*/ 44 h 4"/>
                                <a:gd name="T14" fmla="*/ 15 w 2"/>
                                <a:gd name="T15" fmla="*/ 44 h 4"/>
                                <a:gd name="T16" fmla="*/ 15 w 2"/>
                                <a:gd name="T17" fmla="*/ 44 h 4"/>
                                <a:gd name="T18" fmla="*/ 15 w 2"/>
                                <a:gd name="T19" fmla="*/ 30 h 4"/>
                                <a:gd name="T20" fmla="*/ 0 w 2"/>
                                <a:gd name="T21" fmla="*/ 30 h 4"/>
                                <a:gd name="T22" fmla="*/ 15 w 2"/>
                                <a:gd name="T23" fmla="*/ 44 h 4"/>
                                <a:gd name="T24" fmla="*/ 15 w 2"/>
                                <a:gd name="T25" fmla="*/ 30 h 4"/>
                                <a:gd name="T26" fmla="*/ 15 w 2"/>
                                <a:gd name="T27" fmla="*/ 15 h 4"/>
                                <a:gd name="T28" fmla="*/ 30 w 2"/>
                                <a:gd name="T29" fmla="*/ 15 h 4"/>
                                <a:gd name="T30" fmla="*/ 15 w 2"/>
                                <a:gd name="T31" fmla="*/ 0 h 4"/>
                                <a:gd name="T32" fmla="*/ 30 w 2"/>
                                <a:gd name="T33" fmla="*/ 15 h 4"/>
                                <a:gd name="T34" fmla="*/ 30 w 2"/>
                                <a:gd name="T35" fmla="*/ 15 h 4"/>
                                <a:gd name="T36" fmla="*/ 15 w 2"/>
                                <a:gd name="T37" fmla="*/ 0 h 4"/>
                                <a:gd name="T38" fmla="*/ 15 w 2"/>
                                <a:gd name="T39" fmla="*/ 0 h 4"/>
                                <a:gd name="T40" fmla="*/ 15 w 2"/>
                                <a:gd name="T41" fmla="*/ 0 h 4"/>
                                <a:gd name="T42" fmla="*/ 0 w 2"/>
                                <a:gd name="T43" fmla="*/ 15 h 4"/>
                                <a:gd name="T44" fmla="*/ 0 w 2"/>
                                <a:gd name="T45" fmla="*/ 30 h 4"/>
                                <a:gd name="T46" fmla="*/ 0 w 2"/>
                                <a:gd name="T47" fmla="*/ 30 h 4"/>
                                <a:gd name="T48" fmla="*/ 0 w 2"/>
                                <a:gd name="T49" fmla="*/ 30 h 4"/>
                                <a:gd name="T50" fmla="*/ 0 w 2"/>
                                <a:gd name="T51" fmla="*/ 30 h 4"/>
                                <a:gd name="T52" fmla="*/ 0 w 2"/>
                                <a:gd name="T53" fmla="*/ 44 h 4"/>
                                <a:gd name="T54" fmla="*/ 0 w 2"/>
                                <a:gd name="T55" fmla="*/ 44 h 4"/>
                                <a:gd name="T56" fmla="*/ 0 w 2"/>
                                <a:gd name="T57" fmla="*/ 44 h 4"/>
                                <a:gd name="T58" fmla="*/ 0 w 2"/>
                                <a:gd name="T59" fmla="*/ 59 h 4"/>
                                <a:gd name="T60" fmla="*/ 0 w 2"/>
                                <a:gd name="T61" fmla="*/ 59 h 4"/>
                                <a:gd name="T62" fmla="*/ 0 w 2"/>
                                <a:gd name="T63" fmla="*/ 59 h 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 h="4">
                                  <a:moveTo>
                                    <a:pt x="0" y="4"/>
                                  </a:moveTo>
                                  <a:lnTo>
                                    <a:pt x="1" y="3"/>
                                  </a:lnTo>
                                  <a:lnTo>
                                    <a:pt x="0" y="3"/>
                                  </a:lnTo>
                                  <a:lnTo>
                                    <a:pt x="1" y="3"/>
                                  </a:lnTo>
                                  <a:lnTo>
                                    <a:pt x="1" y="2"/>
                                  </a:lnTo>
                                  <a:lnTo>
                                    <a:pt x="0" y="2"/>
                                  </a:lnTo>
                                  <a:lnTo>
                                    <a:pt x="1" y="3"/>
                                  </a:lnTo>
                                  <a:lnTo>
                                    <a:pt x="1" y="2"/>
                                  </a:lnTo>
                                  <a:lnTo>
                                    <a:pt x="1" y="1"/>
                                  </a:lnTo>
                                  <a:lnTo>
                                    <a:pt x="2" y="1"/>
                                  </a:lnTo>
                                  <a:lnTo>
                                    <a:pt x="1" y="0"/>
                                  </a:lnTo>
                                  <a:lnTo>
                                    <a:pt x="2" y="1"/>
                                  </a:lnTo>
                                  <a:lnTo>
                                    <a:pt x="1" y="0"/>
                                  </a:lnTo>
                                  <a:lnTo>
                                    <a:pt x="0" y="1"/>
                                  </a:lnTo>
                                  <a:lnTo>
                                    <a:pt x="0" y="2"/>
                                  </a:lnTo>
                                  <a:lnTo>
                                    <a:pt x="0"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3" name="Freeform 806"/>
                          <wps:cNvSpPr>
                            <a:spLocks/>
                          </wps:cNvSpPr>
                          <wps:spPr bwMode="auto">
                            <a:xfrm>
                              <a:off x="2954" y="329"/>
                              <a:ext cx="60" cy="30"/>
                            </a:xfrm>
                            <a:custGeom>
                              <a:avLst/>
                              <a:gdLst>
                                <a:gd name="T0" fmla="*/ 60 w 4"/>
                                <a:gd name="T1" fmla="*/ 30 h 2"/>
                                <a:gd name="T2" fmla="*/ 60 w 4"/>
                                <a:gd name="T3" fmla="*/ 15 h 2"/>
                                <a:gd name="T4" fmla="*/ 60 w 4"/>
                                <a:gd name="T5" fmla="*/ 15 h 2"/>
                                <a:gd name="T6" fmla="*/ 45 w 4"/>
                                <a:gd name="T7" fmla="*/ 15 h 2"/>
                                <a:gd name="T8" fmla="*/ 30 w 4"/>
                                <a:gd name="T9" fmla="*/ 0 h 2"/>
                                <a:gd name="T10" fmla="*/ 15 w 4"/>
                                <a:gd name="T11" fmla="*/ 0 h 2"/>
                                <a:gd name="T12" fmla="*/ 15 w 4"/>
                                <a:gd name="T13" fmla="*/ 0 h 2"/>
                                <a:gd name="T14" fmla="*/ 0 w 4"/>
                                <a:gd name="T15" fmla="*/ 15 h 2"/>
                                <a:gd name="T16" fmla="*/ 15 w 4"/>
                                <a:gd name="T17" fmla="*/ 15 h 2"/>
                                <a:gd name="T18" fmla="*/ 30 w 4"/>
                                <a:gd name="T19" fmla="*/ 15 h 2"/>
                                <a:gd name="T20" fmla="*/ 45 w 4"/>
                                <a:gd name="T21" fmla="*/ 30 h 2"/>
                                <a:gd name="T22" fmla="*/ 45 w 4"/>
                                <a:gd name="T23" fmla="*/ 30 h 2"/>
                                <a:gd name="T24" fmla="*/ 60 w 4"/>
                                <a:gd name="T25" fmla="*/ 30 h 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 h="2">
                                  <a:moveTo>
                                    <a:pt x="4" y="2"/>
                                  </a:moveTo>
                                  <a:lnTo>
                                    <a:pt x="4" y="1"/>
                                  </a:lnTo>
                                  <a:lnTo>
                                    <a:pt x="3" y="1"/>
                                  </a:lnTo>
                                  <a:lnTo>
                                    <a:pt x="2" y="0"/>
                                  </a:lnTo>
                                  <a:lnTo>
                                    <a:pt x="1" y="0"/>
                                  </a:lnTo>
                                  <a:lnTo>
                                    <a:pt x="0" y="1"/>
                                  </a:lnTo>
                                  <a:lnTo>
                                    <a:pt x="1" y="1"/>
                                  </a:lnTo>
                                  <a:lnTo>
                                    <a:pt x="2" y="1"/>
                                  </a:lnTo>
                                  <a:lnTo>
                                    <a:pt x="3"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4" name="Freeform 807"/>
                          <wps:cNvSpPr>
                            <a:spLocks/>
                          </wps:cNvSpPr>
                          <wps:spPr bwMode="auto">
                            <a:xfrm>
                              <a:off x="2849" y="299"/>
                              <a:ext cx="75" cy="30"/>
                            </a:xfrm>
                            <a:custGeom>
                              <a:avLst/>
                              <a:gdLst>
                                <a:gd name="T0" fmla="*/ 60 w 5"/>
                                <a:gd name="T1" fmla="*/ 30 h 2"/>
                                <a:gd name="T2" fmla="*/ 75 w 5"/>
                                <a:gd name="T3" fmla="*/ 15 h 2"/>
                                <a:gd name="T4" fmla="*/ 60 w 5"/>
                                <a:gd name="T5" fmla="*/ 15 h 2"/>
                                <a:gd name="T6" fmla="*/ 45 w 5"/>
                                <a:gd name="T7" fmla="*/ 15 h 2"/>
                                <a:gd name="T8" fmla="*/ 15 w 5"/>
                                <a:gd name="T9" fmla="*/ 0 h 2"/>
                                <a:gd name="T10" fmla="*/ 0 w 5"/>
                                <a:gd name="T11" fmla="*/ 15 h 2"/>
                                <a:gd name="T12" fmla="*/ 30 w 5"/>
                                <a:gd name="T13" fmla="*/ 30 h 2"/>
                                <a:gd name="T14" fmla="*/ 60 w 5"/>
                                <a:gd name="T15" fmla="*/ 3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 h="2">
                                  <a:moveTo>
                                    <a:pt x="4" y="2"/>
                                  </a:moveTo>
                                  <a:lnTo>
                                    <a:pt x="5" y="1"/>
                                  </a:lnTo>
                                  <a:lnTo>
                                    <a:pt x="4" y="1"/>
                                  </a:lnTo>
                                  <a:lnTo>
                                    <a:pt x="3" y="1"/>
                                  </a:lnTo>
                                  <a:lnTo>
                                    <a:pt x="1" y="0"/>
                                  </a:lnTo>
                                  <a:lnTo>
                                    <a:pt x="0" y="1"/>
                                  </a:lnTo>
                                  <a:lnTo>
                                    <a:pt x="2"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5" name="Freeform 808"/>
                          <wps:cNvSpPr>
                            <a:spLocks/>
                          </wps:cNvSpPr>
                          <wps:spPr bwMode="auto">
                            <a:xfrm>
                              <a:off x="2759" y="269"/>
                              <a:ext cx="60" cy="30"/>
                            </a:xfrm>
                            <a:custGeom>
                              <a:avLst/>
                              <a:gdLst>
                                <a:gd name="T0" fmla="*/ 45 w 4"/>
                                <a:gd name="T1" fmla="*/ 30 h 2"/>
                                <a:gd name="T2" fmla="*/ 60 w 4"/>
                                <a:gd name="T3" fmla="*/ 15 h 2"/>
                                <a:gd name="T4" fmla="*/ 45 w 4"/>
                                <a:gd name="T5" fmla="*/ 15 h 2"/>
                                <a:gd name="T6" fmla="*/ 0 w 4"/>
                                <a:gd name="T7" fmla="*/ 0 h 2"/>
                                <a:gd name="T8" fmla="*/ 0 w 4"/>
                                <a:gd name="T9" fmla="*/ 0 h 2"/>
                                <a:gd name="T10" fmla="*/ 0 w 4"/>
                                <a:gd name="T11" fmla="*/ 0 h 2"/>
                                <a:gd name="T12" fmla="*/ 0 w 4"/>
                                <a:gd name="T13" fmla="*/ 15 h 2"/>
                                <a:gd name="T14" fmla="*/ 0 w 4"/>
                                <a:gd name="T15" fmla="*/ 15 h 2"/>
                                <a:gd name="T16" fmla="*/ 0 w 4"/>
                                <a:gd name="T17" fmla="*/ 15 h 2"/>
                                <a:gd name="T18" fmla="*/ 0 w 4"/>
                                <a:gd name="T19" fmla="*/ 15 h 2"/>
                                <a:gd name="T20" fmla="*/ 45 w 4"/>
                                <a:gd name="T21" fmla="*/ 30 h 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2">
                                  <a:moveTo>
                                    <a:pt x="3" y="2"/>
                                  </a:moveTo>
                                  <a:lnTo>
                                    <a:pt x="4" y="1"/>
                                  </a:lnTo>
                                  <a:lnTo>
                                    <a:pt x="3" y="1"/>
                                  </a:lnTo>
                                  <a:lnTo>
                                    <a:pt x="0" y="0"/>
                                  </a:lnTo>
                                  <a:lnTo>
                                    <a:pt x="0" y="1"/>
                                  </a:lnTo>
                                  <a:lnTo>
                                    <a:pt x="3"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6" name="Freeform 809"/>
                          <wps:cNvSpPr>
                            <a:spLocks/>
                          </wps:cNvSpPr>
                          <wps:spPr bwMode="auto">
                            <a:xfrm>
                              <a:off x="2654" y="254"/>
                              <a:ext cx="60" cy="30"/>
                            </a:xfrm>
                            <a:custGeom>
                              <a:avLst/>
                              <a:gdLst>
                                <a:gd name="T0" fmla="*/ 60 w 4"/>
                                <a:gd name="T1" fmla="*/ 30 h 2"/>
                                <a:gd name="T2" fmla="*/ 60 w 4"/>
                                <a:gd name="T3" fmla="*/ 15 h 2"/>
                                <a:gd name="T4" fmla="*/ 0 w 4"/>
                                <a:gd name="T5" fmla="*/ 0 h 2"/>
                                <a:gd name="T6" fmla="*/ 0 w 4"/>
                                <a:gd name="T7" fmla="*/ 15 h 2"/>
                                <a:gd name="T8" fmla="*/ 60 w 4"/>
                                <a:gd name="T9" fmla="*/ 3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2"/>
                                  </a:moveTo>
                                  <a:lnTo>
                                    <a:pt x="4" y="1"/>
                                  </a:lnTo>
                                  <a:lnTo>
                                    <a:pt x="0" y="0"/>
                                  </a:lnTo>
                                  <a:lnTo>
                                    <a:pt x="0" y="1"/>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7" name="Freeform 810"/>
                          <wps:cNvSpPr>
                            <a:spLocks/>
                          </wps:cNvSpPr>
                          <wps:spPr bwMode="auto">
                            <a:xfrm>
                              <a:off x="2549" y="239"/>
                              <a:ext cx="60" cy="15"/>
                            </a:xfrm>
                            <a:custGeom>
                              <a:avLst/>
                              <a:gdLst>
                                <a:gd name="T0" fmla="*/ 60 w 4"/>
                                <a:gd name="T1" fmla="*/ 15 h 1"/>
                                <a:gd name="T2" fmla="*/ 60 w 4"/>
                                <a:gd name="T3" fmla="*/ 0 h 1"/>
                                <a:gd name="T4" fmla="*/ 45 w 4"/>
                                <a:gd name="T5" fmla="*/ 0 h 1"/>
                                <a:gd name="T6" fmla="*/ 0 w 4"/>
                                <a:gd name="T7" fmla="*/ 0 h 1"/>
                                <a:gd name="T8" fmla="*/ 0 w 4"/>
                                <a:gd name="T9" fmla="*/ 0 h 1"/>
                                <a:gd name="T10" fmla="*/ 0 w 4"/>
                                <a:gd name="T11" fmla="*/ 15 h 1"/>
                                <a:gd name="T12" fmla="*/ 0 w 4"/>
                                <a:gd name="T13" fmla="*/ 15 h 1"/>
                                <a:gd name="T14" fmla="*/ 45 w 4"/>
                                <a:gd name="T15" fmla="*/ 15 h 1"/>
                                <a:gd name="T16" fmla="*/ 60 w 4"/>
                                <a:gd name="T17" fmla="*/ 15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1">
                                  <a:moveTo>
                                    <a:pt x="4" y="1"/>
                                  </a:moveTo>
                                  <a:lnTo>
                                    <a:pt x="4" y="0"/>
                                  </a:lnTo>
                                  <a:lnTo>
                                    <a:pt x="3" y="0"/>
                                  </a:lnTo>
                                  <a:lnTo>
                                    <a:pt x="0"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8" name="Freeform 811"/>
                          <wps:cNvSpPr>
                            <a:spLocks/>
                          </wps:cNvSpPr>
                          <wps:spPr bwMode="auto">
                            <a:xfrm>
                              <a:off x="2429" y="224"/>
                              <a:ext cx="75" cy="15"/>
                            </a:xfrm>
                            <a:custGeom>
                              <a:avLst/>
                              <a:gdLst>
                                <a:gd name="T0" fmla="*/ 60 w 5"/>
                                <a:gd name="T1" fmla="*/ 15 h 1"/>
                                <a:gd name="T2" fmla="*/ 75 w 5"/>
                                <a:gd name="T3" fmla="*/ 0 h 1"/>
                                <a:gd name="T4" fmla="*/ 45 w 5"/>
                                <a:gd name="T5" fmla="*/ 0 h 1"/>
                                <a:gd name="T6" fmla="*/ 15 w 5"/>
                                <a:gd name="T7" fmla="*/ 0 h 1"/>
                                <a:gd name="T8" fmla="*/ 0 w 5"/>
                                <a:gd name="T9" fmla="*/ 15 h 1"/>
                                <a:gd name="T10" fmla="*/ 45 w 5"/>
                                <a:gd name="T11" fmla="*/ 15 h 1"/>
                                <a:gd name="T12" fmla="*/ 60 w 5"/>
                                <a:gd name="T13" fmla="*/ 1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 h="1">
                                  <a:moveTo>
                                    <a:pt x="4" y="1"/>
                                  </a:moveTo>
                                  <a:lnTo>
                                    <a:pt x="5" y="0"/>
                                  </a:lnTo>
                                  <a:lnTo>
                                    <a:pt x="3" y="0"/>
                                  </a:lnTo>
                                  <a:lnTo>
                                    <a:pt x="1"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9" name="Freeform 812"/>
                          <wps:cNvSpPr>
                            <a:spLocks/>
                          </wps:cNvSpPr>
                          <wps:spPr bwMode="auto">
                            <a:xfrm>
                              <a:off x="2324" y="224"/>
                              <a:ext cx="60" cy="15"/>
                            </a:xfrm>
                            <a:custGeom>
                              <a:avLst/>
                              <a:gdLst>
                                <a:gd name="T0" fmla="*/ 60 w 4"/>
                                <a:gd name="T1" fmla="*/ 15 h 1"/>
                                <a:gd name="T2" fmla="*/ 60 w 4"/>
                                <a:gd name="T3" fmla="*/ 0 h 1"/>
                                <a:gd name="T4" fmla="*/ 45 w 4"/>
                                <a:gd name="T5" fmla="*/ 0 h 1"/>
                                <a:gd name="T6" fmla="*/ 30 w 4"/>
                                <a:gd name="T7" fmla="*/ 0 h 1"/>
                                <a:gd name="T8" fmla="*/ 0 w 4"/>
                                <a:gd name="T9" fmla="*/ 0 h 1"/>
                                <a:gd name="T10" fmla="*/ 0 w 4"/>
                                <a:gd name="T11" fmla="*/ 15 h 1"/>
                                <a:gd name="T12" fmla="*/ 30 w 4"/>
                                <a:gd name="T13" fmla="*/ 15 h 1"/>
                                <a:gd name="T14" fmla="*/ 45 w 4"/>
                                <a:gd name="T15" fmla="*/ 15 h 1"/>
                                <a:gd name="T16" fmla="*/ 60 w 4"/>
                                <a:gd name="T17" fmla="*/ 15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1">
                                  <a:moveTo>
                                    <a:pt x="4" y="1"/>
                                  </a:moveTo>
                                  <a:lnTo>
                                    <a:pt x="4" y="0"/>
                                  </a:lnTo>
                                  <a:lnTo>
                                    <a:pt x="3" y="0"/>
                                  </a:lnTo>
                                  <a:lnTo>
                                    <a:pt x="2" y="0"/>
                                  </a:lnTo>
                                  <a:lnTo>
                                    <a:pt x="0" y="0"/>
                                  </a:lnTo>
                                  <a:lnTo>
                                    <a:pt x="0" y="1"/>
                                  </a:lnTo>
                                  <a:lnTo>
                                    <a:pt x="2"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0" name="Freeform 813"/>
                          <wps:cNvSpPr>
                            <a:spLocks/>
                          </wps:cNvSpPr>
                          <wps:spPr bwMode="auto">
                            <a:xfrm>
                              <a:off x="2219" y="224"/>
                              <a:ext cx="60" cy="15"/>
                            </a:xfrm>
                            <a:custGeom>
                              <a:avLst/>
                              <a:gdLst>
                                <a:gd name="T0" fmla="*/ 60 w 4"/>
                                <a:gd name="T1" fmla="*/ 15 h 1"/>
                                <a:gd name="T2" fmla="*/ 60 w 4"/>
                                <a:gd name="T3" fmla="*/ 0 h 1"/>
                                <a:gd name="T4" fmla="*/ 60 w 4"/>
                                <a:gd name="T5" fmla="*/ 0 h 1"/>
                                <a:gd name="T6" fmla="*/ 0 w 4"/>
                                <a:gd name="T7" fmla="*/ 0 h 1"/>
                                <a:gd name="T8" fmla="*/ 0 w 4"/>
                                <a:gd name="T9" fmla="*/ 15 h 1"/>
                                <a:gd name="T10" fmla="*/ 60 w 4"/>
                                <a:gd name="T11" fmla="*/ 15 h 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
                                  <a:moveTo>
                                    <a:pt x="4" y="1"/>
                                  </a:moveTo>
                                  <a:lnTo>
                                    <a:pt x="4" y="0"/>
                                  </a:lnTo>
                                  <a:lnTo>
                                    <a:pt x="0" y="0"/>
                                  </a:lnTo>
                                  <a:lnTo>
                                    <a:pt x="0"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1" name="Freeform 814"/>
                          <wps:cNvSpPr>
                            <a:spLocks/>
                          </wps:cNvSpPr>
                          <wps:spPr bwMode="auto">
                            <a:xfrm>
                              <a:off x="2114" y="224"/>
                              <a:ext cx="60" cy="15"/>
                            </a:xfrm>
                            <a:custGeom>
                              <a:avLst/>
                              <a:gdLst>
                                <a:gd name="T0" fmla="*/ 60 w 4"/>
                                <a:gd name="T1" fmla="*/ 15 h 1"/>
                                <a:gd name="T2" fmla="*/ 60 w 4"/>
                                <a:gd name="T3" fmla="*/ 0 h 1"/>
                                <a:gd name="T4" fmla="*/ 45 w 4"/>
                                <a:gd name="T5" fmla="*/ 0 h 1"/>
                                <a:gd name="T6" fmla="*/ 0 w 4"/>
                                <a:gd name="T7" fmla="*/ 0 h 1"/>
                                <a:gd name="T8" fmla="*/ 0 w 4"/>
                                <a:gd name="T9" fmla="*/ 15 h 1"/>
                                <a:gd name="T10" fmla="*/ 45 w 4"/>
                                <a:gd name="T11" fmla="*/ 15 h 1"/>
                                <a:gd name="T12" fmla="*/ 60 w 4"/>
                                <a:gd name="T13" fmla="*/ 1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3" y="0"/>
                                  </a:lnTo>
                                  <a:lnTo>
                                    <a:pt x="0"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2" name="Freeform 815"/>
                          <wps:cNvSpPr>
                            <a:spLocks/>
                          </wps:cNvSpPr>
                          <wps:spPr bwMode="auto">
                            <a:xfrm>
                              <a:off x="2009" y="239"/>
                              <a:ext cx="60" cy="15"/>
                            </a:xfrm>
                            <a:custGeom>
                              <a:avLst/>
                              <a:gdLst>
                                <a:gd name="T0" fmla="*/ 60 w 4"/>
                                <a:gd name="T1" fmla="*/ 15 h 1"/>
                                <a:gd name="T2" fmla="*/ 60 w 4"/>
                                <a:gd name="T3" fmla="*/ 0 h 1"/>
                                <a:gd name="T4" fmla="*/ 45 w 4"/>
                                <a:gd name="T5" fmla="*/ 0 h 1"/>
                                <a:gd name="T6" fmla="*/ 0 w 4"/>
                                <a:gd name="T7" fmla="*/ 0 h 1"/>
                                <a:gd name="T8" fmla="*/ 0 w 4"/>
                                <a:gd name="T9" fmla="*/ 15 h 1"/>
                                <a:gd name="T10" fmla="*/ 45 w 4"/>
                                <a:gd name="T11" fmla="*/ 15 h 1"/>
                                <a:gd name="T12" fmla="*/ 60 w 4"/>
                                <a:gd name="T13" fmla="*/ 1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3" y="0"/>
                                  </a:lnTo>
                                  <a:lnTo>
                                    <a:pt x="0"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3" name="Freeform 816"/>
                          <wps:cNvSpPr>
                            <a:spLocks/>
                          </wps:cNvSpPr>
                          <wps:spPr bwMode="auto">
                            <a:xfrm>
                              <a:off x="1904" y="254"/>
                              <a:ext cx="60" cy="30"/>
                            </a:xfrm>
                            <a:custGeom>
                              <a:avLst/>
                              <a:gdLst>
                                <a:gd name="T0" fmla="*/ 60 w 4"/>
                                <a:gd name="T1" fmla="*/ 15 h 2"/>
                                <a:gd name="T2" fmla="*/ 60 w 4"/>
                                <a:gd name="T3" fmla="*/ 0 h 2"/>
                                <a:gd name="T4" fmla="*/ 45 w 4"/>
                                <a:gd name="T5" fmla="*/ 0 h 2"/>
                                <a:gd name="T6" fmla="*/ 0 w 4"/>
                                <a:gd name="T7" fmla="*/ 15 h 2"/>
                                <a:gd name="T8" fmla="*/ 0 w 4"/>
                                <a:gd name="T9" fmla="*/ 15 h 2"/>
                                <a:gd name="T10" fmla="*/ 0 w 4"/>
                                <a:gd name="T11" fmla="*/ 30 h 2"/>
                                <a:gd name="T12" fmla="*/ 15 w 4"/>
                                <a:gd name="T13" fmla="*/ 30 h 2"/>
                                <a:gd name="T14" fmla="*/ 60 w 4"/>
                                <a:gd name="T15" fmla="*/ 15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1"/>
                                  </a:moveTo>
                                  <a:lnTo>
                                    <a:pt x="4" y="0"/>
                                  </a:lnTo>
                                  <a:lnTo>
                                    <a:pt x="3" y="0"/>
                                  </a:lnTo>
                                  <a:lnTo>
                                    <a:pt x="0" y="1"/>
                                  </a:lnTo>
                                  <a:lnTo>
                                    <a:pt x="0" y="2"/>
                                  </a:lnTo>
                                  <a:lnTo>
                                    <a:pt x="1"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4" name="Freeform 817"/>
                          <wps:cNvSpPr>
                            <a:spLocks/>
                          </wps:cNvSpPr>
                          <wps:spPr bwMode="auto">
                            <a:xfrm>
                              <a:off x="1799" y="284"/>
                              <a:ext cx="60" cy="30"/>
                            </a:xfrm>
                            <a:custGeom>
                              <a:avLst/>
                              <a:gdLst>
                                <a:gd name="T0" fmla="*/ 60 w 4"/>
                                <a:gd name="T1" fmla="*/ 15 h 2"/>
                                <a:gd name="T2" fmla="*/ 60 w 4"/>
                                <a:gd name="T3" fmla="*/ 0 h 2"/>
                                <a:gd name="T4" fmla="*/ 15 w 4"/>
                                <a:gd name="T5" fmla="*/ 15 h 2"/>
                                <a:gd name="T6" fmla="*/ 0 w 4"/>
                                <a:gd name="T7" fmla="*/ 15 h 2"/>
                                <a:gd name="T8" fmla="*/ 15 w 4"/>
                                <a:gd name="T9" fmla="*/ 30 h 2"/>
                                <a:gd name="T10" fmla="*/ 30 w 4"/>
                                <a:gd name="T11" fmla="*/ 30 h 2"/>
                                <a:gd name="T12" fmla="*/ 60 w 4"/>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4" y="0"/>
                                  </a:lnTo>
                                  <a:lnTo>
                                    <a:pt x="1" y="1"/>
                                  </a:lnTo>
                                  <a:lnTo>
                                    <a:pt x="0" y="1"/>
                                  </a:lnTo>
                                  <a:lnTo>
                                    <a:pt x="1" y="2"/>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5" name="Freeform 818"/>
                          <wps:cNvSpPr>
                            <a:spLocks/>
                          </wps:cNvSpPr>
                          <wps:spPr bwMode="auto">
                            <a:xfrm>
                              <a:off x="1709" y="314"/>
                              <a:ext cx="60" cy="45"/>
                            </a:xfrm>
                            <a:custGeom>
                              <a:avLst/>
                              <a:gdLst>
                                <a:gd name="T0" fmla="*/ 60 w 4"/>
                                <a:gd name="T1" fmla="*/ 15 h 3"/>
                                <a:gd name="T2" fmla="*/ 45 w 4"/>
                                <a:gd name="T3" fmla="*/ 0 h 3"/>
                                <a:gd name="T4" fmla="*/ 30 w 4"/>
                                <a:gd name="T5" fmla="*/ 15 h 3"/>
                                <a:gd name="T6" fmla="*/ 0 w 4"/>
                                <a:gd name="T7" fmla="*/ 30 h 3"/>
                                <a:gd name="T8" fmla="*/ 0 w 4"/>
                                <a:gd name="T9" fmla="*/ 45 h 3"/>
                                <a:gd name="T10" fmla="*/ 30 w 4"/>
                                <a:gd name="T11" fmla="*/ 30 h 3"/>
                                <a:gd name="T12" fmla="*/ 60 w 4"/>
                                <a:gd name="T13" fmla="*/ 15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3">
                                  <a:moveTo>
                                    <a:pt x="4" y="1"/>
                                  </a:moveTo>
                                  <a:lnTo>
                                    <a:pt x="3" y="0"/>
                                  </a:lnTo>
                                  <a:lnTo>
                                    <a:pt x="2" y="1"/>
                                  </a:lnTo>
                                  <a:lnTo>
                                    <a:pt x="0" y="2"/>
                                  </a:lnTo>
                                  <a:lnTo>
                                    <a:pt x="0" y="3"/>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6" name="Freeform 819"/>
                          <wps:cNvSpPr>
                            <a:spLocks/>
                          </wps:cNvSpPr>
                          <wps:spPr bwMode="auto">
                            <a:xfrm>
                              <a:off x="1619" y="374"/>
                              <a:ext cx="60" cy="45"/>
                            </a:xfrm>
                            <a:custGeom>
                              <a:avLst/>
                              <a:gdLst>
                                <a:gd name="T0" fmla="*/ 60 w 4"/>
                                <a:gd name="T1" fmla="*/ 15 h 3"/>
                                <a:gd name="T2" fmla="*/ 45 w 4"/>
                                <a:gd name="T3" fmla="*/ 0 h 3"/>
                                <a:gd name="T4" fmla="*/ 45 w 4"/>
                                <a:gd name="T5" fmla="*/ 0 h 3"/>
                                <a:gd name="T6" fmla="*/ 15 w 4"/>
                                <a:gd name="T7" fmla="*/ 15 h 3"/>
                                <a:gd name="T8" fmla="*/ 0 w 4"/>
                                <a:gd name="T9" fmla="*/ 30 h 3"/>
                                <a:gd name="T10" fmla="*/ 0 w 4"/>
                                <a:gd name="T11" fmla="*/ 45 h 3"/>
                                <a:gd name="T12" fmla="*/ 15 w 4"/>
                                <a:gd name="T13" fmla="*/ 30 h 3"/>
                                <a:gd name="T14" fmla="*/ 45 w 4"/>
                                <a:gd name="T15" fmla="*/ 15 h 3"/>
                                <a:gd name="T16" fmla="*/ 60 w 4"/>
                                <a:gd name="T17" fmla="*/ 1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4" y="1"/>
                                  </a:moveTo>
                                  <a:lnTo>
                                    <a:pt x="3" y="0"/>
                                  </a:lnTo>
                                  <a:lnTo>
                                    <a:pt x="1" y="1"/>
                                  </a:lnTo>
                                  <a:lnTo>
                                    <a:pt x="0" y="2"/>
                                  </a:lnTo>
                                  <a:lnTo>
                                    <a:pt x="0" y="3"/>
                                  </a:lnTo>
                                  <a:lnTo>
                                    <a:pt x="1"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7" name="Freeform 820"/>
                          <wps:cNvSpPr>
                            <a:spLocks/>
                          </wps:cNvSpPr>
                          <wps:spPr bwMode="auto">
                            <a:xfrm>
                              <a:off x="1530" y="434"/>
                              <a:ext cx="59" cy="45"/>
                            </a:xfrm>
                            <a:custGeom>
                              <a:avLst/>
                              <a:gdLst>
                                <a:gd name="T0" fmla="*/ 59 w 4"/>
                                <a:gd name="T1" fmla="*/ 15 h 3"/>
                                <a:gd name="T2" fmla="*/ 44 w 4"/>
                                <a:gd name="T3" fmla="*/ 0 h 3"/>
                                <a:gd name="T4" fmla="*/ 44 w 4"/>
                                <a:gd name="T5" fmla="*/ 0 h 3"/>
                                <a:gd name="T6" fmla="*/ 15 w 4"/>
                                <a:gd name="T7" fmla="*/ 30 h 3"/>
                                <a:gd name="T8" fmla="*/ 0 w 4"/>
                                <a:gd name="T9" fmla="*/ 30 h 3"/>
                                <a:gd name="T10" fmla="*/ 15 w 4"/>
                                <a:gd name="T11" fmla="*/ 45 h 3"/>
                                <a:gd name="T12" fmla="*/ 15 w 4"/>
                                <a:gd name="T13" fmla="*/ 30 h 3"/>
                                <a:gd name="T14" fmla="*/ 44 w 4"/>
                                <a:gd name="T15" fmla="*/ 15 h 3"/>
                                <a:gd name="T16" fmla="*/ 59 w 4"/>
                                <a:gd name="T17" fmla="*/ 1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4" y="1"/>
                                  </a:moveTo>
                                  <a:lnTo>
                                    <a:pt x="3" y="0"/>
                                  </a:lnTo>
                                  <a:lnTo>
                                    <a:pt x="1" y="2"/>
                                  </a:lnTo>
                                  <a:lnTo>
                                    <a:pt x="0" y="2"/>
                                  </a:lnTo>
                                  <a:lnTo>
                                    <a:pt x="1" y="3"/>
                                  </a:lnTo>
                                  <a:lnTo>
                                    <a:pt x="1" y="2"/>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8" name="Freeform 821"/>
                          <wps:cNvSpPr>
                            <a:spLocks/>
                          </wps:cNvSpPr>
                          <wps:spPr bwMode="auto">
                            <a:xfrm>
                              <a:off x="1455" y="509"/>
                              <a:ext cx="60" cy="59"/>
                            </a:xfrm>
                            <a:custGeom>
                              <a:avLst/>
                              <a:gdLst>
                                <a:gd name="T0" fmla="*/ 60 w 4"/>
                                <a:gd name="T1" fmla="*/ 0 h 4"/>
                                <a:gd name="T2" fmla="*/ 45 w 4"/>
                                <a:gd name="T3" fmla="*/ 0 h 4"/>
                                <a:gd name="T4" fmla="*/ 45 w 4"/>
                                <a:gd name="T5" fmla="*/ 0 h 4"/>
                                <a:gd name="T6" fmla="*/ 15 w 4"/>
                                <a:gd name="T7" fmla="*/ 15 h 4"/>
                                <a:gd name="T8" fmla="*/ 15 w 4"/>
                                <a:gd name="T9" fmla="*/ 30 h 4"/>
                                <a:gd name="T10" fmla="*/ 0 w 4"/>
                                <a:gd name="T11" fmla="*/ 44 h 4"/>
                                <a:gd name="T12" fmla="*/ 15 w 4"/>
                                <a:gd name="T13" fmla="*/ 59 h 4"/>
                                <a:gd name="T14" fmla="*/ 30 w 4"/>
                                <a:gd name="T15" fmla="*/ 44 h 4"/>
                                <a:gd name="T16" fmla="*/ 30 w 4"/>
                                <a:gd name="T17" fmla="*/ 30 h 4"/>
                                <a:gd name="T18" fmla="*/ 45 w 4"/>
                                <a:gd name="T19" fmla="*/ 15 h 4"/>
                                <a:gd name="T20" fmla="*/ 60 w 4"/>
                                <a:gd name="T21" fmla="*/ 0 h 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4">
                                  <a:moveTo>
                                    <a:pt x="4" y="0"/>
                                  </a:moveTo>
                                  <a:lnTo>
                                    <a:pt x="3" y="0"/>
                                  </a:lnTo>
                                  <a:lnTo>
                                    <a:pt x="1" y="1"/>
                                  </a:lnTo>
                                  <a:lnTo>
                                    <a:pt x="1" y="2"/>
                                  </a:lnTo>
                                  <a:lnTo>
                                    <a:pt x="0" y="3"/>
                                  </a:lnTo>
                                  <a:lnTo>
                                    <a:pt x="1" y="4"/>
                                  </a:lnTo>
                                  <a:lnTo>
                                    <a:pt x="2" y="3"/>
                                  </a:lnTo>
                                  <a:lnTo>
                                    <a:pt x="2" y="2"/>
                                  </a:lnTo>
                                  <a:lnTo>
                                    <a:pt x="3" y="1"/>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9" name="Freeform 822"/>
                          <wps:cNvSpPr>
                            <a:spLocks/>
                          </wps:cNvSpPr>
                          <wps:spPr bwMode="auto">
                            <a:xfrm>
                              <a:off x="1425" y="598"/>
                              <a:ext cx="30" cy="60"/>
                            </a:xfrm>
                            <a:custGeom>
                              <a:avLst/>
                              <a:gdLst>
                                <a:gd name="T0" fmla="*/ 30 w 2"/>
                                <a:gd name="T1" fmla="*/ 0 h 4"/>
                                <a:gd name="T2" fmla="*/ 15 w 2"/>
                                <a:gd name="T3" fmla="*/ 0 h 4"/>
                                <a:gd name="T4" fmla="*/ 15 w 2"/>
                                <a:gd name="T5" fmla="*/ 0 h 4"/>
                                <a:gd name="T6" fmla="*/ 0 w 2"/>
                                <a:gd name="T7" fmla="*/ 15 h 4"/>
                                <a:gd name="T8" fmla="*/ 0 w 2"/>
                                <a:gd name="T9" fmla="*/ 15 h 4"/>
                                <a:gd name="T10" fmla="*/ 0 w 2"/>
                                <a:gd name="T11" fmla="*/ 45 h 4"/>
                                <a:gd name="T12" fmla="*/ 0 w 2"/>
                                <a:gd name="T13" fmla="*/ 60 h 4"/>
                                <a:gd name="T14" fmla="*/ 15 w 2"/>
                                <a:gd name="T15" fmla="*/ 60 h 4"/>
                                <a:gd name="T16" fmla="*/ 15 w 2"/>
                                <a:gd name="T17" fmla="*/ 45 h 4"/>
                                <a:gd name="T18" fmla="*/ 15 w 2"/>
                                <a:gd name="T19" fmla="*/ 15 h 4"/>
                                <a:gd name="T20" fmla="*/ 15 w 2"/>
                                <a:gd name="T21" fmla="*/ 15 h 4"/>
                                <a:gd name="T22" fmla="*/ 15 w 2"/>
                                <a:gd name="T23" fmla="*/ 30 h 4"/>
                                <a:gd name="T24" fmla="*/ 30 w 2"/>
                                <a:gd name="T25" fmla="*/ 0 h 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 h="4">
                                  <a:moveTo>
                                    <a:pt x="2" y="0"/>
                                  </a:moveTo>
                                  <a:lnTo>
                                    <a:pt x="1" y="0"/>
                                  </a:lnTo>
                                  <a:lnTo>
                                    <a:pt x="0" y="1"/>
                                  </a:lnTo>
                                  <a:lnTo>
                                    <a:pt x="0" y="3"/>
                                  </a:lnTo>
                                  <a:lnTo>
                                    <a:pt x="0" y="4"/>
                                  </a:lnTo>
                                  <a:lnTo>
                                    <a:pt x="1" y="4"/>
                                  </a:lnTo>
                                  <a:lnTo>
                                    <a:pt x="1" y="3"/>
                                  </a:lnTo>
                                  <a:lnTo>
                                    <a:pt x="1" y="1"/>
                                  </a:lnTo>
                                  <a:lnTo>
                                    <a:pt x="1" y="2"/>
                                  </a:lnTo>
                                  <a:lnTo>
                                    <a:pt x="2"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0" name="Freeform 823"/>
                          <wps:cNvSpPr>
                            <a:spLocks/>
                          </wps:cNvSpPr>
                          <wps:spPr bwMode="auto">
                            <a:xfrm>
                              <a:off x="1440" y="688"/>
                              <a:ext cx="45" cy="60"/>
                            </a:xfrm>
                            <a:custGeom>
                              <a:avLst/>
                              <a:gdLst>
                                <a:gd name="T0" fmla="*/ 15 w 3"/>
                                <a:gd name="T1" fmla="*/ 0 h 4"/>
                                <a:gd name="T2" fmla="*/ 0 w 3"/>
                                <a:gd name="T3" fmla="*/ 15 h 4"/>
                                <a:gd name="T4" fmla="*/ 0 w 3"/>
                                <a:gd name="T5" fmla="*/ 30 h 4"/>
                                <a:gd name="T6" fmla="*/ 0 w 3"/>
                                <a:gd name="T7" fmla="*/ 30 h 4"/>
                                <a:gd name="T8" fmla="*/ 15 w 3"/>
                                <a:gd name="T9" fmla="*/ 45 h 4"/>
                                <a:gd name="T10" fmla="*/ 30 w 3"/>
                                <a:gd name="T11" fmla="*/ 45 h 4"/>
                                <a:gd name="T12" fmla="*/ 30 w 3"/>
                                <a:gd name="T13" fmla="*/ 45 h 4"/>
                                <a:gd name="T14" fmla="*/ 30 w 3"/>
                                <a:gd name="T15" fmla="*/ 60 h 4"/>
                                <a:gd name="T16" fmla="*/ 45 w 3"/>
                                <a:gd name="T17" fmla="*/ 60 h 4"/>
                                <a:gd name="T18" fmla="*/ 45 w 3"/>
                                <a:gd name="T19" fmla="*/ 60 h 4"/>
                                <a:gd name="T20" fmla="*/ 45 w 3"/>
                                <a:gd name="T21" fmla="*/ 45 h 4"/>
                                <a:gd name="T22" fmla="*/ 45 w 3"/>
                                <a:gd name="T23" fmla="*/ 45 h 4"/>
                                <a:gd name="T24" fmla="*/ 45 w 3"/>
                                <a:gd name="T25" fmla="*/ 45 h 4"/>
                                <a:gd name="T26" fmla="*/ 45 w 3"/>
                                <a:gd name="T27" fmla="*/ 45 h 4"/>
                                <a:gd name="T28" fmla="*/ 45 w 3"/>
                                <a:gd name="T29" fmla="*/ 45 h 4"/>
                                <a:gd name="T30" fmla="*/ 30 w 3"/>
                                <a:gd name="T31" fmla="*/ 30 h 4"/>
                                <a:gd name="T32" fmla="*/ 30 w 3"/>
                                <a:gd name="T33" fmla="*/ 30 h 4"/>
                                <a:gd name="T34" fmla="*/ 15 w 3"/>
                                <a:gd name="T35" fmla="*/ 15 h 4"/>
                                <a:gd name="T36" fmla="*/ 15 w 3"/>
                                <a:gd name="T37" fmla="*/ 15 h 4"/>
                                <a:gd name="T38" fmla="*/ 15 w 3"/>
                                <a:gd name="T39" fmla="*/ 15 h 4"/>
                                <a:gd name="T40" fmla="*/ 15 w 3"/>
                                <a:gd name="T41" fmla="*/ 0 h 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 h="4">
                                  <a:moveTo>
                                    <a:pt x="1" y="0"/>
                                  </a:moveTo>
                                  <a:lnTo>
                                    <a:pt x="0" y="1"/>
                                  </a:lnTo>
                                  <a:lnTo>
                                    <a:pt x="0" y="2"/>
                                  </a:lnTo>
                                  <a:lnTo>
                                    <a:pt x="1" y="3"/>
                                  </a:lnTo>
                                  <a:lnTo>
                                    <a:pt x="2" y="3"/>
                                  </a:lnTo>
                                  <a:lnTo>
                                    <a:pt x="2" y="4"/>
                                  </a:lnTo>
                                  <a:lnTo>
                                    <a:pt x="3" y="4"/>
                                  </a:lnTo>
                                  <a:lnTo>
                                    <a:pt x="3" y="3"/>
                                  </a:lnTo>
                                  <a:lnTo>
                                    <a:pt x="2"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1" name="Freeform 824"/>
                          <wps:cNvSpPr>
                            <a:spLocks/>
                          </wps:cNvSpPr>
                          <wps:spPr bwMode="auto">
                            <a:xfrm>
                              <a:off x="1530" y="748"/>
                              <a:ext cx="59" cy="30"/>
                            </a:xfrm>
                            <a:custGeom>
                              <a:avLst/>
                              <a:gdLst>
                                <a:gd name="T0" fmla="*/ 0 w 4"/>
                                <a:gd name="T1" fmla="*/ 0 h 2"/>
                                <a:gd name="T2" fmla="*/ 0 w 4"/>
                                <a:gd name="T3" fmla="*/ 15 h 2"/>
                                <a:gd name="T4" fmla="*/ 15 w 4"/>
                                <a:gd name="T5" fmla="*/ 30 h 2"/>
                                <a:gd name="T6" fmla="*/ 44 w 4"/>
                                <a:gd name="T7" fmla="*/ 30 h 2"/>
                                <a:gd name="T8" fmla="*/ 59 w 4"/>
                                <a:gd name="T9" fmla="*/ 30 h 2"/>
                                <a:gd name="T10" fmla="*/ 59 w 4"/>
                                <a:gd name="T11" fmla="*/ 15 h 2"/>
                                <a:gd name="T12" fmla="*/ 59 w 4"/>
                                <a:gd name="T13" fmla="*/ 15 h 2"/>
                                <a:gd name="T14" fmla="*/ 30 w 4"/>
                                <a:gd name="T15" fmla="*/ 15 h 2"/>
                                <a:gd name="T16" fmla="*/ 0 w 4"/>
                                <a:gd name="T17" fmla="*/ 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0" y="0"/>
                                  </a:moveTo>
                                  <a:lnTo>
                                    <a:pt x="0" y="1"/>
                                  </a:lnTo>
                                  <a:lnTo>
                                    <a:pt x="1" y="2"/>
                                  </a:lnTo>
                                  <a:lnTo>
                                    <a:pt x="3" y="2"/>
                                  </a:lnTo>
                                  <a:lnTo>
                                    <a:pt x="4" y="2"/>
                                  </a:lnTo>
                                  <a:lnTo>
                                    <a:pt x="4" y="1"/>
                                  </a:lnTo>
                                  <a:lnTo>
                                    <a:pt x="2" y="1"/>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2" name="Freeform 825"/>
                          <wps:cNvSpPr>
                            <a:spLocks/>
                          </wps:cNvSpPr>
                          <wps:spPr bwMode="auto">
                            <a:xfrm>
                              <a:off x="1634" y="778"/>
                              <a:ext cx="60" cy="15"/>
                            </a:xfrm>
                            <a:custGeom>
                              <a:avLst/>
                              <a:gdLst>
                                <a:gd name="T0" fmla="*/ 0 w 4"/>
                                <a:gd name="T1" fmla="*/ 0 h 1"/>
                                <a:gd name="T2" fmla="*/ 0 w 4"/>
                                <a:gd name="T3" fmla="*/ 15 h 1"/>
                                <a:gd name="T4" fmla="*/ 15 w 4"/>
                                <a:gd name="T5" fmla="*/ 15 h 1"/>
                                <a:gd name="T6" fmla="*/ 30 w 4"/>
                                <a:gd name="T7" fmla="*/ 15 h 1"/>
                                <a:gd name="T8" fmla="*/ 45 w 4"/>
                                <a:gd name="T9" fmla="*/ 15 h 1"/>
                                <a:gd name="T10" fmla="*/ 60 w 4"/>
                                <a:gd name="T11" fmla="*/ 15 h 1"/>
                                <a:gd name="T12" fmla="*/ 60 w 4"/>
                                <a:gd name="T13" fmla="*/ 0 h 1"/>
                                <a:gd name="T14" fmla="*/ 45 w 4"/>
                                <a:gd name="T15" fmla="*/ 0 h 1"/>
                                <a:gd name="T16" fmla="*/ 30 w 4"/>
                                <a:gd name="T17" fmla="*/ 0 h 1"/>
                                <a:gd name="T18" fmla="*/ 15 w 4"/>
                                <a:gd name="T19" fmla="*/ 0 h 1"/>
                                <a:gd name="T20" fmla="*/ 0 w 4"/>
                                <a:gd name="T21" fmla="*/ 0 h 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1">
                                  <a:moveTo>
                                    <a:pt x="0" y="0"/>
                                  </a:moveTo>
                                  <a:lnTo>
                                    <a:pt x="0" y="1"/>
                                  </a:lnTo>
                                  <a:lnTo>
                                    <a:pt x="1" y="1"/>
                                  </a:lnTo>
                                  <a:lnTo>
                                    <a:pt x="2" y="1"/>
                                  </a:lnTo>
                                  <a:lnTo>
                                    <a:pt x="3" y="1"/>
                                  </a:lnTo>
                                  <a:lnTo>
                                    <a:pt x="4" y="1"/>
                                  </a:lnTo>
                                  <a:lnTo>
                                    <a:pt x="4" y="0"/>
                                  </a:lnTo>
                                  <a:lnTo>
                                    <a:pt x="3" y="0"/>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3" name="Freeform 826"/>
                          <wps:cNvSpPr>
                            <a:spLocks/>
                          </wps:cNvSpPr>
                          <wps:spPr bwMode="auto">
                            <a:xfrm>
                              <a:off x="1739" y="763"/>
                              <a:ext cx="60" cy="30"/>
                            </a:xfrm>
                            <a:custGeom>
                              <a:avLst/>
                              <a:gdLst>
                                <a:gd name="T0" fmla="*/ 0 w 4"/>
                                <a:gd name="T1" fmla="*/ 15 h 2"/>
                                <a:gd name="T2" fmla="*/ 0 w 4"/>
                                <a:gd name="T3" fmla="*/ 30 h 2"/>
                                <a:gd name="T4" fmla="*/ 30 w 4"/>
                                <a:gd name="T5" fmla="*/ 15 h 2"/>
                                <a:gd name="T6" fmla="*/ 30 w 4"/>
                                <a:gd name="T7" fmla="*/ 15 h 2"/>
                                <a:gd name="T8" fmla="*/ 60 w 4"/>
                                <a:gd name="T9" fmla="*/ 15 h 2"/>
                                <a:gd name="T10" fmla="*/ 60 w 4"/>
                                <a:gd name="T11" fmla="*/ 0 h 2"/>
                                <a:gd name="T12" fmla="*/ 30 w 4"/>
                                <a:gd name="T13" fmla="*/ 0 h 2"/>
                                <a:gd name="T14" fmla="*/ 30 w 4"/>
                                <a:gd name="T15" fmla="*/ 15 h 2"/>
                                <a:gd name="T16" fmla="*/ 30 w 4"/>
                                <a:gd name="T17" fmla="*/ 0 h 2"/>
                                <a:gd name="T18" fmla="*/ 0 w 4"/>
                                <a:gd name="T19" fmla="*/ 15 h 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2">
                                  <a:moveTo>
                                    <a:pt x="0" y="1"/>
                                  </a:moveTo>
                                  <a:lnTo>
                                    <a:pt x="0" y="2"/>
                                  </a:lnTo>
                                  <a:lnTo>
                                    <a:pt x="2" y="1"/>
                                  </a:lnTo>
                                  <a:lnTo>
                                    <a:pt x="4" y="1"/>
                                  </a:lnTo>
                                  <a:lnTo>
                                    <a:pt x="4" y="0"/>
                                  </a:lnTo>
                                  <a:lnTo>
                                    <a:pt x="2" y="0"/>
                                  </a:lnTo>
                                  <a:lnTo>
                                    <a:pt x="2" y="1"/>
                                  </a:lnTo>
                                  <a:lnTo>
                                    <a:pt x="2" y="0"/>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4" name="Freeform 827"/>
                          <wps:cNvSpPr>
                            <a:spLocks/>
                          </wps:cNvSpPr>
                          <wps:spPr bwMode="auto">
                            <a:xfrm>
                              <a:off x="1844" y="733"/>
                              <a:ext cx="60" cy="30"/>
                            </a:xfrm>
                            <a:custGeom>
                              <a:avLst/>
                              <a:gdLst>
                                <a:gd name="T0" fmla="*/ 0 w 4"/>
                                <a:gd name="T1" fmla="*/ 15 h 2"/>
                                <a:gd name="T2" fmla="*/ 0 w 4"/>
                                <a:gd name="T3" fmla="*/ 30 h 2"/>
                                <a:gd name="T4" fmla="*/ 15 w 4"/>
                                <a:gd name="T5" fmla="*/ 30 h 2"/>
                                <a:gd name="T6" fmla="*/ 30 w 4"/>
                                <a:gd name="T7" fmla="*/ 30 h 2"/>
                                <a:gd name="T8" fmla="*/ 30 w 4"/>
                                <a:gd name="T9" fmla="*/ 30 h 2"/>
                                <a:gd name="T10" fmla="*/ 45 w 4"/>
                                <a:gd name="T11" fmla="*/ 30 h 2"/>
                                <a:gd name="T12" fmla="*/ 45 w 4"/>
                                <a:gd name="T13" fmla="*/ 15 h 2"/>
                                <a:gd name="T14" fmla="*/ 45 w 4"/>
                                <a:gd name="T15" fmla="*/ 30 h 2"/>
                                <a:gd name="T16" fmla="*/ 45 w 4"/>
                                <a:gd name="T17" fmla="*/ 15 h 2"/>
                                <a:gd name="T18" fmla="*/ 45 w 4"/>
                                <a:gd name="T19" fmla="*/ 15 h 2"/>
                                <a:gd name="T20" fmla="*/ 30 w 4"/>
                                <a:gd name="T21" fmla="*/ 15 h 2"/>
                                <a:gd name="T22" fmla="*/ 45 w 4"/>
                                <a:gd name="T23" fmla="*/ 15 h 2"/>
                                <a:gd name="T24" fmla="*/ 30 w 4"/>
                                <a:gd name="T25" fmla="*/ 15 h 2"/>
                                <a:gd name="T26" fmla="*/ 45 w 4"/>
                                <a:gd name="T27" fmla="*/ 15 h 2"/>
                                <a:gd name="T28" fmla="*/ 45 w 4"/>
                                <a:gd name="T29" fmla="*/ 15 h 2"/>
                                <a:gd name="T30" fmla="*/ 30 w 4"/>
                                <a:gd name="T31" fmla="*/ 15 h 2"/>
                                <a:gd name="T32" fmla="*/ 45 w 4"/>
                                <a:gd name="T33" fmla="*/ 15 h 2"/>
                                <a:gd name="T34" fmla="*/ 30 w 4"/>
                                <a:gd name="T35" fmla="*/ 15 h 2"/>
                                <a:gd name="T36" fmla="*/ 30 w 4"/>
                                <a:gd name="T37" fmla="*/ 15 h 2"/>
                                <a:gd name="T38" fmla="*/ 45 w 4"/>
                                <a:gd name="T39" fmla="*/ 15 h 2"/>
                                <a:gd name="T40" fmla="*/ 45 w 4"/>
                                <a:gd name="T41" fmla="*/ 15 h 2"/>
                                <a:gd name="T42" fmla="*/ 45 w 4"/>
                                <a:gd name="T43" fmla="*/ 15 h 2"/>
                                <a:gd name="T44" fmla="*/ 45 w 4"/>
                                <a:gd name="T45" fmla="*/ 15 h 2"/>
                                <a:gd name="T46" fmla="*/ 45 w 4"/>
                                <a:gd name="T47" fmla="*/ 15 h 2"/>
                                <a:gd name="T48" fmla="*/ 30 w 4"/>
                                <a:gd name="T49" fmla="*/ 15 h 2"/>
                                <a:gd name="T50" fmla="*/ 30 w 4"/>
                                <a:gd name="T51" fmla="*/ 15 h 2"/>
                                <a:gd name="T52" fmla="*/ 30 w 4"/>
                                <a:gd name="T53" fmla="*/ 30 h 2"/>
                                <a:gd name="T54" fmla="*/ 45 w 4"/>
                                <a:gd name="T55" fmla="*/ 30 h 2"/>
                                <a:gd name="T56" fmla="*/ 45 w 4"/>
                                <a:gd name="T57" fmla="*/ 30 h 2"/>
                                <a:gd name="T58" fmla="*/ 45 w 4"/>
                                <a:gd name="T59" fmla="*/ 30 h 2"/>
                                <a:gd name="T60" fmla="*/ 45 w 4"/>
                                <a:gd name="T61" fmla="*/ 15 h 2"/>
                                <a:gd name="T62" fmla="*/ 45 w 4"/>
                                <a:gd name="T63" fmla="*/ 15 h 2"/>
                                <a:gd name="T64" fmla="*/ 45 w 4"/>
                                <a:gd name="T65" fmla="*/ 15 h 2"/>
                                <a:gd name="T66" fmla="*/ 60 w 4"/>
                                <a:gd name="T67" fmla="*/ 15 h 2"/>
                                <a:gd name="T68" fmla="*/ 45 w 4"/>
                                <a:gd name="T69" fmla="*/ 15 h 2"/>
                                <a:gd name="T70" fmla="*/ 60 w 4"/>
                                <a:gd name="T71" fmla="*/ 15 h 2"/>
                                <a:gd name="T72" fmla="*/ 45 w 4"/>
                                <a:gd name="T73" fmla="*/ 15 h 2"/>
                                <a:gd name="T74" fmla="*/ 60 w 4"/>
                                <a:gd name="T75" fmla="*/ 15 h 2"/>
                                <a:gd name="T76" fmla="*/ 45 w 4"/>
                                <a:gd name="T77" fmla="*/ 15 h 2"/>
                                <a:gd name="T78" fmla="*/ 45 w 4"/>
                                <a:gd name="T79" fmla="*/ 15 h 2"/>
                                <a:gd name="T80" fmla="*/ 45 w 4"/>
                                <a:gd name="T81" fmla="*/ 15 h 2"/>
                                <a:gd name="T82" fmla="*/ 45 w 4"/>
                                <a:gd name="T83" fmla="*/ 0 h 2"/>
                                <a:gd name="T84" fmla="*/ 45 w 4"/>
                                <a:gd name="T85" fmla="*/ 15 h 2"/>
                                <a:gd name="T86" fmla="*/ 30 w 4"/>
                                <a:gd name="T87" fmla="*/ 15 h 2"/>
                                <a:gd name="T88" fmla="*/ 30 w 4"/>
                                <a:gd name="T89" fmla="*/ 15 h 2"/>
                                <a:gd name="T90" fmla="*/ 15 w 4"/>
                                <a:gd name="T91" fmla="*/ 15 h 2"/>
                                <a:gd name="T92" fmla="*/ 0 w 4"/>
                                <a:gd name="T93" fmla="*/ 15 h 2"/>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 h="2">
                                  <a:moveTo>
                                    <a:pt x="0" y="1"/>
                                  </a:moveTo>
                                  <a:lnTo>
                                    <a:pt x="0" y="2"/>
                                  </a:lnTo>
                                  <a:lnTo>
                                    <a:pt x="1" y="2"/>
                                  </a:lnTo>
                                  <a:lnTo>
                                    <a:pt x="2" y="2"/>
                                  </a:lnTo>
                                  <a:lnTo>
                                    <a:pt x="3" y="2"/>
                                  </a:lnTo>
                                  <a:lnTo>
                                    <a:pt x="3" y="1"/>
                                  </a:lnTo>
                                  <a:lnTo>
                                    <a:pt x="3" y="2"/>
                                  </a:lnTo>
                                  <a:lnTo>
                                    <a:pt x="3" y="1"/>
                                  </a:lnTo>
                                  <a:lnTo>
                                    <a:pt x="2" y="1"/>
                                  </a:lnTo>
                                  <a:lnTo>
                                    <a:pt x="3" y="1"/>
                                  </a:lnTo>
                                  <a:lnTo>
                                    <a:pt x="2" y="1"/>
                                  </a:lnTo>
                                  <a:lnTo>
                                    <a:pt x="3" y="1"/>
                                  </a:lnTo>
                                  <a:lnTo>
                                    <a:pt x="2" y="1"/>
                                  </a:lnTo>
                                  <a:lnTo>
                                    <a:pt x="3" y="1"/>
                                  </a:lnTo>
                                  <a:lnTo>
                                    <a:pt x="2" y="1"/>
                                  </a:lnTo>
                                  <a:lnTo>
                                    <a:pt x="3" y="1"/>
                                  </a:lnTo>
                                  <a:lnTo>
                                    <a:pt x="2" y="1"/>
                                  </a:lnTo>
                                  <a:lnTo>
                                    <a:pt x="2" y="2"/>
                                  </a:lnTo>
                                  <a:lnTo>
                                    <a:pt x="3" y="2"/>
                                  </a:lnTo>
                                  <a:lnTo>
                                    <a:pt x="3" y="1"/>
                                  </a:lnTo>
                                  <a:lnTo>
                                    <a:pt x="4" y="1"/>
                                  </a:lnTo>
                                  <a:lnTo>
                                    <a:pt x="3" y="1"/>
                                  </a:lnTo>
                                  <a:lnTo>
                                    <a:pt x="4" y="1"/>
                                  </a:lnTo>
                                  <a:lnTo>
                                    <a:pt x="3" y="1"/>
                                  </a:lnTo>
                                  <a:lnTo>
                                    <a:pt x="4" y="1"/>
                                  </a:lnTo>
                                  <a:lnTo>
                                    <a:pt x="3" y="1"/>
                                  </a:lnTo>
                                  <a:lnTo>
                                    <a:pt x="3" y="0"/>
                                  </a:lnTo>
                                  <a:lnTo>
                                    <a:pt x="3" y="1"/>
                                  </a:lnTo>
                                  <a:lnTo>
                                    <a:pt x="2" y="1"/>
                                  </a:lnTo>
                                  <a:lnTo>
                                    <a:pt x="1" y="1"/>
                                  </a:lnTo>
                                  <a:lnTo>
                                    <a:pt x="0"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5" name="Freeform 828"/>
                          <wps:cNvSpPr>
                            <a:spLocks/>
                          </wps:cNvSpPr>
                          <wps:spPr bwMode="auto">
                            <a:xfrm>
                              <a:off x="1769" y="763"/>
                              <a:ext cx="60" cy="30"/>
                            </a:xfrm>
                            <a:custGeom>
                              <a:avLst/>
                              <a:gdLst>
                                <a:gd name="T0" fmla="*/ 60 w 4"/>
                                <a:gd name="T1" fmla="*/ 15 h 2"/>
                                <a:gd name="T2" fmla="*/ 60 w 4"/>
                                <a:gd name="T3" fmla="*/ 0 h 2"/>
                                <a:gd name="T4" fmla="*/ 45 w 4"/>
                                <a:gd name="T5" fmla="*/ 0 h 2"/>
                                <a:gd name="T6" fmla="*/ 30 w 4"/>
                                <a:gd name="T7" fmla="*/ 15 h 2"/>
                                <a:gd name="T8" fmla="*/ 0 w 4"/>
                                <a:gd name="T9" fmla="*/ 15 h 2"/>
                                <a:gd name="T10" fmla="*/ 0 w 4"/>
                                <a:gd name="T11" fmla="*/ 30 h 2"/>
                                <a:gd name="T12" fmla="*/ 30 w 4"/>
                                <a:gd name="T13" fmla="*/ 30 h 2"/>
                                <a:gd name="T14" fmla="*/ 60 w 4"/>
                                <a:gd name="T15" fmla="*/ 15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2">
                                  <a:moveTo>
                                    <a:pt x="4" y="1"/>
                                  </a:moveTo>
                                  <a:lnTo>
                                    <a:pt x="4" y="0"/>
                                  </a:lnTo>
                                  <a:lnTo>
                                    <a:pt x="3" y="0"/>
                                  </a:lnTo>
                                  <a:lnTo>
                                    <a:pt x="2" y="1"/>
                                  </a:lnTo>
                                  <a:lnTo>
                                    <a:pt x="0" y="1"/>
                                  </a:lnTo>
                                  <a:lnTo>
                                    <a:pt x="0" y="2"/>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6" name="Freeform 829"/>
                          <wps:cNvSpPr>
                            <a:spLocks/>
                          </wps:cNvSpPr>
                          <wps:spPr bwMode="auto">
                            <a:xfrm>
                              <a:off x="1664" y="793"/>
                              <a:ext cx="75" cy="45"/>
                            </a:xfrm>
                            <a:custGeom>
                              <a:avLst/>
                              <a:gdLst>
                                <a:gd name="T0" fmla="*/ 75 w 5"/>
                                <a:gd name="T1" fmla="*/ 15 h 3"/>
                                <a:gd name="T2" fmla="*/ 60 w 5"/>
                                <a:gd name="T3" fmla="*/ 0 h 3"/>
                                <a:gd name="T4" fmla="*/ 45 w 5"/>
                                <a:gd name="T5" fmla="*/ 0 h 3"/>
                                <a:gd name="T6" fmla="*/ 30 w 5"/>
                                <a:gd name="T7" fmla="*/ 15 h 3"/>
                                <a:gd name="T8" fmla="*/ 15 w 5"/>
                                <a:gd name="T9" fmla="*/ 15 h 3"/>
                                <a:gd name="T10" fmla="*/ 15 w 5"/>
                                <a:gd name="T11" fmla="*/ 15 h 3"/>
                                <a:gd name="T12" fmla="*/ 0 w 5"/>
                                <a:gd name="T13" fmla="*/ 30 h 3"/>
                                <a:gd name="T14" fmla="*/ 15 w 5"/>
                                <a:gd name="T15" fmla="*/ 45 h 3"/>
                                <a:gd name="T16" fmla="*/ 15 w 5"/>
                                <a:gd name="T17" fmla="*/ 30 h 3"/>
                                <a:gd name="T18" fmla="*/ 30 w 5"/>
                                <a:gd name="T19" fmla="*/ 30 h 3"/>
                                <a:gd name="T20" fmla="*/ 45 w 5"/>
                                <a:gd name="T21" fmla="*/ 30 h 3"/>
                                <a:gd name="T22" fmla="*/ 60 w 5"/>
                                <a:gd name="T23" fmla="*/ 15 h 3"/>
                                <a:gd name="T24" fmla="*/ 75 w 5"/>
                                <a:gd name="T25" fmla="*/ 15 h 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 h="3">
                                  <a:moveTo>
                                    <a:pt x="5" y="1"/>
                                  </a:moveTo>
                                  <a:lnTo>
                                    <a:pt x="4" y="0"/>
                                  </a:lnTo>
                                  <a:lnTo>
                                    <a:pt x="3" y="0"/>
                                  </a:lnTo>
                                  <a:lnTo>
                                    <a:pt x="2" y="1"/>
                                  </a:lnTo>
                                  <a:lnTo>
                                    <a:pt x="1" y="1"/>
                                  </a:lnTo>
                                  <a:lnTo>
                                    <a:pt x="0" y="2"/>
                                  </a:lnTo>
                                  <a:lnTo>
                                    <a:pt x="1" y="3"/>
                                  </a:lnTo>
                                  <a:lnTo>
                                    <a:pt x="1" y="2"/>
                                  </a:lnTo>
                                  <a:lnTo>
                                    <a:pt x="2" y="2"/>
                                  </a:lnTo>
                                  <a:lnTo>
                                    <a:pt x="3" y="2"/>
                                  </a:lnTo>
                                  <a:lnTo>
                                    <a:pt x="4" y="1"/>
                                  </a:lnTo>
                                  <a:lnTo>
                                    <a:pt x="5"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7" name="Freeform 830"/>
                          <wps:cNvSpPr>
                            <a:spLocks/>
                          </wps:cNvSpPr>
                          <wps:spPr bwMode="auto">
                            <a:xfrm>
                              <a:off x="1604" y="838"/>
                              <a:ext cx="30" cy="60"/>
                            </a:xfrm>
                            <a:custGeom>
                              <a:avLst/>
                              <a:gdLst>
                                <a:gd name="T0" fmla="*/ 30 w 2"/>
                                <a:gd name="T1" fmla="*/ 15 h 4"/>
                                <a:gd name="T2" fmla="*/ 30 w 2"/>
                                <a:gd name="T3" fmla="*/ 0 h 4"/>
                                <a:gd name="T4" fmla="*/ 30 w 2"/>
                                <a:gd name="T5" fmla="*/ 0 h 4"/>
                                <a:gd name="T6" fmla="*/ 15 w 2"/>
                                <a:gd name="T7" fmla="*/ 15 h 4"/>
                                <a:gd name="T8" fmla="*/ 0 w 2"/>
                                <a:gd name="T9" fmla="*/ 30 h 4"/>
                                <a:gd name="T10" fmla="*/ 0 w 2"/>
                                <a:gd name="T11" fmla="*/ 30 h 4"/>
                                <a:gd name="T12" fmla="*/ 0 w 2"/>
                                <a:gd name="T13" fmla="*/ 30 h 4"/>
                                <a:gd name="T14" fmla="*/ 0 w 2"/>
                                <a:gd name="T15" fmla="*/ 45 h 4"/>
                                <a:gd name="T16" fmla="*/ 0 w 2"/>
                                <a:gd name="T17" fmla="*/ 45 h 4"/>
                                <a:gd name="T18" fmla="*/ 0 w 2"/>
                                <a:gd name="T19" fmla="*/ 45 h 4"/>
                                <a:gd name="T20" fmla="*/ 0 w 2"/>
                                <a:gd name="T21" fmla="*/ 45 h 4"/>
                                <a:gd name="T22" fmla="*/ 0 w 2"/>
                                <a:gd name="T23" fmla="*/ 45 h 4"/>
                                <a:gd name="T24" fmla="*/ 0 w 2"/>
                                <a:gd name="T25" fmla="*/ 45 h 4"/>
                                <a:gd name="T26" fmla="*/ 0 w 2"/>
                                <a:gd name="T27" fmla="*/ 60 h 4"/>
                                <a:gd name="T28" fmla="*/ 0 w 2"/>
                                <a:gd name="T29" fmla="*/ 60 h 4"/>
                                <a:gd name="T30" fmla="*/ 0 w 2"/>
                                <a:gd name="T31" fmla="*/ 60 h 4"/>
                                <a:gd name="T32" fmla="*/ 0 w 2"/>
                                <a:gd name="T33" fmla="*/ 60 h 4"/>
                                <a:gd name="T34" fmla="*/ 0 w 2"/>
                                <a:gd name="T35" fmla="*/ 60 h 4"/>
                                <a:gd name="T36" fmla="*/ 15 w 2"/>
                                <a:gd name="T37" fmla="*/ 45 h 4"/>
                                <a:gd name="T38" fmla="*/ 15 w 2"/>
                                <a:gd name="T39" fmla="*/ 45 h 4"/>
                                <a:gd name="T40" fmla="*/ 0 w 2"/>
                                <a:gd name="T41" fmla="*/ 45 h 4"/>
                                <a:gd name="T42" fmla="*/ 15 w 2"/>
                                <a:gd name="T43" fmla="*/ 45 h 4"/>
                                <a:gd name="T44" fmla="*/ 15 w 2"/>
                                <a:gd name="T45" fmla="*/ 45 h 4"/>
                                <a:gd name="T46" fmla="*/ 0 w 2"/>
                                <a:gd name="T47" fmla="*/ 45 h 4"/>
                                <a:gd name="T48" fmla="*/ 15 w 2"/>
                                <a:gd name="T49" fmla="*/ 45 h 4"/>
                                <a:gd name="T50" fmla="*/ 15 w 2"/>
                                <a:gd name="T51" fmla="*/ 45 h 4"/>
                                <a:gd name="T52" fmla="*/ 15 w 2"/>
                                <a:gd name="T53" fmla="*/ 45 h 4"/>
                                <a:gd name="T54" fmla="*/ 15 w 2"/>
                                <a:gd name="T55" fmla="*/ 45 h 4"/>
                                <a:gd name="T56" fmla="*/ 15 w 2"/>
                                <a:gd name="T57" fmla="*/ 45 h 4"/>
                                <a:gd name="T58" fmla="*/ 0 w 2"/>
                                <a:gd name="T59" fmla="*/ 45 h 4"/>
                                <a:gd name="T60" fmla="*/ 15 w 2"/>
                                <a:gd name="T61" fmla="*/ 45 h 4"/>
                                <a:gd name="T62" fmla="*/ 15 w 2"/>
                                <a:gd name="T63" fmla="*/ 45 h 4"/>
                                <a:gd name="T64" fmla="*/ 0 w 2"/>
                                <a:gd name="T65" fmla="*/ 30 h 4"/>
                                <a:gd name="T66" fmla="*/ 15 w 2"/>
                                <a:gd name="T67" fmla="*/ 45 h 4"/>
                                <a:gd name="T68" fmla="*/ 15 w 2"/>
                                <a:gd name="T69" fmla="*/ 30 h 4"/>
                                <a:gd name="T70" fmla="*/ 30 w 2"/>
                                <a:gd name="T71" fmla="*/ 30 h 4"/>
                                <a:gd name="T72" fmla="*/ 30 w 2"/>
                                <a:gd name="T73" fmla="*/ 15 h 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 h="4">
                                  <a:moveTo>
                                    <a:pt x="2" y="1"/>
                                  </a:moveTo>
                                  <a:lnTo>
                                    <a:pt x="2" y="0"/>
                                  </a:lnTo>
                                  <a:lnTo>
                                    <a:pt x="1" y="1"/>
                                  </a:lnTo>
                                  <a:lnTo>
                                    <a:pt x="0" y="2"/>
                                  </a:lnTo>
                                  <a:lnTo>
                                    <a:pt x="0" y="3"/>
                                  </a:lnTo>
                                  <a:lnTo>
                                    <a:pt x="0" y="4"/>
                                  </a:lnTo>
                                  <a:lnTo>
                                    <a:pt x="1" y="3"/>
                                  </a:lnTo>
                                  <a:lnTo>
                                    <a:pt x="0" y="3"/>
                                  </a:lnTo>
                                  <a:lnTo>
                                    <a:pt x="1" y="3"/>
                                  </a:lnTo>
                                  <a:lnTo>
                                    <a:pt x="0" y="3"/>
                                  </a:lnTo>
                                  <a:lnTo>
                                    <a:pt x="1" y="3"/>
                                  </a:lnTo>
                                  <a:lnTo>
                                    <a:pt x="0" y="3"/>
                                  </a:lnTo>
                                  <a:lnTo>
                                    <a:pt x="1" y="3"/>
                                  </a:lnTo>
                                  <a:lnTo>
                                    <a:pt x="0" y="2"/>
                                  </a:lnTo>
                                  <a:lnTo>
                                    <a:pt x="1" y="3"/>
                                  </a:lnTo>
                                  <a:lnTo>
                                    <a:pt x="1" y="2"/>
                                  </a:lnTo>
                                  <a:lnTo>
                                    <a:pt x="2" y="2"/>
                                  </a:lnTo>
                                  <a:lnTo>
                                    <a:pt x="2"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8" name="Freeform 831"/>
                          <wps:cNvSpPr>
                            <a:spLocks/>
                          </wps:cNvSpPr>
                          <wps:spPr bwMode="auto">
                            <a:xfrm>
                              <a:off x="1664" y="883"/>
                              <a:ext cx="60" cy="15"/>
                            </a:xfrm>
                            <a:custGeom>
                              <a:avLst/>
                              <a:gdLst>
                                <a:gd name="T0" fmla="*/ 0 w 4"/>
                                <a:gd name="T1" fmla="*/ 0 h 1"/>
                                <a:gd name="T2" fmla="*/ 0 w 4"/>
                                <a:gd name="T3" fmla="*/ 15 h 1"/>
                                <a:gd name="T4" fmla="*/ 0 w 4"/>
                                <a:gd name="T5" fmla="*/ 15 h 1"/>
                                <a:gd name="T6" fmla="*/ 15 w 4"/>
                                <a:gd name="T7" fmla="*/ 15 h 1"/>
                                <a:gd name="T8" fmla="*/ 45 w 4"/>
                                <a:gd name="T9" fmla="*/ 15 h 1"/>
                                <a:gd name="T10" fmla="*/ 45 w 4"/>
                                <a:gd name="T11" fmla="*/ 15 h 1"/>
                                <a:gd name="T12" fmla="*/ 45 w 4"/>
                                <a:gd name="T13" fmla="*/ 15 h 1"/>
                                <a:gd name="T14" fmla="*/ 60 w 4"/>
                                <a:gd name="T15" fmla="*/ 15 h 1"/>
                                <a:gd name="T16" fmla="*/ 60 w 4"/>
                                <a:gd name="T17" fmla="*/ 0 h 1"/>
                                <a:gd name="T18" fmla="*/ 45 w 4"/>
                                <a:gd name="T19" fmla="*/ 0 h 1"/>
                                <a:gd name="T20" fmla="*/ 30 w 4"/>
                                <a:gd name="T21" fmla="*/ 0 h 1"/>
                                <a:gd name="T22" fmla="*/ 45 w 4"/>
                                <a:gd name="T23" fmla="*/ 15 h 1"/>
                                <a:gd name="T24" fmla="*/ 45 w 4"/>
                                <a:gd name="T25" fmla="*/ 0 h 1"/>
                                <a:gd name="T26" fmla="*/ 15 w 4"/>
                                <a:gd name="T27" fmla="*/ 0 h 1"/>
                                <a:gd name="T28" fmla="*/ 0 w 4"/>
                                <a:gd name="T29" fmla="*/ 0 h 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 h="1">
                                  <a:moveTo>
                                    <a:pt x="0" y="0"/>
                                  </a:moveTo>
                                  <a:lnTo>
                                    <a:pt x="0" y="1"/>
                                  </a:lnTo>
                                  <a:lnTo>
                                    <a:pt x="1" y="1"/>
                                  </a:lnTo>
                                  <a:lnTo>
                                    <a:pt x="3" y="1"/>
                                  </a:lnTo>
                                  <a:lnTo>
                                    <a:pt x="4" y="1"/>
                                  </a:lnTo>
                                  <a:lnTo>
                                    <a:pt x="4" y="0"/>
                                  </a:lnTo>
                                  <a:lnTo>
                                    <a:pt x="3" y="0"/>
                                  </a:lnTo>
                                  <a:lnTo>
                                    <a:pt x="2" y="0"/>
                                  </a:lnTo>
                                  <a:lnTo>
                                    <a:pt x="3" y="1"/>
                                  </a:lnTo>
                                  <a:lnTo>
                                    <a:pt x="3"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9" name="Freeform 832"/>
                          <wps:cNvSpPr>
                            <a:spLocks/>
                          </wps:cNvSpPr>
                          <wps:spPr bwMode="auto">
                            <a:xfrm>
                              <a:off x="1754" y="838"/>
                              <a:ext cx="75" cy="45"/>
                            </a:xfrm>
                            <a:custGeom>
                              <a:avLst/>
                              <a:gdLst>
                                <a:gd name="T0" fmla="*/ 0 w 5"/>
                                <a:gd name="T1" fmla="*/ 30 h 3"/>
                                <a:gd name="T2" fmla="*/ 15 w 5"/>
                                <a:gd name="T3" fmla="*/ 45 h 3"/>
                                <a:gd name="T4" fmla="*/ 15 w 5"/>
                                <a:gd name="T5" fmla="*/ 45 h 3"/>
                                <a:gd name="T6" fmla="*/ 45 w 5"/>
                                <a:gd name="T7" fmla="*/ 30 h 3"/>
                                <a:gd name="T8" fmla="*/ 75 w 5"/>
                                <a:gd name="T9" fmla="*/ 15 h 3"/>
                                <a:gd name="T10" fmla="*/ 60 w 5"/>
                                <a:gd name="T11" fmla="*/ 0 h 3"/>
                                <a:gd name="T12" fmla="*/ 45 w 5"/>
                                <a:gd name="T13" fmla="*/ 15 h 3"/>
                                <a:gd name="T14" fmla="*/ 15 w 5"/>
                                <a:gd name="T15" fmla="*/ 30 h 3"/>
                                <a:gd name="T16" fmla="*/ 0 w 5"/>
                                <a:gd name="T17" fmla="*/ 3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 h="3">
                                  <a:moveTo>
                                    <a:pt x="0" y="2"/>
                                  </a:moveTo>
                                  <a:lnTo>
                                    <a:pt x="1" y="3"/>
                                  </a:lnTo>
                                  <a:lnTo>
                                    <a:pt x="3" y="2"/>
                                  </a:lnTo>
                                  <a:lnTo>
                                    <a:pt x="5" y="1"/>
                                  </a:lnTo>
                                  <a:lnTo>
                                    <a:pt x="4" y="0"/>
                                  </a:lnTo>
                                  <a:lnTo>
                                    <a:pt x="3" y="1"/>
                                  </a:lnTo>
                                  <a:lnTo>
                                    <a:pt x="1" y="2"/>
                                  </a:lnTo>
                                  <a:lnTo>
                                    <a:pt x="0"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0" name="Freeform 833"/>
                          <wps:cNvSpPr>
                            <a:spLocks/>
                          </wps:cNvSpPr>
                          <wps:spPr bwMode="auto">
                            <a:xfrm>
                              <a:off x="1859" y="823"/>
                              <a:ext cx="30" cy="15"/>
                            </a:xfrm>
                            <a:custGeom>
                              <a:avLst/>
                              <a:gdLst>
                                <a:gd name="T0" fmla="*/ 0 w 2"/>
                                <a:gd name="T1" fmla="*/ 0 h 1"/>
                                <a:gd name="T2" fmla="*/ 0 w 2"/>
                                <a:gd name="T3" fmla="*/ 15 h 1"/>
                                <a:gd name="T4" fmla="*/ 15 w 2"/>
                                <a:gd name="T5" fmla="*/ 15 h 1"/>
                                <a:gd name="T6" fmla="*/ 30 w 2"/>
                                <a:gd name="T7" fmla="*/ 15 h 1"/>
                                <a:gd name="T8" fmla="*/ 30 w 2"/>
                                <a:gd name="T9" fmla="*/ 15 h 1"/>
                                <a:gd name="T10" fmla="*/ 30 w 2"/>
                                <a:gd name="T11" fmla="*/ 0 h 1"/>
                                <a:gd name="T12" fmla="*/ 15 w 2"/>
                                <a:gd name="T13" fmla="*/ 0 h 1"/>
                                <a:gd name="T14" fmla="*/ 15 w 2"/>
                                <a:gd name="T15" fmla="*/ 0 h 1"/>
                                <a:gd name="T16" fmla="*/ 0 w 2"/>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 h="1">
                                  <a:moveTo>
                                    <a:pt x="0" y="0"/>
                                  </a:moveTo>
                                  <a:lnTo>
                                    <a:pt x="0" y="1"/>
                                  </a:lnTo>
                                  <a:lnTo>
                                    <a:pt x="1" y="1"/>
                                  </a:lnTo>
                                  <a:lnTo>
                                    <a:pt x="2" y="1"/>
                                  </a:lnTo>
                                  <a:lnTo>
                                    <a:pt x="2" y="0"/>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1" name="Freeform 834"/>
                          <wps:cNvSpPr>
                            <a:spLocks/>
                          </wps:cNvSpPr>
                          <wps:spPr bwMode="auto">
                            <a:xfrm>
                              <a:off x="3014" y="344"/>
                              <a:ext cx="60" cy="45"/>
                            </a:xfrm>
                            <a:custGeom>
                              <a:avLst/>
                              <a:gdLst>
                                <a:gd name="T0" fmla="*/ 0 w 4"/>
                                <a:gd name="T1" fmla="*/ 0 h 3"/>
                                <a:gd name="T2" fmla="*/ 0 w 4"/>
                                <a:gd name="T3" fmla="*/ 15 h 3"/>
                                <a:gd name="T4" fmla="*/ 0 w 4"/>
                                <a:gd name="T5" fmla="*/ 15 h 3"/>
                                <a:gd name="T6" fmla="*/ 15 w 4"/>
                                <a:gd name="T7" fmla="*/ 15 h 3"/>
                                <a:gd name="T8" fmla="*/ 30 w 4"/>
                                <a:gd name="T9" fmla="*/ 30 h 3"/>
                                <a:gd name="T10" fmla="*/ 45 w 4"/>
                                <a:gd name="T11" fmla="*/ 30 h 3"/>
                                <a:gd name="T12" fmla="*/ 45 w 4"/>
                                <a:gd name="T13" fmla="*/ 45 h 3"/>
                                <a:gd name="T14" fmla="*/ 60 w 4"/>
                                <a:gd name="T15" fmla="*/ 30 h 3"/>
                                <a:gd name="T16" fmla="*/ 45 w 4"/>
                                <a:gd name="T17" fmla="*/ 15 h 3"/>
                                <a:gd name="T18" fmla="*/ 30 w 4"/>
                                <a:gd name="T19" fmla="*/ 15 h 3"/>
                                <a:gd name="T20" fmla="*/ 15 w 4"/>
                                <a:gd name="T21" fmla="*/ 15 h 3"/>
                                <a:gd name="T22" fmla="*/ 15 w 4"/>
                                <a:gd name="T23" fmla="*/ 0 h 3"/>
                                <a:gd name="T24" fmla="*/ 0 w 4"/>
                                <a:gd name="T25" fmla="*/ 0 h 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 h="3">
                                  <a:moveTo>
                                    <a:pt x="0" y="0"/>
                                  </a:moveTo>
                                  <a:lnTo>
                                    <a:pt x="0" y="1"/>
                                  </a:lnTo>
                                  <a:lnTo>
                                    <a:pt x="1" y="1"/>
                                  </a:lnTo>
                                  <a:lnTo>
                                    <a:pt x="2" y="2"/>
                                  </a:lnTo>
                                  <a:lnTo>
                                    <a:pt x="3" y="2"/>
                                  </a:lnTo>
                                  <a:lnTo>
                                    <a:pt x="3" y="3"/>
                                  </a:lnTo>
                                  <a:lnTo>
                                    <a:pt x="4" y="2"/>
                                  </a:lnTo>
                                  <a:lnTo>
                                    <a:pt x="3" y="1"/>
                                  </a:lnTo>
                                  <a:lnTo>
                                    <a:pt x="2" y="1"/>
                                  </a:lnTo>
                                  <a:lnTo>
                                    <a:pt x="1" y="1"/>
                                  </a:lnTo>
                                  <a:lnTo>
                                    <a:pt x="1" y="0"/>
                                  </a:lnTo>
                                  <a:lnTo>
                                    <a:pt x="0"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2" name="Freeform 835"/>
                          <wps:cNvSpPr>
                            <a:spLocks/>
                          </wps:cNvSpPr>
                          <wps:spPr bwMode="auto">
                            <a:xfrm>
                              <a:off x="3104" y="389"/>
                              <a:ext cx="60" cy="45"/>
                            </a:xfrm>
                            <a:custGeom>
                              <a:avLst/>
                              <a:gdLst>
                                <a:gd name="T0" fmla="*/ 15 w 4"/>
                                <a:gd name="T1" fmla="*/ 0 h 3"/>
                                <a:gd name="T2" fmla="*/ 0 w 4"/>
                                <a:gd name="T3" fmla="*/ 15 h 3"/>
                                <a:gd name="T4" fmla="*/ 15 w 4"/>
                                <a:gd name="T5" fmla="*/ 15 h 3"/>
                                <a:gd name="T6" fmla="*/ 45 w 4"/>
                                <a:gd name="T7" fmla="*/ 30 h 3"/>
                                <a:gd name="T8" fmla="*/ 60 w 4"/>
                                <a:gd name="T9" fmla="*/ 45 h 3"/>
                                <a:gd name="T10" fmla="*/ 60 w 4"/>
                                <a:gd name="T11" fmla="*/ 30 h 3"/>
                                <a:gd name="T12" fmla="*/ 45 w 4"/>
                                <a:gd name="T13" fmla="*/ 15 h 3"/>
                                <a:gd name="T14" fmla="*/ 15 w 4"/>
                                <a:gd name="T15" fmla="*/ 0 h 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3">
                                  <a:moveTo>
                                    <a:pt x="1" y="0"/>
                                  </a:moveTo>
                                  <a:lnTo>
                                    <a:pt x="0" y="1"/>
                                  </a:lnTo>
                                  <a:lnTo>
                                    <a:pt x="1" y="1"/>
                                  </a:lnTo>
                                  <a:lnTo>
                                    <a:pt x="3" y="2"/>
                                  </a:lnTo>
                                  <a:lnTo>
                                    <a:pt x="4" y="3"/>
                                  </a:lnTo>
                                  <a:lnTo>
                                    <a:pt x="4" y="2"/>
                                  </a:lnTo>
                                  <a:lnTo>
                                    <a:pt x="3"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3" name="Freeform 836"/>
                          <wps:cNvSpPr>
                            <a:spLocks/>
                          </wps:cNvSpPr>
                          <wps:spPr bwMode="auto">
                            <a:xfrm>
                              <a:off x="3194" y="449"/>
                              <a:ext cx="60" cy="45"/>
                            </a:xfrm>
                            <a:custGeom>
                              <a:avLst/>
                              <a:gdLst>
                                <a:gd name="T0" fmla="*/ 15 w 4"/>
                                <a:gd name="T1" fmla="*/ 0 h 3"/>
                                <a:gd name="T2" fmla="*/ 0 w 4"/>
                                <a:gd name="T3" fmla="*/ 0 h 3"/>
                                <a:gd name="T4" fmla="*/ 15 w 4"/>
                                <a:gd name="T5" fmla="*/ 15 h 3"/>
                                <a:gd name="T6" fmla="*/ 15 w 4"/>
                                <a:gd name="T7" fmla="*/ 0 h 3"/>
                                <a:gd name="T8" fmla="*/ 15 w 4"/>
                                <a:gd name="T9" fmla="*/ 15 h 3"/>
                                <a:gd name="T10" fmla="*/ 30 w 4"/>
                                <a:gd name="T11" fmla="*/ 15 h 3"/>
                                <a:gd name="T12" fmla="*/ 30 w 4"/>
                                <a:gd name="T13" fmla="*/ 30 h 3"/>
                                <a:gd name="T14" fmla="*/ 60 w 4"/>
                                <a:gd name="T15" fmla="*/ 45 h 3"/>
                                <a:gd name="T16" fmla="*/ 60 w 4"/>
                                <a:gd name="T17" fmla="*/ 30 h 3"/>
                                <a:gd name="T18" fmla="*/ 45 w 4"/>
                                <a:gd name="T19" fmla="*/ 15 h 3"/>
                                <a:gd name="T20" fmla="*/ 30 w 4"/>
                                <a:gd name="T21" fmla="*/ 0 h 3"/>
                                <a:gd name="T22" fmla="*/ 15 w 4"/>
                                <a:gd name="T23" fmla="*/ 0 h 3"/>
                                <a:gd name="T24" fmla="*/ 15 w 4"/>
                                <a:gd name="T25" fmla="*/ 0 h 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 h="3">
                                  <a:moveTo>
                                    <a:pt x="1" y="0"/>
                                  </a:moveTo>
                                  <a:lnTo>
                                    <a:pt x="0" y="0"/>
                                  </a:lnTo>
                                  <a:lnTo>
                                    <a:pt x="1" y="1"/>
                                  </a:lnTo>
                                  <a:lnTo>
                                    <a:pt x="1" y="0"/>
                                  </a:lnTo>
                                  <a:lnTo>
                                    <a:pt x="1" y="1"/>
                                  </a:lnTo>
                                  <a:lnTo>
                                    <a:pt x="2" y="1"/>
                                  </a:lnTo>
                                  <a:lnTo>
                                    <a:pt x="2" y="2"/>
                                  </a:lnTo>
                                  <a:lnTo>
                                    <a:pt x="4" y="3"/>
                                  </a:lnTo>
                                  <a:lnTo>
                                    <a:pt x="4" y="2"/>
                                  </a:lnTo>
                                  <a:lnTo>
                                    <a:pt x="3" y="1"/>
                                  </a:lnTo>
                                  <a:lnTo>
                                    <a:pt x="2" y="0"/>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4" name="Freeform 837"/>
                          <wps:cNvSpPr>
                            <a:spLocks/>
                          </wps:cNvSpPr>
                          <wps:spPr bwMode="auto">
                            <a:xfrm>
                              <a:off x="3284" y="509"/>
                              <a:ext cx="45" cy="59"/>
                            </a:xfrm>
                            <a:custGeom>
                              <a:avLst/>
                              <a:gdLst>
                                <a:gd name="T0" fmla="*/ 15 w 3"/>
                                <a:gd name="T1" fmla="*/ 0 h 4"/>
                                <a:gd name="T2" fmla="*/ 0 w 3"/>
                                <a:gd name="T3" fmla="*/ 15 h 4"/>
                                <a:gd name="T4" fmla="*/ 0 w 3"/>
                                <a:gd name="T5" fmla="*/ 15 h 4"/>
                                <a:gd name="T6" fmla="*/ 15 w 3"/>
                                <a:gd name="T7" fmla="*/ 44 h 4"/>
                                <a:gd name="T8" fmla="*/ 30 w 3"/>
                                <a:gd name="T9" fmla="*/ 59 h 4"/>
                                <a:gd name="T10" fmla="*/ 45 w 3"/>
                                <a:gd name="T11" fmla="*/ 44 h 4"/>
                                <a:gd name="T12" fmla="*/ 30 w 3"/>
                                <a:gd name="T13" fmla="*/ 59 h 4"/>
                                <a:gd name="T14" fmla="*/ 30 w 3"/>
                                <a:gd name="T15" fmla="*/ 59 h 4"/>
                                <a:gd name="T16" fmla="*/ 45 w 3"/>
                                <a:gd name="T17" fmla="*/ 44 h 4"/>
                                <a:gd name="T18" fmla="*/ 45 w 3"/>
                                <a:gd name="T19" fmla="*/ 44 h 4"/>
                                <a:gd name="T20" fmla="*/ 45 w 3"/>
                                <a:gd name="T21" fmla="*/ 44 h 4"/>
                                <a:gd name="T22" fmla="*/ 30 w 3"/>
                                <a:gd name="T23" fmla="*/ 30 h 4"/>
                                <a:gd name="T24" fmla="*/ 15 w 3"/>
                                <a:gd name="T25" fmla="*/ 15 h 4"/>
                                <a:gd name="T26" fmla="*/ 15 w 3"/>
                                <a:gd name="T27" fmla="*/ 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4">
                                  <a:moveTo>
                                    <a:pt x="1" y="0"/>
                                  </a:moveTo>
                                  <a:lnTo>
                                    <a:pt x="0" y="1"/>
                                  </a:lnTo>
                                  <a:lnTo>
                                    <a:pt x="1" y="3"/>
                                  </a:lnTo>
                                  <a:lnTo>
                                    <a:pt x="2" y="4"/>
                                  </a:lnTo>
                                  <a:lnTo>
                                    <a:pt x="3" y="3"/>
                                  </a:lnTo>
                                  <a:lnTo>
                                    <a:pt x="2" y="4"/>
                                  </a:lnTo>
                                  <a:lnTo>
                                    <a:pt x="3" y="3"/>
                                  </a:lnTo>
                                  <a:lnTo>
                                    <a:pt x="2" y="2"/>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5" name="Freeform 838"/>
                          <wps:cNvSpPr>
                            <a:spLocks/>
                          </wps:cNvSpPr>
                          <wps:spPr bwMode="auto">
                            <a:xfrm>
                              <a:off x="3344" y="598"/>
                              <a:ext cx="15" cy="60"/>
                            </a:xfrm>
                            <a:custGeom>
                              <a:avLst/>
                              <a:gdLst>
                                <a:gd name="T0" fmla="*/ 15 w 1"/>
                                <a:gd name="T1" fmla="*/ 0 h 4"/>
                                <a:gd name="T2" fmla="*/ 0 w 1"/>
                                <a:gd name="T3" fmla="*/ 0 h 4"/>
                                <a:gd name="T4" fmla="*/ 0 w 1"/>
                                <a:gd name="T5" fmla="*/ 15 h 4"/>
                                <a:gd name="T6" fmla="*/ 0 w 1"/>
                                <a:gd name="T7" fmla="*/ 30 h 4"/>
                                <a:gd name="T8" fmla="*/ 0 w 1"/>
                                <a:gd name="T9" fmla="*/ 45 h 4"/>
                                <a:gd name="T10" fmla="*/ 15 w 1"/>
                                <a:gd name="T11" fmla="*/ 45 h 4"/>
                                <a:gd name="T12" fmla="*/ 0 w 1"/>
                                <a:gd name="T13" fmla="*/ 45 h 4"/>
                                <a:gd name="T14" fmla="*/ 0 w 1"/>
                                <a:gd name="T15" fmla="*/ 60 h 4"/>
                                <a:gd name="T16" fmla="*/ 15 w 1"/>
                                <a:gd name="T17" fmla="*/ 60 h 4"/>
                                <a:gd name="T18" fmla="*/ 15 w 1"/>
                                <a:gd name="T19" fmla="*/ 45 h 4"/>
                                <a:gd name="T20" fmla="*/ 15 w 1"/>
                                <a:gd name="T21" fmla="*/ 45 h 4"/>
                                <a:gd name="T22" fmla="*/ 15 w 1"/>
                                <a:gd name="T23" fmla="*/ 15 h 4"/>
                                <a:gd name="T24" fmla="*/ 15 w 1"/>
                                <a:gd name="T25" fmla="*/ 15 h 4"/>
                                <a:gd name="T26" fmla="*/ 15 w 1"/>
                                <a:gd name="T27" fmla="*/ 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 h="4">
                                  <a:moveTo>
                                    <a:pt x="1" y="0"/>
                                  </a:moveTo>
                                  <a:lnTo>
                                    <a:pt x="0" y="0"/>
                                  </a:lnTo>
                                  <a:lnTo>
                                    <a:pt x="0" y="1"/>
                                  </a:lnTo>
                                  <a:lnTo>
                                    <a:pt x="0" y="2"/>
                                  </a:lnTo>
                                  <a:lnTo>
                                    <a:pt x="0" y="3"/>
                                  </a:lnTo>
                                  <a:lnTo>
                                    <a:pt x="1" y="3"/>
                                  </a:lnTo>
                                  <a:lnTo>
                                    <a:pt x="0" y="3"/>
                                  </a:lnTo>
                                  <a:lnTo>
                                    <a:pt x="0" y="4"/>
                                  </a:lnTo>
                                  <a:lnTo>
                                    <a:pt x="1" y="4"/>
                                  </a:lnTo>
                                  <a:lnTo>
                                    <a:pt x="1" y="3"/>
                                  </a:lnTo>
                                  <a:lnTo>
                                    <a:pt x="1" y="1"/>
                                  </a:lnTo>
                                  <a:lnTo>
                                    <a:pt x="1"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6" name="Freeform 839"/>
                          <wps:cNvSpPr>
                            <a:spLocks/>
                          </wps:cNvSpPr>
                          <wps:spPr bwMode="auto">
                            <a:xfrm>
                              <a:off x="3329" y="703"/>
                              <a:ext cx="30" cy="60"/>
                            </a:xfrm>
                            <a:custGeom>
                              <a:avLst/>
                              <a:gdLst>
                                <a:gd name="T0" fmla="*/ 30 w 2"/>
                                <a:gd name="T1" fmla="*/ 0 h 4"/>
                                <a:gd name="T2" fmla="*/ 15 w 2"/>
                                <a:gd name="T3" fmla="*/ 0 h 4"/>
                                <a:gd name="T4" fmla="*/ 15 w 2"/>
                                <a:gd name="T5" fmla="*/ 15 h 4"/>
                                <a:gd name="T6" fmla="*/ 15 w 2"/>
                                <a:gd name="T7" fmla="*/ 15 h 4"/>
                                <a:gd name="T8" fmla="*/ 15 w 2"/>
                                <a:gd name="T9" fmla="*/ 0 h 4"/>
                                <a:gd name="T10" fmla="*/ 15 w 2"/>
                                <a:gd name="T11" fmla="*/ 15 h 4"/>
                                <a:gd name="T12" fmla="*/ 15 w 2"/>
                                <a:gd name="T13" fmla="*/ 30 h 4"/>
                                <a:gd name="T14" fmla="*/ 0 w 2"/>
                                <a:gd name="T15" fmla="*/ 45 h 4"/>
                                <a:gd name="T16" fmla="*/ 0 w 2"/>
                                <a:gd name="T17" fmla="*/ 45 h 4"/>
                                <a:gd name="T18" fmla="*/ 0 w 2"/>
                                <a:gd name="T19" fmla="*/ 60 h 4"/>
                                <a:gd name="T20" fmla="*/ 0 w 2"/>
                                <a:gd name="T21" fmla="*/ 60 h 4"/>
                                <a:gd name="T22" fmla="*/ 15 w 2"/>
                                <a:gd name="T23" fmla="*/ 60 h 4"/>
                                <a:gd name="T24" fmla="*/ 15 w 2"/>
                                <a:gd name="T25" fmla="*/ 45 h 4"/>
                                <a:gd name="T26" fmla="*/ 15 w 2"/>
                                <a:gd name="T27" fmla="*/ 30 h 4"/>
                                <a:gd name="T28" fmla="*/ 30 w 2"/>
                                <a:gd name="T29" fmla="*/ 30 h 4"/>
                                <a:gd name="T30" fmla="*/ 30 w 2"/>
                                <a:gd name="T31" fmla="*/ 15 h 4"/>
                                <a:gd name="T32" fmla="*/ 30 w 2"/>
                                <a:gd name="T33" fmla="*/ 15 h 4"/>
                                <a:gd name="T34" fmla="*/ 30 w 2"/>
                                <a:gd name="T35" fmla="*/ 15 h 4"/>
                                <a:gd name="T36" fmla="*/ 30 w 2"/>
                                <a:gd name="T37" fmla="*/ 0 h 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 h="4">
                                  <a:moveTo>
                                    <a:pt x="2" y="0"/>
                                  </a:moveTo>
                                  <a:lnTo>
                                    <a:pt x="1" y="0"/>
                                  </a:lnTo>
                                  <a:lnTo>
                                    <a:pt x="1" y="1"/>
                                  </a:lnTo>
                                  <a:lnTo>
                                    <a:pt x="1" y="0"/>
                                  </a:lnTo>
                                  <a:lnTo>
                                    <a:pt x="1" y="1"/>
                                  </a:lnTo>
                                  <a:lnTo>
                                    <a:pt x="1" y="2"/>
                                  </a:lnTo>
                                  <a:lnTo>
                                    <a:pt x="0" y="3"/>
                                  </a:lnTo>
                                  <a:lnTo>
                                    <a:pt x="0" y="4"/>
                                  </a:lnTo>
                                  <a:lnTo>
                                    <a:pt x="1" y="4"/>
                                  </a:lnTo>
                                  <a:lnTo>
                                    <a:pt x="1" y="3"/>
                                  </a:lnTo>
                                  <a:lnTo>
                                    <a:pt x="1" y="2"/>
                                  </a:lnTo>
                                  <a:lnTo>
                                    <a:pt x="2" y="2"/>
                                  </a:lnTo>
                                  <a:lnTo>
                                    <a:pt x="2" y="1"/>
                                  </a:lnTo>
                                  <a:lnTo>
                                    <a:pt x="2"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7" name="Freeform 840"/>
                          <wps:cNvSpPr>
                            <a:spLocks/>
                          </wps:cNvSpPr>
                          <wps:spPr bwMode="auto">
                            <a:xfrm>
                              <a:off x="3254" y="793"/>
                              <a:ext cx="45" cy="45"/>
                            </a:xfrm>
                            <a:custGeom>
                              <a:avLst/>
                              <a:gdLst>
                                <a:gd name="T0" fmla="*/ 45 w 3"/>
                                <a:gd name="T1" fmla="*/ 15 h 3"/>
                                <a:gd name="T2" fmla="*/ 45 w 3"/>
                                <a:gd name="T3" fmla="*/ 0 h 3"/>
                                <a:gd name="T4" fmla="*/ 30 w 3"/>
                                <a:gd name="T5" fmla="*/ 0 h 3"/>
                                <a:gd name="T6" fmla="*/ 30 w 3"/>
                                <a:gd name="T7" fmla="*/ 15 h 3"/>
                                <a:gd name="T8" fmla="*/ 15 w 3"/>
                                <a:gd name="T9" fmla="*/ 30 h 3"/>
                                <a:gd name="T10" fmla="*/ 15 w 3"/>
                                <a:gd name="T11" fmla="*/ 30 h 3"/>
                                <a:gd name="T12" fmla="*/ 15 w 3"/>
                                <a:gd name="T13" fmla="*/ 15 h 3"/>
                                <a:gd name="T14" fmla="*/ 0 w 3"/>
                                <a:gd name="T15" fmla="*/ 30 h 3"/>
                                <a:gd name="T16" fmla="*/ 0 w 3"/>
                                <a:gd name="T17" fmla="*/ 30 h 3"/>
                                <a:gd name="T18" fmla="*/ 0 w 3"/>
                                <a:gd name="T19" fmla="*/ 45 h 3"/>
                                <a:gd name="T20" fmla="*/ 0 w 3"/>
                                <a:gd name="T21" fmla="*/ 45 h 3"/>
                                <a:gd name="T22" fmla="*/ 15 w 3"/>
                                <a:gd name="T23" fmla="*/ 30 h 3"/>
                                <a:gd name="T24" fmla="*/ 15 w 3"/>
                                <a:gd name="T25" fmla="*/ 30 h 3"/>
                                <a:gd name="T26" fmla="*/ 30 w 3"/>
                                <a:gd name="T27" fmla="*/ 30 h 3"/>
                                <a:gd name="T28" fmla="*/ 45 w 3"/>
                                <a:gd name="T29" fmla="*/ 15 h 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 h="3">
                                  <a:moveTo>
                                    <a:pt x="3" y="1"/>
                                  </a:moveTo>
                                  <a:lnTo>
                                    <a:pt x="3" y="0"/>
                                  </a:lnTo>
                                  <a:lnTo>
                                    <a:pt x="2" y="0"/>
                                  </a:lnTo>
                                  <a:lnTo>
                                    <a:pt x="2" y="1"/>
                                  </a:lnTo>
                                  <a:lnTo>
                                    <a:pt x="1" y="2"/>
                                  </a:lnTo>
                                  <a:lnTo>
                                    <a:pt x="1" y="1"/>
                                  </a:lnTo>
                                  <a:lnTo>
                                    <a:pt x="0" y="2"/>
                                  </a:lnTo>
                                  <a:lnTo>
                                    <a:pt x="0" y="3"/>
                                  </a:lnTo>
                                  <a:lnTo>
                                    <a:pt x="1" y="2"/>
                                  </a:lnTo>
                                  <a:lnTo>
                                    <a:pt x="2" y="2"/>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8" name="Freeform 841"/>
                          <wps:cNvSpPr>
                            <a:spLocks/>
                          </wps:cNvSpPr>
                          <wps:spPr bwMode="auto">
                            <a:xfrm>
                              <a:off x="3149" y="853"/>
                              <a:ext cx="60" cy="45"/>
                            </a:xfrm>
                            <a:custGeom>
                              <a:avLst/>
                              <a:gdLst>
                                <a:gd name="T0" fmla="*/ 60 w 4"/>
                                <a:gd name="T1" fmla="*/ 15 h 3"/>
                                <a:gd name="T2" fmla="*/ 60 w 4"/>
                                <a:gd name="T3" fmla="*/ 0 h 3"/>
                                <a:gd name="T4" fmla="*/ 45 w 4"/>
                                <a:gd name="T5" fmla="*/ 0 h 3"/>
                                <a:gd name="T6" fmla="*/ 30 w 4"/>
                                <a:gd name="T7" fmla="*/ 15 h 3"/>
                                <a:gd name="T8" fmla="*/ 15 w 4"/>
                                <a:gd name="T9" fmla="*/ 15 h 3"/>
                                <a:gd name="T10" fmla="*/ 0 w 4"/>
                                <a:gd name="T11" fmla="*/ 30 h 3"/>
                                <a:gd name="T12" fmla="*/ 15 w 4"/>
                                <a:gd name="T13" fmla="*/ 45 h 3"/>
                                <a:gd name="T14" fmla="*/ 15 w 4"/>
                                <a:gd name="T15" fmla="*/ 30 h 3"/>
                                <a:gd name="T16" fmla="*/ 45 w 4"/>
                                <a:gd name="T17" fmla="*/ 30 h 3"/>
                                <a:gd name="T18" fmla="*/ 60 w 4"/>
                                <a:gd name="T19" fmla="*/ 15 h 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 h="3">
                                  <a:moveTo>
                                    <a:pt x="4" y="1"/>
                                  </a:moveTo>
                                  <a:lnTo>
                                    <a:pt x="4" y="0"/>
                                  </a:lnTo>
                                  <a:lnTo>
                                    <a:pt x="3" y="0"/>
                                  </a:lnTo>
                                  <a:lnTo>
                                    <a:pt x="2" y="1"/>
                                  </a:lnTo>
                                  <a:lnTo>
                                    <a:pt x="1" y="1"/>
                                  </a:lnTo>
                                  <a:lnTo>
                                    <a:pt x="0" y="2"/>
                                  </a:lnTo>
                                  <a:lnTo>
                                    <a:pt x="1" y="3"/>
                                  </a:lnTo>
                                  <a:lnTo>
                                    <a:pt x="1" y="2"/>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9" name="Freeform 842"/>
                          <wps:cNvSpPr>
                            <a:spLocks/>
                          </wps:cNvSpPr>
                          <wps:spPr bwMode="auto">
                            <a:xfrm>
                              <a:off x="3059" y="898"/>
                              <a:ext cx="60" cy="29"/>
                            </a:xfrm>
                            <a:custGeom>
                              <a:avLst/>
                              <a:gdLst>
                                <a:gd name="T0" fmla="*/ 60 w 4"/>
                                <a:gd name="T1" fmla="*/ 15 h 2"/>
                                <a:gd name="T2" fmla="*/ 45 w 4"/>
                                <a:gd name="T3" fmla="*/ 0 h 2"/>
                                <a:gd name="T4" fmla="*/ 15 w 4"/>
                                <a:gd name="T5" fmla="*/ 15 h 2"/>
                                <a:gd name="T6" fmla="*/ 0 w 4"/>
                                <a:gd name="T7" fmla="*/ 15 h 2"/>
                                <a:gd name="T8" fmla="*/ 0 w 4"/>
                                <a:gd name="T9" fmla="*/ 29 h 2"/>
                                <a:gd name="T10" fmla="*/ 15 w 4"/>
                                <a:gd name="T11" fmla="*/ 29 h 2"/>
                                <a:gd name="T12" fmla="*/ 60 w 4"/>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3" y="0"/>
                                  </a:lnTo>
                                  <a:lnTo>
                                    <a:pt x="1" y="1"/>
                                  </a:lnTo>
                                  <a:lnTo>
                                    <a:pt x="0" y="1"/>
                                  </a:lnTo>
                                  <a:lnTo>
                                    <a:pt x="0" y="2"/>
                                  </a:lnTo>
                                  <a:lnTo>
                                    <a:pt x="1"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843"/>
                          <wps:cNvSpPr>
                            <a:spLocks/>
                          </wps:cNvSpPr>
                          <wps:spPr bwMode="auto">
                            <a:xfrm>
                              <a:off x="2954" y="927"/>
                              <a:ext cx="60" cy="30"/>
                            </a:xfrm>
                            <a:custGeom>
                              <a:avLst/>
                              <a:gdLst>
                                <a:gd name="T0" fmla="*/ 60 w 4"/>
                                <a:gd name="T1" fmla="*/ 15 h 2"/>
                                <a:gd name="T2" fmla="*/ 60 w 4"/>
                                <a:gd name="T3" fmla="*/ 0 h 2"/>
                                <a:gd name="T4" fmla="*/ 30 w 4"/>
                                <a:gd name="T5" fmla="*/ 15 h 2"/>
                                <a:gd name="T6" fmla="*/ 0 w 4"/>
                                <a:gd name="T7" fmla="*/ 15 h 2"/>
                                <a:gd name="T8" fmla="*/ 0 w 4"/>
                                <a:gd name="T9" fmla="*/ 30 h 2"/>
                                <a:gd name="T10" fmla="*/ 0 w 4"/>
                                <a:gd name="T11" fmla="*/ 30 h 2"/>
                                <a:gd name="T12" fmla="*/ 15 w 4"/>
                                <a:gd name="T13" fmla="*/ 30 h 2"/>
                                <a:gd name="T14" fmla="*/ 30 w 4"/>
                                <a:gd name="T15" fmla="*/ 30 h 2"/>
                                <a:gd name="T16" fmla="*/ 60 w 4"/>
                                <a:gd name="T17" fmla="*/ 15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4" y="1"/>
                                  </a:moveTo>
                                  <a:lnTo>
                                    <a:pt x="4" y="0"/>
                                  </a:lnTo>
                                  <a:lnTo>
                                    <a:pt x="2" y="1"/>
                                  </a:lnTo>
                                  <a:lnTo>
                                    <a:pt x="0" y="1"/>
                                  </a:lnTo>
                                  <a:lnTo>
                                    <a:pt x="0" y="2"/>
                                  </a:lnTo>
                                  <a:lnTo>
                                    <a:pt x="1" y="2"/>
                                  </a:lnTo>
                                  <a:lnTo>
                                    <a:pt x="2"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1" name="Freeform 844"/>
                          <wps:cNvSpPr>
                            <a:spLocks/>
                          </wps:cNvSpPr>
                          <wps:spPr bwMode="auto">
                            <a:xfrm>
                              <a:off x="2849" y="957"/>
                              <a:ext cx="60" cy="30"/>
                            </a:xfrm>
                            <a:custGeom>
                              <a:avLst/>
                              <a:gdLst>
                                <a:gd name="T0" fmla="*/ 60 w 4"/>
                                <a:gd name="T1" fmla="*/ 15 h 2"/>
                                <a:gd name="T2" fmla="*/ 60 w 4"/>
                                <a:gd name="T3" fmla="*/ 0 h 2"/>
                                <a:gd name="T4" fmla="*/ 30 w 4"/>
                                <a:gd name="T5" fmla="*/ 15 h 2"/>
                                <a:gd name="T6" fmla="*/ 0 w 4"/>
                                <a:gd name="T7" fmla="*/ 15 h 2"/>
                                <a:gd name="T8" fmla="*/ 0 w 4"/>
                                <a:gd name="T9" fmla="*/ 30 h 2"/>
                                <a:gd name="T10" fmla="*/ 45 w 4"/>
                                <a:gd name="T11" fmla="*/ 30 h 2"/>
                                <a:gd name="T12" fmla="*/ 60 w 4"/>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4" y="0"/>
                                  </a:lnTo>
                                  <a:lnTo>
                                    <a:pt x="2" y="1"/>
                                  </a:lnTo>
                                  <a:lnTo>
                                    <a:pt x="0" y="1"/>
                                  </a:lnTo>
                                  <a:lnTo>
                                    <a:pt x="0" y="2"/>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2" name="Freeform 845"/>
                          <wps:cNvSpPr>
                            <a:spLocks/>
                          </wps:cNvSpPr>
                          <wps:spPr bwMode="auto">
                            <a:xfrm>
                              <a:off x="2744" y="987"/>
                              <a:ext cx="60" cy="30"/>
                            </a:xfrm>
                            <a:custGeom>
                              <a:avLst/>
                              <a:gdLst>
                                <a:gd name="T0" fmla="*/ 60 w 4"/>
                                <a:gd name="T1" fmla="*/ 15 h 2"/>
                                <a:gd name="T2" fmla="*/ 60 w 4"/>
                                <a:gd name="T3" fmla="*/ 0 h 2"/>
                                <a:gd name="T4" fmla="*/ 30 w 4"/>
                                <a:gd name="T5" fmla="*/ 15 h 2"/>
                                <a:gd name="T6" fmla="*/ 0 w 4"/>
                                <a:gd name="T7" fmla="*/ 15 h 2"/>
                                <a:gd name="T8" fmla="*/ 0 w 4"/>
                                <a:gd name="T9" fmla="*/ 30 h 2"/>
                                <a:gd name="T10" fmla="*/ 45 w 4"/>
                                <a:gd name="T11" fmla="*/ 30 h 2"/>
                                <a:gd name="T12" fmla="*/ 60 w 4"/>
                                <a:gd name="T13" fmla="*/ 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4" y="0"/>
                                  </a:lnTo>
                                  <a:lnTo>
                                    <a:pt x="2" y="1"/>
                                  </a:lnTo>
                                  <a:lnTo>
                                    <a:pt x="0" y="1"/>
                                  </a:lnTo>
                                  <a:lnTo>
                                    <a:pt x="0" y="2"/>
                                  </a:lnTo>
                                  <a:lnTo>
                                    <a:pt x="3" y="2"/>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3" name="Freeform 846"/>
                          <wps:cNvSpPr>
                            <a:spLocks/>
                          </wps:cNvSpPr>
                          <wps:spPr bwMode="auto">
                            <a:xfrm>
                              <a:off x="2639" y="1017"/>
                              <a:ext cx="60" cy="15"/>
                            </a:xfrm>
                            <a:custGeom>
                              <a:avLst/>
                              <a:gdLst>
                                <a:gd name="T0" fmla="*/ 60 w 4"/>
                                <a:gd name="T1" fmla="*/ 0 h 1"/>
                                <a:gd name="T2" fmla="*/ 60 w 4"/>
                                <a:gd name="T3" fmla="*/ 0 h 1"/>
                                <a:gd name="T4" fmla="*/ 30 w 4"/>
                                <a:gd name="T5" fmla="*/ 0 h 1"/>
                                <a:gd name="T6" fmla="*/ 0 w 4"/>
                                <a:gd name="T7" fmla="*/ 0 h 1"/>
                                <a:gd name="T8" fmla="*/ 0 w 4"/>
                                <a:gd name="T9" fmla="*/ 15 h 1"/>
                                <a:gd name="T10" fmla="*/ 30 w 4"/>
                                <a:gd name="T11" fmla="*/ 15 h 1"/>
                                <a:gd name="T12" fmla="*/ 60 w 4"/>
                                <a:gd name="T13" fmla="*/ 0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0"/>
                                  </a:moveTo>
                                  <a:lnTo>
                                    <a:pt x="4" y="0"/>
                                  </a:lnTo>
                                  <a:lnTo>
                                    <a:pt x="2" y="0"/>
                                  </a:lnTo>
                                  <a:lnTo>
                                    <a:pt x="0" y="0"/>
                                  </a:lnTo>
                                  <a:lnTo>
                                    <a:pt x="0" y="1"/>
                                  </a:lnTo>
                                  <a:lnTo>
                                    <a:pt x="2" y="1"/>
                                  </a:lnTo>
                                  <a:lnTo>
                                    <a:pt x="4"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4" name="Freeform 847"/>
                          <wps:cNvSpPr>
                            <a:spLocks/>
                          </wps:cNvSpPr>
                          <wps:spPr bwMode="auto">
                            <a:xfrm>
                              <a:off x="2534" y="1032"/>
                              <a:ext cx="60" cy="15"/>
                            </a:xfrm>
                            <a:custGeom>
                              <a:avLst/>
                              <a:gdLst>
                                <a:gd name="T0" fmla="*/ 60 w 4"/>
                                <a:gd name="T1" fmla="*/ 15 h 1"/>
                                <a:gd name="T2" fmla="*/ 60 w 4"/>
                                <a:gd name="T3" fmla="*/ 0 h 1"/>
                                <a:gd name="T4" fmla="*/ 60 w 4"/>
                                <a:gd name="T5" fmla="*/ 0 h 1"/>
                                <a:gd name="T6" fmla="*/ 30 w 4"/>
                                <a:gd name="T7" fmla="*/ 0 h 1"/>
                                <a:gd name="T8" fmla="*/ 0 w 4"/>
                                <a:gd name="T9" fmla="*/ 0 h 1"/>
                                <a:gd name="T10" fmla="*/ 0 w 4"/>
                                <a:gd name="T11" fmla="*/ 15 h 1"/>
                                <a:gd name="T12" fmla="*/ 30 w 4"/>
                                <a:gd name="T13" fmla="*/ 15 h 1"/>
                                <a:gd name="T14" fmla="*/ 60 w 4"/>
                                <a:gd name="T15" fmla="*/ 15 h 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 h="1">
                                  <a:moveTo>
                                    <a:pt x="4" y="1"/>
                                  </a:moveTo>
                                  <a:lnTo>
                                    <a:pt x="4" y="0"/>
                                  </a:lnTo>
                                  <a:lnTo>
                                    <a:pt x="2" y="0"/>
                                  </a:lnTo>
                                  <a:lnTo>
                                    <a:pt x="0" y="0"/>
                                  </a:lnTo>
                                  <a:lnTo>
                                    <a:pt x="0" y="1"/>
                                  </a:lnTo>
                                  <a:lnTo>
                                    <a:pt x="2"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 name="Freeform 848"/>
                          <wps:cNvSpPr>
                            <a:spLocks/>
                          </wps:cNvSpPr>
                          <wps:spPr bwMode="auto">
                            <a:xfrm>
                              <a:off x="2429" y="1032"/>
                              <a:ext cx="60" cy="15"/>
                            </a:xfrm>
                            <a:custGeom>
                              <a:avLst/>
                              <a:gdLst>
                                <a:gd name="T0" fmla="*/ 60 w 4"/>
                                <a:gd name="T1" fmla="*/ 15 h 1"/>
                                <a:gd name="T2" fmla="*/ 60 w 4"/>
                                <a:gd name="T3" fmla="*/ 0 h 1"/>
                                <a:gd name="T4" fmla="*/ 45 w 4"/>
                                <a:gd name="T5" fmla="*/ 0 h 1"/>
                                <a:gd name="T6" fmla="*/ 0 w 4"/>
                                <a:gd name="T7" fmla="*/ 0 h 1"/>
                                <a:gd name="T8" fmla="*/ 0 w 4"/>
                                <a:gd name="T9" fmla="*/ 15 h 1"/>
                                <a:gd name="T10" fmla="*/ 45 w 4"/>
                                <a:gd name="T11" fmla="*/ 15 h 1"/>
                                <a:gd name="T12" fmla="*/ 60 w 4"/>
                                <a:gd name="T13" fmla="*/ 1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3" y="0"/>
                                  </a:lnTo>
                                  <a:lnTo>
                                    <a:pt x="0"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 name="Freeform 849"/>
                          <wps:cNvSpPr>
                            <a:spLocks/>
                          </wps:cNvSpPr>
                          <wps:spPr bwMode="auto">
                            <a:xfrm>
                              <a:off x="2324" y="1032"/>
                              <a:ext cx="60" cy="15"/>
                            </a:xfrm>
                            <a:custGeom>
                              <a:avLst/>
                              <a:gdLst>
                                <a:gd name="T0" fmla="*/ 60 w 4"/>
                                <a:gd name="T1" fmla="*/ 15 h 1"/>
                                <a:gd name="T2" fmla="*/ 60 w 4"/>
                                <a:gd name="T3" fmla="*/ 0 h 1"/>
                                <a:gd name="T4" fmla="*/ 45 w 4"/>
                                <a:gd name="T5" fmla="*/ 0 h 1"/>
                                <a:gd name="T6" fmla="*/ 0 w 4"/>
                                <a:gd name="T7" fmla="*/ 0 h 1"/>
                                <a:gd name="T8" fmla="*/ 0 w 4"/>
                                <a:gd name="T9" fmla="*/ 0 h 1"/>
                                <a:gd name="T10" fmla="*/ 0 w 4"/>
                                <a:gd name="T11" fmla="*/ 15 h 1"/>
                                <a:gd name="T12" fmla="*/ 0 w 4"/>
                                <a:gd name="T13" fmla="*/ 15 h 1"/>
                                <a:gd name="T14" fmla="*/ 45 w 4"/>
                                <a:gd name="T15" fmla="*/ 15 h 1"/>
                                <a:gd name="T16" fmla="*/ 60 w 4"/>
                                <a:gd name="T17" fmla="*/ 15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1">
                                  <a:moveTo>
                                    <a:pt x="4" y="1"/>
                                  </a:moveTo>
                                  <a:lnTo>
                                    <a:pt x="4" y="0"/>
                                  </a:lnTo>
                                  <a:lnTo>
                                    <a:pt x="3" y="0"/>
                                  </a:lnTo>
                                  <a:lnTo>
                                    <a:pt x="0" y="0"/>
                                  </a:lnTo>
                                  <a:lnTo>
                                    <a:pt x="0" y="1"/>
                                  </a:lnTo>
                                  <a:lnTo>
                                    <a:pt x="3" y="1"/>
                                  </a:lnTo>
                                  <a:lnTo>
                                    <a:pt x="4"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7" name="Freeform 850"/>
                          <wps:cNvSpPr>
                            <a:spLocks/>
                          </wps:cNvSpPr>
                          <wps:spPr bwMode="auto">
                            <a:xfrm>
                              <a:off x="2219" y="1017"/>
                              <a:ext cx="60" cy="30"/>
                            </a:xfrm>
                            <a:custGeom>
                              <a:avLst/>
                              <a:gdLst>
                                <a:gd name="T0" fmla="*/ 60 w 4"/>
                                <a:gd name="T1" fmla="*/ 30 h 2"/>
                                <a:gd name="T2" fmla="*/ 60 w 4"/>
                                <a:gd name="T3" fmla="*/ 15 h 2"/>
                                <a:gd name="T4" fmla="*/ 45 w 4"/>
                                <a:gd name="T5" fmla="*/ 15 h 2"/>
                                <a:gd name="T6" fmla="*/ 30 w 4"/>
                                <a:gd name="T7" fmla="*/ 15 h 2"/>
                                <a:gd name="T8" fmla="*/ 15 w 4"/>
                                <a:gd name="T9" fmla="*/ 0 h 2"/>
                                <a:gd name="T10" fmla="*/ 0 w 4"/>
                                <a:gd name="T11" fmla="*/ 0 h 2"/>
                                <a:gd name="T12" fmla="*/ 0 w 4"/>
                                <a:gd name="T13" fmla="*/ 15 h 2"/>
                                <a:gd name="T14" fmla="*/ 15 w 4"/>
                                <a:gd name="T15" fmla="*/ 15 h 2"/>
                                <a:gd name="T16" fmla="*/ 30 w 4"/>
                                <a:gd name="T17" fmla="*/ 30 h 2"/>
                                <a:gd name="T18" fmla="*/ 45 w 4"/>
                                <a:gd name="T19" fmla="*/ 30 h 2"/>
                                <a:gd name="T20" fmla="*/ 60 w 4"/>
                                <a:gd name="T21" fmla="*/ 30 h 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2">
                                  <a:moveTo>
                                    <a:pt x="4" y="2"/>
                                  </a:moveTo>
                                  <a:lnTo>
                                    <a:pt x="4" y="1"/>
                                  </a:lnTo>
                                  <a:lnTo>
                                    <a:pt x="3" y="1"/>
                                  </a:lnTo>
                                  <a:lnTo>
                                    <a:pt x="2" y="1"/>
                                  </a:lnTo>
                                  <a:lnTo>
                                    <a:pt x="1" y="0"/>
                                  </a:lnTo>
                                  <a:lnTo>
                                    <a:pt x="0" y="0"/>
                                  </a:lnTo>
                                  <a:lnTo>
                                    <a:pt x="0" y="1"/>
                                  </a:lnTo>
                                  <a:lnTo>
                                    <a:pt x="1" y="1"/>
                                  </a:lnTo>
                                  <a:lnTo>
                                    <a:pt x="2" y="2"/>
                                  </a:lnTo>
                                  <a:lnTo>
                                    <a:pt x="3"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8" name="Freeform 851"/>
                          <wps:cNvSpPr>
                            <a:spLocks/>
                          </wps:cNvSpPr>
                          <wps:spPr bwMode="auto">
                            <a:xfrm>
                              <a:off x="2114" y="987"/>
                              <a:ext cx="60" cy="30"/>
                            </a:xfrm>
                            <a:custGeom>
                              <a:avLst/>
                              <a:gdLst>
                                <a:gd name="T0" fmla="*/ 60 w 4"/>
                                <a:gd name="T1" fmla="*/ 30 h 2"/>
                                <a:gd name="T2" fmla="*/ 60 w 4"/>
                                <a:gd name="T3" fmla="*/ 30 h 2"/>
                                <a:gd name="T4" fmla="*/ 60 w 4"/>
                                <a:gd name="T5" fmla="*/ 30 h 2"/>
                                <a:gd name="T6" fmla="*/ 45 w 4"/>
                                <a:gd name="T7" fmla="*/ 15 h 2"/>
                                <a:gd name="T8" fmla="*/ 30 w 4"/>
                                <a:gd name="T9" fmla="*/ 15 h 2"/>
                                <a:gd name="T10" fmla="*/ 30 w 4"/>
                                <a:gd name="T11" fmla="*/ 15 h 2"/>
                                <a:gd name="T12" fmla="*/ 0 w 4"/>
                                <a:gd name="T13" fmla="*/ 0 h 2"/>
                                <a:gd name="T14" fmla="*/ 0 w 4"/>
                                <a:gd name="T15" fmla="*/ 0 h 2"/>
                                <a:gd name="T16" fmla="*/ 15 w 4"/>
                                <a:gd name="T17" fmla="*/ 0 h 2"/>
                                <a:gd name="T18" fmla="*/ 0 w 4"/>
                                <a:gd name="T19" fmla="*/ 0 h 2"/>
                                <a:gd name="T20" fmla="*/ 0 w 4"/>
                                <a:gd name="T21" fmla="*/ 15 h 2"/>
                                <a:gd name="T22" fmla="*/ 0 w 4"/>
                                <a:gd name="T23" fmla="*/ 15 h 2"/>
                                <a:gd name="T24" fmla="*/ 0 w 4"/>
                                <a:gd name="T25" fmla="*/ 15 h 2"/>
                                <a:gd name="T26" fmla="*/ 15 w 4"/>
                                <a:gd name="T27" fmla="*/ 30 h 2"/>
                                <a:gd name="T28" fmla="*/ 30 w 4"/>
                                <a:gd name="T29" fmla="*/ 30 h 2"/>
                                <a:gd name="T30" fmla="*/ 45 w 4"/>
                                <a:gd name="T31" fmla="*/ 30 h 2"/>
                                <a:gd name="T32" fmla="*/ 60 w 4"/>
                                <a:gd name="T33" fmla="*/ 30 h 2"/>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 h="2">
                                  <a:moveTo>
                                    <a:pt x="4" y="2"/>
                                  </a:moveTo>
                                  <a:lnTo>
                                    <a:pt x="4" y="2"/>
                                  </a:lnTo>
                                  <a:lnTo>
                                    <a:pt x="3" y="1"/>
                                  </a:lnTo>
                                  <a:lnTo>
                                    <a:pt x="2" y="1"/>
                                  </a:lnTo>
                                  <a:lnTo>
                                    <a:pt x="0" y="0"/>
                                  </a:lnTo>
                                  <a:lnTo>
                                    <a:pt x="1" y="0"/>
                                  </a:lnTo>
                                  <a:lnTo>
                                    <a:pt x="0" y="0"/>
                                  </a:lnTo>
                                  <a:lnTo>
                                    <a:pt x="0" y="1"/>
                                  </a:lnTo>
                                  <a:lnTo>
                                    <a:pt x="1" y="2"/>
                                  </a:lnTo>
                                  <a:lnTo>
                                    <a:pt x="2" y="2"/>
                                  </a:lnTo>
                                  <a:lnTo>
                                    <a:pt x="3" y="2"/>
                                  </a:lnTo>
                                  <a:lnTo>
                                    <a:pt x="4"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9" name="Freeform 852"/>
                          <wps:cNvSpPr>
                            <a:spLocks/>
                          </wps:cNvSpPr>
                          <wps:spPr bwMode="auto">
                            <a:xfrm>
                              <a:off x="2039" y="912"/>
                              <a:ext cx="45" cy="60"/>
                            </a:xfrm>
                            <a:custGeom>
                              <a:avLst/>
                              <a:gdLst>
                                <a:gd name="T0" fmla="*/ 30 w 3"/>
                                <a:gd name="T1" fmla="*/ 60 h 4"/>
                                <a:gd name="T2" fmla="*/ 45 w 3"/>
                                <a:gd name="T3" fmla="*/ 45 h 4"/>
                                <a:gd name="T4" fmla="*/ 45 w 3"/>
                                <a:gd name="T5" fmla="*/ 45 h 4"/>
                                <a:gd name="T6" fmla="*/ 30 w 3"/>
                                <a:gd name="T7" fmla="*/ 30 h 4"/>
                                <a:gd name="T8" fmla="*/ 30 w 3"/>
                                <a:gd name="T9" fmla="*/ 15 h 4"/>
                                <a:gd name="T10" fmla="*/ 15 w 3"/>
                                <a:gd name="T11" fmla="*/ 30 h 4"/>
                                <a:gd name="T12" fmla="*/ 30 w 3"/>
                                <a:gd name="T13" fmla="*/ 30 h 4"/>
                                <a:gd name="T14" fmla="*/ 30 w 3"/>
                                <a:gd name="T15" fmla="*/ 15 h 4"/>
                                <a:gd name="T16" fmla="*/ 15 w 3"/>
                                <a:gd name="T17" fmla="*/ 15 h 4"/>
                                <a:gd name="T18" fmla="*/ 15 w 3"/>
                                <a:gd name="T19" fmla="*/ 15 h 4"/>
                                <a:gd name="T20" fmla="*/ 30 w 3"/>
                                <a:gd name="T21" fmla="*/ 15 h 4"/>
                                <a:gd name="T22" fmla="*/ 15 w 3"/>
                                <a:gd name="T23" fmla="*/ 0 h 4"/>
                                <a:gd name="T24" fmla="*/ 15 w 3"/>
                                <a:gd name="T25" fmla="*/ 0 h 4"/>
                                <a:gd name="T26" fmla="*/ 0 w 3"/>
                                <a:gd name="T27" fmla="*/ 0 h 4"/>
                                <a:gd name="T28" fmla="*/ 0 w 3"/>
                                <a:gd name="T29" fmla="*/ 0 h 4"/>
                                <a:gd name="T30" fmla="*/ 15 w 3"/>
                                <a:gd name="T31" fmla="*/ 15 h 4"/>
                                <a:gd name="T32" fmla="*/ 15 w 3"/>
                                <a:gd name="T33" fmla="*/ 15 h 4"/>
                                <a:gd name="T34" fmla="*/ 15 w 3"/>
                                <a:gd name="T35" fmla="*/ 15 h 4"/>
                                <a:gd name="T36" fmla="*/ 15 w 3"/>
                                <a:gd name="T37" fmla="*/ 30 h 4"/>
                                <a:gd name="T38" fmla="*/ 15 w 3"/>
                                <a:gd name="T39" fmla="*/ 30 h 4"/>
                                <a:gd name="T40" fmla="*/ 15 w 3"/>
                                <a:gd name="T41" fmla="*/ 45 h 4"/>
                                <a:gd name="T42" fmla="*/ 30 w 3"/>
                                <a:gd name="T43" fmla="*/ 45 h 4"/>
                                <a:gd name="T44" fmla="*/ 30 w 3"/>
                                <a:gd name="T45" fmla="*/ 60 h 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 h="4">
                                  <a:moveTo>
                                    <a:pt x="2" y="4"/>
                                  </a:moveTo>
                                  <a:lnTo>
                                    <a:pt x="3" y="3"/>
                                  </a:lnTo>
                                  <a:lnTo>
                                    <a:pt x="2" y="2"/>
                                  </a:lnTo>
                                  <a:lnTo>
                                    <a:pt x="2" y="1"/>
                                  </a:lnTo>
                                  <a:lnTo>
                                    <a:pt x="1" y="2"/>
                                  </a:lnTo>
                                  <a:lnTo>
                                    <a:pt x="2" y="2"/>
                                  </a:lnTo>
                                  <a:lnTo>
                                    <a:pt x="2" y="1"/>
                                  </a:lnTo>
                                  <a:lnTo>
                                    <a:pt x="1" y="1"/>
                                  </a:lnTo>
                                  <a:lnTo>
                                    <a:pt x="2" y="1"/>
                                  </a:lnTo>
                                  <a:lnTo>
                                    <a:pt x="1" y="0"/>
                                  </a:lnTo>
                                  <a:lnTo>
                                    <a:pt x="0" y="0"/>
                                  </a:lnTo>
                                  <a:lnTo>
                                    <a:pt x="1" y="1"/>
                                  </a:lnTo>
                                  <a:lnTo>
                                    <a:pt x="1" y="2"/>
                                  </a:lnTo>
                                  <a:lnTo>
                                    <a:pt x="1" y="3"/>
                                  </a:lnTo>
                                  <a:lnTo>
                                    <a:pt x="2" y="3"/>
                                  </a:lnTo>
                                  <a:lnTo>
                                    <a:pt x="2"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0" name="Freeform 853"/>
                          <wps:cNvSpPr>
                            <a:spLocks/>
                          </wps:cNvSpPr>
                          <wps:spPr bwMode="auto">
                            <a:xfrm>
                              <a:off x="2024" y="838"/>
                              <a:ext cx="30" cy="30"/>
                            </a:xfrm>
                            <a:custGeom>
                              <a:avLst/>
                              <a:gdLst>
                                <a:gd name="T0" fmla="*/ 15 w 2"/>
                                <a:gd name="T1" fmla="*/ 30 h 2"/>
                                <a:gd name="T2" fmla="*/ 30 w 2"/>
                                <a:gd name="T3" fmla="*/ 30 h 2"/>
                                <a:gd name="T4" fmla="*/ 30 w 2"/>
                                <a:gd name="T5" fmla="*/ 30 h 2"/>
                                <a:gd name="T6" fmla="*/ 30 w 2"/>
                                <a:gd name="T7" fmla="*/ 15 h 2"/>
                                <a:gd name="T8" fmla="*/ 30 w 2"/>
                                <a:gd name="T9" fmla="*/ 15 h 2"/>
                                <a:gd name="T10" fmla="*/ 30 w 2"/>
                                <a:gd name="T11" fmla="*/ 15 h 2"/>
                                <a:gd name="T12" fmla="*/ 30 w 2"/>
                                <a:gd name="T13" fmla="*/ 0 h 2"/>
                                <a:gd name="T14" fmla="*/ 30 w 2"/>
                                <a:gd name="T15" fmla="*/ 0 h 2"/>
                                <a:gd name="T16" fmla="*/ 30 w 2"/>
                                <a:gd name="T17" fmla="*/ 0 h 2"/>
                                <a:gd name="T18" fmla="*/ 30 w 2"/>
                                <a:gd name="T19" fmla="*/ 0 h 2"/>
                                <a:gd name="T20" fmla="*/ 30 w 2"/>
                                <a:gd name="T21" fmla="*/ 0 h 2"/>
                                <a:gd name="T22" fmla="*/ 30 w 2"/>
                                <a:gd name="T23" fmla="*/ 0 h 2"/>
                                <a:gd name="T24" fmla="*/ 30 w 2"/>
                                <a:gd name="T25" fmla="*/ 0 h 2"/>
                                <a:gd name="T26" fmla="*/ 30 w 2"/>
                                <a:gd name="T27" fmla="*/ 0 h 2"/>
                                <a:gd name="T28" fmla="*/ 30 w 2"/>
                                <a:gd name="T29" fmla="*/ 0 h 2"/>
                                <a:gd name="T30" fmla="*/ 15 w 2"/>
                                <a:gd name="T31" fmla="*/ 0 h 2"/>
                                <a:gd name="T32" fmla="*/ 15 w 2"/>
                                <a:gd name="T33" fmla="*/ 0 h 2"/>
                                <a:gd name="T34" fmla="*/ 15 w 2"/>
                                <a:gd name="T35" fmla="*/ 0 h 2"/>
                                <a:gd name="T36" fmla="*/ 15 w 2"/>
                                <a:gd name="T37" fmla="*/ 0 h 2"/>
                                <a:gd name="T38" fmla="*/ 0 w 2"/>
                                <a:gd name="T39" fmla="*/ 0 h 2"/>
                                <a:gd name="T40" fmla="*/ 0 w 2"/>
                                <a:gd name="T41" fmla="*/ 15 h 2"/>
                                <a:gd name="T42" fmla="*/ 0 w 2"/>
                                <a:gd name="T43" fmla="*/ 15 h 2"/>
                                <a:gd name="T44" fmla="*/ 0 w 2"/>
                                <a:gd name="T45" fmla="*/ 15 h 2"/>
                                <a:gd name="T46" fmla="*/ 0 w 2"/>
                                <a:gd name="T47" fmla="*/ 15 h 2"/>
                                <a:gd name="T48" fmla="*/ 15 w 2"/>
                                <a:gd name="T49" fmla="*/ 30 h 2"/>
                                <a:gd name="T50" fmla="*/ 15 w 2"/>
                                <a:gd name="T51" fmla="*/ 30 h 2"/>
                                <a:gd name="T52" fmla="*/ 15 w 2"/>
                                <a:gd name="T53" fmla="*/ 15 h 2"/>
                                <a:gd name="T54" fmla="*/ 15 w 2"/>
                                <a:gd name="T55" fmla="*/ 15 h 2"/>
                                <a:gd name="T56" fmla="*/ 15 w 2"/>
                                <a:gd name="T57" fmla="*/ 30 h 2"/>
                                <a:gd name="T58" fmla="*/ 15 w 2"/>
                                <a:gd name="T59" fmla="*/ 15 h 2"/>
                                <a:gd name="T60" fmla="*/ 15 w 2"/>
                                <a:gd name="T61" fmla="*/ 15 h 2"/>
                                <a:gd name="T62" fmla="*/ 30 w 2"/>
                                <a:gd name="T63" fmla="*/ 15 h 2"/>
                                <a:gd name="T64" fmla="*/ 30 w 2"/>
                                <a:gd name="T65" fmla="*/ 15 h 2"/>
                                <a:gd name="T66" fmla="*/ 15 w 2"/>
                                <a:gd name="T67" fmla="*/ 0 h 2"/>
                                <a:gd name="T68" fmla="*/ 15 w 2"/>
                                <a:gd name="T69" fmla="*/ 15 h 2"/>
                                <a:gd name="T70" fmla="*/ 30 w 2"/>
                                <a:gd name="T71" fmla="*/ 15 h 2"/>
                                <a:gd name="T72" fmla="*/ 30 w 2"/>
                                <a:gd name="T73" fmla="*/ 15 h 2"/>
                                <a:gd name="T74" fmla="*/ 30 w 2"/>
                                <a:gd name="T75" fmla="*/ 15 h 2"/>
                                <a:gd name="T76" fmla="*/ 30 w 2"/>
                                <a:gd name="T77" fmla="*/ 15 h 2"/>
                                <a:gd name="T78" fmla="*/ 30 w 2"/>
                                <a:gd name="T79" fmla="*/ 0 h 2"/>
                                <a:gd name="T80" fmla="*/ 15 w 2"/>
                                <a:gd name="T81" fmla="*/ 15 h 2"/>
                                <a:gd name="T82" fmla="*/ 30 w 2"/>
                                <a:gd name="T83" fmla="*/ 15 h 2"/>
                                <a:gd name="T84" fmla="*/ 30 w 2"/>
                                <a:gd name="T85" fmla="*/ 0 h 2"/>
                                <a:gd name="T86" fmla="*/ 15 w 2"/>
                                <a:gd name="T87" fmla="*/ 15 h 2"/>
                                <a:gd name="T88" fmla="*/ 15 w 2"/>
                                <a:gd name="T89" fmla="*/ 15 h 2"/>
                                <a:gd name="T90" fmla="*/ 30 w 2"/>
                                <a:gd name="T91" fmla="*/ 15 h 2"/>
                                <a:gd name="T92" fmla="*/ 15 w 2"/>
                                <a:gd name="T93" fmla="*/ 15 h 2"/>
                                <a:gd name="T94" fmla="*/ 15 w 2"/>
                                <a:gd name="T95" fmla="*/ 15 h 2"/>
                                <a:gd name="T96" fmla="*/ 15 w 2"/>
                                <a:gd name="T97" fmla="*/ 15 h 2"/>
                                <a:gd name="T98" fmla="*/ 15 w 2"/>
                                <a:gd name="T99" fmla="*/ 30 h 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 h="2">
                                  <a:moveTo>
                                    <a:pt x="1" y="2"/>
                                  </a:moveTo>
                                  <a:lnTo>
                                    <a:pt x="2" y="2"/>
                                  </a:lnTo>
                                  <a:lnTo>
                                    <a:pt x="2" y="1"/>
                                  </a:lnTo>
                                  <a:lnTo>
                                    <a:pt x="2" y="0"/>
                                  </a:lnTo>
                                  <a:lnTo>
                                    <a:pt x="1" y="0"/>
                                  </a:lnTo>
                                  <a:lnTo>
                                    <a:pt x="0" y="0"/>
                                  </a:lnTo>
                                  <a:lnTo>
                                    <a:pt x="0" y="1"/>
                                  </a:lnTo>
                                  <a:lnTo>
                                    <a:pt x="1" y="2"/>
                                  </a:lnTo>
                                  <a:lnTo>
                                    <a:pt x="1" y="1"/>
                                  </a:lnTo>
                                  <a:lnTo>
                                    <a:pt x="1" y="2"/>
                                  </a:lnTo>
                                  <a:lnTo>
                                    <a:pt x="1" y="1"/>
                                  </a:lnTo>
                                  <a:lnTo>
                                    <a:pt x="2" y="1"/>
                                  </a:lnTo>
                                  <a:lnTo>
                                    <a:pt x="1" y="0"/>
                                  </a:lnTo>
                                  <a:lnTo>
                                    <a:pt x="1" y="1"/>
                                  </a:lnTo>
                                  <a:lnTo>
                                    <a:pt x="2" y="1"/>
                                  </a:lnTo>
                                  <a:lnTo>
                                    <a:pt x="2" y="0"/>
                                  </a:lnTo>
                                  <a:lnTo>
                                    <a:pt x="1" y="1"/>
                                  </a:lnTo>
                                  <a:lnTo>
                                    <a:pt x="2" y="1"/>
                                  </a:lnTo>
                                  <a:lnTo>
                                    <a:pt x="2" y="0"/>
                                  </a:lnTo>
                                  <a:lnTo>
                                    <a:pt x="1" y="1"/>
                                  </a:lnTo>
                                  <a:lnTo>
                                    <a:pt x="2" y="1"/>
                                  </a:lnTo>
                                  <a:lnTo>
                                    <a:pt x="1" y="1"/>
                                  </a:lnTo>
                                  <a:lnTo>
                                    <a:pt x="1" y="2"/>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854"/>
                          <wps:cNvSpPr>
                            <a:spLocks/>
                          </wps:cNvSpPr>
                          <wps:spPr bwMode="auto">
                            <a:xfrm>
                              <a:off x="1964" y="898"/>
                              <a:ext cx="45" cy="59"/>
                            </a:xfrm>
                            <a:custGeom>
                              <a:avLst/>
                              <a:gdLst>
                                <a:gd name="T0" fmla="*/ 45 w 3"/>
                                <a:gd name="T1" fmla="*/ 15 h 4"/>
                                <a:gd name="T2" fmla="*/ 30 w 3"/>
                                <a:gd name="T3" fmla="*/ 0 h 4"/>
                                <a:gd name="T4" fmla="*/ 30 w 3"/>
                                <a:gd name="T5" fmla="*/ 0 h 4"/>
                                <a:gd name="T6" fmla="*/ 15 w 3"/>
                                <a:gd name="T7" fmla="*/ 30 h 4"/>
                                <a:gd name="T8" fmla="*/ 30 w 3"/>
                                <a:gd name="T9" fmla="*/ 30 h 4"/>
                                <a:gd name="T10" fmla="*/ 15 w 3"/>
                                <a:gd name="T11" fmla="*/ 30 h 4"/>
                                <a:gd name="T12" fmla="*/ 15 w 3"/>
                                <a:gd name="T13" fmla="*/ 30 h 4"/>
                                <a:gd name="T14" fmla="*/ 15 w 3"/>
                                <a:gd name="T15" fmla="*/ 44 h 4"/>
                                <a:gd name="T16" fmla="*/ 0 w 3"/>
                                <a:gd name="T17" fmla="*/ 44 h 4"/>
                                <a:gd name="T18" fmla="*/ 0 w 3"/>
                                <a:gd name="T19" fmla="*/ 44 h 4"/>
                                <a:gd name="T20" fmla="*/ 15 w 3"/>
                                <a:gd name="T21" fmla="*/ 59 h 4"/>
                                <a:gd name="T22" fmla="*/ 15 w 3"/>
                                <a:gd name="T23" fmla="*/ 59 h 4"/>
                                <a:gd name="T24" fmla="*/ 15 w 3"/>
                                <a:gd name="T25" fmla="*/ 44 h 4"/>
                                <a:gd name="T26" fmla="*/ 30 w 3"/>
                                <a:gd name="T27" fmla="*/ 44 h 4"/>
                                <a:gd name="T28" fmla="*/ 30 w 3"/>
                                <a:gd name="T29" fmla="*/ 30 h 4"/>
                                <a:gd name="T30" fmla="*/ 30 w 3"/>
                                <a:gd name="T31" fmla="*/ 30 h 4"/>
                                <a:gd name="T32" fmla="*/ 45 w 3"/>
                                <a:gd name="T33" fmla="*/ 15 h 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 h="4">
                                  <a:moveTo>
                                    <a:pt x="3" y="1"/>
                                  </a:moveTo>
                                  <a:lnTo>
                                    <a:pt x="2" y="0"/>
                                  </a:lnTo>
                                  <a:lnTo>
                                    <a:pt x="1" y="2"/>
                                  </a:lnTo>
                                  <a:lnTo>
                                    <a:pt x="2" y="2"/>
                                  </a:lnTo>
                                  <a:lnTo>
                                    <a:pt x="1" y="2"/>
                                  </a:lnTo>
                                  <a:lnTo>
                                    <a:pt x="1" y="3"/>
                                  </a:lnTo>
                                  <a:lnTo>
                                    <a:pt x="0" y="3"/>
                                  </a:lnTo>
                                  <a:lnTo>
                                    <a:pt x="1" y="4"/>
                                  </a:lnTo>
                                  <a:lnTo>
                                    <a:pt x="1" y="3"/>
                                  </a:lnTo>
                                  <a:lnTo>
                                    <a:pt x="2" y="3"/>
                                  </a:lnTo>
                                  <a:lnTo>
                                    <a:pt x="2" y="2"/>
                                  </a:lnTo>
                                  <a:lnTo>
                                    <a:pt x="3" y="1"/>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3052" name="Freeform 856"/>
                        <wps:cNvSpPr>
                          <a:spLocks/>
                        </wps:cNvSpPr>
                        <wps:spPr bwMode="auto">
                          <a:xfrm>
                            <a:off x="1180423" y="617212"/>
                            <a:ext cx="47601" cy="9500"/>
                          </a:xfrm>
                          <a:custGeom>
                            <a:avLst/>
                            <a:gdLst>
                              <a:gd name="T0" fmla="*/ 47625 w 5"/>
                              <a:gd name="T1" fmla="*/ 0 h 1"/>
                              <a:gd name="T2" fmla="*/ 38100 w 5"/>
                              <a:gd name="T3" fmla="*/ 0 h 1"/>
                              <a:gd name="T4" fmla="*/ 38100 w 5"/>
                              <a:gd name="T5" fmla="*/ 0 h 1"/>
                              <a:gd name="T6" fmla="*/ 38100 w 5"/>
                              <a:gd name="T7" fmla="*/ 0 h 1"/>
                              <a:gd name="T8" fmla="*/ 38100 w 5"/>
                              <a:gd name="T9" fmla="*/ 0 h 1"/>
                              <a:gd name="T10" fmla="*/ 28575 w 5"/>
                              <a:gd name="T11" fmla="*/ 0 h 1"/>
                              <a:gd name="T12" fmla="*/ 28575 w 5"/>
                              <a:gd name="T13" fmla="*/ 0 h 1"/>
                              <a:gd name="T14" fmla="*/ 19050 w 5"/>
                              <a:gd name="T15" fmla="*/ 0 h 1"/>
                              <a:gd name="T16" fmla="*/ 9525 w 5"/>
                              <a:gd name="T17" fmla="*/ 0 h 1"/>
                              <a:gd name="T18" fmla="*/ 9525 w 5"/>
                              <a:gd name="T19" fmla="*/ 0 h 1"/>
                              <a:gd name="T20" fmla="*/ 9525 w 5"/>
                              <a:gd name="T21" fmla="*/ 0 h 1"/>
                              <a:gd name="T22" fmla="*/ 9525 w 5"/>
                              <a:gd name="T23" fmla="*/ 0 h 1"/>
                              <a:gd name="T24" fmla="*/ 9525 w 5"/>
                              <a:gd name="T25" fmla="*/ 0 h 1"/>
                              <a:gd name="T26" fmla="*/ 9525 w 5"/>
                              <a:gd name="T27" fmla="*/ 0 h 1"/>
                              <a:gd name="T28" fmla="*/ 0 w 5"/>
                              <a:gd name="T29" fmla="*/ 9525 h 1"/>
                              <a:gd name="T30" fmla="*/ 9525 w 5"/>
                              <a:gd name="T31" fmla="*/ 9525 h 1"/>
                              <a:gd name="T32" fmla="*/ 9525 w 5"/>
                              <a:gd name="T33" fmla="*/ 9525 h 1"/>
                              <a:gd name="T34" fmla="*/ 9525 w 5"/>
                              <a:gd name="T35" fmla="*/ 9525 h 1"/>
                              <a:gd name="T36" fmla="*/ 9525 w 5"/>
                              <a:gd name="T37" fmla="*/ 0 h 1"/>
                              <a:gd name="T38" fmla="*/ 9525 w 5"/>
                              <a:gd name="T39" fmla="*/ 9525 h 1"/>
                              <a:gd name="T40" fmla="*/ 19050 w 5"/>
                              <a:gd name="T41" fmla="*/ 9525 h 1"/>
                              <a:gd name="T42" fmla="*/ 28575 w 5"/>
                              <a:gd name="T43" fmla="*/ 9525 h 1"/>
                              <a:gd name="T44" fmla="*/ 28575 w 5"/>
                              <a:gd name="T45" fmla="*/ 9525 h 1"/>
                              <a:gd name="T46" fmla="*/ 38100 w 5"/>
                              <a:gd name="T47" fmla="*/ 9525 h 1"/>
                              <a:gd name="T48" fmla="*/ 38100 w 5"/>
                              <a:gd name="T49" fmla="*/ 9525 h 1"/>
                              <a:gd name="T50" fmla="*/ 47625 w 5"/>
                              <a:gd name="T51" fmla="*/ 0 h 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 h="1">
                                <a:moveTo>
                                  <a:pt x="5" y="0"/>
                                </a:moveTo>
                                <a:lnTo>
                                  <a:pt x="4" y="0"/>
                                </a:lnTo>
                                <a:lnTo>
                                  <a:pt x="3" y="0"/>
                                </a:lnTo>
                                <a:lnTo>
                                  <a:pt x="2" y="0"/>
                                </a:lnTo>
                                <a:lnTo>
                                  <a:pt x="1" y="0"/>
                                </a:lnTo>
                                <a:lnTo>
                                  <a:pt x="0" y="1"/>
                                </a:lnTo>
                                <a:lnTo>
                                  <a:pt x="1" y="1"/>
                                </a:lnTo>
                                <a:lnTo>
                                  <a:pt x="1" y="0"/>
                                </a:lnTo>
                                <a:lnTo>
                                  <a:pt x="1" y="1"/>
                                </a:lnTo>
                                <a:lnTo>
                                  <a:pt x="2" y="1"/>
                                </a:lnTo>
                                <a:lnTo>
                                  <a:pt x="3" y="1"/>
                                </a:lnTo>
                                <a:lnTo>
                                  <a:pt x="4" y="1"/>
                                </a:lnTo>
                                <a:lnTo>
                                  <a:pt x="5" y="0"/>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3" name="Freeform 857"/>
                        <wps:cNvSpPr>
                          <a:spLocks/>
                        </wps:cNvSpPr>
                        <wps:spPr bwMode="auto">
                          <a:xfrm>
                            <a:off x="1151823" y="570211"/>
                            <a:ext cx="19100" cy="37401"/>
                          </a:xfrm>
                          <a:custGeom>
                            <a:avLst/>
                            <a:gdLst>
                              <a:gd name="T0" fmla="*/ 0 w 2"/>
                              <a:gd name="T1" fmla="*/ 37465 h 4"/>
                              <a:gd name="T2" fmla="*/ 9525 w 2"/>
                              <a:gd name="T3" fmla="*/ 28099 h 4"/>
                              <a:gd name="T4" fmla="*/ 9525 w 2"/>
                              <a:gd name="T5" fmla="*/ 28099 h 4"/>
                              <a:gd name="T6" fmla="*/ 9525 w 2"/>
                              <a:gd name="T7" fmla="*/ 28099 h 4"/>
                              <a:gd name="T8" fmla="*/ 0 w 2"/>
                              <a:gd name="T9" fmla="*/ 28099 h 4"/>
                              <a:gd name="T10" fmla="*/ 9525 w 2"/>
                              <a:gd name="T11" fmla="*/ 28099 h 4"/>
                              <a:gd name="T12" fmla="*/ 9525 w 2"/>
                              <a:gd name="T13" fmla="*/ 28099 h 4"/>
                              <a:gd name="T14" fmla="*/ 9525 w 2"/>
                              <a:gd name="T15" fmla="*/ 28099 h 4"/>
                              <a:gd name="T16" fmla="*/ 9525 w 2"/>
                              <a:gd name="T17" fmla="*/ 28099 h 4"/>
                              <a:gd name="T18" fmla="*/ 9525 w 2"/>
                              <a:gd name="T19" fmla="*/ 18733 h 4"/>
                              <a:gd name="T20" fmla="*/ 0 w 2"/>
                              <a:gd name="T21" fmla="*/ 18733 h 4"/>
                              <a:gd name="T22" fmla="*/ 9525 w 2"/>
                              <a:gd name="T23" fmla="*/ 28099 h 4"/>
                              <a:gd name="T24" fmla="*/ 9525 w 2"/>
                              <a:gd name="T25" fmla="*/ 18733 h 4"/>
                              <a:gd name="T26" fmla="*/ 9525 w 2"/>
                              <a:gd name="T27" fmla="*/ 9366 h 4"/>
                              <a:gd name="T28" fmla="*/ 19050 w 2"/>
                              <a:gd name="T29" fmla="*/ 9366 h 4"/>
                              <a:gd name="T30" fmla="*/ 9525 w 2"/>
                              <a:gd name="T31" fmla="*/ 0 h 4"/>
                              <a:gd name="T32" fmla="*/ 19050 w 2"/>
                              <a:gd name="T33" fmla="*/ 9366 h 4"/>
                              <a:gd name="T34" fmla="*/ 19050 w 2"/>
                              <a:gd name="T35" fmla="*/ 9366 h 4"/>
                              <a:gd name="T36" fmla="*/ 9525 w 2"/>
                              <a:gd name="T37" fmla="*/ 0 h 4"/>
                              <a:gd name="T38" fmla="*/ 9525 w 2"/>
                              <a:gd name="T39" fmla="*/ 0 h 4"/>
                              <a:gd name="T40" fmla="*/ 9525 w 2"/>
                              <a:gd name="T41" fmla="*/ 0 h 4"/>
                              <a:gd name="T42" fmla="*/ 0 w 2"/>
                              <a:gd name="T43" fmla="*/ 9366 h 4"/>
                              <a:gd name="T44" fmla="*/ 0 w 2"/>
                              <a:gd name="T45" fmla="*/ 18733 h 4"/>
                              <a:gd name="T46" fmla="*/ 0 w 2"/>
                              <a:gd name="T47" fmla="*/ 18733 h 4"/>
                              <a:gd name="T48" fmla="*/ 0 w 2"/>
                              <a:gd name="T49" fmla="*/ 18733 h 4"/>
                              <a:gd name="T50" fmla="*/ 0 w 2"/>
                              <a:gd name="T51" fmla="*/ 18733 h 4"/>
                              <a:gd name="T52" fmla="*/ 0 w 2"/>
                              <a:gd name="T53" fmla="*/ 28099 h 4"/>
                              <a:gd name="T54" fmla="*/ 0 w 2"/>
                              <a:gd name="T55" fmla="*/ 28099 h 4"/>
                              <a:gd name="T56" fmla="*/ 0 w 2"/>
                              <a:gd name="T57" fmla="*/ 28099 h 4"/>
                              <a:gd name="T58" fmla="*/ 0 w 2"/>
                              <a:gd name="T59" fmla="*/ 37465 h 4"/>
                              <a:gd name="T60" fmla="*/ 0 w 2"/>
                              <a:gd name="T61" fmla="*/ 37465 h 4"/>
                              <a:gd name="T62" fmla="*/ 0 w 2"/>
                              <a:gd name="T63" fmla="*/ 37465 h 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 h="4">
                                <a:moveTo>
                                  <a:pt x="0" y="4"/>
                                </a:moveTo>
                                <a:lnTo>
                                  <a:pt x="1" y="3"/>
                                </a:lnTo>
                                <a:lnTo>
                                  <a:pt x="0" y="3"/>
                                </a:lnTo>
                                <a:lnTo>
                                  <a:pt x="1" y="3"/>
                                </a:lnTo>
                                <a:lnTo>
                                  <a:pt x="1" y="2"/>
                                </a:lnTo>
                                <a:lnTo>
                                  <a:pt x="0" y="2"/>
                                </a:lnTo>
                                <a:lnTo>
                                  <a:pt x="1" y="3"/>
                                </a:lnTo>
                                <a:lnTo>
                                  <a:pt x="1" y="2"/>
                                </a:lnTo>
                                <a:lnTo>
                                  <a:pt x="1" y="1"/>
                                </a:lnTo>
                                <a:lnTo>
                                  <a:pt x="2" y="1"/>
                                </a:lnTo>
                                <a:lnTo>
                                  <a:pt x="1" y="0"/>
                                </a:lnTo>
                                <a:lnTo>
                                  <a:pt x="2" y="1"/>
                                </a:lnTo>
                                <a:lnTo>
                                  <a:pt x="1" y="0"/>
                                </a:lnTo>
                                <a:lnTo>
                                  <a:pt x="0" y="1"/>
                                </a:lnTo>
                                <a:lnTo>
                                  <a:pt x="0" y="2"/>
                                </a:lnTo>
                                <a:lnTo>
                                  <a:pt x="0" y="3"/>
                                </a:lnTo>
                                <a:lnTo>
                                  <a:pt x="0"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4" name="Freeform 858"/>
                        <wps:cNvSpPr>
                          <a:spLocks/>
                        </wps:cNvSpPr>
                        <wps:spPr bwMode="auto">
                          <a:xfrm>
                            <a:off x="638113" y="702913"/>
                            <a:ext cx="142903" cy="38101"/>
                          </a:xfrm>
                          <a:custGeom>
                            <a:avLst/>
                            <a:gdLst>
                              <a:gd name="T0" fmla="*/ 142875 w 15"/>
                              <a:gd name="T1" fmla="*/ 38100 h 4"/>
                              <a:gd name="T2" fmla="*/ 0 w 15"/>
                              <a:gd name="T3" fmla="*/ 19050 h 4"/>
                              <a:gd name="T4" fmla="*/ 0 w 15"/>
                              <a:gd name="T5" fmla="*/ 0 h 4"/>
                              <a:gd name="T6" fmla="*/ 142875 w 15"/>
                              <a:gd name="T7" fmla="*/ 9525 h 4"/>
                              <a:gd name="T8" fmla="*/ 142875 w 15"/>
                              <a:gd name="T9" fmla="*/ 3810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
                                <a:moveTo>
                                  <a:pt x="15" y="4"/>
                                </a:moveTo>
                                <a:lnTo>
                                  <a:pt x="0" y="2"/>
                                </a:lnTo>
                                <a:lnTo>
                                  <a:pt x="0" y="0"/>
                                </a:lnTo>
                                <a:lnTo>
                                  <a:pt x="15" y="1"/>
                                </a:lnTo>
                                <a:lnTo>
                                  <a:pt x="15"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5" name="Line 859"/>
                        <wps:cNvCnPr>
                          <a:cxnSpLocks noChangeShapeType="1"/>
                        </wps:cNvCnPr>
                        <wps:spPr bwMode="auto">
                          <a:xfrm>
                            <a:off x="619112" y="721914"/>
                            <a:ext cx="114302" cy="96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56" name="Rectangle 860"/>
                        <wps:cNvSpPr>
                          <a:spLocks noChangeArrowheads="1"/>
                        </wps:cNvSpPr>
                        <wps:spPr bwMode="auto">
                          <a:xfrm>
                            <a:off x="828616" y="664813"/>
                            <a:ext cx="9600" cy="2860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7" name="Oval 861"/>
                        <wps:cNvSpPr>
                          <a:spLocks noChangeArrowheads="1"/>
                        </wps:cNvSpPr>
                        <wps:spPr bwMode="auto">
                          <a:xfrm>
                            <a:off x="685814" y="636212"/>
                            <a:ext cx="295206" cy="57201"/>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8" name="Line 862"/>
                        <wps:cNvCnPr>
                          <a:cxnSpLocks noChangeShapeType="1"/>
                        </wps:cNvCnPr>
                        <wps:spPr bwMode="auto">
                          <a:xfrm flipH="1">
                            <a:off x="600012" y="702913"/>
                            <a:ext cx="200104"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59" name="Oval 863"/>
                        <wps:cNvSpPr>
                          <a:spLocks noChangeArrowheads="1"/>
                        </wps:cNvSpPr>
                        <wps:spPr bwMode="auto">
                          <a:xfrm>
                            <a:off x="571511" y="674313"/>
                            <a:ext cx="66601" cy="66701"/>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0" name="Oval 864"/>
                        <wps:cNvSpPr>
                          <a:spLocks noChangeArrowheads="1"/>
                        </wps:cNvSpPr>
                        <wps:spPr bwMode="auto">
                          <a:xfrm>
                            <a:off x="723914" y="702913"/>
                            <a:ext cx="219004" cy="95202"/>
                          </a:xfrm>
                          <a:prstGeom prst="ellipse">
                            <a:avLst/>
                          </a:prstGeom>
                          <a:solidFill>
                            <a:srgbClr val="E54200"/>
                          </a:solidFill>
                          <a:ln w="0">
                            <a:solidFill>
                              <a:srgbClr val="24282B"/>
                            </a:solidFill>
                            <a:round/>
                            <a:headEnd/>
                            <a:tailEnd/>
                          </a:ln>
                        </wps:spPr>
                        <wps:bodyPr rot="0" vert="horz" wrap="square" lIns="91440" tIns="45720" rIns="91440" bIns="45720" anchor="t" anchorCtr="0" upright="1">
                          <a:noAutofit/>
                        </wps:bodyPr>
                      </wps:wsp>
                      <wps:wsp>
                        <wps:cNvPr id="3061" name="Line 865"/>
                        <wps:cNvCnPr>
                          <a:cxnSpLocks noChangeShapeType="1"/>
                        </wps:cNvCnPr>
                        <wps:spPr bwMode="auto">
                          <a:xfrm>
                            <a:off x="857217" y="798115"/>
                            <a:ext cx="0" cy="8510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62" name="Line 866"/>
                        <wps:cNvCnPr>
                          <a:cxnSpLocks noChangeShapeType="1"/>
                        </wps:cNvCnPr>
                        <wps:spPr bwMode="auto">
                          <a:xfrm>
                            <a:off x="847717" y="798115"/>
                            <a:ext cx="0" cy="8510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63" name="Freeform 867"/>
                        <wps:cNvSpPr>
                          <a:spLocks noEditPoints="1"/>
                        </wps:cNvSpPr>
                        <wps:spPr bwMode="auto">
                          <a:xfrm>
                            <a:off x="838217" y="845116"/>
                            <a:ext cx="66601" cy="19100"/>
                          </a:xfrm>
                          <a:custGeom>
                            <a:avLst/>
                            <a:gdLst>
                              <a:gd name="T0" fmla="*/ 57150 w 7"/>
                              <a:gd name="T1" fmla="*/ 9525 h 2"/>
                              <a:gd name="T2" fmla="*/ 57150 w 7"/>
                              <a:gd name="T3" fmla="*/ 9525 h 2"/>
                              <a:gd name="T4" fmla="*/ 57150 w 7"/>
                              <a:gd name="T5" fmla="*/ 9525 h 2"/>
                              <a:gd name="T6" fmla="*/ 38100 w 7"/>
                              <a:gd name="T7" fmla="*/ 9525 h 2"/>
                              <a:gd name="T8" fmla="*/ 38100 w 7"/>
                              <a:gd name="T9" fmla="*/ 19050 h 2"/>
                              <a:gd name="T10" fmla="*/ 38100 w 7"/>
                              <a:gd name="T11" fmla="*/ 9525 h 2"/>
                              <a:gd name="T12" fmla="*/ 19050 w 7"/>
                              <a:gd name="T13" fmla="*/ 9525 h 2"/>
                              <a:gd name="T14" fmla="*/ 9525 w 7"/>
                              <a:gd name="T15" fmla="*/ 9525 h 2"/>
                              <a:gd name="T16" fmla="*/ 19050 w 7"/>
                              <a:gd name="T17" fmla="*/ 9525 h 2"/>
                              <a:gd name="T18" fmla="*/ 38100 w 7"/>
                              <a:gd name="T19" fmla="*/ 9525 h 2"/>
                              <a:gd name="T20" fmla="*/ 38100 w 7"/>
                              <a:gd name="T21" fmla="*/ 0 h 2"/>
                              <a:gd name="T22" fmla="*/ 38100 w 7"/>
                              <a:gd name="T23" fmla="*/ 9525 h 2"/>
                              <a:gd name="T24" fmla="*/ 57150 w 7"/>
                              <a:gd name="T25" fmla="*/ 9525 h 2"/>
                              <a:gd name="T26" fmla="*/ 38100 w 7"/>
                              <a:gd name="T27" fmla="*/ 0 h 2"/>
                              <a:gd name="T28" fmla="*/ 38100 w 7"/>
                              <a:gd name="T29" fmla="*/ 0 h 2"/>
                              <a:gd name="T30" fmla="*/ 38100 w 7"/>
                              <a:gd name="T31" fmla="*/ 0 h 2"/>
                              <a:gd name="T32" fmla="*/ 9525 w 7"/>
                              <a:gd name="T33" fmla="*/ 9525 h 2"/>
                              <a:gd name="T34" fmla="*/ 0 w 7"/>
                              <a:gd name="T35" fmla="*/ 9525 h 2"/>
                              <a:gd name="T36" fmla="*/ 9525 w 7"/>
                              <a:gd name="T37" fmla="*/ 9525 h 2"/>
                              <a:gd name="T38" fmla="*/ 38100 w 7"/>
                              <a:gd name="T39" fmla="*/ 19050 h 2"/>
                              <a:gd name="T40" fmla="*/ 38100 w 7"/>
                              <a:gd name="T41" fmla="*/ 19050 h 2"/>
                              <a:gd name="T42" fmla="*/ 38100 w 7"/>
                              <a:gd name="T43" fmla="*/ 19050 h 2"/>
                              <a:gd name="T44" fmla="*/ 57150 w 7"/>
                              <a:gd name="T45" fmla="*/ 9525 h 2"/>
                              <a:gd name="T46" fmla="*/ 66675 w 7"/>
                              <a:gd name="T47" fmla="*/ 9525 h 2"/>
                              <a:gd name="T48" fmla="*/ 57150 w 7"/>
                              <a:gd name="T49" fmla="*/ 9525 h 2"/>
                              <a:gd name="T50" fmla="*/ 38100 w 7"/>
                              <a:gd name="T51" fmla="*/ 0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 h="2">
                                <a:moveTo>
                                  <a:pt x="6" y="1"/>
                                </a:moveTo>
                                <a:lnTo>
                                  <a:pt x="6" y="1"/>
                                </a:lnTo>
                                <a:lnTo>
                                  <a:pt x="4" y="1"/>
                                </a:lnTo>
                                <a:lnTo>
                                  <a:pt x="4" y="2"/>
                                </a:lnTo>
                                <a:lnTo>
                                  <a:pt x="4" y="1"/>
                                </a:lnTo>
                                <a:lnTo>
                                  <a:pt x="2" y="1"/>
                                </a:lnTo>
                                <a:lnTo>
                                  <a:pt x="1" y="1"/>
                                </a:lnTo>
                                <a:lnTo>
                                  <a:pt x="2" y="1"/>
                                </a:lnTo>
                                <a:lnTo>
                                  <a:pt x="4" y="1"/>
                                </a:lnTo>
                                <a:lnTo>
                                  <a:pt x="4" y="0"/>
                                </a:lnTo>
                                <a:lnTo>
                                  <a:pt x="4" y="1"/>
                                </a:lnTo>
                                <a:lnTo>
                                  <a:pt x="6" y="1"/>
                                </a:lnTo>
                                <a:close/>
                                <a:moveTo>
                                  <a:pt x="4" y="0"/>
                                </a:moveTo>
                                <a:lnTo>
                                  <a:pt x="4" y="0"/>
                                </a:lnTo>
                                <a:lnTo>
                                  <a:pt x="1" y="1"/>
                                </a:lnTo>
                                <a:lnTo>
                                  <a:pt x="0" y="1"/>
                                </a:lnTo>
                                <a:lnTo>
                                  <a:pt x="1" y="1"/>
                                </a:lnTo>
                                <a:lnTo>
                                  <a:pt x="4" y="2"/>
                                </a:lnTo>
                                <a:lnTo>
                                  <a:pt x="6" y="1"/>
                                </a:lnTo>
                                <a:lnTo>
                                  <a:pt x="7" y="1"/>
                                </a:lnTo>
                                <a:lnTo>
                                  <a:pt x="6" y="1"/>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4" name="Freeform 868"/>
                        <wps:cNvSpPr>
                          <a:spLocks noEditPoints="1"/>
                        </wps:cNvSpPr>
                        <wps:spPr bwMode="auto">
                          <a:xfrm>
                            <a:off x="838217" y="873717"/>
                            <a:ext cx="66601" cy="19100"/>
                          </a:xfrm>
                          <a:custGeom>
                            <a:avLst/>
                            <a:gdLst>
                              <a:gd name="T0" fmla="*/ 57150 w 7"/>
                              <a:gd name="T1" fmla="*/ 9525 h 2"/>
                              <a:gd name="T2" fmla="*/ 57150 w 7"/>
                              <a:gd name="T3" fmla="*/ 9525 h 2"/>
                              <a:gd name="T4" fmla="*/ 57150 w 7"/>
                              <a:gd name="T5" fmla="*/ 9525 h 2"/>
                              <a:gd name="T6" fmla="*/ 38100 w 7"/>
                              <a:gd name="T7" fmla="*/ 9525 h 2"/>
                              <a:gd name="T8" fmla="*/ 38100 w 7"/>
                              <a:gd name="T9" fmla="*/ 19050 h 2"/>
                              <a:gd name="T10" fmla="*/ 38100 w 7"/>
                              <a:gd name="T11" fmla="*/ 9525 h 2"/>
                              <a:gd name="T12" fmla="*/ 19050 w 7"/>
                              <a:gd name="T13" fmla="*/ 9525 h 2"/>
                              <a:gd name="T14" fmla="*/ 9525 w 7"/>
                              <a:gd name="T15" fmla="*/ 9525 h 2"/>
                              <a:gd name="T16" fmla="*/ 19050 w 7"/>
                              <a:gd name="T17" fmla="*/ 9525 h 2"/>
                              <a:gd name="T18" fmla="*/ 38100 w 7"/>
                              <a:gd name="T19" fmla="*/ 9525 h 2"/>
                              <a:gd name="T20" fmla="*/ 38100 w 7"/>
                              <a:gd name="T21" fmla="*/ 0 h 2"/>
                              <a:gd name="T22" fmla="*/ 38100 w 7"/>
                              <a:gd name="T23" fmla="*/ 9525 h 2"/>
                              <a:gd name="T24" fmla="*/ 57150 w 7"/>
                              <a:gd name="T25" fmla="*/ 9525 h 2"/>
                              <a:gd name="T26" fmla="*/ 38100 w 7"/>
                              <a:gd name="T27" fmla="*/ 0 h 2"/>
                              <a:gd name="T28" fmla="*/ 38100 w 7"/>
                              <a:gd name="T29" fmla="*/ 0 h 2"/>
                              <a:gd name="T30" fmla="*/ 38100 w 7"/>
                              <a:gd name="T31" fmla="*/ 0 h 2"/>
                              <a:gd name="T32" fmla="*/ 9525 w 7"/>
                              <a:gd name="T33" fmla="*/ 9525 h 2"/>
                              <a:gd name="T34" fmla="*/ 0 w 7"/>
                              <a:gd name="T35" fmla="*/ 9525 h 2"/>
                              <a:gd name="T36" fmla="*/ 9525 w 7"/>
                              <a:gd name="T37" fmla="*/ 9525 h 2"/>
                              <a:gd name="T38" fmla="*/ 38100 w 7"/>
                              <a:gd name="T39" fmla="*/ 19050 h 2"/>
                              <a:gd name="T40" fmla="*/ 38100 w 7"/>
                              <a:gd name="T41" fmla="*/ 19050 h 2"/>
                              <a:gd name="T42" fmla="*/ 38100 w 7"/>
                              <a:gd name="T43" fmla="*/ 19050 h 2"/>
                              <a:gd name="T44" fmla="*/ 57150 w 7"/>
                              <a:gd name="T45" fmla="*/ 9525 h 2"/>
                              <a:gd name="T46" fmla="*/ 66675 w 7"/>
                              <a:gd name="T47" fmla="*/ 9525 h 2"/>
                              <a:gd name="T48" fmla="*/ 57150 w 7"/>
                              <a:gd name="T49" fmla="*/ 9525 h 2"/>
                              <a:gd name="T50" fmla="*/ 38100 w 7"/>
                              <a:gd name="T51" fmla="*/ 0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 h="2">
                                <a:moveTo>
                                  <a:pt x="6" y="1"/>
                                </a:moveTo>
                                <a:lnTo>
                                  <a:pt x="6" y="1"/>
                                </a:lnTo>
                                <a:lnTo>
                                  <a:pt x="4" y="1"/>
                                </a:lnTo>
                                <a:lnTo>
                                  <a:pt x="4" y="2"/>
                                </a:lnTo>
                                <a:lnTo>
                                  <a:pt x="4" y="1"/>
                                </a:lnTo>
                                <a:lnTo>
                                  <a:pt x="2" y="1"/>
                                </a:lnTo>
                                <a:lnTo>
                                  <a:pt x="1" y="1"/>
                                </a:lnTo>
                                <a:lnTo>
                                  <a:pt x="2" y="1"/>
                                </a:lnTo>
                                <a:lnTo>
                                  <a:pt x="4" y="1"/>
                                </a:lnTo>
                                <a:lnTo>
                                  <a:pt x="4" y="0"/>
                                </a:lnTo>
                                <a:lnTo>
                                  <a:pt x="4" y="1"/>
                                </a:lnTo>
                                <a:lnTo>
                                  <a:pt x="6" y="1"/>
                                </a:lnTo>
                                <a:close/>
                                <a:moveTo>
                                  <a:pt x="4" y="0"/>
                                </a:moveTo>
                                <a:lnTo>
                                  <a:pt x="4" y="0"/>
                                </a:lnTo>
                                <a:lnTo>
                                  <a:pt x="1" y="1"/>
                                </a:lnTo>
                                <a:lnTo>
                                  <a:pt x="0" y="1"/>
                                </a:lnTo>
                                <a:lnTo>
                                  <a:pt x="1" y="1"/>
                                </a:lnTo>
                                <a:lnTo>
                                  <a:pt x="4" y="2"/>
                                </a:lnTo>
                                <a:lnTo>
                                  <a:pt x="6" y="1"/>
                                </a:lnTo>
                                <a:lnTo>
                                  <a:pt x="7" y="1"/>
                                </a:lnTo>
                                <a:lnTo>
                                  <a:pt x="6" y="1"/>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5" name="Line 869"/>
                        <wps:cNvCnPr>
                          <a:cxnSpLocks noChangeShapeType="1"/>
                        </wps:cNvCnPr>
                        <wps:spPr bwMode="auto">
                          <a:xfrm>
                            <a:off x="838217" y="683813"/>
                            <a:ext cx="0" cy="19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66" name="Freeform 870"/>
                        <wps:cNvSpPr>
                          <a:spLocks/>
                        </wps:cNvSpPr>
                        <wps:spPr bwMode="auto">
                          <a:xfrm>
                            <a:off x="638113" y="702913"/>
                            <a:ext cx="142903" cy="38101"/>
                          </a:xfrm>
                          <a:custGeom>
                            <a:avLst/>
                            <a:gdLst>
                              <a:gd name="T0" fmla="*/ 142875 w 15"/>
                              <a:gd name="T1" fmla="*/ 38100 h 4"/>
                              <a:gd name="T2" fmla="*/ 0 w 15"/>
                              <a:gd name="T3" fmla="*/ 19050 h 4"/>
                              <a:gd name="T4" fmla="*/ 0 w 15"/>
                              <a:gd name="T5" fmla="*/ 0 h 4"/>
                              <a:gd name="T6" fmla="*/ 142875 w 15"/>
                              <a:gd name="T7" fmla="*/ 9525 h 4"/>
                              <a:gd name="T8" fmla="*/ 142875 w 15"/>
                              <a:gd name="T9" fmla="*/ 3810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
                                <a:moveTo>
                                  <a:pt x="15" y="4"/>
                                </a:moveTo>
                                <a:lnTo>
                                  <a:pt x="0" y="2"/>
                                </a:lnTo>
                                <a:lnTo>
                                  <a:pt x="0" y="0"/>
                                </a:lnTo>
                                <a:lnTo>
                                  <a:pt x="15" y="1"/>
                                </a:lnTo>
                                <a:lnTo>
                                  <a:pt x="15"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7" name="Line 871"/>
                        <wps:cNvCnPr>
                          <a:cxnSpLocks noChangeShapeType="1"/>
                        </wps:cNvCnPr>
                        <wps:spPr bwMode="auto">
                          <a:xfrm>
                            <a:off x="619112" y="721914"/>
                            <a:ext cx="114302" cy="96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68" name="Rectangle 872"/>
                        <wps:cNvSpPr>
                          <a:spLocks noChangeArrowheads="1"/>
                        </wps:cNvSpPr>
                        <wps:spPr bwMode="auto">
                          <a:xfrm>
                            <a:off x="828616" y="664813"/>
                            <a:ext cx="9600" cy="2860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9" name="Oval 873"/>
                        <wps:cNvSpPr>
                          <a:spLocks noChangeArrowheads="1"/>
                        </wps:cNvSpPr>
                        <wps:spPr bwMode="auto">
                          <a:xfrm>
                            <a:off x="685814" y="636212"/>
                            <a:ext cx="295206" cy="57201"/>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Line 874"/>
                        <wps:cNvCnPr>
                          <a:cxnSpLocks noChangeShapeType="1"/>
                        </wps:cNvCnPr>
                        <wps:spPr bwMode="auto">
                          <a:xfrm flipH="1">
                            <a:off x="600012" y="702913"/>
                            <a:ext cx="200104"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71" name="Oval 875"/>
                        <wps:cNvSpPr>
                          <a:spLocks noChangeArrowheads="1"/>
                        </wps:cNvSpPr>
                        <wps:spPr bwMode="auto">
                          <a:xfrm>
                            <a:off x="571511" y="674313"/>
                            <a:ext cx="66601" cy="66701"/>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Freeform 876"/>
                        <wps:cNvSpPr>
                          <a:spLocks/>
                        </wps:cNvSpPr>
                        <wps:spPr bwMode="auto">
                          <a:xfrm>
                            <a:off x="638113" y="702913"/>
                            <a:ext cx="142903" cy="38101"/>
                          </a:xfrm>
                          <a:custGeom>
                            <a:avLst/>
                            <a:gdLst>
                              <a:gd name="T0" fmla="*/ 142875 w 15"/>
                              <a:gd name="T1" fmla="*/ 38100 h 4"/>
                              <a:gd name="T2" fmla="*/ 0 w 15"/>
                              <a:gd name="T3" fmla="*/ 19050 h 4"/>
                              <a:gd name="T4" fmla="*/ 0 w 15"/>
                              <a:gd name="T5" fmla="*/ 0 h 4"/>
                              <a:gd name="T6" fmla="*/ 142875 w 15"/>
                              <a:gd name="T7" fmla="*/ 9525 h 4"/>
                              <a:gd name="T8" fmla="*/ 142875 w 15"/>
                              <a:gd name="T9" fmla="*/ 3810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 h="4">
                                <a:moveTo>
                                  <a:pt x="15" y="4"/>
                                </a:moveTo>
                                <a:lnTo>
                                  <a:pt x="0" y="2"/>
                                </a:lnTo>
                                <a:lnTo>
                                  <a:pt x="0" y="0"/>
                                </a:lnTo>
                                <a:lnTo>
                                  <a:pt x="15" y="1"/>
                                </a:lnTo>
                                <a:lnTo>
                                  <a:pt x="15" y="4"/>
                                </a:lnTo>
                                <a:close/>
                              </a:path>
                            </a:pathLst>
                          </a:custGeom>
                          <a:solidFill>
                            <a:srgbClr val="E54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3" name="Line 877"/>
                        <wps:cNvCnPr>
                          <a:cxnSpLocks noChangeShapeType="1"/>
                        </wps:cNvCnPr>
                        <wps:spPr bwMode="auto">
                          <a:xfrm>
                            <a:off x="619112" y="721914"/>
                            <a:ext cx="114302" cy="96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74" name="Rectangle 878"/>
                        <wps:cNvSpPr>
                          <a:spLocks noChangeArrowheads="1"/>
                        </wps:cNvSpPr>
                        <wps:spPr bwMode="auto">
                          <a:xfrm>
                            <a:off x="828616" y="664813"/>
                            <a:ext cx="9600" cy="2860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 name="Oval 879"/>
                        <wps:cNvSpPr>
                          <a:spLocks noChangeArrowheads="1"/>
                        </wps:cNvSpPr>
                        <wps:spPr bwMode="auto">
                          <a:xfrm>
                            <a:off x="685814" y="636212"/>
                            <a:ext cx="295206" cy="57201"/>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 name="Rectangle 880"/>
                        <wps:cNvSpPr>
                          <a:spLocks noChangeArrowheads="1"/>
                        </wps:cNvSpPr>
                        <wps:spPr bwMode="auto">
                          <a:xfrm>
                            <a:off x="828616" y="664813"/>
                            <a:ext cx="9600" cy="2860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7" name="Oval 881"/>
                        <wps:cNvSpPr>
                          <a:spLocks noChangeArrowheads="1"/>
                        </wps:cNvSpPr>
                        <wps:spPr bwMode="auto">
                          <a:xfrm>
                            <a:off x="685814" y="636212"/>
                            <a:ext cx="295206" cy="57201"/>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Line 882"/>
                        <wps:cNvCnPr>
                          <a:cxnSpLocks noChangeShapeType="1"/>
                        </wps:cNvCnPr>
                        <wps:spPr bwMode="auto">
                          <a:xfrm flipH="1">
                            <a:off x="600012" y="702913"/>
                            <a:ext cx="200104" cy="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79" name="Oval 883"/>
                        <wps:cNvSpPr>
                          <a:spLocks noChangeArrowheads="1"/>
                        </wps:cNvSpPr>
                        <wps:spPr bwMode="auto">
                          <a:xfrm>
                            <a:off x="571511" y="674313"/>
                            <a:ext cx="66601" cy="66701"/>
                          </a:xfrm>
                          <a:prstGeom prst="ellipse">
                            <a:avLst/>
                          </a:prstGeom>
                          <a:noFill/>
                          <a:ln w="0">
                            <a:solidFill>
                              <a:srgbClr val="24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Oval 884"/>
                        <wps:cNvSpPr>
                          <a:spLocks noChangeArrowheads="1"/>
                        </wps:cNvSpPr>
                        <wps:spPr bwMode="auto">
                          <a:xfrm>
                            <a:off x="723914" y="702913"/>
                            <a:ext cx="219004" cy="95202"/>
                          </a:xfrm>
                          <a:prstGeom prst="ellipse">
                            <a:avLst/>
                          </a:prstGeom>
                          <a:solidFill>
                            <a:srgbClr val="E54200"/>
                          </a:solidFill>
                          <a:ln w="0">
                            <a:solidFill>
                              <a:srgbClr val="24282B"/>
                            </a:solidFill>
                            <a:round/>
                            <a:headEnd/>
                            <a:tailEnd/>
                          </a:ln>
                        </wps:spPr>
                        <wps:bodyPr rot="0" vert="horz" wrap="square" lIns="91440" tIns="45720" rIns="91440" bIns="45720" anchor="t" anchorCtr="0" upright="1">
                          <a:noAutofit/>
                        </wps:bodyPr>
                      </wps:wsp>
                      <wps:wsp>
                        <wps:cNvPr id="3081" name="Line 885"/>
                        <wps:cNvCnPr>
                          <a:cxnSpLocks noChangeShapeType="1"/>
                        </wps:cNvCnPr>
                        <wps:spPr bwMode="auto">
                          <a:xfrm>
                            <a:off x="857217" y="798115"/>
                            <a:ext cx="0" cy="8510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82" name="Line 886"/>
                        <wps:cNvCnPr>
                          <a:cxnSpLocks noChangeShapeType="1"/>
                        </wps:cNvCnPr>
                        <wps:spPr bwMode="auto">
                          <a:xfrm>
                            <a:off x="847717" y="798115"/>
                            <a:ext cx="0" cy="8510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83" name="Freeform 887"/>
                        <wps:cNvSpPr>
                          <a:spLocks noEditPoints="1"/>
                        </wps:cNvSpPr>
                        <wps:spPr bwMode="auto">
                          <a:xfrm>
                            <a:off x="838217" y="845116"/>
                            <a:ext cx="66601" cy="19100"/>
                          </a:xfrm>
                          <a:custGeom>
                            <a:avLst/>
                            <a:gdLst>
                              <a:gd name="T0" fmla="*/ 57150 w 7"/>
                              <a:gd name="T1" fmla="*/ 9525 h 2"/>
                              <a:gd name="T2" fmla="*/ 57150 w 7"/>
                              <a:gd name="T3" fmla="*/ 9525 h 2"/>
                              <a:gd name="T4" fmla="*/ 57150 w 7"/>
                              <a:gd name="T5" fmla="*/ 9525 h 2"/>
                              <a:gd name="T6" fmla="*/ 38100 w 7"/>
                              <a:gd name="T7" fmla="*/ 9525 h 2"/>
                              <a:gd name="T8" fmla="*/ 38100 w 7"/>
                              <a:gd name="T9" fmla="*/ 19050 h 2"/>
                              <a:gd name="T10" fmla="*/ 38100 w 7"/>
                              <a:gd name="T11" fmla="*/ 9525 h 2"/>
                              <a:gd name="T12" fmla="*/ 19050 w 7"/>
                              <a:gd name="T13" fmla="*/ 9525 h 2"/>
                              <a:gd name="T14" fmla="*/ 9525 w 7"/>
                              <a:gd name="T15" fmla="*/ 9525 h 2"/>
                              <a:gd name="T16" fmla="*/ 19050 w 7"/>
                              <a:gd name="T17" fmla="*/ 9525 h 2"/>
                              <a:gd name="T18" fmla="*/ 38100 w 7"/>
                              <a:gd name="T19" fmla="*/ 9525 h 2"/>
                              <a:gd name="T20" fmla="*/ 38100 w 7"/>
                              <a:gd name="T21" fmla="*/ 0 h 2"/>
                              <a:gd name="T22" fmla="*/ 38100 w 7"/>
                              <a:gd name="T23" fmla="*/ 9525 h 2"/>
                              <a:gd name="T24" fmla="*/ 57150 w 7"/>
                              <a:gd name="T25" fmla="*/ 9525 h 2"/>
                              <a:gd name="T26" fmla="*/ 38100 w 7"/>
                              <a:gd name="T27" fmla="*/ 0 h 2"/>
                              <a:gd name="T28" fmla="*/ 38100 w 7"/>
                              <a:gd name="T29" fmla="*/ 0 h 2"/>
                              <a:gd name="T30" fmla="*/ 38100 w 7"/>
                              <a:gd name="T31" fmla="*/ 0 h 2"/>
                              <a:gd name="T32" fmla="*/ 9525 w 7"/>
                              <a:gd name="T33" fmla="*/ 9525 h 2"/>
                              <a:gd name="T34" fmla="*/ 0 w 7"/>
                              <a:gd name="T35" fmla="*/ 9525 h 2"/>
                              <a:gd name="T36" fmla="*/ 9525 w 7"/>
                              <a:gd name="T37" fmla="*/ 9525 h 2"/>
                              <a:gd name="T38" fmla="*/ 38100 w 7"/>
                              <a:gd name="T39" fmla="*/ 19050 h 2"/>
                              <a:gd name="T40" fmla="*/ 38100 w 7"/>
                              <a:gd name="T41" fmla="*/ 19050 h 2"/>
                              <a:gd name="T42" fmla="*/ 38100 w 7"/>
                              <a:gd name="T43" fmla="*/ 19050 h 2"/>
                              <a:gd name="T44" fmla="*/ 57150 w 7"/>
                              <a:gd name="T45" fmla="*/ 9525 h 2"/>
                              <a:gd name="T46" fmla="*/ 66675 w 7"/>
                              <a:gd name="T47" fmla="*/ 9525 h 2"/>
                              <a:gd name="T48" fmla="*/ 57150 w 7"/>
                              <a:gd name="T49" fmla="*/ 9525 h 2"/>
                              <a:gd name="T50" fmla="*/ 38100 w 7"/>
                              <a:gd name="T51" fmla="*/ 0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 h="2">
                                <a:moveTo>
                                  <a:pt x="6" y="1"/>
                                </a:moveTo>
                                <a:lnTo>
                                  <a:pt x="6" y="1"/>
                                </a:lnTo>
                                <a:lnTo>
                                  <a:pt x="4" y="1"/>
                                </a:lnTo>
                                <a:lnTo>
                                  <a:pt x="4" y="2"/>
                                </a:lnTo>
                                <a:lnTo>
                                  <a:pt x="4" y="1"/>
                                </a:lnTo>
                                <a:lnTo>
                                  <a:pt x="2" y="1"/>
                                </a:lnTo>
                                <a:lnTo>
                                  <a:pt x="1" y="1"/>
                                </a:lnTo>
                                <a:lnTo>
                                  <a:pt x="2" y="1"/>
                                </a:lnTo>
                                <a:lnTo>
                                  <a:pt x="4" y="1"/>
                                </a:lnTo>
                                <a:lnTo>
                                  <a:pt x="4" y="0"/>
                                </a:lnTo>
                                <a:lnTo>
                                  <a:pt x="4" y="1"/>
                                </a:lnTo>
                                <a:lnTo>
                                  <a:pt x="6" y="1"/>
                                </a:lnTo>
                                <a:close/>
                                <a:moveTo>
                                  <a:pt x="4" y="0"/>
                                </a:moveTo>
                                <a:lnTo>
                                  <a:pt x="4" y="0"/>
                                </a:lnTo>
                                <a:lnTo>
                                  <a:pt x="1" y="1"/>
                                </a:lnTo>
                                <a:lnTo>
                                  <a:pt x="0" y="1"/>
                                </a:lnTo>
                                <a:lnTo>
                                  <a:pt x="1" y="1"/>
                                </a:lnTo>
                                <a:lnTo>
                                  <a:pt x="4" y="2"/>
                                </a:lnTo>
                                <a:lnTo>
                                  <a:pt x="6" y="1"/>
                                </a:lnTo>
                                <a:lnTo>
                                  <a:pt x="7" y="1"/>
                                </a:lnTo>
                                <a:lnTo>
                                  <a:pt x="6" y="1"/>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4" name="Freeform 888"/>
                        <wps:cNvSpPr>
                          <a:spLocks noEditPoints="1"/>
                        </wps:cNvSpPr>
                        <wps:spPr bwMode="auto">
                          <a:xfrm>
                            <a:off x="838217" y="873717"/>
                            <a:ext cx="66601" cy="19100"/>
                          </a:xfrm>
                          <a:custGeom>
                            <a:avLst/>
                            <a:gdLst>
                              <a:gd name="T0" fmla="*/ 57150 w 7"/>
                              <a:gd name="T1" fmla="*/ 9525 h 2"/>
                              <a:gd name="T2" fmla="*/ 57150 w 7"/>
                              <a:gd name="T3" fmla="*/ 9525 h 2"/>
                              <a:gd name="T4" fmla="*/ 57150 w 7"/>
                              <a:gd name="T5" fmla="*/ 9525 h 2"/>
                              <a:gd name="T6" fmla="*/ 38100 w 7"/>
                              <a:gd name="T7" fmla="*/ 9525 h 2"/>
                              <a:gd name="T8" fmla="*/ 38100 w 7"/>
                              <a:gd name="T9" fmla="*/ 19050 h 2"/>
                              <a:gd name="T10" fmla="*/ 38100 w 7"/>
                              <a:gd name="T11" fmla="*/ 9525 h 2"/>
                              <a:gd name="T12" fmla="*/ 19050 w 7"/>
                              <a:gd name="T13" fmla="*/ 9525 h 2"/>
                              <a:gd name="T14" fmla="*/ 9525 w 7"/>
                              <a:gd name="T15" fmla="*/ 9525 h 2"/>
                              <a:gd name="T16" fmla="*/ 19050 w 7"/>
                              <a:gd name="T17" fmla="*/ 9525 h 2"/>
                              <a:gd name="T18" fmla="*/ 38100 w 7"/>
                              <a:gd name="T19" fmla="*/ 9525 h 2"/>
                              <a:gd name="T20" fmla="*/ 38100 w 7"/>
                              <a:gd name="T21" fmla="*/ 0 h 2"/>
                              <a:gd name="T22" fmla="*/ 38100 w 7"/>
                              <a:gd name="T23" fmla="*/ 9525 h 2"/>
                              <a:gd name="T24" fmla="*/ 57150 w 7"/>
                              <a:gd name="T25" fmla="*/ 9525 h 2"/>
                              <a:gd name="T26" fmla="*/ 38100 w 7"/>
                              <a:gd name="T27" fmla="*/ 0 h 2"/>
                              <a:gd name="T28" fmla="*/ 38100 w 7"/>
                              <a:gd name="T29" fmla="*/ 0 h 2"/>
                              <a:gd name="T30" fmla="*/ 38100 w 7"/>
                              <a:gd name="T31" fmla="*/ 0 h 2"/>
                              <a:gd name="T32" fmla="*/ 9525 w 7"/>
                              <a:gd name="T33" fmla="*/ 9525 h 2"/>
                              <a:gd name="T34" fmla="*/ 0 w 7"/>
                              <a:gd name="T35" fmla="*/ 9525 h 2"/>
                              <a:gd name="T36" fmla="*/ 9525 w 7"/>
                              <a:gd name="T37" fmla="*/ 9525 h 2"/>
                              <a:gd name="T38" fmla="*/ 38100 w 7"/>
                              <a:gd name="T39" fmla="*/ 19050 h 2"/>
                              <a:gd name="T40" fmla="*/ 38100 w 7"/>
                              <a:gd name="T41" fmla="*/ 19050 h 2"/>
                              <a:gd name="T42" fmla="*/ 38100 w 7"/>
                              <a:gd name="T43" fmla="*/ 19050 h 2"/>
                              <a:gd name="T44" fmla="*/ 57150 w 7"/>
                              <a:gd name="T45" fmla="*/ 9525 h 2"/>
                              <a:gd name="T46" fmla="*/ 66675 w 7"/>
                              <a:gd name="T47" fmla="*/ 9525 h 2"/>
                              <a:gd name="T48" fmla="*/ 57150 w 7"/>
                              <a:gd name="T49" fmla="*/ 9525 h 2"/>
                              <a:gd name="T50" fmla="*/ 38100 w 7"/>
                              <a:gd name="T51" fmla="*/ 0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 h="2">
                                <a:moveTo>
                                  <a:pt x="6" y="1"/>
                                </a:moveTo>
                                <a:lnTo>
                                  <a:pt x="6" y="1"/>
                                </a:lnTo>
                                <a:lnTo>
                                  <a:pt x="4" y="1"/>
                                </a:lnTo>
                                <a:lnTo>
                                  <a:pt x="4" y="2"/>
                                </a:lnTo>
                                <a:lnTo>
                                  <a:pt x="4" y="1"/>
                                </a:lnTo>
                                <a:lnTo>
                                  <a:pt x="2" y="1"/>
                                </a:lnTo>
                                <a:lnTo>
                                  <a:pt x="1" y="1"/>
                                </a:lnTo>
                                <a:lnTo>
                                  <a:pt x="2" y="1"/>
                                </a:lnTo>
                                <a:lnTo>
                                  <a:pt x="4" y="1"/>
                                </a:lnTo>
                                <a:lnTo>
                                  <a:pt x="4" y="0"/>
                                </a:lnTo>
                                <a:lnTo>
                                  <a:pt x="4" y="1"/>
                                </a:lnTo>
                                <a:lnTo>
                                  <a:pt x="6" y="1"/>
                                </a:lnTo>
                                <a:close/>
                                <a:moveTo>
                                  <a:pt x="4" y="0"/>
                                </a:moveTo>
                                <a:lnTo>
                                  <a:pt x="4" y="0"/>
                                </a:lnTo>
                                <a:lnTo>
                                  <a:pt x="1" y="1"/>
                                </a:lnTo>
                                <a:lnTo>
                                  <a:pt x="0" y="1"/>
                                </a:lnTo>
                                <a:lnTo>
                                  <a:pt x="1" y="1"/>
                                </a:lnTo>
                                <a:lnTo>
                                  <a:pt x="4" y="2"/>
                                </a:lnTo>
                                <a:lnTo>
                                  <a:pt x="6" y="1"/>
                                </a:lnTo>
                                <a:lnTo>
                                  <a:pt x="7" y="1"/>
                                </a:lnTo>
                                <a:lnTo>
                                  <a:pt x="6" y="1"/>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5" name="Line 889"/>
                        <wps:cNvCnPr>
                          <a:cxnSpLocks noChangeShapeType="1"/>
                        </wps:cNvCnPr>
                        <wps:spPr bwMode="auto">
                          <a:xfrm>
                            <a:off x="857217" y="798115"/>
                            <a:ext cx="0" cy="8510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86" name="Line 890"/>
                        <wps:cNvCnPr>
                          <a:cxnSpLocks noChangeShapeType="1"/>
                        </wps:cNvCnPr>
                        <wps:spPr bwMode="auto">
                          <a:xfrm>
                            <a:off x="847717" y="798115"/>
                            <a:ext cx="0" cy="85102"/>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87" name="Freeform 891"/>
                        <wps:cNvSpPr>
                          <a:spLocks noEditPoints="1"/>
                        </wps:cNvSpPr>
                        <wps:spPr bwMode="auto">
                          <a:xfrm>
                            <a:off x="838217" y="845116"/>
                            <a:ext cx="66601" cy="19100"/>
                          </a:xfrm>
                          <a:custGeom>
                            <a:avLst/>
                            <a:gdLst>
                              <a:gd name="T0" fmla="*/ 57150 w 7"/>
                              <a:gd name="T1" fmla="*/ 9525 h 2"/>
                              <a:gd name="T2" fmla="*/ 57150 w 7"/>
                              <a:gd name="T3" fmla="*/ 9525 h 2"/>
                              <a:gd name="T4" fmla="*/ 57150 w 7"/>
                              <a:gd name="T5" fmla="*/ 9525 h 2"/>
                              <a:gd name="T6" fmla="*/ 38100 w 7"/>
                              <a:gd name="T7" fmla="*/ 9525 h 2"/>
                              <a:gd name="T8" fmla="*/ 38100 w 7"/>
                              <a:gd name="T9" fmla="*/ 19050 h 2"/>
                              <a:gd name="T10" fmla="*/ 38100 w 7"/>
                              <a:gd name="T11" fmla="*/ 9525 h 2"/>
                              <a:gd name="T12" fmla="*/ 19050 w 7"/>
                              <a:gd name="T13" fmla="*/ 9525 h 2"/>
                              <a:gd name="T14" fmla="*/ 9525 w 7"/>
                              <a:gd name="T15" fmla="*/ 9525 h 2"/>
                              <a:gd name="T16" fmla="*/ 19050 w 7"/>
                              <a:gd name="T17" fmla="*/ 9525 h 2"/>
                              <a:gd name="T18" fmla="*/ 38100 w 7"/>
                              <a:gd name="T19" fmla="*/ 9525 h 2"/>
                              <a:gd name="T20" fmla="*/ 38100 w 7"/>
                              <a:gd name="T21" fmla="*/ 0 h 2"/>
                              <a:gd name="T22" fmla="*/ 38100 w 7"/>
                              <a:gd name="T23" fmla="*/ 9525 h 2"/>
                              <a:gd name="T24" fmla="*/ 57150 w 7"/>
                              <a:gd name="T25" fmla="*/ 9525 h 2"/>
                              <a:gd name="T26" fmla="*/ 38100 w 7"/>
                              <a:gd name="T27" fmla="*/ 0 h 2"/>
                              <a:gd name="T28" fmla="*/ 38100 w 7"/>
                              <a:gd name="T29" fmla="*/ 0 h 2"/>
                              <a:gd name="T30" fmla="*/ 38100 w 7"/>
                              <a:gd name="T31" fmla="*/ 0 h 2"/>
                              <a:gd name="T32" fmla="*/ 9525 w 7"/>
                              <a:gd name="T33" fmla="*/ 9525 h 2"/>
                              <a:gd name="T34" fmla="*/ 0 w 7"/>
                              <a:gd name="T35" fmla="*/ 9525 h 2"/>
                              <a:gd name="T36" fmla="*/ 9525 w 7"/>
                              <a:gd name="T37" fmla="*/ 9525 h 2"/>
                              <a:gd name="T38" fmla="*/ 38100 w 7"/>
                              <a:gd name="T39" fmla="*/ 19050 h 2"/>
                              <a:gd name="T40" fmla="*/ 38100 w 7"/>
                              <a:gd name="T41" fmla="*/ 19050 h 2"/>
                              <a:gd name="T42" fmla="*/ 38100 w 7"/>
                              <a:gd name="T43" fmla="*/ 19050 h 2"/>
                              <a:gd name="T44" fmla="*/ 57150 w 7"/>
                              <a:gd name="T45" fmla="*/ 9525 h 2"/>
                              <a:gd name="T46" fmla="*/ 66675 w 7"/>
                              <a:gd name="T47" fmla="*/ 9525 h 2"/>
                              <a:gd name="T48" fmla="*/ 57150 w 7"/>
                              <a:gd name="T49" fmla="*/ 9525 h 2"/>
                              <a:gd name="T50" fmla="*/ 38100 w 7"/>
                              <a:gd name="T51" fmla="*/ 0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 h="2">
                                <a:moveTo>
                                  <a:pt x="6" y="1"/>
                                </a:moveTo>
                                <a:lnTo>
                                  <a:pt x="6" y="1"/>
                                </a:lnTo>
                                <a:lnTo>
                                  <a:pt x="4" y="1"/>
                                </a:lnTo>
                                <a:lnTo>
                                  <a:pt x="4" y="2"/>
                                </a:lnTo>
                                <a:lnTo>
                                  <a:pt x="4" y="1"/>
                                </a:lnTo>
                                <a:lnTo>
                                  <a:pt x="2" y="1"/>
                                </a:lnTo>
                                <a:lnTo>
                                  <a:pt x="1" y="1"/>
                                </a:lnTo>
                                <a:lnTo>
                                  <a:pt x="2" y="1"/>
                                </a:lnTo>
                                <a:lnTo>
                                  <a:pt x="4" y="1"/>
                                </a:lnTo>
                                <a:lnTo>
                                  <a:pt x="4" y="0"/>
                                </a:lnTo>
                                <a:lnTo>
                                  <a:pt x="4" y="1"/>
                                </a:lnTo>
                                <a:lnTo>
                                  <a:pt x="6" y="1"/>
                                </a:lnTo>
                                <a:close/>
                                <a:moveTo>
                                  <a:pt x="4" y="0"/>
                                </a:moveTo>
                                <a:lnTo>
                                  <a:pt x="4" y="0"/>
                                </a:lnTo>
                                <a:lnTo>
                                  <a:pt x="1" y="1"/>
                                </a:lnTo>
                                <a:lnTo>
                                  <a:pt x="0" y="1"/>
                                </a:lnTo>
                                <a:lnTo>
                                  <a:pt x="1" y="1"/>
                                </a:lnTo>
                                <a:lnTo>
                                  <a:pt x="4" y="2"/>
                                </a:lnTo>
                                <a:lnTo>
                                  <a:pt x="6" y="1"/>
                                </a:lnTo>
                                <a:lnTo>
                                  <a:pt x="7" y="1"/>
                                </a:lnTo>
                                <a:lnTo>
                                  <a:pt x="6" y="1"/>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8" name="Freeform 892"/>
                        <wps:cNvSpPr>
                          <a:spLocks noEditPoints="1"/>
                        </wps:cNvSpPr>
                        <wps:spPr bwMode="auto">
                          <a:xfrm>
                            <a:off x="838217" y="873717"/>
                            <a:ext cx="66601" cy="19100"/>
                          </a:xfrm>
                          <a:custGeom>
                            <a:avLst/>
                            <a:gdLst>
                              <a:gd name="T0" fmla="*/ 57150 w 7"/>
                              <a:gd name="T1" fmla="*/ 9525 h 2"/>
                              <a:gd name="T2" fmla="*/ 57150 w 7"/>
                              <a:gd name="T3" fmla="*/ 9525 h 2"/>
                              <a:gd name="T4" fmla="*/ 57150 w 7"/>
                              <a:gd name="T5" fmla="*/ 9525 h 2"/>
                              <a:gd name="T6" fmla="*/ 38100 w 7"/>
                              <a:gd name="T7" fmla="*/ 9525 h 2"/>
                              <a:gd name="T8" fmla="*/ 38100 w 7"/>
                              <a:gd name="T9" fmla="*/ 19050 h 2"/>
                              <a:gd name="T10" fmla="*/ 38100 w 7"/>
                              <a:gd name="T11" fmla="*/ 9525 h 2"/>
                              <a:gd name="T12" fmla="*/ 19050 w 7"/>
                              <a:gd name="T13" fmla="*/ 9525 h 2"/>
                              <a:gd name="T14" fmla="*/ 9525 w 7"/>
                              <a:gd name="T15" fmla="*/ 9525 h 2"/>
                              <a:gd name="T16" fmla="*/ 19050 w 7"/>
                              <a:gd name="T17" fmla="*/ 9525 h 2"/>
                              <a:gd name="T18" fmla="*/ 38100 w 7"/>
                              <a:gd name="T19" fmla="*/ 9525 h 2"/>
                              <a:gd name="T20" fmla="*/ 38100 w 7"/>
                              <a:gd name="T21" fmla="*/ 0 h 2"/>
                              <a:gd name="T22" fmla="*/ 38100 w 7"/>
                              <a:gd name="T23" fmla="*/ 9525 h 2"/>
                              <a:gd name="T24" fmla="*/ 57150 w 7"/>
                              <a:gd name="T25" fmla="*/ 9525 h 2"/>
                              <a:gd name="T26" fmla="*/ 38100 w 7"/>
                              <a:gd name="T27" fmla="*/ 0 h 2"/>
                              <a:gd name="T28" fmla="*/ 38100 w 7"/>
                              <a:gd name="T29" fmla="*/ 0 h 2"/>
                              <a:gd name="T30" fmla="*/ 38100 w 7"/>
                              <a:gd name="T31" fmla="*/ 0 h 2"/>
                              <a:gd name="T32" fmla="*/ 9525 w 7"/>
                              <a:gd name="T33" fmla="*/ 9525 h 2"/>
                              <a:gd name="T34" fmla="*/ 0 w 7"/>
                              <a:gd name="T35" fmla="*/ 9525 h 2"/>
                              <a:gd name="T36" fmla="*/ 9525 w 7"/>
                              <a:gd name="T37" fmla="*/ 9525 h 2"/>
                              <a:gd name="T38" fmla="*/ 38100 w 7"/>
                              <a:gd name="T39" fmla="*/ 19050 h 2"/>
                              <a:gd name="T40" fmla="*/ 38100 w 7"/>
                              <a:gd name="T41" fmla="*/ 19050 h 2"/>
                              <a:gd name="T42" fmla="*/ 38100 w 7"/>
                              <a:gd name="T43" fmla="*/ 19050 h 2"/>
                              <a:gd name="T44" fmla="*/ 57150 w 7"/>
                              <a:gd name="T45" fmla="*/ 9525 h 2"/>
                              <a:gd name="T46" fmla="*/ 66675 w 7"/>
                              <a:gd name="T47" fmla="*/ 9525 h 2"/>
                              <a:gd name="T48" fmla="*/ 57150 w 7"/>
                              <a:gd name="T49" fmla="*/ 9525 h 2"/>
                              <a:gd name="T50" fmla="*/ 38100 w 7"/>
                              <a:gd name="T51" fmla="*/ 0 h 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7" h="2">
                                <a:moveTo>
                                  <a:pt x="6" y="1"/>
                                </a:moveTo>
                                <a:lnTo>
                                  <a:pt x="6" y="1"/>
                                </a:lnTo>
                                <a:lnTo>
                                  <a:pt x="4" y="1"/>
                                </a:lnTo>
                                <a:lnTo>
                                  <a:pt x="4" y="2"/>
                                </a:lnTo>
                                <a:lnTo>
                                  <a:pt x="4" y="1"/>
                                </a:lnTo>
                                <a:lnTo>
                                  <a:pt x="2" y="1"/>
                                </a:lnTo>
                                <a:lnTo>
                                  <a:pt x="1" y="1"/>
                                </a:lnTo>
                                <a:lnTo>
                                  <a:pt x="2" y="1"/>
                                </a:lnTo>
                                <a:lnTo>
                                  <a:pt x="4" y="1"/>
                                </a:lnTo>
                                <a:lnTo>
                                  <a:pt x="4" y="0"/>
                                </a:lnTo>
                                <a:lnTo>
                                  <a:pt x="4" y="1"/>
                                </a:lnTo>
                                <a:lnTo>
                                  <a:pt x="6" y="1"/>
                                </a:lnTo>
                                <a:close/>
                                <a:moveTo>
                                  <a:pt x="4" y="0"/>
                                </a:moveTo>
                                <a:lnTo>
                                  <a:pt x="4" y="0"/>
                                </a:lnTo>
                                <a:lnTo>
                                  <a:pt x="1" y="1"/>
                                </a:lnTo>
                                <a:lnTo>
                                  <a:pt x="0" y="1"/>
                                </a:lnTo>
                                <a:lnTo>
                                  <a:pt x="1" y="1"/>
                                </a:lnTo>
                                <a:lnTo>
                                  <a:pt x="4" y="2"/>
                                </a:lnTo>
                                <a:lnTo>
                                  <a:pt x="6" y="1"/>
                                </a:lnTo>
                                <a:lnTo>
                                  <a:pt x="7" y="1"/>
                                </a:lnTo>
                                <a:lnTo>
                                  <a:pt x="6" y="1"/>
                                </a:lnTo>
                                <a:lnTo>
                                  <a:pt x="4" y="0"/>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9" name="Line 893"/>
                        <wps:cNvCnPr>
                          <a:cxnSpLocks noChangeShapeType="1"/>
                        </wps:cNvCnPr>
                        <wps:spPr bwMode="auto">
                          <a:xfrm>
                            <a:off x="838217" y="683813"/>
                            <a:ext cx="0" cy="19100"/>
                          </a:xfrm>
                          <a:prstGeom prst="line">
                            <a:avLst/>
                          </a:prstGeom>
                          <a:noFill/>
                          <a:ln w="0">
                            <a:solidFill>
                              <a:srgbClr val="24282B"/>
                            </a:solidFill>
                            <a:round/>
                            <a:headEnd/>
                            <a:tailEnd/>
                          </a:ln>
                          <a:extLst>
                            <a:ext uri="{909E8E84-426E-40DD-AFC4-6F175D3DCCD1}">
                              <a14:hiddenFill xmlns:a14="http://schemas.microsoft.com/office/drawing/2010/main">
                                <a:noFill/>
                              </a14:hiddenFill>
                            </a:ext>
                          </a:extLst>
                        </wps:spPr>
                        <wps:bodyPr/>
                      </wps:wsp>
                      <wps:wsp>
                        <wps:cNvPr id="3090" name="Freeform 894"/>
                        <wps:cNvSpPr>
                          <a:spLocks/>
                        </wps:cNvSpPr>
                        <wps:spPr bwMode="auto">
                          <a:xfrm>
                            <a:off x="9500" y="588611"/>
                            <a:ext cx="38101" cy="28601"/>
                          </a:xfrm>
                          <a:custGeom>
                            <a:avLst/>
                            <a:gdLst>
                              <a:gd name="T0" fmla="*/ 9525 w 4"/>
                              <a:gd name="T1" fmla="*/ 0 h 3"/>
                              <a:gd name="T2" fmla="*/ 0 w 4"/>
                              <a:gd name="T3" fmla="*/ 0 h 3"/>
                              <a:gd name="T4" fmla="*/ 19050 w 4"/>
                              <a:gd name="T5" fmla="*/ 19050 h 3"/>
                              <a:gd name="T6" fmla="*/ 28575 w 4"/>
                              <a:gd name="T7" fmla="*/ 28575 h 3"/>
                              <a:gd name="T8" fmla="*/ 28575 w 4"/>
                              <a:gd name="T9" fmla="*/ 28575 h 3"/>
                              <a:gd name="T10" fmla="*/ 38100 w 4"/>
                              <a:gd name="T11" fmla="*/ 19050 h 3"/>
                              <a:gd name="T12" fmla="*/ 28575 w 4"/>
                              <a:gd name="T13" fmla="*/ 19050 h 3"/>
                              <a:gd name="T14" fmla="*/ 19050 w 4"/>
                              <a:gd name="T15" fmla="*/ 9525 h 3"/>
                              <a:gd name="T16" fmla="*/ 9525 w 4"/>
                              <a:gd name="T17" fmla="*/ 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1" y="0"/>
                                </a:moveTo>
                                <a:lnTo>
                                  <a:pt x="0" y="0"/>
                                </a:lnTo>
                                <a:lnTo>
                                  <a:pt x="2" y="2"/>
                                </a:lnTo>
                                <a:lnTo>
                                  <a:pt x="3" y="3"/>
                                </a:lnTo>
                                <a:lnTo>
                                  <a:pt x="4" y="2"/>
                                </a:lnTo>
                                <a:lnTo>
                                  <a:pt x="3" y="2"/>
                                </a:lnTo>
                                <a:lnTo>
                                  <a:pt x="2" y="1"/>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1" name="Freeform 895"/>
                        <wps:cNvSpPr>
                          <a:spLocks/>
                        </wps:cNvSpPr>
                        <wps:spPr bwMode="auto">
                          <a:xfrm>
                            <a:off x="57101" y="626712"/>
                            <a:ext cx="9500" cy="9500"/>
                          </a:xfrm>
                          <a:custGeom>
                            <a:avLst/>
                            <a:gdLst>
                              <a:gd name="T0" fmla="*/ 9525 w 1"/>
                              <a:gd name="T1" fmla="*/ 0 h 1"/>
                              <a:gd name="T2" fmla="*/ 0 w 1"/>
                              <a:gd name="T3" fmla="*/ 0 h 1"/>
                              <a:gd name="T4" fmla="*/ 9525 w 1"/>
                              <a:gd name="T5" fmla="*/ 9525 h 1"/>
                              <a:gd name="T6" fmla="*/ 9525 w 1"/>
                              <a:gd name="T7" fmla="*/ 9525 h 1"/>
                              <a:gd name="T8" fmla="*/ 9525 w 1"/>
                              <a:gd name="T9" fmla="*/ 9525 h 1"/>
                              <a:gd name="T10" fmla="*/ 9525 w 1"/>
                              <a:gd name="T11" fmla="*/ 0 h 1"/>
                              <a:gd name="T12" fmla="*/ 9525 w 1"/>
                              <a:gd name="T13" fmla="*/ 0 h 1"/>
                              <a:gd name="T14" fmla="*/ 9525 w 1"/>
                              <a:gd name="T15" fmla="*/ 9525 h 1"/>
                              <a:gd name="T16" fmla="*/ 9525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lnTo>
                                  <a:pt x="0" y="0"/>
                                </a:lnTo>
                                <a:lnTo>
                                  <a:pt x="1" y="1"/>
                                </a:lnTo>
                                <a:lnTo>
                                  <a:pt x="1" y="0"/>
                                </a:lnTo>
                                <a:lnTo>
                                  <a:pt x="1" y="1"/>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2" name="Freeform 896"/>
                        <wps:cNvSpPr>
                          <a:spLocks/>
                        </wps:cNvSpPr>
                        <wps:spPr bwMode="auto">
                          <a:xfrm>
                            <a:off x="85702" y="645712"/>
                            <a:ext cx="38101" cy="19100"/>
                          </a:xfrm>
                          <a:custGeom>
                            <a:avLst/>
                            <a:gdLst>
                              <a:gd name="T0" fmla="*/ 9525 w 4"/>
                              <a:gd name="T1" fmla="*/ 0 h 2"/>
                              <a:gd name="T2" fmla="*/ 0 w 4"/>
                              <a:gd name="T3" fmla="*/ 9525 h 2"/>
                              <a:gd name="T4" fmla="*/ 9525 w 4"/>
                              <a:gd name="T5" fmla="*/ 9525 h 2"/>
                              <a:gd name="T6" fmla="*/ 28575 w 4"/>
                              <a:gd name="T7" fmla="*/ 19050 h 2"/>
                              <a:gd name="T8" fmla="*/ 28575 w 4"/>
                              <a:gd name="T9" fmla="*/ 19050 h 2"/>
                              <a:gd name="T10" fmla="*/ 38100 w 4"/>
                              <a:gd name="T11" fmla="*/ 19050 h 2"/>
                              <a:gd name="T12" fmla="*/ 28575 w 4"/>
                              <a:gd name="T13" fmla="*/ 9525 h 2"/>
                              <a:gd name="T14" fmla="*/ 19050 w 4"/>
                              <a:gd name="T15" fmla="*/ 0 h 2"/>
                              <a:gd name="T16" fmla="*/ 9525 w 4"/>
                              <a:gd name="T17" fmla="*/ 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1" y="0"/>
                                </a:moveTo>
                                <a:lnTo>
                                  <a:pt x="0" y="1"/>
                                </a:lnTo>
                                <a:lnTo>
                                  <a:pt x="1" y="1"/>
                                </a:lnTo>
                                <a:lnTo>
                                  <a:pt x="3" y="2"/>
                                </a:lnTo>
                                <a:lnTo>
                                  <a:pt x="4" y="2"/>
                                </a:lnTo>
                                <a:lnTo>
                                  <a:pt x="3" y="1"/>
                                </a:lnTo>
                                <a:lnTo>
                                  <a:pt x="2" y="0"/>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3" name="Rectangle 897"/>
                        <wps:cNvSpPr>
                          <a:spLocks noChangeArrowheads="1"/>
                        </wps:cNvSpPr>
                        <wps:spPr bwMode="auto">
                          <a:xfrm>
                            <a:off x="142803" y="674313"/>
                            <a:ext cx="96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4" name="Freeform 898"/>
                        <wps:cNvSpPr>
                          <a:spLocks/>
                        </wps:cNvSpPr>
                        <wps:spPr bwMode="auto">
                          <a:xfrm>
                            <a:off x="171403" y="693413"/>
                            <a:ext cx="38101" cy="19000"/>
                          </a:xfrm>
                          <a:custGeom>
                            <a:avLst/>
                            <a:gdLst>
                              <a:gd name="T0" fmla="*/ 0 w 4"/>
                              <a:gd name="T1" fmla="*/ 0 h 2"/>
                              <a:gd name="T2" fmla="*/ 0 w 4"/>
                              <a:gd name="T3" fmla="*/ 0 h 2"/>
                              <a:gd name="T4" fmla="*/ 19050 w 4"/>
                              <a:gd name="T5" fmla="*/ 9525 h 2"/>
                              <a:gd name="T6" fmla="*/ 28575 w 4"/>
                              <a:gd name="T7" fmla="*/ 19050 h 2"/>
                              <a:gd name="T8" fmla="*/ 38100 w 4"/>
                              <a:gd name="T9" fmla="*/ 9525 h 2"/>
                              <a:gd name="T10" fmla="*/ 19050 w 4"/>
                              <a:gd name="T11" fmla="*/ 0 h 2"/>
                              <a:gd name="T12" fmla="*/ 0 w 4"/>
                              <a:gd name="T13" fmla="*/ 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0" y="0"/>
                                </a:moveTo>
                                <a:lnTo>
                                  <a:pt x="0" y="0"/>
                                </a:lnTo>
                                <a:lnTo>
                                  <a:pt x="2" y="1"/>
                                </a:lnTo>
                                <a:lnTo>
                                  <a:pt x="3" y="2"/>
                                </a:lnTo>
                                <a:lnTo>
                                  <a:pt x="4" y="1"/>
                                </a:lnTo>
                                <a:lnTo>
                                  <a:pt x="2" y="0"/>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899"/>
                        <wps:cNvSpPr>
                          <a:spLocks/>
                        </wps:cNvSpPr>
                        <wps:spPr bwMode="auto">
                          <a:xfrm>
                            <a:off x="228605" y="712414"/>
                            <a:ext cx="9500" cy="9500"/>
                          </a:xfrm>
                          <a:custGeom>
                            <a:avLst/>
                            <a:gdLst>
                              <a:gd name="T0" fmla="*/ 0 w 1"/>
                              <a:gd name="T1" fmla="*/ 0 h 1"/>
                              <a:gd name="T2" fmla="*/ 0 w 1"/>
                              <a:gd name="T3" fmla="*/ 9525 h 1"/>
                              <a:gd name="T4" fmla="*/ 0 w 1"/>
                              <a:gd name="T5" fmla="*/ 9525 h 1"/>
                              <a:gd name="T6" fmla="*/ 9525 w 1"/>
                              <a:gd name="T7" fmla="*/ 9525 h 1"/>
                              <a:gd name="T8" fmla="*/ 9525 w 1"/>
                              <a:gd name="T9" fmla="*/ 0 h 1"/>
                              <a:gd name="T10" fmla="*/ 9525 w 1"/>
                              <a:gd name="T11" fmla="*/ 0 h 1"/>
                              <a:gd name="T12" fmla="*/ 0 w 1"/>
                              <a:gd name="T13" fmla="*/ 0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 h="1">
                                <a:moveTo>
                                  <a:pt x="0" y="0"/>
                                </a:moveTo>
                                <a:lnTo>
                                  <a:pt x="0" y="1"/>
                                </a:lnTo>
                                <a:lnTo>
                                  <a:pt x="1" y="1"/>
                                </a:lnTo>
                                <a:lnTo>
                                  <a:pt x="1" y="0"/>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6" name="Freeform 900"/>
                        <wps:cNvSpPr>
                          <a:spLocks/>
                        </wps:cNvSpPr>
                        <wps:spPr bwMode="auto">
                          <a:xfrm>
                            <a:off x="257105" y="721914"/>
                            <a:ext cx="38101" cy="28601"/>
                          </a:xfrm>
                          <a:custGeom>
                            <a:avLst/>
                            <a:gdLst>
                              <a:gd name="T0" fmla="*/ 9525 w 4"/>
                              <a:gd name="T1" fmla="*/ 0 h 3"/>
                              <a:gd name="T2" fmla="*/ 0 w 4"/>
                              <a:gd name="T3" fmla="*/ 9525 h 3"/>
                              <a:gd name="T4" fmla="*/ 19050 w 4"/>
                              <a:gd name="T5" fmla="*/ 19050 h 3"/>
                              <a:gd name="T6" fmla="*/ 38100 w 4"/>
                              <a:gd name="T7" fmla="*/ 28575 h 3"/>
                              <a:gd name="T8" fmla="*/ 38100 w 4"/>
                              <a:gd name="T9" fmla="*/ 19050 h 3"/>
                              <a:gd name="T10" fmla="*/ 19050 w 4"/>
                              <a:gd name="T11" fmla="*/ 9525 h 3"/>
                              <a:gd name="T12" fmla="*/ 9525 w 4"/>
                              <a:gd name="T13" fmla="*/ 0 h 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3">
                                <a:moveTo>
                                  <a:pt x="1" y="0"/>
                                </a:moveTo>
                                <a:lnTo>
                                  <a:pt x="0" y="1"/>
                                </a:lnTo>
                                <a:lnTo>
                                  <a:pt x="2" y="2"/>
                                </a:lnTo>
                                <a:lnTo>
                                  <a:pt x="4" y="3"/>
                                </a:lnTo>
                                <a:lnTo>
                                  <a:pt x="4" y="2"/>
                                </a:lnTo>
                                <a:lnTo>
                                  <a:pt x="2" y="1"/>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7" name="Freeform 901"/>
                        <wps:cNvSpPr>
                          <a:spLocks/>
                        </wps:cNvSpPr>
                        <wps:spPr bwMode="auto">
                          <a:xfrm>
                            <a:off x="314306" y="750514"/>
                            <a:ext cx="9500" cy="9500"/>
                          </a:xfrm>
                          <a:custGeom>
                            <a:avLst/>
                            <a:gdLst>
                              <a:gd name="T0" fmla="*/ 0 w 1"/>
                              <a:gd name="T1" fmla="*/ 0 h 1"/>
                              <a:gd name="T2" fmla="*/ 0 w 1"/>
                              <a:gd name="T3" fmla="*/ 0 h 1"/>
                              <a:gd name="T4" fmla="*/ 9525 w 1"/>
                              <a:gd name="T5" fmla="*/ 9525 h 1"/>
                              <a:gd name="T6" fmla="*/ 9525 w 1"/>
                              <a:gd name="T7" fmla="*/ 0 h 1"/>
                              <a:gd name="T8" fmla="*/ 0 w 1"/>
                              <a:gd name="T9" fmla="*/ 0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1">
                                <a:moveTo>
                                  <a:pt x="0" y="0"/>
                                </a:moveTo>
                                <a:lnTo>
                                  <a:pt x="0" y="0"/>
                                </a:lnTo>
                                <a:lnTo>
                                  <a:pt x="1" y="1"/>
                                </a:lnTo>
                                <a:lnTo>
                                  <a:pt x="1" y="0"/>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8" name="Freeform 902"/>
                        <wps:cNvSpPr>
                          <a:spLocks/>
                        </wps:cNvSpPr>
                        <wps:spPr bwMode="auto">
                          <a:xfrm>
                            <a:off x="352407" y="760014"/>
                            <a:ext cx="28601" cy="19100"/>
                          </a:xfrm>
                          <a:custGeom>
                            <a:avLst/>
                            <a:gdLst>
                              <a:gd name="T0" fmla="*/ 0 w 3"/>
                              <a:gd name="T1" fmla="*/ 0 h 2"/>
                              <a:gd name="T2" fmla="*/ 0 w 3"/>
                              <a:gd name="T3" fmla="*/ 9525 h 2"/>
                              <a:gd name="T4" fmla="*/ 0 w 3"/>
                              <a:gd name="T5" fmla="*/ 9525 h 2"/>
                              <a:gd name="T6" fmla="*/ 19050 w 3"/>
                              <a:gd name="T7" fmla="*/ 9525 h 2"/>
                              <a:gd name="T8" fmla="*/ 28575 w 3"/>
                              <a:gd name="T9" fmla="*/ 19050 h 2"/>
                              <a:gd name="T10" fmla="*/ 28575 w 3"/>
                              <a:gd name="T11" fmla="*/ 9525 h 2"/>
                              <a:gd name="T12" fmla="*/ 28575 w 3"/>
                              <a:gd name="T13" fmla="*/ 9525 h 2"/>
                              <a:gd name="T14" fmla="*/ 0 w 3"/>
                              <a:gd name="T15" fmla="*/ 0 h 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 h="2">
                                <a:moveTo>
                                  <a:pt x="0" y="0"/>
                                </a:moveTo>
                                <a:lnTo>
                                  <a:pt x="0" y="1"/>
                                </a:lnTo>
                                <a:lnTo>
                                  <a:pt x="2" y="1"/>
                                </a:lnTo>
                                <a:lnTo>
                                  <a:pt x="3" y="2"/>
                                </a:lnTo>
                                <a:lnTo>
                                  <a:pt x="3" y="1"/>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9" name="Freeform 903"/>
                        <wps:cNvSpPr>
                          <a:spLocks/>
                        </wps:cNvSpPr>
                        <wps:spPr bwMode="auto">
                          <a:xfrm>
                            <a:off x="409508" y="769615"/>
                            <a:ext cx="9600" cy="19000"/>
                          </a:xfrm>
                          <a:custGeom>
                            <a:avLst/>
                            <a:gdLst>
                              <a:gd name="T0" fmla="*/ 0 w 1"/>
                              <a:gd name="T1" fmla="*/ 0 h 2"/>
                              <a:gd name="T2" fmla="*/ 0 w 1"/>
                              <a:gd name="T3" fmla="*/ 9525 h 2"/>
                              <a:gd name="T4" fmla="*/ 9525 w 1"/>
                              <a:gd name="T5" fmla="*/ 19050 h 2"/>
                              <a:gd name="T6" fmla="*/ 9525 w 1"/>
                              <a:gd name="T7" fmla="*/ 9525 h 2"/>
                              <a:gd name="T8" fmla="*/ 0 w 1"/>
                              <a:gd name="T9" fmla="*/ 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2">
                                <a:moveTo>
                                  <a:pt x="0" y="0"/>
                                </a:moveTo>
                                <a:lnTo>
                                  <a:pt x="0" y="1"/>
                                </a:lnTo>
                                <a:lnTo>
                                  <a:pt x="1" y="2"/>
                                </a:lnTo>
                                <a:lnTo>
                                  <a:pt x="1" y="1"/>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904"/>
                        <wps:cNvSpPr>
                          <a:spLocks/>
                        </wps:cNvSpPr>
                        <wps:spPr bwMode="auto">
                          <a:xfrm>
                            <a:off x="438109" y="788615"/>
                            <a:ext cx="38101" cy="9500"/>
                          </a:xfrm>
                          <a:custGeom>
                            <a:avLst/>
                            <a:gdLst>
                              <a:gd name="T0" fmla="*/ 0 w 4"/>
                              <a:gd name="T1" fmla="*/ 0 h 1"/>
                              <a:gd name="T2" fmla="*/ 0 w 4"/>
                              <a:gd name="T3" fmla="*/ 0 h 1"/>
                              <a:gd name="T4" fmla="*/ 19050 w 4"/>
                              <a:gd name="T5" fmla="*/ 9525 h 1"/>
                              <a:gd name="T6" fmla="*/ 38100 w 4"/>
                              <a:gd name="T7" fmla="*/ 9525 h 1"/>
                              <a:gd name="T8" fmla="*/ 38100 w 4"/>
                              <a:gd name="T9" fmla="*/ 0 h 1"/>
                              <a:gd name="T10" fmla="*/ 19050 w 4"/>
                              <a:gd name="T11" fmla="*/ 0 h 1"/>
                              <a:gd name="T12" fmla="*/ 0 w 4"/>
                              <a:gd name="T13" fmla="*/ 0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0" y="0"/>
                                </a:moveTo>
                                <a:lnTo>
                                  <a:pt x="0" y="0"/>
                                </a:lnTo>
                                <a:lnTo>
                                  <a:pt x="2" y="1"/>
                                </a:lnTo>
                                <a:lnTo>
                                  <a:pt x="4" y="1"/>
                                </a:lnTo>
                                <a:lnTo>
                                  <a:pt x="4" y="0"/>
                                </a:lnTo>
                                <a:lnTo>
                                  <a:pt x="2" y="0"/>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1" name="Freeform 905"/>
                        <wps:cNvSpPr>
                          <a:spLocks/>
                        </wps:cNvSpPr>
                        <wps:spPr bwMode="auto">
                          <a:xfrm>
                            <a:off x="495310" y="798115"/>
                            <a:ext cx="9500" cy="8900"/>
                          </a:xfrm>
                          <a:custGeom>
                            <a:avLst/>
                            <a:gdLst>
                              <a:gd name="T0" fmla="*/ 9525 w 1"/>
                              <a:gd name="T1" fmla="*/ 0 h 1"/>
                              <a:gd name="T2" fmla="*/ 0 w 1"/>
                              <a:gd name="T3" fmla="*/ 8890 h 1"/>
                              <a:gd name="T4" fmla="*/ 9525 w 1"/>
                              <a:gd name="T5" fmla="*/ 8890 h 1"/>
                              <a:gd name="T6" fmla="*/ 9525 w 1"/>
                              <a:gd name="T7" fmla="*/ 0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1">
                                <a:moveTo>
                                  <a:pt x="1" y="0"/>
                                </a:moveTo>
                                <a:lnTo>
                                  <a:pt x="0" y="1"/>
                                </a:lnTo>
                                <a:lnTo>
                                  <a:pt x="1" y="1"/>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2" name="Freeform 906"/>
                        <wps:cNvSpPr>
                          <a:spLocks/>
                        </wps:cNvSpPr>
                        <wps:spPr bwMode="auto">
                          <a:xfrm>
                            <a:off x="533411" y="807015"/>
                            <a:ext cx="38101" cy="9600"/>
                          </a:xfrm>
                          <a:custGeom>
                            <a:avLst/>
                            <a:gdLst>
                              <a:gd name="T0" fmla="*/ 0 w 4"/>
                              <a:gd name="T1" fmla="*/ 0 h 1"/>
                              <a:gd name="T2" fmla="*/ 0 w 4"/>
                              <a:gd name="T3" fmla="*/ 9525 h 1"/>
                              <a:gd name="T4" fmla="*/ 9525 w 4"/>
                              <a:gd name="T5" fmla="*/ 9525 h 1"/>
                              <a:gd name="T6" fmla="*/ 28575 w 4"/>
                              <a:gd name="T7" fmla="*/ 9525 h 1"/>
                              <a:gd name="T8" fmla="*/ 38100 w 4"/>
                              <a:gd name="T9" fmla="*/ 9525 h 1"/>
                              <a:gd name="T10" fmla="*/ 9525 w 4"/>
                              <a:gd name="T11" fmla="*/ 0 h 1"/>
                              <a:gd name="T12" fmla="*/ 0 w 4"/>
                              <a:gd name="T13" fmla="*/ 0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0" y="0"/>
                                </a:moveTo>
                                <a:lnTo>
                                  <a:pt x="0" y="1"/>
                                </a:lnTo>
                                <a:lnTo>
                                  <a:pt x="1" y="1"/>
                                </a:lnTo>
                                <a:lnTo>
                                  <a:pt x="3" y="1"/>
                                </a:lnTo>
                                <a:lnTo>
                                  <a:pt x="4" y="1"/>
                                </a:lnTo>
                                <a:lnTo>
                                  <a:pt x="1" y="0"/>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3" name="Rectangle 907"/>
                        <wps:cNvSpPr>
                          <a:spLocks noChangeArrowheads="1"/>
                        </wps:cNvSpPr>
                        <wps:spPr bwMode="auto">
                          <a:xfrm>
                            <a:off x="590512" y="816615"/>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4" name="Freeform 908"/>
                        <wps:cNvSpPr>
                          <a:spLocks/>
                        </wps:cNvSpPr>
                        <wps:spPr bwMode="auto">
                          <a:xfrm>
                            <a:off x="628613" y="826116"/>
                            <a:ext cx="28601" cy="9500"/>
                          </a:xfrm>
                          <a:custGeom>
                            <a:avLst/>
                            <a:gdLst>
                              <a:gd name="T0" fmla="*/ 0 w 3"/>
                              <a:gd name="T1" fmla="*/ 0 h 1"/>
                              <a:gd name="T2" fmla="*/ 0 w 3"/>
                              <a:gd name="T3" fmla="*/ 9525 h 1"/>
                              <a:gd name="T4" fmla="*/ 9525 w 3"/>
                              <a:gd name="T5" fmla="*/ 9525 h 1"/>
                              <a:gd name="T6" fmla="*/ 28575 w 3"/>
                              <a:gd name="T7" fmla="*/ 9525 h 1"/>
                              <a:gd name="T8" fmla="*/ 28575 w 3"/>
                              <a:gd name="T9" fmla="*/ 0 h 1"/>
                              <a:gd name="T10" fmla="*/ 9525 w 3"/>
                              <a:gd name="T11" fmla="*/ 0 h 1"/>
                              <a:gd name="T12" fmla="*/ 0 w 3"/>
                              <a:gd name="T13" fmla="*/ 0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1">
                                <a:moveTo>
                                  <a:pt x="0" y="0"/>
                                </a:moveTo>
                                <a:lnTo>
                                  <a:pt x="0" y="1"/>
                                </a:lnTo>
                                <a:lnTo>
                                  <a:pt x="1" y="1"/>
                                </a:lnTo>
                                <a:lnTo>
                                  <a:pt x="3" y="1"/>
                                </a:lnTo>
                                <a:lnTo>
                                  <a:pt x="3" y="0"/>
                                </a:lnTo>
                                <a:lnTo>
                                  <a:pt x="1" y="0"/>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5" name="Rectangle 909"/>
                        <wps:cNvSpPr>
                          <a:spLocks noChangeArrowheads="1"/>
                        </wps:cNvSpPr>
                        <wps:spPr bwMode="auto">
                          <a:xfrm>
                            <a:off x="685814" y="835616"/>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6" name="Freeform 910"/>
                        <wps:cNvSpPr>
                          <a:spLocks/>
                        </wps:cNvSpPr>
                        <wps:spPr bwMode="auto">
                          <a:xfrm>
                            <a:off x="723914" y="835616"/>
                            <a:ext cx="28501" cy="19100"/>
                          </a:xfrm>
                          <a:custGeom>
                            <a:avLst/>
                            <a:gdLst>
                              <a:gd name="T0" fmla="*/ 0 w 3"/>
                              <a:gd name="T1" fmla="*/ 0 h 2"/>
                              <a:gd name="T2" fmla="*/ 0 w 3"/>
                              <a:gd name="T3" fmla="*/ 9525 h 2"/>
                              <a:gd name="T4" fmla="*/ 28575 w 3"/>
                              <a:gd name="T5" fmla="*/ 19050 h 2"/>
                              <a:gd name="T6" fmla="*/ 28575 w 3"/>
                              <a:gd name="T7" fmla="*/ 9525 h 2"/>
                              <a:gd name="T8" fmla="*/ 0 w 3"/>
                              <a:gd name="T9" fmla="*/ 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 h="2">
                                <a:moveTo>
                                  <a:pt x="0" y="0"/>
                                </a:moveTo>
                                <a:lnTo>
                                  <a:pt x="0" y="1"/>
                                </a:lnTo>
                                <a:lnTo>
                                  <a:pt x="3" y="2"/>
                                </a:lnTo>
                                <a:lnTo>
                                  <a:pt x="3" y="1"/>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7" name="Rectangle 911"/>
                        <wps:cNvSpPr>
                          <a:spLocks noChangeArrowheads="1"/>
                        </wps:cNvSpPr>
                        <wps:spPr bwMode="auto">
                          <a:xfrm>
                            <a:off x="1485230" y="883217"/>
                            <a:ext cx="28601" cy="96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8" name="Freeform 912"/>
                        <wps:cNvSpPr>
                          <a:spLocks/>
                        </wps:cNvSpPr>
                        <wps:spPr bwMode="auto">
                          <a:xfrm>
                            <a:off x="1542431" y="873717"/>
                            <a:ext cx="9500" cy="9500"/>
                          </a:xfrm>
                          <a:custGeom>
                            <a:avLst/>
                            <a:gdLst>
                              <a:gd name="T0" fmla="*/ 0 w 1"/>
                              <a:gd name="T1" fmla="*/ 9525 h 1"/>
                              <a:gd name="T2" fmla="*/ 0 w 1"/>
                              <a:gd name="T3" fmla="*/ 9525 h 1"/>
                              <a:gd name="T4" fmla="*/ 9525 w 1"/>
                              <a:gd name="T5" fmla="*/ 9525 h 1"/>
                              <a:gd name="T6" fmla="*/ 9525 w 1"/>
                              <a:gd name="T7" fmla="*/ 9525 h 1"/>
                              <a:gd name="T8" fmla="*/ 9525 w 1"/>
                              <a:gd name="T9" fmla="*/ 0 h 1"/>
                              <a:gd name="T10" fmla="*/ 9525 w 1"/>
                              <a:gd name="T11" fmla="*/ 9525 h 1"/>
                              <a:gd name="T12" fmla="*/ 0 w 1"/>
                              <a:gd name="T13" fmla="*/ 952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 h="1">
                                <a:moveTo>
                                  <a:pt x="0" y="1"/>
                                </a:moveTo>
                                <a:lnTo>
                                  <a:pt x="0" y="1"/>
                                </a:lnTo>
                                <a:lnTo>
                                  <a:pt x="1" y="1"/>
                                </a:lnTo>
                                <a:lnTo>
                                  <a:pt x="1" y="0"/>
                                </a:lnTo>
                                <a:lnTo>
                                  <a:pt x="1" y="1"/>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9" name="Rectangle 913"/>
                        <wps:cNvSpPr>
                          <a:spLocks noChangeArrowheads="1"/>
                        </wps:cNvSpPr>
                        <wps:spPr bwMode="auto">
                          <a:xfrm>
                            <a:off x="1580531" y="873717"/>
                            <a:ext cx="28501"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914"/>
                        <wps:cNvSpPr>
                          <a:spLocks noChangeArrowheads="1"/>
                        </wps:cNvSpPr>
                        <wps:spPr bwMode="auto">
                          <a:xfrm>
                            <a:off x="1637633" y="873717"/>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1" name="Freeform 915"/>
                        <wps:cNvSpPr>
                          <a:spLocks/>
                        </wps:cNvSpPr>
                        <wps:spPr bwMode="auto">
                          <a:xfrm>
                            <a:off x="1666233" y="864216"/>
                            <a:ext cx="38101" cy="19000"/>
                          </a:xfrm>
                          <a:custGeom>
                            <a:avLst/>
                            <a:gdLst>
                              <a:gd name="T0" fmla="*/ 0 w 4"/>
                              <a:gd name="T1" fmla="*/ 9525 h 2"/>
                              <a:gd name="T2" fmla="*/ 9525 w 4"/>
                              <a:gd name="T3" fmla="*/ 19050 h 2"/>
                              <a:gd name="T4" fmla="*/ 9525 w 4"/>
                              <a:gd name="T5" fmla="*/ 19050 h 2"/>
                              <a:gd name="T6" fmla="*/ 38100 w 4"/>
                              <a:gd name="T7" fmla="*/ 9525 h 2"/>
                              <a:gd name="T8" fmla="*/ 38100 w 4"/>
                              <a:gd name="T9" fmla="*/ 0 h 2"/>
                              <a:gd name="T10" fmla="*/ 9525 w 4"/>
                              <a:gd name="T11" fmla="*/ 9525 h 2"/>
                              <a:gd name="T12" fmla="*/ 0 w 4"/>
                              <a:gd name="T13" fmla="*/ 952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0" y="1"/>
                                </a:moveTo>
                                <a:lnTo>
                                  <a:pt x="1" y="2"/>
                                </a:lnTo>
                                <a:lnTo>
                                  <a:pt x="4" y="1"/>
                                </a:lnTo>
                                <a:lnTo>
                                  <a:pt x="4" y="0"/>
                                </a:lnTo>
                                <a:lnTo>
                                  <a:pt x="1" y="1"/>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2" name="Rectangle 916"/>
                        <wps:cNvSpPr>
                          <a:spLocks noChangeArrowheads="1"/>
                        </wps:cNvSpPr>
                        <wps:spPr bwMode="auto">
                          <a:xfrm>
                            <a:off x="1732934" y="864216"/>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3" name="Freeform 917"/>
                        <wps:cNvSpPr>
                          <a:spLocks/>
                        </wps:cNvSpPr>
                        <wps:spPr bwMode="auto">
                          <a:xfrm>
                            <a:off x="1761435" y="854716"/>
                            <a:ext cx="38101" cy="19000"/>
                          </a:xfrm>
                          <a:custGeom>
                            <a:avLst/>
                            <a:gdLst>
                              <a:gd name="T0" fmla="*/ 0 w 4"/>
                              <a:gd name="T1" fmla="*/ 9525 h 2"/>
                              <a:gd name="T2" fmla="*/ 0 w 4"/>
                              <a:gd name="T3" fmla="*/ 19050 h 2"/>
                              <a:gd name="T4" fmla="*/ 38100 w 4"/>
                              <a:gd name="T5" fmla="*/ 9525 h 2"/>
                              <a:gd name="T6" fmla="*/ 38100 w 4"/>
                              <a:gd name="T7" fmla="*/ 0 h 2"/>
                              <a:gd name="T8" fmla="*/ 0 w 4"/>
                              <a:gd name="T9" fmla="*/ 9525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0" y="1"/>
                                </a:moveTo>
                                <a:lnTo>
                                  <a:pt x="0" y="2"/>
                                </a:lnTo>
                                <a:lnTo>
                                  <a:pt x="4" y="1"/>
                                </a:lnTo>
                                <a:lnTo>
                                  <a:pt x="4"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4" name="Rectangle 918"/>
                        <wps:cNvSpPr>
                          <a:spLocks noChangeArrowheads="1"/>
                        </wps:cNvSpPr>
                        <wps:spPr bwMode="auto">
                          <a:xfrm>
                            <a:off x="1828136" y="854716"/>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Freeform 919"/>
                        <wps:cNvSpPr>
                          <a:spLocks/>
                        </wps:cNvSpPr>
                        <wps:spPr bwMode="auto">
                          <a:xfrm>
                            <a:off x="1856737" y="845116"/>
                            <a:ext cx="38101" cy="19100"/>
                          </a:xfrm>
                          <a:custGeom>
                            <a:avLst/>
                            <a:gdLst>
                              <a:gd name="T0" fmla="*/ 0 w 4"/>
                              <a:gd name="T1" fmla="*/ 9525 h 2"/>
                              <a:gd name="T2" fmla="*/ 0 w 4"/>
                              <a:gd name="T3" fmla="*/ 19050 h 2"/>
                              <a:gd name="T4" fmla="*/ 9525 w 4"/>
                              <a:gd name="T5" fmla="*/ 19050 h 2"/>
                              <a:gd name="T6" fmla="*/ 38100 w 4"/>
                              <a:gd name="T7" fmla="*/ 9525 h 2"/>
                              <a:gd name="T8" fmla="*/ 38100 w 4"/>
                              <a:gd name="T9" fmla="*/ 0 h 2"/>
                              <a:gd name="T10" fmla="*/ 9525 w 4"/>
                              <a:gd name="T11" fmla="*/ 9525 h 2"/>
                              <a:gd name="T12" fmla="*/ 0 w 4"/>
                              <a:gd name="T13" fmla="*/ 952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0" y="1"/>
                                </a:moveTo>
                                <a:lnTo>
                                  <a:pt x="0" y="2"/>
                                </a:lnTo>
                                <a:lnTo>
                                  <a:pt x="1" y="2"/>
                                </a:lnTo>
                                <a:lnTo>
                                  <a:pt x="4" y="1"/>
                                </a:lnTo>
                                <a:lnTo>
                                  <a:pt x="4" y="0"/>
                                </a:lnTo>
                                <a:lnTo>
                                  <a:pt x="1" y="1"/>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6" name="Freeform 920"/>
                        <wps:cNvSpPr>
                          <a:spLocks/>
                        </wps:cNvSpPr>
                        <wps:spPr bwMode="auto">
                          <a:xfrm>
                            <a:off x="1923438" y="845116"/>
                            <a:ext cx="9500" cy="9600"/>
                          </a:xfrm>
                          <a:custGeom>
                            <a:avLst/>
                            <a:gdLst>
                              <a:gd name="T0" fmla="*/ 0 w 1"/>
                              <a:gd name="T1" fmla="*/ 0 h 1"/>
                              <a:gd name="T2" fmla="*/ 0 w 1"/>
                              <a:gd name="T3" fmla="*/ 9525 h 1"/>
                              <a:gd name="T4" fmla="*/ 0 w 1"/>
                              <a:gd name="T5" fmla="*/ 9525 h 1"/>
                              <a:gd name="T6" fmla="*/ 9525 w 1"/>
                              <a:gd name="T7" fmla="*/ 9525 h 1"/>
                              <a:gd name="T8" fmla="*/ 0 w 1"/>
                              <a:gd name="T9" fmla="*/ 0 h 1"/>
                              <a:gd name="T10" fmla="*/ 0 w 1"/>
                              <a:gd name="T11" fmla="*/ 0 h 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 h="1">
                                <a:moveTo>
                                  <a:pt x="0" y="0"/>
                                </a:moveTo>
                                <a:lnTo>
                                  <a:pt x="0" y="1"/>
                                </a:lnTo>
                                <a:lnTo>
                                  <a:pt x="1" y="1"/>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7" name="Freeform 921"/>
                        <wps:cNvSpPr>
                          <a:spLocks/>
                        </wps:cNvSpPr>
                        <wps:spPr bwMode="auto">
                          <a:xfrm>
                            <a:off x="1951939" y="835616"/>
                            <a:ext cx="38101" cy="9500"/>
                          </a:xfrm>
                          <a:custGeom>
                            <a:avLst/>
                            <a:gdLst>
                              <a:gd name="T0" fmla="*/ 0 w 4"/>
                              <a:gd name="T1" fmla="*/ 0 h 1"/>
                              <a:gd name="T2" fmla="*/ 0 w 4"/>
                              <a:gd name="T3" fmla="*/ 9525 h 1"/>
                              <a:gd name="T4" fmla="*/ 28575 w 4"/>
                              <a:gd name="T5" fmla="*/ 9525 h 1"/>
                              <a:gd name="T6" fmla="*/ 38100 w 4"/>
                              <a:gd name="T7" fmla="*/ 9525 h 1"/>
                              <a:gd name="T8" fmla="*/ 38100 w 4"/>
                              <a:gd name="T9" fmla="*/ 0 h 1"/>
                              <a:gd name="T10" fmla="*/ 28575 w 4"/>
                              <a:gd name="T11" fmla="*/ 0 h 1"/>
                              <a:gd name="T12" fmla="*/ 0 w 4"/>
                              <a:gd name="T13" fmla="*/ 0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0" y="0"/>
                                </a:moveTo>
                                <a:lnTo>
                                  <a:pt x="0" y="1"/>
                                </a:lnTo>
                                <a:lnTo>
                                  <a:pt x="3" y="1"/>
                                </a:lnTo>
                                <a:lnTo>
                                  <a:pt x="4" y="1"/>
                                </a:lnTo>
                                <a:lnTo>
                                  <a:pt x="4" y="0"/>
                                </a:lnTo>
                                <a:lnTo>
                                  <a:pt x="3" y="0"/>
                                </a:lnTo>
                                <a:lnTo>
                                  <a:pt x="0"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8" name="Rectangle 922"/>
                        <wps:cNvSpPr>
                          <a:spLocks noChangeArrowheads="1"/>
                        </wps:cNvSpPr>
                        <wps:spPr bwMode="auto">
                          <a:xfrm>
                            <a:off x="2009140" y="826116"/>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Freeform 923"/>
                        <wps:cNvSpPr>
                          <a:spLocks/>
                        </wps:cNvSpPr>
                        <wps:spPr bwMode="auto">
                          <a:xfrm>
                            <a:off x="2047241" y="816615"/>
                            <a:ext cx="38101" cy="9500"/>
                          </a:xfrm>
                          <a:custGeom>
                            <a:avLst/>
                            <a:gdLst>
                              <a:gd name="T0" fmla="*/ 0 w 4"/>
                              <a:gd name="T1" fmla="*/ 9525 h 1"/>
                              <a:gd name="T2" fmla="*/ 0 w 4"/>
                              <a:gd name="T3" fmla="*/ 9525 h 1"/>
                              <a:gd name="T4" fmla="*/ 38100 w 4"/>
                              <a:gd name="T5" fmla="*/ 9525 h 1"/>
                              <a:gd name="T6" fmla="*/ 28575 w 4"/>
                              <a:gd name="T7" fmla="*/ 0 h 1"/>
                              <a:gd name="T8" fmla="*/ 0 w 4"/>
                              <a:gd name="T9" fmla="*/ 9525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1">
                                <a:moveTo>
                                  <a:pt x="0" y="1"/>
                                </a:moveTo>
                                <a:lnTo>
                                  <a:pt x="0" y="1"/>
                                </a:lnTo>
                                <a:lnTo>
                                  <a:pt x="4" y="1"/>
                                </a:lnTo>
                                <a:lnTo>
                                  <a:pt x="3"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0" name="Rectangle 924"/>
                        <wps:cNvSpPr>
                          <a:spLocks noChangeArrowheads="1"/>
                        </wps:cNvSpPr>
                        <wps:spPr bwMode="auto">
                          <a:xfrm>
                            <a:off x="2104342" y="807015"/>
                            <a:ext cx="9600" cy="96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1" name="Freeform 925"/>
                        <wps:cNvSpPr>
                          <a:spLocks/>
                        </wps:cNvSpPr>
                        <wps:spPr bwMode="auto">
                          <a:xfrm>
                            <a:off x="2142443" y="798115"/>
                            <a:ext cx="28601" cy="18500"/>
                          </a:xfrm>
                          <a:custGeom>
                            <a:avLst/>
                            <a:gdLst>
                              <a:gd name="T0" fmla="*/ 0 w 3"/>
                              <a:gd name="T1" fmla="*/ 9208 h 2"/>
                              <a:gd name="T2" fmla="*/ 0 w 3"/>
                              <a:gd name="T3" fmla="*/ 18415 h 2"/>
                              <a:gd name="T4" fmla="*/ 0 w 3"/>
                              <a:gd name="T5" fmla="*/ 9208 h 2"/>
                              <a:gd name="T6" fmla="*/ 28575 w 3"/>
                              <a:gd name="T7" fmla="*/ 9208 h 2"/>
                              <a:gd name="T8" fmla="*/ 28575 w 3"/>
                              <a:gd name="T9" fmla="*/ 0 h 2"/>
                              <a:gd name="T10" fmla="*/ 0 w 3"/>
                              <a:gd name="T11" fmla="*/ 9208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2">
                                <a:moveTo>
                                  <a:pt x="0" y="1"/>
                                </a:moveTo>
                                <a:lnTo>
                                  <a:pt x="0" y="2"/>
                                </a:lnTo>
                                <a:lnTo>
                                  <a:pt x="0" y="1"/>
                                </a:lnTo>
                                <a:lnTo>
                                  <a:pt x="3" y="1"/>
                                </a:lnTo>
                                <a:lnTo>
                                  <a:pt x="3"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2" name="Rectangle 926"/>
                        <wps:cNvSpPr>
                          <a:spLocks noChangeArrowheads="1"/>
                        </wps:cNvSpPr>
                        <wps:spPr bwMode="auto">
                          <a:xfrm>
                            <a:off x="2199644" y="788615"/>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Freeform 927"/>
                        <wps:cNvSpPr>
                          <a:spLocks/>
                        </wps:cNvSpPr>
                        <wps:spPr bwMode="auto">
                          <a:xfrm>
                            <a:off x="2228244" y="769615"/>
                            <a:ext cx="38101" cy="19000"/>
                          </a:xfrm>
                          <a:custGeom>
                            <a:avLst/>
                            <a:gdLst>
                              <a:gd name="T0" fmla="*/ 0 w 4"/>
                              <a:gd name="T1" fmla="*/ 9525 h 2"/>
                              <a:gd name="T2" fmla="*/ 9525 w 4"/>
                              <a:gd name="T3" fmla="*/ 19050 h 2"/>
                              <a:gd name="T4" fmla="*/ 19050 w 4"/>
                              <a:gd name="T5" fmla="*/ 19050 h 2"/>
                              <a:gd name="T6" fmla="*/ 38100 w 4"/>
                              <a:gd name="T7" fmla="*/ 9525 h 2"/>
                              <a:gd name="T8" fmla="*/ 38100 w 4"/>
                              <a:gd name="T9" fmla="*/ 0 h 2"/>
                              <a:gd name="T10" fmla="*/ 19050 w 4"/>
                              <a:gd name="T11" fmla="*/ 9525 h 2"/>
                              <a:gd name="T12" fmla="*/ 0 w 4"/>
                              <a:gd name="T13" fmla="*/ 952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0" y="1"/>
                                </a:moveTo>
                                <a:lnTo>
                                  <a:pt x="1" y="2"/>
                                </a:lnTo>
                                <a:lnTo>
                                  <a:pt x="2" y="2"/>
                                </a:lnTo>
                                <a:lnTo>
                                  <a:pt x="4" y="1"/>
                                </a:lnTo>
                                <a:lnTo>
                                  <a:pt x="4" y="0"/>
                                </a:lnTo>
                                <a:lnTo>
                                  <a:pt x="2" y="1"/>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4" name="Freeform 928"/>
                        <wps:cNvSpPr>
                          <a:spLocks/>
                        </wps:cNvSpPr>
                        <wps:spPr bwMode="auto">
                          <a:xfrm>
                            <a:off x="2285345" y="760014"/>
                            <a:ext cx="19100" cy="9600"/>
                          </a:xfrm>
                          <a:custGeom>
                            <a:avLst/>
                            <a:gdLst>
                              <a:gd name="T0" fmla="*/ 0 w 2"/>
                              <a:gd name="T1" fmla="*/ 9525 h 1"/>
                              <a:gd name="T2" fmla="*/ 9525 w 2"/>
                              <a:gd name="T3" fmla="*/ 9525 h 1"/>
                              <a:gd name="T4" fmla="*/ 9525 w 2"/>
                              <a:gd name="T5" fmla="*/ 9525 h 1"/>
                              <a:gd name="T6" fmla="*/ 19050 w 2"/>
                              <a:gd name="T7" fmla="*/ 9525 h 1"/>
                              <a:gd name="T8" fmla="*/ 9525 w 2"/>
                              <a:gd name="T9" fmla="*/ 0 h 1"/>
                              <a:gd name="T10" fmla="*/ 0 w 2"/>
                              <a:gd name="T11" fmla="*/ 9525 h 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 h="1">
                                <a:moveTo>
                                  <a:pt x="0" y="1"/>
                                </a:moveTo>
                                <a:lnTo>
                                  <a:pt x="1" y="1"/>
                                </a:lnTo>
                                <a:lnTo>
                                  <a:pt x="2" y="1"/>
                                </a:lnTo>
                                <a:lnTo>
                                  <a:pt x="1"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5" name="Freeform 929"/>
                        <wps:cNvSpPr>
                          <a:spLocks/>
                        </wps:cNvSpPr>
                        <wps:spPr bwMode="auto">
                          <a:xfrm>
                            <a:off x="2323446" y="750514"/>
                            <a:ext cx="38101" cy="9500"/>
                          </a:xfrm>
                          <a:custGeom>
                            <a:avLst/>
                            <a:gdLst>
                              <a:gd name="T0" fmla="*/ 0 w 4"/>
                              <a:gd name="T1" fmla="*/ 9525 h 1"/>
                              <a:gd name="T2" fmla="*/ 0 w 4"/>
                              <a:gd name="T3" fmla="*/ 9525 h 1"/>
                              <a:gd name="T4" fmla="*/ 19050 w 4"/>
                              <a:gd name="T5" fmla="*/ 9525 h 1"/>
                              <a:gd name="T6" fmla="*/ 38100 w 4"/>
                              <a:gd name="T7" fmla="*/ 0 h 1"/>
                              <a:gd name="T8" fmla="*/ 28575 w 4"/>
                              <a:gd name="T9" fmla="*/ 0 h 1"/>
                              <a:gd name="T10" fmla="*/ 9525 w 4"/>
                              <a:gd name="T11" fmla="*/ 0 h 1"/>
                              <a:gd name="T12" fmla="*/ 0 w 4"/>
                              <a:gd name="T13" fmla="*/ 952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0" y="1"/>
                                </a:moveTo>
                                <a:lnTo>
                                  <a:pt x="0" y="1"/>
                                </a:lnTo>
                                <a:lnTo>
                                  <a:pt x="2" y="1"/>
                                </a:lnTo>
                                <a:lnTo>
                                  <a:pt x="4" y="0"/>
                                </a:lnTo>
                                <a:lnTo>
                                  <a:pt x="3" y="0"/>
                                </a:lnTo>
                                <a:lnTo>
                                  <a:pt x="1"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6" name="Freeform 930"/>
                        <wps:cNvSpPr>
                          <a:spLocks/>
                        </wps:cNvSpPr>
                        <wps:spPr bwMode="auto">
                          <a:xfrm>
                            <a:off x="2380647" y="731514"/>
                            <a:ext cx="9500" cy="19000"/>
                          </a:xfrm>
                          <a:custGeom>
                            <a:avLst/>
                            <a:gdLst>
                              <a:gd name="T0" fmla="*/ 0 w 1"/>
                              <a:gd name="T1" fmla="*/ 9525 h 2"/>
                              <a:gd name="T2" fmla="*/ 0 w 1"/>
                              <a:gd name="T3" fmla="*/ 19050 h 2"/>
                              <a:gd name="T4" fmla="*/ 9525 w 1"/>
                              <a:gd name="T5" fmla="*/ 9525 h 2"/>
                              <a:gd name="T6" fmla="*/ 9525 w 1"/>
                              <a:gd name="T7" fmla="*/ 0 h 2"/>
                              <a:gd name="T8" fmla="*/ 0 w 1"/>
                              <a:gd name="T9" fmla="*/ 9525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2">
                                <a:moveTo>
                                  <a:pt x="0" y="1"/>
                                </a:moveTo>
                                <a:lnTo>
                                  <a:pt x="0" y="2"/>
                                </a:lnTo>
                                <a:lnTo>
                                  <a:pt x="1" y="1"/>
                                </a:lnTo>
                                <a:lnTo>
                                  <a:pt x="1"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7" name="Freeform 931"/>
                        <wps:cNvSpPr>
                          <a:spLocks/>
                        </wps:cNvSpPr>
                        <wps:spPr bwMode="auto">
                          <a:xfrm>
                            <a:off x="2409148" y="712414"/>
                            <a:ext cx="38101" cy="19100"/>
                          </a:xfrm>
                          <a:custGeom>
                            <a:avLst/>
                            <a:gdLst>
                              <a:gd name="T0" fmla="*/ 0 w 4"/>
                              <a:gd name="T1" fmla="*/ 9525 h 2"/>
                              <a:gd name="T2" fmla="*/ 9525 w 4"/>
                              <a:gd name="T3" fmla="*/ 19050 h 2"/>
                              <a:gd name="T4" fmla="*/ 9525 w 4"/>
                              <a:gd name="T5" fmla="*/ 19050 h 2"/>
                              <a:gd name="T6" fmla="*/ 28575 w 4"/>
                              <a:gd name="T7" fmla="*/ 9525 h 2"/>
                              <a:gd name="T8" fmla="*/ 38100 w 4"/>
                              <a:gd name="T9" fmla="*/ 9525 h 2"/>
                              <a:gd name="T10" fmla="*/ 38100 w 4"/>
                              <a:gd name="T11" fmla="*/ 0 h 2"/>
                              <a:gd name="T12" fmla="*/ 28575 w 4"/>
                              <a:gd name="T13" fmla="*/ 0 h 2"/>
                              <a:gd name="T14" fmla="*/ 9525 w 4"/>
                              <a:gd name="T15" fmla="*/ 9525 h 2"/>
                              <a:gd name="T16" fmla="*/ 0 w 4"/>
                              <a:gd name="T17" fmla="*/ 9525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0" y="1"/>
                                </a:moveTo>
                                <a:lnTo>
                                  <a:pt x="1" y="2"/>
                                </a:lnTo>
                                <a:lnTo>
                                  <a:pt x="3" y="1"/>
                                </a:lnTo>
                                <a:lnTo>
                                  <a:pt x="4" y="1"/>
                                </a:lnTo>
                                <a:lnTo>
                                  <a:pt x="4" y="0"/>
                                </a:lnTo>
                                <a:lnTo>
                                  <a:pt x="3" y="0"/>
                                </a:lnTo>
                                <a:lnTo>
                                  <a:pt x="1" y="1"/>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Rectangle 932"/>
                        <wps:cNvSpPr>
                          <a:spLocks noChangeArrowheads="1"/>
                        </wps:cNvSpPr>
                        <wps:spPr bwMode="auto">
                          <a:xfrm>
                            <a:off x="2466349" y="702913"/>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9" name="Freeform 933"/>
                        <wps:cNvSpPr>
                          <a:spLocks/>
                        </wps:cNvSpPr>
                        <wps:spPr bwMode="auto">
                          <a:xfrm>
                            <a:off x="2494950" y="674313"/>
                            <a:ext cx="38101" cy="19100"/>
                          </a:xfrm>
                          <a:custGeom>
                            <a:avLst/>
                            <a:gdLst>
                              <a:gd name="T0" fmla="*/ 0 w 4"/>
                              <a:gd name="T1" fmla="*/ 19050 h 2"/>
                              <a:gd name="T2" fmla="*/ 9525 w 4"/>
                              <a:gd name="T3" fmla="*/ 19050 h 2"/>
                              <a:gd name="T4" fmla="*/ 19050 w 4"/>
                              <a:gd name="T5" fmla="*/ 19050 h 2"/>
                              <a:gd name="T6" fmla="*/ 38100 w 4"/>
                              <a:gd name="T7" fmla="*/ 9525 h 2"/>
                              <a:gd name="T8" fmla="*/ 38100 w 4"/>
                              <a:gd name="T9" fmla="*/ 9525 h 2"/>
                              <a:gd name="T10" fmla="*/ 38100 w 4"/>
                              <a:gd name="T11" fmla="*/ 0 h 2"/>
                              <a:gd name="T12" fmla="*/ 38100 w 4"/>
                              <a:gd name="T13" fmla="*/ 0 h 2"/>
                              <a:gd name="T14" fmla="*/ 19050 w 4"/>
                              <a:gd name="T15" fmla="*/ 9525 h 2"/>
                              <a:gd name="T16" fmla="*/ 0 w 4"/>
                              <a:gd name="T17" fmla="*/ 1905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0" y="2"/>
                                </a:moveTo>
                                <a:lnTo>
                                  <a:pt x="1" y="2"/>
                                </a:lnTo>
                                <a:lnTo>
                                  <a:pt x="2" y="2"/>
                                </a:lnTo>
                                <a:lnTo>
                                  <a:pt x="4" y="1"/>
                                </a:lnTo>
                                <a:lnTo>
                                  <a:pt x="4" y="0"/>
                                </a:lnTo>
                                <a:lnTo>
                                  <a:pt x="2" y="1"/>
                                </a:lnTo>
                                <a:lnTo>
                                  <a:pt x="0"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0" name="Freeform 934"/>
                        <wps:cNvSpPr>
                          <a:spLocks/>
                        </wps:cNvSpPr>
                        <wps:spPr bwMode="auto">
                          <a:xfrm>
                            <a:off x="2552051" y="655312"/>
                            <a:ext cx="9500" cy="19000"/>
                          </a:xfrm>
                          <a:custGeom>
                            <a:avLst/>
                            <a:gdLst>
                              <a:gd name="T0" fmla="*/ 0 w 1"/>
                              <a:gd name="T1" fmla="*/ 9525 h 2"/>
                              <a:gd name="T2" fmla="*/ 0 w 1"/>
                              <a:gd name="T3" fmla="*/ 19050 h 2"/>
                              <a:gd name="T4" fmla="*/ 9525 w 1"/>
                              <a:gd name="T5" fmla="*/ 9525 h 2"/>
                              <a:gd name="T6" fmla="*/ 9525 w 1"/>
                              <a:gd name="T7" fmla="*/ 0 h 2"/>
                              <a:gd name="T8" fmla="*/ 0 w 1"/>
                              <a:gd name="T9" fmla="*/ 9525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2">
                                <a:moveTo>
                                  <a:pt x="0" y="1"/>
                                </a:moveTo>
                                <a:lnTo>
                                  <a:pt x="0" y="2"/>
                                </a:lnTo>
                                <a:lnTo>
                                  <a:pt x="1" y="1"/>
                                </a:lnTo>
                                <a:lnTo>
                                  <a:pt x="1"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1" name="Freeform 935"/>
                        <wps:cNvSpPr>
                          <a:spLocks/>
                        </wps:cNvSpPr>
                        <wps:spPr bwMode="auto">
                          <a:xfrm>
                            <a:off x="2580651" y="626712"/>
                            <a:ext cx="38101" cy="28601"/>
                          </a:xfrm>
                          <a:custGeom>
                            <a:avLst/>
                            <a:gdLst>
                              <a:gd name="T0" fmla="*/ 0 w 4"/>
                              <a:gd name="T1" fmla="*/ 19050 h 3"/>
                              <a:gd name="T2" fmla="*/ 9525 w 4"/>
                              <a:gd name="T3" fmla="*/ 28575 h 3"/>
                              <a:gd name="T4" fmla="*/ 9525 w 4"/>
                              <a:gd name="T5" fmla="*/ 19050 h 3"/>
                              <a:gd name="T6" fmla="*/ 28575 w 4"/>
                              <a:gd name="T7" fmla="*/ 9525 h 3"/>
                              <a:gd name="T8" fmla="*/ 38100 w 4"/>
                              <a:gd name="T9" fmla="*/ 9525 h 3"/>
                              <a:gd name="T10" fmla="*/ 28575 w 4"/>
                              <a:gd name="T11" fmla="*/ 0 h 3"/>
                              <a:gd name="T12" fmla="*/ 28575 w 4"/>
                              <a:gd name="T13" fmla="*/ 9525 h 3"/>
                              <a:gd name="T14" fmla="*/ 9525 w 4"/>
                              <a:gd name="T15" fmla="*/ 19050 h 3"/>
                              <a:gd name="T16" fmla="*/ 0 w 4"/>
                              <a:gd name="T17" fmla="*/ 19050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3">
                                <a:moveTo>
                                  <a:pt x="0" y="2"/>
                                </a:moveTo>
                                <a:lnTo>
                                  <a:pt x="1" y="3"/>
                                </a:lnTo>
                                <a:lnTo>
                                  <a:pt x="1" y="2"/>
                                </a:lnTo>
                                <a:lnTo>
                                  <a:pt x="3" y="1"/>
                                </a:lnTo>
                                <a:lnTo>
                                  <a:pt x="4" y="1"/>
                                </a:lnTo>
                                <a:lnTo>
                                  <a:pt x="3" y="0"/>
                                </a:lnTo>
                                <a:lnTo>
                                  <a:pt x="3" y="1"/>
                                </a:lnTo>
                                <a:lnTo>
                                  <a:pt x="1" y="2"/>
                                </a:lnTo>
                                <a:lnTo>
                                  <a:pt x="0"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2" name="Freeform 936"/>
                        <wps:cNvSpPr>
                          <a:spLocks/>
                        </wps:cNvSpPr>
                        <wps:spPr bwMode="auto">
                          <a:xfrm>
                            <a:off x="2628252" y="607612"/>
                            <a:ext cx="19100" cy="9600"/>
                          </a:xfrm>
                          <a:custGeom>
                            <a:avLst/>
                            <a:gdLst>
                              <a:gd name="T0" fmla="*/ 0 w 2"/>
                              <a:gd name="T1" fmla="*/ 9525 h 1"/>
                              <a:gd name="T2" fmla="*/ 9525 w 2"/>
                              <a:gd name="T3" fmla="*/ 9525 h 1"/>
                              <a:gd name="T4" fmla="*/ 19050 w 2"/>
                              <a:gd name="T5" fmla="*/ 9525 h 1"/>
                              <a:gd name="T6" fmla="*/ 9525 w 2"/>
                              <a:gd name="T7" fmla="*/ 0 h 1"/>
                              <a:gd name="T8" fmla="*/ 0 w 2"/>
                              <a:gd name="T9" fmla="*/ 9525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 h="1">
                                <a:moveTo>
                                  <a:pt x="0" y="1"/>
                                </a:moveTo>
                                <a:lnTo>
                                  <a:pt x="1" y="1"/>
                                </a:lnTo>
                                <a:lnTo>
                                  <a:pt x="2" y="1"/>
                                </a:lnTo>
                                <a:lnTo>
                                  <a:pt x="1"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937"/>
                        <wps:cNvSpPr>
                          <a:spLocks/>
                        </wps:cNvSpPr>
                        <wps:spPr bwMode="auto">
                          <a:xfrm>
                            <a:off x="2656853" y="570211"/>
                            <a:ext cx="28601" cy="27901"/>
                          </a:xfrm>
                          <a:custGeom>
                            <a:avLst/>
                            <a:gdLst>
                              <a:gd name="T0" fmla="*/ 0 w 3"/>
                              <a:gd name="T1" fmla="*/ 18627 h 3"/>
                              <a:gd name="T2" fmla="*/ 9525 w 3"/>
                              <a:gd name="T3" fmla="*/ 27940 h 3"/>
                              <a:gd name="T4" fmla="*/ 9525 w 3"/>
                              <a:gd name="T5" fmla="*/ 27940 h 3"/>
                              <a:gd name="T6" fmla="*/ 19050 w 3"/>
                              <a:gd name="T7" fmla="*/ 18627 h 3"/>
                              <a:gd name="T8" fmla="*/ 28575 w 3"/>
                              <a:gd name="T9" fmla="*/ 9313 h 3"/>
                              <a:gd name="T10" fmla="*/ 28575 w 3"/>
                              <a:gd name="T11" fmla="*/ 0 h 3"/>
                              <a:gd name="T12" fmla="*/ 28575 w 3"/>
                              <a:gd name="T13" fmla="*/ 0 h 3"/>
                              <a:gd name="T14" fmla="*/ 28575 w 3"/>
                              <a:gd name="T15" fmla="*/ 0 h 3"/>
                              <a:gd name="T16" fmla="*/ 19050 w 3"/>
                              <a:gd name="T17" fmla="*/ 9313 h 3"/>
                              <a:gd name="T18" fmla="*/ 9525 w 3"/>
                              <a:gd name="T19" fmla="*/ 18627 h 3"/>
                              <a:gd name="T20" fmla="*/ 0 w 3"/>
                              <a:gd name="T21" fmla="*/ 18627 h 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 h="3">
                                <a:moveTo>
                                  <a:pt x="0" y="2"/>
                                </a:moveTo>
                                <a:lnTo>
                                  <a:pt x="1" y="3"/>
                                </a:lnTo>
                                <a:lnTo>
                                  <a:pt x="2" y="2"/>
                                </a:lnTo>
                                <a:lnTo>
                                  <a:pt x="3" y="1"/>
                                </a:lnTo>
                                <a:lnTo>
                                  <a:pt x="3" y="0"/>
                                </a:lnTo>
                                <a:lnTo>
                                  <a:pt x="2" y="1"/>
                                </a:lnTo>
                                <a:lnTo>
                                  <a:pt x="1" y="2"/>
                                </a:lnTo>
                                <a:lnTo>
                                  <a:pt x="0"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4" name="Freeform 938"/>
                        <wps:cNvSpPr>
                          <a:spLocks/>
                        </wps:cNvSpPr>
                        <wps:spPr bwMode="auto">
                          <a:xfrm>
                            <a:off x="2694954" y="541610"/>
                            <a:ext cx="19000" cy="9500"/>
                          </a:xfrm>
                          <a:custGeom>
                            <a:avLst/>
                            <a:gdLst>
                              <a:gd name="T0" fmla="*/ 0 w 2"/>
                              <a:gd name="T1" fmla="*/ 9525 h 1"/>
                              <a:gd name="T2" fmla="*/ 9525 w 2"/>
                              <a:gd name="T3" fmla="*/ 9525 h 1"/>
                              <a:gd name="T4" fmla="*/ 19050 w 2"/>
                              <a:gd name="T5" fmla="*/ 9525 h 1"/>
                              <a:gd name="T6" fmla="*/ 9525 w 2"/>
                              <a:gd name="T7" fmla="*/ 0 h 1"/>
                              <a:gd name="T8" fmla="*/ 0 w 2"/>
                              <a:gd name="T9" fmla="*/ 9525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 h="1">
                                <a:moveTo>
                                  <a:pt x="0" y="1"/>
                                </a:moveTo>
                                <a:lnTo>
                                  <a:pt x="1" y="1"/>
                                </a:lnTo>
                                <a:lnTo>
                                  <a:pt x="2" y="1"/>
                                </a:lnTo>
                                <a:lnTo>
                                  <a:pt x="1"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5" name="Freeform 939"/>
                        <wps:cNvSpPr>
                          <a:spLocks/>
                        </wps:cNvSpPr>
                        <wps:spPr bwMode="auto">
                          <a:xfrm>
                            <a:off x="2713954" y="494009"/>
                            <a:ext cx="19100" cy="28601"/>
                          </a:xfrm>
                          <a:custGeom>
                            <a:avLst/>
                            <a:gdLst>
                              <a:gd name="T0" fmla="*/ 0 w 2"/>
                              <a:gd name="T1" fmla="*/ 28575 h 3"/>
                              <a:gd name="T2" fmla="*/ 9525 w 2"/>
                              <a:gd name="T3" fmla="*/ 28575 h 3"/>
                              <a:gd name="T4" fmla="*/ 19050 w 2"/>
                              <a:gd name="T5" fmla="*/ 19050 h 3"/>
                              <a:gd name="T6" fmla="*/ 19050 w 2"/>
                              <a:gd name="T7" fmla="*/ 9525 h 3"/>
                              <a:gd name="T8" fmla="*/ 19050 w 2"/>
                              <a:gd name="T9" fmla="*/ 0 h 3"/>
                              <a:gd name="T10" fmla="*/ 19050 w 2"/>
                              <a:gd name="T11" fmla="*/ 0 h 3"/>
                              <a:gd name="T12" fmla="*/ 19050 w 2"/>
                              <a:gd name="T13" fmla="*/ 0 h 3"/>
                              <a:gd name="T14" fmla="*/ 19050 w 2"/>
                              <a:gd name="T15" fmla="*/ 0 h 3"/>
                              <a:gd name="T16" fmla="*/ 9525 w 2"/>
                              <a:gd name="T17" fmla="*/ 9525 h 3"/>
                              <a:gd name="T18" fmla="*/ 9525 w 2"/>
                              <a:gd name="T19" fmla="*/ 19050 h 3"/>
                              <a:gd name="T20" fmla="*/ 0 w 2"/>
                              <a:gd name="T21" fmla="*/ 28575 h 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 h="3">
                                <a:moveTo>
                                  <a:pt x="0" y="3"/>
                                </a:moveTo>
                                <a:lnTo>
                                  <a:pt x="1" y="3"/>
                                </a:lnTo>
                                <a:lnTo>
                                  <a:pt x="2" y="2"/>
                                </a:lnTo>
                                <a:lnTo>
                                  <a:pt x="2" y="1"/>
                                </a:lnTo>
                                <a:lnTo>
                                  <a:pt x="2" y="0"/>
                                </a:lnTo>
                                <a:lnTo>
                                  <a:pt x="1" y="1"/>
                                </a:lnTo>
                                <a:lnTo>
                                  <a:pt x="1" y="2"/>
                                </a:lnTo>
                                <a:lnTo>
                                  <a:pt x="0" y="3"/>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6" name="Freeform 940"/>
                        <wps:cNvSpPr>
                          <a:spLocks/>
                        </wps:cNvSpPr>
                        <wps:spPr bwMode="auto">
                          <a:xfrm>
                            <a:off x="2733054" y="455909"/>
                            <a:ext cx="9500" cy="9500"/>
                          </a:xfrm>
                          <a:custGeom>
                            <a:avLst/>
                            <a:gdLst>
                              <a:gd name="T0" fmla="*/ 0 w 1"/>
                              <a:gd name="T1" fmla="*/ 9525 h 1"/>
                              <a:gd name="T2" fmla="*/ 9525 w 1"/>
                              <a:gd name="T3" fmla="*/ 9525 h 1"/>
                              <a:gd name="T4" fmla="*/ 9525 w 1"/>
                              <a:gd name="T5" fmla="*/ 9525 h 1"/>
                              <a:gd name="T6" fmla="*/ 9525 w 1"/>
                              <a:gd name="T7" fmla="*/ 0 h 1"/>
                              <a:gd name="T8" fmla="*/ 0 w 1"/>
                              <a:gd name="T9" fmla="*/ 0 h 1"/>
                              <a:gd name="T10" fmla="*/ 0 w 1"/>
                              <a:gd name="T11" fmla="*/ 9525 h 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 h="1">
                                <a:moveTo>
                                  <a:pt x="0" y="1"/>
                                </a:moveTo>
                                <a:lnTo>
                                  <a:pt x="1" y="1"/>
                                </a:lnTo>
                                <a:lnTo>
                                  <a:pt x="1" y="0"/>
                                </a:lnTo>
                                <a:lnTo>
                                  <a:pt x="0"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7" name="Freeform 941"/>
                        <wps:cNvSpPr>
                          <a:spLocks/>
                        </wps:cNvSpPr>
                        <wps:spPr bwMode="auto">
                          <a:xfrm>
                            <a:off x="2733054" y="417808"/>
                            <a:ext cx="9500" cy="9500"/>
                          </a:xfrm>
                          <a:custGeom>
                            <a:avLst/>
                            <a:gdLst>
                              <a:gd name="T0" fmla="*/ 0 w 1"/>
                              <a:gd name="T1" fmla="*/ 9525 h 1"/>
                              <a:gd name="T2" fmla="*/ 9525 w 1"/>
                              <a:gd name="T3" fmla="*/ 9525 h 1"/>
                              <a:gd name="T4" fmla="*/ 9525 w 1"/>
                              <a:gd name="T5" fmla="*/ 9525 h 1"/>
                              <a:gd name="T6" fmla="*/ 9525 w 1"/>
                              <a:gd name="T7" fmla="*/ 9525 h 1"/>
                              <a:gd name="T8" fmla="*/ 9525 w 1"/>
                              <a:gd name="T9" fmla="*/ 0 h 1"/>
                              <a:gd name="T10" fmla="*/ 0 w 1"/>
                              <a:gd name="T11" fmla="*/ 0 h 1"/>
                              <a:gd name="T12" fmla="*/ 0 w 1"/>
                              <a:gd name="T13" fmla="*/ 9525 h 1"/>
                              <a:gd name="T14" fmla="*/ 0 w 1"/>
                              <a:gd name="T15" fmla="*/ 9525 h 1"/>
                              <a:gd name="T16" fmla="*/ 0 w 1"/>
                              <a:gd name="T17" fmla="*/ 9525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0" y="1"/>
                                </a:moveTo>
                                <a:lnTo>
                                  <a:pt x="1" y="1"/>
                                </a:lnTo>
                                <a:lnTo>
                                  <a:pt x="1" y="0"/>
                                </a:lnTo>
                                <a:lnTo>
                                  <a:pt x="0"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8" name="Freeform 942"/>
                        <wps:cNvSpPr>
                          <a:spLocks/>
                        </wps:cNvSpPr>
                        <wps:spPr bwMode="auto">
                          <a:xfrm>
                            <a:off x="2704454" y="360607"/>
                            <a:ext cx="28601" cy="38101"/>
                          </a:xfrm>
                          <a:custGeom>
                            <a:avLst/>
                            <a:gdLst>
                              <a:gd name="T0" fmla="*/ 19050 w 3"/>
                              <a:gd name="T1" fmla="*/ 38100 h 4"/>
                              <a:gd name="T2" fmla="*/ 28575 w 3"/>
                              <a:gd name="T3" fmla="*/ 28575 h 4"/>
                              <a:gd name="T4" fmla="*/ 28575 w 3"/>
                              <a:gd name="T5" fmla="*/ 19050 h 4"/>
                              <a:gd name="T6" fmla="*/ 19050 w 3"/>
                              <a:gd name="T7" fmla="*/ 9525 h 4"/>
                              <a:gd name="T8" fmla="*/ 9525 w 3"/>
                              <a:gd name="T9" fmla="*/ 0 h 4"/>
                              <a:gd name="T10" fmla="*/ 9525 w 3"/>
                              <a:gd name="T11" fmla="*/ 0 h 4"/>
                              <a:gd name="T12" fmla="*/ 9525 w 3"/>
                              <a:gd name="T13" fmla="*/ 0 h 4"/>
                              <a:gd name="T14" fmla="*/ 9525 w 3"/>
                              <a:gd name="T15" fmla="*/ 9525 h 4"/>
                              <a:gd name="T16" fmla="*/ 9525 w 3"/>
                              <a:gd name="T17" fmla="*/ 9525 h 4"/>
                              <a:gd name="T18" fmla="*/ 9525 w 3"/>
                              <a:gd name="T19" fmla="*/ 0 h 4"/>
                              <a:gd name="T20" fmla="*/ 0 w 3"/>
                              <a:gd name="T21" fmla="*/ 9525 h 4"/>
                              <a:gd name="T22" fmla="*/ 9525 w 3"/>
                              <a:gd name="T23" fmla="*/ 19050 h 4"/>
                              <a:gd name="T24" fmla="*/ 19050 w 3"/>
                              <a:gd name="T25" fmla="*/ 28575 h 4"/>
                              <a:gd name="T26" fmla="*/ 19050 w 3"/>
                              <a:gd name="T27" fmla="*/ 38100 h 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 h="4">
                                <a:moveTo>
                                  <a:pt x="2" y="4"/>
                                </a:moveTo>
                                <a:lnTo>
                                  <a:pt x="3" y="3"/>
                                </a:lnTo>
                                <a:lnTo>
                                  <a:pt x="3" y="2"/>
                                </a:lnTo>
                                <a:lnTo>
                                  <a:pt x="2" y="1"/>
                                </a:lnTo>
                                <a:lnTo>
                                  <a:pt x="1" y="0"/>
                                </a:lnTo>
                                <a:lnTo>
                                  <a:pt x="1" y="1"/>
                                </a:lnTo>
                                <a:lnTo>
                                  <a:pt x="1" y="0"/>
                                </a:lnTo>
                                <a:lnTo>
                                  <a:pt x="0" y="1"/>
                                </a:lnTo>
                                <a:lnTo>
                                  <a:pt x="1" y="2"/>
                                </a:lnTo>
                                <a:lnTo>
                                  <a:pt x="2" y="3"/>
                                </a:lnTo>
                                <a:lnTo>
                                  <a:pt x="2" y="4"/>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9" name="Freeform 943"/>
                        <wps:cNvSpPr>
                          <a:spLocks/>
                        </wps:cNvSpPr>
                        <wps:spPr bwMode="auto">
                          <a:xfrm>
                            <a:off x="2685453" y="332706"/>
                            <a:ext cx="19000" cy="18400"/>
                          </a:xfrm>
                          <a:custGeom>
                            <a:avLst/>
                            <a:gdLst>
                              <a:gd name="T0" fmla="*/ 9525 w 2"/>
                              <a:gd name="T1" fmla="*/ 18415 h 2"/>
                              <a:gd name="T2" fmla="*/ 19050 w 2"/>
                              <a:gd name="T3" fmla="*/ 9208 h 2"/>
                              <a:gd name="T4" fmla="*/ 9525 w 2"/>
                              <a:gd name="T5" fmla="*/ 0 h 2"/>
                              <a:gd name="T6" fmla="*/ 0 w 2"/>
                              <a:gd name="T7" fmla="*/ 9208 h 2"/>
                              <a:gd name="T8" fmla="*/ 9525 w 2"/>
                              <a:gd name="T9" fmla="*/ 18415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 h="2">
                                <a:moveTo>
                                  <a:pt x="1" y="2"/>
                                </a:moveTo>
                                <a:lnTo>
                                  <a:pt x="2" y="1"/>
                                </a:lnTo>
                                <a:lnTo>
                                  <a:pt x="1" y="0"/>
                                </a:lnTo>
                                <a:lnTo>
                                  <a:pt x="0" y="1"/>
                                </a:lnTo>
                                <a:lnTo>
                                  <a:pt x="1"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0" name="Freeform 944"/>
                        <wps:cNvSpPr>
                          <a:spLocks/>
                        </wps:cNvSpPr>
                        <wps:spPr bwMode="auto">
                          <a:xfrm>
                            <a:off x="2647353" y="294606"/>
                            <a:ext cx="28501" cy="28601"/>
                          </a:xfrm>
                          <a:custGeom>
                            <a:avLst/>
                            <a:gdLst>
                              <a:gd name="T0" fmla="*/ 28575 w 3"/>
                              <a:gd name="T1" fmla="*/ 28575 h 3"/>
                              <a:gd name="T2" fmla="*/ 28575 w 3"/>
                              <a:gd name="T3" fmla="*/ 19050 h 3"/>
                              <a:gd name="T4" fmla="*/ 28575 w 3"/>
                              <a:gd name="T5" fmla="*/ 19050 h 3"/>
                              <a:gd name="T6" fmla="*/ 19050 w 3"/>
                              <a:gd name="T7" fmla="*/ 9525 h 3"/>
                              <a:gd name="T8" fmla="*/ 9525 w 3"/>
                              <a:gd name="T9" fmla="*/ 0 h 3"/>
                              <a:gd name="T10" fmla="*/ 0 w 3"/>
                              <a:gd name="T11" fmla="*/ 0 h 3"/>
                              <a:gd name="T12" fmla="*/ 0 w 3"/>
                              <a:gd name="T13" fmla="*/ 9525 h 3"/>
                              <a:gd name="T14" fmla="*/ 0 w 3"/>
                              <a:gd name="T15" fmla="*/ 9525 h 3"/>
                              <a:gd name="T16" fmla="*/ 9525 w 3"/>
                              <a:gd name="T17" fmla="*/ 19050 h 3"/>
                              <a:gd name="T18" fmla="*/ 19050 w 3"/>
                              <a:gd name="T19" fmla="*/ 28575 h 3"/>
                              <a:gd name="T20" fmla="*/ 28575 w 3"/>
                              <a:gd name="T21" fmla="*/ 28575 h 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 h="3">
                                <a:moveTo>
                                  <a:pt x="3" y="3"/>
                                </a:moveTo>
                                <a:lnTo>
                                  <a:pt x="3" y="2"/>
                                </a:lnTo>
                                <a:lnTo>
                                  <a:pt x="2" y="1"/>
                                </a:lnTo>
                                <a:lnTo>
                                  <a:pt x="1" y="0"/>
                                </a:lnTo>
                                <a:lnTo>
                                  <a:pt x="0" y="0"/>
                                </a:lnTo>
                                <a:lnTo>
                                  <a:pt x="0" y="1"/>
                                </a:lnTo>
                                <a:lnTo>
                                  <a:pt x="1" y="2"/>
                                </a:lnTo>
                                <a:lnTo>
                                  <a:pt x="2" y="3"/>
                                </a:lnTo>
                                <a:lnTo>
                                  <a:pt x="3" y="3"/>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1" name="Freeform 945"/>
                        <wps:cNvSpPr>
                          <a:spLocks/>
                        </wps:cNvSpPr>
                        <wps:spPr bwMode="auto">
                          <a:xfrm>
                            <a:off x="2618752" y="275505"/>
                            <a:ext cx="9500" cy="9600"/>
                          </a:xfrm>
                          <a:custGeom>
                            <a:avLst/>
                            <a:gdLst>
                              <a:gd name="T0" fmla="*/ 9525 w 1"/>
                              <a:gd name="T1" fmla="*/ 9525 h 1"/>
                              <a:gd name="T2" fmla="*/ 9525 w 1"/>
                              <a:gd name="T3" fmla="*/ 0 h 1"/>
                              <a:gd name="T4" fmla="*/ 9525 w 1"/>
                              <a:gd name="T5" fmla="*/ 0 h 1"/>
                              <a:gd name="T6" fmla="*/ 9525 w 1"/>
                              <a:gd name="T7" fmla="*/ 0 h 1"/>
                              <a:gd name="T8" fmla="*/ 0 w 1"/>
                              <a:gd name="T9" fmla="*/ 0 h 1"/>
                              <a:gd name="T10" fmla="*/ 9525 w 1"/>
                              <a:gd name="T11" fmla="*/ 9525 h 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 h="1">
                                <a:moveTo>
                                  <a:pt x="1" y="1"/>
                                </a:moveTo>
                                <a:lnTo>
                                  <a:pt x="1" y="0"/>
                                </a:lnTo>
                                <a:lnTo>
                                  <a:pt x="0" y="0"/>
                                </a:lnTo>
                                <a:lnTo>
                                  <a:pt x="1"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2" name="Freeform 946"/>
                        <wps:cNvSpPr>
                          <a:spLocks/>
                        </wps:cNvSpPr>
                        <wps:spPr bwMode="auto">
                          <a:xfrm>
                            <a:off x="2571151" y="237405"/>
                            <a:ext cx="28501" cy="28601"/>
                          </a:xfrm>
                          <a:custGeom>
                            <a:avLst/>
                            <a:gdLst>
                              <a:gd name="T0" fmla="*/ 28575 w 3"/>
                              <a:gd name="T1" fmla="*/ 28575 h 3"/>
                              <a:gd name="T2" fmla="*/ 28575 w 3"/>
                              <a:gd name="T3" fmla="*/ 19050 h 3"/>
                              <a:gd name="T4" fmla="*/ 19050 w 3"/>
                              <a:gd name="T5" fmla="*/ 9525 h 3"/>
                              <a:gd name="T6" fmla="*/ 0 w 3"/>
                              <a:gd name="T7" fmla="*/ 0 h 3"/>
                              <a:gd name="T8" fmla="*/ 0 w 3"/>
                              <a:gd name="T9" fmla="*/ 0 h 3"/>
                              <a:gd name="T10" fmla="*/ 0 w 3"/>
                              <a:gd name="T11" fmla="*/ 9525 h 3"/>
                              <a:gd name="T12" fmla="*/ 0 w 3"/>
                              <a:gd name="T13" fmla="*/ 9525 h 3"/>
                              <a:gd name="T14" fmla="*/ 19050 w 3"/>
                              <a:gd name="T15" fmla="*/ 19050 h 3"/>
                              <a:gd name="T16" fmla="*/ 28575 w 3"/>
                              <a:gd name="T17" fmla="*/ 28575 h 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 h="3">
                                <a:moveTo>
                                  <a:pt x="3" y="3"/>
                                </a:moveTo>
                                <a:lnTo>
                                  <a:pt x="3" y="2"/>
                                </a:lnTo>
                                <a:lnTo>
                                  <a:pt x="2" y="1"/>
                                </a:lnTo>
                                <a:lnTo>
                                  <a:pt x="0" y="0"/>
                                </a:lnTo>
                                <a:lnTo>
                                  <a:pt x="0" y="1"/>
                                </a:lnTo>
                                <a:lnTo>
                                  <a:pt x="2" y="2"/>
                                </a:lnTo>
                                <a:lnTo>
                                  <a:pt x="3" y="3"/>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3" name="Freeform 947"/>
                        <wps:cNvSpPr>
                          <a:spLocks/>
                        </wps:cNvSpPr>
                        <wps:spPr bwMode="auto">
                          <a:xfrm>
                            <a:off x="2542551" y="218404"/>
                            <a:ext cx="9500" cy="19000"/>
                          </a:xfrm>
                          <a:custGeom>
                            <a:avLst/>
                            <a:gdLst>
                              <a:gd name="T0" fmla="*/ 0 w 1"/>
                              <a:gd name="T1" fmla="*/ 19050 h 2"/>
                              <a:gd name="T2" fmla="*/ 9525 w 1"/>
                              <a:gd name="T3" fmla="*/ 9525 h 2"/>
                              <a:gd name="T4" fmla="*/ 0 w 1"/>
                              <a:gd name="T5" fmla="*/ 9525 h 2"/>
                              <a:gd name="T6" fmla="*/ 0 w 1"/>
                              <a:gd name="T7" fmla="*/ 0 h 2"/>
                              <a:gd name="T8" fmla="*/ 0 w 1"/>
                              <a:gd name="T9" fmla="*/ 9525 h 2"/>
                              <a:gd name="T10" fmla="*/ 0 w 1"/>
                              <a:gd name="T11" fmla="*/ 9525 h 2"/>
                              <a:gd name="T12" fmla="*/ 0 w 1"/>
                              <a:gd name="T13" fmla="*/ 1905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 h="2">
                                <a:moveTo>
                                  <a:pt x="0" y="2"/>
                                </a:moveTo>
                                <a:lnTo>
                                  <a:pt x="1" y="1"/>
                                </a:lnTo>
                                <a:lnTo>
                                  <a:pt x="0" y="1"/>
                                </a:lnTo>
                                <a:lnTo>
                                  <a:pt x="0" y="0"/>
                                </a:lnTo>
                                <a:lnTo>
                                  <a:pt x="0" y="1"/>
                                </a:lnTo>
                                <a:lnTo>
                                  <a:pt x="0"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4" name="Freeform 948"/>
                        <wps:cNvSpPr>
                          <a:spLocks/>
                        </wps:cNvSpPr>
                        <wps:spPr bwMode="auto">
                          <a:xfrm>
                            <a:off x="2485349" y="199304"/>
                            <a:ext cx="38101" cy="19100"/>
                          </a:xfrm>
                          <a:custGeom>
                            <a:avLst/>
                            <a:gdLst>
                              <a:gd name="T0" fmla="*/ 28575 w 4"/>
                              <a:gd name="T1" fmla="*/ 19050 h 2"/>
                              <a:gd name="T2" fmla="*/ 38100 w 4"/>
                              <a:gd name="T3" fmla="*/ 9525 h 2"/>
                              <a:gd name="T4" fmla="*/ 28575 w 4"/>
                              <a:gd name="T5" fmla="*/ 9525 h 2"/>
                              <a:gd name="T6" fmla="*/ 9525 w 4"/>
                              <a:gd name="T7" fmla="*/ 0 h 2"/>
                              <a:gd name="T8" fmla="*/ 0 w 4"/>
                              <a:gd name="T9" fmla="*/ 0 h 2"/>
                              <a:gd name="T10" fmla="*/ 0 w 4"/>
                              <a:gd name="T11" fmla="*/ 9525 h 2"/>
                              <a:gd name="T12" fmla="*/ 0 w 4"/>
                              <a:gd name="T13" fmla="*/ 9525 h 2"/>
                              <a:gd name="T14" fmla="*/ 19050 w 4"/>
                              <a:gd name="T15" fmla="*/ 19050 h 2"/>
                              <a:gd name="T16" fmla="*/ 28575 w 4"/>
                              <a:gd name="T17" fmla="*/ 19050 h 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 h="2">
                                <a:moveTo>
                                  <a:pt x="3" y="2"/>
                                </a:moveTo>
                                <a:lnTo>
                                  <a:pt x="4" y="1"/>
                                </a:lnTo>
                                <a:lnTo>
                                  <a:pt x="3" y="1"/>
                                </a:lnTo>
                                <a:lnTo>
                                  <a:pt x="1" y="0"/>
                                </a:lnTo>
                                <a:lnTo>
                                  <a:pt x="0" y="0"/>
                                </a:lnTo>
                                <a:lnTo>
                                  <a:pt x="0" y="1"/>
                                </a:lnTo>
                                <a:lnTo>
                                  <a:pt x="2" y="2"/>
                                </a:lnTo>
                                <a:lnTo>
                                  <a:pt x="3"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5" name="Freeform 949"/>
                        <wps:cNvSpPr>
                          <a:spLocks/>
                        </wps:cNvSpPr>
                        <wps:spPr bwMode="auto">
                          <a:xfrm>
                            <a:off x="2456849" y="180303"/>
                            <a:ext cx="9500" cy="9500"/>
                          </a:xfrm>
                          <a:custGeom>
                            <a:avLst/>
                            <a:gdLst>
                              <a:gd name="T0" fmla="*/ 0 w 1"/>
                              <a:gd name="T1" fmla="*/ 9525 h 1"/>
                              <a:gd name="T2" fmla="*/ 9525 w 1"/>
                              <a:gd name="T3" fmla="*/ 9525 h 1"/>
                              <a:gd name="T4" fmla="*/ 0 w 1"/>
                              <a:gd name="T5" fmla="*/ 0 h 1"/>
                              <a:gd name="T6" fmla="*/ 0 w 1"/>
                              <a:gd name="T7" fmla="*/ 9525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1">
                                <a:moveTo>
                                  <a:pt x="0" y="1"/>
                                </a:moveTo>
                                <a:lnTo>
                                  <a:pt x="1" y="1"/>
                                </a:lnTo>
                                <a:lnTo>
                                  <a:pt x="0" y="0"/>
                                </a:lnTo>
                                <a:lnTo>
                                  <a:pt x="0"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6" name="Freeform 950"/>
                        <wps:cNvSpPr>
                          <a:spLocks/>
                        </wps:cNvSpPr>
                        <wps:spPr bwMode="auto">
                          <a:xfrm>
                            <a:off x="2399648" y="161203"/>
                            <a:ext cx="28601" cy="19100"/>
                          </a:xfrm>
                          <a:custGeom>
                            <a:avLst/>
                            <a:gdLst>
                              <a:gd name="T0" fmla="*/ 28575 w 3"/>
                              <a:gd name="T1" fmla="*/ 19050 h 2"/>
                              <a:gd name="T2" fmla="*/ 28575 w 3"/>
                              <a:gd name="T3" fmla="*/ 9525 h 2"/>
                              <a:gd name="T4" fmla="*/ 0 w 3"/>
                              <a:gd name="T5" fmla="*/ 0 h 2"/>
                              <a:gd name="T6" fmla="*/ 0 w 3"/>
                              <a:gd name="T7" fmla="*/ 9525 h 2"/>
                              <a:gd name="T8" fmla="*/ 28575 w 3"/>
                              <a:gd name="T9" fmla="*/ 1905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 h="2">
                                <a:moveTo>
                                  <a:pt x="3" y="2"/>
                                </a:moveTo>
                                <a:lnTo>
                                  <a:pt x="3" y="1"/>
                                </a:lnTo>
                                <a:lnTo>
                                  <a:pt x="0" y="0"/>
                                </a:lnTo>
                                <a:lnTo>
                                  <a:pt x="0" y="1"/>
                                </a:lnTo>
                                <a:lnTo>
                                  <a:pt x="3"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7" name="Freeform 951"/>
                        <wps:cNvSpPr>
                          <a:spLocks/>
                        </wps:cNvSpPr>
                        <wps:spPr bwMode="auto">
                          <a:xfrm>
                            <a:off x="2361547" y="151703"/>
                            <a:ext cx="9500" cy="9500"/>
                          </a:xfrm>
                          <a:custGeom>
                            <a:avLst/>
                            <a:gdLst>
                              <a:gd name="T0" fmla="*/ 9525 w 1"/>
                              <a:gd name="T1" fmla="*/ 9525 h 1"/>
                              <a:gd name="T2" fmla="*/ 9525 w 1"/>
                              <a:gd name="T3" fmla="*/ 0 h 1"/>
                              <a:gd name="T4" fmla="*/ 9525 w 1"/>
                              <a:gd name="T5" fmla="*/ 0 h 1"/>
                              <a:gd name="T6" fmla="*/ 0 w 1"/>
                              <a:gd name="T7" fmla="*/ 9525 h 1"/>
                              <a:gd name="T8" fmla="*/ 9525 w 1"/>
                              <a:gd name="T9" fmla="*/ 9525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1">
                                <a:moveTo>
                                  <a:pt x="1" y="1"/>
                                </a:moveTo>
                                <a:lnTo>
                                  <a:pt x="1" y="0"/>
                                </a:lnTo>
                                <a:lnTo>
                                  <a:pt x="0" y="1"/>
                                </a:lnTo>
                                <a:lnTo>
                                  <a:pt x="1"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8" name="Freeform 952"/>
                        <wps:cNvSpPr>
                          <a:spLocks/>
                        </wps:cNvSpPr>
                        <wps:spPr bwMode="auto">
                          <a:xfrm>
                            <a:off x="2304446" y="132703"/>
                            <a:ext cx="38101" cy="19000"/>
                          </a:xfrm>
                          <a:custGeom>
                            <a:avLst/>
                            <a:gdLst>
                              <a:gd name="T0" fmla="*/ 38100 w 4"/>
                              <a:gd name="T1" fmla="*/ 19050 h 2"/>
                              <a:gd name="T2" fmla="*/ 38100 w 4"/>
                              <a:gd name="T3" fmla="*/ 9525 h 2"/>
                              <a:gd name="T4" fmla="*/ 9525 w 4"/>
                              <a:gd name="T5" fmla="*/ 0 h 2"/>
                              <a:gd name="T6" fmla="*/ 9525 w 4"/>
                              <a:gd name="T7" fmla="*/ 0 h 2"/>
                              <a:gd name="T8" fmla="*/ 0 w 4"/>
                              <a:gd name="T9" fmla="*/ 9525 h 2"/>
                              <a:gd name="T10" fmla="*/ 9525 w 4"/>
                              <a:gd name="T11" fmla="*/ 9525 h 2"/>
                              <a:gd name="T12" fmla="*/ 38100 w 4"/>
                              <a:gd name="T13" fmla="*/ 19050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2"/>
                                </a:moveTo>
                                <a:lnTo>
                                  <a:pt x="4" y="1"/>
                                </a:lnTo>
                                <a:lnTo>
                                  <a:pt x="1" y="0"/>
                                </a:lnTo>
                                <a:lnTo>
                                  <a:pt x="0" y="1"/>
                                </a:lnTo>
                                <a:lnTo>
                                  <a:pt x="1" y="1"/>
                                </a:lnTo>
                                <a:lnTo>
                                  <a:pt x="4"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9" name="Rectangle 953"/>
                        <wps:cNvSpPr>
                          <a:spLocks noChangeArrowheads="1"/>
                        </wps:cNvSpPr>
                        <wps:spPr bwMode="auto">
                          <a:xfrm>
                            <a:off x="2275845" y="123102"/>
                            <a:ext cx="9500" cy="96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Freeform 954"/>
                        <wps:cNvSpPr>
                          <a:spLocks/>
                        </wps:cNvSpPr>
                        <wps:spPr bwMode="auto">
                          <a:xfrm>
                            <a:off x="2218644" y="104702"/>
                            <a:ext cx="28601" cy="18400"/>
                          </a:xfrm>
                          <a:custGeom>
                            <a:avLst/>
                            <a:gdLst>
                              <a:gd name="T0" fmla="*/ 28575 w 3"/>
                              <a:gd name="T1" fmla="*/ 18415 h 2"/>
                              <a:gd name="T2" fmla="*/ 28575 w 3"/>
                              <a:gd name="T3" fmla="*/ 9208 h 2"/>
                              <a:gd name="T4" fmla="*/ 0 w 3"/>
                              <a:gd name="T5" fmla="*/ 0 h 2"/>
                              <a:gd name="T6" fmla="*/ 0 w 3"/>
                              <a:gd name="T7" fmla="*/ 0 h 2"/>
                              <a:gd name="T8" fmla="*/ 0 w 3"/>
                              <a:gd name="T9" fmla="*/ 9208 h 2"/>
                              <a:gd name="T10" fmla="*/ 0 w 3"/>
                              <a:gd name="T11" fmla="*/ 9208 h 2"/>
                              <a:gd name="T12" fmla="*/ 28575 w 3"/>
                              <a:gd name="T13" fmla="*/ 1841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2">
                                <a:moveTo>
                                  <a:pt x="3" y="2"/>
                                </a:moveTo>
                                <a:lnTo>
                                  <a:pt x="3" y="1"/>
                                </a:lnTo>
                                <a:lnTo>
                                  <a:pt x="0" y="0"/>
                                </a:lnTo>
                                <a:lnTo>
                                  <a:pt x="0" y="1"/>
                                </a:lnTo>
                                <a:lnTo>
                                  <a:pt x="3"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1" name="Freeform 955"/>
                        <wps:cNvSpPr>
                          <a:spLocks/>
                        </wps:cNvSpPr>
                        <wps:spPr bwMode="auto">
                          <a:xfrm>
                            <a:off x="2180543" y="95202"/>
                            <a:ext cx="9600" cy="9500"/>
                          </a:xfrm>
                          <a:custGeom>
                            <a:avLst/>
                            <a:gdLst>
                              <a:gd name="T0" fmla="*/ 9525 w 1"/>
                              <a:gd name="T1" fmla="*/ 9525 h 1"/>
                              <a:gd name="T2" fmla="*/ 9525 w 1"/>
                              <a:gd name="T3" fmla="*/ 9525 h 1"/>
                              <a:gd name="T4" fmla="*/ 0 w 1"/>
                              <a:gd name="T5" fmla="*/ 0 h 1"/>
                              <a:gd name="T6" fmla="*/ 0 w 1"/>
                              <a:gd name="T7" fmla="*/ 9525 h 1"/>
                              <a:gd name="T8" fmla="*/ 9525 w 1"/>
                              <a:gd name="T9" fmla="*/ 9525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1">
                                <a:moveTo>
                                  <a:pt x="1" y="1"/>
                                </a:moveTo>
                                <a:lnTo>
                                  <a:pt x="1" y="1"/>
                                </a:lnTo>
                                <a:lnTo>
                                  <a:pt x="0" y="0"/>
                                </a:lnTo>
                                <a:lnTo>
                                  <a:pt x="0" y="1"/>
                                </a:lnTo>
                                <a:lnTo>
                                  <a:pt x="1"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2" name="Freeform 956"/>
                        <wps:cNvSpPr>
                          <a:spLocks/>
                        </wps:cNvSpPr>
                        <wps:spPr bwMode="auto">
                          <a:xfrm>
                            <a:off x="2123442" y="85702"/>
                            <a:ext cx="38101" cy="19000"/>
                          </a:xfrm>
                          <a:custGeom>
                            <a:avLst/>
                            <a:gdLst>
                              <a:gd name="T0" fmla="*/ 38100 w 4"/>
                              <a:gd name="T1" fmla="*/ 19050 h 2"/>
                              <a:gd name="T2" fmla="*/ 38100 w 4"/>
                              <a:gd name="T3" fmla="*/ 9525 h 2"/>
                              <a:gd name="T4" fmla="*/ 0 w 4"/>
                              <a:gd name="T5" fmla="*/ 0 h 2"/>
                              <a:gd name="T6" fmla="*/ 0 w 4"/>
                              <a:gd name="T7" fmla="*/ 9525 h 2"/>
                              <a:gd name="T8" fmla="*/ 38100 w 4"/>
                              <a:gd name="T9" fmla="*/ 1905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2"/>
                                </a:moveTo>
                                <a:lnTo>
                                  <a:pt x="4" y="1"/>
                                </a:lnTo>
                                <a:lnTo>
                                  <a:pt x="0" y="0"/>
                                </a:lnTo>
                                <a:lnTo>
                                  <a:pt x="0" y="1"/>
                                </a:lnTo>
                                <a:lnTo>
                                  <a:pt x="4"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3" name="Freeform 957"/>
                        <wps:cNvSpPr>
                          <a:spLocks/>
                        </wps:cNvSpPr>
                        <wps:spPr bwMode="auto">
                          <a:xfrm>
                            <a:off x="2085341" y="76201"/>
                            <a:ext cx="9500" cy="9500"/>
                          </a:xfrm>
                          <a:custGeom>
                            <a:avLst/>
                            <a:gdLst>
                              <a:gd name="T0" fmla="*/ 9525 w 1"/>
                              <a:gd name="T1" fmla="*/ 9525 h 1"/>
                              <a:gd name="T2" fmla="*/ 9525 w 1"/>
                              <a:gd name="T3" fmla="*/ 0 h 1"/>
                              <a:gd name="T4" fmla="*/ 9525 w 1"/>
                              <a:gd name="T5" fmla="*/ 0 h 1"/>
                              <a:gd name="T6" fmla="*/ 0 w 1"/>
                              <a:gd name="T7" fmla="*/ 9525 h 1"/>
                              <a:gd name="T8" fmla="*/ 9525 w 1"/>
                              <a:gd name="T9" fmla="*/ 9525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1">
                                <a:moveTo>
                                  <a:pt x="1" y="1"/>
                                </a:moveTo>
                                <a:lnTo>
                                  <a:pt x="1" y="0"/>
                                </a:lnTo>
                                <a:lnTo>
                                  <a:pt x="0" y="1"/>
                                </a:lnTo>
                                <a:lnTo>
                                  <a:pt x="1"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4" name="Freeform 958"/>
                        <wps:cNvSpPr>
                          <a:spLocks/>
                        </wps:cNvSpPr>
                        <wps:spPr bwMode="auto">
                          <a:xfrm>
                            <a:off x="2028140" y="66601"/>
                            <a:ext cx="38101" cy="19100"/>
                          </a:xfrm>
                          <a:custGeom>
                            <a:avLst/>
                            <a:gdLst>
                              <a:gd name="T0" fmla="*/ 38100 w 4"/>
                              <a:gd name="T1" fmla="*/ 19050 h 2"/>
                              <a:gd name="T2" fmla="*/ 38100 w 4"/>
                              <a:gd name="T3" fmla="*/ 9525 h 2"/>
                              <a:gd name="T4" fmla="*/ 0 w 4"/>
                              <a:gd name="T5" fmla="*/ 0 h 2"/>
                              <a:gd name="T6" fmla="*/ 0 w 4"/>
                              <a:gd name="T7" fmla="*/ 9525 h 2"/>
                              <a:gd name="T8" fmla="*/ 38100 w 4"/>
                              <a:gd name="T9" fmla="*/ 1905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2"/>
                                </a:moveTo>
                                <a:lnTo>
                                  <a:pt x="4" y="1"/>
                                </a:lnTo>
                                <a:lnTo>
                                  <a:pt x="0" y="0"/>
                                </a:lnTo>
                                <a:lnTo>
                                  <a:pt x="0" y="1"/>
                                </a:lnTo>
                                <a:lnTo>
                                  <a:pt x="4"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5" name="Freeform 959"/>
                        <wps:cNvSpPr>
                          <a:spLocks/>
                        </wps:cNvSpPr>
                        <wps:spPr bwMode="auto">
                          <a:xfrm>
                            <a:off x="1999640" y="66601"/>
                            <a:ext cx="9500" cy="9600"/>
                          </a:xfrm>
                          <a:custGeom>
                            <a:avLst/>
                            <a:gdLst>
                              <a:gd name="T0" fmla="*/ 9525 w 1"/>
                              <a:gd name="T1" fmla="*/ 9525 h 1"/>
                              <a:gd name="T2" fmla="*/ 9525 w 1"/>
                              <a:gd name="T3" fmla="*/ 0 h 1"/>
                              <a:gd name="T4" fmla="*/ 0 w 1"/>
                              <a:gd name="T5" fmla="*/ 0 h 1"/>
                              <a:gd name="T6" fmla="*/ 0 w 1"/>
                              <a:gd name="T7" fmla="*/ 0 h 1"/>
                              <a:gd name="T8" fmla="*/ 9525 w 1"/>
                              <a:gd name="T9" fmla="*/ 9525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1">
                                <a:moveTo>
                                  <a:pt x="1" y="1"/>
                                </a:moveTo>
                                <a:lnTo>
                                  <a:pt x="1" y="0"/>
                                </a:lnTo>
                                <a:lnTo>
                                  <a:pt x="0" y="0"/>
                                </a:lnTo>
                                <a:lnTo>
                                  <a:pt x="1"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6" name="Freeform 960"/>
                        <wps:cNvSpPr>
                          <a:spLocks/>
                        </wps:cNvSpPr>
                        <wps:spPr bwMode="auto">
                          <a:xfrm>
                            <a:off x="1932938" y="57101"/>
                            <a:ext cx="38101" cy="9500"/>
                          </a:xfrm>
                          <a:custGeom>
                            <a:avLst/>
                            <a:gdLst>
                              <a:gd name="T0" fmla="*/ 38100 w 4"/>
                              <a:gd name="T1" fmla="*/ 9525 h 1"/>
                              <a:gd name="T2" fmla="*/ 38100 w 4"/>
                              <a:gd name="T3" fmla="*/ 0 h 1"/>
                              <a:gd name="T4" fmla="*/ 28575 w 4"/>
                              <a:gd name="T5" fmla="*/ 0 h 1"/>
                              <a:gd name="T6" fmla="*/ 9525 w 4"/>
                              <a:gd name="T7" fmla="*/ 0 h 1"/>
                              <a:gd name="T8" fmla="*/ 0 w 4"/>
                              <a:gd name="T9" fmla="*/ 0 h 1"/>
                              <a:gd name="T10" fmla="*/ 28575 w 4"/>
                              <a:gd name="T11" fmla="*/ 9525 h 1"/>
                              <a:gd name="T12" fmla="*/ 38100 w 4"/>
                              <a:gd name="T13" fmla="*/ 952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3" y="0"/>
                                </a:lnTo>
                                <a:lnTo>
                                  <a:pt x="1" y="0"/>
                                </a:lnTo>
                                <a:lnTo>
                                  <a:pt x="0" y="0"/>
                                </a:lnTo>
                                <a:lnTo>
                                  <a:pt x="3" y="1"/>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7" name="Rectangle 961"/>
                        <wps:cNvSpPr>
                          <a:spLocks noChangeArrowheads="1"/>
                        </wps:cNvSpPr>
                        <wps:spPr bwMode="auto">
                          <a:xfrm>
                            <a:off x="1904338" y="47601"/>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Freeform 962"/>
                        <wps:cNvSpPr>
                          <a:spLocks/>
                        </wps:cNvSpPr>
                        <wps:spPr bwMode="auto">
                          <a:xfrm>
                            <a:off x="1847237" y="38101"/>
                            <a:ext cx="28501" cy="19000"/>
                          </a:xfrm>
                          <a:custGeom>
                            <a:avLst/>
                            <a:gdLst>
                              <a:gd name="T0" fmla="*/ 28575 w 3"/>
                              <a:gd name="T1" fmla="*/ 19050 h 2"/>
                              <a:gd name="T2" fmla="*/ 28575 w 3"/>
                              <a:gd name="T3" fmla="*/ 9525 h 2"/>
                              <a:gd name="T4" fmla="*/ 0 w 3"/>
                              <a:gd name="T5" fmla="*/ 0 h 2"/>
                              <a:gd name="T6" fmla="*/ 0 w 3"/>
                              <a:gd name="T7" fmla="*/ 9525 h 2"/>
                              <a:gd name="T8" fmla="*/ 28575 w 3"/>
                              <a:gd name="T9" fmla="*/ 19050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 h="2">
                                <a:moveTo>
                                  <a:pt x="3" y="2"/>
                                </a:moveTo>
                                <a:lnTo>
                                  <a:pt x="3" y="1"/>
                                </a:lnTo>
                                <a:lnTo>
                                  <a:pt x="0" y="0"/>
                                </a:lnTo>
                                <a:lnTo>
                                  <a:pt x="0" y="1"/>
                                </a:lnTo>
                                <a:lnTo>
                                  <a:pt x="3" y="2"/>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9" name="Rectangle 963"/>
                        <wps:cNvSpPr>
                          <a:spLocks noChangeArrowheads="1"/>
                        </wps:cNvSpPr>
                        <wps:spPr bwMode="auto">
                          <a:xfrm>
                            <a:off x="1809136" y="38101"/>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0" name="Rectangle 964"/>
                        <wps:cNvSpPr>
                          <a:spLocks noChangeArrowheads="1"/>
                        </wps:cNvSpPr>
                        <wps:spPr bwMode="auto">
                          <a:xfrm>
                            <a:off x="1751935" y="28501"/>
                            <a:ext cx="28601" cy="96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1" name="Rectangle 965"/>
                        <wps:cNvSpPr>
                          <a:spLocks noChangeArrowheads="1"/>
                        </wps:cNvSpPr>
                        <wps:spPr bwMode="auto">
                          <a:xfrm>
                            <a:off x="1713834" y="28501"/>
                            <a:ext cx="9500" cy="96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2" name="Freeform 966"/>
                        <wps:cNvSpPr>
                          <a:spLocks/>
                        </wps:cNvSpPr>
                        <wps:spPr bwMode="auto">
                          <a:xfrm>
                            <a:off x="1656733" y="19000"/>
                            <a:ext cx="28501" cy="9500"/>
                          </a:xfrm>
                          <a:custGeom>
                            <a:avLst/>
                            <a:gdLst>
                              <a:gd name="T0" fmla="*/ 28575 w 3"/>
                              <a:gd name="T1" fmla="*/ 9525 h 1"/>
                              <a:gd name="T2" fmla="*/ 28575 w 3"/>
                              <a:gd name="T3" fmla="*/ 9525 h 1"/>
                              <a:gd name="T4" fmla="*/ 9525 w 3"/>
                              <a:gd name="T5" fmla="*/ 0 h 1"/>
                              <a:gd name="T6" fmla="*/ 0 w 3"/>
                              <a:gd name="T7" fmla="*/ 0 h 1"/>
                              <a:gd name="T8" fmla="*/ 0 w 3"/>
                              <a:gd name="T9" fmla="*/ 9525 h 1"/>
                              <a:gd name="T10" fmla="*/ 9525 w 3"/>
                              <a:gd name="T11" fmla="*/ 9525 h 1"/>
                              <a:gd name="T12" fmla="*/ 28575 w 3"/>
                              <a:gd name="T13" fmla="*/ 952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1">
                                <a:moveTo>
                                  <a:pt x="3" y="1"/>
                                </a:moveTo>
                                <a:lnTo>
                                  <a:pt x="3" y="1"/>
                                </a:lnTo>
                                <a:lnTo>
                                  <a:pt x="1" y="0"/>
                                </a:lnTo>
                                <a:lnTo>
                                  <a:pt x="0" y="0"/>
                                </a:lnTo>
                                <a:lnTo>
                                  <a:pt x="0" y="1"/>
                                </a:lnTo>
                                <a:lnTo>
                                  <a:pt x="1" y="1"/>
                                </a:lnTo>
                                <a:lnTo>
                                  <a:pt x="3"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Rectangle 967"/>
                        <wps:cNvSpPr>
                          <a:spLocks noChangeArrowheads="1"/>
                        </wps:cNvSpPr>
                        <wps:spPr bwMode="auto">
                          <a:xfrm>
                            <a:off x="1618632" y="19000"/>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4" name="Freeform 968"/>
                        <wps:cNvSpPr>
                          <a:spLocks/>
                        </wps:cNvSpPr>
                        <wps:spPr bwMode="auto">
                          <a:xfrm>
                            <a:off x="1561431" y="19000"/>
                            <a:ext cx="38101" cy="9500"/>
                          </a:xfrm>
                          <a:custGeom>
                            <a:avLst/>
                            <a:gdLst>
                              <a:gd name="T0" fmla="*/ 28575 w 4"/>
                              <a:gd name="T1" fmla="*/ 9525 h 1"/>
                              <a:gd name="T2" fmla="*/ 38100 w 4"/>
                              <a:gd name="T3" fmla="*/ 0 h 1"/>
                              <a:gd name="T4" fmla="*/ 0 w 4"/>
                              <a:gd name="T5" fmla="*/ 0 h 1"/>
                              <a:gd name="T6" fmla="*/ 0 w 4"/>
                              <a:gd name="T7" fmla="*/ 9525 h 1"/>
                              <a:gd name="T8" fmla="*/ 28575 w 4"/>
                              <a:gd name="T9" fmla="*/ 9525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1">
                                <a:moveTo>
                                  <a:pt x="3" y="1"/>
                                </a:moveTo>
                                <a:lnTo>
                                  <a:pt x="4" y="0"/>
                                </a:lnTo>
                                <a:lnTo>
                                  <a:pt x="0" y="0"/>
                                </a:lnTo>
                                <a:lnTo>
                                  <a:pt x="0" y="1"/>
                                </a:lnTo>
                                <a:lnTo>
                                  <a:pt x="3"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5" name="Freeform 969"/>
                        <wps:cNvSpPr>
                          <a:spLocks/>
                        </wps:cNvSpPr>
                        <wps:spPr bwMode="auto">
                          <a:xfrm>
                            <a:off x="1523330" y="19000"/>
                            <a:ext cx="9500" cy="9500"/>
                          </a:xfrm>
                          <a:custGeom>
                            <a:avLst/>
                            <a:gdLst>
                              <a:gd name="T0" fmla="*/ 9525 w 1"/>
                              <a:gd name="T1" fmla="*/ 9525 h 1"/>
                              <a:gd name="T2" fmla="*/ 9525 w 1"/>
                              <a:gd name="T3" fmla="*/ 0 h 1"/>
                              <a:gd name="T4" fmla="*/ 0 w 1"/>
                              <a:gd name="T5" fmla="*/ 0 h 1"/>
                              <a:gd name="T6" fmla="*/ 0 w 1"/>
                              <a:gd name="T7" fmla="*/ 0 h 1"/>
                              <a:gd name="T8" fmla="*/ 9525 w 1"/>
                              <a:gd name="T9" fmla="*/ 9525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1">
                                <a:moveTo>
                                  <a:pt x="1" y="1"/>
                                </a:moveTo>
                                <a:lnTo>
                                  <a:pt x="1" y="0"/>
                                </a:lnTo>
                                <a:lnTo>
                                  <a:pt x="0" y="0"/>
                                </a:lnTo>
                                <a:lnTo>
                                  <a:pt x="1"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Freeform 970"/>
                        <wps:cNvSpPr>
                          <a:spLocks/>
                        </wps:cNvSpPr>
                        <wps:spPr bwMode="auto">
                          <a:xfrm>
                            <a:off x="1466229" y="9500"/>
                            <a:ext cx="38101" cy="9500"/>
                          </a:xfrm>
                          <a:custGeom>
                            <a:avLst/>
                            <a:gdLst>
                              <a:gd name="T0" fmla="*/ 28575 w 4"/>
                              <a:gd name="T1" fmla="*/ 9525 h 1"/>
                              <a:gd name="T2" fmla="*/ 38100 w 4"/>
                              <a:gd name="T3" fmla="*/ 0 h 1"/>
                              <a:gd name="T4" fmla="*/ 9525 w 4"/>
                              <a:gd name="T5" fmla="*/ 0 h 1"/>
                              <a:gd name="T6" fmla="*/ 0 w 4"/>
                              <a:gd name="T7" fmla="*/ 0 h 1"/>
                              <a:gd name="T8" fmla="*/ 0 w 4"/>
                              <a:gd name="T9" fmla="*/ 9525 h 1"/>
                              <a:gd name="T10" fmla="*/ 9525 w 4"/>
                              <a:gd name="T11" fmla="*/ 9525 h 1"/>
                              <a:gd name="T12" fmla="*/ 28575 w 4"/>
                              <a:gd name="T13" fmla="*/ 952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3" y="1"/>
                                </a:moveTo>
                                <a:lnTo>
                                  <a:pt x="4" y="0"/>
                                </a:lnTo>
                                <a:lnTo>
                                  <a:pt x="1" y="0"/>
                                </a:lnTo>
                                <a:lnTo>
                                  <a:pt x="0" y="0"/>
                                </a:lnTo>
                                <a:lnTo>
                                  <a:pt x="0" y="1"/>
                                </a:lnTo>
                                <a:lnTo>
                                  <a:pt x="1" y="1"/>
                                </a:lnTo>
                                <a:lnTo>
                                  <a:pt x="3"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7" name="Rectangle 971"/>
                        <wps:cNvSpPr>
                          <a:spLocks noChangeArrowheads="1"/>
                        </wps:cNvSpPr>
                        <wps:spPr bwMode="auto">
                          <a:xfrm>
                            <a:off x="1428128" y="9500"/>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8" name="Rectangle 972"/>
                        <wps:cNvSpPr>
                          <a:spLocks noChangeArrowheads="1"/>
                        </wps:cNvSpPr>
                        <wps:spPr bwMode="auto">
                          <a:xfrm>
                            <a:off x="1370927" y="9500"/>
                            <a:ext cx="38101"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9" name="Freeform 973"/>
                        <wps:cNvSpPr>
                          <a:spLocks/>
                        </wps:cNvSpPr>
                        <wps:spPr bwMode="auto">
                          <a:xfrm>
                            <a:off x="1332827" y="9500"/>
                            <a:ext cx="9500" cy="9500"/>
                          </a:xfrm>
                          <a:custGeom>
                            <a:avLst/>
                            <a:gdLst>
                              <a:gd name="T0" fmla="*/ 9525 w 1"/>
                              <a:gd name="T1" fmla="*/ 9525 h 1"/>
                              <a:gd name="T2" fmla="*/ 9525 w 1"/>
                              <a:gd name="T3" fmla="*/ 0 h 1"/>
                              <a:gd name="T4" fmla="*/ 9525 w 1"/>
                              <a:gd name="T5" fmla="*/ 0 h 1"/>
                              <a:gd name="T6" fmla="*/ 0 w 1"/>
                              <a:gd name="T7" fmla="*/ 0 h 1"/>
                              <a:gd name="T8" fmla="*/ 0 w 1"/>
                              <a:gd name="T9" fmla="*/ 9525 h 1"/>
                              <a:gd name="T10" fmla="*/ 9525 w 1"/>
                              <a:gd name="T11" fmla="*/ 9525 h 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 h="1">
                                <a:moveTo>
                                  <a:pt x="1" y="1"/>
                                </a:moveTo>
                                <a:lnTo>
                                  <a:pt x="1" y="0"/>
                                </a:lnTo>
                                <a:lnTo>
                                  <a:pt x="0" y="0"/>
                                </a:lnTo>
                                <a:lnTo>
                                  <a:pt x="0" y="1"/>
                                </a:lnTo>
                                <a:lnTo>
                                  <a:pt x="1"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0" name="Freeform 974"/>
                        <wps:cNvSpPr>
                          <a:spLocks/>
                        </wps:cNvSpPr>
                        <wps:spPr bwMode="auto">
                          <a:xfrm>
                            <a:off x="1275725" y="9500"/>
                            <a:ext cx="38101" cy="9500"/>
                          </a:xfrm>
                          <a:custGeom>
                            <a:avLst/>
                            <a:gdLst>
                              <a:gd name="T0" fmla="*/ 38100 w 4"/>
                              <a:gd name="T1" fmla="*/ 9525 h 1"/>
                              <a:gd name="T2" fmla="*/ 38100 w 4"/>
                              <a:gd name="T3" fmla="*/ 0 h 1"/>
                              <a:gd name="T4" fmla="*/ 9525 w 4"/>
                              <a:gd name="T5" fmla="*/ 0 h 1"/>
                              <a:gd name="T6" fmla="*/ 0 w 4"/>
                              <a:gd name="T7" fmla="*/ 0 h 1"/>
                              <a:gd name="T8" fmla="*/ 0 w 4"/>
                              <a:gd name="T9" fmla="*/ 9525 h 1"/>
                              <a:gd name="T10" fmla="*/ 9525 w 4"/>
                              <a:gd name="T11" fmla="*/ 9525 h 1"/>
                              <a:gd name="T12" fmla="*/ 38100 w 4"/>
                              <a:gd name="T13" fmla="*/ 952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1" y="0"/>
                                </a:lnTo>
                                <a:lnTo>
                                  <a:pt x="0" y="0"/>
                                </a:lnTo>
                                <a:lnTo>
                                  <a:pt x="0" y="1"/>
                                </a:lnTo>
                                <a:lnTo>
                                  <a:pt x="1" y="1"/>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1" name="Rectangle 975"/>
                        <wps:cNvSpPr>
                          <a:spLocks noChangeArrowheads="1"/>
                        </wps:cNvSpPr>
                        <wps:spPr bwMode="auto">
                          <a:xfrm>
                            <a:off x="1237625" y="9500"/>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2" name="Freeform 976"/>
                        <wps:cNvSpPr>
                          <a:spLocks/>
                        </wps:cNvSpPr>
                        <wps:spPr bwMode="auto">
                          <a:xfrm>
                            <a:off x="1180423" y="9500"/>
                            <a:ext cx="38101" cy="9500"/>
                          </a:xfrm>
                          <a:custGeom>
                            <a:avLst/>
                            <a:gdLst>
                              <a:gd name="T0" fmla="*/ 38100 w 4"/>
                              <a:gd name="T1" fmla="*/ 9525 h 1"/>
                              <a:gd name="T2" fmla="*/ 38100 w 4"/>
                              <a:gd name="T3" fmla="*/ 0 h 1"/>
                              <a:gd name="T4" fmla="*/ 0 w 4"/>
                              <a:gd name="T5" fmla="*/ 0 h 1"/>
                              <a:gd name="T6" fmla="*/ 0 w 4"/>
                              <a:gd name="T7" fmla="*/ 0 h 1"/>
                              <a:gd name="T8" fmla="*/ 0 w 4"/>
                              <a:gd name="T9" fmla="*/ 9525 h 1"/>
                              <a:gd name="T10" fmla="*/ 0 w 4"/>
                              <a:gd name="T11" fmla="*/ 9525 h 1"/>
                              <a:gd name="T12" fmla="*/ 38100 w 4"/>
                              <a:gd name="T13" fmla="*/ 952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0" y="0"/>
                                </a:lnTo>
                                <a:lnTo>
                                  <a:pt x="0" y="1"/>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3" name="Rectangle 977"/>
                        <wps:cNvSpPr>
                          <a:spLocks noChangeArrowheads="1"/>
                        </wps:cNvSpPr>
                        <wps:spPr bwMode="auto">
                          <a:xfrm>
                            <a:off x="1142323" y="19000"/>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4" name="Rectangle 978"/>
                        <wps:cNvSpPr>
                          <a:spLocks noChangeArrowheads="1"/>
                        </wps:cNvSpPr>
                        <wps:spPr bwMode="auto">
                          <a:xfrm>
                            <a:off x="1085222" y="19000"/>
                            <a:ext cx="38101"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5" name="Freeform 979"/>
                        <wps:cNvSpPr>
                          <a:spLocks/>
                        </wps:cNvSpPr>
                        <wps:spPr bwMode="auto">
                          <a:xfrm>
                            <a:off x="1047121" y="19000"/>
                            <a:ext cx="9500" cy="9500"/>
                          </a:xfrm>
                          <a:custGeom>
                            <a:avLst/>
                            <a:gdLst>
                              <a:gd name="T0" fmla="*/ 9525 w 1"/>
                              <a:gd name="T1" fmla="*/ 9525 h 1"/>
                              <a:gd name="T2" fmla="*/ 9525 w 1"/>
                              <a:gd name="T3" fmla="*/ 0 h 1"/>
                              <a:gd name="T4" fmla="*/ 0 w 1"/>
                              <a:gd name="T5" fmla="*/ 0 h 1"/>
                              <a:gd name="T6" fmla="*/ 9525 w 1"/>
                              <a:gd name="T7" fmla="*/ 9525 h 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 h="1">
                                <a:moveTo>
                                  <a:pt x="1" y="1"/>
                                </a:moveTo>
                                <a:lnTo>
                                  <a:pt x="1" y="0"/>
                                </a:lnTo>
                                <a:lnTo>
                                  <a:pt x="0" y="0"/>
                                </a:lnTo>
                                <a:lnTo>
                                  <a:pt x="1"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6" name="Freeform 980"/>
                        <wps:cNvSpPr>
                          <a:spLocks/>
                        </wps:cNvSpPr>
                        <wps:spPr bwMode="auto">
                          <a:xfrm>
                            <a:off x="990620" y="19000"/>
                            <a:ext cx="37401" cy="19100"/>
                          </a:xfrm>
                          <a:custGeom>
                            <a:avLst/>
                            <a:gdLst>
                              <a:gd name="T0" fmla="*/ 37465 w 4"/>
                              <a:gd name="T1" fmla="*/ 9525 h 2"/>
                              <a:gd name="T2" fmla="*/ 37465 w 4"/>
                              <a:gd name="T3" fmla="*/ 0 h 2"/>
                              <a:gd name="T4" fmla="*/ 0 w 4"/>
                              <a:gd name="T5" fmla="*/ 9525 h 2"/>
                              <a:gd name="T6" fmla="*/ 0 w 4"/>
                              <a:gd name="T7" fmla="*/ 19050 h 2"/>
                              <a:gd name="T8" fmla="*/ 37465 w 4"/>
                              <a:gd name="T9" fmla="*/ 9525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2">
                                <a:moveTo>
                                  <a:pt x="4" y="1"/>
                                </a:moveTo>
                                <a:lnTo>
                                  <a:pt x="4" y="0"/>
                                </a:lnTo>
                                <a:lnTo>
                                  <a:pt x="0" y="1"/>
                                </a:lnTo>
                                <a:lnTo>
                                  <a:pt x="0" y="2"/>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7" name="Rectangle 981"/>
                        <wps:cNvSpPr>
                          <a:spLocks noChangeArrowheads="1"/>
                        </wps:cNvSpPr>
                        <wps:spPr bwMode="auto">
                          <a:xfrm>
                            <a:off x="962019" y="28501"/>
                            <a:ext cx="600" cy="96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8" name="Freeform 982"/>
                        <wps:cNvSpPr>
                          <a:spLocks/>
                        </wps:cNvSpPr>
                        <wps:spPr bwMode="auto">
                          <a:xfrm>
                            <a:off x="895318" y="28501"/>
                            <a:ext cx="38101" cy="9600"/>
                          </a:xfrm>
                          <a:custGeom>
                            <a:avLst/>
                            <a:gdLst>
                              <a:gd name="T0" fmla="*/ 38100 w 4"/>
                              <a:gd name="T1" fmla="*/ 9525 h 1"/>
                              <a:gd name="T2" fmla="*/ 38100 w 4"/>
                              <a:gd name="T3" fmla="*/ 0 h 1"/>
                              <a:gd name="T4" fmla="*/ 28575 w 4"/>
                              <a:gd name="T5" fmla="*/ 0 h 1"/>
                              <a:gd name="T6" fmla="*/ 0 w 4"/>
                              <a:gd name="T7" fmla="*/ 9525 h 1"/>
                              <a:gd name="T8" fmla="*/ 0 w 4"/>
                              <a:gd name="T9" fmla="*/ 9525 h 1"/>
                              <a:gd name="T10" fmla="*/ 28575 w 4"/>
                              <a:gd name="T11" fmla="*/ 9525 h 1"/>
                              <a:gd name="T12" fmla="*/ 38100 w 4"/>
                              <a:gd name="T13" fmla="*/ 952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3" y="0"/>
                                </a:lnTo>
                                <a:lnTo>
                                  <a:pt x="0" y="1"/>
                                </a:lnTo>
                                <a:lnTo>
                                  <a:pt x="3" y="1"/>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9" name="Rectangle 983"/>
                        <wps:cNvSpPr>
                          <a:spLocks noChangeArrowheads="1"/>
                        </wps:cNvSpPr>
                        <wps:spPr bwMode="auto">
                          <a:xfrm>
                            <a:off x="866717" y="38101"/>
                            <a:ext cx="96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0" name="Freeform 984"/>
                        <wps:cNvSpPr>
                          <a:spLocks/>
                        </wps:cNvSpPr>
                        <wps:spPr bwMode="auto">
                          <a:xfrm>
                            <a:off x="800116" y="38101"/>
                            <a:ext cx="38101" cy="19000"/>
                          </a:xfrm>
                          <a:custGeom>
                            <a:avLst/>
                            <a:gdLst>
                              <a:gd name="T0" fmla="*/ 38100 w 4"/>
                              <a:gd name="T1" fmla="*/ 9525 h 2"/>
                              <a:gd name="T2" fmla="*/ 38100 w 4"/>
                              <a:gd name="T3" fmla="*/ 0 h 2"/>
                              <a:gd name="T4" fmla="*/ 28575 w 4"/>
                              <a:gd name="T5" fmla="*/ 0 h 2"/>
                              <a:gd name="T6" fmla="*/ 0 w 4"/>
                              <a:gd name="T7" fmla="*/ 9525 h 2"/>
                              <a:gd name="T8" fmla="*/ 0 w 4"/>
                              <a:gd name="T9" fmla="*/ 19050 h 2"/>
                              <a:gd name="T10" fmla="*/ 28575 w 4"/>
                              <a:gd name="T11" fmla="*/ 9525 h 2"/>
                              <a:gd name="T12" fmla="*/ 38100 w 4"/>
                              <a:gd name="T13" fmla="*/ 952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4" y="0"/>
                                </a:lnTo>
                                <a:lnTo>
                                  <a:pt x="3" y="0"/>
                                </a:lnTo>
                                <a:lnTo>
                                  <a:pt x="0" y="1"/>
                                </a:lnTo>
                                <a:lnTo>
                                  <a:pt x="0" y="2"/>
                                </a:lnTo>
                                <a:lnTo>
                                  <a:pt x="3" y="1"/>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1" name="Rectangle 985"/>
                        <wps:cNvSpPr>
                          <a:spLocks noChangeArrowheads="1"/>
                        </wps:cNvSpPr>
                        <wps:spPr bwMode="auto">
                          <a:xfrm>
                            <a:off x="771515" y="47601"/>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2" name="Freeform 986"/>
                        <wps:cNvSpPr>
                          <a:spLocks/>
                        </wps:cNvSpPr>
                        <wps:spPr bwMode="auto">
                          <a:xfrm>
                            <a:off x="704814" y="57101"/>
                            <a:ext cx="38101" cy="9500"/>
                          </a:xfrm>
                          <a:custGeom>
                            <a:avLst/>
                            <a:gdLst>
                              <a:gd name="T0" fmla="*/ 38100 w 4"/>
                              <a:gd name="T1" fmla="*/ 9525 h 1"/>
                              <a:gd name="T2" fmla="*/ 38100 w 4"/>
                              <a:gd name="T3" fmla="*/ 0 h 1"/>
                              <a:gd name="T4" fmla="*/ 28575 w 4"/>
                              <a:gd name="T5" fmla="*/ 0 h 1"/>
                              <a:gd name="T6" fmla="*/ 0 w 4"/>
                              <a:gd name="T7" fmla="*/ 0 h 1"/>
                              <a:gd name="T8" fmla="*/ 0 w 4"/>
                              <a:gd name="T9" fmla="*/ 9525 h 1"/>
                              <a:gd name="T10" fmla="*/ 28575 w 4"/>
                              <a:gd name="T11" fmla="*/ 9525 h 1"/>
                              <a:gd name="T12" fmla="*/ 38100 w 4"/>
                              <a:gd name="T13" fmla="*/ 952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1">
                                <a:moveTo>
                                  <a:pt x="4" y="1"/>
                                </a:moveTo>
                                <a:lnTo>
                                  <a:pt x="4" y="0"/>
                                </a:lnTo>
                                <a:lnTo>
                                  <a:pt x="3" y="0"/>
                                </a:lnTo>
                                <a:lnTo>
                                  <a:pt x="0" y="0"/>
                                </a:lnTo>
                                <a:lnTo>
                                  <a:pt x="0" y="1"/>
                                </a:lnTo>
                                <a:lnTo>
                                  <a:pt x="3" y="1"/>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3" name="Rectangle 987"/>
                        <wps:cNvSpPr>
                          <a:spLocks noChangeArrowheads="1"/>
                        </wps:cNvSpPr>
                        <wps:spPr bwMode="auto">
                          <a:xfrm>
                            <a:off x="676213" y="66601"/>
                            <a:ext cx="9600" cy="96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4" name="Freeform 988"/>
                        <wps:cNvSpPr>
                          <a:spLocks/>
                        </wps:cNvSpPr>
                        <wps:spPr bwMode="auto">
                          <a:xfrm>
                            <a:off x="619112" y="66601"/>
                            <a:ext cx="28601" cy="19100"/>
                          </a:xfrm>
                          <a:custGeom>
                            <a:avLst/>
                            <a:gdLst>
                              <a:gd name="T0" fmla="*/ 28575 w 3"/>
                              <a:gd name="T1" fmla="*/ 9525 h 2"/>
                              <a:gd name="T2" fmla="*/ 28575 w 3"/>
                              <a:gd name="T3" fmla="*/ 0 h 2"/>
                              <a:gd name="T4" fmla="*/ 28575 w 3"/>
                              <a:gd name="T5" fmla="*/ 0 h 2"/>
                              <a:gd name="T6" fmla="*/ 0 w 3"/>
                              <a:gd name="T7" fmla="*/ 9525 h 2"/>
                              <a:gd name="T8" fmla="*/ 0 w 3"/>
                              <a:gd name="T9" fmla="*/ 19050 h 2"/>
                              <a:gd name="T10" fmla="*/ 28575 w 3"/>
                              <a:gd name="T11" fmla="*/ 9525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2">
                                <a:moveTo>
                                  <a:pt x="3" y="1"/>
                                </a:moveTo>
                                <a:lnTo>
                                  <a:pt x="3" y="0"/>
                                </a:lnTo>
                                <a:lnTo>
                                  <a:pt x="0" y="1"/>
                                </a:lnTo>
                                <a:lnTo>
                                  <a:pt x="0" y="2"/>
                                </a:lnTo>
                                <a:lnTo>
                                  <a:pt x="3"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5" name="Freeform 989"/>
                        <wps:cNvSpPr>
                          <a:spLocks/>
                        </wps:cNvSpPr>
                        <wps:spPr bwMode="auto">
                          <a:xfrm>
                            <a:off x="581012" y="76201"/>
                            <a:ext cx="9500" cy="19000"/>
                          </a:xfrm>
                          <a:custGeom>
                            <a:avLst/>
                            <a:gdLst>
                              <a:gd name="T0" fmla="*/ 9525 w 1"/>
                              <a:gd name="T1" fmla="*/ 9525 h 2"/>
                              <a:gd name="T2" fmla="*/ 9525 w 1"/>
                              <a:gd name="T3" fmla="*/ 0 h 2"/>
                              <a:gd name="T4" fmla="*/ 0 w 1"/>
                              <a:gd name="T5" fmla="*/ 9525 h 2"/>
                              <a:gd name="T6" fmla="*/ 0 w 1"/>
                              <a:gd name="T7" fmla="*/ 19050 h 2"/>
                              <a:gd name="T8" fmla="*/ 9525 w 1"/>
                              <a:gd name="T9" fmla="*/ 9525 h 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2">
                                <a:moveTo>
                                  <a:pt x="1" y="1"/>
                                </a:moveTo>
                                <a:lnTo>
                                  <a:pt x="1" y="0"/>
                                </a:lnTo>
                                <a:lnTo>
                                  <a:pt x="0" y="1"/>
                                </a:lnTo>
                                <a:lnTo>
                                  <a:pt x="0" y="2"/>
                                </a:lnTo>
                                <a:lnTo>
                                  <a:pt x="1"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990"/>
                        <wps:cNvSpPr>
                          <a:spLocks/>
                        </wps:cNvSpPr>
                        <wps:spPr bwMode="auto">
                          <a:xfrm>
                            <a:off x="523810" y="85702"/>
                            <a:ext cx="38101" cy="19000"/>
                          </a:xfrm>
                          <a:custGeom>
                            <a:avLst/>
                            <a:gdLst>
                              <a:gd name="T0" fmla="*/ 38100 w 4"/>
                              <a:gd name="T1" fmla="*/ 9525 h 2"/>
                              <a:gd name="T2" fmla="*/ 28575 w 4"/>
                              <a:gd name="T3" fmla="*/ 0 h 2"/>
                              <a:gd name="T4" fmla="*/ 28575 w 4"/>
                              <a:gd name="T5" fmla="*/ 0 h 2"/>
                              <a:gd name="T6" fmla="*/ 0 w 4"/>
                              <a:gd name="T7" fmla="*/ 9525 h 2"/>
                              <a:gd name="T8" fmla="*/ 0 w 4"/>
                              <a:gd name="T9" fmla="*/ 19050 h 2"/>
                              <a:gd name="T10" fmla="*/ 38100 w 4"/>
                              <a:gd name="T11" fmla="*/ 9525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2">
                                <a:moveTo>
                                  <a:pt x="4" y="1"/>
                                </a:moveTo>
                                <a:lnTo>
                                  <a:pt x="3" y="0"/>
                                </a:lnTo>
                                <a:lnTo>
                                  <a:pt x="0" y="1"/>
                                </a:lnTo>
                                <a:lnTo>
                                  <a:pt x="0" y="2"/>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7" name="Freeform 991"/>
                        <wps:cNvSpPr>
                          <a:spLocks/>
                        </wps:cNvSpPr>
                        <wps:spPr bwMode="auto">
                          <a:xfrm>
                            <a:off x="485710" y="104702"/>
                            <a:ext cx="9600" cy="9600"/>
                          </a:xfrm>
                          <a:custGeom>
                            <a:avLst/>
                            <a:gdLst>
                              <a:gd name="T0" fmla="*/ 9525 w 1"/>
                              <a:gd name="T1" fmla="*/ 0 h 1"/>
                              <a:gd name="T2" fmla="*/ 9525 w 1"/>
                              <a:gd name="T3" fmla="*/ 0 h 1"/>
                              <a:gd name="T4" fmla="*/ 0 w 1"/>
                              <a:gd name="T5" fmla="*/ 0 h 1"/>
                              <a:gd name="T6" fmla="*/ 9525 w 1"/>
                              <a:gd name="T7" fmla="*/ 9525 h 1"/>
                              <a:gd name="T8" fmla="*/ 9525 w 1"/>
                              <a:gd name="T9" fmla="*/ 0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 h="1">
                                <a:moveTo>
                                  <a:pt x="1" y="0"/>
                                </a:moveTo>
                                <a:lnTo>
                                  <a:pt x="1" y="0"/>
                                </a:lnTo>
                                <a:lnTo>
                                  <a:pt x="0" y="0"/>
                                </a:lnTo>
                                <a:lnTo>
                                  <a:pt x="1" y="1"/>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8" name="Freeform 992"/>
                        <wps:cNvSpPr>
                          <a:spLocks/>
                        </wps:cNvSpPr>
                        <wps:spPr bwMode="auto">
                          <a:xfrm>
                            <a:off x="428609" y="104702"/>
                            <a:ext cx="38101" cy="18400"/>
                          </a:xfrm>
                          <a:custGeom>
                            <a:avLst/>
                            <a:gdLst>
                              <a:gd name="T0" fmla="*/ 38100 w 4"/>
                              <a:gd name="T1" fmla="*/ 9208 h 2"/>
                              <a:gd name="T2" fmla="*/ 38100 w 4"/>
                              <a:gd name="T3" fmla="*/ 0 h 2"/>
                              <a:gd name="T4" fmla="*/ 0 w 4"/>
                              <a:gd name="T5" fmla="*/ 9208 h 2"/>
                              <a:gd name="T6" fmla="*/ 0 w 4"/>
                              <a:gd name="T7" fmla="*/ 9208 h 2"/>
                              <a:gd name="T8" fmla="*/ 0 w 4"/>
                              <a:gd name="T9" fmla="*/ 18415 h 2"/>
                              <a:gd name="T10" fmla="*/ 9525 w 4"/>
                              <a:gd name="T11" fmla="*/ 18415 h 2"/>
                              <a:gd name="T12" fmla="*/ 38100 w 4"/>
                              <a:gd name="T13" fmla="*/ 9208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4" y="0"/>
                                </a:lnTo>
                                <a:lnTo>
                                  <a:pt x="0" y="1"/>
                                </a:lnTo>
                                <a:lnTo>
                                  <a:pt x="0" y="2"/>
                                </a:lnTo>
                                <a:lnTo>
                                  <a:pt x="1" y="2"/>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9" name="Rectangle 993"/>
                        <wps:cNvSpPr>
                          <a:spLocks noChangeArrowheads="1"/>
                        </wps:cNvSpPr>
                        <wps:spPr bwMode="auto">
                          <a:xfrm>
                            <a:off x="400008" y="123102"/>
                            <a:ext cx="9500" cy="96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0" name="Freeform 994"/>
                        <wps:cNvSpPr>
                          <a:spLocks/>
                        </wps:cNvSpPr>
                        <wps:spPr bwMode="auto">
                          <a:xfrm>
                            <a:off x="342907" y="132703"/>
                            <a:ext cx="28501" cy="19000"/>
                          </a:xfrm>
                          <a:custGeom>
                            <a:avLst/>
                            <a:gdLst>
                              <a:gd name="T0" fmla="*/ 28575 w 3"/>
                              <a:gd name="T1" fmla="*/ 9525 h 2"/>
                              <a:gd name="T2" fmla="*/ 28575 w 3"/>
                              <a:gd name="T3" fmla="*/ 0 h 2"/>
                              <a:gd name="T4" fmla="*/ 9525 w 3"/>
                              <a:gd name="T5" fmla="*/ 9525 h 2"/>
                              <a:gd name="T6" fmla="*/ 0 w 3"/>
                              <a:gd name="T7" fmla="*/ 9525 h 2"/>
                              <a:gd name="T8" fmla="*/ 0 w 3"/>
                              <a:gd name="T9" fmla="*/ 19050 h 2"/>
                              <a:gd name="T10" fmla="*/ 19050 w 3"/>
                              <a:gd name="T11" fmla="*/ 9525 h 2"/>
                              <a:gd name="T12" fmla="*/ 28575 w 3"/>
                              <a:gd name="T13" fmla="*/ 952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 h="2">
                                <a:moveTo>
                                  <a:pt x="3" y="1"/>
                                </a:moveTo>
                                <a:lnTo>
                                  <a:pt x="3" y="0"/>
                                </a:lnTo>
                                <a:lnTo>
                                  <a:pt x="1" y="1"/>
                                </a:lnTo>
                                <a:lnTo>
                                  <a:pt x="0" y="1"/>
                                </a:lnTo>
                                <a:lnTo>
                                  <a:pt x="0" y="2"/>
                                </a:lnTo>
                                <a:lnTo>
                                  <a:pt x="2" y="1"/>
                                </a:lnTo>
                                <a:lnTo>
                                  <a:pt x="3"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1" name="Rectangle 995"/>
                        <wps:cNvSpPr>
                          <a:spLocks noChangeArrowheads="1"/>
                        </wps:cNvSpPr>
                        <wps:spPr bwMode="auto">
                          <a:xfrm>
                            <a:off x="304806" y="151703"/>
                            <a:ext cx="9500" cy="9500"/>
                          </a:xfrm>
                          <a:prstGeom prst="rect">
                            <a:avLst/>
                          </a:prstGeom>
                          <a:solidFill>
                            <a:srgbClr val="3B24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2" name="Freeform 996"/>
                        <wps:cNvSpPr>
                          <a:spLocks/>
                        </wps:cNvSpPr>
                        <wps:spPr bwMode="auto">
                          <a:xfrm>
                            <a:off x="247605" y="161203"/>
                            <a:ext cx="38101" cy="19100"/>
                          </a:xfrm>
                          <a:custGeom>
                            <a:avLst/>
                            <a:gdLst>
                              <a:gd name="T0" fmla="*/ 38100 w 4"/>
                              <a:gd name="T1" fmla="*/ 9525 h 2"/>
                              <a:gd name="T2" fmla="*/ 38100 w 4"/>
                              <a:gd name="T3" fmla="*/ 0 h 2"/>
                              <a:gd name="T4" fmla="*/ 0 w 4"/>
                              <a:gd name="T5" fmla="*/ 9525 h 2"/>
                              <a:gd name="T6" fmla="*/ 0 w 4"/>
                              <a:gd name="T7" fmla="*/ 19050 h 2"/>
                              <a:gd name="T8" fmla="*/ 9525 w 4"/>
                              <a:gd name="T9" fmla="*/ 19050 h 2"/>
                              <a:gd name="T10" fmla="*/ 9525 w 4"/>
                              <a:gd name="T11" fmla="*/ 19050 h 2"/>
                              <a:gd name="T12" fmla="*/ 38100 w 4"/>
                              <a:gd name="T13" fmla="*/ 952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4" y="0"/>
                                </a:lnTo>
                                <a:lnTo>
                                  <a:pt x="0" y="1"/>
                                </a:lnTo>
                                <a:lnTo>
                                  <a:pt x="0" y="2"/>
                                </a:lnTo>
                                <a:lnTo>
                                  <a:pt x="1" y="2"/>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3" name="Freeform 997"/>
                        <wps:cNvSpPr>
                          <a:spLocks/>
                        </wps:cNvSpPr>
                        <wps:spPr bwMode="auto">
                          <a:xfrm>
                            <a:off x="219004" y="189804"/>
                            <a:ext cx="9600" cy="9500"/>
                          </a:xfrm>
                          <a:custGeom>
                            <a:avLst/>
                            <a:gdLst>
                              <a:gd name="T0" fmla="*/ 9525 w 1"/>
                              <a:gd name="T1" fmla="*/ 0 h 1"/>
                              <a:gd name="T2" fmla="*/ 9525 w 1"/>
                              <a:gd name="T3" fmla="*/ 0 h 1"/>
                              <a:gd name="T4" fmla="*/ 0 w 1"/>
                              <a:gd name="T5" fmla="*/ 0 h 1"/>
                              <a:gd name="T6" fmla="*/ 0 w 1"/>
                              <a:gd name="T7" fmla="*/ 0 h 1"/>
                              <a:gd name="T8" fmla="*/ 0 w 1"/>
                              <a:gd name="T9" fmla="*/ 9525 h 1"/>
                              <a:gd name="T10" fmla="*/ 0 w 1"/>
                              <a:gd name="T11" fmla="*/ 9525 h 1"/>
                              <a:gd name="T12" fmla="*/ 9525 w 1"/>
                              <a:gd name="T13" fmla="*/ 0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 h="1">
                                <a:moveTo>
                                  <a:pt x="1" y="0"/>
                                </a:moveTo>
                                <a:lnTo>
                                  <a:pt x="1" y="0"/>
                                </a:lnTo>
                                <a:lnTo>
                                  <a:pt x="0" y="0"/>
                                </a:lnTo>
                                <a:lnTo>
                                  <a:pt x="0" y="1"/>
                                </a:lnTo>
                                <a:lnTo>
                                  <a:pt x="1"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4" name="Freeform 998"/>
                        <wps:cNvSpPr>
                          <a:spLocks/>
                        </wps:cNvSpPr>
                        <wps:spPr bwMode="auto">
                          <a:xfrm>
                            <a:off x="161903" y="199304"/>
                            <a:ext cx="38101" cy="19100"/>
                          </a:xfrm>
                          <a:custGeom>
                            <a:avLst/>
                            <a:gdLst>
                              <a:gd name="T0" fmla="*/ 38100 w 4"/>
                              <a:gd name="T1" fmla="*/ 9525 h 2"/>
                              <a:gd name="T2" fmla="*/ 28575 w 4"/>
                              <a:gd name="T3" fmla="*/ 0 h 2"/>
                              <a:gd name="T4" fmla="*/ 28575 w 4"/>
                              <a:gd name="T5" fmla="*/ 0 h 2"/>
                              <a:gd name="T6" fmla="*/ 0 w 4"/>
                              <a:gd name="T7" fmla="*/ 19050 h 2"/>
                              <a:gd name="T8" fmla="*/ 0 w 4"/>
                              <a:gd name="T9" fmla="*/ 19050 h 2"/>
                              <a:gd name="T10" fmla="*/ 28575 w 4"/>
                              <a:gd name="T11" fmla="*/ 9525 h 2"/>
                              <a:gd name="T12" fmla="*/ 38100 w 4"/>
                              <a:gd name="T13" fmla="*/ 9525 h 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 h="2">
                                <a:moveTo>
                                  <a:pt x="4" y="1"/>
                                </a:moveTo>
                                <a:lnTo>
                                  <a:pt x="3" y="0"/>
                                </a:lnTo>
                                <a:lnTo>
                                  <a:pt x="0" y="2"/>
                                </a:lnTo>
                                <a:lnTo>
                                  <a:pt x="3" y="1"/>
                                </a:lnTo>
                                <a:lnTo>
                                  <a:pt x="4"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5" name="Freeform 999"/>
                        <wps:cNvSpPr>
                          <a:spLocks/>
                        </wps:cNvSpPr>
                        <wps:spPr bwMode="auto">
                          <a:xfrm>
                            <a:off x="133303" y="227904"/>
                            <a:ext cx="9500" cy="9500"/>
                          </a:xfrm>
                          <a:custGeom>
                            <a:avLst/>
                            <a:gdLst>
                              <a:gd name="T0" fmla="*/ 9525 w 1"/>
                              <a:gd name="T1" fmla="*/ 9525 h 1"/>
                              <a:gd name="T2" fmla="*/ 9525 w 1"/>
                              <a:gd name="T3" fmla="*/ 0 h 1"/>
                              <a:gd name="T4" fmla="*/ 0 w 1"/>
                              <a:gd name="T5" fmla="*/ 0 h 1"/>
                              <a:gd name="T6" fmla="*/ 0 w 1"/>
                              <a:gd name="T7" fmla="*/ 0 h 1"/>
                              <a:gd name="T8" fmla="*/ 0 w 1"/>
                              <a:gd name="T9" fmla="*/ 9525 h 1"/>
                              <a:gd name="T10" fmla="*/ 0 w 1"/>
                              <a:gd name="T11" fmla="*/ 9525 h 1"/>
                              <a:gd name="T12" fmla="*/ 9525 w 1"/>
                              <a:gd name="T13" fmla="*/ 9525 h 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 h="1">
                                <a:moveTo>
                                  <a:pt x="1" y="1"/>
                                </a:moveTo>
                                <a:lnTo>
                                  <a:pt x="1" y="0"/>
                                </a:lnTo>
                                <a:lnTo>
                                  <a:pt x="0" y="0"/>
                                </a:lnTo>
                                <a:lnTo>
                                  <a:pt x="0" y="1"/>
                                </a:lnTo>
                                <a:lnTo>
                                  <a:pt x="1"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6" name="Freeform 1000"/>
                        <wps:cNvSpPr>
                          <a:spLocks/>
                        </wps:cNvSpPr>
                        <wps:spPr bwMode="auto">
                          <a:xfrm>
                            <a:off x="76202" y="247005"/>
                            <a:ext cx="38101" cy="19000"/>
                          </a:xfrm>
                          <a:custGeom>
                            <a:avLst/>
                            <a:gdLst>
                              <a:gd name="T0" fmla="*/ 38100 w 4"/>
                              <a:gd name="T1" fmla="*/ 0 h 2"/>
                              <a:gd name="T2" fmla="*/ 28575 w 4"/>
                              <a:gd name="T3" fmla="*/ 0 h 2"/>
                              <a:gd name="T4" fmla="*/ 28575 w 4"/>
                              <a:gd name="T5" fmla="*/ 0 h 2"/>
                              <a:gd name="T6" fmla="*/ 9525 w 4"/>
                              <a:gd name="T7" fmla="*/ 9525 h 2"/>
                              <a:gd name="T8" fmla="*/ 9525 w 4"/>
                              <a:gd name="T9" fmla="*/ 9525 h 2"/>
                              <a:gd name="T10" fmla="*/ 0 w 4"/>
                              <a:gd name="T11" fmla="*/ 9525 h 2"/>
                              <a:gd name="T12" fmla="*/ 9525 w 4"/>
                              <a:gd name="T13" fmla="*/ 19050 h 2"/>
                              <a:gd name="T14" fmla="*/ 9525 w 4"/>
                              <a:gd name="T15" fmla="*/ 19050 h 2"/>
                              <a:gd name="T16" fmla="*/ 9525 w 4"/>
                              <a:gd name="T17" fmla="*/ 19050 h 2"/>
                              <a:gd name="T18" fmla="*/ 9525 w 4"/>
                              <a:gd name="T19" fmla="*/ 19050 h 2"/>
                              <a:gd name="T20" fmla="*/ 38100 w 4"/>
                              <a:gd name="T21" fmla="*/ 0 h 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 h="2">
                                <a:moveTo>
                                  <a:pt x="4" y="0"/>
                                </a:moveTo>
                                <a:lnTo>
                                  <a:pt x="3" y="0"/>
                                </a:lnTo>
                                <a:lnTo>
                                  <a:pt x="1" y="1"/>
                                </a:lnTo>
                                <a:lnTo>
                                  <a:pt x="0" y="1"/>
                                </a:lnTo>
                                <a:lnTo>
                                  <a:pt x="1" y="2"/>
                                </a:lnTo>
                                <a:lnTo>
                                  <a:pt x="4" y="0"/>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7" name="Freeform 1001"/>
                        <wps:cNvSpPr>
                          <a:spLocks/>
                        </wps:cNvSpPr>
                        <wps:spPr bwMode="auto">
                          <a:xfrm>
                            <a:off x="47601" y="275505"/>
                            <a:ext cx="19000" cy="9600"/>
                          </a:xfrm>
                          <a:custGeom>
                            <a:avLst/>
                            <a:gdLst>
                              <a:gd name="T0" fmla="*/ 19050 w 2"/>
                              <a:gd name="T1" fmla="*/ 9525 h 1"/>
                              <a:gd name="T2" fmla="*/ 9525 w 2"/>
                              <a:gd name="T3" fmla="*/ 0 h 1"/>
                              <a:gd name="T4" fmla="*/ 0 w 2"/>
                              <a:gd name="T5" fmla="*/ 9525 h 1"/>
                              <a:gd name="T6" fmla="*/ 9525 w 2"/>
                              <a:gd name="T7" fmla="*/ 9525 h 1"/>
                              <a:gd name="T8" fmla="*/ 19050 w 2"/>
                              <a:gd name="T9" fmla="*/ 9525 h 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 h="1">
                                <a:moveTo>
                                  <a:pt x="2" y="1"/>
                                </a:moveTo>
                                <a:lnTo>
                                  <a:pt x="1" y="0"/>
                                </a:lnTo>
                                <a:lnTo>
                                  <a:pt x="0" y="1"/>
                                </a:lnTo>
                                <a:lnTo>
                                  <a:pt x="1" y="1"/>
                                </a:lnTo>
                                <a:lnTo>
                                  <a:pt x="2" y="1"/>
                                </a:lnTo>
                                <a:close/>
                              </a:path>
                            </a:pathLst>
                          </a:custGeom>
                          <a:solidFill>
                            <a:srgbClr val="3B24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画布 961" o:spid="_x0000_s2813" editas="canvas" style="width:217.65pt;height:103.75pt;mso-position-horizontal-relative:char;mso-position-vertical-relative:line" coordsize="27641,13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">
                <v:shape id="_x0000_s2814" type="#_x0000_t75" style="position:absolute;width:27641;height:13176;visibility:visible;mso-wrap-style:square">
                  <v:fill o:detectmouseclick="t"/>
                  <v:path o:connecttype="none"/>
                </v:shape>
                <v:group id="Group 855" o:spid="_x0000_s2815" style="position:absolute;left:9048;top:1422;width:16840;height:11087" coordorigin="1425,224" coordsize="2652,1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wBt8cAAADdAAAADwAAAGRycy9kb3ducmV2LnhtbESPQWvCQBSE7wX/w/KE&#10;3ppNbFMkZhURKx5CoSqU3h7ZZxLMvg3ZbRL/fbdQ6HGYmW+YfDOZVgzUu8aygiSKQRCXVjdcKbic&#10;356WIJxH1thaJgV3crBZzx5yzLQd+YOGk69EgLDLUEHtfZdJ6cqaDLrIdsTBu9reoA+yr6TucQxw&#10;08pFHL9Kgw2HhRo72tVU3k7fRsFhxHH7nOyH4nbd3b/O6ftnkZBSj/NpuwLhafL/4b/2UStYJ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gwBt8cAAADd&#10;AAAADwAAAAAAAAAAAAAAAACqAgAAZHJzL2Rvd25yZXYueG1sUEsFBgAAAAAEAAQA+gAAAJ4DAAAA&#10;AA==&#10;">
                  <v:rect id="Rectangle 655" o:spid="_x0000_s2816" style="position:absolute;left:3374;top:1840;width:703;height:1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KYsIA&#10;AADdAAAADwAAAGRycy9kb3ducmV2LnhtbESP3YrCMBSE7wXfIRxh7zS1LC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kpiwgAAAN0AAAAPAAAAAAAAAAAAAAAAAJgCAABkcnMvZG93&#10;bnJldi54bWxQSwUGAAAAAAQABAD1AAAAhwMAAAAA&#10;" filled="f" stroked="f">
                    <v:textbox style="mso-fit-shape-to-text:t" inset="0,0,0,0">
                      <w:txbxContent>
                        <w:p w:rsidR="003E6074" w:rsidRDefault="003E6074" w:rsidP="007F7A90">
                          <w:pPr>
                            <w:spacing w:before="0"/>
                            <w:rPr>
                              <w:lang w:eastAsia="zh-CN"/>
                            </w:rPr>
                          </w:pPr>
                          <w:r>
                            <w:rPr>
                              <w:color w:val="24282B"/>
                              <w:sz w:val="10"/>
                              <w:szCs w:val="10"/>
                            </w:rPr>
                            <w:t>SM.2056-08</w:t>
                          </w:r>
                          <w:r>
                            <w:rPr>
                              <w:rFonts w:hint="eastAsia"/>
                              <w:color w:val="24282B"/>
                              <w:sz w:val="10"/>
                              <w:szCs w:val="10"/>
                              <w:lang w:eastAsia="zh-CN"/>
                            </w:rPr>
                            <w:t>报告</w:t>
                          </w:r>
                        </w:p>
                      </w:txbxContent>
                    </v:textbox>
                  </v:rect>
                  <v:rect id="Rectangle 656" o:spid="_x0000_s2817" style="position:absolute;left:2084;top:688;width:1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0OMcA&#10;AADdAAAADwAAAGRycy9kb3ducmV2LnhtbESPQWvCQBSE74L/YXmCF2k2EWlLmlWKIHoRairF3h7Z&#10;1yQ0+zbdXTX++65Q6HGYmW+YYjWYTlzI+daygixJQRBXVrdcKzi+bx6eQfiArLGzTApu5GG1HI8K&#10;zLW98oEuZahFhLDPUUETQp9L6auGDPrE9sTR+7LOYIjS1VI7vEa46eQ8TR+lwZbjQoM9rRuqvsuz&#10;UWB32xkff/zHpzPrzT4z7en0Vio1nQyvLyACDeE//NfeaQXzbPEE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INDjHAAAA3QAAAA8AAAAAAAAAAAAAAAAAmAIAAGRy&#10;cy9kb3ducmV2LnhtbFBLBQYAAAAABAAEAPUAAACMAwAAAAA=&#10;" fillcolor="#24282b" stroked="f"/>
                  <v:line id="Line 657" o:spid="_x0000_s2818" style="position:absolute;visibility:visible;mso-wrap-style:square" from="2129,658" to="2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hcgMMAAADdAAAADwAAAGRycy9kb3ducmV2LnhtbERPz2vCMBS+C/4P4Qm7aaIbItUo0jnm&#10;Ua2Ix7fmre3WvHRNpvW/NwfB48f3e7HqbC0u1PrKsYbxSIEgzp2puNBwzD6GMxA+IBusHZOGG3lY&#10;Lfu9BSbGXXlPl0MoRAxhn6CGMoQmkdLnJVn0I9cQR+7btRZDhG0hTYvXGG5rOVFqKi1WHBtKbCgt&#10;Kf89/FsN080u+3Lr99e9Ov+dtp+pSrOfjdYvg249BxGoC0/xw701Gibjtzg3vo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4XIDDAAAA3QAAAA8AAAAAAAAAAAAA&#10;AAAAoQIAAGRycy9kb3ducmV2LnhtbFBLBQYAAAAABAAEAPkAAACRAwAAAAA=&#10;" strokecolor="#24282b" strokeweight="0"/>
                  <v:line id="Line 658" o:spid="_x0000_s2819" style="position:absolute;visibility:visible;mso-wrap-style:square" from="2144,643" to="214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5G8YAAADdAAAADwAAAGRycy9kb3ducmV2LnhtbESPQWvCQBSE70L/w/IKvemuVqSNriKp&#10;RY9qSunxNftM0mbfptmtxn/vCoLHYWa+YWaLztbiSK2vHGsYDhQI4tyZigsNH9l7/wWED8gGa8ek&#10;4UweFvOH3gwT4068o+M+FCJC2CeooQyhSaT0eUkW/cA1xNE7uNZiiLItpGnxFOG2liOlJtJixXGh&#10;xIbSkvLf/b/VMFlts2+3fHveqa+/z806VWn2s9L66bFbTkEE6sI9fGtvjIbRcPwK1zfx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0+RvGAAAA3QAAAA8AAAAAAAAA&#10;AAAAAAAAoQIAAGRycy9kb3ducmV2LnhtbFBLBQYAAAAABAAEAPkAAACUAwAAAAA=&#10;" strokecolor="#24282b" strokeweight="0"/>
                  <v:line id="Line 659" o:spid="_x0000_s2820" style="position:absolute;flip:x;visibility:visible;mso-wrap-style:square" from="2099,778" to="214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ZVC8IAAADdAAAADwAAAGRycy9kb3ducmV2LnhtbERPz2vCMBS+D/wfwhN2W9MKjlEbRQRX&#10;xw5j6sHjI3m2pc1LabK2/vfLYbDjx/e72M22EyMNvnGsIEtSEMTamYYrBdfL8eUNhA/IBjvHpOBB&#10;HnbbxVOBuXETf9N4DpWIIexzVFCH0OdSel2TRZ+4njhydzdYDBEOlTQDTjHcdnKVpq/SYsOxocae&#10;DjXp9vxjFZipfOg+VO5Tf43lofywsr29K/W8nPcbEIHm8C/+c5+MglW2jvvjm/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ZVC8IAAADdAAAADwAAAAAAAAAAAAAA&#10;AAChAgAAZHJzL2Rvd25yZXYueG1sUEsFBgAAAAAEAAQA+QAAAJADAAAAAA==&#10;" strokecolor="#24282b" strokeweight="0"/>
                  <v:line id="Line 660" o:spid="_x0000_s2821" style="position:absolute;visibility:visible;mso-wrap-style:square" from="2129,748" to="212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tjwMYAAADdAAAADwAAAGRycy9kb3ducmV2LnhtbESPQWvCQBSE74X+h+UVvNXdWJQSXUWi&#10;RY/VlOLxNfuapM2+jdlV47/vCkKPw8x8w8wWvW3EmTpfO9aQDBUI4sKZmksNH/nb8ysIH5ANNo5J&#10;w5U8LOaPDzNMjbvwjs77UIoIYZ+ihiqENpXSFxVZ9EPXEkfv23UWQ5RdKU2Hlwi3jRwpNZEWa44L&#10;FbaUVVT87k9Ww2T9nn+55eplpw7Hz+0mU1n+s9Z68NQvpyAC9eE/fG9vjYZRMk7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bY8DGAAAA3QAAAA8AAAAAAAAA&#10;AAAAAAAAoQIAAGRycy9kb3ducmV2LnhtbFBLBQYAAAAABAAEAPkAAACUAwAAAAA=&#10;" strokecolor="#24282b" strokeweight="0"/>
                  <v:line id="Line 661" o:spid="_x0000_s2822" style="position:absolute;visibility:visible;mso-wrap-style:square" from="2129,808" to="212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9t8YAAADdAAAADwAAAGRycy9kb3ducmV2LnhtbESPQWvCQBSE74X+h+UVvNVdU5QSXUVS&#10;ix6rEfH4zD6TtNm3aXbV9N93C0KPw8x8w8wWvW3ElTpfO9YwGioQxIUzNZca9vn78ysIH5ANNo5J&#10;ww95WMwfH2aYGnfjLV13oRQRwj5FDVUIbSqlLyqy6IeuJY7e2XUWQ5RdKU2Htwi3jUyUmkiLNceF&#10;ClvKKiq+dherYbL6yE9u+fayVcfvw2adqSz/XGk9eOqXUxCB+vAfvrc3RkMyGifw9yY+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J/bfGAAAA3QAAAA8AAAAAAAAA&#10;AAAAAAAAoQIAAGRycy9kb3ducmV2LnhtbFBLBQYAAAAABAAEAPkAAACUAwAAAAA=&#10;" strokecolor="#24282b" strokeweight="0"/>
                  <v:line id="Line 662" o:spid="_x0000_s2823" style="position:absolute;visibility:visible;mso-wrap-style:square" from="2144,733" to="21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YLMYAAADdAAAADwAAAGRycy9kb3ducmV2LnhtbESPQWvCQBSE74L/YXlCb7qrUimpq0i0&#10;1GM1pfT4mn0m0ezbNLvV+O+7guBxmJlvmPmys7U4U+srxxrGIwWCOHem4kLDZ/Y2fAHhA7LB2jFp&#10;uJKH5aLfm2Ni3IV3dN6HQkQI+wQ1lCE0iZQ+L8miH7mGOHoH11oMUbaFNC1eItzWcqLUTFqsOC6U&#10;2FBaUn7a/1kNs81H9uNW6+lOff9+bd9TlWbHjdZPg271CiJQFx7he3trNEzGz1O4vY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FWCzGAAAA3QAAAA8AAAAAAAAA&#10;AAAAAAAAoQIAAGRycy9kb3ducmV2LnhtbFBLBQYAAAAABAAEAPkAAACUAwAAAAA=&#10;" strokecolor="#24282b" strokeweight="0"/>
                  <v:line id="Line 663" o:spid="_x0000_s2824" style="position:absolute;visibility:visible;mso-wrap-style:square" from="2144,778" to="214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AWMYAAADdAAAADwAAAGRycy9kb3ducmV2LnhtbESPQWvCQBSE70L/w/IKvemuVqVEV5HU&#10;okc1pfT4mn0mabNv0+xW4793BaHHYWa+YebLztbiRK2vHGsYDhQI4tyZigsN79lb/wWED8gGa8ek&#10;4UIelouH3hwT4868p9MhFCJC2CeooQyhSaT0eUkW/cA1xNE7utZiiLItpGnxHOG2liOlptJixXGh&#10;xIbSkvKfw5/VMF3vsi+3en3eq8/fj+0mVWn2vdb66bFbzUAE6sJ/+N7eGg2j4WQM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swFjGAAAA3QAAAA8AAAAAAAAA&#10;AAAAAAAAoQIAAGRycy9kb3ducmV2LnhtbFBLBQYAAAAABAAEAPkAAACUAwAAAAA=&#10;" strokecolor="#24282b" strokeweight="0"/>
                  <v:rect id="Rectangle 664" o:spid="_x0000_s2825" style="position:absolute;left:2084;top:688;width:1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HfsYA&#10;AADdAAAADwAAAGRycy9kb3ducmV2LnhtbESPQWvCQBSE70L/w/IKvUjdRKhIzEaKIPVSaGMoentk&#10;n0kw+zbd3Wr677sFweMwM98w+Xo0vbiQ851lBeksAUFcW91xo6Dab5+XIHxA1thbJgW/5GFdPExy&#10;zLS98iddytCICGGfoYI2hCGT0tctGfQzOxBH72SdwRCla6R2eI1w08t5kiykwY7jQosDbVqqz+WP&#10;UWB3b1Ouvv3X0ZnN9j013eHwUSr19Di+rkAEGsM9fGvvtIJ5+rKA/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0HfsYAAADdAAAADwAAAAAAAAAAAAAAAACYAgAAZHJz&#10;L2Rvd25yZXYueG1sUEsFBgAAAAAEAAQA9QAAAIsDAAAAAA==&#10;" fillcolor="#24282b" stroked="f"/>
                  <v:line id="Line 665" o:spid="_x0000_s2826" style="position:absolute;visibility:visible;mso-wrap-style:square" from="2129,658" to="21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5eL8YAAADdAAAADwAAAGRycy9kb3ducmV2LnhtbESPQWvCQBSE70L/w/IKvemuFm2JriKp&#10;RY9qSunxNftM0mbfptmtxn/vCoLHYWa+YWaLztbiSK2vHGsYDhQI4tyZigsNH9l7/xWED8gGa8ek&#10;4UweFvOH3gwT4068o+M+FCJC2CeooQyhSaT0eUkW/cA1xNE7uNZiiLItpGnxFOG2liOlJtJixXGh&#10;xIbSkvLf/b/VMFlts2+3fHveqa+/z806VWn2s9L66bFbTkEE6sI9fGtvjIbRcPwC1zfx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Xi/GAAAA3QAAAA8AAAAAAAAA&#10;AAAAAAAAoQIAAGRycy9kb3ducmV2LnhtbFBLBQYAAAAABAAEAPkAAACUAwAAAAA=&#10;" strokecolor="#24282b" strokeweight="0"/>
                  <v:line id="Line 666" o:spid="_x0000_s2827" style="position:absolute;visibility:visible;mso-wrap-style:square" from="2144,643" to="214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HKXcMAAADdAAAADwAAAGRycy9kb3ducmV2LnhtbERPz2vCMBS+C/4P4Qm7aaJjItUo0jnm&#10;Ua2Ix7fmre3WvHRNpvW/NwfB48f3e7HqbC0u1PrKsYbxSIEgzp2puNBwzD6GMxA+IBusHZOGG3lY&#10;Lfu9BSbGXXlPl0MoRAxhn6CGMoQmkdLnJVn0I9cQR+7btRZDhG0hTYvXGG5rOVFqKi1WHBtKbCgt&#10;Kf89/FsN080u+3Lr99e9Ov+dtp+pSrOfjdYvg249BxGoC0/xw701Gibjtzg3volP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hyl3DAAAA3QAAAA8AAAAAAAAAAAAA&#10;AAAAoQIAAGRycy9kb3ducmV2LnhtbFBLBQYAAAAABAAEAPkAAACRAwAAAAA=&#10;" strokecolor="#24282b" strokeweight="0"/>
                  <v:line id="Line 667" o:spid="_x0000_s2828" style="position:absolute;flip:x;visibility:visible;mso-wrap-style:square" from="2099,778" to="214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8lsUAAADdAAAADwAAAGRycy9kb3ducmV2LnhtbESPT4vCMBTE7wt+h/AEb2uqoKzVKCK4&#10;XdnD4p+Dx0fybIvNS2mybf32mwXB4zAzv2FWm95WoqXGl44VTMYJCGLtTMm5gst5//4Bwgdkg5Vj&#10;UvAgD5v14G2FqXEdH6k9hVxECPsUFRQh1KmUXhdk0Y9dTRy9m2sshiibXJoGuwi3lZwmyVxaLDku&#10;FFjTriB9P/1aBabLHroOufvWP222yw5W3q+fSo2G/XYJIlAfXuFn+8somE5mC/h/E5+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z8lsUAAADdAAAADwAAAAAAAAAA&#10;AAAAAAChAgAAZHJzL2Rvd25yZXYueG1sUEsFBgAAAAAEAAQA+QAAAJMDAAAAAA==&#10;" strokecolor="#24282b" strokeweight="0"/>
                  <v:line id="Line 668" o:spid="_x0000_s2829" style="position:absolute;visibility:visible;mso-wrap-style:square" from="2129,748" to="212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M5sMAAADdAAAADwAAAGRycy9kb3ducmV2LnhtbERPz2vCMBS+C/sfwht400SFMjqjSHXM&#10;o1qRHd+at7Zb81KbqPW/N4eBx4/v93zZ20ZcqfO1Yw2TsQJBXDhTc6nhmH+M3kD4gGywcUwa7uRh&#10;uXgZzDE17sZ7uh5CKWII+xQ1VCG0qZS+qMiiH7uWOHI/rrMYIuxKaTq8xXDbyKlSibRYc2yosKWs&#10;ouLvcLEaks0u/3ar9Wyvvs6n7Wemsvx3o/XwtV+9gwjUh6f43701GqaTJO6Pb+IT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7DObDAAAA3QAAAA8AAAAAAAAAAAAA&#10;AAAAoQIAAGRycy9kb3ducmV2LnhtbFBLBQYAAAAABAAEAPkAAACRAwAAAAA=&#10;" strokecolor="#24282b" strokeweight="0"/>
                  <v:line id="Line 669" o:spid="_x0000_s2830" style="position:absolute;visibility:visible;mso-wrap-style:square" from="2129,808" to="212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fcYAAADdAAAADwAAAGRycy9kb3ducmV2LnhtbESPQWvCQBSE74X+h+UVvNXdKIQSXUVS&#10;ix7VSOnxmX1N0mbfptlV47/vFgoeh5n5hpkvB9uKC/W+cawhGSsQxKUzDVcajsXb8wsIH5ANto5J&#10;w408LBePD3PMjLvyni6HUIkIYZ+hhjqELpPSlzVZ9GPXEUfv0/UWQ5R9JU2P1wi3rZwolUqLDceF&#10;GjvKayq/D2erIV3vipNbvU736uPnfbvJVV58rbUePQ2rGYhAQ7iH/9tbo2GSpA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qX3GAAAA3QAAAA8AAAAAAAAA&#10;AAAAAAAAoQIAAGRycy9kb3ducmV2LnhtbFBLBQYAAAAABAAEAPkAAACUAwAAAAA=&#10;" strokecolor="#24282b" strokeweight="0"/>
                  <v:line id="Line 670" o:spid="_x0000_s2831" style="position:absolute;visibility:visible;mso-wrap-style:square" from="2129,748" to="212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U3CsYAAADdAAAADwAAAGRycy9kb3ducmV2LnhtbESPQWvCQBSE7wX/w/KE3uquKYQSXUWi&#10;pR6rKeLxmX0m0ezbNLvV9N93C4Ueh5n5hpkvB9uKG/W+caxhOlEgiEtnGq40fBSvTy8gfEA22Dom&#10;Dd/kYbkYPcwxM+7OO7rtQyUihH2GGuoQukxKX9Zk0U9cRxy9s+sthij7Spoe7xFuW5kolUqLDceF&#10;GjvKayqv+y+rId28Fye3Wj/v1PHzsH3LVV5cNlo/jofVDESgIfyH/9pboyGZpg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lNwrGAAAA3QAAAA8AAAAAAAAA&#10;AAAAAAAAoQIAAGRycy9kb3ducmV2LnhtbFBLBQYAAAAABAAEAPkAAACUAwAAAAA=&#10;" strokecolor="#24282b" strokeweight="0"/>
                  <v:line id="Line 671" o:spid="_x0000_s2832" style="position:absolute;visibility:visible;mso-wrap-style:square" from="2129,808" to="212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SkcYAAADdAAAADwAAAGRycy9kb3ducmV2LnhtbESPQWvCQBSE70L/w/IKvemuCqGkriKp&#10;pR7ViPT4zD6TtNm3aXar8d+7QsHjMDPfMLNFbxtxps7XjjWMRwoEceFMzaWGff4xfAXhA7LBxjFp&#10;uJKHxfxpMMPUuAtv6bwLpYgQ9ilqqEJoUyl9UZFFP3ItcfROrrMYouxKaTq8RLht5ESpRFqsOS5U&#10;2FJWUfGz+7MaktUmP7rl+3Srvn4P689MZfn3SuuX5375BiJQHx7h//baaJiMkync38Qn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pkpHGAAAA3QAAAA8AAAAAAAAA&#10;AAAAAAAAoQIAAGRycy9kb3ducmV2LnhtbFBLBQYAAAAABAAEAPkAAACUAwAAAAA=&#10;" strokecolor="#24282b" strokeweight="0"/>
                  <v:line id="Line 672" o:spid="_x0000_s2833" style="position:absolute;visibility:visible;mso-wrap-style:square" from="2144,733" to="21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AK5cYAAADdAAAADwAAAGRycy9kb3ducmV2LnhtbESPQWvCQBSE74X+h+UVvNVdrYQSXUWi&#10;RY/VlOLxNfuapM2+jdlV47/vCkKPw8x8w8wWvW3EmTpfO9YwGioQxIUzNZcaPvK351cQPiAbbByT&#10;hit5WMwfH2aYGnfhHZ33oRQRwj5FDVUIbSqlLyqy6IeuJY7et+sshii7UpoOLxFuGzlWKpEWa44L&#10;FbaUVVT87k9WQ7J+z7/ccvWyU4fj53aTqSz/WWs9eOqXUxCB+vAfvre3RsN4lEz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CuXGAAAA3QAAAA8AAAAAAAAA&#10;AAAAAAAAoQIAAGRycy9kb3ducmV2LnhtbFBLBQYAAAAABAAEAPkAAACUAwAAAAA=&#10;" strokecolor="#24282b" strokeweight="0"/>
                  <v:line id="Line 673" o:spid="_x0000_s2834" style="position:absolute;visibility:visible;mso-wrap-style:square" from="2144,778" to="214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vfsYAAADdAAAADwAAAGRycy9kb3ducmV2LnhtbESPQWvCQBSE74X+h+UVvNVdLYYSXUWi&#10;RY/VlOLxNfuapM2+jdlV47/vCkKPw8x8w8wWvW3EmTpfO9YwGioQxIUzNZcaPvK351cQPiAbbByT&#10;hit5WMwfH2aYGnfhHZ33oRQRwj5FDVUIbSqlLyqy6IeuJY7et+sshii7UpoOLxFuGzlWKpEWa44L&#10;FbaUVVT87k9WQ7J+z7/ccvWyU4fj53aTqSz/WWs9eOqXUxCB+vAfvre3RsN4lEz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Mr37GAAAA3QAAAA8AAAAAAAAA&#10;AAAAAAAAoQIAAGRycy9kb3ducmV2LnhtbFBLBQYAAAAABAAEAPkAAACUAwAAAAA=&#10;" strokecolor="#24282b" strokeweight="0"/>
                  <v:line id="Line 674" o:spid="_x0000_s2835" style="position:absolute;visibility:visible;mso-wrap-style:square" from="2144,733" to="214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xCcYAAADdAAAADwAAAGRycy9kb3ducmV2LnhtbESPQWvCQBSE7wX/w/IKvdVdFUKJriLR&#10;osdqpPT4zD6T2OzbNLvV9N+7QsHjMDPfMLNFbxtxoc7XjjWMhgoEceFMzaWGQ/7++gbCB2SDjWPS&#10;8EceFvPB0wxT4668o8s+lCJC2KeooQqhTaX0RUUW/dC1xNE7uc5iiLIrpenwGuG2kWOlEmmx5rhQ&#10;YUtZRcX3/tdqSNYf+dEtV5Od+vr53G4yleXntdYvz/1yCiJQHx7h//bWaBiPkgTub+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eMQnGAAAA3QAAAA8AAAAAAAAA&#10;AAAAAAAAoQIAAGRycy9kb3ducmV2LnhtbFBLBQYAAAAABAAEAPkAAACUAwAAAAA=&#10;" strokecolor="#24282b" strokeweight="0"/>
                  <v:line id="Line 675" o:spid="_x0000_s2836" style="position:absolute;visibility:visible;mso-wrap-style:square" from="2144,778" to="214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KUksYAAADdAAAADwAAAGRycy9kb3ducmV2LnhtbESPQWvCQBSE74X+h+UVvNVdLaQSXUVS&#10;Sz1WI+LxmX0mabNv0+yq6b/vFgSPw8x8w8wWvW3EhTpfO9YwGioQxIUzNZcadvn78wSED8gGG8ek&#10;4Zc8LOaPDzNMjbvyhi7bUIoIYZ+ihiqENpXSFxVZ9EPXEkfv5DqLIcqulKbDa4TbRo6VSqTFmuNC&#10;hS1lFRXf27PVkKw+86Nbvr1s1OFnv/7IVJZ/rbQePPXLKYhAfbiHb+210TAeJa/w/y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SlJLGAAAA3QAAAA8AAAAAAAAA&#10;AAAAAAAAoQIAAGRycy9kb3ducmV2LnhtbFBLBQYAAAAABAAEAPkAAACUAwAAAAA=&#10;" strokecolor="#24282b" strokeweight="0"/>
                  <v:rect id="Rectangle 676" o:spid="_x0000_s2837" style="position:absolute;left:203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i1sUA&#10;AADdAAAADwAAAGRycy9kb3ducmV2LnhtbERPTWvCQBC9F/oflil4KXWTgBJSVymhSqB6qK3gcchO&#10;k9TsbJrdmvjv3YPg8fG+F6vRtOJMvWssK4inEQji0uqGKwXfX+uXFITzyBpby6TgQg5Wy8eHBWba&#10;DvxJ572vRAhhl6GC2vsuk9KVNRl0U9sRB+7H9gZ9gH0ldY9DCDetTKJoLg02HBpq7CivqTzt/40C&#10;OeNk/MtPu220+SjS99/1sXg+KDV5Gt9eQXga/V18cxdaQRLPw9zwJj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mLWxQAAAN0AAAAPAAAAAAAAAAAAAAAAAJgCAABkcnMv&#10;ZG93bnJldi54bWxQSwUGAAAAAAQABAD1AAAAigMAAAAA&#10;" fillcolor="#a0a6ad" stroked="f"/>
                  <v:rect id="Rectangle 677" o:spid="_x0000_s2838" style="position:absolute;left:203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HTccA&#10;AADdAAAADwAAAGRycy9kb3ducmV2LnhtbESPQWvCQBSE70L/w/IKXkQ3Bio2dZUiKoHqQavg8ZF9&#10;TVKzb2N2q+m/dwXB4zAz3zCTWWsqcaHGlZYVDAcRCOLM6pJzBfvvZX8MwnlkjZVlUvBPDmbTl84E&#10;E22vvKXLzuciQNglqKDwvk6kdFlBBt3A1sTB+7GNQR9kk0vd4DXATSXjKBpJgyWHhQJrmheUnXZ/&#10;RoF847g9z0+bdbT6SseL3+Ux7R2U6r62nx8gPLX+GX60U60gHo7e4f4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ix03HAAAA3QAAAA8AAAAAAAAAAAAAAAAAmAIAAGRy&#10;cy9kb3ducmV2LnhtbFBLBQYAAAAABAAEAPUAAACMAwAAAAA=&#10;" fillcolor="#a0a6ad" stroked="f"/>
                  <v:rect id="Rectangle 678" o:spid="_x0000_s2839" style="position:absolute;left:203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4DcUA&#10;AADdAAAADwAAAGRycy9kb3ducmV2LnhtbERPy2rCQBTdF/oPwy10I3ViwAepo4iYElAXpgpdXjK3&#10;SWrmTpqZxvTvOwuhy8N5L9eDaURPnastK5iMIxDEhdU1lwrO7+nLAoTzyBoby6TglxysV48PS0y0&#10;vfGJ+tyXIoSwS1BB5X2bSOmKigy6sW2JA/dpO4M+wK6UusNbCDeNjKNoJg3WHBoqbGlbUXHNf4wC&#10;OeV4+N5ej4fobZ8tdl/pRza6KPX8NGxeQXga/L/47s60gngyD/vD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fgNxQAAAN0AAAAPAAAAAAAAAAAAAAAAAJgCAABkcnMv&#10;ZG93bnJldi54bWxQSwUGAAAAAAQABAD1AAAAigMAAAAA&#10;" fillcolor="#a0a6ad" stroked="f"/>
                  <v:rect id="Rectangle 679" o:spid="_x0000_s2840" style="position:absolute;left:203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ct18MA&#10;AADdAAAADwAAAGRycy9kb3ducmV2LnhtbESPS2vDMBCE74X8B7GB3GrZhrTFjRKCIY9rk9BeF2tj&#10;G1srY8mP/PuoUOhxmJlvmM1uNq0YqXe1ZQVJFIMgLqyuuVRwux5eP0A4j6yxtUwKHuRgt128bDDT&#10;duIvGi++FAHCLkMFlfddJqUrKjLoItsRB+9ue4M+yL6UuscpwE0r0zh+kwZrDgsVdpRXVDSXwSj4&#10;bhKZ48PEpysX6TH9kcO6uSu1Ws77TxCeZv8f/muftYI0eU/g90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ct18MAAADdAAAADwAAAAAAAAAAAAAAAACYAgAAZHJzL2Rv&#10;d25yZXYueG1sUEsFBgAAAAAEAAQA9QAAAIgDAAAAAA==&#10;" fillcolor="#a1a6ae" stroked="f"/>
                  <v:rect id="Rectangle 680" o:spid="_x0000_s2841" style="position:absolute;left:2039;top:912;width:15;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zoMIA&#10;AADdAAAADwAAAGRycy9kb3ducmV2LnhtbESPT4vCMBTE7wt+h/AEb2vagH+oRhHBXa+rotdH82xL&#10;m5fSRK3f3iwIHoeZ+Q2zXPe2EXfqfOVYQzpOQBDnzlRcaDgdd99zED4gG2wck4YneVivBl9LzIx7&#10;8B/dD6EQEcI+Qw1lCG0mpc9LsujHriWO3tV1FkOUXSFNh48It41USTKVFiuOCyW2tC0prw83q+Fc&#10;p3KLT5v8HjlXP+oib5P6qvVo2G8WIAL14RN+t/dGg0pnCv7fxCc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bOgwgAAAN0AAAAPAAAAAAAAAAAAAAAAAJgCAABkcnMvZG93&#10;bnJldi54bWxQSwUGAAAAAAQABAD1AAAAhwMAAAAA&#10;" fillcolor="#a1a6ae" stroked="f"/>
                  <v:rect id="Rectangle 681" o:spid="_x0000_s2842" style="position:absolute;left:205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tX8UA&#10;AADdAAAADwAAAGRycy9kb3ducmV2LnhtbESPQWvCQBSE7wX/w/IEb3VjpGqjq4ig9NJDY+n5NftM&#10;QrJvY3Y10V/fLQgeh5n5hlltelOLK7WutKxgMo5AEGdWl5wr+D7uXxcgnEfWWFsmBTdysFkPXlaY&#10;aNvxF11Tn4sAYZeggsL7JpHSZQUZdGPbEAfvZFuDPsg2l7rFLsBNLeMomkmDJYeFAhvaFZRV6cUo&#10;0D/67qvz/dAt+s/fKkqb92n8ptRo2G+XIDz1/hl+tD+0gngyn8L/m/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K1fxQAAAN0AAAAPAAAAAAAAAAAAAAAAAJgCAABkcnMv&#10;ZG93bnJldi54bWxQSwUGAAAAAAQABAD1AAAAigMAAAAA&#10;" fillcolor="#a1a7af" stroked="f"/>
                  <v:rect id="Rectangle 682" o:spid="_x0000_s2843" style="position:absolute;left:205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FIsYA&#10;AADdAAAADwAAAGRycy9kb3ducmV2LnhtbESPQWsCMRSE70L/Q3iFXkSzWqmyGkUUoYcK7VY8PzbP&#10;zermZd2kuv77RhA8DjPzDTNbtLYSF2p86VjBoJ+AIM6dLrlQsPvd9CYgfEDWWDkmBTfysJi/dGaY&#10;anflH7pkoRARwj5FBSaEOpXS54Ys+r6riaN3cI3FEGVTSN3gNcJtJYdJ8iEtlhwXDNa0MpSfsj+r&#10;INt8n0bb43rfff+ytDfyeF7e1kq9vbbLKYhAbXiGH+1PrWA4GI/g/i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pFIsYAAADdAAAADwAAAAAAAAAAAAAAAACYAgAAZHJz&#10;L2Rvd25yZXYueG1sUEsFBgAAAAAEAAQA9QAAAIsDAAAAAA==&#10;" fillcolor="#a3a8b0" stroked="f"/>
                  <v:rect id="Rectangle 683" o:spid="_x0000_s2844" style="position:absolute;left:205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LpMcA&#10;AADdAAAADwAAAGRycy9kb3ducmV2LnhtbESPQWvCQBSE70L/w/IKvekmgVaJrqEUtKUHJWnF6yP7&#10;TKLZtyG7atpf7wqFHoeZ+YZZZINpxYV611hWEE8iEMSl1Q1XCr6/VuMZCOeRNbaWScEPOciWD6MF&#10;ptpeOadL4SsRIOxSVFB736VSurImg25iO+LgHWxv0AfZV1L3eA1w08okil6kwYbDQo0dvdVUnoqz&#10;UXDeJe1n8Wv3+ex9Gm22jTvm61Kpp8fhdQ7C0+D/w3/tD60giafP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CS6THAAAA3QAAAA8AAAAAAAAAAAAAAAAAmAIAAGRy&#10;cy9kb3ducmV2LnhtbFBLBQYAAAAABAAEAPUAAACMAwAAAAA=&#10;" fillcolor="#a4a9b0" stroked="f"/>
                  <v:rect id="Rectangle 684" o:spid="_x0000_s2845" style="position:absolute;left:205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acYA&#10;AADdAAAADwAAAGRycy9kb3ducmV2LnhtbESPQWvCQBSE7wX/w/IEb80mOYiNrlKlBQ960JRCb4/s&#10;M0mTfRuyq0Z/vSsUehxm5htmsRpMKy7Uu9qygiSKQRAXVtdcKvjKP19nIJxH1thaJgU3crBajl4W&#10;mGl75QNdjr4UAcIuQwWV910mpSsqMugi2xEH72R7gz7IvpS6x2uAm1amcTyVBmsOCxV2tKmoaI5n&#10;o+C7+bjt83v7u85nb136g7LZsVRqMh7e5yA8Df4//NfeagVpkqT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YacYAAADdAAAADwAAAAAAAAAAAAAAAACYAgAAZHJz&#10;L2Rvd25yZXYueG1sUEsFBgAAAAAEAAQA9QAAAIsDAAAAAA==&#10;" fillcolor="#a5aab1" stroked="f"/>
                  <v:rect id="Rectangle 685" o:spid="_x0000_s2846" style="position:absolute;left:205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9IDsUA&#10;AADdAAAADwAAAGRycy9kb3ducmV2LnhtbESP3WoCMRSE7wu+QzgFb4pmV6HI1ihFWlBEwZ8HOGxO&#10;N8tuTsIm6vr2RhB6OczMN8x82dtWXKkLtWMF+TgDQVw6XXOl4Hz6Hc1AhIissXVMCu4UYLkYvM2x&#10;0O7GB7oeYyUShEOBCkyMvpAylIYshrHzxMn7c53FmGRXSd3hLcFtKydZ9ikt1pwWDHpaGSqb48Uq&#10;ODTrbfvhm/PUN7v95Wfve282Sg3f++8vEJH6+B9+tddawSTPp/B8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0gOxQAAAN0AAAAPAAAAAAAAAAAAAAAAAJgCAABkcnMv&#10;ZG93bnJldi54bWxQSwUGAAAAAAQABAD1AAAAigMAAAAA&#10;" fillcolor="#a6abb2" stroked="f"/>
                  <v:rect id="Rectangle 686" o:spid="_x0000_s2847" style="position:absolute;left:205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y4dMQA&#10;AADdAAAADwAAAGRycy9kb3ducmV2LnhtbESPQYvCMBSE78L+h/CEvWnasqxLNYosCD14sXrY46N5&#10;NtXmpTRRq7/eCAseh5n5hlmsBtuKK/W+cawgnSYgiCunG64VHPabyQ8IH5A1to5JwZ08rJYfowXm&#10;2t14R9cy1CJC2OeowITQ5VL6ypBFP3UdcfSOrrcYouxrqXu8RbhtZZYk39Jiw3HBYEe/hqpzebEK&#10;htO9KCqTtXL2+Fs3ttxejuiV+hwP6zmIQEN4h//bhVaQpekXvN7E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MuHTEAAAA3QAAAA8AAAAAAAAAAAAAAAAAmAIAAGRycy9k&#10;b3ducmV2LnhtbFBLBQYAAAAABAAEAPUAAACJAwAAAAA=&#10;" fillcolor="#aaaeb4" stroked="f"/>
                  <v:rect id="Rectangle 687" o:spid="_x0000_s2848" style="position:absolute;left:205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lWMYA&#10;AADdAAAADwAAAGRycy9kb3ducmV2LnhtbESPT2vCQBTE74LfYXmCF6mbCBVJXUUEwR5s8c+h3h7Z&#10;12ww+zZmt0n67bsFweMwM79hluveVqKlxpeOFaTTBARx7nTJhYLLefeyAOEDssbKMSn4JQ/r1XCw&#10;xEy7jo/UnkIhIoR9hgpMCHUmpc8NWfRTVxNH79s1FkOUTSF1g12E20rOkmQuLZYcFwzWtDWU304/&#10;VkHfnWtJ1/n7oZy4z6/7hzft1Ss1HvWbNxCB+vAMP9p7rWCWpq/w/yY+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ClWMYAAADdAAAADwAAAAAAAAAAAAAAAACYAgAAZHJz&#10;L2Rvd25yZXYueG1sUEsFBgAAAAAEAAQA9QAAAIsDAAAAAA==&#10;" fillcolor="#abafb5" stroked="f"/>
                  <v:rect id="Rectangle 688" o:spid="_x0000_s2849" style="position:absolute;left:2054;top:912;width:15;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vZMUA&#10;AADdAAAADwAAAGRycy9kb3ducmV2LnhtbESPQYvCMBSE7wv+h/AEb2taDyJdo4ii6KWwVVi8PZtn&#10;W2xeahNt/fdmYWGPw8x8w8yXvanFk1pXWVYQjyMQxLnVFRcKTsft5wyE88gaa8uk4EUOlovBxxwT&#10;bTv+pmfmCxEg7BJUUHrfJFK6vCSDbmwb4uBdbWvQB9kWUrfYBbip5SSKptJgxWGhxIbWJeW37GEU&#10;XOTVzn5up4N+dJvsfD+m53SXKjUa9qsvEJ56/x/+a++1gkkcT+H3TXgCcvE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9kxQAAAN0AAAAPAAAAAAAAAAAAAAAAAJgCAABkcnMv&#10;ZG93bnJldi54bWxQSwUGAAAAAAQABAD1AAAAigMAAAAA&#10;" fillcolor="#adb0b7" stroked="f"/>
                  <v:rect id="Rectangle 689" o:spid="_x0000_s2850" style="position:absolute;left:206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kMUA&#10;AADdAAAADwAAAGRycy9kb3ducmV2LnhtbESPQWvCQBSE7wX/w/IEb3WTHKykrqJiwYOUGvsDntln&#10;Nph9G7LbJP57t1DocZiZb5jVZrSN6KnztWMF6TwBQVw6XXOl4Pvy8boE4QOyxsYxKXiQh8168rLC&#10;XLuBz9QXoRIRwj5HBSaENpfSl4Ys+rlriaN3c53FEGVXSd3hEOG2kVmSLKTFmuOCwZb2hsp78WMV&#10;LC2FYpF9HXd983kd5Om8O1yMUrPpuH0HEWgM/+G/9lEryNL0DX7fxCc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IaQxQAAAN0AAAAPAAAAAAAAAAAAAAAAAJgCAABkcnMv&#10;ZG93bnJldi54bWxQSwUGAAAAAAQABAD1AAAAigMAAAAA&#10;" fillcolor="#adb1b8" stroked="f"/>
                  <v:rect id="Rectangle 690" o:spid="_x0000_s2851" style="position:absolute;left:206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EJ8MA&#10;AADdAAAADwAAAGRycy9kb3ducmV2LnhtbERPTWvCQBC9F/wPywi91U1ESomuooI21pNRxOOYHZNg&#10;djZk15j+++6h4PHxvmeL3tSio9ZVlhXEowgEcW51xYWC03Hz8QXCeWSNtWVS8EsOFvPB2wwTbZ98&#10;oC7zhQgh7BJUUHrfJFK6vCSDbmQb4sDdbGvQB9gWUrf4DOGmluMo+pQGKw4NJTa0Lim/Zw+jYP+z&#10;lftDeu5uk/Vusjpf0+I7uyj1PuyXUxCeev8S/7tTrWAcx2FueB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CEJ8MAAADdAAAADwAAAAAAAAAAAAAAAACYAgAAZHJzL2Rv&#10;d25yZXYueG1sUEsFBgAAAAAEAAQA9QAAAIgDAAAAAA==&#10;" fillcolor="#afb3b9" stroked="f"/>
                  <v:rect id="Rectangle 691" o:spid="_x0000_s2852" style="position:absolute;left:206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rvsQA&#10;AADdAAAADwAAAGRycy9kb3ducmV2LnhtbESP0WrCQBRE3wv+w3IF3+omIsVGVxGxKIgPpn7ATfaa&#10;BLN3w+42xr/vFgo+DjNzhlltBtOKnpxvLCtIpwkI4tLqhisF1++v9wUIH5A1tpZJwZM8bNajtxVm&#10;2j74Qn0eKhEh7DNUUIfQZVL6siaDfmo74ujdrDMYonSV1A4fEW5aOUuSD2mw4bhQY0e7msp7/mMU&#10;lGnvLrdiz02hD4vidH7a+SlXajIetksQgYbwCv+3j1rBLE0/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K77EAAAA3QAAAA8AAAAAAAAAAAAAAAAAmAIAAGRycy9k&#10;b3ducmV2LnhtbFBLBQYAAAAABAAEAPUAAACJAwAAAAA=&#10;" fillcolor="#b1b5bb" stroked="f"/>
                  <v:rect id="Rectangle 692" o:spid="_x0000_s2853" style="position:absolute;left:206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cHhsIA&#10;AADdAAAADwAAAGRycy9kb3ducmV2LnhtbERPz2vCMBS+D/wfwhN2W1PrGKMaRcThjmsdxeOjeTbF&#10;5qU0WW3/++Uw2PHj+73dT7YTIw2+daxglaQgiGunW24UfF8+Xt5B+ICssXNMCmbysN8tnraYa/fg&#10;gsYyNCKGsM9RgQmhz6X0tSGLPnE9ceRubrAYIhwaqQd8xHDbySxN36TFlmODwZ6Ohup7+WMV3Krr&#10;Vxhf11Vfm+Yyn9qiOGuj1PNyOmxABJrCv/jP/akVZKss7o9v4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hweGwgAAAN0AAAAPAAAAAAAAAAAAAAAAAJgCAABkcnMvZG93&#10;bnJldi54bWxQSwUGAAAAAAQABAD1AAAAhwMAAAAA&#10;" fillcolor="#b2b6bc" stroked="f"/>
                  <v:rect id="Rectangle 693" o:spid="_x0000_s2854" style="position:absolute;left:206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5zMYA&#10;AADdAAAADwAAAGRycy9kb3ducmV2LnhtbESPzWrDMBCE74W8g9hAbo1sB0pwooSSUMjBEDttocfF&#10;2tim1spYqn/ePioUehxm5htmf5xMKwbqXWNZQbyOQBCXVjdcKfh4f3vegnAeWWNrmRTM5OB4WDzt&#10;MdV25IKGm69EgLBLUUHtfZdK6cqaDLq17YiDd7e9QR9kX0nd4xjgppVJFL1Igw2HhRo7OtVUft9+&#10;jAKbue1XPn9uzldbFsXGZ20+OKVWy+l1B8LT5P/Df+2LVpDESQy/b8ITkIc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Y5zMYAAADdAAAADwAAAAAAAAAAAAAAAACYAgAAZHJz&#10;L2Rvd25yZXYueG1sUEsFBgAAAAAEAAQA9QAAAIsDAAAAAA==&#10;" fillcolor="#b4b7bd" stroked="f"/>
                  <v:rect id="Rectangle 694" o:spid="_x0000_s2855" style="position:absolute;left:206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3YcQA&#10;AADdAAAADwAAAGRycy9kb3ducmV2LnhtbESP3YrCMBSE7xd8h3AE79a0BctSjSKCi4IL1p/7Q3Ns&#10;i81JabK1vv1GEPZymJlvmMVqMI3oqXO1ZQXxNAJBXFhdc6ngct5+foFwHlljY5kUPMnBajn6WGCm&#10;7YNz6k++FAHCLkMFlfdtJqUrKjLoprYlDt7NdgZ9kF0pdYePADeNTKIolQZrDgsVtrSpqLiffo2C&#10;2TU+3L/XPen05+iue5n7Y5orNRkP6zkIT4P/D7/bO60giZMEXm/C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VN2HEAAAA3QAAAA8AAAAAAAAAAAAAAAAAmAIAAGRycy9k&#10;b3ducmV2LnhtbFBLBQYAAAAABAAEAPUAAACJAwAAAAA=&#10;" fillcolor="#b4b7be" stroked="f"/>
                  <v:rect id="Rectangle 695" o:spid="_x0000_s2856" style="position:absolute;left:206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OpwMUA&#10;AADdAAAADwAAAGRycy9kb3ducmV2LnhtbESPT0sDMRTE74LfITyhN5tthGq3TYu0tPQggv1zf2xe&#10;N1s3L0sSt+u3N4LgcZiZ3zCL1eBa0VOIjWcNk3EBgrjypuFaw+m4fXwBEROywdYzafimCKvl/d0C&#10;S+Nv/EH9IdUiQziWqMGm1JVSxsqSwzj2HXH2Lj44TFmGWpqAtwx3rVRFMZUOG84LFjtaW6o+D19O&#10;w3Fr916F99n0+TzEa/+26zZOaT16GF7nIBIN6T/8194bDWqinuD3TX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6nAxQAAAN0AAAAPAAAAAAAAAAAAAAAAAJgCAABkcnMv&#10;ZG93bnJldi54bWxQSwUGAAAAAAQABAD1AAAAigMAAAAA&#10;" fillcolor="#b5b8bf" stroked="f"/>
                  <v:rect id="Rectangle 696" o:spid="_x0000_s2857" style="position:absolute;left:2069;top:912;width:15;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eAcQA&#10;AADdAAAADwAAAGRycy9kb3ducmV2LnhtbESPQWsCMRSE7wX/Q3iCt5p1kVJWo4gi9OJhbdXrY/Pc&#10;jW5eliRd13/fFAo9DjPzDbNcD7YVPflgHCuYTTMQxJXThmsFX5/713cQISJrbB2TgicFWK9GL0ss&#10;tHtwSf0x1iJBOBSooImxK6QMVUMWw9R1xMm7Om8xJulrqT0+Ety2Ms+yN2nRcFposKNtQ9X9+G0V&#10;nIxsbxfdlee+Kmtvdrf+kO2UmoyHzQJEpCH+h//aH1pBPsv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0HgHEAAAA3QAAAA8AAAAAAAAAAAAAAAAAmAIAAGRycy9k&#10;b3ducmV2LnhtbFBLBQYAAAAABAAEAPUAAACJAwAAAAA=&#10;" fillcolor="#b6b9c0" stroked="f"/>
                  <v:rect id="Rectangle 697" o:spid="_x0000_s2858" style="position:absolute;left:208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xm8gA&#10;AADdAAAADwAAAGRycy9kb3ducmV2LnhtbESPzWrDMBCE74W8g9hAL6WRbUgJbhRjEgxNesrPIb1t&#10;rY3t1loZS3Hct68KhRyHmfmGWWajacVAvWssK4hnEQji0uqGKwWnY/G8AOE8ssbWMin4IQfZavKw&#10;xFTbG+9pOPhKBAi7FBXU3neplK6syaCb2Y44eBfbG/RB9pXUPd4C3LQyiaIXabDhsFBjR+uayu/D&#10;1Sh4Lz53m+u52n8hbk/5x/zpfBlIqcfpmL+C8DT6e/i//aYVJHEyh7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zvGbyAAAAN0AAAAPAAAAAAAAAAAAAAAAAJgCAABk&#10;cnMvZG93bnJldi54bWxQSwUGAAAAAAQABAD1AAAAjQMAAAAA&#10;" fillcolor="#b8bbc1" stroked="f"/>
                  <v:rect id="Rectangle 698" o:spid="_x0000_s2859" style="position:absolute;left:208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xv7MgA&#10;AADdAAAADwAAAGRycy9kb3ducmV2LnhtbESPzWrDMBCE74W8g9hAL6WRbWgIbhRjEgxNesrPIb1t&#10;rY3t1loZS3Hct68KhRyHmfmGWWajacVAvWssK4hnEQji0uqGKwWnY/G8AOE8ssbWMin4IQfZavKw&#10;xFTbG+9pOPhKBAi7FBXU3neplK6syaCb2Y44eBfbG/RB9pXUPd4C3LQyiaK5NNhwWKixo3VN5ffh&#10;ahS8F5+7zfVc7b8Qt6f84+XpfBlIqcfpmL+C8DT6e/i//aYVJHEyh7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HG/syAAAAN0AAAAPAAAAAAAAAAAAAAAAAJgCAABk&#10;cnMvZG93bnJldi54bWxQSwUGAAAAAAQABAD1AAAAjQMAAAAA&#10;" fillcolor="#b8bbc1" stroked="f"/>
                  <v:rect id="Rectangle 699" o:spid="_x0000_s2860" style="position:absolute;left:208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6z8cA&#10;AADdAAAADwAAAGRycy9kb3ducmV2LnhtbESPQWvCQBSE70L/w/IK3nRjaFViVhFbwVKQqgGvz+xr&#10;Epp9m2ZXTf59t1DocZiZb5h01Zla3Kh1lWUFk3EEgji3uuJCQXbajuYgnEfWWFsmBT05WC0fBikm&#10;2t75QLejL0SAsEtQQel9k0jp8pIMurFtiIP3aVuDPsi2kLrFe4CbWsZRNJUGKw4LJTa0KSn/Ol6N&#10;gupj9p49Pevz/u3wennpT9+mj6ZKDR+79QKEp87/h//aO60gnsQz+H0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7us/HAAAA3QAAAA8AAAAAAAAAAAAAAAAAmAIAAGRy&#10;cy9kb3ducmV2LnhtbFBLBQYAAAAABAAEAPUAAACMAwAAAAA=&#10;" fillcolor="#babcc3" stroked="f"/>
                  <v:rect id="Rectangle 700" o:spid="_x0000_s2861" style="position:absolute;left:208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Et8UA&#10;AADdAAAADwAAAGRycy9kb3ducmV2LnhtbERPTWvCQBC9F/wPyxR6KbpJ0CKpawgRwYOH1gr2OGTH&#10;JDQ7G7Jrkvrr3UOhx8f73mSTacVAvWssK4gXEQji0uqGKwXnr/18DcJ5ZI2tZVLwSw6y7expg6m2&#10;I3/ScPKVCCHsUlRQe9+lUrqyJoNuYTviwF1tb9AH2FdS9ziGcNPKJIrepMGGQ0ONHRU1lT+nm1Gw&#10;WnXXwh733/Fr43fFfXf4yC9LpV6ep/wdhKfJ/4v/3AetIImTMDe8CU9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sS3xQAAAN0AAAAPAAAAAAAAAAAAAAAAAJgCAABkcnMv&#10;ZG93bnJldi54bWxQSwUGAAAAAAQABAD1AAAAigMAAAAA&#10;" fillcolor="#bbbdc4" stroked="f"/>
                  <v:rect id="Rectangle 701" o:spid="_x0000_s2862" style="position:absolute;left:208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LMgA&#10;AADdAAAADwAAAGRycy9kb3ducmV2LnhtbESPT2vCQBTE74LfYXmFXqRuElTaNKtIRPDgodpCe3xk&#10;X/7Q7NuQXTX107sFweMwM79hstVgWnGm3jWWFcTTCARxYXXDlYKvz+3LKwjnkTW2lknBHzlYLcej&#10;DFNtL3yg89FXIkDYpaig9r5LpXRFTQbd1HbEwSttb9AH2VdS93gJcNPKJIoW0mDDYaHGjvKait/j&#10;ySiYz7syt/vtTzxp/Ca/bnYf6++ZUs9Pw/odhKfBP8L39k4rSOLkDf7fh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5mEsyAAAAN0AAAAPAAAAAAAAAAAAAAAAAJgCAABk&#10;cnMvZG93bnJldi54bWxQSwUGAAAAAAQABAD1AAAAjQMAAAAA&#10;" fillcolor="#bbbdc4" stroked="f"/>
                  <v:rect id="Rectangle 702" o:spid="_x0000_s2863" style="position:absolute;left:208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hXL4A&#10;AADdAAAADwAAAGRycy9kb3ducmV2LnhtbERPuwrCMBTdBf8hXMFNUxVf1ShSEQQnq4vbpbm2xeam&#10;NFHr35tBcDyc93rbmkq8qHGlZQWjYQSCOLO65FzB9XIYLEA4j6yxskwKPuRgu+l21hhr++YzvVKf&#10;ixDCLkYFhfd1LKXLCjLohrYmDtzdNgZ9gE0udYPvEG4qOY6imTRYcmgosKakoOyRPo2CfaUf0yXa&#10;+TmJTF6mp1tiTlOl+r12twLhqfV/8c991ArGo0nYH96EJyA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KoVy+AAAA3QAAAA8AAAAAAAAAAAAAAAAAmAIAAGRycy9kb3ducmV2&#10;LnhtbFBLBQYAAAAABAAEAPUAAACDAwAAAAA=&#10;" fillcolor="#bcbec5" stroked="f"/>
                  <v:rect id="Rectangle 703" o:spid="_x0000_s2864" style="position:absolute;left:208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Ex8QA&#10;AADdAAAADwAAAGRycy9kb3ducmV2LnhtbESPQWvCQBSE7wX/w/IK3uomStSmriIpBSEnoxdvj+xr&#10;Esy+Ddltkv57t1DwOMzMN8zuMJlWDNS7xrKCeBGBIC6tbrhScL18vW1BOI+ssbVMCn7JwWE/e9lh&#10;qu3IZxoKX4kAYZeigtr7LpXSlTUZdAvbEQfv2/YGfZB9JXWPY4CbVi6jaC0NNhwWauwoq6m8Fz9G&#10;wWer78k72s05i0zVFPktM3mi1Px1On6A8DT5Z/i/fdIKlvEqhr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GBMfEAAAA3QAAAA8AAAAAAAAAAAAAAAAAmAIAAGRycy9k&#10;b3ducmV2LnhtbFBLBQYAAAAABAAEAPUAAACJAwAAAAA=&#10;" fillcolor="#bcbec5" stroked="f"/>
                  <v:rect id="Rectangle 704" o:spid="_x0000_s2865" style="position:absolute;left:2084;top:912;width:15;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FmcYA&#10;AADdAAAADwAAAGRycy9kb3ducmV2LnhtbESPT2vCQBTE74LfYXmF3nRjpCKpmyBi/xwKErX31+xr&#10;Epp9G7Nbk3z7bkHwOMzMb5hNNphGXKlztWUFi3kEgriwuuZSwfn0MluDcB5ZY2OZFIzkIEunkw0m&#10;2vac0/XoSxEg7BJUUHnfJlK6oiKDbm5b4uB9286gD7Irpe6wD3DTyDiKVtJgzWGhwpZ2FRU/x1+j&#10;YPvUHz5fP0Z32ef5+URvu6/lflTq8WHYPoPwNPh7+NZ+1wrixTKG/zfhCc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5FmcYAAADdAAAADwAAAAAAAAAAAAAAAACYAgAAZHJz&#10;L2Rvd25yZXYueG1sUEsFBgAAAAAEAAQA9QAAAIsDAAAAAA==&#10;" fillcolor="#bdbfc6" stroked="f"/>
                  <v:rect id="Rectangle 705" o:spid="_x0000_s2866" style="position:absolute;left:209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LgAsYA&#10;AADdAAAADwAAAGRycy9kb3ducmV2LnhtbESPQWvCQBSE74L/YXmF3nSjQZHUVUTU9lCQqL2/Zl+T&#10;0OzbmN2a5N+7BcHjMDPfMMt1Zypxo8aVlhVMxhEI4szqknMFl/N+tADhPLLGyjIp6MnBejUcLDHR&#10;tuWUbiefiwBhl6CCwvs6kdJlBRl0Y1sTB+/HNgZ9kE0udYNtgJtKTqNoLg2WHBYKrGlbUPZ7+jMK&#10;NrP2+HX47N11l6aXM71vv+Ndr9TrS7d5A+Gp88/wo/2hFUwncQz/b8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LgAsYAAADdAAAADwAAAAAAAAAAAAAAAACYAgAAZHJz&#10;L2Rvd25yZXYueG1sUEsFBgAAAAAEAAQA9QAAAIsDAAAAAA==&#10;" fillcolor="#bdbfc6" stroked="f"/>
                  <v:rect id="Rectangle 706" o:spid="_x0000_s2867" style="position:absolute;left:209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nX8MA&#10;AADdAAAADwAAAGRycy9kb3ducmV2LnhtbESPzarCMBSE9xd8h3AEd9fUv6tWo0hFEFzZ68bdoTm2&#10;xeakNFHr2xtBcDnMzDfMct2aStypcaVlBYN+BII4s7rkXMHpf/c7A+E8ssbKMil4koP1qvOzxFjb&#10;Bx/pnvpcBAi7GBUU3texlC4ryKDr25o4eBfbGPRBNrnUDT4C3FRyGEV/0mDJYaHAmpKCsmt6Mwq2&#10;lb5O5minxyQyeZkezok5TJTqddvNAoSn1n/Dn/ZeKxgORmN4vwlP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GnX8MAAADdAAAADwAAAAAAAAAAAAAAAACYAgAAZHJzL2Rv&#10;d25yZXYueG1sUEsFBgAAAAAEAAQA9QAAAIgDAAAAAA==&#10;" fillcolor="#bcbec5" stroked="f"/>
                  <v:rect id="Rectangle 707" o:spid="_x0000_s2868" style="position:absolute;left:209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0CxMQA&#10;AADdAAAADwAAAGRycy9kb3ducmV2LnhtbESPQYvCMBSE78L+h/AEb5qqdF2rqSwVYcGT1cveHs2z&#10;LW1eShO1/vuNIOxxmJlvmO1uMK24U+9qywrmswgEcWF1zaWCy/kw/QLhPLLG1jIpeJKDXfox2mKi&#10;7YNPdM99KQKEXYIKKu+7REpXVGTQzWxHHLyr7Q36IPtS6h4fAW5auYiiT2mw5rBQYUdZRUWT34yC&#10;faubeI12dcoiU9b58Tczx1ipyXj43oDwNPj/8Lv9oxUs5ssYXm/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9AsTEAAAA3QAAAA8AAAAAAAAAAAAAAAAAmAIAAGRycy9k&#10;b3ducmV2LnhtbFBLBQYAAAAABAAEAPUAAACJAwAAAAA=&#10;" fillcolor="#bcbec5" stroked="f"/>
                  <v:rect id="Rectangle 708" o:spid="_x0000_s2869" style="position:absolute;left:209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Bjg8cA&#10;AADdAAAADwAAAGRycy9kb3ducmV2LnhtbESPT4vCMBTE78J+h/AW9iKa1n9INYpUBA8eXFfQ46N5&#10;tmWbl9JkteunN4LgcZiZ3zDzZWsqcaXGlZYVxP0IBHFmdcm5guPPpjcF4TyyxsoyKfgnB8vFR2eO&#10;ibY3/qbrweciQNglqKDwvk6kdFlBBl3f1sTBu9jGoA+yyaVu8BbgppKDKJpIgyWHhQJrSgvKfg9/&#10;RsF4XF9Su9uc427p1+l9vd2vTiOlvj7b1QyEp9a/w6/2VisYxMMJPN+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gY4PHAAAA3QAAAA8AAAAAAAAAAAAAAAAAmAIAAGRy&#10;cy9kb3ducmV2LnhtbFBLBQYAAAAABAAEAPUAAACMAwAAAAA=&#10;" fillcolor="#bbbdc4" stroked="f"/>
                  <v:rect id="Rectangle 709" o:spid="_x0000_s2870" style="position:absolute;left:209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GGMgA&#10;AADdAAAADwAAAGRycy9kb3ducmV2LnhtbESPQWvCQBSE70L/w/IKvUjdxNZWUleRBMGDB7WFenxk&#10;n0lo9m3IbpPUX+8KBY/DzHzDLFaDqUVHrassK4gnEQji3OqKCwVfn5vnOQjnkTXWlknBHzlYLR9G&#10;C0y07flA3dEXIkDYJaig9L5JpHR5SQbdxDbEwTvb1qAPsi2kbrEPcFPLaRS9SYMVh4USG0pLyn+O&#10;v0bBbNacU7vbnOJx5bP0km336+9XpZ4eh/UHCE+Dv4f/21utYBq/vMPtTXg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7MYYyAAAAN0AAAAPAAAAAAAAAAAAAAAAAJgCAABk&#10;cnMvZG93bnJldi54bWxQSwUGAAAAAAQABAD1AAAAjQMAAAAA&#10;" fillcolor="#bbbdc4" stroked="f"/>
                  <v:rect id="Rectangle 710" o:spid="_x0000_s2871" style="position:absolute;left:209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4YMQA&#10;AADdAAAADwAAAGRycy9kb3ducmV2LnhtbERPy2rCQBTdC/7DcAV3OlFbW6KjiA9QCuILur3NXJNg&#10;5k7MjJr8fWdR6PJw3tN5bQrxpMrllhUM+hEI4sTqnFMFl/Om9wnCeWSNhWVS0JCD+azdmmKs7YuP&#10;9Dz5VIQQdjEqyLwvYyldkpFB17clceCutjLoA6xSqSt8hXBTyGEUjaXBnENDhiUtM0pup4dRkB8+&#10;vi5v7/p7vzuuf1bN+W6aaKxUt1MvJiA81f5f/OfeagXDwSjMDW/CE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9uGDEAAAA3QAAAA8AAAAAAAAAAAAAAAAAmAIAAGRycy9k&#10;b3ducmV2LnhtbFBLBQYAAAAABAAEAPUAAACJAwAAAAA=&#10;" fillcolor="#babcc3" stroked="f"/>
                  <v:rect id="Rectangle 711" o:spid="_x0000_s2872" style="position:absolute;left:209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3o8MA&#10;AADdAAAADwAAAGRycy9kb3ducmV2LnhtbERPy4rCMBTdD/gP4QpuBk2VUaQaRRTBcVY+Frq7Nte2&#10;2tyUJtb695OF4PJw3tN5YwpRU+Vyywr6vQgEcWJ1zqmC42HdHYNwHlljYZkUvMjBfNb6mmKs7ZN3&#10;VO99KkIIuxgVZN6XsZQuycig69mSOHBXWxn0AVap1BU+Q7gp5CCKRtJgzqEhw5KWGSX3/cMo+Ftf&#10;tqvHKd3dEH+Pi/Pw+3StSalOu1lMQHhq/Ef8dm+0gkH/J+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a3o8MAAADdAAAADwAAAAAAAAAAAAAAAACYAgAAZHJzL2Rv&#10;d25yZXYueG1sUEsFBgAAAAAEAAQA9QAAAIgDAAAAAA==&#10;" fillcolor="#b8bbc1" stroked="f"/>
                  <v:rect id="Rectangle 712" o:spid="_x0000_s2873" style="position:absolute;left:2099;top:912;width:15;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SOMcA&#10;AADdAAAADwAAAGRycy9kb3ducmV2LnhtbESPT2vCQBTE74LfYXmCF6mbSBVJXUVaBFtP/jnY22v2&#10;mUSzb0N2jem3dwXB4zAzv2Fmi9aUoqHaFZYVxMMIBHFqdcGZgsN+9TYF4TyyxtIyKfgnB4t5tzPD&#10;RNsbb6nZ+UwECLsEFeTeV4mULs3JoBvaijh4J1sb9EHWmdQ13gLclHIURRNpsOCwkGNFnzmll93V&#10;KNis/n6+rsdse0b8Pix/x4PjqSGl+r12+QHCU+tf4Wd7rRWM4vcYHm/C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qEjjHAAAA3QAAAA8AAAAAAAAAAAAAAAAAmAIAAGRy&#10;cy9kb3ducmV2LnhtbFBLBQYAAAAABAAEAPUAAACMAwAAAAA=&#10;" fillcolor="#b8bbc1" stroked="f"/>
                  <v:rect id="Rectangle 713" o:spid="_x0000_s2874" style="position:absolute;left:211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7GTsQA&#10;AADdAAAADwAAAGRycy9kb3ducmV2LnhtbESPQWsCMRSE7wX/Q3iCt5p1kVJWo4gi9OJhbdXrY/Pc&#10;jW5eliRd13/fFAo9DjPzDbNcD7YVPflgHCuYTTMQxJXThmsFX5/713cQISJrbB2TgicFWK9GL0ss&#10;tHtwSf0x1iJBOBSooImxK6QMVUMWw9R1xMm7Om8xJulrqT0+Ety2Ms+yN2nRcFposKNtQ9X9+G0V&#10;nIxsbxfdlee+Kmtvdrf+kO2UmoyHzQJEpCH+h//aH1pBPpvn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xk7EAAAA3QAAAA8AAAAAAAAAAAAAAAAAmAIAAGRycy9k&#10;b3ducmV2LnhtbFBLBQYAAAAABAAEAPUAAACJAwAAAAA=&#10;" fillcolor="#b6b9c0" stroked="f"/>
                  <v:rect id="Rectangle 714" o:spid="_x0000_s2875" style="position:absolute;left:211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MYMUA&#10;AADdAAAADwAAAGRycy9kb3ducmV2LnhtbESPQWsCMRSE7wX/Q3hCbzXrWrRdjSKKxUMR1Pb+2Dw3&#10;q5uXJUnX7b9vCoUeh5n5hlmsetuIjnyoHSsYjzIQxKXTNVcKPs67pxcQISJrbByTgm8KsFoOHhZY&#10;aHfnI3WnWIkE4VCgAhNjW0gZSkMWw8i1xMm7OG8xJukrqT3eE9w2Ms+yqbRYc1ow2NLGUHk7fVkF&#10;553Zu9wfXqezzz5cu/e3dmtzpR6H/XoOIlIf/8N/7b1WkI+fJ/D7Jj0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ExgxQAAAN0AAAAPAAAAAAAAAAAAAAAAAJgCAABkcnMv&#10;ZG93bnJldi54bWxQSwUGAAAAAAQABAD1AAAAigMAAAAA&#10;" fillcolor="#b5b8bf" stroked="f"/>
                  <v:rect id="Rectangle 715" o:spid="_x0000_s2876" style="position:absolute;left:211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k78QA&#10;AADdAAAADwAAAGRycy9kb3ducmV2LnhtbESP3WrCQBSE7wu+w3KE3tVNAoYaXUUExYIF48/9IXtM&#10;gtmzIbvG9O27QqGXw8x8wyxWg2lET52rLSuIJxEI4sLqmksFl/P24xOE88gaG8uk4IccrJajtwVm&#10;2j45p/7kSxEg7DJUUHnfZlK6oiKDbmJb4uDdbGfQB9mVUnf4DHDTyCSKUmmw5rBQYUubior76WEU&#10;TK/x4b5b96TT76O7fsncH9NcqffxsJ6D8DT4//Bfe68VJLM4gdeb8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npO/EAAAA3QAAAA8AAAAAAAAAAAAAAAAAmAIAAGRycy9k&#10;b3ducmV2LnhtbFBLBQYAAAAABAAEAPUAAACJAwAAAAA=&#10;" fillcolor="#b4b7be" stroked="f"/>
                  <v:rect id="Rectangle 716" o:spid="_x0000_s2877" style="position:absolute;left:211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RrsQA&#10;AADdAAAADwAAAGRycy9kb3ducmV2LnhtbESPT4vCMBTE7wt+h/AEb2uqBdFqFFEWPAhr/QMeH82z&#10;LTYvpcnW+u03guBxmJnfMItVZyrRUuNKywpGwwgEcWZ1ybmC8+nnewrCeWSNlWVS8CQHq2Xva4GJ&#10;tg9OqT36XAQIuwQVFN7XiZQuK8igG9qaOHg32xj0QTa51A0+AtxUchxFE2mw5LBQYE2bgrL78c8o&#10;sHs3vR6el3j7a7M0jf2+OrROqUG/W89BeOr8J/xu77SC8WwUw+t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ka7EAAAA3QAAAA8AAAAAAAAAAAAAAAAAmAIAAGRycy9k&#10;b3ducmV2LnhtbFBLBQYAAAAABAAEAPUAAACJAwAAAAA=&#10;" fillcolor="#b4b7bd" stroked="f"/>
                  <v:rect id="Rectangle 717" o:spid="_x0000_s2878" style="position:absolute;left:211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6SC8UA&#10;AADdAAAADwAAAGRycy9kb3ducmV2LnhtbESPQWvCQBSE70L/w/KE3nRjKmKjayilpT02SRGPj+wz&#10;G8y+DdltjP++Wyh4HGbmG2afT7YTIw2+daxgtUxAENdOt9wo+K7eF1sQPiBr7ByTght5yA8Psz1m&#10;2l25oLEMjYgQ9hkqMCH0mZS+NmTRL11PHL2zGyyGKIdG6gGvEW47mSbJRlpsOS4Y7OnVUH0pf6yC&#10;8/H0Fcb107GvTVPd3tqi+NBGqcf59LIDEWgK9/B/+1MrSJ9Xa/h7E5+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pILxQAAAN0AAAAPAAAAAAAAAAAAAAAAAJgCAABkcnMv&#10;ZG93bnJldi54bWxQSwUGAAAAAAQABAD1AAAAigMAAAAA&#10;" fillcolor="#b2b6bc" stroked="f"/>
                  <v:rect id="Rectangle 718" o:spid="_x0000_s2879" style="position:absolute;left:211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4iMUA&#10;AADdAAAADwAAAGRycy9kb3ducmV2LnhtbESP0WrCQBRE34X+w3ILvukm0oqmriLSoiA+GP2Am+w1&#10;Cc3eDbvbGP/eLRT6OMzMGWa1GUwrenK+sawgnSYgiEurG64UXC9fkwUIH5A1tpZJwYM8bNYvoxVm&#10;2t75TH0eKhEh7DNUUIfQZVL6siaDfmo74ujdrDMYonSV1A7vEW5aOUuSuTTYcFyosaNdTeV3/mMU&#10;lGnvzrfik5tC7xfF8fSwb8dcqfHrsP0AEWgI/+G/9kErmC3Td/h9E5+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iIxQAAAN0AAAAPAAAAAAAAAAAAAAAAAJgCAABkcnMv&#10;ZG93bnJldi54bWxQSwUGAAAAAAQABAD1AAAAigMAAAAA&#10;" fillcolor="#b1b5bb" stroked="f"/>
                  <v:rect id="Rectangle 719" o:spid="_x0000_s2880" style="position:absolute;left:211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s/cYA&#10;AADdAAAADwAAAGRycy9kb3ducmV2LnhtbESPQWvCQBSE74X+h+UVeqsbRURTV6mCbdSTsYjHZ/aZ&#10;hGbfhuw2xn/vCoLHYWa+YabzzlSipcaVlhX0exEI4szqknMFv/vVxxiE88gaK8uk4EoO5rPXlynG&#10;2l54R23qcxEg7GJUUHhfx1K6rCCDrmdr4uCdbWPQB9nkUjd4CXBTyUEUjaTBksNCgTUtC8r+0n+j&#10;YLv5lttdcmjPw+V6uDickvwnPSr1/tZ9fYLw1Pln+NFOtILBpD+C+5vw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3s/cYAAADdAAAADwAAAAAAAAAAAAAAAACYAgAAZHJz&#10;L2Rvd25yZXYueG1sUEsFBgAAAAAEAAQA9QAAAIsDAAAAAA==&#10;" fillcolor="#afb3b9" stroked="f"/>
                  <v:rect id="Rectangle 720" o:spid="_x0000_s2881" style="position:absolute;left:2114;top:912;width:15;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rfo8UA&#10;AADdAAAADwAAAGRycy9kb3ducmV2LnhtbESPzW7CMBCE75V4B2uReisOOfATMAgQlThUqIQ+wDZe&#10;4oh4HcVukr59jYTU42hmvtGst4OtRUetrxwrmE4SEMSF0xWXCr6u728LED4ga6wdk4Jf8rDdjF7W&#10;mGnX84W6PJQiQthnqMCE0GRS+sKQRT9xDXH0bq61GKJsS6lb7CPc1jJNkpm0WHFcMNjQwVBxz3+s&#10;goWlkM/Sz9O+q8/fvfy47I9Xo9TreNitQAQawn/42T5pBelyOof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t+jxQAAAN0AAAAPAAAAAAAAAAAAAAAAAJgCAABkcnMv&#10;ZG93bnJldi54bWxQSwUGAAAAAAQABAD1AAAAigMAAAAA&#10;" fillcolor="#adb1b8" stroked="f"/>
                  <v:rect id="Rectangle 721" o:spid="_x0000_s2882" style="position:absolute;left:212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HvsMA&#10;AADdAAAADwAAAGRycy9kb3ducmV2LnhtbERPTYvCMBC9C/sfwix401QPi3aNIoqyXgq2gnibbca2&#10;2ExqE233328OgsfH+16selOLJ7WusqxgMo5AEOdWV1woOGW70QyE88gaa8uk4I8crJYfgwXG2nZ8&#10;pGfqCxFC2MWooPS+iaV0eUkG3dg2xIG72tagD7AtpG6xC+GmltMo+pIGKw4NJTa0KSm/pQ+j4Fde&#10;7ex8Ox30o9uml3uWXJJ9otTws19/g/DU+7f45f7RCqbzSZgb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yHvsMAAADdAAAADwAAAAAAAAAAAAAAAACYAgAAZHJzL2Rv&#10;d25yZXYueG1sUEsFBgAAAAAEAAQA9QAAAIgDAAAAAA==&#10;" fillcolor="#adb0b7" stroked="f"/>
                  <v:rect id="Rectangle 722" o:spid="_x0000_s2883" style="position:absolute;left:212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2bscA&#10;AADdAAAADwAAAGRycy9kb3ducmV2LnhtbESPzWrDMBCE74G+g9hCLqGWk0OIHSuhFArtIS35OTS3&#10;xdpYptbKtVTbffsqEMhxmJlvmGI72kb01PnasYJ5koIgLp2uuVJwOr4+rUD4gKyxcUwK/sjDdvMw&#10;KTDXbuA99YdQiQhhn6MCE0KbS+lLQxZ94lri6F1cZzFE2VVSdzhEuG3kIk2X0mLNccFgSy+Gyu/D&#10;r1UwDsdW0nn5vqtn7vPr58Ob/uyVmj6Oz2sQgcZwD9/ab1rBIptncH0Tn4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T9m7HAAAA3QAAAA8AAAAAAAAAAAAAAAAAmAIAAGRy&#10;cy9kb3ducmV2LnhtbFBLBQYAAAAABAAEAPUAAACMAwAAAAA=&#10;" fillcolor="#abafb5" stroked="f"/>
                  <v:rect id="Rectangle 723" o:spid="_x0000_s2884" style="position:absolute;left:212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Ut+cEA&#10;AADdAAAADwAAAGRycy9kb3ducmV2LnhtbERPPW/CMBDdkfgP1iGxFacZoKSYKEJCysBC2oHxFB9x&#10;2vgcxQYCvx4PSIxP73uTj7YTVxp861jB5yIBQVw73XKj4Pdn//EFwgdkjZ1jUnAnD/l2Otlgpt2N&#10;j3StQiNiCPsMFZgQ+kxKXxuy6BeuJ47c2Q0WQ4RDI/WAtxhuO5kmyVJabDk2GOxpZ6j+ry5Wwfh3&#10;L8vapJ1cPU5Fa6vD5YxeqflsLL5BBBrDW/xyl1pBuk7j/vgmPgG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FLfnBAAAA3QAAAA8AAAAAAAAAAAAAAAAAmAIAAGRycy9kb3du&#10;cmV2LnhtbFBLBQYAAAAABAAEAPUAAACGAwAAAAA=&#10;" fillcolor="#aaaeb4" stroked="f"/>
                  <v:rect id="Rectangle 724" o:spid="_x0000_s2885" style="position:absolute;left:212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gbMUA&#10;AADdAAAADwAAAGRycy9kb3ducmV2LnhtbESP3WoCMRSE7wt9h3AK3pSadYWiW6MUUVCkgj8PcNic&#10;bpbdnIRN1O3bN4Lg5TAz3zCzRW9bcaUu1I4VjIYZCOLS6ZorBefT+mMCIkRkja1jUvBHARbz15cZ&#10;Ftrd+EDXY6xEgnAoUIGJ0RdShtKQxTB0njh5v66zGJPsKqk7vCW4bWWeZZ/SYs1pwaCnpaGyOV6s&#10;gkOz2bXvvjmPffOzv6z2vvdmq9Tgrf/+AhGpj8/wo73RCvJpPoL7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BsxQAAAN0AAAAPAAAAAAAAAAAAAAAAAJgCAABkcnMv&#10;ZG93bnJldi54bWxQSwUGAAAAAAQABAD1AAAAigMAAAAA&#10;" fillcolor="#a6abb2" stroked="f"/>
                  <v:rect id="Rectangle 725" o:spid="_x0000_s2886" style="position:absolute;left:212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L58YA&#10;AADdAAAADwAAAGRycy9kb3ducmV2LnhtbESPQWvCQBSE7wX/w/KE3urGPRSNboKWFnqoh5oieHtk&#10;n0lM9m3IbjX667uFQo/DzHzDrPPRduJCg28ca5jPEhDEpTMNVxq+irenBQgfkA12jknDjTzk2eRh&#10;jalxV/6kyz5UIkLYp6ihDqFPpfRlTRb9zPXE0Tu5wWKIcqikGfAa4baTKkmepcWG40KNPb3UVLb7&#10;b6vh0L7edsW9O2+LxbJXR5TtB0utH6fjZgUi0Bj+w3/td6NBLZWC3zfxCc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0L58YAAADdAAAADwAAAAAAAAAAAAAAAACYAgAAZHJz&#10;L2Rvd25yZXYueG1sUEsFBgAAAAAEAAQA9QAAAIsDAAAAAA==&#10;" fillcolor="#a5aab1" stroked="f"/>
                  <v:rect id="Rectangle 726" o:spid="_x0000_s2887" style="position:absolute;left:212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oAZccA&#10;AADdAAAADwAAAGRycy9kb3ducmV2LnhtbESPT2vCQBTE70K/w/IK3symEaxNXaUU+gcPlaRKr4/s&#10;M4nNvg3ZVaOf3hUEj8PM/IaZLXrTiAN1rras4CmKQRAXVtdcKlj/foymIJxH1thYJgUncrCYPwxm&#10;mGp75IwOuS9FgLBLUUHlfZtK6YqKDLrItsTB29rOoA+yK6Xu8BjgppFJHE+kwZrDQoUtvVdU/Od7&#10;o2C/SZplfrZ/2fTrOf5Z1W6XfRZKDR/7t1cQnnp/D9/a31pB8pKM4fomP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KAGXHAAAA3QAAAA8AAAAAAAAAAAAAAAAAmAIAAGRy&#10;cy9kb3ducmV2LnhtbFBLBQYAAAAABAAEAPUAAACMAwAAAAA=&#10;" fillcolor="#a4a9b0" stroked="f"/>
                  <v:rect id="Rectangle 727" o:spid="_x0000_s2888" style="position:absolute;left:2129;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czDMYA&#10;AADdAAAADwAAAGRycy9kb3ducmV2LnhtbESPQWvCQBSE74L/YXmFXqRuTEXa1FWkIvSgoGnx/Mi+&#10;ZqPZt2l2q/Hfu4LgcZiZb5jpvLO1OFHrK8cKRsMEBHHhdMWlgp/v1csbCB+QNdaOScGFPMxn/d4U&#10;M+3OvKNTHkoRIewzVGBCaDIpfWHIoh+6hjh6v661GKJsS6lbPEe4rWWaJBNpseK4YLChT0PFMf+3&#10;CvLV9jjeHJb7weva0t7Iw9/islTq+albfIAI1IVH+N7+0grS93QMtzfx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czDMYAAADdAAAADwAAAAAAAAAAAAAAAACYAgAAZHJz&#10;L2Rvd25yZXYueG1sUEsFBgAAAAAEAAQA9QAAAIsDAAAAAA==&#10;" fillcolor="#a3a8b0" stroked="f"/>
                  <v:rect id="Rectangle 728" o:spid="_x0000_s2889" style="position:absolute;left:2129;top:912;width:15;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mnsYA&#10;AADdAAAADwAAAGRycy9kb3ducmV2LnhtbESPQWvCQBSE7wX/w/IEb3VjxKIxG5GC4qWHpsXzM/tM&#10;QrJv0+xqUn99t1DocZiZb5h0N5pW3Kl3tWUFi3kEgriwuuZSwefH4XkNwnlkja1lUvBNDnbZ5CnF&#10;RNuB3+me+1IECLsEFVTed4mUrqjIoJvbjjh4V9sb9EH2pdQ9DgFuWhlH0Ys0WHNYqLCj14qKJr8Z&#10;BfqsH775ehyH9fh2aaK82yzjlVKz6bjfgvA0+v/wX/ukFcSbeAW/b8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jmnsYAAADdAAAADwAAAAAAAAAAAAAAAACYAgAAZHJz&#10;L2Rvd25yZXYueG1sUEsFBgAAAAAEAAQA9QAAAIsDAAAAAA==&#10;" fillcolor="#a1a7af" stroked="f"/>
                  <v:rect id="Rectangle 729" o:spid="_x0000_s2890" style="position:absolute;left:214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DjcIA&#10;AADdAAAADwAAAGRycy9kb3ducmV2LnhtbESPW4vCMBSE3wX/QziCb5oaWHFrUxFhL69ecF8PzbEt&#10;bU5KE7X+e7Mg+DjMzDdMthlsK27U+9qxhsU8AUFcOFNzqeF0/JqtQPiAbLB1TBoe5GGTj0cZpsbd&#10;eU+3QyhFhLBPUUMVQpdK6YuKLPq564ijd3G9xRBlX0rT4z3CbStVkiylxZrjQoUd7SoqmsPVajg3&#10;C7nDh01+jlyob/Unrx/NRevpZNiuQQQawjv8av8aDepTLeH/TXwC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8ONwgAAAN0AAAAPAAAAAAAAAAAAAAAAAJgCAABkcnMvZG93&#10;bnJldi54bWxQSwUGAAAAAAQABAD1AAAAhwMAAAAA&#10;" fillcolor="#a1a6ae" stroked="f"/>
                  <v:rect id="Rectangle 730" o:spid="_x0000_s2891" style="position:absolute;left:214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mFsQA&#10;AADdAAAADwAAAGRycy9kb3ducmV2LnhtbESPT2vCQBTE7wW/w/KE3urGBW2NriIBba/V0l4f2WcS&#10;kn0bsps/fvuuUOhxmJnfMLvDZBsxUOcrxxqWiwQEce5MxYWGr+vp5Q2ED8gGG8ek4U4eDvvZ0w5T&#10;40b+pOESChEh7FPUUIbQplL6vCSLfuFa4ujdXGcxRNkV0nQ4RrhtpEqStbRYcVwosaWspLy+9FbD&#10;d72UGd5t8n7lXJ3Vj+xX9U3r5/l03IIINIX/8F/7w2hQG/UKj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fZhbEAAAA3QAAAA8AAAAAAAAAAAAAAAAAmAIAAGRycy9k&#10;b3ducmV2LnhtbFBLBQYAAAAABAAEAPUAAACJAwAAAAA=&#10;" fillcolor="#a1a6ae" stroked="f"/>
                  <v:rect id="Rectangle 731" o:spid="_x0000_s2892" style="position:absolute;left:214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qCJcUA&#10;AADdAAAADwAAAGRycy9kb3ducmV2LnhtbERPTWvCQBC9C/6HZYReRDcNVDR1E4rUEqg9GBV6HLLT&#10;JDU7m2a3mv579yD0+Hjf62wwrbhQ7xrLCh7nEQji0uqGKwXHw3a2BOE8ssbWMin4IwdZOh6tMdH2&#10;ynu6FL4SIYRdggpq77tESlfWZNDNbUccuC/bG/QB9pXUPV5DuGllHEULabDh0FBjR5uaynPxaxTI&#10;J46Hn835Yxe9vefL1+/tZz49KfUwGV6eQXga/L/47s61gngVh7nhTX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oIlxQAAAN0AAAAPAAAAAAAAAAAAAAAAAJgCAABkcnMv&#10;ZG93bnJldi54bWxQSwUGAAAAAAQABAD1AAAAigMAAAAA&#10;" fillcolor="#a0a6ad" stroked="f"/>
                  <v:rect id="Rectangle 732" o:spid="_x0000_s2893" style="position:absolute;left:214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nvsgA&#10;AADdAAAADwAAAGRycy9kb3ducmV2LnhtbESPQWvCQBSE74L/YXkFL1I3DbRodBNEqgTaHtQKHh/Z&#10;Z5KafRuzq6b/vlso9DjMzDfMIutNI27UudqygqdJBIK4sLrmUsHnfv04BeE8ssbGMin4JgdZOhws&#10;MNH2zlu67XwpAoRdggoq79tESldUZNBNbEscvJPtDPogu1LqDu8BbhoZR9GLNFhzWKiwpVVFxXl3&#10;NQrkM8f9ZXX+eI82b/n09Wt9zMcHpUYP/XIOwlPv/8N/7VwriGfxDH7fhCc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lie+yAAAAN0AAAAPAAAAAAAAAAAAAAAAAJgCAABk&#10;cnMvZG93bnJldi54bWxQSwUGAAAAAAQABAD1AAAAjQMAAAAA&#10;" fillcolor="#a0a6ad" stroked="f"/>
                  <v:rect id="Rectangle 733" o:spid="_x0000_s2894" style="position:absolute;left:2144;top:912;width:1;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Y/sUA&#10;AADdAAAADwAAAGRycy9kb3ducmV2LnhtbERPTWvCQBC9C/0PyxR6kboxYrGpmyBSJaA9VC30OGSn&#10;SWp2Ns1uNf579yB4fLzvedabRpyoc7VlBeNRBIK4sLrmUsFhv3qegXAeWWNjmRRcyEGWPgzmmGh7&#10;5k867XwpQgi7BBVU3reJlK6oyKAb2ZY4cD+2M+gD7EqpOzyHcNPIOIpepMGaQ0OFLS0rKo67f6NA&#10;Tjnu/5bHj2203uSz99/Vdz78UurpsV+8gfDU+7v45s61gvh1EvaHN+EJ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dRj+xQAAAN0AAAAPAAAAAAAAAAAAAAAAAJgCAABkcnMv&#10;ZG93bnJldi54bWxQSwUGAAAAAAQABAD1AAAAigMAAAAA&#10;" fillcolor="#a0a6ad" stroked="f"/>
                  <v:rect id="Rectangle 734" o:spid="_x0000_s2895" style="position:absolute;left:2039;top:912;width:105;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PD8YA&#10;AADdAAAADwAAAGRycy9kb3ducmV2LnhtbESP3YrCMBSE7wXfIRzBO01V0LUaZVlQBGXBHwTvjs3Z&#10;tmxzUppYq09vFoS9HGbmG2a+bEwhaqpcblnBoB+BIE6szjlVcDqueh8gnEfWWFgmBQ9ysFy0W3OM&#10;tb3znuqDT0WAsItRQeZ9GUvpkowMur4tiYP3YyuDPsgqlbrCe4CbQg6jaCwN5hwWMizpK6Pk93Az&#10;Cpgu9fO22V3N+vtZj1ePrTsfJ0p1O83nDISnxv+H3+2NVjCcjgbw9yY8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wPD8YAAADdAAAADwAAAAAAAAAAAAAAAACYAgAAZHJz&#10;L2Rvd25yZXYueG1sUEsFBgAAAAAEAAQA9QAAAIsDAAAAAA==&#10;" filled="f" strokecolor="#24282b" strokeweight="0"/>
                  <v:rect id="Rectangle 735" o:spid="_x0000_s2896" style="position:absolute;left:2084;top:838;width:1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97scA&#10;AADdAAAADwAAAGRycy9kb3ducmV2LnhtbESPQWvCQBSE74L/YXmCF2k2RihtmlWKIHoRairF3h7Z&#10;1yQ0+zbdXTX++65Q6HGYmW+YYjWYTlzI+daygnmSgiCurG65VnB83zw8gfABWWNnmRTcyMNqOR4V&#10;mGt75QNdylCLCGGfo4ImhD6X0lcNGfSJ7Ymj92WdwRClq6V2eI1w08ksTR+lwZbjQoM9rRuqvsuz&#10;UWB32xkff/zHpzPrzX5u2tPprVRqOhleX0AEGsJ/+K+90wqy50UG9zfx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nve7HAAAA3QAAAA8AAAAAAAAAAAAAAAAAmAIAAGRy&#10;cy9kb3ducmV2LnhtbFBLBQYAAAAABAAEAPUAAACMAwAAAAA=&#10;" fillcolor="#24282b" stroked="f"/>
                  <v:line id="Line 736" o:spid="_x0000_s2897" style="position:absolute;visibility:visible;mso-wrap-style:square" from="2144,434" to="21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Tkv8YAAADdAAAADwAAAGRycy9kb3ducmV2LnhtbESPQWvCQBSE7wX/w/IK3upuDUgbXUWi&#10;RY9qSvH4mn1N0mbfptlV47/vCkKPw8x8w8wWvW3EmTpfO9bwPFIgiAtnai41vOdvTy8gfEA22Dgm&#10;DVfysJgPHmaYGnfhPZ0PoRQRwj5FDVUIbSqlLyqy6EeuJY7el+sshii7UpoOLxFuGzlWaiIt1hwX&#10;Kmwpq6j4OZyshsl6l3+65SrZq+Pvx3aTqSz/Xms9fOyXUxCB+vAfvre3RsP4NUng9iY+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E5L/GAAAA3QAAAA8AAAAAAAAA&#10;AAAAAAAAoQIAAGRycy9kb3ducmV2LnhtbFBLBQYAAAAABAAEAPkAAACUAwAAAAA=&#10;" strokecolor="#24282b" strokeweight="0"/>
                  <v:line id="Line 737" o:spid="_x0000_s2898" style="position:absolute;visibility:visible;mso-wrap-style:square" from="2129,464" to="212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18y8YAAADdAAAADwAAAGRycy9kb3ducmV2LnhtbESPQWvCQBSE70L/w/IKvelutUiNriKp&#10;Uo9qinh8Zp9J2uzbNLtq+u+7BaHHYWa+YWaLztbiSq2vHGt4HigQxLkzFRcaPrJ1/xWED8gGa8ek&#10;4Yc8LOYPvRkmxt14R9d9KESEsE9QQxlCk0jp85Is+oFriKN3dq3FEGVbSNPiLcJtLYdKjaXFiuNC&#10;iQ2lJeVf+4vVMF5ts5Nbvo126vh92LynKs0+V1o/PXbLKYhAXfgP39sbo2E4Gb3A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tfMvGAAAA3QAAAA8AAAAAAAAA&#10;AAAAAAAAoQIAAGRycy9kb3ducmV2LnhtbFBLBQYAAAAABAAEAPkAAACUAwAAAAA=&#10;" strokecolor="#24282b" strokeweight="0"/>
                  <v:line id="Line 738" o:spid="_x0000_s2899" style="position:absolute;flip:x;visibility:visible;mso-wrap-style:square" from="2099,494" to="21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BKAMYAAADdAAAADwAAAGRycy9kb3ducmV2LnhtbESPzWrDMBCE74W8g9hAb42clJbEsRxC&#10;oHVLDyE/hxwXaWObWCtjqbbz9lWh0OMwM98w2Wa0jeip87VjBfNZAoJYO1NzqeB8entagvAB2WDj&#10;mBTcycMmnzxkmBo38IH6YyhFhLBPUUEVQptK6XVFFv3MtcTRu7rOYoiyK6XpcIhw28hFkrxKizXH&#10;hQpb2lWkb8dvq8AMxV23oXRfet8Xu+LTytvlXanH6bhdgwg0hv/wX/vDKFisnl/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wSgDGAAAA3QAAAA8AAAAAAAAA&#10;AAAAAAAAoQIAAGRycy9kb3ducmV2LnhtbFBLBQYAAAAABAAEAPkAAACUAwAAAAA=&#10;" strokecolor="#24282b" strokeweight="0"/>
                  <v:rect id="Rectangle 739" o:spid="_x0000_s2900" style="position:absolute;left:2084;top:553;width:1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77ccA&#10;AADdAAAADwAAAGRycy9kb3ducmV2LnhtbESPQWvCQBSE74X+h+UVvJS6UUFqmo0UQfQi1DSIvT2y&#10;r0lo9m3cXTX9992C4HGYmW+YbDmYTlzI+daygsk4AUFcWd1yraD8XL+8gvABWWNnmRT8kodl/viQ&#10;Yartlfd0KUItIoR9igqaEPpUSl81ZNCPbU8cvW/rDIYoXS21w2uEm05Ok2QuDbYcFxrsadVQ9VOc&#10;jQK73TxzefKHL2dW693EtMfjR6HU6Gl4fwMRaAj38K291Qqmi9kc/t/EJy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cu+3HAAAA3QAAAA8AAAAAAAAAAAAAAAAAmAIAAGRy&#10;cy9kb3ducmV2LnhtbFBLBQYAAAAABAAEAPUAAACMAwAAAAA=&#10;" fillcolor="#24282b" stroked="f"/>
                  <v:line id="Line 740" o:spid="_x0000_s2901" style="position:absolute;flip:x;visibility:visible;mso-wrap-style:square" from="2099,643" to="214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5x7MYAAADdAAAADwAAAGRycy9kb3ducmV2LnhtbESPzWrDMBCE74W8g9hAb42cFNrEsRxC&#10;oHVLDyE/hxwXaWObWCtjqbbz9lWh0OMwM98w2Wa0jeip87VjBfNZAoJYO1NzqeB8entagvAB2WDj&#10;mBTcycMmnzxkmBo38IH6YyhFhLBPUUEVQptK6XVFFv3MtcTRu7rOYoiyK6XpcIhw28hFkrxIizXH&#10;hQpb2lWkb8dvq8AMxV23oXRfet8Xu+LTytvlXanH6bhdgwg0hv/wX/vDKFisnl/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ucezGAAAA3QAAAA8AAAAAAAAA&#10;AAAAAAAAoQIAAGRycy9kb3ducmV2LnhtbFBLBQYAAAAABAAEAPkAAACUAwAAAAA=&#10;" strokecolor="#24282b" strokeweight="0"/>
                  <v:line id="Line 741" o:spid="_x0000_s2902" style="position:absolute;visibility:visible;mso-wrap-style:square" from="2129,613" to="212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B2zsMAAADdAAAADwAAAGRycy9kb3ducmV2LnhtbERPz2vCMBS+C/sfwhN200QFmdUo0jnm&#10;cVoRj8/m2Vabl67JtPvvl8PA48f3e7HqbC3u1PrKsYbRUIEgzp2puNBwyD4GbyB8QDZYOyYNv+Rh&#10;tXzpLTAx7sE7uu9DIWII+wQ1lCE0iZQ+L8miH7qGOHIX11oMEbaFNC0+Yrit5VipqbRYcWwosaG0&#10;pPy2/7Eappuv7OzW75OdOn0ft5+pSrPrRuvXfreegwjUhaf43701GsazSZwb38Qn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gds7DAAAA3QAAAA8AAAAAAAAAAAAA&#10;AAAAoQIAAGRycy9kb3ducmV2LnhtbFBLBQYAAAAABAAEAPkAAACRAwAAAAA=&#10;" strokecolor="#24282b" strokeweight="0"/>
                  <v:line id="Line 742" o:spid="_x0000_s2903" style="position:absolute;visibility:visible;mso-wrap-style:square" from="2144,583" to="214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zTVcYAAADdAAAADwAAAGRycy9kb3ducmV2LnhtbESPQWvCQBSE70L/w/IEb7qrgtTUVSS1&#10;6LEakR5fs69J2uzbNLtq/PfdguBxmJlvmMWqs7W4UOsrxxrGIwWCOHem4kLDMXsbPoPwAdlg7Zg0&#10;3MjDavnUW2Bi3JX3dDmEQkQI+wQ1lCE0iZQ+L8miH7mGOHpfrrUYomwLaVq8Rrit5USpmbRYcVwo&#10;saG0pPzncLYaZpv37NOtX6d79fF72m1TlWbfG60H/W79AiJQFx7he3tnNEzm0zn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s01XGAAAA3QAAAA8AAAAAAAAA&#10;AAAAAAAAoQIAAGRycy9kb3ducmV2LnhtbFBLBQYAAAAABAAEAPkAAACUAwAAAAA=&#10;" strokecolor="#24282b" strokeweight="0"/>
                  <v:line id="Line 743" o:spid="_x0000_s2904" style="position:absolute;visibility:visible;mso-wrap-style:square" from="2144,434" to="21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JtcMAAADdAAAADwAAAGRycy9kb3ducmV2LnhtbERPPW/CMBDdK/EfrENiK3ZphUrAIJSC&#10;YARSIcYjPpK08TmNDaT/Hg+VOj6979mis7W4UesrxxpehgoEce5MxYWGz2z9/A7CB2SDtWPS8Ese&#10;FvPe0wwT4+68p9shFCKGsE9QQxlCk0jp85Is+qFriCN3ca3FEGFbSNPiPYbbWo6UGkuLFceGEhtK&#10;S8q/D1erYbzaZWe3/Hjdq9PPcbtJVZp9rbQe9LvlFESgLvyL/9xbo2E0eYv7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QCbXDAAAA3QAAAA8AAAAAAAAAAAAA&#10;AAAAoQIAAGRycy9kb3ducmV2LnhtbFBLBQYAAAAABAAEAPkAAACRAwAAAAA=&#10;" strokecolor="#24282b" strokeweight="0"/>
                  <v:line id="Line 744" o:spid="_x0000_s2905" style="position:absolute;visibility:visible;mso-wrap-style:square" from="2129,464" to="212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sLsYAAADdAAAADwAAAGRycy9kb3ducmV2LnhtbESPQWvCQBSE70L/w/IKvemuVqSNriKp&#10;RY9qSunxNftM0mbfptmtxn/vCoLHYWa+YWaLztbiSK2vHGsYDhQI4tyZigsNH9l7/wWED8gGa8ek&#10;4UweFvOH3gwT4068o+M+FCJC2CeooQyhSaT0eUkW/cA1xNE7uNZiiLItpGnxFOG2liOlJtJixXGh&#10;xIbSkvLf/b/VMFlts2+3fHveqa+/z806VWn2s9L66bFbTkEE6sI9fGtvjIbR63gI1zfx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crC7GAAAA3QAAAA8AAAAAAAAA&#10;AAAAAAAAoQIAAGRycy9kb3ducmV2LnhtbFBLBQYAAAAABAAEAPkAAACUAwAAAAA=&#10;" strokecolor="#24282b" strokeweight="0"/>
                  <v:line id="Line 745" o:spid="_x0000_s2906" style="position:absolute;flip:x;visibility:visible;mso-wrap-style:square" from="2099,494" to="21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CcUAAADdAAAADwAAAGRycy9kb3ducmV2LnhtbESPQWvCQBSE70L/w/IKvemmoZQaXUWE&#10;GouHou3B42P3mQSzb0N2TeK/dwXB4zAz3zDz5WBr0VHrK8cK3icJCGLtTMWFgv+/7/EXCB+QDdaO&#10;ScGVPCwXL6M5Zsb1vKfuEAoRIewzVFCG0GRSel2SRT9xDXH0Tq61GKJsC2la7CPc1jJNkk9pseK4&#10;UGJD65L0+XCxCkyfX3UTCrfTv12+zn+sPB83Sr29DqsZiEBDeIYf7a1RkE4/Ur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hCcUAAADdAAAADwAAAAAAAAAA&#10;AAAAAAChAgAAZHJzL2Rvd25yZXYueG1sUEsFBgAAAAAEAAQA+QAAAJMDAAAAAA==&#10;" strokecolor="#24282b" strokeweight="0"/>
                  <v:line id="Line 746" o:spid="_x0000_s2907" style="position:absolute;visibility:visible;mso-wrap-style:square" from="2144,434" to="21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KXwsYAAADdAAAADwAAAGRycy9kb3ducmV2LnhtbESPQWvCQBSE70L/w/IKvelutUiNriKp&#10;Uo9qinh8Zp9J2uzbNLtq+u+7BaHHYWa+YWaLztbiSq2vHGt4HigQxLkzFRcaPrJ1/xWED8gGa8ek&#10;4Yc8LOYPvRkmxt14R9d9KESEsE9QQxlCk0jp85Is+oFriKN3dq3FEGVbSNPiLcJtLYdKjaXFiuNC&#10;iQ2lJeVf+4vVMF5ts5Nbvo126vh92LynKs0+V1o/PXbLKYhAXfgP39sbo2E4eRnB35v4BO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3Cl8LGAAAA3QAAAA8AAAAAAAAA&#10;AAAAAAAAoQIAAGRycy9kb3ducmV2LnhtbFBLBQYAAAAABAAEAPkAAACUAwAAAAA=&#10;" strokecolor="#24282b" strokeweight="0"/>
                  <v:line id="Line 747" o:spid="_x0000_s2908" style="position:absolute;visibility:visible;mso-wrap-style:square" from="2129,464" to="212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PtsYAAADdAAAADwAAAGRycy9kb3ducmV2LnhtbESPQWvCQBSE74X+h+UVvNXdqkgbXUWi&#10;osdqSunxNftMUrNvY3bV+O/dQqHHYWa+YabzztbiQq2vHGt46SsQxLkzFRcaPrL18ysIH5AN1o5J&#10;w408zGePD1NMjLvyji77UIgIYZ+ghjKEJpHS5yVZ9H3XEEfv4FqLIcq2kKbFa4TbWg6UGkuLFceF&#10;EhtKS8qP+7PVMF69Z99usRzu1Nfpc7tJVZr9rLTuPXWLCYhAXfgP/7W3RsPgbTSC3zfxCc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rD7bGAAAA3QAAAA8AAAAAAAAA&#10;AAAAAAAAoQIAAGRycy9kb3ducmV2LnhtbFBLBQYAAAAABAAEAPkAAACUAwAAAAA=&#10;" strokecolor="#24282b" strokeweight="0"/>
                  <v:line id="Line 748" o:spid="_x0000_s2909" style="position:absolute;visibility:visible;mso-wrap-style:square" from="2144,434" to="21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qLccAAADdAAAADwAAAGRycy9kb3ducmV2LnhtbESPQU/CQBSE7yb8h80z8Sa7ghCtLIQU&#10;iByFGsPx0X22he7b0l2g/HvXxMTjZGa+yUxmna3FhVpfOdbw1FcgiHNnKi40fGarxxcQPiAbrB2T&#10;hht5mE17dxNMjLvyhi7bUIgIYZ+ghjKEJpHS5yVZ9H3XEEfv27UWQ5RtIU2L1wi3tRwoNZYWK44L&#10;JTaUlpQft2erYbz8yPZuvhhu1O70tX5PVZodllo/3HfzNxCBuvAf/muvjYbB6/MIft/EJyC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Z6otxwAAAN0AAAAPAAAAAAAA&#10;AAAAAAAAAKECAABkcnMvZG93bnJldi54bWxQSwUGAAAAAAQABAD5AAAAlQMAAAAA&#10;" strokecolor="#24282b" strokeweight="0"/>
                  <v:line id="Line 749" o:spid="_x0000_s2910" style="position:absolute;visibility:visible;mso-wrap-style:square" from="2129,464" to="2129,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0WscAAADdAAAADwAAAGRycy9kb3ducmV2LnhtbESPQWvCQBSE74X+h+UJvdVdrYQ2dRVJ&#10;LXpUU8Tja/aZxGbfptmtpv++Kwg9DjPzDTOd97YRZ+p87VjDaKhAEBfO1Fxq+MjfH59B+IBssHFM&#10;Gn7Jw3x2fzfF1LgLb+m8C6WIEPYpaqhCaFMpfVGRRT90LXH0jq6zGKLsSmk6vES4beRYqURarDku&#10;VNhSVlHxtfuxGpLlJv90i7enrTp879erTGX5aan1w6BfvIII1If/8K29NhrGL5MErm/iE5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tTRaxwAAAN0AAAAPAAAAAAAA&#10;AAAAAAAAAKECAABkcnMvZG93bnJldi54bWxQSwUGAAAAAAQABAD5AAAAlQMAAAAA&#10;" strokecolor="#24282b" strokeweight="0"/>
                  <v:line id="Line 750" o:spid="_x0000_s2911" style="position:absolute;flip:x;visibility:visible;mso-wrap-style:square" from="2099,494" to="214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gCkcYAAADdAAAADwAAAGRycy9kb3ducmV2LnhtbESPzWrDMBCE74W8g9hAb42cUNrEsRxC&#10;oHVLDyE/hxwXaWObWCtjqbbz9lWh0OMwM98w2Wa0jeip87VjBfNZAoJYO1NzqeB8entagvAB2WDj&#10;mBTcycMmnzxkmBo38IH6YyhFhLBPUUEVQptK6XVFFv3MtcTRu7rOYoiyK6XpcIhw28hFkrxIizXH&#10;hQpb2lWkb8dvq8AMxV23oXRfet8Xu+LTytvlXanH6bhdgwg0hv/wX/vDKFisnl/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oApHGAAAA3QAAAA8AAAAAAAAA&#10;AAAAAAAAoQIAAGRycy9kb3ducmV2LnhtbFBLBQYAAAAABAAEAPkAAACUAwAAAAA=&#10;" strokecolor="#24282b" strokeweight="0"/>
                  <v:rect id="Rectangle 751" o:spid="_x0000_s2912" style="position:absolute;left:2084;top:553;width:15;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5ecQA&#10;AADdAAAADwAAAGRycy9kb3ducmV2LnhtbERPz2vCMBS+D/wfwhN2GZpWZLjOKFKQ9SJsVYbeHs1b&#10;W2xeuiSr3X+/HAYeP77f6+1oOjGQ861lBek8AUFcWd1yreB03M9WIHxA1thZJgW/5GG7mTysMdP2&#10;xh80lKEWMYR9hgqaEPpMSl81ZNDPbU8cuS/rDIYIXS21w1sMN51cJMmzNNhybGiwp7yh6lr+GAW2&#10;eHvi07f/vDiT7w+pac/n91Kpx+m4ewURaAx38b+70AoWL8s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J+XnEAAAA3QAAAA8AAAAAAAAAAAAAAAAAmAIAAGRycy9k&#10;b3ducmV2LnhtbFBLBQYAAAAABAAEAPUAAACJAwAAAAA=&#10;" fillcolor="#24282b" stroked="f"/>
                  <v:line id="Line 752" o:spid="_x0000_s2913" style="position:absolute;flip:x;visibility:visible;mso-wrap-style:square" from="2099,643" to="214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zeMUAAADdAAAADwAAAGRycy9kb3ducmV2LnhtbESPQWvCQBSE70L/w/IKvemmUkSjq4jQ&#10;RvEg2h48PnafSTD7NmS3Sfz3riB4HGbmG2ax6m0lWmp86VjB5ygBQaydKTlX8Pf7PZyC8AHZYOWY&#10;FNzIw2r5NlhgalzHR2pPIRcRwj5FBUUIdSql1wVZ9CNXE0fv4hqLIcoml6bBLsJtJcdJMpEWS44L&#10;Bda0KUhfT/9Wgemym65D7vb60GabbGfl9fyj1Md7v56DCNSHV/jZ3hoF49nXDB5v4hO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3szeMUAAADdAAAADwAAAAAAAAAA&#10;AAAAAAChAgAAZHJzL2Rvd25yZXYueG1sUEsFBgAAAAAEAAQA+QAAAJMDAAAAAA==&#10;" strokecolor="#24282b" strokeweight="0"/>
                  <v:line id="Line 753" o:spid="_x0000_s2914" style="position:absolute;visibility:visible;mso-wrap-style:square" from="2129,613" to="212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faMMAAADdAAAADwAAAGRycy9kb3ducmV2LnhtbERPPW/CMBDdK/EfrENiK3apikrAIJSC&#10;YARSIcYjPpK08TmNDaT/Hg+VOj6979mis7W4UesrxxpehgoEce5MxYWGz2z9/A7CB2SDtWPS8Ese&#10;FvPe0wwT4+68p9shFCKGsE9QQxlCk0jp85Is+qFriCN3ca3FEGFbSNPiPYbbWo6UGkuLFceGEhtK&#10;S8q/D1erYbzaZWe3/Hjdq9PPcbtJVZp9rbQe9LvlFESgLvyL/9xbo2E0eYv745v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Jn2jDAAAA3QAAAA8AAAAAAAAAAAAA&#10;AAAAoQIAAGRycy9kb3ducmV2LnhtbFBLBQYAAAAABAAEAPkAAACRAwAAAAA=&#10;" strokecolor="#24282b" strokeweight="0"/>
                  <v:line id="Line 754" o:spid="_x0000_s2915" style="position:absolute;visibility:visible;mso-wrap-style:square" from="2144,583" to="214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U688YAAADdAAAADwAAAGRycy9kb3ducmV2LnhtbESPQWvCQBSE70L/w/IKvemuFqWNriKp&#10;RY9qSunxNftM0mbfptmtxn/vCoLHYWa+YWaLztbiSK2vHGsYDhQI4tyZigsNH9l7/wWED8gGa8ek&#10;4UweFvOH3gwT4068o+M+FCJC2CeooQyhSaT0eUkW/cA1xNE7uNZiiLItpGnxFOG2liOlJtJixXGh&#10;xIbSkvLf/b/VMFlts2+3fHveqa+/z806VWn2s9L66bFbTkEE6sI9fGtvjIbR63gI1zfxCc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FOvPGAAAA3QAAAA8AAAAAAAAA&#10;AAAAAAAAoQIAAGRycy9kb3ducmV2LnhtbFBLBQYAAAAABAAEAPkAAACUAwAAAAA=&#10;" strokecolor="#24282b" strokeweight="0"/>
                  <v:shape id="Freeform 755" o:spid="_x0000_s2916" style="position:absolute;left:2954;top:329;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Y9vcQA&#10;AADdAAAADwAAAGRycy9kb3ducmV2LnhtbESPQWsCMRSE7wX/Q3hCbzXrgqKrUVQsSC9FLdTjY/Pc&#10;BDcvS5Lq9t83hUKPw8x8wyzXvWvFnUK0nhWMRwUI4tpry42Cj/PrywxETMgaW8+k4JsirFeDpyVW&#10;2j/4SPdTakSGcKxQgUmpq6SMtSGHceQ74uxdfXCYsgyN1AEfGe5aWRbFVDq0nBcMdrQzVN9OX05B&#10;/Xkt3swhtNqOJ9v3i7W7/dQq9TzsNwsQifr0H/5rH7SCcj4p4fdNfg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GPb3EAAAA3QAAAA8AAAAAAAAAAAAAAAAAmAIAAGRycy9k&#10;b3ducmV2LnhtbFBLBQYAAAAABAAEAPUAAACJAwAAAAA=&#10;" path="m4,2l4,1,3,1,2,,1,,,1r1,l2,1,3,2r1,xe" fillcolor="#e54200" stroked="f">
                    <v:path arrowok="t" o:connecttype="custom" o:connectlocs="900,450;900,225;900,225;675,225;450,0;225,0;225,0;0,225;225,225;450,225;675,450;675,450;900,450" o:connectangles="0,0,0,0,0,0,0,0,0,0,0,0,0"/>
                  </v:shape>
                  <v:shape id="Freeform 756" o:spid="_x0000_s2917" style="position:absolute;left:2849;top:299;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36V8cA&#10;AADdAAAADwAAAGRycy9kb3ducmV2LnhtbESPQWvCQBSE74X+h+UVvEjdNGqp0VVEaGkRlEYh10f2&#10;mYRm38bs1qT/3i0IHoeZ+YZZrHpTiwu1rrKs4GUUgSDOra64UHA8vD+/gXAeWWNtmRT8kYPV8vFh&#10;gYm2HX/TJfWFCBB2CSoovW8SKV1ekkE3sg1x8E62NeiDbAupW+wC3NQyjqJXabDisFBiQ5uS8p/0&#10;1ygw2fmwrTI5GU/3k+4rHu6y5mOo1OCpX89BeOr9PXxrf2oF8Ww6hv834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d+lfHAAAA3QAAAA8AAAAAAAAAAAAAAAAAmAIAAGRy&#10;cy9kb3ducmV2LnhtbFBLBQYAAAAABAAEAPUAAACMAwAAAAA=&#10;" path="m4,2l5,1,4,1,3,1,1,,,1,2,2r2,xe" fillcolor="#e54200" stroked="f">
                    <v:path arrowok="t" o:connecttype="custom" o:connectlocs="900,450;1125,225;900,225;675,225;225,0;0,225;450,450;900,450" o:connectangles="0,0,0,0,0,0,0,0"/>
                  </v:shape>
                  <v:shape id="Freeform 757" o:spid="_x0000_s2918" style="position:absolute;left:2759;top:269;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AUsQA&#10;AADdAAAADwAAAGRycy9kb3ducmV2LnhtbESPQWsCMRSE70L/Q3iF3jSrVGlXo6i0IL2ItqDHx+a5&#10;CW5eliTV7b9vBMHjMDPfMLNF5xpxoRCtZwXDQQGCuPLacq3g5/uz/wYiJmSNjWdS8EcRFvOn3gxL&#10;7a+8o8s+1SJDOJaowKTUllLGypDDOPAtcfZOPjhMWYZa6oDXDHeNHBXFRDq0nBcMtrQ2VJ33v05B&#10;dTgVX2YTGm2H49X2aO36Y2KVennullMQibr0CN/bG61g9D5+hdub/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jAFLEAAAA3QAAAA8AAAAAAAAAAAAAAAAAmAIAAGRycy9k&#10;b3ducmV2LnhtbFBLBQYAAAAABAAEAPUAAACJAwAAAAA=&#10;" path="m3,2l4,1,3,1,,,,1,3,2xe" fillcolor="#e54200" stroked="f">
                    <v:path arrowok="t" o:connecttype="custom" o:connectlocs="675,450;900,225;675,225;0,0;0,0;0,0;0,225;0,225;0,225;0,225;675,450" o:connectangles="0,0,0,0,0,0,0,0,0,0,0"/>
                  </v:shape>
                  <v:shape id="Freeform 758" o:spid="_x0000_s2919" style="position:absolute;left:2654;top:254;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ycQA&#10;AADdAAAADwAAAGRycy9kb3ducmV2LnhtbESPQWsCMRSE7wX/Q3iCt5pVWGm3RqliQbyUWsEeH5vn&#10;JnTzsiSprv/eFASPw8x8w8yXvWvFmUK0nhVMxgUI4tpry42Cw/fH8wuImJA1tp5JwZUiLBeDpzlW&#10;2l/4i8771IgM4VihApNSV0kZa0MO49h3xNk7+eAwZRkaqQNeMty1cloUM+nQcl4w2NHaUP27/3MK&#10;6uOp2JltaLWdlKvPH2vXm5lVajTs399AJOrTI3xvb7WC6WtZwv+b/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pcnEAAAA3QAAAA8AAAAAAAAAAAAAAAAAmAIAAGRycy9k&#10;b3ducmV2LnhtbFBLBQYAAAAABAAEAPUAAACJAwAAAAA=&#10;" path="m4,2l4,1,,,,1,4,2xe" fillcolor="#e54200" stroked="f">
                    <v:path arrowok="t" o:connecttype="custom" o:connectlocs="900,450;900,225;0,0;0,225;900,450" o:connectangles="0,0,0,0,0"/>
                  </v:shape>
                  <v:shape id="Freeform 759" o:spid="_x0000_s2920" style="position:absolute;left:2549;top:239;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LKMYA&#10;AADdAAAADwAAAGRycy9kb3ducmV2LnhtbESPUUsDMRCE3wX/Q9iCbzZp1apn0yKWQkFEjP0By2W9&#10;u3rZHJf1ev33piD4OMzMN8xyPYZWDdSnJrKF2dSAIi6jb7iysP/cXj+ASoLssY1MFk6UYL26vFhi&#10;4eORP2hwUqkM4VSghVqkK7ROZU0B0zR2xNn7in1AybKvtO/xmOGh1XNjFjpgw3mhxo5eaiq/3U+w&#10;4N7ldT+Yg5Pbm+rt3pnNZns6WHs1GZ+fQAmN8h/+a++8hfnj3QLO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RLKMYAAADdAAAADwAAAAAAAAAAAAAAAACYAgAAZHJz&#10;L2Rvd25yZXYueG1sUEsFBgAAAAAEAAQA9QAAAIsDAAAAAA==&#10;" path="m4,1l4,,3,,,,,1r3,l4,1xe" fillcolor="#e54200" stroked="f">
                    <v:path arrowok="t" o:connecttype="custom" o:connectlocs="900,225;900,0;675,0;0,0;0,0;0,225;0,225;675,225;900,225" o:connectangles="0,0,0,0,0,0,0,0,0"/>
                  </v:shape>
                  <v:shape id="Freeform 760" o:spid="_x0000_s2921" style="position:absolute;left:2429;top:224;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lEsYA&#10;AADdAAAADwAAAGRycy9kb3ducmV2LnhtbESPQWvCQBSE74L/YXmCN90YjNboKiIUqgextoceH9ln&#10;Es2+TbNbjf/eFYQeh5n5hlmsWlOJKzWutKxgNIxAEGdWl5wr+P56H7yBcB5ZY2WZFNzJwWrZ7Sww&#10;1fbGn3Q9+lwECLsUFRTe16mULivIoBvamjh4J9sY9EE2udQN3gLcVDKOook0WHJYKLCmTUHZ5fhn&#10;FOzXm0MylrvR9Hw4/1QU43aS/CrV77XrOQhPrf8Pv9ofWkE8S6b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VlEsYAAADdAAAADwAAAAAAAAAAAAAAAACYAgAAZHJz&#10;L2Rvd25yZXYueG1sUEsFBgAAAAAEAAQA9QAAAIsDAAAAAA==&#10;" path="m4,1l5,,3,,1,,,1r3,l4,1xe" fillcolor="#e54200" stroked="f">
                    <v:path arrowok="t" o:connecttype="custom" o:connectlocs="900,225;1125,0;675,0;225,0;0,225;675,225;900,225" o:connectangles="0,0,0,0,0,0,0"/>
                  </v:shape>
                  <v:shape id="Freeform 761" o:spid="_x0000_s2922" style="position:absolute;left:2324;top:224;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d6wcMA&#10;AADdAAAADwAAAGRycy9kb3ducmV2LnhtbERP3UrDMBS+F/YO4Qy8c4lT51aXDXEMBBFZ3AMcmmPb&#10;2ZyU5th1b28uBC8/vv/1dgytGqhPTWQLtzMDiriMvuHKwvFzf7MElQTZYxuZLFwowXYzuVpj4eOZ&#10;DzQ4qVQO4VSghVqkK7ROZU0B0yx2xJn7in1AybCvtO/xnMNDq+fGLHTAhnNDjR291FR+u59gwX3I&#10;23EwJyf3d9X7ozO73f5ysvZ6Oj4/gRIa5V/85371Fuarhzw3v8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d6wcMAAADdAAAADwAAAAAAAAAAAAAAAACYAgAAZHJzL2Rv&#10;d25yZXYueG1sUEsFBgAAAAAEAAQA9QAAAIgDAAAAAA==&#10;" path="m4,1l4,,3,,2,,,,,1r2,l3,1r1,xe" fillcolor="#e54200" stroked="f">
                    <v:path arrowok="t" o:connecttype="custom" o:connectlocs="900,225;900,0;675,0;450,0;0,0;0,225;450,225;675,225;900,225" o:connectangles="0,0,0,0,0,0,0,0,0"/>
                  </v:shape>
                  <v:shape id="Freeform 762" o:spid="_x0000_s2923" style="position:absolute;left:2219;top:224;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fWsYA&#10;AADdAAAADwAAAGRycy9kb3ducmV2LnhtbESP3UoDMRSE7wXfIZyCdzZp/e3atIilUBARYx/gsDnu&#10;bt2cLJvjdvv2piB4OczMN8xyPYZWDdSnJrKF2dSAIi6jb7iysP/cXj+CSoLssY1MFk6UYL26vFhi&#10;4eORP2hwUqkM4VSghVqkK7ROZU0B0zR2xNn7in1AybKvtO/xmOGh1XNj7nXAhvNCjR291FR+u59g&#10;wb3L634wBye3N9XbgzObzfZ0sPZqMj4/gRIa5T/81955C/PF3QLO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fWsYAAADdAAAADwAAAAAAAAAAAAAAAACYAgAAZHJz&#10;L2Rvd25yZXYueG1sUEsFBgAAAAAEAAQA9QAAAIsDAAAAAA==&#10;" path="m4,1l4,,,,,1r4,xe" fillcolor="#e54200" stroked="f">
                    <v:path arrowok="t" o:connecttype="custom" o:connectlocs="900,225;900,0;900,0;0,0;0,225;900,225" o:connectangles="0,0,0,0,0,0"/>
                  </v:shape>
                  <v:shape id="Freeform 763" o:spid="_x0000_s2924" style="position:absolute;left:2114;top:224;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8esMA&#10;AADdAAAADwAAAGRycy9kb3ducmV2LnhtbERP3UrDMBS+F/YO4Qy8c4lzTO2WDXEMBBEx7gEOzVnb&#10;2ZyU5th1b79cCF5+fP/r7RhaNVCfmsgW7mcGFHEZfcOVhcP3/u4JVBJkj21ksnChBNvN5GaNhY9n&#10;/qLBSaVyCKcCLdQiXaF1KmsKmGaxI87cMfYBJcO+0r7Hcw4PrZ4bs9QBG84NNXb0WlP5436DBfcp&#10;74fBnJwsHqqPR2d2u/3lZO3tdHxZgRIa5V/8537zFubPy7w/v8lP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28esMAAADdAAAADwAAAAAAAAAAAAAAAACYAgAAZHJzL2Rv&#10;d25yZXYueG1sUEsFBgAAAAAEAAQA9QAAAIgDAAAAAA==&#10;" path="m4,1l4,,3,,,,,1r3,l4,1xe" fillcolor="#e54200" stroked="f">
                    <v:path arrowok="t" o:connecttype="custom" o:connectlocs="900,225;900,0;675,0;0,0;0,225;675,225;900,225" o:connectangles="0,0,0,0,0,0,0"/>
                  </v:shape>
                  <v:shape id="Freeform 764" o:spid="_x0000_s2925" style="position:absolute;left:2009;top:239;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Z4cYA&#10;AADdAAAADwAAAGRycy9kb3ducmV2LnhtbESPUUsDMRCE3wX/Q9iCbzZplapn0yItBUFEjP0By2W9&#10;u/ayOS7b6/XfG0HwcZiZb5jlegytGqhPTWQLs6kBRVxG33BlYf+1u30ElQTZYxuZLFwowXp1fbXE&#10;wsczf9LgpFIZwqlAC7VIV2idypoCpmnsiLP3HfuAkmVfad/jOcNDq+fGLHTAhvNCjR1taiqP7hQs&#10;uA952w/m4OT+rnp/cGa73V0O1t5MxpdnUEKj/If/2q/ewvxpMYP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Z4cYAAADdAAAADwAAAAAAAAAAAAAAAACYAgAAZHJz&#10;L2Rvd25yZXYueG1sUEsFBgAAAAAEAAQA9QAAAIsDAAAAAA==&#10;" path="m4,1l4,,3,,,,,1r3,l4,1xe" fillcolor="#e54200" stroked="f">
                    <v:path arrowok="t" o:connecttype="custom" o:connectlocs="900,225;900,0;675,0;0,0;0,225;675,225;900,225" o:connectangles="0,0,0,0,0,0,0"/>
                  </v:shape>
                  <v:shape id="Freeform 765" o:spid="_x0000_s2926" style="position:absolute;left:1904;top:254;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3AMUA&#10;AADdAAAADwAAAGRycy9kb3ducmV2LnhtbESPQWsCMRSE74X+h/AK3mrWBZd2NUorCtJLqRba42Pz&#10;3AQ3L0sSdf33TUHwOMzMN8x8ObhOnClE61nBZFyAIG68ttwq+N5vnl9AxISssfNMCq4UYbl4fJhj&#10;rf2Fv+i8S63IEI41KjAp9bWUsTHkMI59T5y9gw8OU5ahlTrgJcNdJ8uiqKRDy3nBYE8rQ81xd3IK&#10;mp9D8WG2odN2Mn3//LV2ta6sUqOn4W0GItGQ7uFbe6sVlK9VCf9v8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vcAxQAAAN0AAAAPAAAAAAAAAAAAAAAAAJgCAABkcnMv&#10;ZG93bnJldi54bWxQSwUGAAAAAAQABAD1AAAAigMAAAAA&#10;" path="m4,1l4,,3,,,1,,2r1,l4,1xe" fillcolor="#e54200" stroked="f">
                    <v:path arrowok="t" o:connecttype="custom" o:connectlocs="900,225;900,0;675,0;0,225;0,225;0,450;225,450;900,225" o:connectangles="0,0,0,0,0,0,0,0"/>
                  </v:shape>
                  <v:shape id="Freeform 766" o:spid="_x0000_s2927" style="position:absolute;left:1799;top:284;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Sm8UA&#10;AADdAAAADwAAAGRycy9kb3ducmV2LnhtbESPQWsCMRSE7wX/Q3hCbzWr0qVdjaJiQXoptYV6fGye&#10;m+DmZUmibv99Iwg9DjPzDTNf9q4VFwrRelYwHhUgiGuvLTcKvr/enl5AxISssfVMCn4pwnIxeJhj&#10;pf2VP+myT43IEI4VKjApdZWUsTbkMI58R5y9ow8OU5ahkTrgNcNdKydFUUqHlvOCwY42hurT/uwU&#10;1D/H4t3sQqvt+Hn9cbB2sy2tUo/DfjUDkahP/+F7e6cVTF7LKdze5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lKbxQAAAN0AAAAPAAAAAAAAAAAAAAAAAJgCAABkcnMv&#10;ZG93bnJldi54bWxQSwUGAAAAAAQABAD1AAAAigMAAAAA&#10;" path="m4,1l4,,1,1,,1,1,2r1,l4,1xe" fillcolor="#e54200" stroked="f">
                    <v:path arrowok="t" o:connecttype="custom" o:connectlocs="900,225;900,0;225,225;0,225;225,450;450,450;900,225" o:connectangles="0,0,0,0,0,0,0"/>
                  </v:shape>
                  <v:shape id="Freeform 767" o:spid="_x0000_s2928" style="position:absolute;left:1709;top:314;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1/8gA&#10;AADdAAAADwAAAGRycy9kb3ducmV2LnhtbESPT2vCQBTE7wW/w/IEL0U3lVY0ukopCj30UP+Ct0f2&#10;NUmbfRt31yR++26h4HGYmd8wi1VnKtGQ86VlBU+jBARxZnXJuYLDfjOcgvABWWNlmRTcyMNq2XtY&#10;YKpty1tqdiEXEcI+RQVFCHUqpc8KMuhHtiaO3pd1BkOULpfaYRvhppLjJJlIgyXHhQJreiso+9ld&#10;jYLj9Na2H6f19+fm7B7rrTyHS/Oi1KDfvc5BBOrCPfzfftcKxrPJM/y9i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M/X/yAAAAN0AAAAPAAAAAAAAAAAAAAAAAJgCAABk&#10;cnMvZG93bnJldi54bWxQSwUGAAAAAAQABAD1AAAAjQMAAAAA&#10;" path="m4,1l3,,2,1,,2,,3,2,2,4,1xe" fillcolor="#e54200" stroked="f">
                    <v:path arrowok="t" o:connecttype="custom" o:connectlocs="900,225;675,0;450,225;0,450;0,675;450,450;900,225" o:connectangles="0,0,0,0,0,0,0"/>
                  </v:shape>
                  <v:shape id="Freeform 768" o:spid="_x0000_s2929" style="position:absolute;left:1619;top:374;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9QZMcA&#10;AADdAAAADwAAAGRycy9kb3ducmV2LnhtbESPT2vCQBTE74LfYXlCL6KbCopGVymlQg891L/g7ZF9&#10;JtHs23R3m8Rv3y0Uehxm5jfMatOZSjTkfGlZwfM4AUGcWV1yruB42I7mIHxA1lhZJgUP8rBZ93sr&#10;TLVteUfNPuQiQtinqKAIoU6l9FlBBv3Y1sTRu1pnMETpcqkdthFuKjlJkpk0WHJcKLCm14Ky+/7b&#10;KDjNH237cX67fW4vbljv5CV8NVOlngbdyxJEoC78h//a71rBZDGbwu+b+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UGTHAAAA3QAAAA8AAAAAAAAAAAAAAAAAmAIAAGRy&#10;cy9kb3ducmV2LnhtbFBLBQYAAAAABAAEAPUAAACMAwAAAAA=&#10;" path="m4,1l3,,1,1,,2,,3,1,2,3,1r1,xe" fillcolor="#e54200" stroked="f">
                    <v:path arrowok="t" o:connecttype="custom" o:connectlocs="900,225;675,0;675,0;225,225;0,450;0,675;225,450;675,225;900,225" o:connectangles="0,0,0,0,0,0,0,0,0"/>
                  </v:shape>
                  <v:shape id="Freeform 769" o:spid="_x0000_s2930" style="position:absolute;left:1530;top:434;width:59;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OE8gA&#10;AADdAAAADwAAAGRycy9kb3ducmV2LnhtbESPT2vCQBTE74V+h+UJXkrdVDDY1FVKUfDgQe0f8PbI&#10;viap2bdxd03it3cFocdhZn7DzBa9qUVLzleWFbyMEhDEudUVFwq+PlfPUxA+IGusLZOCC3lYzB8f&#10;Zphp2/GO2n0oRISwz1BBGUKTSenzkgz6kW2Io/drncEQpSukdthFuKnlOElSabDiuFBiQx8l5cf9&#10;2Sj4nl66bvOz/NuuDu6p2clDOLUTpYaD/v0NRKA+/Ifv7bVWMH5NU7i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c4TyAAAAN0AAAAPAAAAAAAAAAAAAAAAAJgCAABk&#10;cnMvZG93bnJldi54bWxQSwUGAAAAAAQABAD1AAAAjQMAAAAA&#10;" path="m4,1l3,,1,2,,2,1,3,1,2,3,1r1,xe" fillcolor="#e54200" stroked="f">
                    <v:path arrowok="t" o:connecttype="custom" o:connectlocs="870,225;649,0;649,0;221,450;0,450;221,675;221,450;649,225;870,225" o:connectangles="0,0,0,0,0,0,0,0,0"/>
                  </v:shape>
                  <v:shape id="Freeform 770" o:spid="_x0000_s2931" style="position:absolute;left:1455;top:509;width:60;height:59;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of8YA&#10;AADdAAAADwAAAGRycy9kb3ducmV2LnhtbESPX0vDMBTF3wd+h3AF31zqwKp1aSmCMGUPrvqwx7vm&#10;2habm9jELf32RhD2eDh/fpx1Fc0ojjT5wbKCm2UGgri1euBOwcf78/U9CB+QNY6WScFMHqryYrHG&#10;QtsT7+jYhE6kEfYFKuhDcIWUvu3JoF9aR5y8TzsZDElOndQTntK4GeUqy3JpcOBE6NHRU0/tV/Nj&#10;EjfWb3GTZ8P+e/taz4cXN7vtrVJXl7F+BBEohnP4v73RClYP+R38vUlPQJ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zof8YAAADdAAAADwAAAAAAAAAAAAAAAACYAgAAZHJz&#10;L2Rvd25yZXYueG1sUEsFBgAAAAAEAAQA9QAAAIsDAAAAAA==&#10;" path="m4,l3,,1,1r,1l,3,1,4,2,3,2,2,3,1,4,xe" fillcolor="#e54200" stroked="f">
                    <v:path arrowok="t" o:connecttype="custom" o:connectlocs="900,0;675,0;675,0;225,221;225,443;0,649;225,870;450,649;450,443;675,221;900,0" o:connectangles="0,0,0,0,0,0,0,0,0,0,0"/>
                  </v:shape>
                  <v:shape id="Freeform 771" o:spid="_x0000_s2932" style="position:absolute;left:1425;top:598;width:30;height:6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neSL8A&#10;AADdAAAADwAAAGRycy9kb3ducmV2LnhtbERPuwrCMBTdBf8hXMFNUx1Eq1FEFFxUfIC4XZprW2xu&#10;ShPb+vdmEBwP571YtaYQNVUut6xgNIxAECdW55wquF13gykI55E1FpZJwYccrJbdzgJjbRs+U33x&#10;qQgh7GJUkHlfxlK6JCODbmhL4sA9bWXQB1ilUlfYhHBTyHEUTaTBnENDhiVtMkpel7dRcB/NiuPj&#10;kZ82hybZ1kbeXs9zpFS/167nIDy1/i/+ufdawXg2CXPDm/AE5PI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id5IvwAAAN0AAAAPAAAAAAAAAAAAAAAAAJgCAABkcnMvZG93bnJl&#10;di54bWxQSwUGAAAAAAQABAD1AAAAhAMAAAAA&#10;" path="m2,l1,,,1,,3,,4r1,l1,3,1,1r,1l2,xe" fillcolor="#e54200" stroked="f">
                    <v:path arrowok="t" o:connecttype="custom" o:connectlocs="450,0;225,0;225,0;0,225;0,225;0,675;0,900;225,900;225,675;225,225;225,225;225,450;450,0" o:connectangles="0,0,0,0,0,0,0,0,0,0,0,0,0"/>
                  </v:shape>
                  <v:shape id="Freeform 772" o:spid="_x0000_s2933" style="position:absolute;left:1440;top:688;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HC8IA&#10;AADdAAAADwAAAGRycy9kb3ducmV2LnhtbESPQWvCQBSE74X+h+UVvDWbepAkdZW2IniTRn/AI/ua&#10;BLNvw+5T4793BaHHYWa+YZbryQ3qQiH2ng18ZDko4sbbnlsDx8P2vQAVBdni4JkM3CjCevX6ssTK&#10;+iv/0qWWViUIxwoNdCJjpXVsOnIYMz8SJ+/PB4eSZGi1DXhNcDfoeZ4vtMOe00KHI/101JzqszNQ&#10;uyKGdn8IeTkV25P9lg2exZjZ2/T1CUpokv/ws72zBublooTHm/QE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McLwgAAAN0AAAAPAAAAAAAAAAAAAAAAAJgCAABkcnMvZG93&#10;bnJldi54bWxQSwUGAAAAAAQABAD1AAAAhwMAAAAA&#10;" path="m1,l,1,,2,1,3r1,l2,4r1,l3,3,2,2,1,1,1,xe" fillcolor="#e54200" stroked="f">
                    <v:path arrowok="t" o:connecttype="custom" o:connectlocs="225,0;0,225;0,450;0,450;225,675;450,675;450,675;450,900;675,900;675,900;675,675;675,675;675,675;675,675;675,675;450,450;450,450;225,225;225,225;225,225;225,0" o:connectangles="0,0,0,0,0,0,0,0,0,0,0,0,0,0,0,0,0,0,0,0,0"/>
                  </v:shape>
                  <v:shape id="Freeform 773" o:spid="_x0000_s2934" style="position:absolute;left:1530;top:748;width:59;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aMcEA&#10;AADdAAAADwAAAGRycy9kb3ducmV2LnhtbERPTWsCMRC9F/wPYYTealah1m6N0oqCeClqQY/DZtyE&#10;biZLEnX99+YgeHy87+m8c424UIjWs4LhoABBXHltuVbwt1+9TUDEhKyx8UwKbhRhPuu9TLHU/spb&#10;uuxSLXIIxxIVmJTaUspYGXIYB74lztzJB4cpw1BLHfCaw10jR0Uxlg4t5waDLS0MVf+7s1NQHU7F&#10;xqxDo+3w/ef3aO1iObZKvfa77y8Qibr0FD/ca61g9PmR9+c3+Qn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WjHBAAAA3QAAAA8AAAAAAAAAAAAAAAAAmAIAAGRycy9kb3du&#10;cmV2LnhtbFBLBQYAAAAABAAEAPUAAACGAwAAAAA=&#10;" path="m,l,1,1,2r2,l4,2,4,1,2,1,,xe" fillcolor="#e54200" stroked="f">
                    <v:path arrowok="t" o:connecttype="custom" o:connectlocs="0,0;0,225;221,450;649,450;870,450;870,225;870,225;443,225;0,0" o:connectangles="0,0,0,0,0,0,0,0,0"/>
                  </v:shape>
                  <v:shape id="Freeform 774" o:spid="_x0000_s2935" style="position:absolute;left:1634;top:778;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PPMYA&#10;AADdAAAADwAAAGRycy9kb3ducmV2LnhtbESPUUsDMRCE3wX/Q1ihbzZpK1bPpkUshYKIGPsDlst6&#10;d/WyOS7b6/XfG0HwcZiZb5jVZgytGqhPTWQLs6kBRVxG33Bl4fC5u30AlQTZYxuZLFwowWZ9fbXC&#10;wsczf9DgpFIZwqlAC7VIV2idypoCpmnsiLP3FfuAkmVfad/jOcNDq+fG3OuADeeFGjt6qan8dqdg&#10;wb3L62EwRyd3i+pt6cx2u7scrZ3cjM9PoIRG+Q//tffewvxxOYP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iPPMYAAADdAAAADwAAAAAAAAAAAAAAAACYAgAAZHJz&#10;L2Rvd25yZXYueG1sUEsFBgAAAAAEAAQA9QAAAIsDAAAAAA==&#10;" path="m,l,1r1,l2,1r1,l4,1,4,,3,,2,,1,,,xe" fillcolor="#e54200" stroked="f">
                    <v:path arrowok="t" o:connecttype="custom" o:connectlocs="0,0;0,225;225,225;450,225;675,225;900,225;900,0;675,0;450,0;225,0;0,0" o:connectangles="0,0,0,0,0,0,0,0,0,0,0"/>
                  </v:shape>
                  <v:shape id="Freeform 775" o:spid="_x0000_s2936" style="position:absolute;left:1739;top:763;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h3cUA&#10;AADdAAAADwAAAGRycy9kb3ducmV2LnhtbESPQWsCMRSE7wX/Q3iF3jTrQtVujaLSgngp2kJ7fGye&#10;m9DNy5JEXf+9EQo9DjPzDTNf9q4VZwrRelYwHhUgiGuvLTcKvj7fhzMQMSFrbD2TgitFWC4GD3Os&#10;tL/wns6H1IgM4VihApNSV0kZa0MO48h3xNk7+uAwZRkaqQNeMty1siyKiXRoOS8Y7GhjqP49nJyC&#10;+vtY7Mw2tNqOn9cfP9Zu3iZWqafHfvUKIlGf/sN/7a1WUL5MS7i/y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2HdxQAAAN0AAAAPAAAAAAAAAAAAAAAAAJgCAABkcnMv&#10;ZG93bnJldi54bWxQSwUGAAAAAAQABAD1AAAAigMAAAAA&#10;" path="m,1l,2,2,1r2,l4,,2,r,1l2,,,1xe" fillcolor="#e54200" stroked="f">
                    <v:path arrowok="t" o:connecttype="custom" o:connectlocs="0,225;0,450;450,225;450,225;900,225;900,0;450,0;450,225;450,0;0,225" o:connectangles="0,0,0,0,0,0,0,0,0,0"/>
                  </v:shape>
                  <v:shape id="Freeform 776" o:spid="_x0000_s2937" style="position:absolute;left:1844;top:733;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RsUA&#10;AADdAAAADwAAAGRycy9kb3ducmV2LnhtbESPQWsCMRSE7wX/Q3iCN82qVNutUVRakF5EW2iPj81z&#10;E7p5WZJU139vCkKPw8x8wyxWnWvEmUK0nhWMRwUI4spry7WCz4+34ROImJA1Np5JwZUirJa9hwWW&#10;2l/4QOdjqkWGcCxRgUmpLaWMlSGHceRb4uydfHCYsgy11AEvGe4aOSmKmXRoOS8YbGlrqPo5/joF&#10;1depeDe70Gg7ftzsv63dvs6sUoN+t34BkahL/+F7e6cVTJ7nU/h7k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8RGxQAAAN0AAAAPAAAAAAAAAAAAAAAAAJgCAABkcnMv&#10;ZG93bnJldi54bWxQSwUGAAAAAAQABAD1AAAAigMAAAAA&#10;" path="m,1l,2r1,l2,2r1,l3,1r,1l3,1,2,1r1,l2,1r1,l2,1r1,l2,1r1,l2,1r,1l3,2,3,1r1,l3,1r1,l3,1r1,l3,1,3,r,1l2,1,1,1,,1xe" fillcolor="#e54200" stroked="f">
                    <v:path arrowok="t" o:connecttype="custom" o:connectlocs="0,225;0,450;225,450;450,450;450,450;675,450;675,225;675,450;675,225;675,225;450,225;675,225;450,225;675,225;675,225;450,225;675,225;450,225;450,225;675,225;675,225;675,225;675,225;675,225;450,225;450,225;450,450;675,450;675,450;675,450;675,225;675,225;675,225;900,225;675,225;900,225;675,225;900,225;675,225;675,225;675,225;675,0;675,225;450,225;450,225;225,225;0,225" o:connectangles="0,0,0,0,0,0,0,0,0,0,0,0,0,0,0,0,0,0,0,0,0,0,0,0,0,0,0,0,0,0,0,0,0,0,0,0,0,0,0,0,0,0,0,0,0,0,0"/>
                  </v:shape>
                  <v:shape id="Freeform 777" o:spid="_x0000_s2938" style="position:absolute;left:1769;top:763;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ZcMsUA&#10;AADdAAAADwAAAGRycy9kb3ducmV2LnhtbESPQWsCMRSE7wX/Q3iCN80qVtutUVRakF5EW2iPj81z&#10;E7p5WZJU139vCkKPw8x8wyxWnWvEmUK0nhWMRwUI4spry7WCz4+34ROImJA1Np5JwZUirJa9hwWW&#10;2l/4QOdjqkWGcCxRgUmpLaWMlSGHceRb4uydfHCYsgy11AEvGe4aOSmKmXRoOS8YbGlrqPo5/joF&#10;1depeDe70Gg7ftzsv63dvs6sUoN+t34BkahL/+F7e6cVTJ7nU/h7k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lwyxQAAAN0AAAAPAAAAAAAAAAAAAAAAAJgCAABkcnMv&#10;ZG93bnJldi54bWxQSwUGAAAAAAQABAD1AAAAigMAAAAA&#10;" path="m4,1l4,,3,,2,1,,1,,2r2,l4,1xe" fillcolor="#e54200" stroked="f">
                    <v:path arrowok="t" o:connecttype="custom" o:connectlocs="900,225;900,0;675,0;450,225;0,225;0,450;450,450;900,225" o:connectangles="0,0,0,0,0,0,0,0"/>
                  </v:shape>
                  <v:shape id="Freeform 778" o:spid="_x0000_s2939" style="position:absolute;left:1664;top:793;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xoMUA&#10;AADdAAAADwAAAGRycy9kb3ducmV2LnhtbESP0WrCQBRE3wv+w3KFvtWNRqumboIKhb6VGj/gmr1N&#10;gtm7YXc16d93hUIfh5k5w+yK0XTiTs63lhXMZwkI4srqlmsF5/L9ZQPCB2SNnWVS8EMeinzytMNM&#10;24G/6H4KtYgQ9hkqaELoMyl91ZBBP7M9cfS+rTMYonS11A6HCDedXCTJqzTYclxosKdjQ9X1dDMK&#10;3Pywspdl2e3Pt/LTXY7pxqWs1PN03L+BCDSG//Bf+0MrWGzXK3i8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vGgxQAAAN0AAAAPAAAAAAAAAAAAAAAAAJgCAABkcnMv&#10;ZG93bnJldi54bWxQSwUGAAAAAAQABAD1AAAAigMAAAAA&#10;" path="m5,1l4,,3,,2,1,1,1,,2,1,3,1,2r1,l3,2,4,1r1,xe" fillcolor="#e54200" stroked="f">
                    <v:path arrowok="t" o:connecttype="custom" o:connectlocs="1125,225;900,0;675,0;450,225;225,225;225,225;0,450;225,675;225,450;450,450;675,450;900,225;1125,225" o:connectangles="0,0,0,0,0,0,0,0,0,0,0,0,0"/>
                  </v:shape>
                  <v:shape id="Freeform 779" o:spid="_x0000_s2940" style="position:absolute;left:1604;top:838;width:30;height:6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5fMYA&#10;AADdAAAADwAAAGRycy9kb3ducmV2LnhtbESPT4vCMBTE74LfITzBm6Z6cLU2iogLXtzFPyC9PZpn&#10;W2xeSpNt67ffLCx4HGbmN0yy7U0lWmpcaVnBbBqBIM6sLjlXcLt+TpYgnEfWWFkmBS9ysN0MBwnG&#10;2nZ8pvbicxEg7GJUUHhfx1K6rCCDbmpr4uA9bGPQB9nkUjfYBbip5DyKFtJgyWGhwJr2BWXPy49R&#10;cJ+tqq80Lb/3py47tEbeno9zpNR41O/WIDz1/h3+bx+1gvnqYwF/b8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N5fMYAAADdAAAADwAAAAAAAAAAAAAAAACYAgAAZHJz&#10;L2Rvd25yZXYueG1sUEsFBgAAAAAEAAQA9QAAAIsDAAAAAA==&#10;" path="m2,1l2,,1,1,,2,,3,,4,1,3,,3r1,l,3r1,l,3r1,l,2,1,3,1,2r1,l2,1xe" fillcolor="#e54200" stroked="f">
                    <v:path arrowok="t" o:connecttype="custom" o:connectlocs="450,225;450,0;450,0;225,225;0,450;0,450;0,450;0,675;0,675;0,675;0,675;0,675;0,675;0,900;0,900;0,900;0,900;0,900;225,675;225,675;0,675;225,675;225,675;0,675;225,675;225,675;225,675;225,675;225,675;0,675;225,675;225,675;0,450;225,675;225,450;450,450;450,225" o:connectangles="0,0,0,0,0,0,0,0,0,0,0,0,0,0,0,0,0,0,0,0,0,0,0,0,0,0,0,0,0,0,0,0,0,0,0,0,0"/>
                  </v:shape>
                  <v:shape id="Freeform 780" o:spid="_x0000_s2941" style="position:absolute;left:1664;top:883;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2y08UA&#10;AADdAAAADwAAAGRycy9kb3ducmV2LnhtbESPUUvDQBCE3wX/w7GCb/bOKkbTXotYCoJI8ewPWHLb&#10;JDW3F3Jrmv57TxB8HGbmG2a5nkKnRhpSG9nC7cyAIq6ib7m2sP/c3jyCSoLssYtMFs6UYL26vFhi&#10;6eOJP2h0UqsM4VSihUakL7VOVUMB0yz2xNk7xCGgZDnU2g94yvDQ6bkxDzpgy3mhwZ5eGqq+3Hew&#10;4Hbyth/N0cn9Xf1eOLPZbM9Ha6+vpucFKKFJ/sN/7VdvYf5UFP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bLTxQAAAN0AAAAPAAAAAAAAAAAAAAAAAJgCAABkcnMv&#10;ZG93bnJldi54bWxQSwUGAAAAAAQABAD1AAAAigMAAAAA&#10;" path="m,l,1r1,l3,1r1,l4,,3,,2,,3,1,3,,1,,,xe" fillcolor="#e54200" stroked="f">
                    <v:path arrowok="t" o:connecttype="custom" o:connectlocs="0,0;0,225;0,225;225,225;675,225;675,225;675,225;900,225;900,0;675,0;450,0;675,225;675,0;225,0;0,0" o:connectangles="0,0,0,0,0,0,0,0,0,0,0,0,0,0,0"/>
                  </v:shape>
                  <v:shape id="Freeform 781" o:spid="_x0000_s2942" style="position:absolute;left:1754;top:838;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tePsAA&#10;AADdAAAADwAAAGRycy9kb3ducmV2LnhtbERPy4rCMBTdC/MP4Q6409TndGqjOMKAO9H6Adfm2pZp&#10;bkoStf79ZCG4PJx3vulNK+7kfGNZwWScgCAurW64UnAufkcpCB+QNbaWScGTPGzWH4McM20ffKT7&#10;KVQihrDPUEEdQpdJ6cuaDPqx7Ygjd7XOYIjQVVI7fMRw08ppkiylwYZjQ40d7Woq/043o8BNfhb2&#10;Mi/a7flWHNxlN0vdjJUafvbbFYhAfXiLX+69VjD9/opz45v4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tePsAAAADdAAAADwAAAAAAAAAAAAAAAACYAgAAZHJzL2Rvd25y&#10;ZXYueG1sUEsFBgAAAAAEAAQA9QAAAIUDAAAAAA==&#10;" path="m,2l1,3,3,2,5,1,4,,3,1,1,2,,2xe" fillcolor="#e54200" stroked="f">
                    <v:path arrowok="t" o:connecttype="custom" o:connectlocs="0,450;225,675;225,675;675,450;1125,225;900,0;675,225;225,450;0,450" o:connectangles="0,0,0,0,0,0,0,0,0"/>
                  </v:shape>
                  <v:shape id="Freeform 782" o:spid="_x0000_s2943" style="position:absolute;left:1859;top:823;width:30;height:15;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LwcMA&#10;AADdAAAADwAAAGRycy9kb3ducmV2LnhtbESPwYrCQBBE7wv+w9CCt3ViQFezjiKLguBJV/DaZNok&#10;mOmJmV6Nf+8Iwh6LqnpFzZedq9WN2lB5NjAaJqCIc28rLgwcfzefU1BBkC3WnsnAgwIsF72POWbW&#10;33lPt4MUKkI4ZGigFGkyrUNeksMw9A1x9M6+dShRtoW2Ld4j3NU6TZKJdlhxXCixoZ+S8svhzxlY&#10;pVo7Wcv0ehptT2ex490xHRsz6Herb1BCnfyH3+2tNZDOvmbwehOfgF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bLwcMAAADdAAAADwAAAAAAAAAAAAAAAACYAgAAZHJzL2Rv&#10;d25yZXYueG1sUEsFBgAAAAAEAAQA9QAAAIgDAAAAAA==&#10;" path="m,l,1r1,l2,1,2,,1,,,xe" fillcolor="#e54200" stroked="f">
                    <v:path arrowok="t" o:connecttype="custom" o:connectlocs="0,0;0,225;225,225;450,225;450,225;450,0;225,0;225,0;0,0" o:connectangles="0,0,0,0,0,0,0,0,0"/>
                  </v:shape>
                  <v:shape id="Freeform 783" o:spid="_x0000_s2944" style="position:absolute;left:3014;top:344;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VBsQA&#10;AADdAAAADwAAAGRycy9kb3ducmV2LnhtbERPy2rCQBTdF/yH4Qpuik4qtMTUUUQUuuiiPsHdJXOb&#10;RDN30plpEv++syi4PJz3fNmbWrTkfGVZwcskAUGcW11xoeB42I5TED4ga6wtk4I7eVguBk9zzLTt&#10;eEftPhQihrDPUEEZQpNJ6fOSDPqJbYgj922dwRChK6R22MVwU8tpkrxJgxXHhhIbWpeU3/a/RsEp&#10;vXfd53lz/dpe3HOzk5fw074qNRr2q3cQgfrwEP+7P7SC6SyN++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FQbEAAAA3QAAAA8AAAAAAAAAAAAAAAAAmAIAAGRycy9k&#10;b3ducmV2LnhtbFBLBQYAAAAABAAEAPUAAACJAwAAAAA=&#10;" path="m,l,1r1,l2,2r1,l3,3,4,2,3,1,2,1,1,1,1,,,xe" fillcolor="#e54200" stroked="f">
                    <v:path arrowok="t" o:connecttype="custom" o:connectlocs="0,0;0,225;0,225;225,225;450,450;675,450;675,675;900,450;675,225;450,225;225,225;225,0;0,0" o:connectangles="0,0,0,0,0,0,0,0,0,0,0,0,0"/>
                  </v:shape>
                  <v:shape id="Freeform 784" o:spid="_x0000_s2945" style="position:absolute;left:3104;top:389;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iwncgA&#10;AADdAAAADwAAAGRycy9kb3ducmV2LnhtbESPQWvCQBSE74X+h+UJvRTdKFRidJVSKvTQQ7UqeHtk&#10;n0k0+zbd3Sbx37sFocdhZr5hFqve1KIl5yvLCsajBARxbnXFhYLd93qYgvABWWNtmRRcycNq+fiw&#10;wEzbjjfUbkMhIoR9hgrKEJpMSp+XZNCPbEMcvZN1BkOUrpDaYRfhppaTJJlKgxXHhRIbeispv2x/&#10;jYJ9eu26z8P7+Wt9dM/NRh7DT/ui1NOgf52DCNSH//C9/aEVTGbpGP7exCc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LCdyAAAAN0AAAAPAAAAAAAAAAAAAAAAAJgCAABk&#10;cnMvZG93bnJldi54bWxQSwUGAAAAAAQABAD1AAAAjQMAAAAA&#10;" path="m1,l,1r1,l3,2,4,3,4,2,3,1,1,xe" fillcolor="#e54200" stroked="f">
                    <v:path arrowok="t" o:connecttype="custom" o:connectlocs="225,0;0,225;225,225;675,450;900,675;900,450;675,225;225,0" o:connectangles="0,0,0,0,0,0,0,0"/>
                  </v:shape>
                  <v:shape id="Freeform 785" o:spid="_x0000_s2946" style="position:absolute;left:3194;top:449;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u6sgA&#10;AADdAAAADwAAAGRycy9kb3ducmV2LnhtbESPQWvCQBSE7wX/w/KEXopuGqjE1FVEKvTQQ7VV8PbI&#10;vibR7Nt0d5vEf+8WCj0OM/MNs1gNphEdOV9bVvA4TUAQF1bXXCr4/NhOMhA+IGtsLJOCK3lYLUd3&#10;C8y17XlH3T6UIkLY56igCqHNpfRFRQb91LbE0fuyzmCI0pVSO+wj3DQyTZKZNFhzXKiwpU1FxWX/&#10;YxQcsmvfvx1fzu/bk3tod/IUvrsnpe7Hw/oZRKAh/If/2q9aQTrPUvh9E5+AX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i7qyAAAAN0AAAAPAAAAAAAAAAAAAAAAAJgCAABk&#10;cnMvZG93bnJldi54bWxQSwUGAAAAAAQABAD1AAAAjQMAAAAA&#10;" path="m1,l,,1,1,1,r,1l2,1r,1l4,3,4,2,3,1,2,,1,xe" fillcolor="#e54200" stroked="f">
                    <v:path arrowok="t" o:connecttype="custom" o:connectlocs="225,0;0,0;225,225;225,0;225,225;450,225;450,450;900,675;900,450;675,225;450,0;225,0;225,0" o:connectangles="0,0,0,0,0,0,0,0,0,0,0,0,0"/>
                  </v:shape>
                  <v:shape id="Freeform 786" o:spid="_x0000_s2947" style="position:absolute;left:3284;top:509;width:45;height:59;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WG8IA&#10;AADdAAAADwAAAGRycy9kb3ducmV2LnhtbESPUWvCQBCE3wv+h2MF3+qlChJTT6mK0Dcx+gOW3DYJ&#10;5vbC3arx3/cKBR+HmfmGWW0G16k7hdh6NvAxzUARV962XBu4nA/vOagoyBY7z2TgSRE269HbCgvr&#10;H3yieym1ShCOBRpoRPpC61g15DBOfU+cvB8fHEqSodY24CPBXadnWbbQDltOCw32tGuoupY3Z6B0&#10;eQz18Ryy5ZAfrnYre7yJMZPx8PUJSmiQV/i//W0NzJb5HP7epCe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YbwgAAAN0AAAAPAAAAAAAAAAAAAAAAAJgCAABkcnMvZG93&#10;bnJldi54bWxQSwUGAAAAAAQABAD1AAAAhwMAAAAA&#10;" path="m1,l,1,1,3,2,4,3,3,2,4,3,3,2,2,1,1,1,xe" fillcolor="#e54200" stroked="f">
                    <v:path arrowok="t" o:connecttype="custom" o:connectlocs="225,0;0,221;0,221;225,649;450,870;675,649;450,870;450,870;675,649;675,649;675,649;450,443;225,221;225,0" o:connectangles="0,0,0,0,0,0,0,0,0,0,0,0,0,0"/>
                  </v:shape>
                  <v:shape id="Freeform 787" o:spid="_x0000_s2948" style="position:absolute;left:3344;top:598;width:15;height:60;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BD8MA&#10;AADdAAAADwAAAGRycy9kb3ducmV2LnhtbESPS2sCMRSF9wX/Q7iCu5ooKnZqFCkMdCGCj4XLS3I7&#10;M3RyMyRRx39vhEKXh/P4OKtN71pxoxAbzxomYwWC2HjbcKXhfCrflyBiQrbYeiYND4qwWQ/eVlhY&#10;f+cD3Y6pEnmEY4Ea6pS6QspoanIYx74jzt6PDw5TlqGSNuA9j7tWTpVaSIcNZ0KNHX3VZH6PV5e5&#10;u31lygv3e3UNQe3MfNaUc61Hw377CSJRn/7Df+1vq2H6sZzB601+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gBD8MAAADdAAAADwAAAAAAAAAAAAAAAACYAgAAZHJzL2Rv&#10;d25yZXYueG1sUEsFBgAAAAAEAAQA9QAAAIgDAAAAAA==&#10;" path="m1,l,,,1,,2,,3r1,l,3,,4r1,l1,3,1,1,1,xe" fillcolor="#e54200" stroked="f">
                    <v:path arrowok="t" o:connecttype="custom" o:connectlocs="225,0;0,0;0,225;0,450;0,675;225,675;0,675;0,900;225,900;225,675;225,675;225,225;225,225;225,0" o:connectangles="0,0,0,0,0,0,0,0,0,0,0,0,0,0"/>
                  </v:shape>
                  <v:shape id="Freeform 788" o:spid="_x0000_s2949" style="position:absolute;left:3329;top:703;width:30;height:6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SXLMYA&#10;AADdAAAADwAAAGRycy9kb3ducmV2LnhtbESPQWuDQBSE74X+h+UFemvWCC3RugkhNNBLWzSB4u3h&#10;vqjEfSvuRu2/7xYCOQ4z8w2TbWfTiZEG11pWsFpGIIgrq1uuFZyOh+c1COeRNXaWScEvOdhuHh8y&#10;TLWdOKex8LUIEHYpKmi871MpXdWQQbe0PXHwznYw6IMcaqkHnALcdDKOoldpsOWw0GBP+4aqS3E1&#10;Cn5WSfdVlu33/nOq3kcjT5dzHin1tJh3byA8zf4evrU/tII4Wb/A/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SXLMYAAADdAAAADwAAAAAAAAAAAAAAAACYAgAAZHJz&#10;L2Rvd25yZXYueG1sUEsFBgAAAAAEAAQA9QAAAIsDAAAAAA==&#10;" path="m2,l1,r,1l1,r,1l1,2,,3,,4r1,l1,3,1,2r1,l2,1,2,xe" fillcolor="#e54200" stroked="f">
                    <v:path arrowok="t" o:connecttype="custom" o:connectlocs="450,0;225,0;225,225;225,225;225,0;225,225;225,450;0,675;0,675;0,900;0,900;225,900;225,675;225,450;450,450;450,225;450,225;450,225;450,0" o:connectangles="0,0,0,0,0,0,0,0,0,0,0,0,0,0,0,0,0,0,0"/>
                  </v:shape>
                  <v:shape id="Freeform 789" o:spid="_x0000_s2950" style="position:absolute;left:3254;top:793;width:45;height:45;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Sj8QA&#10;AADdAAAADwAAAGRycy9kb3ducmV2LnhtbESPy2rDMBBF94H+g5hCd41cN6SpE8WY0tLQRSCPD5hY&#10;U9vEGhlJtd2/jwKBLC/3cbirfDSt6Mn5xrKCl2kCgri0uuFKwfHw9bwA4QOyxtYyKfgnD/n6YbLC&#10;TNuBd9TvQyXiCPsMFdQhdJmUvqzJoJ/ajjh6v9YZDFG6SmqHQxw3rUyTZC4NNhwJNXb0UVN53v+Z&#10;K/f79dBucXbmYTy58PZJxc9RqafHsViCCDSGe/jW3mgF6ftiDtc38Qn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GEo/EAAAA3QAAAA8AAAAAAAAAAAAAAAAAmAIAAGRycy9k&#10;b3ducmV2LnhtbFBLBQYAAAAABAAEAPUAAACJAwAAAAA=&#10;" path="m3,1l3,,2,r,1l1,2,1,1,,2,,3,1,2r1,l3,1xe" fillcolor="#e54200" stroked="f">
                    <v:path arrowok="t" o:connecttype="custom" o:connectlocs="675,225;675,0;450,0;450,225;225,450;225,450;225,225;0,450;0,450;0,675;0,675;225,450;225,450;450,450;675,225" o:connectangles="0,0,0,0,0,0,0,0,0,0,0,0,0,0,0"/>
                  </v:shape>
                  <v:shape id="Freeform 790" o:spid="_x0000_s2951" style="position:absolute;left:3149;top:853;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NcskA&#10;AADdAAAADwAAAGRycy9kb3ducmV2LnhtbESPT2vCQBTE7wW/w/KEXkrdVGhNo6sUqdBDD/VPC94e&#10;2WcSzb6Nu9skfvuuUPA4zMxvmNmiN7VoyfnKsoKnUQKCOLe64kLBbrt6TEH4gKyxtkwKLuRhMR/c&#10;zTDTtuM1tZtQiAhhn6GCMoQmk9LnJRn0I9sQR+9gncEQpSukdthFuKnlOElepMGK40KJDS1Lyk+b&#10;X6PgO7103efP+/FrtXcPzVruw7l9Vup+2L9NQQTqwy383/7QCsav6QSub+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2NcskAAADdAAAADwAAAAAAAAAAAAAAAACYAgAA&#10;ZHJzL2Rvd25yZXYueG1sUEsFBgAAAAAEAAQA9QAAAI4DAAAAAA==&#10;" path="m4,1l4,,3,,2,1,1,1,,2,1,3,1,2r2,l4,1xe" fillcolor="#e54200" stroked="f">
                    <v:path arrowok="t" o:connecttype="custom" o:connectlocs="900,225;900,0;675,0;450,225;225,225;0,450;225,675;225,450;675,450;900,225" o:connectangles="0,0,0,0,0,0,0,0,0,0"/>
                  </v:shape>
                  <v:shape id="Freeform 791" o:spid="_x0000_s2952" style="position:absolute;left:3059;top:898;width:60;height:29;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mEMEA&#10;AADdAAAADwAAAGRycy9kb3ducmV2LnhtbERPTWsCMRC9F/wPYYTealZB0dUoKhXES6kKehw24ya4&#10;mSxJqtt/bw6FHh/ve7HqXCMeFKL1rGA4KEAQV15brhWcT7uPKYiYkDU2nknBL0VYLXtvCyy1f/I3&#10;PY6pFjmEY4kKTEptKWWsDDmMA98SZ+7mg8OUYailDvjM4a6Ro6KYSIeWc4PBlraGqvvxxymoLrfi&#10;YPah0XY43nxdrd1+TqxS7/1uPQeRqEv/4j/3XisYzaZ5bn6Tn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OJhDBAAAA3QAAAA8AAAAAAAAAAAAAAAAAmAIAAGRycy9kb3du&#10;cmV2LnhtbFBLBQYAAAAABAAEAPUAAACGAwAAAAA=&#10;" path="m4,1l3,,1,1,,1,,2r1,l4,1xe" fillcolor="#e54200" stroked="f">
                    <v:path arrowok="t" o:connecttype="custom" o:connectlocs="900,218;675,0;225,218;0,218;0,421;225,421;900,218" o:connectangles="0,0,0,0,0,0,0"/>
                  </v:shape>
                  <v:shape id="Freeform 792" o:spid="_x0000_s2953" style="position:absolute;left:2954;top:927;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Di8QA&#10;AADdAAAADwAAAGRycy9kb3ducmV2LnhtbESPQWsCMRSE7wX/Q3iCt5pVUHRrlCoK0kupCvb42Dw3&#10;oZuXJYm6/ntTKPQ4zMw3zGLVuUbcKETrWcFoWIAgrry2XCs4HXevMxAxIWtsPJOCB0VYLXsvCyy1&#10;v/MX3Q6pFhnCsUQFJqW2lDJWhhzGoW+Js3fxwWHKMtRSB7xnuGvkuCim0qHlvGCwpY2h6udwdQqq&#10;86X4MPvQaDuarD+/rd1sp1apQb97fwORqEv/4b/2XisYz2dz+H2Tn4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g4vEAAAA3QAAAA8AAAAAAAAAAAAAAAAAmAIAAGRycy9k&#10;b3ducmV2LnhtbFBLBQYAAAAABAAEAPUAAACJAwAAAAA=&#10;" path="m4,1l4,,2,1,,1,,2r1,l2,2,4,1xe" fillcolor="#e54200" stroked="f">
                    <v:path arrowok="t" o:connecttype="custom" o:connectlocs="900,225;900,0;450,225;0,225;0,450;0,450;225,450;450,450;900,225" o:connectangles="0,0,0,0,0,0,0,0,0"/>
                  </v:shape>
                  <v:shape id="Freeform 793" o:spid="_x0000_s2954" style="position:absolute;left:2849;top:957;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8y8EA&#10;AADdAAAADwAAAGRycy9kb3ducmV2LnhtbERPTWsCMRC9F/wPYQRvNaug1NUoKhbES6kKehw24ya4&#10;mSxJqtt/3xyEHh/ve7HqXCMeFKL1rGA0LEAQV15brhWcT5/vHyBiQtbYeCYFvxRhtey9LbDU/snf&#10;9DimWuQQjiUqMCm1pZSxMuQwDn1LnLmbDw5ThqGWOuAzh7tGjotiKh1azg0GW9oaqu7HH6egutyK&#10;g9mHRtvRZPN1tXa7m1qlBv1uPQeRqEv/4pd7rxWMZ7O8P7/JT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hvMvBAAAA3QAAAA8AAAAAAAAAAAAAAAAAmAIAAGRycy9kb3du&#10;cmV2LnhtbFBLBQYAAAAABAAEAPUAAACGAwAAAAA=&#10;" path="m4,1l4,,2,1,,1,,2r3,l4,1xe" fillcolor="#e54200" stroked="f">
                    <v:path arrowok="t" o:connecttype="custom" o:connectlocs="900,225;900,0;450,225;0,225;0,450;675,450;900,225" o:connectangles="0,0,0,0,0,0,0"/>
                  </v:shape>
                  <v:shape id="Freeform 794" o:spid="_x0000_s2955" style="position:absolute;left:2744;top:987;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ZUMQA&#10;AADdAAAADwAAAGRycy9kb3ducmV2LnhtbESPQWsCMRSE7wX/Q3hCbzW7QqWuRlGxIL1IbUGPj81z&#10;E9y8LEnU7b9vhEKPw8x8w8yXvWvFjUK0nhWUowIEce215UbB99f7yxuImJA1tp5JwQ9FWC4GT3Os&#10;tL/zJ90OqREZwrFCBSalrpIy1oYcxpHviLN39sFhyjI0Uge8Z7hr5bgoJtKh5bxgsKONofpyuDoF&#10;9fFcfJhdaLUtX9f7k7Wb7cQq9TzsVzMQifr0H/5r77SC8XRawuNNf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tGVDEAAAA3QAAAA8AAAAAAAAAAAAAAAAAmAIAAGRycy9k&#10;b3ducmV2LnhtbFBLBQYAAAAABAAEAPUAAACJAwAAAAA=&#10;" path="m4,1l4,,2,1,,1,,2r3,l4,1xe" fillcolor="#e54200" stroked="f">
                    <v:path arrowok="t" o:connecttype="custom" o:connectlocs="900,225;900,0;450,225;0,225;0,450;675,450;900,225" o:connectangles="0,0,0,0,0,0,0"/>
                  </v:shape>
                  <v:shape id="Freeform 795" o:spid="_x0000_s2956" style="position:absolute;left:2639;top:1017;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3scUA&#10;AADdAAAADwAAAGRycy9kb3ducmV2LnhtbESPUUvDQBCE3wX/w7GCb/bOKGrTXotYCoJI8ewPWHLb&#10;JDW3F3Jrmv57TxB8HGbmG2a5nkKnRhpSG9nC7cyAIq6ib7m2sP/c3jyBSoLssYtMFs6UYL26vFhi&#10;6eOJP2h0UqsM4VSihUakL7VOVUMB0yz2xNk7xCGgZDnU2g94yvDQ6cKYBx2w5bzQYE8vDVVf7jtY&#10;cDt524/m6OT+rn5/dGaz2Z6P1l5fTc8LUEKT/If/2q/eQjGfF/D7Jj8Bv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vexxQAAAN0AAAAPAAAAAAAAAAAAAAAAAJgCAABkcnMv&#10;ZG93bnJldi54bWxQSwUGAAAAAAQABAD1AAAAigMAAAAA&#10;" path="m4,r,l2,,,,,1r2,l4,xe" fillcolor="#e54200" stroked="f">
                    <v:path arrowok="t" o:connecttype="custom" o:connectlocs="900,0;900,0;450,0;0,0;0,225;450,225;900,0" o:connectangles="0,0,0,0,0,0,0"/>
                  </v:shape>
                  <v:shape id="Freeform 796" o:spid="_x0000_s2957" style="position:absolute;left:2534;top:1032;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SKsYA&#10;AADdAAAADwAAAGRycy9kb3ducmV2LnhtbESPUUsDMRCE34X+h7BC32xiK2rPpqVYCgURMfYHLJf1&#10;7uplc1zW6/XfG0HwcZiZb5jVZgytGqhPTWQLtzMDiriMvuHKwvFjf/MIKgmyxzYyWbhQgs16crXC&#10;wsczv9PgpFIZwqlAC7VIV2idypoCplnsiLP3GfuAkmVfad/jOcNDq+fG3OuADeeFGjt6rqn8ct/B&#10;gnuTl+NgTk7uFtXrgzO73f5ysnZ6PW6fQAmN8h/+ax+8hflyuYD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pSKsYAAADdAAAADwAAAAAAAAAAAAAAAACYAgAAZHJz&#10;L2Rvd25yZXYueG1sUEsFBgAAAAAEAAQA9QAAAIsDAAAAAA==&#10;" path="m4,1l4,,2,,,,,1r2,l4,1xe" fillcolor="#e54200" stroked="f">
                    <v:path arrowok="t" o:connecttype="custom" o:connectlocs="900,225;900,0;900,0;450,0;0,0;0,225;450,225;900,225" o:connectangles="0,0,0,0,0,0,0,0"/>
                  </v:shape>
                  <v:shape id="Freeform 797" o:spid="_x0000_s2958" style="position:absolute;left:2429;top:1032;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PKXsYA&#10;AADdAAAADwAAAGRycy9kb3ducmV2LnhtbESPUUsDMRCE34X+h7CCbzaxFrVn01JaCoKIGPsDlst6&#10;d/WyOS7b6/XfG0HwcZiZb5jlegytGqhPTWQLd1MDiriMvuHKwuFzf/sEKgmyxzYyWbhQgvVqcrXE&#10;wsczf9DgpFIZwqlAC7VIV2idypoCpmnsiLP3FfuAkmVfad/jOcNDq2fGPOiADeeFGjva1lR+u1Ow&#10;4N7l9TCYo5P5ffX26Mxut78crb25HjfPoIRG+Q//tV+8hdliMYffN/kJ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PKXsYAAADdAAAADwAAAAAAAAAAAAAAAACYAgAAZHJz&#10;L2Rvd25yZXYueG1sUEsFBgAAAAAEAAQA9QAAAIsDAAAAAA==&#10;" path="m4,1l4,,3,,,,,1r3,l4,1xe" fillcolor="#e54200" stroked="f">
                    <v:path arrowok="t" o:connecttype="custom" o:connectlocs="900,225;900,0;675,0;0,0;0,225;675,225;900,225" o:connectangles="0,0,0,0,0,0,0"/>
                  </v:shape>
                  <v:shape id="Freeform 798" o:spid="_x0000_s2959" style="position:absolute;left:2324;top:1032;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vxcYA&#10;AADdAAAADwAAAGRycy9kb3ducmV2LnhtbESP3UoDMRSE7wXfIZyCdzZp/e3atIilUBARYx/gsDnu&#10;bt2cLJvjdvv2piB4OczMN8xyPYZWDdSnJrKF2dSAIi6jb7iysP/cXj+CSoLssY1MFk6UYL26vFhi&#10;4eORP2hwUqkM4VSghVqkK7ROZU0B0zR2xNn7in1AybKvtO/xmOGh1XNj7nXAhvNCjR291FR+u59g&#10;wb3L634wBye3N9XbgzObzfZ0sPZqMj4/gRIa5T/81955C/PF4g7Ob/IT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9vxcYAAADdAAAADwAAAAAAAAAAAAAAAACYAgAAZHJz&#10;L2Rvd25yZXYueG1sUEsFBgAAAAAEAAQA9QAAAIsDAAAAAA==&#10;" path="m4,1l4,,3,,,,,1r3,l4,1xe" fillcolor="#e54200" stroked="f">
                    <v:path arrowok="t" o:connecttype="custom" o:connectlocs="900,225;900,0;675,0;0,0;0,0;0,225;0,225;675,225;900,225" o:connectangles="0,0,0,0,0,0,0,0,0"/>
                  </v:shape>
                  <v:shape id="Freeform 799" o:spid="_x0000_s2960" style="position:absolute;left:2219;top:1017;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BJMQA&#10;AADdAAAADwAAAGRycy9kb3ducmV2LnhtbESPQWsCMRSE7wX/Q3iF3mpWoUvdGqWKBfEitQU9PjbP&#10;TejmZUmibv+9EQSPw8x8w0znvWvFmUK0nhWMhgUI4tpry42C35+v13cQMSFrbD2Tgn+KMJ8NnqZY&#10;aX/hbzrvUiMyhGOFCkxKXSVlrA05jEPfEWfv6IPDlGVopA54yXDXynFRlNKh5bxgsKOlofpvd3IK&#10;6v2x2Jh1aLUdvS22B2uXq9Iq9fLcf36ASNSnR/jeXmsF48mkhNub/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EgSTEAAAA3QAAAA8AAAAAAAAAAAAAAAAAmAIAAGRycy9k&#10;b3ducmV2LnhtbFBLBQYAAAAABAAEAPUAAACJAwAAAAA=&#10;" path="m4,2l4,1,3,1,2,1,1,,,,,1r1,l2,2r1,l4,2xe" fillcolor="#e54200" stroked="f">
                    <v:path arrowok="t" o:connecttype="custom" o:connectlocs="900,450;900,225;675,225;450,225;225,0;0,0;0,225;225,225;450,450;675,450;900,450" o:connectangles="0,0,0,0,0,0,0,0,0,0,0"/>
                  </v:shape>
                  <v:shape id="Freeform 800" o:spid="_x0000_s2961" style="position:absolute;left:2114;top:987;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kv8UA&#10;AADdAAAADwAAAGRycy9kb3ducmV2LnhtbESPQWsCMRSE74L/IbxCb5pVqNatUVRakF7EbaE9PjbP&#10;TejmZUmibv99UxA8DjPzDbNc964VFwrRelYwGRcgiGuvLTcKPj/eRs8gYkLW2HomBb8UYb0aDpZY&#10;an/lI12q1IgM4ViiApNSV0oZa0MO49h3xNk7+eAwZRkaqQNeM9y1cloUM+nQcl4w2NHOUP1TnZ2C&#10;+utUvJt9aLWdPG0P39buXmdWqceHfvMCIlGf7uFbe68VTBeLOfy/y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CS/xQAAAN0AAAAPAAAAAAAAAAAAAAAAAJgCAABkcnMv&#10;ZG93bnJldi54bWxQSwUGAAAAAAQABAD1AAAAigMAAAAA&#10;" path="m4,2r,l3,1,2,1,,,1,,,,,1,1,2r1,l3,2r1,xe" fillcolor="#e54200" stroked="f">
                    <v:path arrowok="t" o:connecttype="custom" o:connectlocs="900,450;900,450;900,450;675,225;450,225;450,225;0,0;0,0;225,0;0,0;0,225;0,225;0,225;225,450;450,450;675,450;900,450" o:connectangles="0,0,0,0,0,0,0,0,0,0,0,0,0,0,0,0,0"/>
                  </v:shape>
                  <v:shape id="Freeform 801" o:spid="_x0000_s2962" style="position:absolute;left:2039;top:912;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0St78A&#10;AADdAAAADwAAAGRycy9kb3ducmV2LnhtbERPzYrCMBC+L/gOYRa8rel6kLYaZVcRvC1WH2BoxrbY&#10;TEoyan17c1jw+PH9rzaj69WdQuw8G/ieZaCIa287bgycT/uvHFQUZIu9ZzLwpAib9eRjhaX1Dz7S&#10;vZJGpRCOJRpoRYZS61i35DDO/ECcuIsPDiXB0Ggb8JHCXa/nWbbQDjtODS0OtG2pvlY3Z6ByeQzN&#10;3ylkxZjvr/ZXdngTY6af488SlNAob/G/+2ANzIsizU1v0hP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RK3vwAAAN0AAAAPAAAAAAAAAAAAAAAAAJgCAABkcnMvZG93bnJl&#10;di54bWxQSwUGAAAAAAQABAD1AAAAhAMAAAAA&#10;" path="m2,4l3,3,2,2,2,1,1,2r1,l2,1,1,1r1,l1,,,,1,1r,1l1,3r1,l2,4xe" fillcolor="#e54200" stroked="f">
                    <v:path arrowok="t" o:connecttype="custom" o:connectlocs="450,900;675,675;675,675;450,450;450,225;225,450;450,450;450,225;225,225;225,225;450,225;225,0;225,0;0,0;0,0;225,225;225,225;225,225;225,450;225,450;225,675;450,675;450,900" o:connectangles="0,0,0,0,0,0,0,0,0,0,0,0,0,0,0,0,0,0,0,0,0,0,0"/>
                  </v:shape>
                  <v:shape id="Freeform 802" o:spid="_x0000_s2963" style="position:absolute;left:2024;top:838;width:30;height:3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FVgMMA&#10;AADdAAAADwAAAGRycy9kb3ducmV2LnhtbESPQYvCMBSE74L/ITzBm6YKiukaRWUX9uLB6g94NM+0&#10;a/NSmqj132+EhT0OM/MNs972rhEP6kLtWcNsmoEgLr2p2Wq4nL8mKxAhIhtsPJOGFwXYboaDNebG&#10;P/lEjyJakSAcctRQxdjmUoayIodh6lvi5F195zAm2VlpOnwmuGvkPMuW0mHNaaHClg4Vlbfi7jSo&#10;1SGqRXEs7c91+Tkjuz+pV6/1eNTvPkBE6uN/+K/9bTTMlVLwfpOe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FVgMMAAADdAAAADwAAAAAAAAAAAAAAAACYAgAAZHJzL2Rv&#10;d25yZXYueG1sUEsFBgAAAAAEAAQA9QAAAIgDAAAAAA==&#10;" path="m1,2r1,l2,1,2,,1,,,,,1,1,2,1,1r,1l1,1r1,l1,r,1l2,1,2,,1,1r1,l2,,1,1r1,l1,1r,1xe" fillcolor="#e54200" stroked="f">
                    <v:path arrowok="t" o:connecttype="custom" o:connectlocs="225,450;450,450;450,450;450,225;450,225;450,225;450,0;450,0;450,0;450,0;450,0;450,0;450,0;450,0;450,0;225,0;225,0;225,0;225,0;0,0;0,225;0,225;0,225;0,225;225,450;225,450;225,225;225,225;225,450;225,225;225,225;450,225;450,225;225,0;225,225;450,225;450,225;450,225;450,225;450,0;225,225;450,225;450,0;225,225;225,225;450,225;225,225;225,225;225,225;225,450" o:connectangles="0,0,0,0,0,0,0,0,0,0,0,0,0,0,0,0,0,0,0,0,0,0,0,0,0,0,0,0,0,0,0,0,0,0,0,0,0,0,0,0,0,0,0,0,0,0,0,0,0,0"/>
                  </v:shape>
                  <v:shape id="Freeform 803" o:spid="_x0000_s2964" style="position:absolute;left:1964;top:898;width:45;height:59;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mIcAA&#10;AADdAAAADwAAAGRycy9kb3ducmV2LnhtbERPS2rDMBDdF3IHMYHuGiktFNeJbJKUQHelTg8wWBPb&#10;xBoZaZK4t68WhS4f77+tZz+qG8U0BLawXhlQxG1wA3cWvk/HpwJUEmSHY2Cy8EMJ6mrxsMXShTt/&#10;0a2RTuUQTiVa6EWmUuvU9uQxrcJEnLlziB4lw9hpF/Gew/2on4151R4Hzg09TnToqb00V2+h8UWK&#10;3ecpmre5OF7cXt7xKtY+LufdBpTQLP/iP/eHs/BiTN6f3+Qno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6UmIcAAAADdAAAADwAAAAAAAAAAAAAAAACYAgAAZHJzL2Rvd25y&#10;ZXYueG1sUEsFBgAAAAAEAAQA9QAAAIUDAAAAAA==&#10;" path="m3,1l2,,1,2r1,l1,2r,1l,3,1,4,1,3r1,l2,2,3,1xe" fillcolor="#e54200" stroked="f">
                    <v:path arrowok="t" o:connecttype="custom" o:connectlocs="675,221;450,0;450,0;225,443;450,443;225,443;225,443;225,649;0,649;0,649;225,870;225,870;225,649;450,649;450,443;450,443;675,221" o:connectangles="0,0,0,0,0,0,0,0,0,0,0,0,0,0,0,0,0"/>
                  </v:shape>
                  <v:shape id="Freeform 804" o:spid="_x0000_s2965" style="position:absolute;left:1859;top:972;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a98cA&#10;AADdAAAADwAAAGRycy9kb3ducmV2LnhtbESPzWsCMRTE74X+D+EJvdVkbbVl3SgiFNSD+NFDj4/N&#10;cz/cvGw3qW7/eyMUehxm5jdMNu9tIy7U+cqxhmSoQBDnzlRcaPg8fjy/g/AB2WDjmDT8kof57PEh&#10;w9S4K+/pcgiFiBD2KWooQ2hTKX1ekkU/dC1x9E6usxii7AppOrxGuG3kSKmJtFhxXCixpWVJ+fnw&#10;YzVsF8vd+FVukrd6V381NML1ZPyt9dOgX0xBBOrDf/ivvTIaXpRK4P4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H2vfHAAAA3QAAAA8AAAAAAAAAAAAAAAAAmAIAAGRy&#10;cy9kb3ducmV2LnhtbFBLBQYAAAAABAAEAPUAAACMAwAAAAA=&#10;" path="m5,l4,,3,,2,,1,,,1r1,l1,r,1l2,1r1,l4,1,5,xe" fillcolor="#e54200" stroked="f">
                    <v:path arrowok="t" o:connecttype="custom" o:connectlocs="1125,0;900,0;900,0;900,0;900,0;675,0;675,0;450,0;225,0;225,0;225,0;225,0;225,0;225,0;0,225;225,225;225,225;225,225;225,0;225,225;450,225;675,225;675,225;900,225;900,225;1125,0" o:connectangles="0,0,0,0,0,0,0,0,0,0,0,0,0,0,0,0,0,0,0,0,0,0,0,0,0,0"/>
                  </v:shape>
                  <v:shape id="Freeform 805" o:spid="_x0000_s2966" style="position:absolute;left:1814;top:898;width:30;height:59;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hFcYA&#10;AADdAAAADwAAAGRycy9kb3ducmV2LnhtbESPQWvCQBSE7wX/w/KE3upuLBQbXYNIC73UYgwUb4/s&#10;Mwlm34bsNkn/vVsoeBxm5htmk022FQP1vnGsIVkoEMSlMw1XGorT+9MKhA/IBlvHpOGXPGTb2cMG&#10;U+NGPtKQh0pECPsUNdQhdKmUvqzJol+4jjh6F9dbDFH2lTQ9jhFuW7lU6kVabDgu1NjRvqbymv9Y&#10;Dd/Ja3s4n5uv/edYvg1WFtfLUWn9OJ92axCBpnAP/7c/jIZnpZbw9yY+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qhFcYAAADdAAAADwAAAAAAAAAAAAAAAACYAgAAZHJz&#10;L2Rvd25yZXYueG1sUEsFBgAAAAAEAAQA9QAAAIsDAAAAAA==&#10;" path="m,4l1,3,,3r1,l1,2,,2,1,3,1,2,1,1r1,l1,,2,1,1,,,1,,2,,3,,4xe" fillcolor="#e54200" stroked="f">
                    <v:path arrowok="t" o:connecttype="custom" o:connectlocs="0,870;225,649;225,649;225,649;0,649;225,649;225,649;225,649;225,649;225,443;0,443;225,649;225,443;225,221;450,221;225,0;450,221;450,221;225,0;225,0;225,0;0,221;0,443;0,443;0,443;0,443;0,649;0,649;0,649;0,870;0,870;0,870" o:connectangles="0,0,0,0,0,0,0,0,0,0,0,0,0,0,0,0,0,0,0,0,0,0,0,0,0,0,0,0,0,0,0,0"/>
                  </v:shape>
                  <v:shape id="Freeform 806" o:spid="_x0000_s2967" style="position:absolute;left:2954;top:329;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aLMQA&#10;AADdAAAADwAAAGRycy9kb3ducmV2LnhtbESPQWsCMRSE74X+h/AKvdVEpVJWo7RiQbxItaDHx+a5&#10;CW5eliTV7b83BaHHYWa+YWaL3rfiQjG5wBqGAwWCuA7GcaPhe//58gYiZWSDbWDS8EsJFvPHhxlW&#10;Jlz5iy673IgC4VShBptzV0mZakse0yB0xMU7hegxFxkbaSJeC9y3cqTURHp0XBYsdrS0VJ93P15D&#10;fTipjV3H1rjh68f26NxyNXFaPz/171MQmfr8H76310bDWKkx/L0pT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dGizEAAAA3QAAAA8AAAAAAAAAAAAAAAAAmAIAAGRycy9k&#10;b3ducmV2LnhtbFBLBQYAAAAABAAEAPUAAACJAwAAAAA=&#10;" path="m4,2l4,1,3,1,2,,1,,,1r1,l2,1,3,2r1,xe" fillcolor="#e54200" stroked="f">
                    <v:path arrowok="t" o:connecttype="custom" o:connectlocs="900,450;900,225;900,225;675,225;450,0;225,0;225,0;0,225;225,225;450,225;675,450;675,450;900,450" o:connectangles="0,0,0,0,0,0,0,0,0,0,0,0,0"/>
                  </v:shape>
                  <v:shape id="Freeform 807" o:spid="_x0000_s2968" style="position:absolute;left:2849;top:299;width:75;height:30;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KccA&#10;AADdAAAADwAAAGRycy9kb3ducmV2LnhtbESP3WrCQBSE7wu+w3IKvRHdVaNIdBUptLQUFH8gt4fs&#10;MQnNno3ZrUnfvlso9HKYmW+Y9ba3tbhT6yvHGiZjBYI4d6biQsPl/DJagvAB2WDtmDR8k4ftZvCw&#10;xtS4jo90P4VCRAj7FDWUITSplD4vyaIfu4Y4elfXWgxRtoU0LXYRbms5VWohLVYcF0ps6Lmk/PP0&#10;ZTXY7Hb+qDKZzOaHpHufDvdZ8zrU+umx361ABOrDf/iv/WY0zJRK4PdNf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4CnHAAAA3QAAAA8AAAAAAAAAAAAAAAAAmAIAAGRy&#10;cy9kb3ducmV2LnhtbFBLBQYAAAAABAAEAPUAAACMAwAAAAA=&#10;" path="m4,2l5,1,4,1,3,1,1,,,1,2,2r2,xe" fillcolor="#e54200" stroked="f">
                    <v:path arrowok="t" o:connecttype="custom" o:connectlocs="900,450;1125,225;900,225;675,225;225,0;0,225;450,450;900,450" o:connectangles="0,0,0,0,0,0,0,0"/>
                  </v:shape>
                  <v:shape id="Freeform 808" o:spid="_x0000_s2969" style="position:absolute;left:2759;top:269;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nw8QA&#10;AADdAAAADwAAAGRycy9kb3ducmV2LnhtbESPQWsCMRSE70L/Q3hCb5rYopTVKFZakF6kWtDjY/Pc&#10;BDcvS5Lq9t83BaHHYWa+YRar3rfiSjG5wBomYwWCuA7GcaPh6/A+egGRMrLBNjBp+KEEq+XDYIGV&#10;CTf+pOs+N6JAOFWowebcVVKm2pLHNA4dcfHOIXrMRcZGmoi3AvetfFJqJj06LgsWO9pYqi/7b6+h&#10;Pp7Vh93G1rjJ9HV3cm7zNnNaPw779RxEpj7/h+/trdHwrNQU/t6U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4J8PEAAAA3QAAAA8AAAAAAAAAAAAAAAAAmAIAAGRycy9k&#10;b3ducmV2LnhtbFBLBQYAAAAABAAEAPUAAACJAwAAAAA=&#10;" path="m3,2l4,1,3,1,,,,1,3,2xe" fillcolor="#e54200" stroked="f">
                    <v:path arrowok="t" o:connecttype="custom" o:connectlocs="675,450;900,225;675,225;0,0;0,0;0,0;0,225;0,225;0,225;0,225;675,450" o:connectangles="0,0,0,0,0,0,0,0,0,0,0"/>
                  </v:shape>
                  <v:shape id="Freeform 809" o:spid="_x0000_s2970" style="position:absolute;left:2654;top:254;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5tMQA&#10;AADdAAAADwAAAGRycy9kb3ducmV2LnhtbESPQWsCMRSE70L/Q3gFb5q1RZGt2aWVFqQXUQvt8bF5&#10;bkI3L0uS6vrvG0HwOMzMN8yqHlwnThSi9axgNi1AEDdeW24VfB0+JksQMSFr7DyTggtFqKuH0QpL&#10;7c+8o9M+tSJDOJaowKTUl1LGxpDDOPU9cfaOPjhMWYZW6oDnDHedfCqKhXRoOS8Y7GltqPnd/zkF&#10;zfex+DSb0Gk7m79tf6xdvy+sUuPH4fUFRKIh3cO39kYreM5EuL7JT0B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qubTEAAAA3QAAAA8AAAAAAAAAAAAAAAAAmAIAAGRycy9k&#10;b3ducmV2LnhtbFBLBQYAAAAABAAEAPUAAACJAwAAAAA=&#10;" path="m4,2l4,1,,,,1,4,2xe" fillcolor="#e54200" stroked="f">
                    <v:path arrowok="t" o:connecttype="custom" o:connectlocs="900,450;900,225;0,0;0,225;900,450" o:connectangles="0,0,0,0,0"/>
                  </v:shape>
                  <v:shape id="Freeform 810" o:spid="_x0000_s2971" style="position:absolute;left:2549;top:239;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9sucUA&#10;AADdAAAADwAAAGRycy9kb3ducmV2LnhtbESPUUsDMRCE34X+h7CCbzbRipWzaSmWQkFEjP0By2V7&#10;d+1lc1zW6/XfN4Lg4zAz3zCL1RhaNVCfmsgWHqYGFHEZfcOVhf339v4FVBJkj21ksnChBKvl5GaB&#10;hY9n/qLBSaUyhFOBFmqRrtA6lTUFTNPYEWfvEPuAkmVfad/jOcNDqx+NedYBG84LNXb0VlN5cj/B&#10;gvuU9/1gjk6eZtXH3JnNZns5Wnt3O65fQQmN8h/+a++8hZkxc/h9k5+A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2y5xQAAAN0AAAAPAAAAAAAAAAAAAAAAAJgCAABkcnMv&#10;ZG93bnJldi54bWxQSwUGAAAAAAQABAD1AAAAigMAAAAA&#10;" path="m4,1l4,,3,,,,,1r3,l4,1xe" fillcolor="#e54200" stroked="f">
                    <v:path arrowok="t" o:connecttype="custom" o:connectlocs="900,225;900,0;675,0;0,0;0,0;0,225;0,225;675,225;900,225" o:connectangles="0,0,0,0,0,0,0,0,0"/>
                  </v:shape>
                  <v:shape id="Freeform 811" o:spid="_x0000_s2972" style="position:absolute;left:2429;top:224;width:75;height:1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zasQA&#10;AADdAAAADwAAAGRycy9kb3ducmV2LnhtbERPu27CMBTdK/EP1kXqVuzQ8lDARChSpbZDRSkD41V8&#10;SQLxdYjdkP59PVRiPDrvdTbYRvTU+dqxhmSiQBAXztRcajh8vz4tQfiAbLBxTBp+yUO2GT2sMTXu&#10;xl/U70MpYgj7FDVUIbSplL6oyKKfuJY4cifXWQwRdqU0Hd5iuG3kVKm5tFhzbKiwpbyi4rL/sRo+&#10;t/lu9iI/ksV5dz42NMX3+eyq9eN42K5ABBrCXfzvfjManpWKc+O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9c2rEAAAA3QAAAA8AAAAAAAAAAAAAAAAAmAIAAGRycy9k&#10;b3ducmV2LnhtbFBLBQYAAAAABAAEAPUAAACJAwAAAAA=&#10;" path="m4,1l5,,3,,1,,,1r3,l4,1xe" fillcolor="#e54200" stroked="f">
                    <v:path arrowok="t" o:connecttype="custom" o:connectlocs="900,225;1125,0;675,0;225,0;0,225;675,225;900,225" o:connectangles="0,0,0,0,0,0,0"/>
                  </v:shape>
                  <v:shape id="Freeform 812" o:spid="_x0000_s2973" style="position:absolute;left:2324;top:224;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xdUMYA&#10;AADdAAAADwAAAGRycy9kb3ducmV2LnhtbESP3UoDMRSE74W+QzgF72xSK/5smxaxFAQRMfYBDpvT&#10;3W03J8vmuN2+vREEL4eZ+YZZbcbQqoH61ES2MJ8ZUMRl9A1XFvZfu5tHUEmQPbaRycKFEmzWk6sV&#10;Fj6e+ZMGJ5XKEE4FWqhFukLrVNYUMM1iR5y9Q+wDSpZ9pX2P5wwPrb415l4HbDgv1NjRS03lyX0H&#10;C+5D3vaDOTq5W1TvD85st7vL0drr6fi8BCU0yn/4r/3qLSyMeYLfN/kJ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xdUMYAAADdAAAADwAAAAAAAAAAAAAAAACYAgAAZHJz&#10;L2Rvd25yZXYueG1sUEsFBgAAAAAEAAQA9QAAAIsDAAAAAA==&#10;" path="m4,1l4,,3,,2,,,,,1r2,l3,1r1,xe" fillcolor="#e54200" stroked="f">
                    <v:path arrowok="t" o:connecttype="custom" o:connectlocs="900,225;900,0;675,0;450,0;0,0;0,225;450,225;675,225;900,225" o:connectangles="0,0,0,0,0,0,0,0,0"/>
                  </v:shape>
                  <v:shape id="Freeform 813" o:spid="_x0000_s2974" style="position:absolute;left:2219;top:224;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iEMIA&#10;AADdAAAADwAAAGRycy9kb3ducmV2LnhtbERP3WrCMBS+H/gO4Qi7m4lzzNEZZUyEwRjD6AMcmmNb&#10;bU5Kc1br2y8Xg11+fP+rzRhaNVCfmsgW5jMDiriMvuHKwvGwe3gBlQTZYxuZLNwowWY9uVth4eOV&#10;9zQ4qVQO4VSghVqkK7ROZU0B0yx2xJk7xT6gZNhX2vd4zeGh1Y/GPOuADeeGGjt6r6m8uJ9gwX3L&#10;53EwZydPi+pr6cx2u7udrb2fjm+voIRG+Rf/uT+8hYWZ5/35TX4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2IQwgAAAN0AAAAPAAAAAAAAAAAAAAAAAJgCAABkcnMvZG93&#10;bnJldi54bWxQSwUGAAAAAAQABAD1AAAAhwMAAAAA&#10;" path="m4,1l4,,,,,1r4,xe" fillcolor="#e54200" stroked="f">
                    <v:path arrowok="t" o:connecttype="custom" o:connectlocs="900,225;900,0;900,0;0,0;0,225;900,225" o:connectangles="0,0,0,0,0,0"/>
                  </v:shape>
                  <v:shape id="Freeform 814" o:spid="_x0000_s2975" style="position:absolute;left:2114;top:224;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PHi8UA&#10;AADdAAAADwAAAGRycy9kb3ducmV2LnhtbESPUUvDQBCE3wX/w7FC3+xdrKjEXotYCgUR8ewPWHJr&#10;kprbC7ltmv77niD4OMzMN8xyPYVOjTSkNrKFYm5AEVfRt1xb2H9tb59AJUH22EUmC2dKsF5dXy2x&#10;9PHEnzQ6qVWGcCrRQiPSl1qnqqGAaR574ux9xyGgZDnU2g94yvDQ6TtjHnTAlvNCgz29NlT9uGOw&#10;4D7kbT+ag5P7Rf3+6Mxmsz0frJ3dTC/PoIQm+Q//tXfewsIUBfy+yU9A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48eLxQAAAN0AAAAPAAAAAAAAAAAAAAAAAJgCAABkcnMv&#10;ZG93bnJldi54bWxQSwUGAAAAAAQABAD1AAAAigMAAAAA&#10;" path="m4,1l4,,3,,,,,1r3,l4,1xe" fillcolor="#e54200" stroked="f">
                    <v:path arrowok="t" o:connecttype="custom" o:connectlocs="900,225;900,0;675,0;0,0;0,225;675,225;900,225" o:connectangles="0,0,0,0,0,0,0"/>
                  </v:shape>
                  <v:shape id="Freeform 815" o:spid="_x0000_s2976" style="position:absolute;left:2009;top:239;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Z/MUA&#10;AADdAAAADwAAAGRycy9kb3ducmV2LnhtbESPUUsDMRCE34X+h7AF32zSVqycTYtYCoKINO0PWC7r&#10;3dXL5ris1+u/N4Lg4zAz3zDr7RhaNVCfmsgW5jMDiriMvuHKwum4v3sElQTZYxuZLFwpwXYzuVlj&#10;4eOFDzQ4qVSGcCrQQi3SFVqnsqaAaRY74ux9xj6gZNlX2vd4yfDQ6oUxDzpgw3mhxo5eaiq/3Hew&#10;4D7k7TSYs5P7ZfW+cma321/P1t5Ox+cnUEKj/If/2q/ewtLMF/D7Jj8B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Vn8xQAAAN0AAAAPAAAAAAAAAAAAAAAAAJgCAABkcnMv&#10;ZG93bnJldi54bWxQSwUGAAAAAAQABAD1AAAAigMAAAAA&#10;" path="m4,1l4,,3,,,,,1r3,l4,1xe" fillcolor="#e54200" stroked="f">
                    <v:path arrowok="t" o:connecttype="custom" o:connectlocs="900,225;900,0;675,0;0,0;0,225;675,225;900,225" o:connectangles="0,0,0,0,0,0,0"/>
                  </v:shape>
                  <v:shape id="Freeform 816" o:spid="_x0000_s2977" style="position:absolute;left:1904;top:254;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M8cQA&#10;AADdAAAADwAAAGRycy9kb3ducmV2LnhtbESPQWsCMRSE70L/Q3iF3jTZSqWsRmmlBelFqgU9PjbP&#10;TXDzsiSpbv99UxB6HGbmG2axGnwnLhSTC6yhmigQxE0wjlsNX/v38TOIlJENdoFJww8lWC3vRgus&#10;TbjyJ112uRUFwqlGDTbnvpYyNZY8pknoiYt3CtFjLjK20kS8Frjv5KNSM+nRcVmw2NPaUnPefXsN&#10;zeGkPuwmdsZVT6/bo3Prt5nT+uF+eJmDyDTk//CtvTEapqqawt+b8g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jPHEAAAA3QAAAA8AAAAAAAAAAAAAAAAAmAIAAGRycy9k&#10;b3ducmV2LnhtbFBLBQYAAAAABAAEAPUAAACJAwAAAAA=&#10;" path="m4,1l4,,3,,,1,,2r1,l4,1xe" fillcolor="#e54200" stroked="f">
                    <v:path arrowok="t" o:connecttype="custom" o:connectlocs="900,225;900,0;675,0;0,225;0,225;0,450;225,450;900,225" o:connectangles="0,0,0,0,0,0,0,0"/>
                  </v:shape>
                  <v:shape id="Freeform 817" o:spid="_x0000_s2978" style="position:absolute;left:1799;top:284;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0UhcUA&#10;AADdAAAADwAAAGRycy9kb3ducmV2LnhtbESPQUsDMRSE74L/ITzBm0221SJr06KlQulF2gp6fGxe&#10;N8HNy5Kk7frvG0HocZiZb5jZYvCdOFFMLrCGaqRAEDfBOG41fO7fH55BpIxssAtMGn4pwWJ+ezPD&#10;2oQzb+m0y60oEE41arA597WUqbHkMY1CT1y8Q4gec5GxlSbiucB9J8dKTaVHx2XBYk9LS83P7ug1&#10;NF8HtbHr2BlXPb19fDu3XE2d1vd3w+sLiExDvob/22ujYaKqR/h7U5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RSFxQAAAN0AAAAPAAAAAAAAAAAAAAAAAJgCAABkcnMv&#10;ZG93bnJldi54bWxQSwUGAAAAAAQABAD1AAAAigMAAAAA&#10;" path="m4,1l4,,1,1,,1,1,2r1,l4,1xe" fillcolor="#e54200" stroked="f">
                    <v:path arrowok="t" o:connecttype="custom" o:connectlocs="900,225;900,0;225,225;0,225;225,450;450,450;900,225" o:connectangles="0,0,0,0,0,0,0"/>
                  </v:shape>
                  <v:shape id="Freeform 818" o:spid="_x0000_s2979" style="position:absolute;left:1709;top:314;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ODsgA&#10;AADdAAAADwAAAGRycy9kb3ducmV2LnhtbESPT2vCQBTE70K/w/IKvRTd2KJI6ioiCj304J9W8PbI&#10;vibR7Nu4u03it+8KgsdhZn7DTOedqURDzpeWFQwHCQjizOqScwXf+3V/AsIHZI2VZVJwJQ/z2VNv&#10;iqm2LW+p2YVcRAj7FBUUIdSplD4ryKAf2Jo4er/WGQxRulxqh22Em0q+JclYGiw5LhRY07Kg7Lz7&#10;Mwp+Jte2/TqsTpv10b3WW3kMl2ak1Mtzt/gAEagLj/C9/akVvCfDEdzexCc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Y4OyAAAAN0AAAAPAAAAAAAAAAAAAAAAAJgCAABk&#10;cnMvZG93bnJldi54bWxQSwUGAAAAAAQABAD1AAAAjQMAAAAA&#10;" path="m4,1l3,,2,1,,2,,3,2,2,4,1xe" fillcolor="#e54200" stroked="f">
                    <v:path arrowok="t" o:connecttype="custom" o:connectlocs="900,225;675,0;450,225;0,450;0,675;450,450;900,225" o:connectangles="0,0,0,0,0,0,0"/>
                  </v:shape>
                  <v:shape id="Freeform 819" o:spid="_x0000_s2980" style="position:absolute;left:1619;top:374;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8QecgA&#10;AADdAAAADwAAAGRycy9kb3ducmV2LnhtbESPQWvCQBSE74L/YXlCL6IbWyohdZVSFHroQW0reHtk&#10;X5No9m3c3Sbx33cFocdhZr5hFqve1KIl5yvLCmbTBARxbnXFhYKvz80kBeEDssbaMim4kofVcjhY&#10;YKZtxztq96EQEcI+QwVlCE0mpc9LMuintiGO3o91BkOUrpDaYRfhppaPSTKXBiuOCyU29FZSft7/&#10;GgXf6bXrPg7r03ZzdONmJ4/h0j4r9TDqX19ABOrDf/jeftcKnpLZHG5v4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jxB5yAAAAN0AAAAPAAAAAAAAAAAAAAAAAJgCAABk&#10;cnMvZG93bnJldi54bWxQSwUGAAAAAAQABAD1AAAAjQMAAAAA&#10;" path="m4,1l3,,1,1,,2,,3,1,2,3,1r1,xe" fillcolor="#e54200" stroked="f">
                    <v:path arrowok="t" o:connecttype="custom" o:connectlocs="900,225;675,0;675,0;225,225;0,450;0,675;225,450;675,225;900,225" o:connectangles="0,0,0,0,0,0,0,0,0"/>
                  </v:shape>
                  <v:shape id="Freeform 820" o:spid="_x0000_s2981" style="position:absolute;left:1530;top:434;width:59;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14sgA&#10;AADdAAAADwAAAGRycy9kb3ducmV2LnhtbESPT2vCQBTE7wW/w/IEL0U3WqqSukopFTz0UP+04O2R&#10;fU2i2bfp7prEb98VCh6HmfkNs1h1phINOV9aVjAeJSCIM6tLzhUc9uvhHIQPyBory6TgSh5Wy97D&#10;AlNtW95Sswu5iBD2KSooQqhTKX1WkEE/sjVx9H6sMxiidLnUDtsIN5WcJMlUGiw5LhRY01tB2Xl3&#10;MQq+5te2/fh+P32uj+6x3spj+G2elRr0u9cXEIG6cA//tzdawVMynsHtTXw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w7XiyAAAAN0AAAAPAAAAAAAAAAAAAAAAAJgCAABk&#10;cnMvZG93bnJldi54bWxQSwUGAAAAAAQABAD1AAAAjQMAAAAA&#10;" path="m4,1l3,,1,2,,2,1,3,1,2,3,1r1,xe" fillcolor="#e54200" stroked="f">
                    <v:path arrowok="t" o:connecttype="custom" o:connectlocs="870,225;649,0;649,0;221,450;0,450;221,675;221,450;649,225;870,225" o:connectangles="0,0,0,0,0,0,0,0,0"/>
                  </v:shape>
                  <v:shape id="Freeform 821" o:spid="_x0000_s2982" style="position:absolute;left:1455;top:509;width:60;height:59;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iZ8MA&#10;AADdAAAADwAAAGRycy9kb3ducmV2LnhtbERPTUsDMRC9C/6HMII3m1SxyLZpWQShSg/aevA4bqa7&#10;i5tJ3MQ2+++dg+Dx8b5Xm+IHdaIx9YEtzGcGFHETXM+thffD080DqJSRHQ6BycJECTbry4sVVi6c&#10;+Y1O+9wqCeFUoYUu51hpnZqOPKZZiMTCHcPoMQscW+1GPEu4H/StMQvtsWdp6DDSY0fN1/7HS2+p&#10;X8t2YfqP791LPX0+xynu7q29vir1ElSmkv/Ff+6ts3Bn5jJX3sg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GiZ8MAAADdAAAADwAAAAAAAAAAAAAAAACYAgAAZHJzL2Rv&#10;d25yZXYueG1sUEsFBgAAAAAEAAQA9QAAAIgDAAAAAA==&#10;" path="m4,l3,,1,1r,1l,3,1,4,2,3,2,2,3,1,4,xe" fillcolor="#e54200" stroked="f">
                    <v:path arrowok="t" o:connecttype="custom" o:connectlocs="900,0;675,0;675,0;225,221;225,443;0,649;225,870;450,649;450,443;675,221;900,0" o:connectangles="0,0,0,0,0,0,0,0,0,0,0"/>
                  </v:shape>
                  <v:shape id="Freeform 822" o:spid="_x0000_s2983" style="position:absolute;left:1425;top:598;width:30;height:6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lucYA&#10;AADdAAAADwAAAGRycy9kb3ducmV2LnhtbESPT4vCMBTE74LfITxhb5p0F5a1GkXEBS+u+AfE26N5&#10;tsXmpTSxrd9+syDscZiZ3zDzZW8r0VLjS8cakokCQZw5U3Ku4Xz6Hn+B8AHZYOWYNDzJw3IxHMwx&#10;Na7jA7XHkIsIYZ+ihiKEOpXSZwVZ9BNXE0fv5hqLIcoml6bBLsJtJd+V+pQWS44LBda0Lii7Hx9W&#10;wyWZVj/Xa7lf77ps01p5vt8OSuu3Ub+agQjUh//wq701Gj5UMo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elucYAAADdAAAADwAAAAAAAAAAAAAAAACYAgAAZHJz&#10;L2Rvd25yZXYueG1sUEsFBgAAAAAEAAQA9QAAAIsDAAAAAA==&#10;" path="m2,l1,,,1,,3,,4r1,l1,3,1,1r,1l2,xe" fillcolor="#e54200" stroked="f">
                    <v:path arrowok="t" o:connecttype="custom" o:connectlocs="450,0;225,0;225,0;0,225;0,225;0,675;0,900;225,900;225,675;225,225;225,225;225,450;450,0" o:connectangles="0,0,0,0,0,0,0,0,0,0,0,0,0"/>
                  </v:shape>
                  <v:shape id="Freeform 823" o:spid="_x0000_s2984" style="position:absolute;left:1440;top:688;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6Qb8A&#10;AADdAAAADwAAAGRycy9kb3ducmV2LnhtbERPzWoCMRC+C32HMEJvNdGCrKtRbIvQm3T1AYbNuLu4&#10;mSzJqNu3bw4Fjx/f/2Y3+l7dKaYusIX5zIAiroPruLFwPh3eClBJkB32gcnCLyXYbV8mGyxdePAP&#10;3StpVA7hVKKFVmQotU51Sx7TLAzEmbuE6FEyjI12ER853Pd6YcxSe+w4N7Q40GdL9bW6eQuVL1Js&#10;jqdoVmNxuLoP+cKbWPs6HfdrUEKjPMX/7m9n4d0s8v78Jj8Bvf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EHpBvwAAAN0AAAAPAAAAAAAAAAAAAAAAAJgCAABkcnMvZG93bnJl&#10;di54bWxQSwUGAAAAAAQABAD1AAAAhAMAAAAA&#10;" path="m1,l,1,,2,1,3r1,l2,4r1,l3,3,2,2,1,1,1,xe" fillcolor="#e54200" stroked="f">
                    <v:path arrowok="t" o:connecttype="custom" o:connectlocs="225,0;0,225;0,450;0,450;225,675;450,675;450,675;450,900;675,900;675,900;675,675;675,675;675,675;675,675;675,675;450,450;450,450;225,225;225,225;225,225;225,0" o:connectangles="0,0,0,0,0,0,0,0,0,0,0,0,0,0,0,0,0,0,0,0,0"/>
                  </v:shape>
                  <v:shape id="Freeform 824" o:spid="_x0000_s2985" style="position:absolute;left:1530;top:748;width:59;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Z9oMQA&#10;AADdAAAADwAAAGRycy9kb3ducmV2LnhtbESPQWsCMRSE70L/Q3iF3jRZi1K2RmnFgvQi1UJ7fGye&#10;m9DNy5JE3f77RhB6HGbmG2axGnwnzhSTC6yhmigQxE0wjlsNn4e38ROIlJENdoFJwy8lWC3vRgus&#10;TbjwB533uRUFwqlGDTbnvpYyNZY8pknoiYt3DNFjLjK20kS8FLjv5FSpufTouCxY7GltqfnZn7yG&#10;5uuo3u02dsZVs9fdt3Przdxp/XA/vDyDyDTk//CtvTUaHtW0guub8g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2faDEAAAA3QAAAA8AAAAAAAAAAAAAAAAAmAIAAGRycy9k&#10;b3ducmV2LnhtbFBLBQYAAAAABAAEAPUAAACJAwAAAAA=&#10;" path="m,l,1,1,2r2,l4,2,4,1,2,1,,xe" fillcolor="#e54200" stroked="f">
                    <v:path arrowok="t" o:connecttype="custom" o:connectlocs="0,0;0,225;221,450;649,450;870,450;870,225;870,225;443,225;0,0" o:connectangles="0,0,0,0,0,0,0,0,0"/>
                  </v:shape>
                  <v:shape id="Freeform 825" o:spid="_x0000_s2986" style="position:absolute;left:1634;top:778;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TQcUA&#10;AADdAAAADwAAAGRycy9kb3ducmV2LnhtbESPUUvDQBCE3wX/w7GCb/bOVFRir6W0FAoi4tkfsOTW&#10;JDW3F3Jrmv77niD4OMzMN8xiNYVOjTSkNrKF+5kBRVxF33Jt4fC5u3sGlQTZYxeZLJwpwWp5fbXA&#10;0scTf9DopFYZwqlEC41IX2qdqoYCplnsibP3FYeAkuVQaz/gKcNDpwtjHnXAlvNCgz1tGqq+3U+w&#10;4N7l9TCao5OHef325Mx2uzsfrb29mdYvoIQm+Q//tffewtwUBfy+y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XZNBxQAAAN0AAAAPAAAAAAAAAAAAAAAAAJgCAABkcnMv&#10;ZG93bnJldi54bWxQSwUGAAAAAAQABAD1AAAAigMAAAAA&#10;" path="m,l,1r1,l2,1r1,l4,1,4,,3,,2,,1,,,xe" fillcolor="#e54200" stroked="f">
                    <v:path arrowok="t" o:connecttype="custom" o:connectlocs="0,0;0,225;225,225;450,225;675,225;900,225;900,0;675,0;450,0;225,0;0,0" o:connectangles="0,0,0,0,0,0,0,0,0,0,0"/>
                  </v:shape>
                  <v:shape id="Freeform 826" o:spid="_x0000_s2987" style="position:absolute;left:1739;top:763;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GTMQA&#10;AADdAAAADwAAAGRycy9kb3ducmV2LnhtbESPQWsCMRSE74X+h/AK3mqiopTVKFYqSC+ltlCPj81z&#10;E9y8LEnU9d83QqHHYWa+YRar3rfiQjG5wBpGQwWCuA7GcaPh+2v7/AIiZWSDbWDScKMEq+XjwwIr&#10;E678SZd9bkSBcKpQg825q6RMtSWPaRg64uIdQ/SYi4yNNBGvBe5bOVZqJj06LgsWO9pYqk/7s9dQ&#10;/xzVu93F1rjR9PXj4Nzmbea0Hjz16zmITH3+D/+1d0bDRI0ncH9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oRkzEAAAA3QAAAA8AAAAAAAAAAAAAAAAAmAIAAGRycy9k&#10;b3ducmV2LnhtbFBLBQYAAAAABAAEAPUAAACJAwAAAAA=&#10;" path="m,1l,2,2,1r2,l4,,2,r,1l2,,,1xe" fillcolor="#e54200" stroked="f">
                    <v:path arrowok="t" o:connecttype="custom" o:connectlocs="0,225;0,450;450,225;450,225;900,225;900,0;450,0;450,225;450,0;0,225" o:connectangles="0,0,0,0,0,0,0,0,0,0"/>
                  </v:shape>
                  <v:shape id="Freeform 827" o:spid="_x0000_s2988" style="position:absolute;left:1844;top:733;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eOMUA&#10;AADdAAAADwAAAGRycy9kb3ducmV2LnhtbESPT2sCMRTE74V+h/AKvdVE24qsRmmlBeml+Af0+Ng8&#10;N6GblyVJdfvtG0HwOMzMb5jZovetOFFMLrCG4UCBIK6Dcdxo2G0/nyYgUkY22AYmDX+UYDG/v5th&#10;ZcKZ13Ta5EYUCKcKNdicu0rKVFvymAahIy7eMUSPucjYSBPxXOC+lSOlxtKj47JgsaOlpfpn8+s1&#10;1Puj+rKr2Bo3fH3/Pji3/Bg7rR8f+rcpiEx9voWv7ZXR8KxGL3B5U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d44xQAAAN0AAAAPAAAAAAAAAAAAAAAAAJgCAABkcnMv&#10;ZG93bnJldi54bWxQSwUGAAAAAAQABAD1AAAAigMAAAAA&#10;" path="m,1l,2r1,l2,2r1,l3,1r,1l3,1,2,1r1,l2,1r1,l2,1r1,l2,1r1,l2,1r,1l3,2,3,1r1,l3,1r1,l3,1r1,l3,1,3,r,1l2,1,1,1,,1xe" fillcolor="#e54200" stroked="f">
                    <v:path arrowok="t" o:connecttype="custom" o:connectlocs="0,225;0,450;225,450;450,450;450,450;675,450;675,225;675,450;675,225;675,225;450,225;675,225;450,225;675,225;675,225;450,225;675,225;450,225;450,225;675,225;675,225;675,225;675,225;675,225;450,225;450,225;450,450;675,450;675,450;675,450;675,225;675,225;675,225;900,225;675,225;900,225;675,225;900,225;675,225;675,225;675,225;675,0;675,225;450,225;450,225;225,225;0,225" o:connectangles="0,0,0,0,0,0,0,0,0,0,0,0,0,0,0,0,0,0,0,0,0,0,0,0,0,0,0,0,0,0,0,0,0,0,0,0,0,0,0,0,0,0,0,0,0,0,0"/>
                  </v:shape>
                  <v:shape id="Freeform 828" o:spid="_x0000_s2989" style="position:absolute;left:1769;top:763;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7o8QA&#10;AADdAAAADwAAAGRycy9kb3ducmV2LnhtbESPQWsCMRSE70L/Q3iF3jTRopTVKFZakF6kVtDjY/Pc&#10;BDcvS5Lq9t83BaHHYWa+YRar3rfiSjG5wBrGIwWCuA7GcaPh8PU+fAGRMrLBNjBp+KEEq+XDYIGV&#10;CTf+pOs+N6JAOFWowebcVVKm2pLHNAodcfHOIXrMRcZGmoi3AvetnCg1kx4dlwWLHW0s1Zf9t9dQ&#10;H8/qw25ja9x4+ro7Obd5mzmtnx779RxEpj7/h+/trdHwrCZT+HtTn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Ne6PEAAAA3QAAAA8AAAAAAAAAAAAAAAAAmAIAAGRycy9k&#10;b3ducmV2LnhtbFBLBQYAAAAABAAEAPUAAACJAwAAAAA=&#10;" path="m4,1l4,,3,,2,1,,1,,2r2,l4,1xe" fillcolor="#e54200" stroked="f">
                    <v:path arrowok="t" o:connecttype="custom" o:connectlocs="900,225;900,0;675,0;450,225;0,225;0,450;450,450;900,225" o:connectangles="0,0,0,0,0,0,0,0"/>
                  </v:shape>
                  <v:shape id="Freeform 829" o:spid="_x0000_s2990" style="position:absolute;left:1664;top:793;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3cMA&#10;AADdAAAADwAAAGRycy9kb3ducmV2LnhtbESP0YrCMBRE3wX/IVxh32yq3RWpjaLCwr4ta/2Aa3Nt&#10;i81NSaLWvzcLgo/DzJxhis1gOnEj51vLCmZJCoK4srrlWsGx/J4uQfiArLGzTAoe5GGzHo8KzLW9&#10;8x/dDqEWEcI+RwVNCH0upa8aMugT2xNH72ydwRClq6V2eI9w08l5mi6kwZbjQoM97RuqLoerUeBm&#10;uy97+iy77fFa/rrTPlu6jJX6mAzbFYhAQ3iHX+0frSBL5wv4fx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t3cMAAADdAAAADwAAAAAAAAAAAAAAAACYAgAAZHJzL2Rv&#10;d25yZXYueG1sUEsFBgAAAAAEAAQA9QAAAIgDAAAAAA==&#10;" path="m5,1l4,,3,,2,1,1,1,,2,1,3,1,2r1,l3,2,4,1r1,xe" fillcolor="#e54200" stroked="f">
                    <v:path arrowok="t" o:connecttype="custom" o:connectlocs="1125,225;900,0;675,0;450,225;225,225;225,225;0,450;225,675;225,450;450,450;675,450;900,225;1125,225" o:connectangles="0,0,0,0,0,0,0,0,0,0,0,0,0"/>
                  </v:shape>
                  <v:shape id="Freeform 830" o:spid="_x0000_s2991" style="position:absolute;left:1604;top:838;width:30;height:6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e7cYA&#10;AADdAAAADwAAAGRycy9kb3ducmV2LnhtbESPQWvCQBSE7wX/w/IEb3VXBdtGVynSghctpoJ4e2Sf&#10;STD7NmS3Sfz3riD0OMzMN8xy3dtKtNT40rGGyViBIM6cKTnXcPz9fn0H4QOywcoxabiRh/Vq8LLE&#10;xLiOD9SmIRcRwj5BDUUIdSKlzwqy6MeuJo7exTUWQ5RNLk2DXYTbSk6VmkuLJceFAmvaFJRd0z+r&#10;4TT5qPbnc/mz2XXZV2vl8Xo5KK1Hw/5zASJQH/7Dz/bWaJip6Rs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he7cYAAADdAAAADwAAAAAAAAAAAAAAAACYAgAAZHJz&#10;L2Rvd25yZXYueG1sUEsFBgAAAAAEAAQA9QAAAIsDAAAAAA==&#10;" path="m2,1l2,,1,1,,2,,3,,4,1,3,,3r1,l,3r1,l,3r1,l,2,1,3,1,2r1,l2,1xe" fillcolor="#e54200" stroked="f">
                    <v:path arrowok="t" o:connecttype="custom" o:connectlocs="450,225;450,0;450,0;225,225;0,450;0,450;0,450;0,675;0,675;0,675;0,675;0,675;0,675;0,900;0,900;0,900;0,900;0,900;225,675;225,675;0,675;225,675;225,675;0,675;225,675;225,675;225,675;225,675;225,675;0,675;225,675;225,675;0,450;225,675;225,450;450,450;450,225" o:connectangles="0,0,0,0,0,0,0,0,0,0,0,0,0,0,0,0,0,0,0,0,0,0,0,0,0,0,0,0,0,0,0,0,0,0,0,0,0"/>
                  </v:shape>
                  <v:shape id="Freeform 831" o:spid="_x0000_s2992" style="position:absolute;left:1664;top:883;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Wkq8IA&#10;AADdAAAADwAAAGRycy9kb3ducmV2LnhtbERP3WrCMBS+H/gO4Qx2N5PpmKMzikyEwRjD6AMcmmNb&#10;bU5Kc1br2y8Xg11+fP/L9RhaNVCfmsgWnqYGFHEZfcOVheNh9/gKKgmyxzYyWbhRgvVqcrfEwscr&#10;72lwUqkcwqlAC7VIV2idypoCpmnsiDN3in1AybCvtO/xmsNDq2fGvOiADeeGGjt6r6m8uJ9gwX3L&#10;53EwZyfP8+pr4cx2u7udrX24HzdvoIRG+Rf/uT+8hbmZ5bn5TX4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aSrwgAAAN0AAAAPAAAAAAAAAAAAAAAAAJgCAABkcnMvZG93&#10;bnJldi54bWxQSwUGAAAAAAQABAD1AAAAhwMAAAAA&#10;" path="m,l,1r1,l3,1r1,l4,,3,,2,,3,1,3,,1,,,xe" fillcolor="#e54200" stroked="f">
                    <v:path arrowok="t" o:connecttype="custom" o:connectlocs="0,0;0,225;0,225;225,225;675,225;675,225;675,225;900,225;900,0;675,0;450,0;675,225;675,0;225,0;0,0" o:connectangles="0,0,0,0,0,0,0,0,0,0,0,0,0,0,0"/>
                  </v:shape>
                  <v:shape id="Freeform 832" o:spid="_x0000_s2993" style="position:absolute;left:1754;top:838;width:75;height:45;visibility:visible;mso-wrap-style:square;v-text-anchor:top" coordsize="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5r8QA&#10;AADdAAAADwAAAGRycy9kb3ducmV2LnhtbESP3WrCQBSE7wt9h+UI3tWNphVNXcUGhN6VGh/gmD1N&#10;gtmzYXfz49u7hUIvh5n5htkdJtOKgZxvLCtYLhIQxKXVDVcKLsXpZQPCB2SNrWVScCcPh/3z0w4z&#10;bUf+puEcKhEh7DNUUIfQZVL6siaDfmE74uj9WGcwROkqqR2OEW5auUqStTTYcFyosaO8pvJ27o0C&#10;t/x4s9fXoj1e+uLLXfN041JWaj6bju8gAk3hP/zX/tQK0mS1hd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ea/EAAAA3QAAAA8AAAAAAAAAAAAAAAAAmAIAAGRycy9k&#10;b3ducmV2LnhtbFBLBQYAAAAABAAEAPUAAACJAwAAAAA=&#10;" path="m,2l1,3,3,2,5,1,4,,3,1,1,2,,2xe" fillcolor="#e54200" stroked="f">
                    <v:path arrowok="t" o:connecttype="custom" o:connectlocs="0,450;225,675;225,675;675,450;1125,225;900,0;675,225;225,450;0,450" o:connectangles="0,0,0,0,0,0,0,0,0"/>
                  </v:shape>
                  <v:shape id="Freeform 833" o:spid="_x0000_s2994" style="position:absolute;left:1859;top:823;width:30;height:15;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2i8AA&#10;AADdAAAADwAAAGRycy9kb3ducmV2LnhtbERPTYvCMBC9C/sfwix409SKItW0yLKC4GlV8Do0Y1ts&#10;Jt1mVuu/Nwdhj4/3vSkG16o79aHxbGA2TUARl942XBk4n3aTFaggyBZbz2TgSQGK/GO0wcz6B//Q&#10;/SiViiEcMjRQi3SZ1qGsyWGY+o44clffO5QI+0rbHh8x3LU6TZKldthwbKixo6+aytvxzxnYplo7&#10;+ZbV72W2v1zFLg7ndGHM+HPYrkEJDfIvfrv31sA8mcf98U18Ajp/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J2i8AAAADdAAAADwAAAAAAAAAAAAAAAACYAgAAZHJzL2Rvd25y&#10;ZXYueG1sUEsFBgAAAAAEAAQA9QAAAIUDAAAAAA==&#10;" path="m,l,1r1,l2,1,2,,1,,,xe" fillcolor="#e54200" stroked="f">
                    <v:path arrowok="t" o:connecttype="custom" o:connectlocs="0,0;0,225;225,225;450,225;450,225;450,0;225,0;225,0;0,0" o:connectangles="0,0,0,0,0,0,0,0,0"/>
                  </v:shape>
                  <v:shape id="Freeform 834" o:spid="_x0000_s2995" style="position:absolute;left:3014;top:344;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UbcgA&#10;AADdAAAADwAAAGRycy9kb3ducmV2LnhtbESPQWvCQBSE7wX/w/KEXopurLSE1FVKUejBg9pW8PbI&#10;vibR7Nu4u03iv3cFocdhZr5hZove1KIl5yvLCibjBARxbnXFhYLvr9UoBeEDssbaMim4kIfFfPAw&#10;w0zbjrfU7kIhIoR9hgrKEJpMSp+XZNCPbUMcvV/rDIYoXSG1wy7CTS2fk+RVGqw4LpTY0EdJ+Wn3&#10;ZxT8pJeuW++Xx83q4J6arTyEc/ui1OOwf38DEagP/+F7+1MrmCbTCdzexCc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09RtyAAAAN0AAAAPAAAAAAAAAAAAAAAAAJgCAABk&#10;cnMvZG93bnJldi54bWxQSwUGAAAAAAQABAD1AAAAjQMAAAAA&#10;" path="m,l,1r1,l2,2r1,l3,3,4,2,3,1,2,1,1,1,1,,,xe" fillcolor="#e54200" stroked="f">
                    <v:path arrowok="t" o:connecttype="custom" o:connectlocs="0,0;0,225;0,225;225,225;450,450;675,450;675,675;900,450;675,225;450,225;225,225;225,0;0,0" o:connectangles="0,0,0,0,0,0,0,0,0,0,0,0,0"/>
                  </v:shape>
                  <v:shape id="Freeform 835" o:spid="_x0000_s2996" style="position:absolute;left:3104;top:389;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FKGscA&#10;AADdAAAADwAAAGRycy9kb3ducmV2LnhtbESPQWvCQBSE74X+h+UVehHdVLFIdBWRCh56qFYFb4/s&#10;M0mbfZvurkn8964g9DjMzDfMbNGZSjTkfGlZwdsgAUGcWV1yrmD/ve5PQPiArLGyTAqu5GExf36a&#10;Yapty1tqdiEXEcI+RQVFCHUqpc8KMugHtiaO3tk6gyFKl0vtsI1wU8lhkrxLgyXHhQJrWhWU/e4u&#10;RsFhcm3bz+PHz9f65Hr1Vp7CXzNW6vWlW05BBOrCf/jR3mgFo2Q0hPub+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BShrHAAAA3QAAAA8AAAAAAAAAAAAAAAAAmAIAAGRy&#10;cy9kb3ducmV2LnhtbFBLBQYAAAAABAAEAPUAAACMAwAAAAA=&#10;" path="m1,l,1r1,l3,2,4,3,4,2,3,1,1,xe" fillcolor="#e54200" stroked="f">
                    <v:path arrowok="t" o:connecttype="custom" o:connectlocs="225,0;0,225;225,225;675,450;900,675;900,450;675,225;225,0" o:connectangles="0,0,0,0,0,0,0,0"/>
                  </v:shape>
                  <v:shape id="Freeform 836" o:spid="_x0000_s2997" style="position:absolute;left:3194;top:449;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gcgA&#10;AADdAAAADwAAAGRycy9kb3ducmV2LnhtbESPQWvCQBSE74L/YXkFL1I3GiwSXUWkQg89VNsK3h7Z&#10;1yRt9m26u03iv3eFgsdhZr5hVpve1KIl5yvLCqaTBARxbnXFhYKP9/3jAoQPyBpry6TgQh426+Fg&#10;hZm2HR+oPYZCRAj7DBWUITSZlD4vyaCf2IY4el/WGQxRukJqh12Em1rOkuRJGqw4LpTY0K6k/Of4&#10;ZxR8Li5d93p6/n7bn924Ochz+G3nSo0e+u0SRKA+3MP/7RetIE3SFG5v4hO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Te+ByAAAAN0AAAAPAAAAAAAAAAAAAAAAAJgCAABk&#10;cnMvZG93bnJldi54bWxQSwUGAAAAAAQABAD1AAAAjQMAAAAA&#10;" path="m1,l,,1,1,1,r,1l2,1r,1l4,3,4,2,3,1,2,,1,xe" fillcolor="#e54200" stroked="f">
                    <v:path arrowok="t" o:connecttype="custom" o:connectlocs="225,0;0,0;225,225;225,0;225,225;450,225;450,450;900,675;900,450;675,225;450,0;225,0;225,0" o:connectangles="0,0,0,0,0,0,0,0,0,0,0,0,0"/>
                  </v:shape>
                  <v:shape id="Freeform 837" o:spid="_x0000_s2998" style="position:absolute;left:3284;top:509;width:45;height:59;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n8MA&#10;AADdAAAADwAAAGRycy9kb3ducmV2LnhtbESPUWsCMRCE3wv9D2ELfatJVcr1apTWIvgmnv6A5bK9&#10;O7xsjmTV679vBKGPw8x8wyxWo+/VhWLqAlt4nRhQxHVwHTcWjofNSwEqCbLDPjBZ+KUEq+XjwwJL&#10;F668p0sljcoQTiVaaEWGUutUt+QxTcJAnL2fED1KlrHRLuI1w32vp8a8aY8d54UWB1q3VJ+qs7dQ&#10;+SLFZneI5n0sNif3Jd94Fmufn8bPD1BCo/yH7+2tszAzsznc3uQn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qn8MAAADdAAAADwAAAAAAAAAAAAAAAACYAgAAZHJzL2Rv&#10;d25yZXYueG1sUEsFBgAAAAAEAAQA9QAAAIgDAAAAAA==&#10;" path="m1,l,1,1,3,2,4,3,3,2,4,3,3,2,2,1,1,1,xe" fillcolor="#e54200" stroked="f">
                    <v:path arrowok="t" o:connecttype="custom" o:connectlocs="225,0;0,221;0,221;225,649;450,870;675,649;450,870;450,870;675,649;675,649;675,649;450,443;225,221;225,0" o:connectangles="0,0,0,0,0,0,0,0,0,0,0,0,0,0"/>
                  </v:shape>
                  <v:shape id="Freeform 838" o:spid="_x0000_s2999" style="position:absolute;left:3344;top:598;width:15;height:60;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ZMMA&#10;AADdAAAADwAAAGRycy9kb3ducmV2LnhtbESPzWoCMRSF94LvEK7QnSZWp5TRKCIMdCFCtYsuL8l1&#10;ZnByMyRRp2/fFIQuD+fn46y3g+vEnUJsPWuYzxQIYuNty7WGr3M1fQcRE7LFzjNp+KEI2814tMbS&#10;+gd/0v2UapFHOJaooUmpL6WMpiGHceZ74uxdfHCYsgy1tAEfedx18lWpN+mw5UxosKd9Q+Z6urnM&#10;PRxrU33zcFS3ENTBFMu2KrR+mQy7FYhEQ/oPP9sfVsNCLQr4e5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ZMMAAADdAAAADwAAAAAAAAAAAAAAAACYAgAAZHJzL2Rv&#10;d25yZXYueG1sUEsFBgAAAAAEAAQA9QAAAIgDAAAAAA==&#10;" path="m1,l,,,1,,2,,3r1,l,3,,4r1,l1,3,1,1,1,xe" fillcolor="#e54200" stroked="f">
                    <v:path arrowok="t" o:connecttype="custom" o:connectlocs="225,0;0,0;0,225;0,450;0,675;225,675;0,675;0,900;225,900;225,675;225,675;225,225;225,225;225,0" o:connectangles="0,0,0,0,0,0,0,0,0,0,0,0,0,0"/>
                  </v:shape>
                  <v:shape id="Freeform 839" o:spid="_x0000_s3000" style="position:absolute;left:3329;top:703;width:30;height:60;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tq8YA&#10;AADdAAAADwAAAGRycy9kb3ducmV2LnhtbESPQWvCQBSE70L/w/KE3nTXBsRGV5HQQi9t0Qri7bH7&#10;TILZtyG7TdJ/3y0UPA4z8w2z2Y2uET11ofasYTFXIIiNtzWXGk5fr7MViBCRLTaeScMPBdhtHyYb&#10;zK0f+ED9MZYiQTjkqKGKsc2lDKYih2HuW+LkXX3nMCbZldJ2OCS4a+STUkvpsOa0UGFLRUXmdvx2&#10;Gs6L5+bjcqk/i/fBvPROnm7Xg9L6cTru1yAijfEe/m+/WQ2Zypbw9yY9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1tq8YAAADdAAAADwAAAAAAAAAAAAAAAACYAgAAZHJz&#10;L2Rvd25yZXYueG1sUEsFBgAAAAAEAAQA9QAAAIsDAAAAAA==&#10;" path="m2,l1,r,1l1,r,1l1,2,,3,,4r1,l1,3,1,2r1,l2,1,2,xe" fillcolor="#e54200" stroked="f">
                    <v:path arrowok="t" o:connecttype="custom" o:connectlocs="450,0;225,0;225,225;225,225;225,0;225,225;225,450;0,675;0,675;0,900;0,900;225,900;225,675;225,450;450,450;450,225;450,225;450,225;450,0" o:connectangles="0,0,0,0,0,0,0,0,0,0,0,0,0,0,0,0,0,0,0"/>
                  </v:shape>
                  <v:shape id="Freeform 840" o:spid="_x0000_s3001" style="position:absolute;left:3254;top:793;width:45;height:45;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T5MIA&#10;AADdAAAADwAAAGRycy9kb3ducmV2LnhtbESP3YrCMBCF74V9hzALe6epW1HpGkUWF8ULwZ8HmG3G&#10;tthMShJtfXsjCF4ezs/HmS06U4sbOV9ZVjAcJCCIc6srLhScjn/9KQgfkDXWlknBnTws5h+9GWba&#10;tryn2yEUIo6wz1BBGUKTSenzkgz6gW2Io3e2zmCI0hVSO2zjuKnld5KMpcGKI6HEhn5Lyi+Hq3ly&#10;1+mx3uHowm3378JkRcvtSamvz275AyJQF97hV3ujFaRJOoHn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dPkwgAAAN0AAAAPAAAAAAAAAAAAAAAAAJgCAABkcnMvZG93&#10;bnJldi54bWxQSwUGAAAAAAQABAD1AAAAhwMAAAAA&#10;" path="m3,1l3,,2,r,1l1,2,1,1,,2,,3,1,2r1,l3,1xe" fillcolor="#e54200" stroked="f">
                    <v:path arrowok="t" o:connecttype="custom" o:connectlocs="675,225;675,0;450,0;450,225;225,450;225,450;225,225;0,450;0,450;0,675;0,675;225,450;225,450;450,450;675,225" o:connectangles="0,0,0,0,0,0,0,0,0,0,0,0,0,0,0"/>
                  </v:shape>
                  <v:shape id="Freeform 841" o:spid="_x0000_s3002" style="position:absolute;left:3149;top:853;width:60;height:45;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98MUA&#10;AADdAAAADwAAAGRycy9kb3ducmV2LnhtbERPz2vCMBS+D/Y/hDfwMtZURZGuUcZQ8OBh6jbw9mje&#10;2m7NS01iW//75SB4/Ph+56vBNKIj52vLCsZJCoK4sLrmUsHncfOyAOEDssbGMim4kofV8vEhx0zb&#10;nvfUHUIpYgj7DBVUIbSZlL6oyKBPbEscuR/rDIYIXSm1wz6Gm0ZO0nQuDdYcGyps6b2i4u9wMQq+&#10;Fte+332vfz82J/fc7uUpnLuZUqOn4e0VRKAh3MU391YrmKbTODe+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6X3wxQAAAN0AAAAPAAAAAAAAAAAAAAAAAJgCAABkcnMv&#10;ZG93bnJldi54bWxQSwUGAAAAAAQABAD1AAAAigMAAAAA&#10;" path="m4,1l4,,3,,2,1,1,1,,2,1,3,1,2r2,l4,1xe" fillcolor="#e54200" stroked="f">
                    <v:path arrowok="t" o:connecttype="custom" o:connectlocs="900,225;900,0;675,0;450,225;225,225;0,450;225,675;225,450;675,450;900,225" o:connectangles="0,0,0,0,0,0,0,0,0,0"/>
                  </v:shape>
                  <v:shape id="Freeform 842" o:spid="_x0000_s3003" style="position:absolute;left:3059;top:898;width:60;height:29;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ne8UA&#10;AADdAAAADwAAAGRycy9kb3ducmV2LnhtbESPQWsCMRSE74X+h/AK3mpipVJXo7SiIL2UqqDHx+a5&#10;Cd28LEnU7b9vCoUeh5n5hpkve9+KK8XkAmsYDRUI4joYx42Gw37z+AIiZWSDbWDS8E0Jlov7uzlW&#10;Jtz4k6673IgC4VShBptzV0mZakse0zB0xMU7h+gxFxkbaSLeCty38kmpifTouCxY7Ghlqf7aXbyG&#10;+nhW73YbW+NGz28fJ+dW64nTevDQv85AZOrzf/ivvTUaxmo8hd835Qn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ed7xQAAAN0AAAAPAAAAAAAAAAAAAAAAAJgCAABkcnMv&#10;ZG93bnJldi54bWxQSwUGAAAAAAQABAD1AAAAigMAAAAA&#10;" path="m4,1l3,,1,1,,1,,2r1,l4,1xe" fillcolor="#e54200" stroked="f">
                    <v:path arrowok="t" o:connecttype="custom" o:connectlocs="900,218;675,0;225,218;0,218;0,421;225,421;900,218" o:connectangles="0,0,0,0,0,0,0"/>
                  </v:shape>
                  <v:shape id="Freeform 843" o:spid="_x0000_s3004" style="position:absolute;left:2954;top:927;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9m8IA&#10;AADdAAAADwAAAGRycy9kb3ducmV2LnhtbERPy2oCMRTdF/yHcIXuauKjUkajqFiQbkptoV1eJtdJ&#10;cHIzJFHHv28WhS4P571c974VV4rJBdYwHikQxHUwjhsNX5+vTy8gUkY22AYmDXdKsF4NHpZYmXDj&#10;D7oecyNKCKcKNdicu0rKVFvymEahIy7cKUSPucDYSBPxVsJ9KydKzaVHx6XBYkc7S/X5ePEa6u+T&#10;erOH2Bo3ft6+/zi328+d1o/DfrMAkanP/+I/98FomKpZ2V/el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T2bwgAAAN0AAAAPAAAAAAAAAAAAAAAAAJgCAABkcnMvZG93&#10;bnJldi54bWxQSwUGAAAAAAQABAD1AAAAhwMAAAAA&#10;" path="m4,1l4,,2,1,,1,,2r1,l2,2,4,1xe" fillcolor="#e54200" stroked="f">
                    <v:path arrowok="t" o:connecttype="custom" o:connectlocs="900,225;900,0;450,225;0,225;0,450;0,450;225,450;450,450;900,225" o:connectangles="0,0,0,0,0,0,0,0,0"/>
                  </v:shape>
                  <v:shape id="Freeform 844" o:spid="_x0000_s3005" style="position:absolute;left:2849;top:957;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YAMUA&#10;AADdAAAADwAAAGRycy9kb3ducmV2LnhtbESPQUsDMRSE74L/ITzBm0221SJr06KlQulF2gp6fGxe&#10;N8HNy5Kk7frvG0HocZiZb5jZYvCdOFFMLrCGaqRAEDfBOG41fO7fH55BpIxssAtMGn4pwWJ+ezPD&#10;2oQzb+m0y60oEE41arA597WUqbHkMY1CT1y8Q4gec5GxlSbiucB9J8dKTaVHx2XBYk9LS83P7ug1&#10;NF8HtbHr2BlXPb19fDu3XE2d1vd3w+sLiExDvob/22ujYaIeK/h7U56A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ZgAxQAAAN0AAAAPAAAAAAAAAAAAAAAAAJgCAABkcnMv&#10;ZG93bnJldi54bWxQSwUGAAAAAAQABAD1AAAAigMAAAAA&#10;" path="m4,1l4,,2,1,,1,,2r3,l4,1xe" fillcolor="#e54200" stroked="f">
                    <v:path arrowok="t" o:connecttype="custom" o:connectlocs="900,225;900,0;450,225;0,225;0,450;675,450;900,225" o:connectangles="0,0,0,0,0,0,0"/>
                  </v:shape>
                  <v:shape id="Freeform 845" o:spid="_x0000_s3006" style="position:absolute;left:2744;top:987;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d8UA&#10;AADdAAAADwAAAGRycy9kb3ducmV2LnhtbESPT2sCMRTE74V+h/AKvdVE24qsRmmlBeml+Af0+Ng8&#10;N6GblyVJdfvtG0HwOMzMb5jZovetOFFMLrCG4UCBIK6Dcdxo2G0/nyYgUkY22AYmDX+UYDG/v5th&#10;ZcKZ13Ta5EYUCKcKNdicu0rKVFvymAahIy7eMUSPucjYSBPxXOC+lSOlxtKj47JgsaOlpfpn8+s1&#10;1Puj+rKr2Bo3fH3/Pji3/Bg7rR8f+rcpiEx9voWv7ZXR8KxeRnB5U5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uwZ3xQAAAN0AAAAPAAAAAAAAAAAAAAAAAJgCAABkcnMv&#10;ZG93bnJldi54bWxQSwUGAAAAAAQABAD1AAAAigMAAAAA&#10;" path="m4,1l4,,2,1,,1,,2r3,l4,1xe" fillcolor="#e54200" stroked="f">
                    <v:path arrowok="t" o:connecttype="custom" o:connectlocs="900,225;900,0;450,225;0,225;0,450;675,450;900,225" o:connectangles="0,0,0,0,0,0,0"/>
                  </v:shape>
                  <v:shape id="Freeform 846" o:spid="_x0000_s3007" style="position:absolute;left:2639;top:1017;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7TesUA&#10;AADdAAAADwAAAGRycy9kb3ducmV2LnhtbESPUUvDQBCE3wX/w7FC3+ydpqjEXktpKRRExLM/YMmt&#10;SWpuL+TWNP33niD4OMzMN8xyPYVOjTSkNrKFu7kBRVxF33Jt4fixv30ClQTZYxeZLFwowXp1fbXE&#10;0sczv9PopFYZwqlEC41IX2qdqoYCpnnsibP3GYeAkuVQaz/gOcNDp++NedABW84LDfa0baj6ct/B&#10;gnuTl+NoTk4WRf366Mxut7+crJ3dTJtnUEKT/If/2gdvoTCLAn7f5Ce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tN6xQAAAN0AAAAPAAAAAAAAAAAAAAAAAJgCAABkcnMv&#10;ZG93bnJldi54bWxQSwUGAAAAAAQABAD1AAAAigMAAAAA&#10;" path="m4,r,l2,,,,,1r2,l4,xe" fillcolor="#e54200" stroked="f">
                    <v:path arrowok="t" o:connecttype="custom" o:connectlocs="900,0;900,0;450,0;0,0;0,225;450,225;900,0" o:connectangles="0,0,0,0,0,0,0"/>
                  </v:shape>
                  <v:shape id="Freeform 847" o:spid="_x0000_s3008" style="position:absolute;left:2534;top:1032;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LDsUA&#10;AADdAAAADwAAAGRycy9kb3ducmV2LnhtbESPUUvDQBCE3wX/w7GCb/ZOG1Rir6W0FIQi4tkfsOTW&#10;JDW3F3Jrmv77niD4OMzMN8xiNYVOjTSkNrKF+5kBRVxF33Jt4fC5u3sGlQTZYxeZLJwpwWp5fbXA&#10;0scTf9DopFYZwqlEC41IX2qdqoYCplnsibP3FYeAkuVQaz/gKcNDpx+MedQBW84LDfa0aaj6dj/B&#10;gnuX/WE0RyfFvH57cma73Z2P1t7eTOsXUEKT/If/2q/ewtwUBfy+yU9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0sOxQAAAN0AAAAPAAAAAAAAAAAAAAAAAJgCAABkcnMv&#10;ZG93bnJldi54bWxQSwUGAAAAAAQABAD1AAAAigMAAAAA&#10;" path="m4,1l4,,2,,,,,1r2,l4,1xe" fillcolor="#e54200" stroked="f">
                    <v:path arrowok="t" o:connecttype="custom" o:connectlocs="900,225;900,0;900,0;450,0;0,0;0,225;450,225;900,225" o:connectangles="0,0,0,0,0,0,0,0"/>
                  </v:shape>
                  <v:shape id="Freeform 848" o:spid="_x0000_s3009" style="position:absolute;left:2429;top:1032;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ulcYA&#10;AADdAAAADwAAAGRycy9kb3ducmV2LnhtbESP3UoDMRSE74W+QziCdzaxrT+sTUtpKQgixdgHOGyO&#10;u1s3J8vmuN2+vREEL4eZ+YZZrsfQqoH61ES2cDc1oIjL6BuuLBw/9rdPoJIge2wjk4ULJVivJldL&#10;LHw88zsNTiqVIZwKtFCLdIXWqawpYJrGjjh7n7EPKFn2lfY9njM8tHpmzIMO2HBeqLGjbU3ll/sO&#10;FtxBXo+DOTlZzKu3R2d2u/3lZO3N9bh5BiU0yn/4r/3iLczN4h5+3+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vulcYAAADdAAAADwAAAAAAAAAAAAAAAACYAgAAZHJz&#10;L2Rvd25yZXYueG1sUEsFBgAAAAAEAAQA9QAAAIsDAAAAAA==&#10;" path="m4,1l4,,3,,,,,1r3,l4,1xe" fillcolor="#e54200" stroked="f">
                    <v:path arrowok="t" o:connecttype="custom" o:connectlocs="900,225;900,0;675,0;0,0;0,225;675,225;900,225" o:connectangles="0,0,0,0,0,0,0"/>
                  </v:shape>
                  <v:shape id="Freeform 849" o:spid="_x0000_s3010" style="position:absolute;left:2324;top:1032;width:60;height:1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w4sUA&#10;AADdAAAADwAAAGRycy9kb3ducmV2LnhtbESPUUsDMRCE3wX/Q9iCbzapLVXOpkUsBUGKNPYHLJf1&#10;7uplc1zW6/XfG6Hg4zAz3zCrzRhaNVCfmsgWZlMDiriMvuHKwvFzd/8EKgmyxzYyWbhQgs369maF&#10;hY9nPtDgpFIZwqlAC7VIV2idypoCpmnsiLP3FfuAkmVfad/jOcNDqx+MWeqADeeFGjt6ran8dj/B&#10;gvuQ9+NgTk4W82r/6Mx2u7ucrL2bjC/PoIRG+Q9f22/ewtwslvD3Jj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XDixQAAAN0AAAAPAAAAAAAAAAAAAAAAAJgCAABkcnMv&#10;ZG93bnJldi54bWxQSwUGAAAAAAQABAD1AAAAigMAAAAA&#10;" path="m4,1l4,,3,,,,,1r3,l4,1xe" fillcolor="#e54200" stroked="f">
                    <v:path arrowok="t" o:connecttype="custom" o:connectlocs="900,225;900,0;675,0;0,0;0,0;0,225;0,225;675,225;900,225" o:connectangles="0,0,0,0,0,0,0,0,0"/>
                  </v:shape>
                  <v:shape id="Freeform 850" o:spid="_x0000_s3011" style="position:absolute;left:2219;top:1017;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yl78UA&#10;AADdAAAADwAAAGRycy9kb3ducmV2LnhtbESPQWsCMRSE74X+h/AKvdXEam3ZGqWKgvRSagV7fGye&#10;m9DNy5Kkuv57IxR6HGbmG2Y6730rjhSTC6xhOFAgiOtgHDcadl/rhxcQKSMbbAOThjMlmM9ub6ZY&#10;mXDiTzpucyMKhFOFGmzOXSVlqi15TIPQERfvEKLHXGRspIl4KnDfykelJtKj47JgsaOlpfpn++s1&#10;1PuDereb2Bo3fFp8fDu3XE2c1vd3/dsriEx9/g//tTdGw0iNn+H6pjwB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KXvxQAAAN0AAAAPAAAAAAAAAAAAAAAAAJgCAABkcnMv&#10;ZG93bnJldi54bWxQSwUGAAAAAAQABAD1AAAAigMAAAAA&#10;" path="m4,2l4,1,3,1,2,1,1,,,,,1r1,l2,2r1,l4,2xe" fillcolor="#e54200" stroked="f">
                    <v:path arrowok="t" o:connecttype="custom" o:connectlocs="900,450;900,225;675,225;450,225;225,0;0,0;0,225;225,225;450,450;675,450;900,450" o:connectangles="0,0,0,0,0,0,0,0,0,0,0"/>
                  </v:shape>
                  <v:shape id="Freeform 851" o:spid="_x0000_s3012" style="position:absolute;left:2114;top:987;width:60;height:3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xncIA&#10;AADdAAAADwAAAGRycy9kb3ducmV2LnhtbERPy2oCMRTdF/yHcIXuauKjUkajqFiQbkptoV1eJtdJ&#10;cHIzJFHHv28WhS4P571c974VV4rJBdYwHikQxHUwjhsNX5+vTy8gUkY22AYmDXdKsF4NHpZYmXDj&#10;D7oecyNKCKcKNdicu0rKVFvymEahIy7cKUSPucDYSBPxVsJ9KydKzaVHx6XBYkc7S/X5ePEa6u+T&#10;erOH2Bo3ft6+/zi328+d1o/DfrMAkanP/+I/98FomKpZmVvelCc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zGdwgAAAN0AAAAPAAAAAAAAAAAAAAAAAJgCAABkcnMvZG93&#10;bnJldi54bWxQSwUGAAAAAAQABAD1AAAAhwMAAAAA&#10;" path="m4,2r,l3,1,2,1,,,1,,,,,1,1,2r1,l3,2r1,xe" fillcolor="#e54200" stroked="f">
                    <v:path arrowok="t" o:connecttype="custom" o:connectlocs="900,450;900,450;900,450;675,225;450,225;450,225;0,0;0,0;225,0;0,0;0,225;0,225;0,225;225,450;450,450;675,450;900,450" o:connectangles="0,0,0,0,0,0,0,0,0,0,0,0,0,0,0,0,0"/>
                  </v:shape>
                  <v:shape id="Freeform 852" o:spid="_x0000_s3013" style="position:absolute;left:2039;top:912;width:45;height:60;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2fMMA&#10;AADdAAAADwAAAGRycy9kb3ducmV2LnhtbESPUWsCMRCE3wv+h7BC32piW8p5NYptEfomnv6A5bK9&#10;O7xsjmTV679vBKGPw8x8wyzXo+/VhWLqAluYzwwo4jq4jhsLx8P2qQCVBNlhH5gs/FKC9WrysMTS&#10;hSvv6VJJozKEU4kWWpGh1DrVLXlMszAQZ+8nRI+SZWy0i3jNcN/rZ2PetMeO80KLA322VJ+qs7dQ&#10;+SLFZneIZjEW25P7kC88i7WP03HzDkpolP/wvf3tLLyY1wXc3uQ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U2fMMAAADdAAAADwAAAAAAAAAAAAAAAACYAgAAZHJzL2Rv&#10;d25yZXYueG1sUEsFBgAAAAAEAAQA9QAAAIgDAAAAAA==&#10;" path="m2,4l3,3,2,2,2,1,1,2r1,l2,1,1,1r1,l1,,,,1,1r,1l1,3r1,l2,4xe" fillcolor="#e54200" stroked="f">
                    <v:path arrowok="t" o:connecttype="custom" o:connectlocs="450,900;675,675;675,675;450,450;450,225;225,450;450,450;450,225;225,225;225,225;450,225;225,0;225,0;0,0;0,0;225,225;225,225;225,225;225,450;225,450;225,675;450,675;450,900" o:connectangles="0,0,0,0,0,0,0,0,0,0,0,0,0,0,0,0,0,0,0,0,0,0,0"/>
                  </v:shape>
                  <v:shape id="Freeform 853" o:spid="_x0000_s3014" style="position:absolute;left:2024;top:838;width:30;height:30;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rkMMA&#10;AADdAAAADwAAAGRycy9kb3ducmV2LnhtbERPS26DMBDdR+odrInUXWJIlShQDGpQK3XTRWgPMMKD&#10;ocFjhN2E3L5eVOry6f2LarGjuNLsB8cK0m0Cgrh1emCj4OvzbXME4QOyxtExKbiTh6p8WBWYa3fj&#10;M12bYEQMYZ+jgj6EKZfStz1Z9Fs3EUeuc7PFEOFspJ7xFsPtKHdJcpAWB44NPU5U99Remh+rIDvW&#10;Ids3H6357g6vKZnTObsvSj2ul5dnEIGW8C/+c79rBU/JPu6Pb+IT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brkMMAAADdAAAADwAAAAAAAAAAAAAAAACYAgAAZHJzL2Rv&#10;d25yZXYueG1sUEsFBgAAAAAEAAQA9QAAAIgDAAAAAA==&#10;" path="m1,2r1,l2,1,2,,1,,,,,1,1,2,1,1r,1l1,1r1,l1,r,1l2,1,2,,1,1r1,l2,,1,1r1,l1,1r,1xe" fillcolor="#e54200" stroked="f">
                    <v:path arrowok="t" o:connecttype="custom" o:connectlocs="225,450;450,450;450,450;450,225;450,225;450,225;450,0;450,0;450,0;450,0;450,0;450,0;450,0;450,0;450,0;225,0;225,0;225,0;225,0;0,0;0,225;0,225;0,225;0,225;225,450;225,450;225,225;225,225;225,450;225,225;225,225;450,225;450,225;225,0;225,225;450,225;450,225;450,225;450,225;450,0;225,225;450,225;450,0;225,225;225,225;450,225;225,225;225,225;225,225;225,450" o:connectangles="0,0,0,0,0,0,0,0,0,0,0,0,0,0,0,0,0,0,0,0,0,0,0,0,0,0,0,0,0,0,0,0,0,0,0,0,0,0,0,0,0,0,0,0,0,0,0,0,0,0"/>
                  </v:shape>
                  <v:shape id="Freeform 854" o:spid="_x0000_s3015" style="position:absolute;left:1964;top:898;width:45;height:59;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sp8MA&#10;AADdAAAADwAAAGRycy9kb3ducmV2LnhtbESPUWsCMRCE3wv+h7BC32piS8v1NIptEfomnv6A5bK9&#10;O7xsjmTV679vBKGPw8x8wyzXo+/VhWLqAluYzwwo4jq4jhsLx8P2qQCVBNlhH5gs/FKC9WrysMTS&#10;hSvv6VJJozKEU4kWWpGh1DrVLXlMszAQZ+8nRI+SZWy0i3jNcN/rZ2PetMeO80KLA322VJ+qs7dQ&#10;+SLFZneI5n0stif3IV94Fmsfp+NmAUpolP/wvf3tLLyY1znc3uQn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qsp8MAAADdAAAADwAAAAAAAAAAAAAAAACYAgAAZHJzL2Rv&#10;d25yZXYueG1sUEsFBgAAAAAEAAQA9QAAAIgDAAAAAA==&#10;" path="m3,1l2,,1,2r1,l1,2r,1l,3,1,4,1,3r1,l2,2,3,1xe" fillcolor="#e54200" stroked="f">
                    <v:path arrowok="t" o:connecttype="custom" o:connectlocs="675,221;450,0;450,0;225,443;450,443;225,443;225,443;225,649;0,649;0,649;225,870;225,870;225,649;450,649;450,443;450,443;675,221" o:connectangles="0,0,0,0,0,0,0,0,0,0,0,0,0,0,0,0,0"/>
                  </v:shape>
                </v:group>
                <v:shape id="Freeform 856" o:spid="_x0000_s3016" style="position:absolute;left:11804;top:6172;width:476;height:95;visibility:visible;mso-wrap-style:square;v-text-anchor:top" coordsize="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rncYA&#10;AADdAAAADwAAAGRycy9kb3ducmV2LnhtbESPT2vCQBTE7wW/w/IEb3VjalSiq4hQaHsQ/x08PrLP&#10;JJp9G7Orxm/vFgo9DjPzG2a2aE0l7tS40rKCQT8CQZxZXXKu4LD/fJ+AcB5ZY2WZFDzJwWLeeZth&#10;qu2Dt3Tf+VwECLsUFRTe16mULivIoOvbmjh4J9sY9EE2udQNPgLcVDKOopE0WHJYKLCmVUHZZXcz&#10;CtbL1SYZyp/B+Lw5HyuK8XuUXJXqddvlFISn1v+H/9pfWsFHlMT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ZrncYAAADdAAAADwAAAAAAAAAAAAAAAACYAgAAZHJz&#10;L2Rvd25yZXYueG1sUEsFBgAAAAAEAAQA9QAAAIsDAAAAAA==&#10;" path="m5,l4,,3,,2,,1,,,1r1,l1,r,1l2,1r1,l4,1,5,xe" fillcolor="#e54200" stroked="f">
                  <v:path arrowok="t" o:connecttype="custom" o:connectlocs="453399525,0;362719620,0;362719620,0;362719620,0;362719620,0;272039715,0;272039715,0;181359810,0;90679905,0;90679905,0;90679905,0;90679905,0;90679905,0;90679905,0;0,90487500;90679905,90487500;90679905,90487500;90679905,90487500;90679905,0;90679905,90487500;181359810,90487500;272039715,90487500;272039715,90487500;362719620,90487500;362719620,90487500;453399525,0" o:connectangles="0,0,0,0,0,0,0,0,0,0,0,0,0,0,0,0,0,0,0,0,0,0,0,0,0,0"/>
                </v:shape>
                <v:shape id="Freeform 857" o:spid="_x0000_s3017" style="position:absolute;left:11518;top:5702;width:191;height:37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rk8YA&#10;AADdAAAADwAAAGRycy9kb3ducmV2LnhtbESPQWvCQBSE74L/YXlCb7prRWmjqxSx4MWKqSDeHtln&#10;Esy+Ddk1if++Wyj0OMzMN8xq09tKtNT40rGG6USBIM6cKTnXcP7+HL+B8AHZYOWYNDzJw2Y9HKww&#10;Ma7jE7VpyEWEsE9QQxFCnUjps4Is+omriaN3c43FEGWTS9NgF+G2kq9KLaTFkuNCgTVtC8ru6cNq&#10;uEzfq6/rtTxuD122a608328npfXLqP9YggjUh//wX3tvNMzUfAa/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Urk8YAAADdAAAADwAAAAAAAAAAAAAAAACYAgAAZHJz&#10;L2Rvd25yZXYueG1sUEsFBgAAAAAEAAQA9QAAAIsDAAAAAA==&#10;" path="m,4l1,3,,3r1,l1,2,,2,1,3,1,2,1,1r1,l1,,2,1,1,,,1,,2,,3,,4xe" fillcolor="#e54200" stroked="f">
                  <v:path arrowok="t" o:connecttype="custom" o:connectlocs="0,350307116;90963750,262732675;90963750,262732675;90963750,262732675;0,262732675;90963750,262732675;90963750,262732675;90963750,262732675;90963750,262732675;90963750,175158233;0,175158233;90963750,262732675;90963750,175158233;90963750,87574442;181927500,87574442;90963750,0;181927500,87574442;181927500,87574442;90963750,0;90963750,0;90963750,0;0,87574442;0,175158233;0,175158233;0,175158233;0,175158233;0,262732675;0,262732675;0,262732675;0,350307116;0,350307116;0,350307116" o:connectangles="0,0,0,0,0,0,0,0,0,0,0,0,0,0,0,0,0,0,0,0,0,0,0,0,0,0,0,0,0,0,0,0"/>
                </v:shape>
                <v:shape id="Freeform 858" o:spid="_x0000_s3018" style="position:absolute;left:6381;top:7029;width:1429;height:381;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8ED8QA&#10;AADdAAAADwAAAGRycy9kb3ducmV2LnhtbESPS4vCQBCE7wv+h6EFb+vEx4pERxEf6GXBF56bTJsE&#10;Mz0xM5r47x1hYY9FVX1FTeeNKcSTKpdbVtDrRiCIE6tzThWcT5vvMQjnkTUWlknBixzMZ62vKcba&#10;1nyg59GnIkDYxagg876MpXRJRgZd15bEwbvayqAPskqlrrAOcFPIfhSNpMGcw0KGJS0zSm7Hh1Ew&#10;XNdj7KW3X32/+/2pXmxXl3yrVKfdLCYgPDX+P/zX3mkFg+hnCJ834Qn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vBA/EAAAA3QAAAA8AAAAAAAAAAAAAAAAAmAIAAGRycy9k&#10;b3ducmV2LnhtbFBLBQYAAAAABAAEAPUAAACJAwAAAAA=&#10;" path="m15,4l,2,,,15,1r,3xe" fillcolor="#e54200" stroked="f">
                  <v:path arrowok="t" o:connecttype="custom" o:connectlocs="1361151075,362912025;0,181456013;0,0;1361151075,90728006;1361151075,362912025" o:connectangles="0,0,0,0,0"/>
                </v:shape>
                <v:line id="Line 859" o:spid="_x0000_s3019" style="position:absolute;visibility:visible;mso-wrap-style:square" from="6191,7219" to="7334,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R58YAAADdAAAADwAAAGRycy9kb3ducmV2LnhtbESPQWvCQBSE74X+h+UJvTW7KoqkriKp&#10;RY/VlNLja/Y1SZt9G7Orxn/fFQSPw8x8w8yXvW3EiTpfO9YwTBQI4sKZmksNH/nb8wyED8gGG8ek&#10;4UIelovHhzmmxp15R6d9KEWEsE9RQxVCm0rpi4os+sS1xNH7cZ3FEGVXStPhOcJtI0dKTaXFmuNC&#10;hS1lFRV/+6PVMF2/599u9Treqa/D53aTqSz/XWv9NOhXLyAC9eEevrW3RsNYTSZwfROf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akefGAAAA3QAAAA8AAAAAAAAA&#10;AAAAAAAAoQIAAGRycy9kb3ducmV2LnhtbFBLBQYAAAAABAAEAPkAAACUAwAAAAA=&#10;" strokecolor="#24282b" strokeweight="0"/>
                <v:rect id="Rectangle 860" o:spid="_x0000_s3020" style="position:absolute;left:8286;top:6648;width:9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zWsYA&#10;AADdAAAADwAAAGRycy9kb3ducmV2LnhtbESPQWvCQBSE7wX/w/KEXopubDFIdBURRC+Fmoro7ZF9&#10;JsHs27i71fTfdwWhx2FmvmFmi8404kbO15YVjIYJCOLC6ppLBfvv9WACwgdkjY1lUvBLHhbz3ssM&#10;M23vvKNbHkoRIewzVFCF0GZS+qIig35oW+Lona0zGKJ0pdQO7xFuGvmeJKk0WHNcqLClVUXFJf8x&#10;Cux288b7qz+cnFmtP0emPh6/cqVe+91yCiJQF/7Dz/ZWK/hIxik83s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fzWsYAAADdAAAADwAAAAAAAAAAAAAAAACYAgAAZHJz&#10;L2Rvd25yZXYueG1sUEsFBgAAAAAEAAQA9QAAAIsDAAAAAA==&#10;" fillcolor="#24282b" stroked="f"/>
                <v:oval id="Oval 861" o:spid="_x0000_s3021" style="position:absolute;left:6858;top:6362;width:295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GmcMgA&#10;AADdAAAADwAAAGRycy9kb3ducmV2LnhtbESPQWvCQBSE70L/w/IKvYhurKQp0VWKUPAgBW1rPT6z&#10;zyQ1+zbNrib9964geBxm5htmOu9MJc7UuNKygtEwAkGcWV1yruDr833wCsJ5ZI2VZVLwTw7ms4fe&#10;FFNtW17TeeNzESDsUlRQeF+nUrqsIINuaGvi4B1sY9AH2eRSN9gGuKnkcxS9SIMlh4UCa1oUlB03&#10;J6MAj6u6/an+vuODd/H2N9n1P/Y7pZ4eu7cJCE+dv4dv7aVWMI7iBK5vw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gaZwyAAAAN0AAAAPAAAAAAAAAAAAAAAAAJgCAABk&#10;cnMvZG93bnJldi54bWxQSwUGAAAAAAQABAD1AAAAjQMAAAAA&#10;" filled="f" strokecolor="#24282b" strokeweight="0"/>
                <v:line id="Line 862" o:spid="_x0000_s3022" style="position:absolute;flip:x;visibility:visible;mso-wrap-style:square" from="6000,7029" to="8001,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tKcEAAADdAAAADwAAAGRycy9kb3ducmV2LnhtbERPy4rCMBTdC/5DuMLsNHXEQapRRHA6&#10;g4vBx8LlJbm2xeamNLGtfz9ZCC4P573a9LYSLTW+dKxgOklAEGtnSs4VXM778QKED8gGK8ek4Eke&#10;NuvhYIWpcR0fqT2FXMQQ9ikqKEKoUym9Lsiin7iaOHI311gMETa5NA12MdxW8jNJvqTFkmNDgTXt&#10;CtL308MqMF321HXI3UH/tdku+7Xyfv1W6mPUb5cgAvXhLX65f4yCWTKP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yq0pwQAAAN0AAAAPAAAAAAAAAAAAAAAA&#10;AKECAABkcnMvZG93bnJldi54bWxQSwUGAAAAAAQABAD5AAAAjwMAAAAA&#10;" strokecolor="#24282b" strokeweight="0"/>
                <v:oval id="Oval 863" o:spid="_x0000_s3023" style="position:absolute;left:5715;top:6743;width:66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KXmcgA&#10;AADdAAAADwAAAGRycy9kb3ducmV2LnhtbESPW2vCQBSE3wv+h+UIfSm6qSVeoqsUodCHUvDu4zF7&#10;TKLZs2l2a9J/3xUKfRxm5htmtmhNKW5Uu8Kygud+BII4tbrgTMF289Ybg3AeWWNpmRT8kIPFvPMw&#10;w0Tbhld0W/tMBAi7BBXk3leJlC7NyaDr24o4eGdbG/RB1pnUNTYBbko5iKKhNFhwWMixomVO6XX9&#10;bRTg9aNqDuXXLj57F+8vo+PT5+mo1GO3fZ2C8NT6//Bf+10reIniCdzf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UpeZyAAAAN0AAAAPAAAAAAAAAAAAAAAAAJgCAABk&#10;cnMvZG93bnJldi54bWxQSwUGAAAAAAQABAD1AAAAjQMAAAAA&#10;" filled="f" strokecolor="#24282b" strokeweight="0"/>
                <v:oval id="Oval 864" o:spid="_x0000_s3024" style="position:absolute;left:7239;top:7029;width:2190;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vW8EA&#10;AADdAAAADwAAAGRycy9kb3ducmV2LnhtbERPW2vCMBR+F/wP4Qz2pokXZFSjbANBfLMr7PXYnDVl&#10;zUltYq379eZB2OPHd9/sBteInrpQe9YwmyoQxKU3NVcaiq/95A1EiMgGG8+k4U4BdtvxaIOZ8Tc+&#10;UZ/HSqQQDhlqsDG2mZShtOQwTH1LnLgf3zmMCXaVNB3eUrhr5FyplXRYc2qw2NKnpfI3vzoNFztT&#10;C2e/z7j8kOqv6OvjMb9r/foyvK9BRBriv/jpPhgNC7VK+9O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71vBAAAA3QAAAA8AAAAAAAAAAAAAAAAAmAIAAGRycy9kb3du&#10;cmV2LnhtbFBLBQYAAAAABAAEAPUAAACGAwAAAAA=&#10;" fillcolor="#e54200" strokecolor="#24282b" strokeweight="0"/>
                <v:line id="Line 865" o:spid="_x0000_s3025" style="position:absolute;visibility:visible;mso-wrap-style:square" from="8572,7981" to="8572,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1dWcYAAADdAAAADwAAAGRycy9kb3ducmV2LnhtbESPQWvCQBSE74L/YXmF3nRXhSCpq0hU&#10;zLGaUnp8zb4mabNvY3ar6b/vFoQeh5n5hlltBtuKK/W+caxhNlUgiEtnGq40vBSHyRKED8gGW8ek&#10;4Yc8bNbj0QpT4258ous5VCJC2KeooQ6hS6X0ZU0W/dR1xNH7cL3FEGVfSdPjLcJtK+dKJdJiw3Gh&#10;xo6ymsqv87fVkOyfi3e33S1O6u3ymh8zlRWfe60fH4btE4hAQ/gP39u50bBQyQz+3s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NXVnGAAAA3QAAAA8AAAAAAAAA&#10;AAAAAAAAoQIAAGRycy9kb3ducmV2LnhtbFBLBQYAAAAABAAEAPkAAACUAwAAAAA=&#10;" strokecolor="#24282b" strokeweight="0"/>
                <v:line id="Line 866" o:spid="_x0000_s3026" style="position:absolute;visibility:visible;mso-wrap-style:square" from="8477,7981" to="8477,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DLsUAAADdAAAADwAAAGRycy9kb3ducmV2LnhtbESPQWvCQBSE70L/w/IKvemuCqGkriJR&#10;0WM1Unp8zb4mqdm3MbvV9N+7QsHjMDPfMLNFbxtxoc7XjjWMRwoEceFMzaWGY74ZvoLwAdlg45g0&#10;/JGHxfxpMMPUuCvv6XIIpYgQ9ilqqEJoUyl9UZFFP3ItcfS+XWcxRNmV0nR4jXDbyIlSibRYc1yo&#10;sKWsouJ0+LUakvV7/uWWq+lefZ4/dttMZfnPWuuX5375BiJQHx7h//bOaJiqZAL3N/EJ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DLsUAAADdAAAADwAAAAAAAAAA&#10;AAAAAAChAgAAZHJzL2Rvd25yZXYueG1sUEsFBgAAAAAEAAQA+QAAAJMDAAAAAA==&#10;" strokecolor="#24282b" strokeweight="0"/>
                <v:shape id="Freeform 867" o:spid="_x0000_s3027" style="position:absolute;left:8382;top:8451;width:666;height:191;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902sYA&#10;AADdAAAADwAAAGRycy9kb3ducmV2LnhtbESPzWoCMRSF90LfIdxCd5q0tiqjUUqLVehGR0HcXSfX&#10;zNDJzTBJdXz7plDo8nB+Ps5s0blaXKgNlWcNjwMFgrjwpmKrYb9b9icgQkQ2WHsmDTcKsJjf9WaY&#10;GX/lLV3yaEUa4ZChhjLGJpMyFCU5DAPfECfv7FuHMcnWStPiNY27Wj4pNZIOK06EEht6K6n4yr9d&#10;gnx82iXl9mV1KjbHd7V+Poz3XuuH++51CiJSF//Df+210TBUoyH8vk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902sYAAADdAAAADwAAAAAAAAAAAAAAAACYAgAAZHJz&#10;L2Rvd25yZXYueG1sUEsFBgAAAAAEAAQA9QAAAIsDAAAAAA==&#10;" path="m6,1r,l4,1r,1l4,1,2,1,1,1r1,l4,1,4,r,1l6,1xm4,r,l1,1,,1r1,l4,2,6,1r1,l6,1,4,xe" fillcolor="#24282b" stroked="f">
                  <v:path arrowok="t" o:connecttype="custom" o:connectlocs="543749593,90963750;543749593,90963750;543749593,90963750;362499729,90963750;362499729,181927500;362499729,90963750;181249864,90963750;90624932,90963750;181249864,90963750;362499729,90963750;362499729,0;362499729,90963750;543749593,90963750;362499729,0;362499729,0;362499729,0;90624932,90963750;0,90963750;90624932,90963750;362499729,181927500;362499729,181927500;362499729,181927500;543749593,90963750;634374525,90963750;543749593,90963750;362499729,0" o:connectangles="0,0,0,0,0,0,0,0,0,0,0,0,0,0,0,0,0,0,0,0,0,0,0,0,0,0"/>
                  <o:lock v:ext="edit" verticies="t"/>
                </v:shape>
                <v:shape id="Freeform 868" o:spid="_x0000_s3028" style="position:absolute;left:8382;top:8737;width:666;height:191;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srsYA&#10;AADdAAAADwAAAGRycy9kb3ducmV2LnhtbESPzWoCMRSF9wXfIdxCdzWptVamRhHFKnSjU0HcXSe3&#10;mcHJzTBJdXz7plDo8nB+Ps5k1rlaXKgNlWcNT30FgrjwpmKrYf+5ehyDCBHZYO2ZNNwowGzau5tg&#10;ZvyVd3TJoxVphEOGGsoYm0zKUJTkMPR9Q5y8L986jEm2VpoWr2nc1XKg1Eg6rDgRSmxoUVJxzr9d&#10;grx/2BXl9mV9KrbHpdoMD697r/XDfTd/AxGpi//hv/bGaHhWoyH8vklP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bsrsYAAADdAAAADwAAAAAAAAAAAAAAAACYAgAAZHJz&#10;L2Rvd25yZXYueG1sUEsFBgAAAAAEAAQA9QAAAIsDAAAAAA==&#10;" path="m6,1r,l4,1r,1l4,1,2,1,1,1r1,l4,1,4,r,1l6,1xm4,r,l1,1,,1r1,l4,2,6,1r1,l6,1,4,xe" fillcolor="#24282b" stroked="f">
                  <v:path arrowok="t" o:connecttype="custom" o:connectlocs="543749593,90963750;543749593,90963750;543749593,90963750;362499729,90963750;362499729,181927500;362499729,90963750;181249864,90963750;90624932,90963750;181249864,90963750;362499729,90963750;362499729,0;362499729,90963750;543749593,90963750;362499729,0;362499729,0;362499729,0;90624932,90963750;0,90963750;90624932,90963750;362499729,181927500;362499729,181927500;362499729,181927500;543749593,90963750;634374525,90963750;543749593,90963750;362499729,0" o:connectangles="0,0,0,0,0,0,0,0,0,0,0,0,0,0,0,0,0,0,0,0,0,0,0,0,0,0"/>
                  <o:lock v:ext="edit" verticies="t"/>
                </v:shape>
                <v:line id="Line 869" o:spid="_x0000_s3029" style="position:absolute;visibility:visible;mso-wrap-style:square" from="8382,6838" to="8382,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ZbWsYAAADdAAAADwAAAGRycy9kb3ducmV2LnhtbESPQWvCQBSE7wX/w/IEb3XXikFSV5FU&#10;0WM1Unp8zb4mqdm3Mbtq+u+7hUKPw8x8wyxWvW3EjTpfO9YwGSsQxIUzNZcaTvn2cQ7CB2SDjWPS&#10;8E0eVsvBwwJT4+58oNsxlCJC2KeooQqhTaX0RUUW/di1xNH7dJ3FEGVXStPhPcJtI5+USqTFmuNC&#10;hS1lFRXn49VqSDav+Ydbv0wP6v3ytt9lKsu/NlqPhv36GUSgPvyH/9p7o2Gqkhn8vo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2W1rGAAAA3QAAAA8AAAAAAAAA&#10;AAAAAAAAoQIAAGRycy9kb3ducmV2LnhtbFBLBQYAAAAABAAEAPkAAACUAwAAAAA=&#10;" strokecolor="#24282b" strokeweight="0"/>
                <v:shape id="Freeform 870" o:spid="_x0000_s3030" style="position:absolute;left:6381;top:7029;width:1429;height:381;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1XsUA&#10;AADdAAAADwAAAGRycy9kb3ducmV2LnhtbESPT4vCMBTE78J+h/AW9qaprhTpGkX8g3sRtIrnR/O2&#10;LTYvtYm2++2NIHgcZuY3zHTemUrcqXGlZQXDQQSCOLO65FzB6bjpT0A4j6yxskwK/snBfPbRm2Ki&#10;bcsHuqc+FwHCLkEFhfd1IqXLCjLoBrYmDt6fbQz6IJtc6gbbADeVHEVRLA2WHBYKrGlZUHZJb0bB&#10;eN1OcJhfdvp69ftju9iuzuVWqa/PbvEDwlPn3+FX+1cr+I7iGJ5vwhO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fVexQAAAN0AAAAPAAAAAAAAAAAAAAAAAJgCAABkcnMv&#10;ZG93bnJldi54bWxQSwUGAAAAAAQABAD1AAAAigMAAAAA&#10;" path="m15,4l,2,,,15,1r,3xe" fillcolor="#e54200" stroked="f">
                  <v:path arrowok="t" o:connecttype="custom" o:connectlocs="1361151075,362912025;0,181456013;0,0;1361151075,90728006;1361151075,362912025" o:connectangles="0,0,0,0,0"/>
                </v:shape>
                <v:line id="Line 871" o:spid="_x0000_s3031" style="position:absolute;visibility:visible;mso-wrap-style:square" from="6191,7219" to="7334,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hgtsYAAADdAAAADwAAAGRycy9kb3ducmV2LnhtbESPQWvCQBSE70L/w/IK3nRXhbSkriLR&#10;osdqSunxNfuapGbfptlV47/vFgSPw8x8w8yXvW3EmTpfO9YwGSsQxIUzNZca3vPX0TMIH5ANNo5J&#10;w5U8LBcPgzmmxl14T+dDKEWEsE9RQxVCm0rpi4os+rFriaP37TqLIcqulKbDS4TbRk6VSqTFmuNC&#10;hS1lFRXHw8lqSDZv+ZdbrWd79fn7sdtmKst/NloPH/vVC4hAfbiHb+2d0TBTyRP8v4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oYLbGAAAA3QAAAA8AAAAAAAAA&#10;AAAAAAAAoQIAAGRycy9kb3ducmV2LnhtbFBLBQYAAAAABAAEAPkAAACUAwAAAAA=&#10;" strokecolor="#24282b" strokeweight="0"/>
                <v:rect id="Rectangle 872" o:spid="_x0000_s3032" style="position:absolute;left:8286;top:6648;width:9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IDsQA&#10;AADdAAAADwAAAGRycy9kb3ducmV2LnhtbERPz2vCMBS+C/4P4Qm7yJo6oUhnFBFkXgaultHdHs1b&#10;W9a81CSz3X+/HAY7fny/t/vJ9OJOzneWFaySFARxbXXHjYLyenrcgPABWWNvmRT8kIf9bj7bYq7t&#10;yG90L0IjYgj7HBW0IQy5lL5uyaBP7EAcuU/rDIYIXSO1wzGGm14+pWkmDXYcG1oc6NhS/VV8GwX2&#10;/LLk8ubfP5w5nl5XpquqS6HUw2I6PIMINIV/8Z/7rBWs0yzOjW/iE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YCA7EAAAA3QAAAA8AAAAAAAAAAAAAAAAAmAIAAGRycy9k&#10;b3ducmV2LnhtbFBLBQYAAAAABAAEAPUAAACJAwAAAAA=&#10;" fillcolor="#24282b" stroked="f"/>
                <v:oval id="Oval 873" o:spid="_x0000_s3033" style="position:absolute;left:6858;top:6362;width:295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5dJMgA&#10;AADdAAAADwAAAGRycy9kb3ducmV2LnhtbESPT2vCQBTE74V+h+UJvYhubDFqdBUpFDyUQv1/fGaf&#10;SWr2bZrdmvTbuwWhx2FmfsPMFq0pxZVqV1hWMOhHIIhTqwvOFGw3b70xCOeRNZaWScEvOVjMHx9m&#10;mGjb8Cdd1z4TAcIuQQW591UipUtzMuj6tiIO3tnWBn2QdSZ1jU2Am1I+R1EsDRYcFnKs6DWn9LL+&#10;MQrw8l41h/J7Nzx7N9x/jY7dj9NRqadOu5yC8NT6//C9vdIKXqJ4An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Pl0kyAAAAN0AAAAPAAAAAAAAAAAAAAAAAJgCAABk&#10;cnMvZG93bnJldi54bWxQSwUGAAAAAAQABAD1AAAAjQMAAAAA&#10;" filled="f" strokecolor="#24282b" strokeweight="0"/>
                <v:line id="Line 874" o:spid="_x0000_s3034" style="position:absolute;flip:x;visibility:visible;mso-wrap-style:square" from="6000,7029" to="8001,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9T8EAAADdAAAADwAAAGRycy9kb3ducmV2LnhtbERPy4rCMBTdC/5DuMLsNHUER6pRRHA6&#10;g4vBx8LlJbm2xeamNLGtfz9ZCC4P573a9LYSLTW+dKxgOklAEGtnSs4VXM778QKED8gGK8ek4Eke&#10;NuvhYIWpcR0fqT2FXMQQ9ikqKEKoUym9Lsiin7iaOHI311gMETa5NA12MdxW8jNJ5tJiybGhwJp2&#10;Ben76WEVmC576jrk7qD/2myX/Vp5v34r9THqt0sQgfrwFr/cP0bBLPmK++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Cf1PwQAAAN0AAAAPAAAAAAAAAAAAAAAA&#10;AKECAABkcnMvZG93bnJldi54bWxQSwUGAAAAAAQABAD5AAAAjwMAAAAA&#10;" strokecolor="#24282b" strokeweight="0"/>
                <v:oval id="Oval 875" o:spid="_x0000_s3035" style="position:absolute;left:5715;top:6743;width:66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HH/8cA&#10;AADdAAAADwAAAGRycy9kb3ducmV2LnhtbESPT2vCQBTE7wW/w/IKvYhurERL6ioiFHqQQv1/fM0+&#10;k2j2bZrdJum3dwtCj8PM/IaZLTpTioZqV1hWMBpGIIhTqwvOFOy2b4MXEM4jaywtk4JfcrCY9x5m&#10;mGjb8ic1G5+JAGGXoILc+yqR0qU5GXRDWxEH72xrgz7IOpO6xjbATSmfo2giDRYcFnKsaJVTet38&#10;GAV4XVftsfzex2fv4sNleup/fJ2Uenrslq8gPHX+P3xvv2sF42g6gr8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x//HAAAA3QAAAA8AAAAAAAAAAAAAAAAAmAIAAGRy&#10;cy9kb3ducmV2LnhtbFBLBQYAAAAABAAEAPUAAACMAwAAAAA=&#10;" filled="f" strokecolor="#24282b" strokeweight="0"/>
                <v:shape id="Freeform 876" o:spid="_x0000_s3036" style="position:absolute;left:6381;top:7029;width:1429;height:381;visibility:visible;mso-wrap-style:square;v-text-anchor:top" coordsize="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lgMQA&#10;AADdAAAADwAAAGRycy9kb3ducmV2LnhtbESPS4vCQBCE7wv+h6EFbzrxwSrRUcQHelnwhecm0ybB&#10;TE/MjCb773cEYY9FVX1FzRaNKcSLKpdbVtDvRSCIE6tzThVcztvuBITzyBoLy6Tglxws5q2vGcba&#10;1nyk18mnIkDYxagg876MpXRJRgZdz5bEwbvZyqAPskqlrrAOcFPIQRR9S4M5h4UMS1pllNxPT6Ng&#10;tKkn2E/vP/rx8Idzvdytr/lOqU67WU5BeGr8f/jT3msFw2g8gPeb8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YDEAAAA3QAAAA8AAAAAAAAAAAAAAAAAmAIAAGRycy9k&#10;b3ducmV2LnhtbFBLBQYAAAAABAAEAPUAAACJAwAAAAA=&#10;" path="m15,4l,2,,,15,1r,3xe" fillcolor="#e54200" stroked="f">
                  <v:path arrowok="t" o:connecttype="custom" o:connectlocs="1361151075,362912025;0,181456013;0,0;1361151075,90728006;1361151075,362912025" o:connectangles="0,0,0,0,0"/>
                </v:shape>
                <v:line id="Line 877" o:spid="_x0000_s3037" style="position:absolute;visibility:visible;mso-wrap-style:square" from="6191,7219" to="7334,7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rwaMYAAADdAAAADwAAAGRycy9kb3ducmV2LnhtbESPQWvCQBSE74L/YXmCN921ASupq0hq&#10;qcdqpPT4mn1NUrNv0+yq6b/vFgSPw8x8wyzXvW3EhTpfO9YwmyoQxIUzNZcajvnLZAHCB2SDjWPS&#10;8Ese1qvhYImpcVfe0+UQShEh7FPUUIXQplL6oiKLfupa4uh9uc5iiLIrpenwGuG2kQ9KzaXFmuNC&#10;hS1lFRWnw9lqmG/f8k+3eU726uPnffeaqSz/3mo9HvWbJxCB+nAP39o7oyFRjwn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K8GjGAAAA3QAAAA8AAAAAAAAA&#10;AAAAAAAAoQIAAGRycy9kb3ducmV2LnhtbFBLBQYAAAAABAAEAPkAAACUAwAAAAA=&#10;" strokecolor="#24282b" strokeweight="0"/>
                <v:rect id="Rectangle 878" o:spid="_x0000_s3038" style="position:absolute;left:8286;top:6648;width:9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U1sYA&#10;AADdAAAADwAAAGRycy9kb3ducmV2LnhtbESPT2sCMRTE74V+h/AKXopm/UOV1SgiSL0UdCuit8fm&#10;dXfp5mVNUl2/fSMIHoeZ+Q0zW7SmFhdyvrKsoN9LQBDnVldcKNh/r7sTED4ga6wtk4IbeVjMX19m&#10;mGp75R1dslCICGGfooIyhCaV0uclGfQ92xBH78c6gyFKV0jt8BrhppaDJPmQBiuOCyU2tCop/83+&#10;jAK7+Xzn/dkfTs6s1l99Ux2P20ypzlu7nIII1IZn+NHeaAXDZDyC+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yU1sYAAADdAAAADwAAAAAAAAAAAAAAAACYAgAAZHJz&#10;L2Rvd25yZXYueG1sUEsFBgAAAAAEAAQA9QAAAIsDAAAAAA==&#10;" fillcolor="#24282b" stroked="f"/>
                <v:oval id="Oval 879" o:spid="_x0000_s3039" style="position:absolute;left:6858;top:6362;width:295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B/MgA&#10;AADdAAAADwAAAGRycy9kb3ducmV2LnhtbESPQWvCQBSE70L/w/IKvYhurKQp0VWKUPAgBW1rPT6z&#10;zyQ1+zbNrib9964geBxm5htmOu9MJc7UuNKygtEwAkGcWV1yruDr833wCsJ5ZI2VZVLwTw7ms4fe&#10;FFNtW17TeeNzESDsUlRQeF+nUrqsIINuaGvi4B1sY9AH2eRSN9gGuKnkcxS9SIMlh4UCa1oUlB03&#10;J6MAj6u6/an+vuODd/H2N9n1P/Y7pZ4eu7cJCE+dv4dv7aVWMI6SGK5vwhO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qsH8yAAAAN0AAAAPAAAAAAAAAAAAAAAAAJgCAABk&#10;cnMvZG93bnJldi54bWxQSwUGAAAAAAQABAD1AAAAjQMAAAAA&#10;" filled="f" strokecolor="#24282b" strokeweight="0"/>
                <v:rect id="Rectangle 880" o:spid="_x0000_s3040" style="position:absolute;left:8286;top:6648;width:96;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vOscA&#10;AADdAAAADwAAAGRycy9kb3ducmV2LnhtbESPQWvCQBSE74X+h+UVvBTdWMFKzEaKIPUi1DQUvT2y&#10;zySYfZvurpr++25B6HGYmW+YbDWYTlzJ+daygukkAUFcWd1yraD83IwXIHxA1thZJgU/5GGVPz5k&#10;mGp74z1di1CLCGGfooImhD6V0lcNGfQT2xNH72SdwRClq6V2eItw08mXJJlLgy3HhQZ7WjdUnYuL&#10;UWC3789cfvuvozPrzW5q2sPho1Bq9DS8LUEEGsJ/+N7eagWz5HUO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SrzrHAAAA3QAAAA8AAAAAAAAAAAAAAAAAmAIAAGRy&#10;cy9kb3ducmV2LnhtbFBLBQYAAAAABAAEAPUAAACMAwAAAAA=&#10;" fillcolor="#24282b" stroked="f"/>
                <v:oval id="Oval 881" o:spid="_x0000_s3041" style="position:absolute;left:6858;top:6362;width:2952;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T6EMcA&#10;AADdAAAADwAAAGRycy9kb3ducmV2LnhtbESPQWvCQBSE74L/YXmCl6IbLTYluooIBQ9FqG2tx2f2&#10;mUSzb9PsauK/dwsFj8PMfMPMFq0pxZVqV1hWMBpGIIhTqwvOFHx9vg1eQTiPrLG0TApu5GAx73Zm&#10;mGjb8Addtz4TAcIuQQW591UipUtzMuiGtiIO3tHWBn2QdSZ1jU2Am1KOo+hFGiw4LORY0Sqn9Ly9&#10;GAV4fq+an/L3e3L0brI7xfunzWGvVL/XLqcgPLX+Ef5vr7WC5yiO4e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0+hDHAAAA3QAAAA8AAAAAAAAAAAAAAAAAmAIAAGRy&#10;cy9kb3ducmV2LnhtbFBLBQYAAAAABAAEAPUAAACMAwAAAAA=&#10;" filled="f" strokecolor="#24282b" strokeweight="0"/>
                <v:line id="Line 882" o:spid="_x0000_s3042" style="position:absolute;flip:x;visibility:visible;mso-wrap-style:square" from="6000,7029" to="8001,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xScEAAADdAAAADwAAAGRycy9kb3ducmV2LnhtbERPy4rCMBTdC/5DuMLsNHUER6pRRHA6&#10;g4vBx8LlJbm2xeamNLGtfz9ZCC4P573a9LYSLTW+dKxgOklAEGtnSs4VXM778QKED8gGK8ek4Eke&#10;NuvhYIWpcR0fqT2FXMQQ9ikqKEKoUym9Lsiin7iaOHI311gMETa5NA12MdxW8jNJ5tJiybGhwJp2&#10;Ben76WEVmC576jrk7qD/2myX/Vp5v34r9THqt0sQgfrwFr/cP0bBLPmKc+Ob+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FJwQAAAN0AAAAPAAAAAAAAAAAAAAAA&#10;AKECAABkcnMvZG93bnJldi54bWxQSwUGAAAAAAQABAD5AAAAjwMAAAAA&#10;" strokecolor="#24282b" strokeweight="0"/>
                <v:oval id="Oval 883" o:spid="_x0000_s3043" style="position:absolute;left:5715;top:6743;width:666;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L+cgA&#10;AADdAAAADwAAAGRycy9kb3ducmV2LnhtbESPT2vCQBTE74V+h+UJvYhubNFodBUpFDyUQv1/fGaf&#10;SWr2bZrdmvTbuwWhx2FmfsPMFq0pxZVqV1hWMOhHIIhTqwvOFGw3b70xCOeRNZaWScEvOVjMHx9m&#10;mGjb8Cdd1z4TAcIuQQW591UipUtzMuj6tiIO3tnWBn2QdSZ1jU2Am1I+R9FIGiw4LORY0WtO6WX9&#10;YxTg5b1qDuX3bnj2brj/io/dj9NRqadOu5yC8NT6//C9vdIKXqJ4An9vwhO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58v5yAAAAN0AAAAPAAAAAAAAAAAAAAAAAJgCAABk&#10;cnMvZG93bnJldi54bWxQSwUGAAAAAAQABAD1AAAAjQMAAAAA&#10;" filled="f" strokecolor="#24282b" strokeweight="0"/>
                <v:oval id="Oval 884" o:spid="_x0000_s3044" style="position:absolute;left:7239;top:7029;width:2190;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JocEA&#10;AADdAAAADwAAAGRycy9kb3ducmV2LnhtbERPz2vCMBS+D/Y/hDfYbSZVEanG4oTB8GYVdn1rnk2x&#10;eemarFb/enMY7Pjx/V4Xo2vFQH1oPGvIJgoEceVNw7WG0/HjbQkiRGSDrWfScKMAxeb5aY258Vc+&#10;0FDGWqQQDjlqsDF2uZShsuQwTHxHnLiz7x3GBPtamh6vKdy1cqrUQjpsODVY7GhnqbqUv07Dj83U&#10;zNmvb5y/S3U/Dc1+X960fn0ZtysQkcb4L/5zfxoNM7VM+9Ob9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CaHBAAAA3QAAAA8AAAAAAAAAAAAAAAAAmAIAAGRycy9kb3du&#10;cmV2LnhtbFBLBQYAAAAABAAEAPUAAACGAwAAAAA=&#10;" fillcolor="#e54200" strokecolor="#24282b" strokeweight="0"/>
                <v:line id="Line 885" o:spid="_x0000_s3045" style="position:absolute;visibility:visible;mso-wrap-style:square" from="8572,7981" to="8572,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G7o8UAAADdAAAADwAAAGRycy9kb3ducmV2LnhtbESPQWvCQBSE70L/w/IKvemuCiKpq0hU&#10;6rEakR5fs69J2uzbmN1q/PeuIHgcZuYbZrbobC3O1PrKsYbhQIEgzp2puNBwyDb9KQgfkA3WjknD&#10;lTws5i+9GSbGXXhH530oRISwT1BDGUKTSOnzkiz6gWuIo/fjWoshyraQpsVLhNtajpSaSIsVx4US&#10;G0pLyv/2/1bDZP2ZfbvlarxTX6fj9iNVafa71vrttVu+gwjUhWf40d4aDWM1HcL9TXw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G7o8UAAADdAAAADwAAAAAAAAAA&#10;AAAAAAChAgAAZHJzL2Rvd25yZXYueG1sUEsFBgAAAAAEAAQA+QAAAJMDAAAAAA==&#10;" strokecolor="#24282b" strokeweight="0"/>
                <v:line id="Line 886" o:spid="_x0000_s3046" style="position:absolute;visibility:visible;mso-wrap-style:square" from="8477,7981" to="8477,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Ml1MUAAADdAAAADwAAAGRycy9kb3ducmV2LnhtbESPQWvCQBSE7wX/w/IEb3VXBZHUVSQq&#10;elRTSo+v2dckbfZtzK4a/71bKHgcZuYbZr7sbC2u1PrKsYbRUIEgzp2puNDwnm1fZyB8QDZYOyYN&#10;d/KwXPRe5pgYd+MjXU+hEBHCPkENZQhNIqXPS7Loh64hjt63ay2GKNtCmhZvEW5rOVZqKi1WHBdK&#10;bCgtKf89XayG6eaQfbnVenJUn+eP/S5Vafaz0XrQ71ZvIAJ14Rn+b++NhomajeHvTX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Ml1MUAAADdAAAADwAAAAAAAAAA&#10;AAAAAAChAgAAZHJzL2Rvd25yZXYueG1sUEsFBgAAAAAEAAQA+QAAAJMDAAAAAA==&#10;" strokecolor="#24282b" strokeweight="0"/>
                <v:shape id="Freeform 887" o:spid="_x0000_s3047" style="position:absolute;left:8382;top:8451;width:666;height:191;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OSIMYA&#10;AADdAAAADwAAAGRycy9kb3ducmV2LnhtbESPzWoCMRSF94LvEK7gTpPW1srUKKViK7jRqSDubie3&#10;maGTm2GS6vTtm4Lg8nB+Ps582blanKkNlWcNd2MFgrjwpmKr4fCxHs1AhIhssPZMGn4pwHLR780x&#10;M/7Cezrn0Yo0wiFDDWWMTSZlKEpyGMa+IU7el28dxiRbK02LlzTuanmv1FQ6rDgRSmzotaTiO/9x&#10;CfK2tWvK7eP7Z7E7rdTm4fh08FoPB93LM4hIXbyFr+2N0TBRswn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OSIMYAAADdAAAADwAAAAAAAAAAAAAAAACYAgAAZHJz&#10;L2Rvd25yZXYueG1sUEsFBgAAAAAEAAQA9QAAAIsDAAAAAA==&#10;" path="m6,1r,l4,1r,1l4,1,2,1,1,1r1,l4,1,4,r,1l6,1xm4,r,l1,1,,1r1,l4,2,6,1r1,l6,1,4,xe" fillcolor="#24282b" stroked="f">
                  <v:path arrowok="t" o:connecttype="custom" o:connectlocs="543749593,90963750;543749593,90963750;543749593,90963750;362499729,90963750;362499729,181927500;362499729,90963750;181249864,90963750;90624932,90963750;181249864,90963750;362499729,90963750;362499729,0;362499729,90963750;543749593,90963750;362499729,0;362499729,0;362499729,0;90624932,90963750;0,90963750;90624932,90963750;362499729,181927500;362499729,181927500;362499729,181927500;543749593,90963750;634374525,90963750;543749593,90963750;362499729,0" o:connectangles="0,0,0,0,0,0,0,0,0,0,0,0,0,0,0,0,0,0,0,0,0,0,0,0,0,0"/>
                  <o:lock v:ext="edit" verticies="t"/>
                </v:shape>
                <v:shape id="Freeform 888" o:spid="_x0000_s3048" style="position:absolute;left:8382;top:8737;width:666;height:191;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KVMYA&#10;AADdAAAADwAAAGRycy9kb3ducmV2LnhtbESPzWoCMRSF9wXfIVzBnSa21srUKKXFVnCjU0Hc3U6u&#10;maGTm2ESdfr2TUHo8nB+Ps582blaXKgNlWcN45ECQVx4U7HVsP9cDWcgQkQ2WHsmDT8UYLno3c0x&#10;M/7KO7rk0Yo0wiFDDWWMTSZlKEpyGEa+IU7eybcOY5KtlabFaxp3tbxXaiodVpwIJTb0WlLxnZ9d&#10;grxv7Ipy+/jxVWyPb2o9OTztvdaDfvfyDCJSF//Dt/baaHhQs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KVMYAAADdAAAADwAAAAAAAAAAAAAAAACYAgAAZHJz&#10;L2Rvd25yZXYueG1sUEsFBgAAAAAEAAQA9QAAAIsDAAAAAA==&#10;" path="m6,1r,l4,1r,1l4,1,2,1,1,1r1,l4,1,4,r,1l6,1xm4,r,l1,1,,1r1,l4,2,6,1r1,l6,1,4,xe" fillcolor="#24282b" stroked="f">
                  <v:path arrowok="t" o:connecttype="custom" o:connectlocs="543749593,90963750;543749593,90963750;543749593,90963750;362499729,90963750;362499729,181927500;362499729,90963750;181249864,90963750;90624932,90963750;181249864,90963750;362499729,90963750;362499729,0;362499729,90963750;543749593,90963750;362499729,0;362499729,0;362499729,0;90624932,90963750;0,90963750;90624932,90963750;362499729,181927500;362499729,181927500;362499729,181927500;543749593,90963750;634374525,90963750;543749593,90963750;362499729,0" o:connectangles="0,0,0,0,0,0,0,0,0,0,0,0,0,0,0,0,0,0,0,0,0,0,0,0,0,0"/>
                  <o:lock v:ext="edit" verticies="t"/>
                </v:shape>
                <v:line id="Line 889" o:spid="_x0000_s3049" style="position:absolute;visibility:visible;mso-wrap-style:square" from="8572,7981" to="8572,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q9oMYAAADdAAAADwAAAGRycy9kb3ducmV2LnhtbESPQWvCQBSE70L/w/IK3nRXpRJSV5Fo&#10;qcdqpPT4mn1NUrNv0+yq6b/vFgSPw8x8wyxWvW3EhTpfO9YwGSsQxIUzNZcajvnLKAHhA7LBxjFp&#10;+CUPq+XDYIGpcVfe0+UQShEh7FPUUIXQplL6oiKLfuxa4uh9uc5iiLIrpenwGuG2kVOl5tJizXGh&#10;wpayiorT4Ww1zLdv+adbb2Z79fHzvnvNVJZ/b7UePvbrZxCB+nAP39o7o2Gmkif4fx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6vaDGAAAA3QAAAA8AAAAAAAAA&#10;AAAAAAAAoQIAAGRycy9kb3ducmV2LnhtbFBLBQYAAAAABAAEAPkAAACUAwAAAAA=&#10;" strokecolor="#24282b" strokeweight="0"/>
                <v:line id="Line 890" o:spid="_x0000_s3050" style="position:absolute;visibility:visible;mso-wrap-style:square" from="8477,7981" to="8477,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gj18UAAADdAAAADwAAAGRycy9kb3ducmV2LnhtbESPQWvCQBSE7wX/w/IEb3VXhSCpq0i0&#10;6LGaIh5fs69JavZtmt1q+u+7gtDjMDPfMItVbxtxpc7XjjVMxgoEceFMzaWG9/z1eQ7CB2SDjWPS&#10;8EseVsvB0wJT4258oOsxlCJC2KeooQqhTaX0RUUW/di1xNH7dJ3FEGVXStPhLcJtI6dKJdJizXGh&#10;wpayiorL8cdqSLZv+Ydbb2YHdf4+7XeZyvKvrdajYb9+ARGoD//hR3tvNMzUPIH7m/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gj18UAAADdAAAADwAAAAAAAAAA&#10;AAAAAAChAgAAZHJzL2Rvd25yZXYueG1sUEsFBgAAAAAEAAQA+QAAAJMDAAAAAA==&#10;" strokecolor="#24282b" strokeweight="0"/>
                <v:shape id="Freeform 891" o:spid="_x0000_s3051" style="position:absolute;left:8382;top:8451;width:666;height:191;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UI8YA&#10;AADdAAAADwAAAGRycy9kb3ducmV2LnhtbESPS2sCMRSF90L/Q7hCdzWxD5XRKKXFVnCjoyDurpNr&#10;ZujkZpikOv33TaHg8nAeH2e26FwtLtSGyrOG4UCBIC68qdhq2O+WDxMQISIbrD2Thh8KsJjf9WaY&#10;GX/lLV3yaEUa4ZChhjLGJpMyFCU5DAPfECfv7FuHMcnWStPiNY27Wj4qNZIOK06EEht6K6n4yr9d&#10;gnys7ZJy+/J5KjbHd7V6Poz3Xuv7fvc6BRGpi7fwf3tlNDypyRj+3q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iUI8YAAADdAAAADwAAAAAAAAAAAAAAAACYAgAAZHJz&#10;L2Rvd25yZXYueG1sUEsFBgAAAAAEAAQA9QAAAIsDAAAAAA==&#10;" path="m6,1r,l4,1r,1l4,1,2,1,1,1r1,l4,1,4,r,1l6,1xm4,r,l1,1,,1r1,l4,2,6,1r1,l6,1,4,xe" fillcolor="#24282b" stroked="f">
                  <v:path arrowok="t" o:connecttype="custom" o:connectlocs="543749593,90963750;543749593,90963750;543749593,90963750;362499729,90963750;362499729,181927500;362499729,90963750;181249864,90963750;90624932,90963750;181249864,90963750;362499729,90963750;362499729,0;362499729,90963750;543749593,90963750;362499729,0;362499729,0;362499729,0;90624932,90963750;0,90963750;90624932,90963750;362499729,181927500;362499729,181927500;362499729,181927500;543749593,90963750;634374525,90963750;543749593,90963750;362499729,0" o:connectangles="0,0,0,0,0,0,0,0,0,0,0,0,0,0,0,0,0,0,0,0,0,0,0,0,0,0"/>
                  <o:lock v:ext="edit" verticies="t"/>
                </v:shape>
                <v:shape id="Freeform 892" o:spid="_x0000_s3052" style="position:absolute;left:8382;top:8737;width:666;height:191;visibility:visible;mso-wrap-style:square;v-text-anchor:top" coordsize="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AUcQA&#10;AADdAAAADwAAAGRycy9kb3ducmV2LnhtbERPTUsDMRC9C/6HMEJvNrFWLWvTIpXWQi91LYi3cTNm&#10;FzeTZZO26793DoLHx/ueL4fQqhP1qYls4WZsQBFX0TXsLRze1tczUCkjO2wjk4UfSrBcXF7MsXDx&#10;zK90KrNXEsKpQAt1zl2hdapqCpjGsSMW7iv2AbPA3mvX41nCQ6snxtzrgA1LQ40drWqqvstjkJLN&#10;zq+p9Hcvn9X+49lsp+8Ph2jt6Gp4egSVacj/4j/31lm4NTOZK2/kCe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3AFHEAAAA3QAAAA8AAAAAAAAAAAAAAAAAmAIAAGRycy9k&#10;b3ducmV2LnhtbFBLBQYAAAAABAAEAPUAAACJAwAAAAA=&#10;" path="m6,1r,l4,1r,1l4,1,2,1,1,1r1,l4,1,4,r,1l6,1xm4,r,l1,1,,1r1,l4,2,6,1r1,l6,1,4,xe" fillcolor="#24282b" stroked="f">
                  <v:path arrowok="t" o:connecttype="custom" o:connectlocs="543749593,90963750;543749593,90963750;543749593,90963750;362499729,90963750;362499729,181927500;362499729,90963750;181249864,90963750;90624932,90963750;181249864,90963750;362499729,90963750;362499729,0;362499729,90963750;543749593,90963750;362499729,0;362499729,0;362499729,0;90624932,90963750;0,90963750;90624932,90963750;362499729,181927500;362499729,181927500;362499729,181927500;543749593,90963750;634374525,90963750;543749593,90963750;362499729,0" o:connectangles="0,0,0,0,0,0,0,0,0,0,0,0,0,0,0,0,0,0,0,0,0,0,0,0,0,0"/>
                  <o:lock v:ext="edit" verticies="t"/>
                </v:shape>
                <v:line id="Line 893" o:spid="_x0000_s3053" style="position:absolute;visibility:visible;mso-wrap-style:square" from="8382,6838" to="8382,7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e3pcYAAADdAAAADwAAAGRycy9kb3ducmV2LnhtbESPQWvCQBSE74X+h+UJvTW7KoimriKp&#10;RY/VlNLja/Y1SZt9G7Orxn/fFQSPw8x8w8yXvW3EiTpfO9YwTBQI4sKZmksNH/nb8xSED8gGG8ek&#10;4UIelovHhzmmxp15R6d9KEWEsE9RQxVCm0rpi4os+sS1xNH7cZ3FEGVXStPhOcJtI0dKTaTFmuNC&#10;hS1lFRV/+6PVMFm/599u9Treqa/D53aTqSz/XWv9NOhXLyAC9eEevrW3RsNYTWdwfROf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t6XGAAAA3QAAAA8AAAAAAAAA&#10;AAAAAAAAoQIAAGRycy9kb3ducmV2LnhtbFBLBQYAAAAABAAEAPkAAACUAwAAAAA=&#10;" strokecolor="#24282b" strokeweight="0"/>
                <v:shape id="Freeform 894" o:spid="_x0000_s3054" style="position:absolute;left:95;top:5886;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jiPMMA&#10;AADdAAAADwAAAGRycy9kb3ducmV2LnhtbERPz2vCMBS+C/4P4Qm7aarC5qpRxlAUxYN1jB0fzbOt&#10;Ni8lyWz335vDwOPH93ux6kwt7uR8ZVnBeJSAIM6trrhQ8HXeDGcgfEDWWFsmBX/kYbXs9xaYatvy&#10;ie5ZKEQMYZ+igjKEJpXS5yUZ9CPbEEfuYp3BEKErpHbYxnBTy0mSvEqDFceGEhv6LCm/Zb9GwWx9&#10;zLbmum9Prv0eb+1h97bXP0q9DLqPOYhAXXiK/907rWCavMf98U1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jiPMMAAADdAAAADwAAAAAAAAAAAAAAAACYAgAAZHJzL2Rv&#10;d25yZXYueG1sUEsFBgAAAAAEAAQA9QAAAIgDAAAAAA==&#10;" path="m1,l,,2,2,3,3,4,2,3,2,2,1,1,xe" fillcolor="#3b2478" stroked="f">
                  <v:path arrowok="t" o:connecttype="custom" o:connectlocs="90728006,0;0,0;181456013,181616350;272184019,272424525;272184019,272424525;362912025,181616350;272184019,181616350;181456013,90808175;90728006,0" o:connectangles="0,0,0,0,0,0,0,0,0"/>
                </v:shape>
                <v:shape id="Freeform 895" o:spid="_x0000_s3055" style="position:absolute;left:571;top:6267;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ubsIA&#10;AADdAAAADwAAAGRycy9kb3ducmV2LnhtbESPT4vCMBTE7wt+h/AWvK2pCuJWo4ggePRPYa+P5pmU&#10;bV5KEm33228EweMwM79h1tvBteJBITaeFUwnBQji2uuGjYLqevhagogJWWPrmRT8UYTtZvSxxlL7&#10;ns/0uCQjMoRjiQpsSl0pZawtOYwT3xFn7+aDw5RlMFIH7DPctXJWFAvpsOG8YLGjvaX693J3Cn5s&#10;Vc0OzRDC9bQ8V7Uz5rTrlRp/DrsViERDeodf7aNWMC++p/B8k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W5uwgAAAN0AAAAPAAAAAAAAAAAAAAAAAJgCAABkcnMvZG93&#10;bnJldi54bWxQSwUGAAAAAAQABAD1AAAAhwMAAAAA&#10;" path="m1,l,,1,1,1,r,1l1,xe" fillcolor="#3b2478" stroked="f">
                  <v:path arrowok="t" o:connecttype="custom" o:connectlocs="90487500,0;0,0;90487500,90487500;90487500,90487500;90487500,90487500;90487500,0;90487500,0;90487500,90487500;90487500,0" o:connectangles="0,0,0,0,0,0,0,0,0"/>
                </v:shape>
                <v:shape id="Freeform 896" o:spid="_x0000_s3056" style="position:absolute;left:857;top:6457;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9ZLMYA&#10;AADdAAAADwAAAGRycy9kb3ducmV2LnhtbESPT2sCMRTE74LfITyht5qsBVu3RhG1sPRQ65/eH5vX&#10;7NLNy7JJdf32plDwOMzMb5j5sneNOFMXas8asrECQVx6U7PVcDq+Pb6ACBHZYOOZNFwpwHIxHMwx&#10;N/7CezofohUJwiFHDVWMbS5lKCtyGMa+JU7et+8cxiQ7K02HlwR3jZwoNZUOa04LFba0rqj8Ofw6&#10;DeZLbYpsWzyvM/6or58rG953VuuHUb96BRGpj/fwf7swGp7UbAJ/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9ZLMYAAADdAAAADwAAAAAAAAAAAAAAAACYAgAAZHJz&#10;L2Rvd25yZXYueG1sUEsFBgAAAAAEAAQA9QAAAIsDAAAAAA==&#10;" path="m1,l,1r1,l3,2r1,l3,1,2,,1,xe" fillcolor="#3b2478" stroked="f">
                  <v:path arrowok="t" o:connecttype="custom" o:connectlocs="90728006,0;0,90963750;90728006,90963750;272184019,181927500;272184019,181927500;362912025,181927500;272184019,90963750;181456013,0;90728006,0" o:connectangles="0,0,0,0,0,0,0,0,0"/>
                </v:shape>
                <v:rect id="Rectangle 897" o:spid="_x0000_s3057" style="position:absolute;left:1428;top:6743;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ERMYA&#10;AADdAAAADwAAAGRycy9kb3ducmV2LnhtbESPQWsCMRSE7wX/Q3iCl1ITVyh2axRRBA9eui2Ct8fm&#10;dbO4eVk2cV376xuh0OMwM98wy/XgGtFTF2rPGmZTBYK49KbmSsPX5/5lASJEZIONZ9JwpwDr1ehp&#10;ibnxN/6gvoiVSBAOOWqwMba5lKG05DBMfUucvG/fOYxJdpU0Hd4S3DUyU+pVOqw5LVhsaWupvBRX&#10;p+H6Q/G+s22x77Pzc1CbTB3PJ60n42HzDiLSEP/Df+2D0TBXb3N4vE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ZERMYAAADdAAAADwAAAAAAAAAAAAAAAACYAgAAZHJz&#10;L2Rvd25yZXYueG1sUEsFBgAAAAAEAAQA9QAAAIsDAAAAAA==&#10;" fillcolor="#3b2478" stroked="f"/>
                <v:shape id="Freeform 898" o:spid="_x0000_s3058" style="position:absolute;left:1714;top:6934;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kw8YA&#10;AADdAAAADwAAAGRycy9kb3ducmV2LnhtbESPT0sDMRTE70K/Q3iCNzdZLdpum5ZSLSweqvbP/bF5&#10;ZpduXpZNbLff3giCx2FmfsPMl4NrxZn60HjWkGcKBHHlTcNWw2G/uZ+ACBHZYOuZNFwpwHIxuplj&#10;YfyFP+m8i1YkCIcCNdQxdoWUoarJYch8R5y8L987jEn2VpoeLwnuWvmg1JN02HBaqLGjdU3Vafft&#10;NJijeinz1/J5nfO2uX6sbHh7t1rf3Q6rGYhIQ/wP/7VLo+FRTcfw+yY9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pkw8YAAADdAAAADwAAAAAAAAAAAAAAAACYAgAAZHJz&#10;L2Rvd25yZXYueG1sUEsFBgAAAAAEAAQA9QAAAIsDAAAAAA==&#10;" path="m,l,,2,1,3,2,4,1,2,,,xe" fillcolor="#3b2478" stroked="f">
                  <v:path arrowok="t" o:connecttype="custom" o:connectlocs="0,0;0,0;181456013,90487500;272184019,180975000;362912025,90487500;181456013,0;0,0" o:connectangles="0,0,0,0,0,0,0"/>
                </v:shape>
                <v:shape id="Freeform 899" o:spid="_x0000_s3059" style="position:absolute;left:2286;top:7124;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obcMA&#10;AADdAAAADwAAAGRycy9kb3ducmV2LnhtbESPT2sCMRTE70K/Q3gFb5qtYlm3RhFB6NE/C14fm9dk&#10;6eZlSaK7/fZNQehxmJnfMJvd6DrxoBBbzwre5gUI4sbrlo2C+nqclSBiQtbYeSYFPxRht32ZbLDS&#10;fuAzPS7JiAzhWKECm1JfSRkbSw7j3PfE2fvywWHKMhipAw4Z7jq5KIp36bDlvGCxp4Ol5vtydwpu&#10;tq4Xx3YM4Xoqz3XjjDntB6Wmr+P+A0SiMf2Hn+1PrWBZrFfw9y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JobcMAAADdAAAADwAAAAAAAAAAAAAAAACYAgAAZHJzL2Rv&#10;d25yZXYueG1sUEsFBgAAAAAEAAQA9QAAAIgDAAAAAA==&#10;" path="m,l,1r1,l1,,,xe" fillcolor="#3b2478" stroked="f">
                  <v:path arrowok="t" o:connecttype="custom" o:connectlocs="0,0;0,90487500;0,90487500;90487500,90487500;90487500,0;90487500,0;0,0" o:connectangles="0,0,0,0,0,0,0"/>
                </v:shape>
                <v:shape id="Freeform 900" o:spid="_x0000_s3060" style="position:absolute;left:2571;top:7219;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3f08cA&#10;AADdAAAADwAAAGRycy9kb3ducmV2LnhtbESPT2vCQBTE74LfYXlCb7qxBf9EVymlRbF4MBXx+Mg+&#10;k2j2bdjdmvTbdwtCj8PM/IZZrjtTizs5X1lWMB4lIIhzqysuFBy/PoYzED4ga6wtk4If8rBe9XtL&#10;TLVt+UD3LBQiQtinqKAMoUml9HlJBv3INsTRu1hnMETpCqkdthFuavmcJBNpsOK4UGJDbyXlt+zb&#10;KJi977ONue7ag2tP44393E53+qzU06B7XYAI1IX/8KO91QpekvkE/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39PHAAAA3QAAAA8AAAAAAAAAAAAAAAAAmAIAAGRy&#10;cy9kb3ducmV2LnhtbFBLBQYAAAAABAAEAPUAAACMAwAAAAA=&#10;" path="m1,l,1,2,2,4,3,4,2,2,1,1,xe" fillcolor="#3b2478" stroked="f">
                  <v:path arrowok="t" o:connecttype="custom" o:connectlocs="90728006,0;0,90808175;181456013,181616350;362912025,272424525;362912025,181616350;181456013,90808175;90728006,0" o:connectangles="0,0,0,0,0,0,0"/>
                </v:shape>
                <v:shape id="Freeform 901" o:spid="_x0000_s3061" style="position:absolute;left:3143;top:7505;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TgcMA&#10;AADdAAAADwAAAGRycy9kb3ducmV2LnhtbESPT2sCMRTE70K/Q3gFb5qtgl23RhFB6NE/C14fm9dk&#10;6eZlSaK7/fZNQehxmJnfMJvd6DrxoBBbzwre5gUI4sbrlo2C+nqclSBiQtbYeSYFPxRht32ZbLDS&#10;fuAzPS7JiAzhWKECm1JfSRkbSw7j3PfE2fvywWHKMhipAw4Z7jq5KIqVdNhyXrDY08FS8325OwU3&#10;W9eLYzuGcD2V57pxxpz2g1LT13H/ASLRmP7Dz/anVrAs1u/w9y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xTgcMAAADdAAAADwAAAAAAAAAAAAAAAACYAgAAZHJzL2Rv&#10;d25yZXYueG1sUEsFBgAAAAAEAAQA9QAAAIgDAAAAAA==&#10;" path="m,l,,1,1,1,,,xe" fillcolor="#3b2478" stroked="f">
                  <v:path arrowok="t" o:connecttype="custom" o:connectlocs="0,0;0,0;90487500,90487500;90487500,0;0,0" o:connectangles="0,0,0,0,0"/>
                </v:shape>
                <v:shape id="Freeform 902" o:spid="_x0000_s3062" style="position:absolute;left:3524;top:7600;width:286;height:19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bKMMA&#10;AADdAAAADwAAAGRycy9kb3ducmV2LnhtbERPz2vCMBS+C/4P4Q12kZnawWhrUxFhMHYZq8quz+bZ&#10;ljUvJUm1+++Xw2DHj+93uZvNIG7kfG9ZwWadgCBurO65VXA6vj5lIHxA1jhYJgU/5GFXLRclFtre&#10;+ZNudWhFDGFfoIIuhLGQ0jcdGfRrOxJH7mqdwRCha6V2eI/hZpBpkrxIgz3Hhg5HOnTUfNeTUdDk&#10;6fmrn6fpUqcf4ULsV/SeKfX4MO+3IALN4V/8537TCp6TPM6Nb+IT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1bKMMAAADdAAAADwAAAAAAAAAAAAAAAACYAgAAZHJzL2Rv&#10;d25yZXYueG1sUEsFBgAAAAAEAAQA9QAAAIgDAAAAAA==&#10;" path="m,l,1r2,l3,2,3,1,,xe" fillcolor="#3b2478" stroked="f">
                  <v:path arrowok="t" o:connecttype="custom" o:connectlocs="0,0;0,90963750;0,90963750;181616350,90963750;272424525,181927500;272424525,90963750;272424525,90963750;0,0" o:connectangles="0,0,0,0,0,0,0,0"/>
                </v:shape>
                <v:shape id="Freeform 903" o:spid="_x0000_s3063" style="position:absolute;left:4095;top:7696;width:96;height:190;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cMMQA&#10;AADdAAAADwAAAGRycy9kb3ducmV2LnhtbESP3YrCMBSE7wXfIRxh79ZUXUSrUdR1QRZB/HmAQ3Ns&#10;i81JaVJb394IgpfDzHzDzJetKcSdKpdbVjDoRyCIE6tzThVczn/fExDOI2ssLJOCBzlYLrqdOcba&#10;Nnyk+8mnIkDYxagg876MpXRJRgZd35bEwbvayqAPskqlrrAJcFPIYRSNpcGcw0KGJW0ySm6n2gRK&#10;Pc5/roff9f+Imv2qHl6822yV+uq1qxkIT63/hN/tnVYwiqZT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qnDDEAAAA3QAAAA8AAAAAAAAAAAAAAAAAmAIAAGRycy9k&#10;b3ducmV2LnhtbFBLBQYAAAAABAAEAPUAAACJAwAAAAA=&#10;" path="m,l,1,1,2,1,1,,xe" fillcolor="#3b2478" stroked="f">
                  <v:path arrowok="t" o:connecttype="custom" o:connectlocs="0,0;0,90487500;91440000,180975000;91440000,90487500;0,0" o:connectangles="0,0,0,0,0"/>
                </v:shape>
                <v:shape id="Freeform 904" o:spid="_x0000_s3064" style="position:absolute;left:4381;top:7886;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gn8MA&#10;AADdAAAADwAAAGRycy9kb3ducmV2LnhtbERPz2vCMBS+D/wfwhN2m6kOpOtMiyhC2WGgjnl9NM+m&#10;2LyEJtNuf/1yEDx+fL9X1Wh7caUhdI4VzGcZCOLG6Y5bBV/H3UsOIkRkjb1jUvBLAapy8rTCQrsb&#10;7+l6iK1IIRwKVGBi9IWUoTFkMcycJ07c2Q0WY4JDK/WAtxRue7nIsqW02HFqMOhpY6i5HH6sgtPW&#10;b+q307b+y2vzjR/tLvefvVLP03H9DiLSGB/iu7vWCl7nWdqf3qQn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kgn8MAAADdAAAADwAAAAAAAAAAAAAAAACYAgAAZHJzL2Rv&#10;d25yZXYueG1sUEsFBgAAAAAEAAQA9QAAAIgDAAAAAA==&#10;" path="m,l,,2,1r2,l4,,2,,,xe" fillcolor="#3b2478" stroked="f">
                  <v:path arrowok="t" o:connecttype="custom" o:connectlocs="0,0;0,0;181456013,90487500;362912025,90487500;362912025,0;181456013,0;0,0" o:connectangles="0,0,0,0,0,0,0"/>
                </v:shape>
                <v:shape id="Freeform 905" o:spid="_x0000_s3065" style="position:absolute;left:4953;top:7981;width:95;height:8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L0dMIA&#10;AADdAAAADwAAAGRycy9kb3ducmV2LnhtbESPT4vCMBTE78J+h/CEvWlaF0SqUUQQPPqn4PXRvE3K&#10;Ni8lydr67TcLgsdhZn7DbHaj68SDQmw9KyjnBQjixuuWjYL6dpytQMSErLHzTAqeFGG3/ZhssNJ+&#10;4As9rsmIDOFYoQKbUl9JGRtLDuPc98TZ+/bBYcoyGKkDDhnuOrkoiqV02HJesNjTwVLzc/11Cu62&#10;rhfHdgzhdl5d6sYZc94PSn1Ox/0aRKIxvcOv9kkr+CqLEv7f5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0vR0wgAAAN0AAAAPAAAAAAAAAAAAAAAAAJgCAABkcnMvZG93&#10;bnJldi54bWxQSwUGAAAAAAQABAD1AAAAhwMAAAAA&#10;" path="m1,l,1r1,l1,xe" fillcolor="#3b2478" stroked="f">
                  <v:path arrowok="t" o:connecttype="custom" o:connectlocs="90487500,0;0,79121000;90487500,79121000;90487500,0" o:connectangles="0,0,0,0"/>
                </v:shape>
                <v:shape id="Freeform 906" o:spid="_x0000_s3066" style="position:absolute;left:5334;top:8070;width:381;height:96;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bc8UA&#10;AADdAAAADwAAAGRycy9kb3ducmV2LnhtbESPQWsCMRSE7wX/Q3hCbzWrhbKuRhFFWDwUqqLXx+a5&#10;Wdy8hE3Utb++KRR6HGbmG2a+7G0r7tSFxrGC8SgDQVw53XCt4HjYvuUgQkTW2DomBU8KsFwMXuZY&#10;aPfgL7rvYy0ShEOBCkyMvpAyVIYshpHzxMm7uM5iTLKrpe7wkeC2lZMs+5AWG04LBj2tDVXX/c0q&#10;OG/8upyeN+V3XpoT7upt7j9bpV6H/WoGIlIf/8N/7VIreB9nE/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xtzxQAAAN0AAAAPAAAAAAAAAAAAAAAAAJgCAABkcnMv&#10;ZG93bnJldi54bWxQSwUGAAAAAAQABAD1AAAAigMAAAAA&#10;" path="m,l,1r1,l3,1r1,l1,,,xe" fillcolor="#3b2478" stroked="f">
                  <v:path arrowok="t" o:connecttype="custom" o:connectlocs="0,0;0,91440000;90728006,91440000;272184019,91440000;362912025,91440000;90728006,0;0,0" o:connectangles="0,0,0,0,0,0,0"/>
                </v:shape>
                <v:rect id="Rectangle 907" o:spid="_x0000_s3067" style="position:absolute;left:5905;top:816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eXsUA&#10;AADdAAAADwAAAGRycy9kb3ducmV2LnhtbESPQWsCMRSE70L/Q3gFL1ITV5CyNYpUBA9euorg7bF5&#10;3SzdvCybuK7+elMo9DjMzDfMcj24RvTUhdqzhtlUgSAuvam50nA67t7eQYSIbLDxTBruFGC9ehkt&#10;MTf+xl/UF7ESCcIhRw02xjaXMpSWHIapb4mT9+07hzHJrpKmw1uCu0ZmSi2kw5rTgsWWPi2VP8XV&#10;abg+KN63ti12fXaZBLXJ1OFy1nr8Omw+QEQa4n/4r703GuYzNYffN+kJ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d5exQAAAN0AAAAPAAAAAAAAAAAAAAAAAJgCAABkcnMv&#10;ZG93bnJldi54bWxQSwUGAAAAAAQABAD1AAAAigMAAAAA&#10;" fillcolor="#3b2478" stroked="f"/>
                <v:shape id="Freeform 908" o:spid="_x0000_s3068" style="position:absolute;left:6286;top:8261;width:286;height:95;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jMYA&#10;AADdAAAADwAAAGRycy9kb3ducmV2LnhtbESPS4vCQBCE74L/YWjBm058IBIdRReX3YU9+AS9NZk2&#10;CWZ6QmaM2X/vCAsei6r6ipovG1OImiqXW1Yw6EcgiBOrc04VHA+fvSkI55E1FpZJwR85WC7arTnG&#10;2j54R/XepyJA2MWoIPO+jKV0SUYGXd+WxMG72sqgD7JKpa7wEeCmkMMomkiDOYeFDEv6yCi57e9G&#10;wddlM52Mziluf46nS+1/7WY9HCvV7TSrGQhPjX+H/9vfWsFoEI3h9S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sjMYAAADdAAAADwAAAAAAAAAAAAAAAACYAgAAZHJz&#10;L2Rvd25yZXYueG1sUEsFBgAAAAAEAAQA9QAAAIsDAAAAAA==&#10;" path="m,l,1r1,l3,1,3,,1,,,xe" fillcolor="#3b2478" stroked="f">
                  <v:path arrowok="t" o:connecttype="custom" o:connectlocs="0,0;0,90487500;90808175,90487500;272424525,90487500;272424525,0;90808175,0;0,0" o:connectangles="0,0,0,0,0,0,0"/>
                </v:shape>
                <v:rect id="Rectangle 909" o:spid="_x0000_s3069" style="position:absolute;left:6858;top:835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jscYA&#10;AADdAAAADwAAAGRycy9kb3ducmV2LnhtbESPQWsCMRSE7wX/Q3hCL6UmbqmUrVHEInjw4rYI3h6b&#10;183i5mXZxHX115uC0OMwM98w8+XgGtFTF2rPGqYTBYK49KbmSsPP9+b1A0SIyAYbz6ThSgGWi9HT&#10;HHPjL7ynvoiVSBAOOWqwMba5lKG05DBMfEucvF/fOYxJdpU0HV4S3DUyU2omHdacFiy2tLZUnoqz&#10;03C+Ubx+2bbY9NnxJahVpnbHg9bP42H1CSLSEP/Dj/bWaHibqnf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jjscYAAADdAAAADwAAAAAAAAAAAAAAAACYAgAAZHJz&#10;L2Rvd25yZXYueG1sUEsFBgAAAAAEAAQA9QAAAIsDAAAAAA==&#10;" fillcolor="#3b2478" stroked="f"/>
                <v:shape id="Freeform 910" o:spid="_x0000_s3070" style="position:absolute;left:7239;top:8356;width:285;height:19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w28MA&#10;AADdAAAADwAAAGRycy9kb3ducmV2LnhtbESPQYvCMBSE74L/ITzBi2hqF0SrUURYWLwsVsXrs3m2&#10;xealNKnWf2+EhT0OM/MNs9p0phIPalxpWcF0EoEgzqwuOVdwOn6P5yCcR9ZYWSYFL3KwWfd7K0y0&#10;ffKBHqnPRYCwS1BB4X2dSOmyggy6ia2Jg3ezjUEfZJNL3eAzwE0l4yiaSYMlh4UCa9oVlN3T1ijI&#10;FvH5UnZte03jX38ldiPaz5UaDrrtEoSnzv+H/9o/WsHXNJrB501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Xw28MAAADdAAAADwAAAAAAAAAAAAAAAACYAgAAZHJzL2Rv&#10;d25yZXYueG1sUEsFBgAAAAAEAAQA9QAAAIgDAAAAAA==&#10;" path="m,l,1,3,2,3,1,,xe" fillcolor="#3b2478" stroked="f">
                  <v:path arrowok="t" o:connecttype="custom" o:connectlocs="0,0;0,90963750;271472025,181927500;271472025,90963750;0,0" o:connectangles="0,0,0,0,0"/>
                </v:shape>
                <v:rect id="Rectangle 911" o:spid="_x0000_s3071" style="position:absolute;left:14852;top:8832;width:28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YXcYA&#10;AADdAAAADwAAAGRycy9kb3ducmV2LnhtbESPQWsCMRSE7wX/Q3hCL6UmbqGWrVHEInjw4rYI3h6b&#10;183i5mXZxHX115uC0OMwM98w8+XgGtFTF2rPGqYTBYK49KbmSsPP9+b1A0SIyAYbz6ThSgGWi9HT&#10;HHPjL7ynvoiVSBAOOWqwMba5lKG05DBMfEucvF/fOYxJdpU0HV4S3DUyU+pdOqw5LVhsaW2pPBVn&#10;p+F8o3j9sm2x6bPjS1CrTO2OB62fx8PqE0SkIf6HH+2t0fA2VTP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bYXcYAAADdAAAADwAAAAAAAAAAAAAAAACYAgAAZHJz&#10;L2Rvd25yZXYueG1sUEsFBgAAAAAEAAQA9QAAAIsDAAAAAA==&#10;" fillcolor="#3b2478" stroked="f"/>
                <v:shape id="Freeform 912" o:spid="_x0000_s3072" style="position:absolute;left:15424;top:8737;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6b4A&#10;AADdAAAADwAAAGRycy9kb3ducmV2LnhtbERPy4rCMBTdC/5DuII7TVUYpGMUEQSXPgqzvTR3kmJz&#10;U5Jo69+bheDycN6b3eBa8aQQG88KFvMCBHHtdcNGQXU7ztYgYkLW2HomBS+KsNuORxsste/5Qs9r&#10;MiKHcCxRgU2pK6WMtSWHce474sz9++AwZRiM1AH7HO5auSyKH+mw4dxgsaODpfp+fTgFf7aqlsdm&#10;COF2Xl+q2hlz3vdKTSfD/hdEoiF9xR/3SStYLYo8N7/JT0B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oXem+AAAA3QAAAA8AAAAAAAAAAAAAAAAAmAIAAGRycy9kb3ducmV2&#10;LnhtbFBLBQYAAAAABAAEAPUAAACDAwAAAAA=&#10;" path="m,1r,l1,1,1,r,1l,1xe" fillcolor="#3b2478" stroked="f">
                  <v:path arrowok="t" o:connecttype="custom" o:connectlocs="0,90487500;0,90487500;90487500,90487500;90487500,90487500;90487500,0;90487500,90487500;0,90487500" o:connectangles="0,0,0,0,0,0,0"/>
                </v:shape>
                <v:rect id="Rectangle 913" o:spid="_x0000_s3073" style="position:absolute;left:15805;top:8737;width:28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ptMYA&#10;AADdAAAADwAAAGRycy9kb3ducmV2LnhtbESPQWsCMRSE7wX/Q3hCL6UmbqHYrVHEInjw4rYI3h6b&#10;183i5mXZxHX115uC0OMwM98w8+XgGtFTF2rPGqYTBYK49KbmSsPP9+Z1BiJEZIONZ9JwpQDLxehp&#10;jrnxF95TX8RKJAiHHDXYGNtcylBachgmviVO3q/vHMYku0qaDi8J7hqZKfUuHdacFiy2tLZUnoqz&#10;03C+Ubx+2bbY9NnxJahVpnbHg9bP42H1CSLSEP/Dj/bWaHibqg/4e5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ptMYAAADdAAAADwAAAAAAAAAAAAAAAACYAgAAZHJz&#10;L2Rvd25yZXYueG1sUEsFBgAAAAAEAAQA9QAAAIsDAAAAAA==&#10;" fillcolor="#3b2478" stroked="f"/>
                <v:rect id="Rectangle 914" o:spid="_x0000_s3074" style="position:absolute;left:16376;top:8737;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W9MMA&#10;AADdAAAADwAAAGRycy9kb3ducmV2LnhtbERPz2vCMBS+D/wfwht4GZq0wpDOKOIQdvBiJ4K3R/PW&#10;lDUvpYm1+tebw2DHj+/3ajO6VgzUh8azhmyuQBBX3jRcazh972dLECEiG2w9k4Y7BdisJy8rLIy/&#10;8ZGGMtYihXAoUIONsSukDJUlh2HuO+LE/fjeYUywr6Xp8ZbCXStzpd6lw4ZTg8WOdpaq3/LqNFwf&#10;FO+ftiv3Q355C2qbq8PlrPX0ddx+gIg0xn/xn/vLaFhkWdqf3q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bW9MMAAADdAAAADwAAAAAAAAAAAAAAAACYAgAAZHJzL2Rv&#10;d25yZXYueG1sUEsFBgAAAAAEAAQA9QAAAIgDAAAAAA==&#10;" fillcolor="#3b2478" stroked="f"/>
                <v:shape id="Freeform 915" o:spid="_x0000_s3075" style="position:absolute;left:16662;top:8642;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nMQA&#10;AADdAAAADwAAAGRycy9kb3ducmV2LnhtbESPT2sCMRTE74V+h/AKvdVsKlhZjSK2wtKD9e/9sXlm&#10;FzcvyybV9dsbodDjMDO/Yabz3jXiQl2oPWtQgwwEcelNzVbDYb96G4MIEdlg45k03CjAfPb8NMXc&#10;+Ctv6bKLViQIhxw1VDG2uZShrMhhGPiWOHkn3zmMSXZWmg6vCe4a+Z5lI+mw5rRQYUvLisrz7tdp&#10;MMfss1BfxcdS8bq+bRY2fP9YrV9f+sUERKQ+/of/2oXRMFRKweNNeg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y5zEAAAA3QAAAA8AAAAAAAAAAAAAAAAAmAIAAGRycy9k&#10;b3ducmV2LnhtbFBLBQYAAAAABAAEAPUAAACJAwAAAAA=&#10;" path="m,1l1,2,4,1,4,,1,1,,1xe" fillcolor="#3b2478" stroked="f">
                  <v:path arrowok="t" o:connecttype="custom" o:connectlocs="0,90487500;90728006,180975000;90728006,180975000;362912025,90487500;362912025,0;90728006,90487500;0,90487500" o:connectangles="0,0,0,0,0,0,0"/>
                </v:shape>
                <v:rect id="Rectangle 916" o:spid="_x0000_s3076" style="position:absolute;left:17329;top:8642;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tGMYA&#10;AADdAAAADwAAAGRycy9kb3ducmV2LnhtbESPQWvCQBSE7wX/w/KEXkrdTQpFUlcRRejBS1MRvD2y&#10;z2ww+zZk1xj99d1CocdhZr5hFqvRtWKgPjSeNWQzBYK48qbhWsPhe/c6BxEissHWM2m4U4DVcvK0&#10;wML4G3/RUMZaJAiHAjXYGLtCylBZchhmviNO3tn3DmOSfS1Nj7cEd63MlXqXDhtOCxY72liqLuXV&#10;abg+KN63tit3Q356CWqdq/3pqPXzdFx/gIg0xv/wX/vTaHjLshx+36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tGMYAAADdAAAADwAAAAAAAAAAAAAAAACYAgAAZHJz&#10;L2Rvd25yZXYueG1sUEsFBgAAAAAEAAQA9QAAAIsDAAAAAA==&#10;" fillcolor="#3b2478" stroked="f"/>
                <v:shape id="Freeform 917" o:spid="_x0000_s3077" style="position:absolute;left:17614;top:8547;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wcMUA&#10;AADdAAAADwAAAGRycy9kb3ducmV2LnhtbESPW2sCMRSE3wv+h3CEvtVsKlhZjSJaYelDL17eD5tj&#10;dnFzsmyirv/eFAp9HGbmG2a+7F0jrtSF2rMGNcpAEJfe1Gw1HPbblymIEJENNp5Jw50CLBeDpznm&#10;xt/4h667aEWCcMhRQxVjm0sZyoochpFviZN38p3DmGRnpenwluCuka9ZNpEOa04LFba0rqg87y5O&#10;gzlmm0K9F29rxZ/1/Xtlw8eX1fp52K9mICL18T/81y6MhrFSY/h9k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fBwxQAAAN0AAAAPAAAAAAAAAAAAAAAAAJgCAABkcnMv&#10;ZG93bnJldi54bWxQSwUGAAAAAAQABAD1AAAAigMAAAAA&#10;" path="m,1l,2,4,1,4,,,1xe" fillcolor="#3b2478" stroked="f">
                  <v:path arrowok="t" o:connecttype="custom" o:connectlocs="0,90487500;0,180975000;362912025,90487500;362912025,0;0,90487500" o:connectangles="0,0,0,0,0"/>
                </v:shape>
                <v:rect id="Rectangle 918" o:spid="_x0000_s3078" style="position:absolute;left:18281;top:8547;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Q98YA&#10;AADdAAAADwAAAGRycy9kb3ducmV2LnhtbESPQWvCQBSE7wX/w/IKvZS6m7RIia4iFsFDL40ieHtk&#10;n9nQ7NuQXWP013cLhR6HmfmGWaxG14qB+tB41pBNFQjiypuGaw2H/fblHUSIyAZbz6ThRgFWy8nD&#10;Agvjr/xFQxlrkSAcCtRgY+wKKUNlyWGY+o44eWffO4xJ9rU0PV4T3LUyV2omHTacFix2tLFUfZcX&#10;p+Fyp3j7sF25HfLTc1DrXH2ejlo/PY7rOYhIY/wP/7V3RsNrlr3B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3Q98YAAADdAAAADwAAAAAAAAAAAAAAAACYAgAAZHJz&#10;L2Rvd25yZXYueG1sUEsFBgAAAAAEAAQA9QAAAIsDAAAAAA==&#10;" fillcolor="#3b2478" stroked="f"/>
                <v:shape id="Freeform 919" o:spid="_x0000_s3079" style="position:absolute;left:18567;top:8451;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Nn8UA&#10;AADdAAAADwAAAGRycy9kb3ducmV2LnhtbESPT2sCMRTE7wW/Q3iF3jQbS6tsjSJqYfHQ1n/3x+Y1&#10;u3TzsmxSXb99Iwg9DjPzG2a26F0jztSF2rMGNcpAEJfe1Gw1HA/vwymIEJENNp5Jw5UCLOaDhxnm&#10;xl94R+d9tCJBOOSooYqxzaUMZUUOw8i3xMn79p3DmGRnpenwkuCukeMse5UOa04LFba0qqj82f86&#10;DeaUrQu1KSYrxR/19Wtpw/bTav302C/fQETq43/43i6MhmelXuD2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M2fxQAAAN0AAAAPAAAAAAAAAAAAAAAAAJgCAABkcnMv&#10;ZG93bnJldi54bWxQSwUGAAAAAAQABAD1AAAAigMAAAAA&#10;" path="m,1l,2r1,l4,1,4,,1,1,,1xe" fillcolor="#3b2478" stroked="f">
                  <v:path arrowok="t" o:connecttype="custom" o:connectlocs="0,90963750;0,181927500;90728006,181927500;362912025,90963750;362912025,0;90728006,90963750;0,90963750" o:connectangles="0,0,0,0,0,0,0"/>
                </v:shape>
                <v:shape id="Freeform 920" o:spid="_x0000_s3080" style="position:absolute;left:19234;top:8451;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63cIA&#10;AADdAAAADwAAAGRycy9kb3ducmV2LnhtbESPT4vCMBTE78J+h/AWvGlaBZFqFBGEPfqn4PXRPJNi&#10;81KSrO1++83CgsdhZn7DbPej68SLQmw9KyjnBQjixuuWjYL6dpqtQcSErLHzTAp+KMJ+9zHZYqX9&#10;wBd6XZMRGcKxQgU2pb6SMjaWHMa574mz9/DBYcoyGKkDDhnuOrkoipV02HJesNjT0VLzvH47BXdb&#10;14tTO4ZwO68vdeOMOR8Gpaaf42EDItGY3uH/9pdWsCzLFfy9y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4vrdwgAAAN0AAAAPAAAAAAAAAAAAAAAAAJgCAABkcnMvZG93&#10;bnJldi54bWxQSwUGAAAAAAQABAD1AAAAhwMAAAAA&#10;" path="m,l,1r1,l,xe" fillcolor="#3b2478" stroked="f">
                  <v:path arrowok="t" o:connecttype="custom" o:connectlocs="0,0;0,91440000;0,91440000;90487500,91440000;0,0;0,0" o:connectangles="0,0,0,0,0,0"/>
                </v:shape>
                <v:shape id="Freeform 921" o:spid="_x0000_s3081" style="position:absolute;left:19519;top:8356;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uNsYA&#10;AADdAAAADwAAAGRycy9kb3ducmV2LnhtbESPQWsCMRSE74X+h/CE3mp2LdTtapSiCEsPBW2p18fm&#10;uVncvIRN1NVf3xQKHoeZ+YaZLwfbiTP1oXWsIB9nIIhrp1tuFHx/bZ4LECEia+wck4IrBVguHh/m&#10;WGp34S2dd7ERCcKhRAUmRl9KGWpDFsPYeeLkHVxvMSbZN1L3eElw28lJlr1Kiy2nBYOeVobq4+5k&#10;FezXflW97dfVrajMD340m8J/dko9jYb3GYhIQ7yH/9uVVvCS51P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kuNsYAAADdAAAADwAAAAAAAAAAAAAAAACYAgAAZHJz&#10;L2Rvd25yZXYueG1sUEsFBgAAAAAEAAQA9QAAAIsDAAAAAA==&#10;" path="m,l,1r3,l4,1,4,,3,,,xe" fillcolor="#3b2478" stroked="f">
                  <v:path arrowok="t" o:connecttype="custom" o:connectlocs="0,0;0,90487500;272184019,90487500;362912025,90487500;362912025,0;272184019,0;0,0" o:connectangles="0,0,0,0,0,0,0"/>
                </v:shape>
                <v:rect id="Rectangle 922" o:spid="_x0000_s3082" style="position:absolute;left:20091;top:8261;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a8sMA&#10;AADdAAAADwAAAGRycy9kb3ducmV2LnhtbERPz2vCMBS+D/wfwht4GZq0wpDOKOIQdvBiJ4K3R/PW&#10;lDUvpYm1+tebw2DHj+/3ajO6VgzUh8azhmyuQBBX3jRcazh972dLECEiG2w9k4Y7BdisJy8rLIy/&#10;8ZGGMtYihXAoUIONsSukDJUlh2HuO+LE/fjeYUywr6Xp8ZbCXStzpd6lw4ZTg8WOdpaq3/LqNFwf&#10;FO+ftiv3Q355C2qbq8PlrPX0ddx+gIg0xn/xn/vLaFhkWZqb3q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Da8sMAAADdAAAADwAAAAAAAAAAAAAAAACYAgAAZHJzL2Rv&#10;d25yZXYueG1sUEsFBgAAAAAEAAQA9QAAAIgDAAAAAA==&#10;" fillcolor="#3b2478" stroked="f"/>
                <v:shape id="Freeform 923" o:spid="_x0000_s3083" style="position:absolute;left:20472;top:8166;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f38YA&#10;AADdAAAADwAAAGRycy9kb3ducmV2LnhtbESPQWsCMRSE70L/Q3iF3jS7Lci6NYoowtKDoJZ6fWxe&#10;N4ubl7BJddtf3wiCx2FmvmHmy8F24kJ9aB0ryCcZCOLa6ZYbBZ/H7bgAESKyxs4xKfilAMvF02iO&#10;pXZX3tPlEBuRIBxKVGBi9KWUoTZkMUycJ07et+stxiT7RuoerwluO/maZVNpseW0YNDT2lB9PvxY&#10;BaeNX1ez06b6KyrzhR/NtvC7TqmX52H1DiLSEB/he7vSCt7yfAa3N+k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of38YAAADdAAAADwAAAAAAAAAAAAAAAACYAgAAZHJz&#10;L2Rvd25yZXYueG1sUEsFBgAAAAAEAAQA9QAAAIsDAAAAAA==&#10;" path="m,1r,l4,1,3,,,1xe" fillcolor="#3b2478" stroked="f">
                  <v:path arrowok="t" o:connecttype="custom" o:connectlocs="0,90487500;0,90487500;362912025,90487500;272184019,0;0,90487500" o:connectangles="0,0,0,0,0"/>
                </v:shape>
                <v:rect id="Rectangle 924" o:spid="_x0000_s3084" style="position:absolute;left:21043;top:8070;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cScMA&#10;AADdAAAADwAAAGRycy9kb3ducmV2LnhtbERPz2vCMBS+C/4P4QleZCZ2MEZnFFEED7usG4PeHs1b&#10;U2xeShNr9a9fDoLHj+/3eju6VgzUh8azhtVSgSCuvGm41vDzfXx5BxEissHWM2m4UYDtZjpZY278&#10;lb9oKGItUgiHHDXYGLtcylBZchiWviNO3J/vHcYE+1qaHq8p3LUyU+pNOmw4NVjsaG+pOhcXp+Fy&#10;p3g72K44Dlm5CGqXqc/yV+v5bNx9gIg0xqf44T4ZDa+rLO1P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ocScMAAADdAAAADwAAAAAAAAAAAAAAAACYAgAAZHJzL2Rv&#10;d25yZXYueG1sUEsFBgAAAAAEAAQA9QAAAIgDAAAAAA==&#10;" fillcolor="#3b2478" stroked="f"/>
                <v:shape id="Freeform 925" o:spid="_x0000_s3085" style="position:absolute;left:21424;top:7981;width:286;height:185;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0z8QA&#10;AADdAAAADwAAAGRycy9kb3ducmV2LnhtbESPQYvCMBSE74L/ITzBi2jaLixajSILC+JFtipen82z&#10;LTYvpUm1/nuzsLDHYWa+YVab3tTiQa2rLCuIZxEI4tzqigsFp+P3dA7CeWSNtWVS8CIHm/VwsMJU&#10;2yf/0CPzhQgQdikqKL1vUildXpJBN7MNcfButjXog2wLqVt8BripZRJFn9JgxWGhxIa+SsrvWWcU&#10;5IvkfKn6rrtmycFfid2E9nOlxqN+uwThqff/4b/2Tiv4iJMYft+EJyD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M/EAAAA3QAAAA8AAAAAAAAAAAAAAAAAmAIAAGRycy9k&#10;b3ducmV2LnhtbFBLBQYAAAAABAAEAPUAAACJAwAAAAA=&#10;" path="m,1l,2,,1r3,l3,,,1xe" fillcolor="#3b2478" stroked="f">
                  <v:path arrowok="t" o:connecttype="custom" o:connectlocs="0,85174000;0,170338750;0,85174000;272424525,85174000;272424525,0;0,85174000" o:connectangles="0,0,0,0,0,0"/>
                </v:shape>
                <v:rect id="Rectangle 926" o:spid="_x0000_s3086" style="position:absolute;left:21996;top:788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QnpcYA&#10;AADdAAAADwAAAGRycy9kb3ducmV2LnhtbESPQWsCMRSE74X+h/AKvZSaGKGUrVGkRejBi1speHts&#10;XjdLNy/LJq6rv94IgsdhZr5h5svRt2KgPjaBDUwnCgRxFWzDtYHdz/r1HURMyBbbwGTgRBGWi8eH&#10;ORY2HHlLQ5lqkSEcCzTgUuoKKWPlyGOchI44e3+h95iy7GtpezxmuG+lVupNemw4Lzjs6NNR9V8e&#10;vIHDmdLpy3XletD7l6hWWm32v8Y8P42rDxCJxnQP39rf1sBsqjVc3+QnI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QnpcYAAADdAAAADwAAAAAAAAAAAAAAAACYAgAAZHJz&#10;L2Rvd25yZXYueG1sUEsFBgAAAAAEAAQA9QAAAIsDAAAAAA==&#10;" fillcolor="#3b2478" stroked="f"/>
                <v:shape id="Freeform 927" o:spid="_x0000_s3087" style="position:absolute;left:22282;top:7696;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06zcUA&#10;AADdAAAADwAAAGRycy9kb3ducmV2LnhtbESPQWvCQBSE74X+h+UVequbKLQlukpIK4Qe1Ea9P7Kv&#10;m9Ds25BdNf77riD0OMzMN8xiNdpOnGnwrWMF6SQBQVw73bJRcNivX95B+ICssXNMCq7kYbV8fFhg&#10;pt2Fv+lcBSMihH2GCpoQ+kxKXzdk0U9cTxy9HzdYDFEORuoBLxFuOzlNkldpseW40GBPRUP1b3Wy&#10;CvQx+SjTz/KtSHnTXne58V9bo9Tz05jPQQQaw3/43i61glk6ncHt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TrNxQAAAN0AAAAPAAAAAAAAAAAAAAAAAJgCAABkcnMv&#10;ZG93bnJldi54bWxQSwUGAAAAAAQABAD1AAAAigMAAAAA&#10;" path="m,1l1,2r1,l4,1,4,,2,1,,1xe" fillcolor="#3b2478" stroked="f">
                  <v:path arrowok="t" o:connecttype="custom" o:connectlocs="0,90487500;90728006,180975000;181456013,180975000;362912025,90487500;362912025,0;181456013,90487500;0,90487500" o:connectangles="0,0,0,0,0,0,0"/>
                </v:shape>
                <v:shape id="Freeform 928" o:spid="_x0000_s3088" style="position:absolute;left:22853;top:7600;width:191;height:96;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uB8IA&#10;AADdAAAADwAAAGRycy9kb3ducmV2LnhtbESPzYrCQBCE7wu+w9CCt3ViFJHoKOIPu9dVH6DJtEkw&#10;0x0yo4k+vbOwsMeiqr6iVpve1epBra+EDUzGCSjiXGzFhYHL+fi5AOUDssVamAw8ycNmPfhYYWal&#10;4x96nEKhIoR9hgbKEJpMa5+X5NCPpSGO3lVahyHKttC2xS7CXa3TJJlrhxXHhRIb2pWU3053Z2De&#10;ifdfcr/q2yEVPr72NNvtjRkN++0SVKA+/If/2t/WwHSSzuD3TXwCe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q4HwgAAAN0AAAAPAAAAAAAAAAAAAAAAAJgCAABkcnMvZG93&#10;bnJldi54bWxQSwUGAAAAAAQABAD1AAAAhwMAAAAA&#10;" path="m,1r1,l2,1,1,,,1xe" fillcolor="#3b2478" stroked="f">
                  <v:path arrowok="t" o:connecttype="custom" o:connectlocs="0,91440000;90963750,91440000;90963750,91440000;181927500,91440000;90963750,0;0,91440000" o:connectangles="0,0,0,0,0,0"/>
                </v:shape>
                <v:shape id="Freeform 929" o:spid="_x0000_s3089" style="position:absolute;left:23234;top:7505;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fZ8YA&#10;AADdAAAADwAAAGRycy9kb3ducmV2LnhtbESPQWsCMRSE74L/ITyhN81qsayrUYoiLB4KtaLXx+Z1&#10;s3TzEjaprv76plDocZiZb5jVpretuFIXGscKppMMBHHldMO1gtPHfpyDCBFZY+uYFNwpwGY9HKyw&#10;0O7G73Q9xlokCIcCFZgYfSFlqAxZDBPniZP36TqLMcmulrrDW4LbVs6y7EVabDgtGPS0NVR9Hb+t&#10;gsvOb8vFZVc+8tKc8VDvc//WKvU06l+XICL18T/81y61gufpbA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vfZ8YAAADdAAAADwAAAAAAAAAAAAAAAACYAgAAZHJz&#10;L2Rvd25yZXYueG1sUEsFBgAAAAAEAAQA9QAAAIsDAAAAAA==&#10;" path="m,1r,l2,1,4,,3,,1,,,1xe" fillcolor="#3b2478" stroked="f">
                  <v:path arrowok="t" o:connecttype="custom" o:connectlocs="0,90487500;0,90487500;181456013,90487500;362912025,0;272184019,0;90728006,0;0,90487500" o:connectangles="0,0,0,0,0,0,0"/>
                </v:shape>
                <v:shape id="Freeform 930" o:spid="_x0000_s3090" style="position:absolute;left:23806;top:7315;width:95;height:190;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OOMUA&#10;AADdAAAADwAAAGRycy9kb3ducmV2LnhtbESP0WqDQBRE3wP9h+UW+pasmiLFZiPWthBCoDTNB1zc&#10;G5W6d8Vdo/37bCGQx2FmzjCbfDaduNDgWssK4lUEgriyuuVawennc/kCwnlkjZ1lUvBHDvLtw2KD&#10;mbYTf9Pl6GsRIOwyVNB432dSuqohg25le+Lgne1g0Ac51FIPOAW46WQSRak02HJYaLCnsqHq9zia&#10;QBnT9vn89f62X9N0KMbk5F35odTT41y8gvA0+3v41t5pBes4SeH/TXg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6844xQAAAN0AAAAPAAAAAAAAAAAAAAAAAJgCAABkcnMv&#10;ZG93bnJldi54bWxQSwUGAAAAAAQABAD1AAAAigMAAAAA&#10;" path="m,1l,2,1,1,1,,,1xe" fillcolor="#3b2478" stroked="f">
                  <v:path arrowok="t" o:connecttype="custom" o:connectlocs="0,90487500;0,180975000;90487500,90487500;90487500,0;0,90487500" o:connectangles="0,0,0,0,0"/>
                </v:shape>
                <v:shape id="Freeform 931" o:spid="_x0000_s3091" style="position:absolute;left:24091;top:7124;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8zsYA&#10;AADdAAAADwAAAGRycy9kb3ducmV2LnhtbESPzWrDMBCE74W+g9hCb4nsFJrgRgnGbcD0kB+3vS/W&#10;Vja1VsZSEufto0Cgx2FmvmGW69F24kSDbx0rSKcJCOLa6ZaNgu+vzWQBwgdkjZ1jUnAhD+vV48MS&#10;M+3OfKBTFYyIEPYZKmhC6DMpfd2QRT91PXH0ft1gMUQ5GKkHPEe47eQsSV6lxZbjQoM9FQ3Vf9XR&#10;KtA/yXuZfpTzIuVte9nnxn/ujFLPT2P+BiLQGP7D93apFbyksznc3s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Y8zsYAAADdAAAADwAAAAAAAAAAAAAAAACYAgAAZHJz&#10;L2Rvd25yZXYueG1sUEsFBgAAAAAEAAQA9QAAAIsDAAAAAA==&#10;" path="m,1l1,2,3,1r1,l4,,3,,1,1,,1xe" fillcolor="#3b2478" stroked="f">
                  <v:path arrowok="t" o:connecttype="custom" o:connectlocs="0,90963750;90728006,181927500;90728006,181927500;272184019,90963750;362912025,90963750;362912025,0;272184019,0;90728006,90963750;0,90963750" o:connectangles="0,0,0,0,0,0,0,0,0"/>
                </v:shape>
                <v:rect id="Rectangle 932" o:spid="_x0000_s3092" style="position:absolute;left:24663;top:7029;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QT8MA&#10;AADdAAAADwAAAGRycy9kb3ducmV2LnhtbERPz2vCMBS+C/4P4QleZCZ2MEZnFFEED7usG4PeHs1b&#10;U2xeShNr9a9fDoLHj+/3eju6VgzUh8azhtVSgSCuvGm41vDzfXx5BxEissHWM2m4UYDtZjpZY278&#10;lb9oKGItUgiHHDXYGLtcylBZchiWviNO3J/vHcYE+1qaHq8p3LUyU+pNOmw4NVjsaG+pOhcXp+Fy&#10;p3g72K44Dlm5CGqXqc/yV+v5bNx9gIg0xqf44T4ZDa+rLM1Nb9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wQT8MAAADdAAAADwAAAAAAAAAAAAAAAACYAgAAZHJzL2Rv&#10;d25yZXYueG1sUEsFBgAAAAAEAAQA9QAAAIgDAAAAAA==&#10;" fillcolor="#3b2478" stroked="f"/>
                <v:shape id="Freeform 933" o:spid="_x0000_s3093" style="position:absolute;left:24949;top:6743;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NJ8UA&#10;AADdAAAADwAAAGRycy9kb3ducmV2LnhtbESPQWvCQBSE70L/w/IK3nQTBbWpawi2hdCDWtveH9nX&#10;TWj2bchuNf57tyB4HGbmG2adD7YVJ+p941hBOk1AEFdON2wUfH2+TVYgfEDW2DomBRfykG8eRmvM&#10;tDvzB52OwYgIYZ+hgjqELpPSVzVZ9FPXEUfvx/UWQ5S9kbrHc4TbVs6SZCEtNhwXauxoW1P1e/yz&#10;CvR38lKmr+Vym/KuuRwK49/3Rqnx41A8gwg0hHv41i61gnk6e4L/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Q0nxQAAAN0AAAAPAAAAAAAAAAAAAAAAAJgCAABkcnMv&#10;ZG93bnJldi54bWxQSwUGAAAAAAQABAD1AAAAigMAAAAA&#10;" path="m,2r1,l2,2,4,1,4,,2,1,,2xe" fillcolor="#3b2478" stroked="f">
                  <v:path arrowok="t" o:connecttype="custom" o:connectlocs="0,181927500;90728006,181927500;181456013,181927500;362912025,90963750;362912025,90963750;362912025,0;362912025,0;181456013,90963750;0,181927500" o:connectangles="0,0,0,0,0,0,0,0,0"/>
                </v:shape>
                <v:shape id="Freeform 934" o:spid="_x0000_s3094" style="position:absolute;left:25520;top:6553;width:95;height:190;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dlCsYA&#10;AADdAAAADwAAAGRycy9kb3ducmV2LnhtbESP0WrCQBBF34X+wzJC33SjKVLSrGLVQikFqc0HDNkx&#10;CWZnQ3Zj0r/vPBT6ONy5Z+bku8m16k59aDwbWC0TUMSltw1XBorvt8UzqBCRLbaeycAPBdhtH2Y5&#10;ZtaP/EX3S6yUQDhkaKCOscu0DmVNDsPSd8SSXX3vMMrYV9r2OArctXqdJBvtsGG5UGNHh5rK22Vw&#10;Qhk2zdP1fHz9SGn83A/rIobDyZjH+bR/ARVpiv/Lf+13ayBdpfK/2Ig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dlCsYAAADdAAAADwAAAAAAAAAAAAAAAACYAgAAZHJz&#10;L2Rvd25yZXYueG1sUEsFBgAAAAAEAAQA9QAAAIsDAAAAAA==&#10;" path="m,1l,2,1,1,1,,,1xe" fillcolor="#3b2478" stroked="f">
                  <v:path arrowok="t" o:connecttype="custom" o:connectlocs="0,90487500;0,180975000;90487500,90487500;90487500,0;0,90487500" o:connectangles="0,0,0,0,0"/>
                </v:shape>
                <v:shape id="Freeform 935" o:spid="_x0000_s3095" style="position:absolute;left:25806;top:6267;width:381;height:286;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XAMYA&#10;AADdAAAADwAAAGRycy9kb3ducmV2LnhtbESPQWvCQBSE74X+h+UJvdVNKrQSXUVKi2LpwSji8ZF9&#10;JtHs27C7NfHfuwXB4zAz3zDTeW8acSHna8sK0mECgriwuuZSwW77/ToG4QOyxsYyKbiSh/ns+WmK&#10;mbYdb+iSh1JECPsMFVQhtJmUvqjIoB/aljh6R+sMhihdKbXDLsJNI9+S5F0arDkuVNjSZ0XFOf8z&#10;CsZfv/nSnNbdxnX7dGl/Vh9rfVDqZdAvJiAC9eERvrdXWsEoHaXw/yY+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MXAMYAAADdAAAADwAAAAAAAAAAAAAAAACYAgAAZHJz&#10;L2Rvd25yZXYueG1sUEsFBgAAAAAEAAQA9QAAAIsDAAAAAA==&#10;" path="m,2l1,3,1,2,3,1r1,l3,r,1l1,2,,2xe" fillcolor="#3b2478" stroked="f">
                  <v:path arrowok="t" o:connecttype="custom" o:connectlocs="0,181616350;90728006,272424525;90728006,181616350;272184019,90808175;362912025,90808175;272184019,0;272184019,90808175;90728006,181616350;0,181616350" o:connectangles="0,0,0,0,0,0,0,0,0"/>
                </v:shape>
                <v:shape id="Freeform 936" o:spid="_x0000_s3096" style="position:absolute;left:26282;top:6076;width:191;height:96;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FNcIA&#10;AADdAAAADwAAAGRycy9kb3ducmV2LnhtbESPzYrCQBCE7wu+w9CCt3ViXESio4g/uNdVH6DJtEkw&#10;0x0yo4k+vbOwsMeiqr6iluve1epBra+EDUzGCSjiXGzFhYHL+fA5B+UDssVamAw8ycN6NfhYYmal&#10;4x96nEKhIoR9hgbKEJpMa5+X5NCPpSGO3lVahyHKttC2xS7CXa3TJJlphxXHhRIb2paU3053Z2DW&#10;ifdHuV/1bZ8KH147+trujBkN+80CVKA+/If/2t/WwHQyTeH3TXwCe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gU1wgAAAN0AAAAPAAAAAAAAAAAAAAAAAJgCAABkcnMvZG93&#10;bnJldi54bWxQSwUGAAAAAAQABAD1AAAAhwMAAAAA&#10;" path="m,1r1,l2,1,1,,,1xe" fillcolor="#3b2478" stroked="f">
                  <v:path arrowok="t" o:connecttype="custom" o:connectlocs="0,91440000;90963750,91440000;181927500,91440000;90963750,0;0,91440000" o:connectangles="0,0,0,0,0"/>
                </v:shape>
                <v:shape id="Freeform 937" o:spid="_x0000_s3097" style="position:absolute;left:26568;top:5702;width:286;height:279;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qbcYA&#10;AADdAAAADwAAAGRycy9kb3ducmV2LnhtbESPT2vCQBTE70K/w/IKvekmjS2aupEiVOqhiFY8P7Kv&#10;SWj2bZrd5s+3dwXB4zAzv2FW68HUoqPWVZYVxLMIBHFudcWFgtP3x3QBwnlkjbVlUjCSg3X2MFlh&#10;qm3PB+qOvhABwi5FBaX3TSqly0sy6Ga2IQ7ej20N+iDbQuoW+wA3tXyOoldpsOKwUGJDm5Ly3+O/&#10;UVC8+L9lx4ev7XxfN+N2M+7686jU0+Pw/gbC0+Dv4Vv7UytI4iSB65vwBG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dqbcYAAADdAAAADwAAAAAAAAAAAAAAAACYAgAAZHJz&#10;L2Rvd25yZXYueG1sUEsFBgAAAAAEAAQA9QAAAIsDAAAAAA==&#10;" path="m,2l1,3,2,2,3,1,3,,2,1,1,2,,2xe" fillcolor="#3b2478" stroked="f">
                  <v:path arrowok="t" o:connecttype="custom" o:connectlocs="0,173237309;90808175,259851313;90808175,259851313;181616350,173237309;272424525,86614004;272424525,0;272424525,0;272424525,0;181616350,86614004;90808175,173237309;0,173237309" o:connectangles="0,0,0,0,0,0,0,0,0,0,0"/>
                </v:shape>
                <v:shape id="Freeform 938" o:spid="_x0000_s3098" style="position:absolute;left:26949;top:5416;width:190;height:95;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c42sIA&#10;AADdAAAADwAAAGRycy9kb3ducmV2LnhtbESP24rCQBBE3xf8h6GFfVsnXhCJjiJeWF+9fECTaZNg&#10;pjtkRpP1650Fwceiqk5Ri1XnKvWgxpfCBoaDBBRxJrbk3MDlvP+ZgfIB2WIlTAb+yMNq2ftaYGql&#10;5SM9TiFXEcI+RQNFCHWqtc8KcugHUhNH7yqNwxBlk2vbYBvhrtKjJJlqhyXHhQJr2hSU3U53Z2Da&#10;ive/cr/q224kvH9uabLZGvPd79ZzUIG68Am/2wdrYDwcT+D/TXwCe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zjawgAAAN0AAAAPAAAAAAAAAAAAAAAAAJgCAABkcnMvZG93&#10;bnJldi54bWxQSwUGAAAAAAQABAD1AAAAhwMAAAAA&#10;" path="m,1r1,l2,1,1,,,1xe" fillcolor="#3b2478" stroked="f">
                  <v:path arrowok="t" o:connecttype="custom" o:connectlocs="0,90487500;90487500,90487500;180975000,90487500;90487500,0;0,90487500" o:connectangles="0,0,0,0,0"/>
                </v:shape>
                <v:shape id="Freeform 939" o:spid="_x0000_s3099" style="position:absolute;left:27139;top:4940;width:191;height:286;visibility:visible;mso-wrap-style:square;v-text-anchor:top" coordsize="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F4sQA&#10;AADdAAAADwAAAGRycy9kb3ducmV2LnhtbESPQYvCMBSE74L/ITxhL6KpK7pSjSLCwh5EsS6eH82z&#10;KTYvpYm1++83guBxmJlvmNWms5VoqfGlYwWTcQKCOHe65ELB7/l7tADhA7LGyjEp+CMPm3W/t8JU&#10;uwefqM1CISKEfYoKTAh1KqXPDVn0Y1cTR+/qGoshyqaQusFHhNtKfibJXFosOS4YrGlnKL9ld6vg&#10;/sW77JQdD0frzrRtTX4Z8l6pj0G3XYII1IV3+NX+0Qqmk+kM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HxeLEAAAA3QAAAA8AAAAAAAAAAAAAAAAAmAIAAGRycy9k&#10;b3ducmV2LnhtbFBLBQYAAAAABAAEAPUAAACJAwAAAAA=&#10;" path="m,3r1,l2,2,2,1,2,,1,1r,1l,3xe" fillcolor="#3b2478" stroked="f">
                  <v:path arrowok="t" o:connecttype="custom" o:connectlocs="0,272424525;90963750,272424525;181927500,181616350;181927500,90808175;181927500,0;181927500,0;181927500,0;181927500,0;90963750,90808175;90963750,181616350;0,272424525" o:connectangles="0,0,0,0,0,0,0,0,0,0,0"/>
                </v:shape>
                <v:shape id="Freeform 940" o:spid="_x0000_s3100" style="position:absolute;left:27330;top:4559;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mvcIA&#10;AADdAAAADwAAAGRycy9kb3ducmV2LnhtbESPT4vCMBTE78J+h/AEbzZVQaQaRQRhj/4peH00b5Oy&#10;zUtJsrb77c3CgsdhZn7D7A6j68STQmw9K1gUJQjixuuWjYL6fp5vQMSErLHzTAp+KcJh/zHZYaX9&#10;wFd63pIRGcKxQgU2pb6SMjaWHMbC98TZ+/LBYcoyGKkDDhnuOrksy7V02HJesNjTyVLzfftxCh62&#10;rpfndgzhftlc68YZczkOSs2m43ELItGY3uH/9qdWsFqs1vD3Jj8Bu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6a9wgAAAN0AAAAPAAAAAAAAAAAAAAAAAJgCAABkcnMvZG93&#10;bnJldi54bWxQSwUGAAAAAAQABAD1AAAAhwMAAAAA&#10;" path="m,1r1,l1,,,,,1xe" fillcolor="#3b2478" stroked="f">
                  <v:path arrowok="t" o:connecttype="custom" o:connectlocs="0,90487500;90487500,90487500;90487500,90487500;90487500,0;0,0;0,90487500" o:connectangles="0,0,0,0,0,0"/>
                </v:shape>
                <v:shape id="Freeform 941" o:spid="_x0000_s3101" style="position:absolute;left:27330;top:4178;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DJsIA&#10;AADdAAAADwAAAGRycy9kb3ducmV2LnhtbESPT4vCMBTE78J+h/AEb5qqoNI1iiwIHv1T8Ppo3ibF&#10;5qUk0Xa//UZY2OMwM79htvvBteJFITaeFcxnBQji2uuGjYLqdpxuQMSErLH1TAp+KMJ+9zHaYql9&#10;zxd6XZMRGcKxRAU2pa6UMtaWHMaZ74iz9+2Dw5RlMFIH7DPctXJRFCvpsOG8YLGjL0v14/p0Cu62&#10;qhbHZgjhdt5cqtoZcz70Sk3Gw+ETRKIh/Yf/2ietYDlfruH9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wMmwgAAAN0AAAAPAAAAAAAAAAAAAAAAAJgCAABkcnMvZG93&#10;bnJldi54bWxQSwUGAAAAAAQABAD1AAAAhwMAAAAA&#10;" path="m,1r1,l1,,,,,1xe" fillcolor="#3b2478" stroked="f">
                  <v:path arrowok="t" o:connecttype="custom" o:connectlocs="0,90487500;90487500,90487500;90487500,90487500;90487500,90487500;90487500,0;0,0;0,90487500;0,90487500;0,90487500" o:connectangles="0,0,0,0,0,0,0,0,0"/>
                </v:shape>
                <v:shape id="Freeform 942" o:spid="_x0000_s3102" style="position:absolute;left:27044;top:3606;width:286;height:381;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rkcIA&#10;AADdAAAADwAAAGRycy9kb3ducmV2LnhtbERPTYvCMBC9C/sfwix409QVpFSjqLAoiyK6C+ptaMa2&#10;2ExKktX6781B8Ph435NZa2pxI+crywoG/QQEcW51xYWCv9/vXgrCB2SNtWVS8CAPs+lHZ4KZtnfe&#10;0+0QChFD2GeooAyhyaT0eUkGfd82xJG7WGcwROgKqR3eY7ip5VeSjKTBimNDiQ0tS8qvh3+jYBvq&#10;BS5/VunGPXbpEc/H01yvlOp+tvMxiEBteItf7rVWMBwM49z4Jj4BO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KWuRwgAAAN0AAAAPAAAAAAAAAAAAAAAAAJgCAABkcnMvZG93&#10;bnJldi54bWxQSwUGAAAAAAQABAD1AAAAhwMAAAAA&#10;" path="m2,4l3,3,3,2,2,1,1,r,1l1,,,1,1,2,2,3r,1xe" fillcolor="#3b2478" stroked="f">
                  <v:path arrowok="t" o:connecttype="custom" o:connectlocs="181616350,362912025;272424525,272184019;272424525,181456013;181616350,90728006;90808175,0;90808175,0;90808175,0;90808175,90728006;90808175,90728006;90808175,0;0,90728006;90808175,181456013;181616350,272184019;181616350,362912025" o:connectangles="0,0,0,0,0,0,0,0,0,0,0,0,0,0"/>
                </v:shape>
                <v:shape id="Freeform 943" o:spid="_x0000_s3103" style="position:absolute;left:26854;top:3327;width:190;height:184;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W978YA&#10;AADdAAAADwAAAGRycy9kb3ducmV2LnhtbESPQWvCQBSE74L/YXkFb7qxoUWjm1BKBRGpmFbPj+wz&#10;Sc2+DdlV03/vFgoeh5n5hllmvWnElTpXW1YwnUQgiAuray4VfH+txjMQziNrbCyTgl9ykKXDwRIT&#10;bW+8p2vuSxEg7BJUUHnfJlK6oiKDbmJb4uCdbGfQB9mVUnd4C3DTyOcoepUGaw4LFbb0XlFxzi9G&#10;QZG3m32zetke5j+fR4rWl494R0qNnvq3BQhPvX+E/9trrSCexnP4exOe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W978YAAADdAAAADwAAAAAAAAAAAAAAAACYAgAAZHJz&#10;L2Rvd25yZXYueG1sUEsFBgAAAAAEAAQA9QAAAIsDAAAAAA==&#10;" path="m1,2l2,1,1,,,1,1,2xe" fillcolor="#3b2478" stroked="f">
                  <v:path arrowok="t" o:connecttype="custom" o:connectlocs="90487500,169418000;180975000,84713600;90487500,0;0,84713600;90487500,169418000" o:connectangles="0,0,0,0,0"/>
                </v:shape>
                <v:shape id="Freeform 944" o:spid="_x0000_s3104" style="position:absolute;left:26473;top:2946;width:285;height:28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HZ8MA&#10;AADdAAAADwAAAGRycy9kb3ducmV2LnhtbERPy2rCQBTdF/yH4Qrd1Yk2LTU6igiGdiElqbi+ZG6T&#10;0MydmJnm8fedhdDl4by3+9E0oqfO1ZYVLBcRCOLC6ppLBZev09MbCOeRNTaWScFEDva72cMWE20H&#10;zqjPfSlCCLsEFVTet4mUrqjIoFvYljhw37Yz6APsSqk7HEK4aeQqil6lwZpDQ4UtHSsqfvJfo6B8&#10;8bd1z9k5jT+bdkqP08dwnZR6nI+HDQhPo/8X393vWsHzMg77w5vw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OHZ8MAAADdAAAADwAAAAAAAAAAAAAAAACYAgAAZHJzL2Rv&#10;d25yZXYueG1sUEsFBgAAAAAEAAQA9QAAAIgDAAAAAA==&#10;" path="m3,3l3,2,2,1,1,,,,,1,1,2,2,3r1,xe" fillcolor="#3b2478" stroked="f">
                  <v:path arrowok="t" o:connecttype="custom" o:connectlocs="271472025,272424525;271472025,181616350;271472025,181616350;180981350,90808175;90490675,0;0,0;0,90808175;0,90808175;90490675,181616350;180981350,272424525;271472025,272424525" o:connectangles="0,0,0,0,0,0,0,0,0,0,0"/>
                </v:shape>
                <v:shape id="Freeform 945" o:spid="_x0000_s3105" style="position:absolute;left:26187;top:2755;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tMMA&#10;AADdAAAADwAAAGRycy9kb3ducmV2LnhtbESPT2sCMRTE7wW/Q3hCbzW7VkS2RpGC4NE/C14fm2ey&#10;dPOyJKm7fvumIHgcZuY3zHo7uk7cKcTWs4JyVoAgbrxu2SioL/uPFYiYkDV2nknBgyJsN5O3NVba&#10;D3yi+zkZkSEcK1RgU+orKWNjyWGc+Z44ezcfHKYsg5E64JDhrpPzolhKhy3nBYs9fVtqfs6/TsHV&#10;1vV8344hXI6rU904Y467Qan36bj7ApFoTK/ws33QCj7LRQ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NtMMAAADdAAAADwAAAAAAAAAAAAAAAACYAgAAZHJzL2Rv&#10;d25yZXYueG1sUEsFBgAAAAAEAAQA9QAAAIgDAAAAAA==&#10;" path="m1,1l1,,,,1,1xe" fillcolor="#3b2478" stroked="f">
                  <v:path arrowok="t" o:connecttype="custom" o:connectlocs="90487500,91440000;90487500,0;90487500,0;90487500,0;0,0;90487500,91440000" o:connectangles="0,0,0,0,0,0"/>
                </v:shape>
                <v:shape id="Freeform 946" o:spid="_x0000_s3106" style="position:absolute;left:25711;top:2374;width:285;height:286;visibility:visible;mso-wrap-style:square;v-text-anchor:top" coordsize="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28i8YA&#10;AADdAAAADwAAAGRycy9kb3ducmV2LnhtbESPW2vCQBSE3wv+h+UIvulGa4tGVxGhUh9K8YLPh+wx&#10;CWbPxuyay7/vCkIfh5n5hlmuW1OImiqXW1YwHkUgiBOrc04VnE9fwxkI55E1FpZJQUcO1qve2xJj&#10;bRs+UH30qQgQdjEqyLwvYyldkpFBN7IlcfCutjLog6xSqStsAtwUchJFn9JgzmEhw5K2GSW348Mo&#10;SD/8fV7z4Wc3/S3Kbrft9s2lU2rQbzcLEJ5a/x9+tb+1gvfxdALP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28i8YAAADdAAAADwAAAAAAAAAAAAAAAACYAgAAZHJz&#10;L2Rvd25yZXYueG1sUEsFBgAAAAAEAAQA9QAAAIsDAAAAAA==&#10;" path="m3,3l3,2,2,1,,,,1,2,2,3,3xe" fillcolor="#3b2478" stroked="f">
                  <v:path arrowok="t" o:connecttype="custom" o:connectlocs="271472025,272424525;271472025,181616350;180981350,90808175;0,0;0,0;0,90808175;0,90808175;180981350,181616350;271472025,272424525" o:connectangles="0,0,0,0,0,0,0,0,0"/>
                </v:shape>
                <v:shape id="Freeform 947" o:spid="_x0000_s3107" style="position:absolute;left:25425;top:2184;width:95;height:190;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IAMQA&#10;AADdAAAADwAAAGRycy9kb3ducmV2LnhtbESP0YrCMBRE34X9h3CFfdNUK7JUo7jqgoggW/2AS3Nt&#10;i81NaVLb/fuNIPg4zMwZZrnuTSUe1LjSsoLJOAJBnFldcq7gevkZfYFwHlljZZkU/JGD9epjsMRE&#10;245/6ZH6XAQIuwQVFN7XiZQuK8igG9uaOHg32xj0QTa51A12AW4qOY2iuTRYclgosKZtQdk9bU2g&#10;tPNydjvvvo8xdadNO716t90r9TnsNwsQnnr/Dr/aB60gnsxieL4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DiADEAAAA3QAAAA8AAAAAAAAAAAAAAAAAmAIAAGRycy9k&#10;b3ducmV2LnhtbFBLBQYAAAAABAAEAPUAAACJAwAAAAA=&#10;" path="m,2l1,1,,1,,,,1,,2xe" fillcolor="#3b2478" stroked="f">
                  <v:path arrowok="t" o:connecttype="custom" o:connectlocs="0,180975000;90487500,90487500;0,90487500;0,0;0,90487500;0,90487500;0,180975000" o:connectangles="0,0,0,0,0,0,0"/>
                </v:shape>
                <v:shape id="Freeform 948" o:spid="_x0000_s3108" style="position:absolute;left:24853;top:1993;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HGcUA&#10;AADdAAAADwAAAGRycy9kb3ducmV2LnhtbESPQWvCQBSE74L/YXlCb7qJlbZE1xC0hdBDbW29P7LP&#10;TTD7NmS3Gv99tyB4HGbmG2aVD7YVZ+p941hBOktAEFdON2wU/Hy/TV9A+ICssXVMCq7kIV+PRyvM&#10;tLvwF533wYgIYZ+hgjqELpPSVzVZ9DPXEUfv6HqLIcreSN3jJcJtK+dJ8iQtNhwXauxoU1N12v9a&#10;BfqQbMv0tXzepPzRXD8L4993RqmHyVAsQQQawj18a5dawWO6WMD/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0cZxQAAAN0AAAAPAAAAAAAAAAAAAAAAAJgCAABkcnMv&#10;ZG93bnJldi54bWxQSwUGAAAAAAQABAD1AAAAigMAAAAA&#10;" path="m3,2l4,1,3,1,1,,,,,1,2,2r1,xe" fillcolor="#3b2478" stroked="f">
                  <v:path arrowok="t" o:connecttype="custom" o:connectlocs="272184019,181927500;362912025,90963750;272184019,90963750;90728006,0;0,0;0,90963750;0,90963750;181456013,181927500;272184019,181927500" o:connectangles="0,0,0,0,0,0,0,0,0"/>
                </v:shape>
                <v:shape id="Freeform 949" o:spid="_x0000_s3109" style="position:absolute;left:24568;top:1803;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Lt8MA&#10;AADdAAAADwAAAGRycy9kb3ducmV2LnhtbESPzWrDMBCE74W+g9hCb42ctAnBjWxCINBjfgy5LtZG&#10;MrVWRlJi9+2rQiHHYWa+YTb15HpxpxA7zwrmswIEcet1x0ZBc96/rUHEhKyx90wKfihCXT0/bbDU&#10;fuQj3U/JiAzhWKICm9JQShlbSw7jzA/E2bv64DBlGYzUAccMd71cFMVKOuw4L1gcaGep/T7dnIKL&#10;bZrFvptCOB/Wx6Z1xhy2o1KvL9P2E0SiKT3C/+0vreB9/rGEvzf5Cc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NLt8MAAADdAAAADwAAAAAAAAAAAAAAAACYAgAAZHJzL2Rv&#10;d25yZXYueG1sUEsFBgAAAAAEAAQA9QAAAIgDAAAAAA==&#10;" path="m,1r1,l,,,1xe" fillcolor="#3b2478" stroked="f">
                  <v:path arrowok="t" o:connecttype="custom" o:connectlocs="0,90487500;90487500,90487500;0,0;0,90487500" o:connectangles="0,0,0,0"/>
                </v:shape>
                <v:shape id="Freeform 950" o:spid="_x0000_s3110" style="position:absolute;left:23996;top:1612;width:286;height:19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9JG8QA&#10;AADdAAAADwAAAGRycy9kb3ducmV2LnhtbESPQYvCMBSE78L+h/AW9iKaWkW0GmVZWFi8iFXx+mye&#10;bbF5KU2q3X9vBMHjMDPfMMt1Zypxo8aVlhWMhhEI4szqknMFh/3vYAbCeWSNlWVS8E8O1quP3hIT&#10;be+8o1vqcxEg7BJUUHhfJ1K6rCCDbmhr4uBdbGPQB9nkUjd4D3BTyTiKptJgyWGhwJp+CsquaWsU&#10;ZPP4eCq7tj2n8dafiV2fNjOlvj677wUIT51/h1/tP61gPJpM4fkmP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SRvEAAAA3QAAAA8AAAAAAAAAAAAAAAAAmAIAAGRycy9k&#10;b3ducmV2LnhtbFBLBQYAAAAABAAEAPUAAACJAwAAAAA=&#10;" path="m3,2l3,1,,,,1,3,2xe" fillcolor="#3b2478" stroked="f">
                  <v:path arrowok="t" o:connecttype="custom" o:connectlocs="272424525,181927500;272424525,90963750;0,0;0,90963750;272424525,181927500" o:connectangles="0,0,0,0,0"/>
                </v:shape>
                <v:shape id="Freeform 951" o:spid="_x0000_s3111" style="position:absolute;left:23615;top:1517;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wW8MA&#10;AADdAAAADwAAAGRycy9kb3ducmV2LnhtbESPzWrDMBCE74W+g9hCb42ctCTBjWxCINBjfgy5LtZG&#10;MrVWRlJi9+2rQiHHYWa+YTb15HpxpxA7zwrmswIEcet1x0ZBc96/rUHEhKyx90wKfihCXT0/bbDU&#10;fuQj3U/JiAzhWKICm9JQShlbSw7jzA/E2bv64DBlGYzUAccMd71cFMVSOuw4L1gcaGep/T7dnIKL&#10;bZrFvptCOB/Wx6Z1xhy2o1KvL9P2E0SiKT3C/+0vreB9/rGCvzf5Cc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1wW8MAAADdAAAADwAAAAAAAAAAAAAAAACYAgAAZHJzL2Rv&#10;d25yZXYueG1sUEsFBgAAAAAEAAQA9QAAAIgDAAAAAA==&#10;" path="m1,1l1,,,1r1,xe" fillcolor="#3b2478" stroked="f">
                  <v:path arrowok="t" o:connecttype="custom" o:connectlocs="90487500,90487500;90487500,0;90487500,0;0,90487500;90487500,90487500" o:connectangles="0,0,0,0,0"/>
                </v:shape>
                <v:shape id="Freeform 952" o:spid="_x0000_s3112" style="position:absolute;left:23044;top:1327;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NHMIA&#10;AADdAAAADwAAAGRycy9kb3ducmV2LnhtbERPy4rCMBTdD8w/hDvgTtOO4kg1ijgKxYWOr/2luZOW&#10;aW5KE7X+vVkIszyc92zR2VrcqPWVYwXpIAFBXDhdsVFwPm36ExA+IGusHZOCB3lYzN/fZphpd+cD&#10;3Y7BiBjCPkMFZQhNJqUvSrLoB64hjtyvay2GCFsjdYv3GG5r+ZkkY2mx4thQYkOrkoq/49Uq0Jfk&#10;O0/X+dcq5V31+Fkav90bpXof3XIKIlAX/sUvd64VDNNRnBv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Nk0cwgAAAN0AAAAPAAAAAAAAAAAAAAAAAJgCAABkcnMvZG93&#10;bnJldi54bWxQSwUGAAAAAAQABAD1AAAAhwMAAAAA&#10;" path="m4,2l4,1,1,,,1r1,l4,2xe" fillcolor="#3b2478" stroked="f">
                  <v:path arrowok="t" o:connecttype="custom" o:connectlocs="362912025,180975000;362912025,90487500;90728006,0;90728006,0;0,90487500;90728006,90487500;362912025,180975000" o:connectangles="0,0,0,0,0,0,0"/>
                </v:shape>
                <v:rect id="Rectangle 953" o:spid="_x0000_s3113" style="position:absolute;left:22758;top:1231;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9QdMcA&#10;AADdAAAADwAAAGRycy9kb3ducmV2LnhtbESPQWsCMRSE74X+h/AKvRRNXEvR1SjSInjopdtS8PbY&#10;PDeLm5dlE9e1v74RBI/DzHzDLNeDa0RPXag9a5iMFQji0puaKw0/39vRDESIyAYbz6ThQgHWq8eH&#10;JebGn/mL+iJWIkE45KjBxtjmUobSksMw9i1x8g6+cxiT7CppOjwnuGtkptSbdFhzWrDY0rul8lic&#10;nIbTH8XLh22LbZ/tX4LaZOpz/6v189OwWYCINMR7+NbeGQ3Tyesc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PUHTHAAAA3QAAAA8AAAAAAAAAAAAAAAAAmAIAAGRy&#10;cy9kb3ducmV2LnhtbFBLBQYAAAAABAAEAPUAAACMAwAAAAA=&#10;" fillcolor="#3b2478" stroked="f"/>
                <v:shape id="Freeform 954" o:spid="_x0000_s3114" style="position:absolute;left:22186;top:1047;width:286;height:184;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PiKcMA&#10;AADdAAAADwAAAGRycy9kb3ducmV2LnhtbERPy2rCQBTdF/yH4QrdFDMx0mJTRymFgriRpi1ubzLX&#10;JJi5EzKTh3/vLASXh/Pe7CbTiIE6V1tWsIxiEMSF1TWXCv5+vxdrEM4ja2wsk4IrOdhtZ08bTLUd&#10;+YeGzJcihLBLUUHlfZtK6YqKDLrItsSBO9vOoA+wK6XucAzhppFJHL9JgzWHhgpb+qqouGS9UVC8&#10;J/+neur7PEuOPid2L3RYK/U8nz4/QHia/EN8d++1gtXyNewPb8IT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PiKcMAAADdAAAADwAAAAAAAAAAAAAAAACYAgAAZHJzL2Rv&#10;d25yZXYueG1sUEsFBgAAAAAEAAQA9QAAAIgDAAAAAA==&#10;" path="m3,2l3,1,,,,1,3,2xe" fillcolor="#3b2478" stroked="f">
                  <v:path arrowok="t" o:connecttype="custom" o:connectlocs="272424525,169418000;272424525,84713600;0,0;0,0;0,84713600;0,84713600;272424525,169418000" o:connectangles="0,0,0,0,0,0,0"/>
                </v:shape>
                <v:shape id="Freeform 955" o:spid="_x0000_s3115" style="position:absolute;left:21805;top:952;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HbacMA&#10;AADdAAAADwAAAGRycy9kb3ducmV2LnhtbESPT2sCMRTE7wW/Q3hCbzW7FkW2RpGC4NE/C14fm2ey&#10;dPOyJKm7fvumIHgcZuY3zHo7uk7cKcTWs4JyVoAgbrxu2SioL/uPFYiYkDV2nknBgyJsN5O3NVba&#10;D3yi+zkZkSEcK1RgU+orKWNjyWGc+Z44ezcfHKYsg5E64JDhrpPzolhKhy3nBYs9fVtqfs6/TsHV&#10;1vV8344hXI6rU904Y467Qan36bj7ApFoTK/ws33QCj7LRQn/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HbacMAAADdAAAADwAAAAAAAAAAAAAAAACYAgAAZHJzL2Rv&#10;d25yZXYueG1sUEsFBgAAAAAEAAQA9QAAAIgDAAAAAA==&#10;" path="m1,1r,l,,,1r1,xe" fillcolor="#3b2478" stroked="f">
                  <v:path arrowok="t" o:connecttype="custom" o:connectlocs="91440000,90487500;91440000,90487500;0,0;0,90487500;91440000,90487500" o:connectangles="0,0,0,0,0"/>
                </v:shape>
                <v:shape id="Freeform 956" o:spid="_x0000_s3116" style="position:absolute;left:21234;top:857;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sK8UA&#10;AADdAAAADwAAAGRycy9kb3ducmV2LnhtbESPQWvCQBSE70L/w/IK3nQTRS2pawi2hdCDWtveH9nX&#10;TWj2bchuNf57tyB4HGbmG2adD7YVJ+p941hBOk1AEFdON2wUfH2+TZ5A+ICssXVMCi7kId88jNaY&#10;aXfmDzodgxERwj5DBXUIXSalr2qy6KeuI47ej+sthih7I3WP5wi3rZwlyVJabDgu1NjRtqbq9/hn&#10;Fejv5KVMX8vVNuVdczkUxr/vjVLjx6F4BhFoCPfwrV1qBfN0MYP/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wrxQAAAN0AAAAPAAAAAAAAAAAAAAAAAJgCAABkcnMv&#10;ZG93bnJldi54bWxQSwUGAAAAAAQABAD1AAAAigMAAAAA&#10;" path="m4,2l4,1,,,,1,4,2xe" fillcolor="#3b2478" stroked="f">
                  <v:path arrowok="t" o:connecttype="custom" o:connectlocs="362912025,180975000;362912025,90487500;0,0;0,90487500;362912025,180975000" o:connectangles="0,0,0,0,0"/>
                </v:shape>
                <v:shape id="Freeform 957" o:spid="_x0000_s3117" style="position:absolute;left:20853;top:762;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hcIA&#10;AADdAAAADwAAAGRycy9kb3ducmV2LnhtbESPT4vCMBTE78J+h/AEb5qqKNI1iiwIHv1T8Ppo3ibF&#10;5qUk0Xa//UZY2OMwM79htvvBteJFITaeFcxnBQji2uuGjYLqdpxuQMSErLH1TAp+KMJ+9zHaYql9&#10;zxd6XZMRGcKxRAU2pa6UMtaWHMaZ74iz9+2Dw5RlMFIH7DPctXJRFGvpsOG8YLGjL0v14/p0Cu62&#10;qhbHZgjhdt5cqtoZcz70Sk3Gw+ETRKIh/Yf/2ietYDlfLeH9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FwgAAAN0AAAAPAAAAAAAAAAAAAAAAAJgCAABkcnMvZG93&#10;bnJldi54bWxQSwUGAAAAAAQABAD1AAAAhwMAAAAA&#10;" path="m1,1l1,,,1r1,xe" fillcolor="#3b2478" stroked="f">
                  <v:path arrowok="t" o:connecttype="custom" o:connectlocs="90487500,90487500;90487500,0;90487500,0;0,90487500;90487500,90487500" o:connectangles="0,0,0,0,0"/>
                </v:shape>
                <v:shape id="Freeform 958" o:spid="_x0000_s3118" style="position:absolute;left:20281;top:666;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RxMYA&#10;AADdAAAADwAAAGRycy9kb3ducmV2LnhtbESPT2vCQBTE70K/w/KE3swm1v4hdRXRCsGDVdveH9nn&#10;JjT7NmS3Gr+9WxA8DjPzG2Y6720jTtT52rGCLElBEJdO12wUfH+tR28gfEDW2DgmBRfyMJ89DKaY&#10;a3fmPZ0OwYgIYZ+jgiqENpfSlxVZ9IlriaN3dJ3FEGVnpO7wHOG2keM0fZEWa44LFba0rKj8PfxZ&#10;BfonXRXZR/G6zHhbX3YL4zefRqnHYb94BxGoD/fwrV1oBU/Z8wT+38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LRxMYAAADdAAAADwAAAAAAAAAAAAAAAACYAgAAZHJz&#10;L2Rvd25yZXYueG1sUEsFBgAAAAAEAAQA9QAAAIsDAAAAAA==&#10;" path="m4,2l4,1,,,,1,4,2xe" fillcolor="#3b2478" stroked="f">
                  <v:path arrowok="t" o:connecttype="custom" o:connectlocs="362912025,181927500;362912025,90963750;0,0;0,90963750;362912025,181927500" o:connectangles="0,0,0,0,0"/>
                </v:shape>
                <v:shape id="Freeform 959" o:spid="_x0000_s3119" style="position:absolute;left:19996;top:666;width:95;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dasIA&#10;AADdAAAADwAAAGRycy9kb3ducmV2LnhtbESPT4vCMBTE78J+h/AEb5qqKNI1iiwIHv1T8Ppo3ibF&#10;5qUk0Xa//WZhweMwM79htvvBteJFITaeFcxnBQji2uuGjYLqdpxuQMSErLH1TAp+KMJ+9zHaYql9&#10;zxd6XZMRGcKxRAU2pa6UMtaWHMaZ74iz9+2Dw5RlMFIH7DPctXJRFGvpsOG8YLGjL0v14/p0Cu62&#10;qhbHZgjhdt5cqtoZcz70Sk3Gw+ETRKIhvcP/7ZNWsJyvVv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t1qwgAAAN0AAAAPAAAAAAAAAAAAAAAAAJgCAABkcnMvZG93&#10;bnJldi54bWxQSwUGAAAAAAQABAD1AAAAhwMAAAAA&#10;" path="m1,1l1,,,,1,1xe" fillcolor="#3b2478" stroked="f">
                  <v:path arrowok="t" o:connecttype="custom" o:connectlocs="90487500,91440000;90487500,0;0,0;0,0;90487500,91440000" o:connectangles="0,0,0,0,0"/>
                </v:shape>
                <v:shape id="Freeform 960" o:spid="_x0000_s3120" style="position:absolute;left:19329;top:571;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8ybcYA&#10;AADdAAAADwAAAGRycy9kb3ducmV2LnhtbESPQWsCMRSE7wX/Q3hCbzWrRVlXo4giLB6E2lKvj83r&#10;ZunmJWxS3frrjVDocZiZb5jluretuFAXGscKxqMMBHHldMO1go/3/UsOIkRkja1jUvBLAdarwdMS&#10;C+2u/EaXU6xFgnAoUIGJ0RdShsqQxTBynjh5X66zGJPsaqk7vCa4beUky2bSYsNpwaCnraHq+/Rj&#10;FZx3flvOz7vylpfmEw/1PvfHVqnnYb9ZgIjUx//wX7vUCl7H0xk8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8ybcYAAADdAAAADwAAAAAAAAAAAAAAAACYAgAAZHJz&#10;L2Rvd25yZXYueG1sUEsFBgAAAAAEAAQA9QAAAIsDAAAAAA==&#10;" path="m4,1l4,,3,,1,,,,3,1r1,xe" fillcolor="#3b2478" stroked="f">
                  <v:path arrowok="t" o:connecttype="custom" o:connectlocs="362912025,90487500;362912025,0;272184019,0;90728006,0;0,0;272184019,90487500;362912025,90487500" o:connectangles="0,0,0,0,0,0,0"/>
                </v:shape>
                <v:rect id="Rectangle 961" o:spid="_x0000_s3121" style="position:absolute;left:19043;top:47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3QMcA&#10;AADdAAAADwAAAGRycy9kb3ducmV2LnhtbESPQWsCMRSE74X+h/AKvRRNXGmV1SjSInjopdtS8PbY&#10;PDeLm5dlE9e1v74RBI/DzHzDLNeDa0RPXag9a5iMFQji0puaKw0/39vRHESIyAYbz6ThQgHWq8eH&#10;JebGn/mL+iJWIkE45KjBxtjmUobSksMw9i1x8g6+cxiT7CppOjwnuGtkptSbdFhzWrDY0rul8lic&#10;nIbTH8XLh22LbZ/tX4LaZOpz/6v189OwWYCINMR7+NbeGQ3TyesM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F90DHAAAA3QAAAA8AAAAAAAAAAAAAAAAAmAIAAGRy&#10;cy9kb3ducmV2LnhtbFBLBQYAAAAABAAEAPUAAACMAwAAAAA=&#10;" fillcolor="#3b2478" stroked="f"/>
                <v:shape id="Freeform 962" o:spid="_x0000_s3122" style="position:absolute;left:18472;top:381;width:285;height:190;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uL8MA&#10;AADdAAAADwAAAGRycy9kb3ducmV2LnhtbERPy2rCQBTdF/yH4QrdFDMx0mJTRymFgriRpi1ubzLX&#10;JJi5EzKTh3/vLASXh/Pe7CbTiIE6V1tWsIxiEMSF1TWXCv5+vxdrEM4ja2wsk4IrOdhtZ08bTLUd&#10;+YeGzJcihLBLUUHlfZtK6YqKDLrItsSBO9vOoA+wK6XucAzhppFJHL9JgzWHhgpb+qqouGS9UVC8&#10;J/+neur7PEuOPid2L3RYK/U8nz4/QHia/EN8d++1gtXyNcwNb8IT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XuL8MAAADdAAAADwAAAAAAAAAAAAAAAACYAgAAZHJzL2Rv&#10;d25yZXYueG1sUEsFBgAAAAAEAAQA9QAAAIgDAAAAAA==&#10;" path="m3,2l3,1,,,,1,3,2xe" fillcolor="#3b2478" stroked="f">
                  <v:path arrowok="t" o:connecttype="custom" o:connectlocs="271472025,180975000;271472025,90487500;0,0;0,90487500;271472025,180975000" o:connectangles="0,0,0,0,0"/>
                </v:shape>
                <v:rect id="Rectangle 963" o:spid="_x0000_s3123" style="position:absolute;left:18091;top:381;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GqccA&#10;AADdAAAADwAAAGRycy9kb3ducmV2LnhtbESPQWsCMRSE74X+h/AKvRRNXGnR1SjSInjopdtS8PbY&#10;PDeLm5dlE9e1v74RBI/DzHzDLNeDa0RPXag9a5iMFQji0puaKw0/39vRDESIyAYbz6ThQgHWq8eH&#10;JebGn/mL+iJWIkE45KjBxtjmUobSksMw9i1x8g6+cxiT7CppOjwnuGtkptSbdFhzWrDY0rul8lic&#10;nIbTH8XLh22LbZ/tX4LaZOpz/6v189OwWYCINMR7+NbeGQ3Tyesc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WxqnHAAAA3QAAAA8AAAAAAAAAAAAAAAAAmAIAAGRy&#10;cy9kb3ducmV2LnhtbFBLBQYAAAAABAAEAPUAAACMAwAAAAA=&#10;" fillcolor="#3b2478" stroked="f"/>
                <v:rect id="Rectangle 964" o:spid="_x0000_s3124" style="position:absolute;left:17519;top:285;width:28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licIA&#10;AADdAAAADwAAAGRycy9kb3ducmV2LnhtbERPz2vCMBS+C/sfwht4kZnYgUhnFFEED7usiuDt0Tyb&#10;YvNSmljr/vrlMPD48f1ergfXiJ66UHvWMJsqEMSlNzVXGk7H/ccCRIjIBhvPpOFJAdart9ESc+Mf&#10;/EN9ESuRQjjkqMHG2OZShtKSwzD1LXHirr5zGBPsKmk6fKRw18hMqbl0WHNqsNjS1lJ5K+5Ow/2X&#10;4nNn22LfZ5dJUJtMfV/OWo/fh80XiEhDfIn/3Qej4XM2T/vTm/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AKWJwgAAAN0AAAAPAAAAAAAAAAAAAAAAAJgCAABkcnMvZG93&#10;bnJldi54bWxQSwUGAAAAAAQABAD1AAAAhwMAAAAA&#10;" fillcolor="#3b2478" stroked="f"/>
                <v:rect id="Rectangle 965" o:spid="_x0000_s3125" style="position:absolute;left:17138;top:285;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AEsYA&#10;AADdAAAADwAAAGRycy9kb3ducmV2LnhtbESPwWrDMBBE74X+g9hAL6WR7EAobpQQWgI99BInBHxb&#10;rK1lYq2MpThOv74qFHIcZuYNs9pMrhMjDaH1rCGbKxDEtTctNxqOh93LK4gQkQ12nknDjQJs1o8P&#10;KyyMv/KexjI2IkE4FKjBxtgXUobaksMw9z1x8r794DAmOTTSDHhNcNfJXKmldNhyWrDY07ul+lxe&#10;nIbLD8Xbh+3L3ZhXz0Ftc/VVnbR+mk3bNxCRpngP/7c/jYZFtszg7016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wAEsYAAADdAAAADwAAAAAAAAAAAAAAAACYAgAAZHJz&#10;L2Rvd25yZXYueG1sUEsFBgAAAAAEAAQA9QAAAIsDAAAAAA==&#10;" fillcolor="#3b2478" stroked="f"/>
                <v:shape id="Freeform 966" o:spid="_x0000_s3126" style="position:absolute;left:16567;top:190;width:285;height:95;visibility:visible;mso-wrap-style:square;v-text-anchor:top" coordsize="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0w8gA&#10;AADdAAAADwAAAGRycy9kb3ducmV2LnhtbESPT2vCQBTE74LfYXmCN90YS5DUjdii2EIP9U+huT2y&#10;r0kw+zZk15h++26h0OMwM79h1pvBNKKnztWWFSzmEQjiwuqaSwWX8362AuE8ssbGMin4JgebbDxa&#10;Y6rtnY/Un3wpAoRdigoq79tUSldUZNDNbUscvC/bGfRBdqXUHd4D3DQyjqJEGqw5LFTY0nNFxfV0&#10;MwoO+W6VLD9LfH+9fOS9f7O7p/hBqelk2D6C8DT4//Bf+0UrWC6SGH7fhCc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eLTDyAAAAN0AAAAPAAAAAAAAAAAAAAAAAJgCAABk&#10;cnMvZG93bnJldi54bWxQSwUGAAAAAAQABAD1AAAAjQMAAAAA&#10;" path="m3,1r,l1,,,,,1r1,l3,1xe" fillcolor="#3b2478" stroked="f">
                  <v:path arrowok="t" o:connecttype="custom" o:connectlocs="271472025,90487500;271472025,90487500;90490675,0;0,0;0,90487500;90490675,90487500;271472025,90487500" o:connectangles="0,0,0,0,0,0,0"/>
                </v:shape>
                <v:rect id="Rectangle 967" o:spid="_x0000_s3127" style="position:absolute;left:16186;top:190;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7/sYA&#10;AADdAAAADwAAAGRycy9kb3ducmV2LnhtbESPQWsCMRSE74L/ITyhF9HEFaSsRpEWoYde3ErB22Pz&#10;3CxuXpZNXNf+elMo9DjMzDfMZje4RvTUhdqzhsVcgSAuvam50nD6OsxeQYSIbLDxTBoeFGC3HY82&#10;mBt/5yP1RaxEgnDIUYONsc2lDKUlh2HuW+LkXXznMCbZVdJ0eE9w18hMqZV0WHNasNjSm6XyWtyc&#10;htsPxce7bYtDn52nQe0z9Xn+1vplMuzXICIN8T/81/4wGpaL1RJ+36QnIL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7/sYAAADdAAAADwAAAAAAAAAAAAAAAACYAgAAZHJz&#10;L2Rvd25yZXYueG1sUEsFBgAAAAAEAAQA9QAAAIsDAAAAAA==&#10;" fillcolor="#3b2478" stroked="f"/>
                <v:shape id="Freeform 968" o:spid="_x0000_s3128" style="position:absolute;left:15614;top:190;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DPMYA&#10;AADdAAAADwAAAGRycy9kb3ducmV2LnhtbESPQWsCMRSE7wX/Q3hCbzWrFVlXo4giLB6E2lKvj83r&#10;ZunmJWxS3frrjVDocZiZb5jluretuFAXGscKxqMMBHHldMO1go/3/UsOIkRkja1jUvBLAdarwdMS&#10;C+2u/EaXU6xFgnAoUIGJ0RdShsqQxTBynjh5X66zGJPsaqk7vCa4beUky2bSYsNpwaCnraHq+/Rj&#10;FZx3flvOz7vylpfmEw/1PvfHVqnnYb9ZgIjUx//wX7vUCl7Hsyk83q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3DPMYAAADdAAAADwAAAAAAAAAAAAAAAACYAgAAZHJz&#10;L2Rvd25yZXYueG1sUEsFBgAAAAAEAAQA9QAAAIsDAAAAAA==&#10;" path="m3,1l4,,,,,1r3,xe" fillcolor="#3b2478" stroked="f">
                  <v:path arrowok="t" o:connecttype="custom" o:connectlocs="272184019,90487500;362912025,0;0,0;0,90487500;272184019,90487500" o:connectangles="0,0,0,0,0"/>
                </v:shape>
                <v:shape id="Freeform 969" o:spid="_x0000_s3129" style="position:absolute;left:15233;top:190;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YX18IA&#10;AADdAAAADwAAAGRycy9kb3ducmV2LnhtbESPT4vCMBTE78J+h/AEb5qqKNI1iiwIHv1T8Ppo3ibF&#10;5qUk0Xa//WZhweMwM79htvvBteJFITaeFcxnBQji2uuGjYLqdpxuQMSErLH1TAp+KMJ+9zHaYql9&#10;zxd6XZMRGcKxRAU2pa6UMtaWHMaZ74iz9+2Dw5RlMFIH7DPctXJRFGvpsOG8YLGjL0v14/p0Cu62&#10;qhbHZgjhdt5cqtoZcz70Sk3Gw+ETRKIhvcP/7ZNWsJyvV/D3Jj8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hfXwgAAAN0AAAAPAAAAAAAAAAAAAAAAAJgCAABkcnMvZG93&#10;bnJldi54bWxQSwUGAAAAAAQABAD1AAAAhwMAAAAA&#10;" path="m1,1l1,,,,1,1xe" fillcolor="#3b2478" stroked="f">
                  <v:path arrowok="t" o:connecttype="custom" o:connectlocs="90487500,90487500;90487500,0;0,0;0,0;90487500,90487500" o:connectangles="0,0,0,0,0"/>
                </v:shape>
                <v:shape id="Freeform 970" o:spid="_x0000_s3130" style="position:absolute;left:14662;top:95;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40MYA&#10;AADdAAAADwAAAGRycy9kb3ducmV2LnhtbESPQWsCMRSE70L/Q3iF3jRrC8t2a5SiCEsPglrq9bF5&#10;bhY3L2GT6ra/3giCx2FmvmFmi8F24kx9aB0rmE4yEMS10y03Cr7363EBIkRkjZ1jUvBHARbzp9EM&#10;S+0uvKXzLjYiQTiUqMDE6EspQ23IYpg4T5y8o+stxiT7RuoeLwluO/maZbm02HJaMOhpaag+7X6t&#10;gsPKL6v3w6r6Lyrzg1/NuvCbTqmX5+HzA0SkIT7C93alFbxN8xx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P40MYAAADdAAAADwAAAAAAAAAAAAAAAACYAgAAZHJz&#10;L2Rvd25yZXYueG1sUEsFBgAAAAAEAAQA9QAAAIsDAAAAAA==&#10;" path="m3,1l4,,1,,,,,1r1,l3,1xe" fillcolor="#3b2478" stroked="f">
                  <v:path arrowok="t" o:connecttype="custom" o:connectlocs="272184019,90487500;362912025,0;90728006,0;0,0;0,90487500;90728006,90487500;272184019,90487500" o:connectangles="0,0,0,0,0,0,0"/>
                </v:shape>
                <v:rect id="Rectangle 971" o:spid="_x0000_s3131" style="position:absolute;left:14281;top:9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9/cYA&#10;AADdAAAADwAAAGRycy9kb3ducmV2LnhtbESPQWsCMRSE74X+h/AKXoomrmDLahRpETx46VoK3h6b&#10;52Zx87Js4rr6602h0OMwM98wy/XgGtFTF2rPGqYTBYK49KbmSsP3YTt+BxEissHGM2m4UYD16vlp&#10;ibnxV/6ivoiVSBAOOWqwMba5lKG05DBMfEucvJPvHMYku0qaDq8J7hqZKTWXDmtOCxZb+rBUnouL&#10;03C5U7x92rbY9tnxNahNpvbHH61HL8NmASLSEP/Df+2d0TCbzt/g9016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k9/cYAAADdAAAADwAAAAAAAAAAAAAAAACYAgAAZHJz&#10;L2Rvd25yZXYueG1sUEsFBgAAAAAEAAQA9QAAAIsDAAAAAA==&#10;" fillcolor="#3b2478" stroked="f"/>
                <v:rect id="Rectangle 972" o:spid="_x0000_s3132" style="position:absolute;left:13709;top:95;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pj8IA&#10;AADdAAAADwAAAGRycy9kb3ducmV2LnhtbERPz2vCMBS+C/sfwht4kZnYgUhnFFEED7usiuDt0Tyb&#10;YvNSmljr/vrlMPD48f1ergfXiJ66UHvWMJsqEMSlNzVXGk7H/ccCRIjIBhvPpOFJAdart9ESc+Mf&#10;/EN9ESuRQjjkqMHG2OZShtKSwzD1LXHirr5zGBPsKmk6fKRw18hMqbl0WHNqsNjS1lJ5K+5Ow/2X&#10;4nNn22LfZ5dJUJtMfV/OWo/fh80XiEhDfIn/3Qej4XM2T3PTm/Q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qmPwgAAAN0AAAAPAAAAAAAAAAAAAAAAAJgCAABkcnMvZG93&#10;bnJldi54bWxQSwUGAAAAAAQABAD1AAAAhwMAAAAA&#10;" fillcolor="#3b2478" stroked="f"/>
                <v:shape id="Freeform 973" o:spid="_x0000_s3133" style="position:absolute;left:13328;top:95;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d0sIA&#10;AADdAAAADwAAAGRycy9kb3ducmV2LnhtbESPT4vCMBTE7wt+h/CEva2pCqLVKCIIe/RPweujeSbF&#10;5qUk0Xa/vVlY2OMwM79hNrvBteJFITaeFUwnBQji2uuGjYLqevxagogJWWPrmRT8UITddvSxwVL7&#10;ns/0uiQjMoRjiQpsSl0pZawtOYwT3xFn7+6Dw5RlMFIH7DPctXJWFAvpsOG8YLGjg6X6cXk6BTdb&#10;VbNjM4RwPS3PVe2MOe17pT7Hw34NItGQ/sN/7W+tYD5drOD3TX4C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x3SwgAAAN0AAAAPAAAAAAAAAAAAAAAAAJgCAABkcnMvZG93&#10;bnJldi54bWxQSwUGAAAAAAQABAD1AAAAhwMAAAAA&#10;" path="m1,1l1,,,,,1r1,xe" fillcolor="#3b2478" stroked="f">
                  <v:path arrowok="t" o:connecttype="custom" o:connectlocs="90487500,90487500;90487500,0;90487500,0;0,0;0,90487500;90487500,90487500" o:connectangles="0,0,0,0,0,0"/>
                </v:shape>
                <v:shape id="Freeform 974" o:spid="_x0000_s3134" style="position:absolute;left:12757;top:95;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T4sMA&#10;AADdAAAADwAAAGRycy9kb3ducmV2LnhtbERPz2vCMBS+D/wfwhO8zdQJW61GEUUoOwhzQ6+P5tkU&#10;m5fQZNrtrzcHwePH93ux6m0rrtSFxrGCyTgDQVw53XCt4Od795qDCBFZY+uYFPxRgNVy8LLAQrsb&#10;f9H1EGuRQjgUqMDE6AspQ2XIYhg7T5y4s+ssxgS7WuoObynctvIty96lxYZTg0FPG0PV5fBrFZy2&#10;flPOTtvyPy/NET/rXe73rVKjYb+eg4jUx6f44S61gunkI+1Pb9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9T4sMAAADdAAAADwAAAAAAAAAAAAAAAACYAgAAZHJzL2Rv&#10;d25yZXYueG1sUEsFBgAAAAAEAAQA9QAAAIgDAAAAAA==&#10;" path="m4,1l4,,1,,,,,1r1,l4,1xe" fillcolor="#3b2478" stroked="f">
                  <v:path arrowok="t" o:connecttype="custom" o:connectlocs="362912025,90487500;362912025,0;90728006,0;0,0;0,90487500;90728006,90487500;362912025,90487500" o:connectangles="0,0,0,0,0,0,0"/>
                </v:shape>
                <v:rect id="Rectangle 975" o:spid="_x0000_s3135" style="position:absolute;left:12376;top:9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WWz8YA&#10;AADdAAAADwAAAGRycy9kb3ducmV2LnhtbESPQWvCQBSE7wX/w/IKvZS6mxRqia4iFsFDL40ieHtk&#10;n9nQ7NuQXWP013cLhR6HmfmGWaxG14qB+tB41pBNFQjiypuGaw2H/fblHUSIyAZbz6ThRgFWy8nD&#10;Agvjr/xFQxlrkSAcCtRgY+wKKUNlyWGY+o44eWffO4xJ9rU0PV4T3LUyV+pNOmw4LVjsaGOp+i4v&#10;TsPlTvH2YbtyO+Sn56DWufo8HbV+ehzXcxCRxvgf/mvvjIbXbJbB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WWz8YAAADdAAAADwAAAAAAAAAAAAAAAACYAgAAZHJz&#10;L2Rvd25yZXYueG1sUEsFBgAAAAAEAAQA9QAAAIsDAAAAAA==&#10;" fillcolor="#3b2478" stroked="f"/>
                <v:shape id="Freeform 976" o:spid="_x0000_s3136" style="position:absolute;left:11804;top:95;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oDsYA&#10;AADdAAAADwAAAGRycy9kb3ducmV2LnhtbESPQWsCMRSE74L/ITyhN81qwa6rUYoiLB4KtaLXx+Z1&#10;s3TzEjaprv76plDocZiZb5jVpretuFIXGscKppMMBHHldMO1gtPHfpyDCBFZY+uYFNwpwGY9HKyw&#10;0O7G73Q9xlokCIcCFZgYfSFlqAxZDBPniZP36TqLMcmulrrDW4LbVs6ybC4tNpwWDHraGqq+jt9W&#10;wWXnt+XisisfeWnOeKj3uX9rlXoa9a9LEJH6+B/+a5dawfP0ZQa/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FoDsYAAADdAAAADwAAAAAAAAAAAAAAAACYAgAAZHJz&#10;L2Rvd25yZXYueG1sUEsFBgAAAAAEAAQA9QAAAIsDAAAAAA==&#10;" path="m4,1l4,,,,,1r4,xe" fillcolor="#3b2478" stroked="f">
                  <v:path arrowok="t" o:connecttype="custom" o:connectlocs="362912025,90487500;362912025,0;0,0;0,0;0,90487500;0,90487500;362912025,90487500" o:connectangles="0,0,0,0,0,0,0"/>
                </v:shape>
                <v:rect id="Rectangle 977" o:spid="_x0000_s3137" style="position:absolute;left:11423;top:190;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I8YA&#10;AADdAAAADwAAAGRycy9kb3ducmV2LnhtbESPQWsCMRSE74X+h/AKXoomrtCW1SjSInjoxbUUvD02&#10;z83i5mXZxHX115uC0OMwM98wi9XgGtFTF2rPGqYTBYK49KbmSsPPfjP+ABEissHGM2m4UoDV8vlp&#10;gbnxF95RX8RKJAiHHDXYGNtcylBachgmviVO3tF3DmOSXSVNh5cEd43MlHqTDmtOCxZb+rRUnoqz&#10;03C+Ubx+2bbY9NnhNah1pr4Pv1qPXob1HESkIf6HH+2t0TCbvs/g7016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tI8YAAADdAAAADwAAAAAAAAAAAAAAAACYAgAAZHJz&#10;L2Rvd25yZXYueG1sUEsFBgAAAAAEAAQA9QAAAIsDAAAAAA==&#10;" fillcolor="#3b2478" stroked="f"/>
                <v:rect id="Rectangle 978" o:spid="_x0000_s3138" style="position:absolute;left:10852;top:190;width:381;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1V8cA&#10;AADdAAAADwAAAGRycy9kb3ducmV2LnhtbESPQWsCMRSE74X+h/AKvRRNXEuV1SjSInjopdtS8PbY&#10;PDeLm5dlE9e1v74RBI/DzHzDLNeDa0RPXag9a5iMFQji0puaKw0/39vRHESIyAYbz6ThQgHWq8eH&#10;JebGn/mL+iJWIkE45KjBxtjmUobSksMw9i1x8g6+cxiT7CppOjwnuGtkptSbdFhzWrDY0rul8lic&#10;nIbTH8XLh22LbZ/tX4LaZOpz/6v189OwWYCINMR7+NbeGQ3TyewV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iNVfHAAAA3QAAAA8AAAAAAAAAAAAAAAAAmAIAAGRy&#10;cy9kb3ducmV2LnhtbFBLBQYAAAAABAAEAPUAAACMAwAAAAA=&#10;" fillcolor="#3b2478" stroked="f"/>
                <v:shape id="Freeform 979" o:spid="_x0000_s3139" style="position:absolute;left:10471;top:190;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sMA&#10;AADdAAAADwAAAGRycy9kb3ducmV2LnhtbESPzWrDMBCE74W+g9hCb42clCbBjWxCINBjfgy5LtZG&#10;MrVWRlJi9+2rQiHHYWa+YTb15HpxpxA7zwrmswIEcet1x0ZBc96/rUHEhKyx90wKfihCXT0/bbDU&#10;fuQj3U/JiAzhWKICm9JQShlbSw7jzA/E2bv64DBlGYzUAccMd71cFMVSOuw4L1gcaGep/T7dnIKL&#10;bZrFvptCOB/Wx6Z1xhy2o1KvL9P2E0SiKT3C/+0vreB9vvqAvzf5Cc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sMAAADdAAAADwAAAAAAAAAAAAAAAACYAgAAZHJzL2Rv&#10;d25yZXYueG1sUEsFBgAAAAAEAAQA9QAAAIgDAAAAAA==&#10;" path="m1,1l1,,,,1,1xe" fillcolor="#3b2478" stroked="f">
                  <v:path arrowok="t" o:connecttype="custom" o:connectlocs="90487500,90487500;90487500,0;0,0;90487500,90487500" o:connectangles="0,0,0,0"/>
                </v:shape>
                <v:shape id="Freeform 980" o:spid="_x0000_s3140" style="position:absolute;left:9906;top:190;width:374;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m2SMUA&#10;AADdAAAADwAAAGRycy9kb3ducmV2LnhtbESPT2vCQBTE74LfYXlCb3WTFrRE1xBsC6GH1vrn/sg+&#10;N8Hs25Ddavz2XUHwOMzMb5hlPthWnKn3jWMF6TQBQVw53bBRsN99Pr+B8AFZY+uYFFzJQ74aj5aY&#10;aXfhXzpvgxERwj5DBXUIXSalr2qy6KeuI47e0fUWQ5S9kbrHS4TbVr4kyUxabDgu1NjRuqbqtP2z&#10;CvQheS/Tj3K+Tvm7uW4K479+jFJPk6FYgAg0hEf43i61gtd0PoPb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bZIxQAAAN0AAAAPAAAAAAAAAAAAAAAAAJgCAABkcnMv&#10;ZG93bnJldi54bWxQSwUGAAAAAAQABAD1AAAAigMAAAAA&#10;" path="m4,1l4,,,1,,2,4,1xe" fillcolor="#3b2478" stroked="f">
                  <v:path arrowok="t" o:connecttype="custom" o:connectlocs="350307116,90963750;350307116,0;0,90963750;0,181927500;350307116,90963750" o:connectangles="0,0,0,0,0"/>
                </v:shape>
                <v:rect id="Rectangle 981" o:spid="_x0000_s3141" style="position:absolute;left:9620;top:285;width: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rIMYA&#10;AADdAAAADwAAAGRycy9kb3ducmV2LnhtbESPQWsCMRSE74X+h/CEXoombqHKahRpEXrw4loK3h6b&#10;52Zx87Js4rr215uC0OMwM98wy/XgGtFTF2rPGqYTBYK49KbmSsP3YTuegwgR2WDjmTTcKMB69fy0&#10;xNz4K++pL2IlEoRDjhpsjG0uZSgtOQwT3xIn7+Q7hzHJrpKmw2uCu0ZmSr1LhzWnBYstfVgqz8XF&#10;abj8Urx92rbY9tnxNahNpnbHH61fRsNmASLSEP/Dj/aX0fA2nc3g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CrIMYAAADdAAAADwAAAAAAAAAAAAAAAACYAgAAZHJz&#10;L2Rvd25yZXYueG1sUEsFBgAAAAAEAAQA9QAAAIsDAAAAAA==&#10;" fillcolor="#3b2478" stroked="f"/>
                <v:shape id="Freeform 982" o:spid="_x0000_s3142" style="position:absolute;left:8953;top:285;width:381;height:96;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f5MMA&#10;AADdAAAADwAAAGRycy9kb3ducmV2LnhtbERPz2vCMBS+D/wfwhO8zdQJW61GEUUoOwhzQ6+P5tkU&#10;m5fQZNrtrzcHwePH93ux6m0rrtSFxrGCyTgDQVw53XCt4Od795qDCBFZY+uYFPxRgNVy8LLAQrsb&#10;f9H1EGuRQjgUqMDE6AspQ2XIYhg7T5y4s+ssxgS7WuoObynctvIty96lxYZTg0FPG0PV5fBrFZy2&#10;flPOTtvyPy/NET/rXe73rVKjYb+eg4jUx6f44S61gunkI81Nb9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lf5MMAAADdAAAADwAAAAAAAAAAAAAAAACYAgAAZHJzL2Rv&#10;d25yZXYueG1sUEsFBgAAAAAEAAQA9QAAAIgDAAAAAA==&#10;" path="m4,1l4,,3,,,1r3,l4,1xe" fillcolor="#3b2478" stroked="f">
                  <v:path arrowok="t" o:connecttype="custom" o:connectlocs="362912025,91440000;362912025,0;272184019,0;0,91440000;0,91440000;272184019,91440000;362912025,91440000" o:connectangles="0,0,0,0,0,0,0"/>
                </v:shape>
                <v:rect id="Rectangle 983" o:spid="_x0000_s3143" style="position:absolute;left:8667;top:381;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yccA&#10;AADdAAAADwAAAGRycy9kb3ducmV2LnhtbESPQWsCMRSE74X+h/AKvRRNXKHV1SjSInjopdtS8PbY&#10;PDeLm5dlE9e1v74RBI/DzHzDLNeDa0RPXag9a5iMFQji0puaKw0/39vRDESIyAYbz6ThQgHWq8eH&#10;JebGn/mL+iJWIkE45KjBxtjmUobSksMw9i1x8g6+cxiT7CppOjwnuGtkptSrdFhzWrDY0rul8lic&#10;nIbTH8XLh22LbZ/tX4LaZOpz/6v189OwWYCINMR7+NbeGQ3Tydscrm/SE5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msnHAAAA3QAAAA8AAAAAAAAAAAAAAAAAmAIAAGRy&#10;cy9kb3ducmV2LnhtbFBLBQYAAAAABAAEAPUAAACMAwAAAAA=&#10;" fillcolor="#3b2478" stroked="f"/>
                <v:shape id="Freeform 984" o:spid="_x0000_s3144" style="position:absolute;left:8001;top:381;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7gMMA&#10;AADdAAAADwAAAGRycy9kb3ducmV2LnhtbERPz2vCMBS+D/wfwhN2W9NusJXaKKIblB02rXp/NM+0&#10;2LyUJtP63y+HwY4f3+9yNdleXGn0nWMFWZKCIG6c7tgoOB4+nnIQPiBr7B2Tgjt5WC1nDyUW2t14&#10;T9c6GBFD2BeooA1hKKT0TUsWfeIG4sid3WgxRDgaqUe8xXDby+c0fZUWO44NLQ60aam51D9WgT6l&#10;2yp7r942GX91993a+M9vo9TjfFovQASawr/4z11pBS9ZHvfHN/E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n7gMMAAADdAAAADwAAAAAAAAAAAAAAAACYAgAAZHJzL2Rv&#10;d25yZXYueG1sUEsFBgAAAAAEAAQA9QAAAIgDAAAAAA==&#10;" path="m4,1l4,,3,,,1,,2,3,1r1,xe" fillcolor="#3b2478" stroked="f">
                  <v:path arrowok="t" o:connecttype="custom" o:connectlocs="362912025,90487500;362912025,0;272184019,0;0,90487500;0,180975000;272184019,90487500;362912025,90487500" o:connectangles="0,0,0,0,0,0,0"/>
                </v:shape>
                <v:rect id="Rectangle 985" o:spid="_x0000_s3145" style="position:absolute;left:7715;top:476;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m6MYA&#10;AADdAAAADwAAAGRycy9kb3ducmV2LnhtbESPQWvCQBSE7wX/w/IEL6XuJkKR1FWkRfDQS9NS8PbI&#10;PrPB7NuQXWPsr+8KgsdhZr5hVpvRtWKgPjSeNWRzBYK48qbhWsPP9+5lCSJEZIOtZ9JwpQCb9eRp&#10;hYXxF/6ioYy1SBAOBWqwMXaFlKGy5DDMfUecvKPvHcYk+1qaHi8J7lqZK/UqHTacFix29G6pOpVn&#10;p+H8R/H6YbtyN+SH56C2ufo8/Go9m47bNxCRxvgI39t7o2GRLTO4vU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Dm6MYAAADdAAAADwAAAAAAAAAAAAAAAACYAgAAZHJz&#10;L2Rvd25yZXYueG1sUEsFBgAAAAAEAAQA9QAAAIsDAAAAAA==&#10;" fillcolor="#3b2478" stroked="f"/>
                <v:shape id="Freeform 986" o:spid="_x0000_s3146" style="position:absolute;left:7048;top:571;width:381;height:95;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YKcUA&#10;AADdAAAADwAAAGRycy9kb3ducmV2LnhtbESPQWsCMRSE7wX/Q3hCbzWrhbKuRhFFWDwUqqLXx+a5&#10;Wdy8hE3Utb++KRR6HGbmG2a+7G0r7tSFxrGC8SgDQVw53XCt4HjYvuUgQkTW2DomBU8KsFwMXuZY&#10;aPfgL7rvYy0ShEOBCkyMvpAyVIYshpHzxMm7uM5iTLKrpe7wkeC2lZMs+5AWG04LBj2tDVXX/c0q&#10;OG/8upyeN+V3XpoT7upt7j9bpV6H/WoGIlIf/8N/7VIreB/nE/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BgpxQAAAN0AAAAPAAAAAAAAAAAAAAAAAJgCAABkcnMv&#10;ZG93bnJldi54bWxQSwUGAAAAAAQABAD1AAAAigMAAAAA&#10;" path="m4,1l4,,3,,,,,1r3,l4,1xe" fillcolor="#3b2478" stroked="f">
                  <v:path arrowok="t" o:connecttype="custom" o:connectlocs="362912025,90487500;362912025,0;272184019,0;0,0;0,90487500;272184019,90487500;362912025,90487500" o:connectangles="0,0,0,0,0,0,0"/>
                </v:shape>
                <v:rect id="Rectangle 987" o:spid="_x0000_s3147" style="position:absolute;left:6762;top:666;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7dBMYA&#10;AADdAAAADwAAAGRycy9kb3ducmV2LnhtbESPQWsCMRSE74X+h/CEXkpNXKHI1ihSETx4cSsFb4/N&#10;62Zx87Js4rr21xtB8DjMzDfMfDm4RvTUhdqzhslYgSAuvam50nD42XzMQISIbLDxTBquFGC5eH2Z&#10;Y278hffUF7ESCcIhRw02xjaXMpSWHIaxb4mT9+c7hzHJrpKmw0uCu0ZmSn1KhzWnBYstfVsqT8XZ&#10;aTj/U7yubVts+uz4HtQqU7vjr9Zvo2H1BSLSEJ/hR3trNEwnsync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7dBMYAAADdAAAADwAAAAAAAAAAAAAAAACYAgAAZHJz&#10;L2Rvd25yZXYueG1sUEsFBgAAAAAEAAQA9QAAAIsDAAAAAA==&#10;" fillcolor="#3b2478" stroked="f"/>
                <v:shape id="Freeform 988" o:spid="_x0000_s3148" style="position:absolute;left:6191;top:666;width:286;height:191;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IbcUA&#10;AADdAAAADwAAAGRycy9kb3ducmV2LnhtbESPQWvCQBSE70L/w/IKXsRsjKXE6CqlIIiX0lTx+sy+&#10;JqHZtyG70fjvu4LgcZiZb5jVZjCNuFDnassKZlEMgriwuuZSweFnO01BOI+ssbFMCm7kYLN+Ga0w&#10;0/bK33TJfSkChF2GCirv20xKV1Rk0EW2JQ7er+0M+iC7UuoOrwFuGpnE8bs0WHNYqLClz4qKv7w3&#10;CopFcjzVQ9+f8+TLn4ndhPapUuPX4WMJwtPgn+FHe6cVzGfpG9zf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MhtxQAAAN0AAAAPAAAAAAAAAAAAAAAAAJgCAABkcnMv&#10;ZG93bnJldi54bWxQSwUGAAAAAAQABAD1AAAAigMAAAAA&#10;" path="m3,1l3,,,1,,2,3,1xe" fillcolor="#3b2478" stroked="f">
                  <v:path arrowok="t" o:connecttype="custom" o:connectlocs="272424525,90963750;272424525,0;272424525,0;0,90963750;0,181927500;272424525,90963750" o:connectangles="0,0,0,0,0,0"/>
                </v:shape>
                <v:shape id="Freeform 989" o:spid="_x0000_s3149" style="position:absolute;left:5810;top:762;width:95;height:190;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PdcUA&#10;AADdAAAADwAAAGRycy9kb3ducmV2LnhtbESP0WrCQBRE34X+w3ILfdNNtIpENyG1FUoRpNYPuGSv&#10;STB7N2Q3Jv59t1DwcZiZM8w2G00jbtS52rKCeBaBIC6srrlUcP7ZT9cgnEfW2FgmBXdykKVPky0m&#10;2g78TbeTL0WAsEtQQeV9m0jpiooMupltiYN3sZ1BH2RXSt3hEOCmkfMoWkmDNYeFClvaVVRcT70J&#10;lH5Vv16O729fCxoOeT8/e7f7UOrlecw3IDyN/hH+b39qBYt4vYS/N+EJ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w91xQAAAN0AAAAPAAAAAAAAAAAAAAAAAJgCAABkcnMv&#10;ZG93bnJldi54bWxQSwUGAAAAAAQABAD1AAAAigMAAAAA&#10;" path="m1,1l1,,,1,,2,1,1xe" fillcolor="#3b2478" stroked="f">
                  <v:path arrowok="t" o:connecttype="custom" o:connectlocs="90487500,90487500;90487500,0;0,90487500;0,180975000;90487500,90487500" o:connectangles="0,0,0,0,0"/>
                </v:shape>
                <v:shape id="Freeform 990" o:spid="_x0000_s3150" style="position:absolute;left:5238;top:857;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Gb8UA&#10;AADdAAAADwAAAGRycy9kb3ducmV2LnhtbESPW4vCMBSE3xf8D+EIvq1pFVzpGkW8QPHB9bL7fmjO&#10;psXmpDRR6783wsI+DjPzDTNbdLYWN2p95VhBOkxAEBdOV2wUfJ+371MQPiBrrB2Tggd5WMx7bzPM&#10;tLvzkW6nYESEsM9QQRlCk0npi5Is+qFriKP361qLIcrWSN3iPcJtLUdJMpEWK44LJTa0Kqm4nK5W&#10;gf5J1nm6yT9WKe+rx2Fp/O7LKDXod8tPEIG68B/+a+dawTidTuD1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MZvxQAAAN0AAAAPAAAAAAAAAAAAAAAAAJgCAABkcnMv&#10;ZG93bnJldi54bWxQSwUGAAAAAAQABAD1AAAAigMAAAAA&#10;" path="m4,1l3,,,1,,2,4,1xe" fillcolor="#3b2478" stroked="f">
                  <v:path arrowok="t" o:connecttype="custom" o:connectlocs="362912025,90487500;272184019,0;272184019,0;0,90487500;0,180975000;362912025,90487500" o:connectangles="0,0,0,0,0,0"/>
                </v:shape>
                <v:shape id="Freeform 991" o:spid="_x0000_s3151" style="position:absolute;left:4857;top:1047;width:96;height:96;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TKwcMA&#10;AADdAAAADwAAAGRycy9kb3ducmV2LnhtbESPT2sCMRTE7wW/Q3hCbzWrBV22RpGC4NE/C14fm2ey&#10;dPOyJKm7fvumIHgcZuY3zHo7uk7cKcTWs4L5rABB3HjdslFQX/YfJYiYkDV2nknBgyJsN5O3NVba&#10;D3yi+zkZkSEcK1RgU+orKWNjyWGc+Z44ezcfHKYsg5E64JDhrpOLolhKhy3nBYs9fVtqfs6/TsHV&#10;1vVi344hXI7lqW6cMcfdoNT7dNx9gUg0plf42T5oBZ/zcgX/b/IT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TKwcMAAADdAAAADwAAAAAAAAAAAAAAAACYAgAAZHJzL2Rv&#10;d25yZXYueG1sUEsFBgAAAAAEAAQA9QAAAIgDAAAAAA==&#10;" path="m1,r,l,,1,1,1,xe" fillcolor="#3b2478" stroked="f">
                  <v:path arrowok="t" o:connecttype="custom" o:connectlocs="91440000,0;91440000,0;0,0;91440000,91440000;91440000,0" o:connectangles="0,0,0,0,0"/>
                </v:shape>
                <v:shape id="Freeform 992" o:spid="_x0000_s3152" style="position:absolute;left:4286;top:1047;width:381;height:184;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hsMA&#10;AADdAAAADwAAAGRycy9kb3ducmV2LnhtbERPz2vCMBS+D/wfwhN2W9NusJXaKKIblB02rXp/NM+0&#10;2LyUJtP63y+HwY4f3+9yNdleXGn0nWMFWZKCIG6c7tgoOB4+nnIQPiBr7B2Tgjt5WC1nDyUW2t14&#10;T9c6GBFD2BeooA1hKKT0TUsWfeIG4sid3WgxRDgaqUe8xXDby+c0fZUWO44NLQ60aam51D9WgT6l&#10;2yp7r942GX91993a+M9vo9TjfFovQASawr/4z11pBS9ZHufGN/E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3hsMAAADdAAAADwAAAAAAAAAAAAAAAACYAgAAZHJzL2Rv&#10;d25yZXYueG1sUEsFBgAAAAAEAAQA9QAAAIgDAAAAAA==&#10;" path="m4,1l4,,,1,,2r1,l4,1xe" fillcolor="#3b2478" stroked="f">
                  <v:path arrowok="t" o:connecttype="custom" o:connectlocs="362912025,84713600;362912025,0;0,84713600;0,84713600;0,169418000;90728006,169418000;362912025,84713600" o:connectangles="0,0,0,0,0,0,0"/>
                </v:shape>
                <v:rect id="Rectangle 993" o:spid="_x0000_s3153" style="position:absolute;left:4000;top:1231;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q7sYA&#10;AADdAAAADwAAAGRycy9kb3ducmV2LnhtbESPQWsCMRSE74X+h/CEXoombqHoahRpEXrw4loK3h6b&#10;52Zx87Js4rr215uC0OMwM98wy/XgGtFTF2rPGqYTBYK49KbmSsP3YTuegQgR2WDjmTTcKMB69fy0&#10;xNz4K++pL2IlEoRDjhpsjG0uZSgtOQwT3xIn7+Q7hzHJrpKmw2uCu0ZmSr1LhzWnBYstfVgqz8XF&#10;abj8Urx92rbY9tnxNahNpnbHH61fRsNmASLSEP/Dj/aX0fA2nc3h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bq7sYAAADdAAAADwAAAAAAAAAAAAAAAACYAgAAZHJz&#10;L2Rvd25yZXYueG1sUEsFBgAAAAAEAAQA9QAAAIsDAAAAAA==&#10;" fillcolor="#3b2478" stroked="f"/>
                <v:shape id="Freeform 994" o:spid="_x0000_s3154" style="position:absolute;left:3429;top:1327;width:285;height:190;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Ys8MA&#10;AADdAAAADwAAAGRycy9kb3ducmV2LnhtbERPy0rDQBTdC/2H4RbcSDtpBEnSTEopCOJGTCtubzPX&#10;JJi5EzKTR/++sxBcHs47PyymExMNrrWsYLeNQBBXVrdcK7icXzcJCOeRNXaWScGNHByK1UOOmbYz&#10;f9JU+lqEEHYZKmi87zMpXdWQQbe1PXHgfuxg0Ac41FIPOIdw08k4il6kwZZDQ4M9nRqqfsvRKKjS&#10;+Ou7XcbxWsYf/krsnug9UepxvRz3IDwt/l/8537TCp53adgf3oQn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pYs8MAAADdAAAADwAAAAAAAAAAAAAAAACYAgAAZHJzL2Rv&#10;d25yZXYueG1sUEsFBgAAAAAEAAQA9QAAAIgDAAAAAA==&#10;" path="m3,1l3,,1,1,,1,,2,2,1r1,xe" fillcolor="#3b2478" stroked="f">
                  <v:path arrowok="t" o:connecttype="custom" o:connectlocs="271472025,90487500;271472025,0;90490675,90487500;0,90487500;0,180975000;180981350,90487500;271472025,90487500" o:connectangles="0,0,0,0,0,0,0"/>
                </v:shape>
                <v:rect id="Rectangle 995" o:spid="_x0000_s3155" style="position:absolute;left:3048;top:1517;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lwNcYA&#10;AADdAAAADwAAAGRycy9kb3ducmV2LnhtbESPQWvCQBSE7wX/w/IKvZS6mxSKja4iFsFDL40ieHtk&#10;n9nQ7NuQXWP013cLhR6HmfmGWaxG14qB+tB41pBNFQjiypuGaw2H/fZlBiJEZIOtZ9JwowCr5eRh&#10;gYXxV/6ioYy1SBAOBWqwMXaFlKGy5DBMfUecvLPvHcYk+1qaHq8J7lqZK/UmHTacFix2tLFUfZcX&#10;p+Fyp3j7sF25HfLTc1DrXH2ejlo/PY7rOYhIY/wP/7V3RsNr9p7B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lwNcYAAADdAAAADwAAAAAAAAAAAAAAAACYAgAAZHJz&#10;L2Rvd25yZXYueG1sUEsFBgAAAAAEAAQA9QAAAIsDAAAAAA==&#10;" fillcolor="#3b2478" stroked="f"/>
                <v:shape id="Freeform 996" o:spid="_x0000_s3156" style="position:absolute;left:2476;top:1612;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WscUA&#10;AADdAAAADwAAAGRycy9kb3ducmV2LnhtbESPQWvCQBSE70L/w/IK3nQTBbWpawi2hdCDWtveH9nX&#10;TWj2bchuNf57tyB4HGbmG2adD7YVJ+p941hBOk1AEFdON2wUfH2+TVYgfEDW2DomBRfykG8eRmvM&#10;tDvzB52OwYgIYZ+hgjqELpPSVzVZ9FPXEUfvx/UWQ5S9kbrHc4TbVs6SZCEtNhwXauxoW1P1e/yz&#10;CvR38lKmr+Vym/KuuRwK49/3Rqnx41A8gwg0hHv41i61gnn6NIP/N/E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vlaxxQAAAN0AAAAPAAAAAAAAAAAAAAAAAJgCAABkcnMv&#10;ZG93bnJldi54bWxQSwUGAAAAAAQABAD1AAAAigMAAAAA&#10;" path="m4,1l4,,,1,,2r1,l4,1xe" fillcolor="#3b2478" stroked="f">
                  <v:path arrowok="t" o:connecttype="custom" o:connectlocs="362912025,90963750;362912025,0;0,90963750;0,181927500;90728006,181927500;90728006,181927500;362912025,90963750" o:connectangles="0,0,0,0,0,0,0"/>
                </v:shape>
                <v:shape id="Freeform 997" o:spid="_x0000_s3157" style="position:absolute;left:2190;top:1898;width:96;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aH8IA&#10;AADdAAAADwAAAGRycy9kb3ducmV2LnhtbESPT4vCMBTE7wv7HcJb8LamKohbjSILgkf/FLw+mrdJ&#10;sXkpSdbWb28EweMwM79hVpvBteJGITaeFUzGBQji2uuGjYLqvPtegIgJWWPrmRTcKcJm/fmxwlL7&#10;no90OyUjMoRjiQpsSl0pZawtOYxj3xFn788HhynLYKQO2Ge4a+W0KObSYcN5wWJHv5bq6+nfKbjY&#10;qprumiGE82FxrGpnzGHbKzX6GrZLEImG9A6/2nutYDb5mcHzTX4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RlofwgAAAN0AAAAPAAAAAAAAAAAAAAAAAJgCAABkcnMvZG93&#10;bnJldi54bWxQSwUGAAAAAAQABAD1AAAAhwMAAAAA&#10;" path="m1,r,l,,,1,1,xe" fillcolor="#3b2478" stroked="f">
                  <v:path arrowok="t" o:connecttype="custom" o:connectlocs="91440000,0;91440000,0;0,0;0,0;0,90487500;0,90487500;91440000,0" o:connectangles="0,0,0,0,0,0,0"/>
                </v:shape>
                <v:shape id="Freeform 998" o:spid="_x0000_s3158" style="position:absolute;left:1619;top:1993;width:381;height:191;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rXsYA&#10;AADdAAAADwAAAGRycy9kb3ducmV2LnhtbESPT2vCQBTE70K/w/KE3swmVvondRXRCsGDVdveH9nn&#10;JjT7NmS3Gr+9WxA8DjPzG2Y6720jTtT52rGCLElBEJdO12wUfH+tR68gfEDW2DgmBRfyMJ89DKaY&#10;a3fmPZ0OwYgIYZ+jgiqENpfSlxVZ9IlriaN3dJ3FEGVnpO7wHOG2keM0fZYWa44LFba0rKj8PfxZ&#10;BfonXRXZR/GyzHhbX3YL4zefRqnHYb94BxGoD/fwrV1oBU/Z2wT+38Qn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trXsYAAADdAAAADwAAAAAAAAAAAAAAAACYAgAAZHJz&#10;L2Rvd25yZXYueG1sUEsFBgAAAAAEAAQA9QAAAIsDAAAAAA==&#10;" path="m4,1l3,,,2,3,1r1,xe" fillcolor="#3b2478" stroked="f">
                  <v:path arrowok="t" o:connecttype="custom" o:connectlocs="362912025,90963750;272184019,0;272184019,0;0,181927500;0,181927500;272184019,90963750;362912025,90963750" o:connectangles="0,0,0,0,0,0,0"/>
                </v:shape>
                <v:shape id="Freeform 999" o:spid="_x0000_s3159" style="position:absolute;left:1333;top:2279;width:95;height:95;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8MMA&#10;AADdAAAADwAAAGRycy9kb3ducmV2LnhtbESPzWrDMBCE74W+g9hCb42clIbEjWxCINBjfgy5LtZG&#10;MrVWRlJi9+2rQiHHYWa+YTb15HpxpxA7zwrmswIEcet1x0ZBc96/rUDEhKyx90wKfihCXT0/bbDU&#10;fuQj3U/JiAzhWKICm9JQShlbSw7jzA/E2bv64DBlGYzUAccMd71cFMVSOuw4L1gcaGep/T7dnIKL&#10;bZrFvptCOB9Wx6Z1xhy2o1KvL9P2E0SiKT3C/+0vreB9vv6Avzf5Ccj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8MMAAADdAAAADwAAAAAAAAAAAAAAAACYAgAAZHJzL2Rv&#10;d25yZXYueG1sUEsFBgAAAAAEAAQA9QAAAIgDAAAAAA==&#10;" path="m1,1l1,,,,,1r1,xe" fillcolor="#3b2478" stroked="f">
                  <v:path arrowok="t" o:connecttype="custom" o:connectlocs="90487500,90487500;90487500,0;0,0;0,0;0,90487500;0,90487500;90487500,90487500" o:connectangles="0,0,0,0,0,0,0"/>
                </v:shape>
                <v:shape id="Freeform 1000" o:spid="_x0000_s3160" style="position:absolute;left:762;top:2470;width:381;height:190;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QssUA&#10;AADdAAAADwAAAGRycy9kb3ducmV2LnhtbESPQWvCQBSE74L/YXlCb7qJBdtG1xC0hdBDbW29P7LP&#10;TTD7NmS3Gv99tyB4HGbmG2aVD7YVZ+p941hBOktAEFdON2wU/Hy/TZ9B+ICssXVMCq7kIV+PRyvM&#10;tLvwF533wYgIYZ+hgjqELpPSVzVZ9DPXEUfv6HqLIcreSN3jJcJtK+dJspAWG44LNXa0qak67X+t&#10;An1ItmX6Wj5tUv5orp+F8e87o9TDZCiWIAIN4R6+tUut4DF9WcD/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VCyxQAAAN0AAAAPAAAAAAAAAAAAAAAAAJgCAABkcnMv&#10;ZG93bnJldi54bWxQSwUGAAAAAAQABAD1AAAAigMAAAAA&#10;" path="m4,l3,,1,1,,1,1,2,4,xe" fillcolor="#3b2478" stroked="f">
                  <v:path arrowok="t" o:connecttype="custom" o:connectlocs="362912025,0;272184019,0;272184019,0;90728006,90487500;90728006,90487500;0,90487500;90728006,180975000;90728006,180975000;90728006,180975000;90728006,180975000;362912025,0" o:connectangles="0,0,0,0,0,0,0,0,0,0,0"/>
                </v:shape>
                <v:shape id="Freeform 1001" o:spid="_x0000_s3161" style="position:absolute;left:476;top:2755;width:190;height:96;visibility:visible;mso-wrap-style:square;v-text-anchor:top" coordsize="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P5l8MA&#10;AADdAAAADwAAAGRycy9kb3ducmV2LnhtbESP3WrCQBSE7wu+w3KE3tWNVqxGVxF/sLdVH+CQPSbB&#10;7Dkhu5rYp+8KQi+HmfmGWaw6V6k7Nb4UNjAcJKCIM7El5wbOp/3HFJQPyBYrYTLwIA+rZe9tgamV&#10;ln/ofgy5ihD2KRooQqhTrX1WkEM/kJo4ehdpHIYom1zbBtsId5UeJclEOyw5LhRY06ag7Hq8OQOT&#10;Vrw/yO2ir7uR8P53S+PN1pj3freegwrUhf/wq/1tDXwOZ1/wfBOf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P5l8MAAADdAAAADwAAAAAAAAAAAAAAAACYAgAAZHJzL2Rv&#10;d25yZXYueG1sUEsFBgAAAAAEAAQA9QAAAIgDAAAAAA==&#10;" path="m2,1l1,,,1r1,l2,1xe" fillcolor="#3b2478" stroked="f">
                  <v:path arrowok="t" o:connecttype="custom" o:connectlocs="180975000,91440000;90487500,0;0,91440000;90487500,91440000;180975000,91440000" o:connectangles="0,0,0,0,0"/>
                </v:shape>
                <w10:anchorlock/>
              </v:group>
            </w:pict>
          </mc:Fallback>
        </mc:AlternateContent>
      </w:r>
    </w:p>
    <w:p w:rsidR="002D0C10" w:rsidRDefault="002D0C10" w:rsidP="002D0C10">
      <w:pPr>
        <w:rPr>
          <w:noProof/>
          <w:sz w:val="18"/>
          <w:lang w:val="en-US" w:eastAsia="zh-CN"/>
        </w:rPr>
      </w:pPr>
      <w:r>
        <w:rPr>
          <w:noProof/>
          <w:lang w:val="en-US" w:eastAsia="zh-CN"/>
        </w:rPr>
        <w:br w:type="page"/>
      </w:r>
    </w:p>
    <w:p w:rsidR="00785AD7" w:rsidRPr="00004CAC" w:rsidRDefault="00785AD7" w:rsidP="00B84F6A">
      <w:pPr>
        <w:pStyle w:val="Heading2"/>
        <w:spacing w:line="340" w:lineRule="atLeast"/>
        <w:rPr>
          <w:rFonts w:eastAsiaTheme="minorEastAsia"/>
          <w:lang w:val="en-US" w:eastAsia="zh-CN"/>
        </w:rPr>
      </w:pPr>
      <w:bookmarkStart w:id="42" w:name="OLE_LINK31"/>
      <w:bookmarkStart w:id="43" w:name="OLE_LINK32"/>
      <w:r w:rsidRPr="00004CAC">
        <w:rPr>
          <w:rFonts w:eastAsiaTheme="minorEastAsia"/>
          <w:lang w:val="en-US" w:eastAsia="zh-CN"/>
        </w:rPr>
        <w:t>4.4</w:t>
      </w:r>
      <w:r w:rsidRPr="00004CAC">
        <w:rPr>
          <w:rFonts w:eastAsiaTheme="minorEastAsia"/>
          <w:lang w:val="en-US" w:eastAsia="zh-CN"/>
        </w:rPr>
        <w:tab/>
      </w:r>
      <w:r w:rsidR="007464FB">
        <w:rPr>
          <w:rFonts w:eastAsiaTheme="minorEastAsia"/>
          <w:lang w:val="en-US" w:eastAsia="zh-CN"/>
        </w:rPr>
        <w:t>其他飞行类型</w:t>
      </w:r>
      <w:bookmarkEnd w:id="39"/>
      <w:bookmarkEnd w:id="40"/>
      <w:bookmarkEnd w:id="41"/>
    </w:p>
    <w:p w:rsidR="00785AD7" w:rsidRPr="00004CAC" w:rsidRDefault="007464FB" w:rsidP="00B84F6A">
      <w:pPr>
        <w:spacing w:line="340" w:lineRule="atLeast"/>
        <w:ind w:firstLineChars="200" w:firstLine="480"/>
        <w:rPr>
          <w:rFonts w:eastAsiaTheme="minorEastAsia"/>
          <w:lang w:val="en-US" w:eastAsia="zh-CN"/>
        </w:rPr>
      </w:pPr>
      <w:r>
        <w:rPr>
          <w:rFonts w:eastAsiaTheme="minorEastAsia"/>
          <w:lang w:val="en-US" w:eastAsia="zh-CN"/>
        </w:rPr>
        <w:t>围绕</w:t>
      </w:r>
      <w:r w:rsidR="00B15323">
        <w:rPr>
          <w:rFonts w:eastAsiaTheme="minorEastAsia"/>
          <w:lang w:val="en-US" w:eastAsia="zh-CN"/>
        </w:rPr>
        <w:t>类似</w:t>
      </w:r>
      <w:r>
        <w:rPr>
          <w:rFonts w:eastAsiaTheme="minorEastAsia"/>
          <w:lang w:val="en-US" w:eastAsia="zh-CN"/>
        </w:rPr>
        <w:t>地</w:t>
      </w:r>
      <w:r w:rsidR="00B15323">
        <w:rPr>
          <w:rFonts w:eastAsiaTheme="minorEastAsia"/>
          <w:lang w:val="en-US" w:eastAsia="zh-CN"/>
        </w:rPr>
        <w:t>基天线的天线辐射方向图</w:t>
      </w:r>
      <w:r w:rsidR="00C82A85">
        <w:rPr>
          <w:rFonts w:eastAsiaTheme="minorEastAsia" w:hint="eastAsia"/>
          <w:lang w:val="en-US" w:eastAsia="zh-CN"/>
        </w:rPr>
        <w:t>，</w:t>
      </w:r>
      <w:r w:rsidR="00C82A85">
        <w:rPr>
          <w:rFonts w:eastAsiaTheme="minorEastAsia"/>
          <w:lang w:val="en-US" w:eastAsia="zh-CN"/>
        </w:rPr>
        <w:t>例如</w:t>
      </w:r>
      <w:r w:rsidR="00C82A85" w:rsidRPr="00004CAC">
        <w:rPr>
          <w:rFonts w:eastAsiaTheme="minorEastAsia"/>
          <w:lang w:val="en-US" w:eastAsia="zh-CN"/>
        </w:rPr>
        <w:t>HF</w:t>
      </w:r>
      <w:r w:rsidR="00C82A85">
        <w:rPr>
          <w:rFonts w:eastAsiaTheme="minorEastAsia"/>
          <w:lang w:val="en-US" w:eastAsia="zh-CN"/>
        </w:rPr>
        <w:t>帘式阵列和中波塔或阵列</w:t>
      </w:r>
      <w:r w:rsidR="00C82A85">
        <w:rPr>
          <w:rFonts w:eastAsiaTheme="minorEastAsia" w:hint="eastAsia"/>
          <w:lang w:val="en-US" w:eastAsia="zh-CN"/>
        </w:rPr>
        <w:t>，</w:t>
      </w:r>
      <w:r w:rsidR="00B15323">
        <w:rPr>
          <w:rFonts w:eastAsiaTheme="minorEastAsia"/>
          <w:lang w:val="en-US" w:eastAsia="zh-CN"/>
        </w:rPr>
        <w:t>测量需要一种与塔式</w:t>
      </w:r>
      <w:r w:rsidR="00B15323">
        <w:rPr>
          <w:rFonts w:eastAsiaTheme="minorEastAsia"/>
          <w:lang w:val="en-US" w:eastAsia="zh-CN"/>
        </w:rPr>
        <w:t>TV</w:t>
      </w:r>
      <w:r w:rsidR="00B15323">
        <w:rPr>
          <w:rFonts w:eastAsiaTheme="minorEastAsia"/>
          <w:lang w:val="en-US" w:eastAsia="zh-CN"/>
        </w:rPr>
        <w:t>或</w:t>
      </w:r>
      <w:r w:rsidR="00B15323">
        <w:rPr>
          <w:rFonts w:eastAsiaTheme="minorEastAsia"/>
          <w:lang w:val="en-US" w:eastAsia="zh-CN"/>
        </w:rPr>
        <w:t>FM</w:t>
      </w:r>
      <w:r>
        <w:rPr>
          <w:rFonts w:eastAsiaTheme="minorEastAsia"/>
          <w:lang w:val="en-US" w:eastAsia="zh-CN"/>
        </w:rPr>
        <w:t>广播发射机</w:t>
      </w:r>
      <w:r w:rsidR="00B15323">
        <w:rPr>
          <w:rFonts w:eastAsiaTheme="minorEastAsia"/>
          <w:lang w:val="en-US" w:eastAsia="zh-CN"/>
        </w:rPr>
        <w:t>不同</w:t>
      </w:r>
      <w:r>
        <w:rPr>
          <w:rFonts w:eastAsiaTheme="minorEastAsia"/>
          <w:lang w:val="en-US" w:eastAsia="zh-CN"/>
        </w:rPr>
        <w:t>的方式</w:t>
      </w:r>
      <w:r>
        <w:rPr>
          <w:rFonts w:eastAsiaTheme="minorEastAsia" w:hint="eastAsia"/>
          <w:lang w:val="en-US" w:eastAsia="zh-CN"/>
        </w:rPr>
        <w:t>。</w:t>
      </w:r>
      <w:r>
        <w:rPr>
          <w:rFonts w:eastAsiaTheme="minorEastAsia"/>
          <w:lang w:val="en-US" w:eastAsia="zh-CN"/>
        </w:rPr>
        <w:t>例如</w:t>
      </w:r>
      <w:r>
        <w:rPr>
          <w:rFonts w:eastAsiaTheme="minorEastAsia" w:hint="eastAsia"/>
          <w:lang w:val="en-US" w:eastAsia="zh-CN"/>
        </w:rPr>
        <w:t>：在一个主瓣高度之外其他高度的</w:t>
      </w:r>
      <w:r>
        <w:rPr>
          <w:rFonts w:eastAsiaTheme="minorEastAsia"/>
          <w:lang w:val="en-US" w:eastAsia="zh-CN"/>
        </w:rPr>
        <w:t>环形飞行可以给出构成一个</w:t>
      </w:r>
      <w:r w:rsidR="00A5432D">
        <w:rPr>
          <w:rFonts w:eastAsiaTheme="minorEastAsia"/>
          <w:lang w:val="en-US" w:eastAsia="zh-CN"/>
        </w:rPr>
        <w:t>辐射</w:t>
      </w:r>
      <w:r>
        <w:rPr>
          <w:rFonts w:eastAsiaTheme="minorEastAsia"/>
          <w:lang w:val="en-US" w:eastAsia="zh-CN"/>
        </w:rPr>
        <w:t>方向图三维图像所需要的测量点</w:t>
      </w:r>
      <w:r>
        <w:rPr>
          <w:rFonts w:eastAsiaTheme="minorEastAsia" w:hint="eastAsia"/>
          <w:lang w:val="en-US" w:eastAsia="zh-CN"/>
        </w:rPr>
        <w:t>，</w:t>
      </w:r>
      <w:r w:rsidR="00B108C6">
        <w:rPr>
          <w:rFonts w:eastAsiaTheme="minorEastAsia" w:hint="eastAsia"/>
          <w:lang w:val="en-US" w:eastAsia="zh-CN"/>
        </w:rPr>
        <w:t>在主瓣方位上的</w:t>
      </w:r>
      <w:r w:rsidR="007957AA">
        <w:rPr>
          <w:rFonts w:eastAsiaTheme="minorEastAsia" w:hint="eastAsia"/>
          <w:lang w:val="en-US" w:eastAsia="zh-CN"/>
        </w:rPr>
        <w:t>低高度</w:t>
      </w:r>
      <w:r w:rsidR="00A5432D">
        <w:rPr>
          <w:rFonts w:eastAsiaTheme="minorEastAsia"/>
          <w:lang w:val="en-US" w:eastAsia="zh-CN"/>
        </w:rPr>
        <w:t>直线飞行可以给出一个垂直辐射</w:t>
      </w:r>
      <w:r w:rsidR="00B108C6">
        <w:rPr>
          <w:rFonts w:eastAsiaTheme="minorEastAsia"/>
          <w:lang w:val="en-US" w:eastAsia="zh-CN"/>
        </w:rPr>
        <w:t>方向图的印象</w:t>
      </w:r>
      <w:r w:rsidR="00B108C6">
        <w:rPr>
          <w:rFonts w:eastAsiaTheme="minorEastAsia" w:hint="eastAsia"/>
          <w:lang w:val="en-US" w:eastAsia="zh-CN"/>
        </w:rPr>
        <w:t>。</w:t>
      </w:r>
    </w:p>
    <w:p w:rsidR="00785AD7" w:rsidRPr="00004CAC" w:rsidRDefault="00B108C6" w:rsidP="00B84F6A">
      <w:pPr>
        <w:spacing w:line="340" w:lineRule="atLeast"/>
        <w:ind w:firstLineChars="200" w:firstLine="480"/>
        <w:rPr>
          <w:rFonts w:eastAsiaTheme="minorEastAsia"/>
          <w:lang w:val="en-US" w:eastAsia="zh-CN"/>
        </w:rPr>
      </w:pPr>
      <w:r>
        <w:rPr>
          <w:rFonts w:eastAsiaTheme="minorEastAsia"/>
          <w:lang w:val="en-US" w:eastAsia="zh-CN"/>
        </w:rPr>
        <w:t>只要确切</w:t>
      </w:r>
      <w:r w:rsidR="007957AA">
        <w:rPr>
          <w:rFonts w:eastAsiaTheme="minorEastAsia"/>
          <w:lang w:val="en-US" w:eastAsia="zh-CN"/>
        </w:rPr>
        <w:t>地知道测量点的三维位置</w:t>
      </w:r>
      <w:r>
        <w:rPr>
          <w:rFonts w:eastAsiaTheme="minorEastAsia" w:hint="eastAsia"/>
          <w:lang w:val="en-US" w:eastAsia="zh-CN"/>
        </w:rPr>
        <w:t>，</w:t>
      </w:r>
      <w:r>
        <w:rPr>
          <w:rFonts w:eastAsiaTheme="minorEastAsia"/>
          <w:lang w:val="en-US" w:eastAsia="zh-CN"/>
        </w:rPr>
        <w:t>且计算出</w:t>
      </w:r>
      <w:r w:rsidR="00A5432D">
        <w:rPr>
          <w:rFonts w:eastAsiaTheme="minorEastAsia"/>
          <w:lang w:val="en-US" w:eastAsia="zh-CN"/>
        </w:rPr>
        <w:t>在该测量点的</w:t>
      </w:r>
      <w:r w:rsidR="00785AD7" w:rsidRPr="00004CAC">
        <w:rPr>
          <w:rFonts w:eastAsiaTheme="minorEastAsia"/>
          <w:lang w:val="en-US" w:eastAsia="zh-CN"/>
        </w:rPr>
        <w:t>ERP</w:t>
      </w:r>
      <w:r>
        <w:rPr>
          <w:rFonts w:eastAsiaTheme="minorEastAsia" w:hint="eastAsia"/>
          <w:lang w:val="en-US" w:eastAsia="zh-CN"/>
        </w:rPr>
        <w:t>，</w:t>
      </w:r>
      <w:r>
        <w:rPr>
          <w:rFonts w:eastAsiaTheme="minorEastAsia"/>
          <w:lang w:val="en-US" w:eastAsia="zh-CN"/>
        </w:rPr>
        <w:t>对所采用的实际飞行路径就没有限制</w:t>
      </w:r>
      <w:r>
        <w:rPr>
          <w:rFonts w:eastAsiaTheme="minorEastAsia" w:hint="eastAsia"/>
          <w:lang w:val="en-US" w:eastAsia="zh-CN"/>
        </w:rPr>
        <w:t>，</w:t>
      </w:r>
      <w:r w:rsidR="00D02573">
        <w:rPr>
          <w:rFonts w:eastAsiaTheme="minorEastAsia"/>
          <w:lang w:val="en-US" w:eastAsia="zh-CN"/>
        </w:rPr>
        <w:t>需要</w:t>
      </w:r>
      <w:r>
        <w:rPr>
          <w:rFonts w:eastAsiaTheme="minorEastAsia"/>
          <w:lang w:val="en-US" w:eastAsia="zh-CN"/>
        </w:rPr>
        <w:t>解读测量数据的工程师对此事实有一个深入的了解</w:t>
      </w:r>
      <w:r w:rsidR="00D02573">
        <w:rPr>
          <w:rFonts w:eastAsiaTheme="minorEastAsia" w:hint="eastAsia"/>
          <w:lang w:val="en-US" w:eastAsia="zh-CN"/>
        </w:rPr>
        <w:t>。</w:t>
      </w:r>
    </w:p>
    <w:p w:rsidR="00785AD7" w:rsidRPr="00004CAC" w:rsidRDefault="00785AD7" w:rsidP="00B84F6A">
      <w:pPr>
        <w:pStyle w:val="Heading1"/>
        <w:spacing w:line="340" w:lineRule="atLeast"/>
        <w:rPr>
          <w:rFonts w:eastAsiaTheme="minorEastAsia"/>
          <w:lang w:val="en-US" w:eastAsia="zh-CN"/>
        </w:rPr>
      </w:pPr>
      <w:bookmarkStart w:id="44" w:name="_Toc112572522"/>
      <w:bookmarkStart w:id="45" w:name="_Toc115794809"/>
      <w:bookmarkStart w:id="46" w:name="_Toc115794894"/>
      <w:r w:rsidRPr="00004CAC">
        <w:rPr>
          <w:rFonts w:eastAsiaTheme="minorEastAsia"/>
          <w:lang w:val="en-US" w:eastAsia="zh-CN"/>
        </w:rPr>
        <w:t>5</w:t>
      </w:r>
      <w:r w:rsidRPr="00004CAC">
        <w:rPr>
          <w:rFonts w:eastAsiaTheme="minorEastAsia"/>
          <w:lang w:val="en-US" w:eastAsia="zh-CN"/>
        </w:rPr>
        <w:tab/>
      </w:r>
      <w:r w:rsidR="00D02573">
        <w:rPr>
          <w:rFonts w:eastAsiaTheme="minorEastAsia"/>
          <w:lang w:val="en-US" w:eastAsia="zh-CN"/>
        </w:rPr>
        <w:t>测量设备</w:t>
      </w:r>
      <w:bookmarkEnd w:id="44"/>
      <w:bookmarkEnd w:id="45"/>
      <w:bookmarkEnd w:id="46"/>
    </w:p>
    <w:p w:rsidR="00785AD7" w:rsidRDefault="00D02573" w:rsidP="00B84F6A">
      <w:pPr>
        <w:spacing w:line="340" w:lineRule="atLeast"/>
        <w:ind w:firstLineChars="200" w:firstLine="480"/>
        <w:rPr>
          <w:rFonts w:eastAsiaTheme="minorEastAsia"/>
          <w:lang w:val="en-US" w:eastAsia="zh-CN"/>
        </w:rPr>
      </w:pPr>
      <w:r>
        <w:rPr>
          <w:rFonts w:eastAsiaTheme="minorEastAsia"/>
          <w:lang w:val="en-US" w:eastAsia="zh-CN"/>
        </w:rPr>
        <w:t>如第</w:t>
      </w:r>
      <w:r>
        <w:rPr>
          <w:rFonts w:eastAsiaTheme="minorEastAsia" w:hint="eastAsia"/>
          <w:lang w:val="en-US" w:eastAsia="zh-CN"/>
        </w:rPr>
        <w:t>3</w:t>
      </w:r>
      <w:r>
        <w:rPr>
          <w:rFonts w:eastAsiaTheme="minorEastAsia" w:hint="eastAsia"/>
          <w:lang w:val="en-US" w:eastAsia="zh-CN"/>
        </w:rPr>
        <w:t>节中所示，</w:t>
      </w:r>
      <w:r w:rsidR="00785AD7" w:rsidRPr="00004CAC">
        <w:rPr>
          <w:rFonts w:eastAsiaTheme="minorEastAsia"/>
          <w:lang w:val="en-US" w:eastAsia="zh-CN"/>
        </w:rPr>
        <w:t>ERP</w:t>
      </w:r>
      <w:r>
        <w:rPr>
          <w:rFonts w:eastAsiaTheme="minorEastAsia"/>
          <w:lang w:val="en-US" w:eastAsia="zh-CN"/>
        </w:rPr>
        <w:t>可以通过精确测量位置和场强来测量</w:t>
      </w:r>
      <w:r>
        <w:rPr>
          <w:rFonts w:eastAsiaTheme="minorEastAsia" w:hint="eastAsia"/>
          <w:lang w:val="en-US" w:eastAsia="zh-CN"/>
        </w:rPr>
        <w:t>。</w:t>
      </w:r>
      <w:r>
        <w:rPr>
          <w:rFonts w:eastAsiaTheme="minorEastAsia"/>
          <w:lang w:val="en-US" w:eastAsia="zh-CN"/>
        </w:rPr>
        <w:t>位置</w:t>
      </w:r>
      <w:r>
        <w:rPr>
          <w:rFonts w:eastAsiaTheme="minorEastAsia" w:hint="eastAsia"/>
          <w:lang w:val="en-US" w:eastAsia="zh-CN"/>
        </w:rPr>
        <w:t>可以</w:t>
      </w:r>
      <w:r>
        <w:rPr>
          <w:rFonts w:eastAsiaTheme="minorEastAsia"/>
          <w:lang w:val="en-US" w:eastAsia="zh-CN"/>
        </w:rPr>
        <w:t>采用任何提供快速和准确</w:t>
      </w:r>
      <w:r>
        <w:rPr>
          <w:rFonts w:eastAsiaTheme="minorEastAsia" w:hint="eastAsia"/>
          <w:lang w:val="en-US" w:eastAsia="zh-CN"/>
        </w:rPr>
        <w:t>三维定位信息的</w:t>
      </w:r>
      <w:r>
        <w:rPr>
          <w:rFonts w:eastAsiaTheme="minorEastAsia"/>
          <w:lang w:val="en-US" w:eastAsia="zh-CN"/>
        </w:rPr>
        <w:t>定位装置来测量</w:t>
      </w:r>
      <w:r>
        <w:rPr>
          <w:rFonts w:eastAsiaTheme="minorEastAsia" w:hint="eastAsia"/>
          <w:lang w:val="en-US" w:eastAsia="zh-CN"/>
        </w:rPr>
        <w:t>。</w:t>
      </w:r>
      <w:r>
        <w:rPr>
          <w:rFonts w:eastAsiaTheme="minorEastAsia"/>
          <w:lang w:val="en-US" w:eastAsia="zh-CN"/>
        </w:rPr>
        <w:t>场强可以采用一个自由空间校准过的天线和一个校准过的测量接收机来测量</w:t>
      </w:r>
      <w:r>
        <w:rPr>
          <w:rFonts w:eastAsiaTheme="minorEastAsia" w:hint="eastAsia"/>
          <w:lang w:val="en-US" w:eastAsia="zh-CN"/>
        </w:rPr>
        <w:t>。</w:t>
      </w:r>
      <w:r w:rsidR="007567F7">
        <w:rPr>
          <w:rFonts w:eastAsiaTheme="minorEastAsia" w:hint="eastAsia"/>
          <w:lang w:val="en-US" w:eastAsia="zh-CN"/>
        </w:rPr>
        <w:t>位置和场强值由一个计算机记录和处理。</w:t>
      </w:r>
      <w:r w:rsidR="007567F7">
        <w:rPr>
          <w:rFonts w:eastAsiaTheme="minorEastAsia"/>
          <w:lang w:val="en-US" w:eastAsia="zh-CN"/>
        </w:rPr>
        <w:t>它计算</w:t>
      </w:r>
      <w:r w:rsidR="001C2448" w:rsidRPr="00004CAC">
        <w:rPr>
          <w:rFonts w:eastAsiaTheme="minorEastAsia"/>
          <w:lang w:val="en-US" w:eastAsia="zh-CN"/>
        </w:rPr>
        <w:t>ERP</w:t>
      </w:r>
      <w:r w:rsidR="001C2448">
        <w:rPr>
          <w:rFonts w:eastAsiaTheme="minorEastAsia"/>
          <w:lang w:val="en-US" w:eastAsia="zh-CN"/>
        </w:rPr>
        <w:t>和</w:t>
      </w:r>
      <w:r w:rsidR="007567F7">
        <w:rPr>
          <w:rFonts w:eastAsiaTheme="minorEastAsia"/>
          <w:lang w:val="en-US" w:eastAsia="zh-CN"/>
        </w:rPr>
        <w:t>测量点相对于被测天线的位置</w:t>
      </w:r>
      <w:r w:rsidR="007567F7">
        <w:rPr>
          <w:rFonts w:eastAsiaTheme="minorEastAsia" w:hint="eastAsia"/>
          <w:lang w:val="en-US" w:eastAsia="zh-CN"/>
        </w:rPr>
        <w:t>，</w:t>
      </w:r>
      <w:r w:rsidR="007567F7">
        <w:rPr>
          <w:rFonts w:eastAsiaTheme="minorEastAsia"/>
          <w:lang w:val="en-US" w:eastAsia="zh-CN"/>
        </w:rPr>
        <w:t>并将结果以适当的形式显示给</w:t>
      </w:r>
      <w:r w:rsidR="005E49C4">
        <w:rPr>
          <w:rFonts w:eastAsiaTheme="minorEastAsia"/>
          <w:lang w:val="en-US" w:eastAsia="zh-CN"/>
        </w:rPr>
        <w:t>机械师</w:t>
      </w:r>
      <w:r w:rsidR="007567F7">
        <w:rPr>
          <w:rFonts w:eastAsiaTheme="minorEastAsia" w:hint="eastAsia"/>
          <w:lang w:val="en-US" w:eastAsia="zh-CN"/>
        </w:rPr>
        <w:t>。</w:t>
      </w:r>
      <w:r w:rsidR="005E49C4">
        <w:rPr>
          <w:rFonts w:eastAsiaTheme="minorEastAsia"/>
          <w:lang w:val="en-US" w:eastAsia="zh-CN"/>
        </w:rPr>
        <w:t>机械师</w:t>
      </w:r>
      <w:r w:rsidR="007567F7">
        <w:rPr>
          <w:rFonts w:eastAsiaTheme="minorEastAsia"/>
          <w:lang w:val="en-US" w:eastAsia="zh-CN"/>
        </w:rPr>
        <w:t>控制测量系统并根据显示在屏幕上的结果做出</w:t>
      </w:r>
      <w:r w:rsidR="00287EBA">
        <w:rPr>
          <w:rFonts w:eastAsiaTheme="minorEastAsia"/>
          <w:lang w:val="en-US" w:eastAsia="zh-CN"/>
        </w:rPr>
        <w:t>决策</w:t>
      </w:r>
      <w:r w:rsidR="00287EBA">
        <w:rPr>
          <w:rFonts w:eastAsiaTheme="minorEastAsia" w:hint="eastAsia"/>
          <w:lang w:val="en-US" w:eastAsia="zh-CN"/>
        </w:rPr>
        <w:t>。该软件还为飞行员生成信息，</w:t>
      </w:r>
      <w:r w:rsidR="00287EBA">
        <w:rPr>
          <w:rFonts w:eastAsiaTheme="minorEastAsia"/>
          <w:lang w:val="en-US" w:eastAsia="zh-CN"/>
        </w:rPr>
        <w:t>来帮助他围绕天线</w:t>
      </w:r>
      <w:r w:rsidR="0006072E">
        <w:rPr>
          <w:rFonts w:eastAsiaTheme="minorEastAsia"/>
          <w:lang w:val="en-US" w:eastAsia="zh-CN"/>
        </w:rPr>
        <w:t>地点进行导航</w:t>
      </w:r>
      <w:r w:rsidR="0006072E">
        <w:rPr>
          <w:rFonts w:eastAsiaTheme="minorEastAsia" w:hint="eastAsia"/>
          <w:lang w:val="en-US" w:eastAsia="zh-CN"/>
        </w:rPr>
        <w:t>。</w:t>
      </w:r>
      <w:r w:rsidR="0006072E">
        <w:rPr>
          <w:rFonts w:eastAsiaTheme="minorEastAsia"/>
          <w:lang w:val="en-US" w:eastAsia="zh-CN"/>
        </w:rPr>
        <w:t>飞行员对飞行本身和所有相关的安全问题负责</w:t>
      </w:r>
      <w:r w:rsidR="0006072E">
        <w:rPr>
          <w:rFonts w:eastAsiaTheme="minorEastAsia" w:hint="eastAsia"/>
          <w:lang w:val="en-US" w:eastAsia="zh-CN"/>
        </w:rPr>
        <w:t>。图</w:t>
      </w:r>
      <w:r w:rsidR="0006072E">
        <w:rPr>
          <w:rFonts w:eastAsiaTheme="minorEastAsia" w:hint="eastAsia"/>
          <w:lang w:val="en-US" w:eastAsia="zh-CN"/>
        </w:rPr>
        <w:t>9</w:t>
      </w:r>
      <w:r w:rsidR="0006072E">
        <w:rPr>
          <w:rFonts w:eastAsiaTheme="minorEastAsia" w:hint="eastAsia"/>
          <w:lang w:val="en-US" w:eastAsia="zh-CN"/>
        </w:rPr>
        <w:t>中显示了一个典型测量装置的简化原理介绍，</w:t>
      </w:r>
      <w:r w:rsidR="0006072E">
        <w:rPr>
          <w:rFonts w:eastAsiaTheme="minorEastAsia"/>
          <w:lang w:val="en-US" w:eastAsia="zh-CN"/>
        </w:rPr>
        <w:t>其子系统将在以下段落中讨论</w:t>
      </w:r>
      <w:r w:rsidR="0006072E">
        <w:rPr>
          <w:rFonts w:eastAsiaTheme="minorEastAsia" w:hint="eastAsia"/>
          <w:lang w:val="en-US" w:eastAsia="zh-CN"/>
        </w:rPr>
        <w:t>。</w:t>
      </w:r>
    </w:p>
    <w:p w:rsidR="00A420A4" w:rsidRDefault="0006072E" w:rsidP="00A420A4">
      <w:pPr>
        <w:pStyle w:val="FigureNo"/>
        <w:rPr>
          <w:lang w:val="en-US" w:eastAsia="zh-CN"/>
        </w:rPr>
      </w:pPr>
      <w:bookmarkStart w:id="47" w:name="_Toc112572523"/>
      <w:bookmarkStart w:id="48" w:name="_Toc115794810"/>
      <w:bookmarkStart w:id="49" w:name="_Toc115794895"/>
      <w:bookmarkEnd w:id="42"/>
      <w:bookmarkEnd w:id="43"/>
      <w:r w:rsidRPr="009B4E7B">
        <w:rPr>
          <w:lang w:val="en-US" w:eastAsia="zh-CN"/>
        </w:rPr>
        <w:t>图</w:t>
      </w:r>
      <w:r w:rsidRPr="009B4E7B">
        <w:rPr>
          <w:rFonts w:hint="eastAsia"/>
          <w:lang w:val="en-US" w:eastAsia="zh-CN"/>
        </w:rPr>
        <w:t xml:space="preserve"> 9  </w:t>
      </w:r>
    </w:p>
    <w:p w:rsidR="0006072E" w:rsidRPr="002D0C10" w:rsidRDefault="0006072E" w:rsidP="00A420A4">
      <w:pPr>
        <w:pStyle w:val="Figuretitle"/>
        <w:rPr>
          <w:lang w:val="en-US" w:eastAsia="zh-CN"/>
        </w:rPr>
      </w:pPr>
      <w:r w:rsidRPr="002D0C10">
        <w:rPr>
          <w:rFonts w:hint="eastAsia"/>
          <w:lang w:val="en-US" w:eastAsia="zh-CN"/>
        </w:rPr>
        <w:t>一个机载天线方向图测量系统的原理介绍</w:t>
      </w:r>
    </w:p>
    <w:p w:rsidR="0006072E" w:rsidRDefault="00D462DF" w:rsidP="0006072E">
      <w:pPr>
        <w:pStyle w:val="Figure"/>
        <w:rPr>
          <w:rFonts w:eastAsia="MS Mincho"/>
        </w:rPr>
      </w:pPr>
      <w:r>
        <w:rPr>
          <w:rFonts w:eastAsia="MS Mincho"/>
          <w:noProof/>
          <w:lang w:val="en-US" w:eastAsia="zh-CN"/>
        </w:rPr>
        <mc:AlternateContent>
          <mc:Choice Requires="wpc">
            <w:drawing>
              <wp:inline distT="0" distB="0" distL="0" distR="0">
                <wp:extent cx="2766060" cy="2103120"/>
                <wp:effectExtent l="0" t="0" r="0" b="0"/>
                <wp:docPr id="2139" name="画布 6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95" name="Rectangle 638"/>
                        <wps:cNvSpPr>
                          <a:spLocks noChangeArrowheads="1"/>
                        </wps:cNvSpPr>
                        <wps:spPr bwMode="auto">
                          <a:xfrm>
                            <a:off x="1943770" y="1637682"/>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SM.2056-09</w:t>
                              </w:r>
                              <w:r>
                                <w:rPr>
                                  <w:rFonts w:hint="eastAsia"/>
                                  <w:color w:val="24282B"/>
                                  <w:sz w:val="10"/>
                                  <w:szCs w:val="10"/>
                                  <w:lang w:eastAsia="zh-CN"/>
                                </w:rPr>
                                <w:t>报告</w:t>
                              </w:r>
                            </w:p>
                          </w:txbxContent>
                        </wps:txbx>
                        <wps:bodyPr rot="0" vert="horz" wrap="none" lIns="0" tIns="0" rIns="0" bIns="0" anchor="t" anchorCtr="0" upright="1">
                          <a:spAutoFit/>
                        </wps:bodyPr>
                      </wps:wsp>
                      <pic:pic xmlns:pic="http://schemas.openxmlformats.org/drawingml/2006/picture">
                        <pic:nvPicPr>
                          <pic:cNvPr id="2196" name="Picture 6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500" y="9500"/>
                            <a:ext cx="2487389" cy="1427572"/>
                          </a:xfrm>
                          <a:prstGeom prst="rect">
                            <a:avLst/>
                          </a:prstGeom>
                          <a:noFill/>
                          <a:extLst>
                            <a:ext uri="{909E8E84-426E-40DD-AFC4-6F175D3DCCD1}">
                              <a14:hiddenFill xmlns:a14="http://schemas.microsoft.com/office/drawing/2010/main">
                                <a:solidFill>
                                  <a:srgbClr val="FFFFFF"/>
                                </a:solidFill>
                              </a14:hiddenFill>
                            </a:ext>
                          </a:extLst>
                        </pic:spPr>
                      </pic:pic>
                      <wps:wsp>
                        <wps:cNvPr id="2197" name="Rectangle 640"/>
                        <wps:cNvSpPr>
                          <a:spLocks noChangeArrowheads="1"/>
                        </wps:cNvSpPr>
                        <wps:spPr bwMode="auto">
                          <a:xfrm>
                            <a:off x="190507" y="85704"/>
                            <a:ext cx="3562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场强测量</w:t>
                              </w:r>
                            </w:p>
                          </w:txbxContent>
                        </wps:txbx>
                        <wps:bodyPr rot="0" vert="horz" wrap="none" lIns="0" tIns="0" rIns="0" bIns="0" anchor="t" anchorCtr="0" upright="1">
                          <a:spAutoFit/>
                        </wps:bodyPr>
                      </wps:wsp>
                      <wps:wsp>
                        <wps:cNvPr id="2198" name="Rectangle 641"/>
                        <wps:cNvSpPr>
                          <a:spLocks noChangeArrowheads="1"/>
                        </wps:cNvSpPr>
                        <wps:spPr bwMode="auto">
                          <a:xfrm>
                            <a:off x="1524655" y="85704"/>
                            <a:ext cx="3562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位置测量</w:t>
                              </w:r>
                            </w:p>
                          </w:txbxContent>
                        </wps:txbx>
                        <wps:bodyPr rot="0" vert="horz" wrap="none" lIns="0" tIns="0" rIns="0" bIns="0" anchor="t" anchorCtr="0" upright="1">
                          <a:spAutoFit/>
                        </wps:bodyPr>
                      </wps:wsp>
                      <wps:wsp>
                        <wps:cNvPr id="2199" name="Rectangle 642"/>
                        <wps:cNvSpPr>
                          <a:spLocks noChangeArrowheads="1"/>
                        </wps:cNvSpPr>
                        <wps:spPr bwMode="auto">
                          <a:xfrm>
                            <a:off x="219008" y="325716"/>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天线</w:t>
                              </w:r>
                            </w:p>
                          </w:txbxContent>
                        </wps:txbx>
                        <wps:bodyPr rot="0" vert="horz" wrap="none" lIns="0" tIns="0" rIns="0" bIns="0" anchor="t" anchorCtr="0" upright="1">
                          <a:spAutoFit/>
                        </wps:bodyPr>
                      </wps:wsp>
                      <wps:wsp>
                        <wps:cNvPr id="2200" name="Rectangle 643"/>
                        <wps:cNvSpPr>
                          <a:spLocks noChangeArrowheads="1"/>
                        </wps:cNvSpPr>
                        <wps:spPr bwMode="auto">
                          <a:xfrm>
                            <a:off x="846230" y="325716"/>
                            <a:ext cx="267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接收机</w:t>
                              </w:r>
                            </w:p>
                          </w:txbxContent>
                        </wps:txbx>
                        <wps:bodyPr rot="0" vert="horz" wrap="none" lIns="0" tIns="0" rIns="0" bIns="0" anchor="t" anchorCtr="0" upright="1">
                          <a:spAutoFit/>
                        </wps:bodyPr>
                      </wps:wsp>
                      <wps:wsp>
                        <wps:cNvPr id="2201" name="Rectangle 644"/>
                        <wps:cNvSpPr>
                          <a:spLocks noChangeArrowheads="1"/>
                        </wps:cNvSpPr>
                        <wps:spPr bwMode="auto">
                          <a:xfrm>
                            <a:off x="1631458" y="325716"/>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定位</w:t>
                              </w:r>
                            </w:p>
                          </w:txbxContent>
                        </wps:txbx>
                        <wps:bodyPr rot="0" vert="horz" wrap="none" lIns="0" tIns="0" rIns="0" bIns="0" anchor="t" anchorCtr="0" upright="1">
                          <a:spAutoFit/>
                        </wps:bodyPr>
                      </wps:wsp>
                      <wps:wsp>
                        <wps:cNvPr id="2202" name="Rectangle 645"/>
                        <wps:cNvSpPr>
                          <a:spLocks noChangeArrowheads="1"/>
                        </wps:cNvSpPr>
                        <wps:spPr bwMode="auto">
                          <a:xfrm>
                            <a:off x="1172042" y="756338"/>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软件</w:t>
                              </w:r>
                            </w:p>
                          </w:txbxContent>
                        </wps:txbx>
                        <wps:bodyPr rot="0" vert="horz" wrap="none" lIns="0" tIns="0" rIns="0" bIns="0" anchor="t" anchorCtr="0" upright="1">
                          <a:spAutoFit/>
                        </wps:bodyPr>
                      </wps:wsp>
                      <wps:wsp>
                        <wps:cNvPr id="2203" name="Rectangle 646"/>
                        <wps:cNvSpPr>
                          <a:spLocks noChangeArrowheads="1"/>
                        </wps:cNvSpPr>
                        <wps:spPr bwMode="auto">
                          <a:xfrm>
                            <a:off x="217908" y="938547"/>
                            <a:ext cx="267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机械师</w:t>
                              </w:r>
                            </w:p>
                          </w:txbxContent>
                        </wps:txbx>
                        <wps:bodyPr rot="0" vert="horz" wrap="none" lIns="0" tIns="0" rIns="0" bIns="0" anchor="t" anchorCtr="0" upright="1">
                          <a:spAutoFit/>
                        </wps:bodyPr>
                      </wps:wsp>
                      <wps:wsp>
                        <wps:cNvPr id="2204" name="Rectangle 647"/>
                        <wps:cNvSpPr>
                          <a:spLocks noChangeArrowheads="1"/>
                        </wps:cNvSpPr>
                        <wps:spPr bwMode="auto">
                          <a:xfrm>
                            <a:off x="1178442" y="1101055"/>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结果</w:t>
                              </w:r>
                            </w:p>
                          </w:txbxContent>
                        </wps:txbx>
                        <wps:bodyPr rot="0" vert="horz" wrap="none" lIns="0" tIns="0" rIns="0" bIns="0" anchor="t" anchorCtr="0" upright="1">
                          <a:spAutoFit/>
                        </wps:bodyPr>
                      </wps:wsp>
                      <wps:wsp>
                        <wps:cNvPr id="2205" name="Rectangle 648"/>
                        <wps:cNvSpPr>
                          <a:spLocks noChangeArrowheads="1"/>
                        </wps:cNvSpPr>
                        <wps:spPr bwMode="auto">
                          <a:xfrm>
                            <a:off x="1987171" y="680034"/>
                            <a:ext cx="267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飞行员</w:t>
                              </w:r>
                            </w:p>
                          </w:txbxContent>
                        </wps:txbx>
                        <wps:bodyPr rot="0" vert="horz" wrap="none" lIns="0" tIns="0" rIns="0" bIns="0" anchor="t" anchorCtr="0" upright="1">
                          <a:spAutoFit/>
                        </wps:bodyPr>
                      </wps:wsp>
                      <wps:wsp>
                        <wps:cNvPr id="2206" name="Rectangle 649"/>
                        <wps:cNvSpPr>
                          <a:spLocks noChangeArrowheads="1"/>
                        </wps:cNvSpPr>
                        <wps:spPr bwMode="auto">
                          <a:xfrm>
                            <a:off x="2038973" y="775339"/>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显示</w:t>
                              </w:r>
                            </w:p>
                          </w:txbxContent>
                        </wps:txbx>
                        <wps:bodyPr rot="0" vert="horz" wrap="none" lIns="0" tIns="0" rIns="0" bIns="0" anchor="t" anchorCtr="0" upright="1">
                          <a:spAutoFit/>
                        </wps:bodyPr>
                      </wps:wsp>
                      <wps:wsp>
                        <wps:cNvPr id="2207" name="Rectangle 650"/>
                        <wps:cNvSpPr>
                          <a:spLocks noChangeArrowheads="1"/>
                        </wps:cNvSpPr>
                        <wps:spPr bwMode="auto">
                          <a:xfrm>
                            <a:off x="1998772" y="1096855"/>
                            <a:ext cx="267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飞行员</w:t>
                              </w:r>
                            </w:p>
                          </w:txbxContent>
                        </wps:txbx>
                        <wps:bodyPr rot="0" vert="horz" wrap="none" lIns="0" tIns="0" rIns="0" bIns="0" anchor="t" anchorCtr="0" upright="1">
                          <a:spAutoFit/>
                        </wps:bodyPr>
                      </wps:wsp>
                      <wps:wsp>
                        <wps:cNvPr id="2144" name="Rectangle 651"/>
                        <wps:cNvSpPr>
                          <a:spLocks noChangeArrowheads="1"/>
                        </wps:cNvSpPr>
                        <wps:spPr bwMode="auto">
                          <a:xfrm>
                            <a:off x="2012572" y="1469874"/>
                            <a:ext cx="267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飞行</w:t>
                              </w:r>
                              <w:r>
                                <w:rPr>
                                  <w:color w:val="24211D"/>
                                  <w:sz w:val="14"/>
                                  <w:szCs w:val="14"/>
                                  <w:lang w:eastAsia="zh-CN"/>
                                </w:rPr>
                                <w:t>器</w:t>
                              </w:r>
                            </w:p>
                          </w:txbxContent>
                        </wps:txbx>
                        <wps:bodyPr rot="0" vert="horz" wrap="none" lIns="0" tIns="0" rIns="0" bIns="0" anchor="t" anchorCtr="0" upright="1">
                          <a:spAutoFit/>
                        </wps:bodyPr>
                      </wps:wsp>
                    </wpc:wpc>
                  </a:graphicData>
                </a:graphic>
              </wp:inline>
            </w:drawing>
          </mc:Choice>
          <mc:Fallback>
            <w:pict>
              <v:group id="画布 613" o:spid="_x0000_s3162" editas="canvas" style="width:217.8pt;height:165.6pt;mso-position-horizontal-relative:char;mso-position-vertical-relative:line" coordsize="27660,21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">
                <v:shape id="_x0000_s3163" type="#_x0000_t75" style="position:absolute;width:27660;height:21031;visibility:visible;mso-wrap-style:square">
                  <v:fill o:detectmouseclick="t"/>
                  <v:path o:connecttype="none"/>
                </v:shape>
                <v:rect id="Rectangle 638" o:spid="_x0000_s3164" style="position:absolute;left:19437;top:16376;width:4464;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4UsMA&#10;AADdAAAADwAAAGRycy9kb3ducmV2LnhtbESP3WoCMRSE7wXfIRyhd5p1Q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j4UsMAAADdAAAADwAAAAAAAAAAAAAAAACYAgAAZHJzL2Rv&#10;d25yZXYueG1sUEsFBgAAAAAEAAQA9QAAAIgDAAAAAA==&#10;" filled="f" stroked="f">
                  <v:textbox style="mso-fit-shape-to-text:t" inset="0,0,0,0">
                    <w:txbxContent>
                      <w:p w:rsidR="003E6074" w:rsidRDefault="003E6074" w:rsidP="007F7A90">
                        <w:pPr>
                          <w:spacing w:before="0"/>
                          <w:rPr>
                            <w:lang w:eastAsia="zh-CN"/>
                          </w:rPr>
                        </w:pPr>
                        <w:r>
                          <w:rPr>
                            <w:color w:val="24282B"/>
                            <w:sz w:val="10"/>
                            <w:szCs w:val="10"/>
                          </w:rPr>
                          <w:t>SM.2056-09</w:t>
                        </w:r>
                        <w:r>
                          <w:rPr>
                            <w:rFonts w:hint="eastAsia"/>
                            <w:color w:val="24282B"/>
                            <w:sz w:val="10"/>
                            <w:szCs w:val="10"/>
                            <w:lang w:eastAsia="zh-CN"/>
                          </w:rPr>
                          <w:t>报告</w:t>
                        </w:r>
                      </w:p>
                    </w:txbxContent>
                  </v:textbox>
                </v:rect>
                <v:shape id="Picture 639" o:spid="_x0000_s3165" type="#_x0000_t75" style="position:absolute;left:95;top:95;width:24873;height:14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DuO7GAAAA3QAAAA8AAABkcnMvZG93bnJldi54bWxEj9FqwkAURN8L/sNyhb7VTQKVGl2DCrUt&#10;FSHRD7hkr0kwezdmV03/vlso+DjMzBlmkQ2mFTfqXWNZQTyJQBCXVjdcKTge3l/eQDiPrLG1TAp+&#10;yEG2HD0tMNX2zjndCl+JAGGXooLa+y6V0pU1GXQT2xEH72R7gz7IvpK6x3uAm1YmUTSVBhsOCzV2&#10;tKmpPBdXo+D7a/fRuctu/7rd2G2+TgZ/LXKlnsfDag7C0+Af4f/2p1aQxLMp/L0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EO47sYAAADdAAAADwAAAAAAAAAAAAAA&#10;AACfAgAAZHJzL2Rvd25yZXYueG1sUEsFBgAAAAAEAAQA9wAAAJIDAAAAAA==&#10;">
                  <v:imagedata r:id="rId33" o:title=""/>
                </v:shape>
                <v:rect id="Rectangle 640" o:spid="_x0000_s3166" style="position:absolute;left:1905;top:857;width:3562;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DvsMA&#10;AADdAAAADwAAAGRycy9kb3ducmV2LnhtbESP3WoCMRSE7wXfIRyhd5p1L9SuRhFB0NIb1z7AYXP2&#10;B5OTJUnd7ds3hYKXw8x8w+wOozXiST50jhUsFxkI4srpjhsFX/fzfAMiRGSNxjEp+KEAh/10ssNC&#10;u4Fv9CxjIxKEQ4EK2hj7QspQtWQxLFxPnLzaeYsxSd9I7XFIcGtknmUrabHjtNBiT6eWqkf5bRXI&#10;e3keNqXxmfvI609zvdxqckq9zcbjFkSkMb7C/+2LVpAv39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bDvsMAAADdAAAADwAAAAAAAAAAAAAAAACYAgAAZHJzL2Rv&#10;d25yZXYueG1sUEsFBgAAAAAEAAQA9QAAAIgDAAAAAA==&#10;" filled="f" stroked="f">
                  <v:textbox style="mso-fit-shape-to-text:t" inset="0,0,0,0">
                    <w:txbxContent>
                      <w:p w:rsidR="003E6074" w:rsidRDefault="003E6074" w:rsidP="007F7A90">
                        <w:pPr>
                          <w:spacing w:before="0"/>
                        </w:pPr>
                        <w:r>
                          <w:rPr>
                            <w:rFonts w:hint="eastAsia"/>
                            <w:color w:val="24211D"/>
                            <w:sz w:val="14"/>
                            <w:szCs w:val="14"/>
                            <w:lang w:eastAsia="zh-CN"/>
                          </w:rPr>
                          <w:t>场强测量</w:t>
                        </w:r>
                      </w:p>
                    </w:txbxContent>
                  </v:textbox>
                </v:rect>
                <v:rect id="Rectangle 641" o:spid="_x0000_s3167" style="position:absolute;left:15246;top:857;width:3562;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lXzL8A&#10;AADdAAAADwAAAGRycy9kb3ducmV2LnhtbERPy4rCMBTdD/gP4QruxtQuxOkYRQRBxY11PuDS3D4w&#10;uSlJtPXvzUKY5eG819vRGvEkHzrHChbzDARx5XTHjYK/2+F7BSJEZI3GMSl4UYDtZvK1xkK7ga/0&#10;LGMjUgiHAhW0MfaFlKFqyWKYu544cbXzFmOCvpHa45DCrZF5li2lxY5TQ4s97Vuq7uXDKpC38jCs&#10;SuMzd87rizkdrzU5pWbTcfcLItIY/8Uf91EryBc/aW5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VfMvwAAAN0AAAAPAAAAAAAAAAAAAAAAAJgCAABkcnMvZG93bnJl&#10;di54bWxQSwUGAAAAAAQABAD1AAAAhAMAAAAA&#10;" filled="f" stroked="f">
                  <v:textbox style="mso-fit-shape-to-text:t" inset="0,0,0,0">
                    <w:txbxContent>
                      <w:p w:rsidR="003E6074" w:rsidRDefault="003E6074" w:rsidP="007F7A90">
                        <w:pPr>
                          <w:spacing w:before="0"/>
                        </w:pPr>
                        <w:r>
                          <w:rPr>
                            <w:rFonts w:hint="eastAsia"/>
                            <w:color w:val="24211D"/>
                            <w:sz w:val="14"/>
                            <w:szCs w:val="14"/>
                            <w:lang w:eastAsia="zh-CN"/>
                          </w:rPr>
                          <w:t>位置测量</w:t>
                        </w:r>
                      </w:p>
                    </w:txbxContent>
                  </v:textbox>
                </v:rect>
                <v:rect id="Rectangle 642" o:spid="_x0000_s3168" style="position:absolute;left:2190;top:3257;width:1784;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yV8MA&#10;AADdAAAADwAAAGRycy9kb3ducmV2LnhtbESPzYoCMRCE74LvEFrYm2acw6KjUUQQXNmLow/QTHp+&#10;MOkMSXRm394sLOyxqKqvqO1+tEa8yIfOsYLlIgNBXDndcaPgfjvNVyBCRNZoHJOCHwqw300nWyy0&#10;G/hKrzI2IkE4FKigjbEvpAxVSxbDwvXEyaudtxiT9I3UHocEt0bmWfYpLXacFlrs6dhS9SifVoG8&#10;ladhVRqfuUtef5uv87Ump9THbDxsQEQa43/4r33WCvLleg2/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XyV8MAAADdAAAADwAAAAAAAAAAAAAAAACYAgAAZHJzL2Rv&#10;d25yZXYueG1sUEsFBgAAAAAEAAQA9QAAAIgDAAAAAA==&#10;" filled="f" stroked="f">
                  <v:textbox style="mso-fit-shape-to-text:t" inset="0,0,0,0">
                    <w:txbxContent>
                      <w:p w:rsidR="003E6074" w:rsidRDefault="003E6074" w:rsidP="007F7A90">
                        <w:pPr>
                          <w:spacing w:before="0"/>
                        </w:pPr>
                        <w:r>
                          <w:rPr>
                            <w:rFonts w:hint="eastAsia"/>
                            <w:color w:val="24211D"/>
                            <w:sz w:val="14"/>
                            <w:szCs w:val="14"/>
                            <w:lang w:eastAsia="zh-CN"/>
                          </w:rPr>
                          <w:t>天线</w:t>
                        </w:r>
                      </w:p>
                    </w:txbxContent>
                  </v:textbox>
                </v:rect>
                <v:rect id="Rectangle 643" o:spid="_x0000_s3169" style="position:absolute;left:8462;top:3257;width:2673;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vMcEA&#10;AADdAAAADwAAAGRycy9kb3ducmV2LnhtbESP3YrCMBSE74V9h3AWvLPp9kKkGmVZEFzxxuoDHJrT&#10;HzY5KUnW1rc3guDlMDPfMJvdZI24kQ+9YwVfWQ6CuHa651bB9bJfrECEiKzROCYFdwqw237MNlhq&#10;N/KZblVsRYJwKFFBF+NQShnqjiyGzA3EyWuctxiT9K3UHscEt0YWeb6UFntOCx0O9NNR/Vf9WwXy&#10;Uu3HVWV87o5FczK/h3NDTqn55/S9BhFpiu/wq33QCoqEh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grzHBAAAA3QAAAA8AAAAAAAAAAAAAAAAAmAIAAGRycy9kb3du&#10;cmV2LnhtbFBLBQYAAAAABAAEAPUAAACGAwAAAAA=&#10;" filled="f" stroked="f">
                  <v:textbox style="mso-fit-shape-to-text:t" inset="0,0,0,0">
                    <w:txbxContent>
                      <w:p w:rsidR="003E6074" w:rsidRDefault="003E6074" w:rsidP="007F7A90">
                        <w:pPr>
                          <w:spacing w:before="0"/>
                        </w:pPr>
                        <w:r>
                          <w:rPr>
                            <w:rFonts w:hint="eastAsia"/>
                            <w:color w:val="24211D"/>
                            <w:sz w:val="14"/>
                            <w:szCs w:val="14"/>
                            <w:lang w:eastAsia="zh-CN"/>
                          </w:rPr>
                          <w:t>接收机</w:t>
                        </w:r>
                      </w:p>
                    </w:txbxContent>
                  </v:textbox>
                </v:rect>
                <v:rect id="Rectangle 644" o:spid="_x0000_s3170" style="position:absolute;left:16314;top:3257;width:1784;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KqsIA&#10;AADdAAAADwAAAGRycy9kb3ducmV2LnhtbESP3WoCMRSE7wu+QzhC72riXhTZGkUEQcUb1z7AYXP2&#10;hyYnSxLd9e1NodDLYWa+YdbbyVnxoBB7zxqWCwWCuPam51bD9+3wsQIRE7JB65k0PCnCdjN7W2Np&#10;/MhXelSpFRnCsUQNXUpDKWWsO3IYF34gzl7jg8OUZWilCThmuLOyUOpTOuw5L3Q40L6j+qe6Ow3y&#10;Vh3GVWWD8ueiudjT8dqQ1/p9Pu2+QCSa0n/4r300GopCLe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Aqq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4"/>
                            <w:szCs w:val="14"/>
                            <w:lang w:eastAsia="zh-CN"/>
                          </w:rPr>
                          <w:t>定位</w:t>
                        </w:r>
                      </w:p>
                    </w:txbxContent>
                  </v:textbox>
                </v:rect>
                <v:rect id="Rectangle 645" o:spid="_x0000_s3171" style="position:absolute;left:11720;top:7563;width:1784;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U3cIA&#10;AADdAAAADwAAAGRycy9kb3ducmV2LnhtbESP3WoCMRSE7wt9h3AK3tWkuRBZjVIKghVvXPsAh83Z&#10;H5qcLEnqrm9vCoVeDjPzDbPdz96JG8U0BDbwtlQgiJtgB+4MfF0Pr2sQKSNbdIHJwJ0S7HfPT1us&#10;bJj4Qrc6d6JAOFVooM95rKRMTU8e0zKMxMVrQ/SYi4ydtBGnAvdOaqVW0uPAZaHHkT56ar7rH29A&#10;XuvDtK5dVOGk27P7PF5aCsYsXub3DYhMc/4P/7WP1oDWSsPvm/I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Td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4"/>
                            <w:szCs w:val="14"/>
                            <w:lang w:eastAsia="zh-CN"/>
                          </w:rPr>
                          <w:t>软件</w:t>
                        </w:r>
                      </w:p>
                    </w:txbxContent>
                  </v:textbox>
                </v:rect>
                <v:rect id="Rectangle 646" o:spid="_x0000_s3172" style="position:absolute;left:2179;top:9385;width:2673;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IxRsIA&#10;AADdAAAADwAAAGRycy9kb3ducmV2LnhtbESP3WoCMRSE74W+QziF3mnSFUR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jFG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4"/>
                            <w:szCs w:val="14"/>
                            <w:lang w:eastAsia="zh-CN"/>
                          </w:rPr>
                          <w:t>机械师</w:t>
                        </w:r>
                      </w:p>
                    </w:txbxContent>
                  </v:textbox>
                </v:rect>
                <v:rect id="Rectangle 647" o:spid="_x0000_s3173" style="position:absolute;left:11784;top:11010;width:1784;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upMsIA&#10;AADdAAAADwAAAGRycy9kb3ducmV2LnhtbESP3WoCMRSE74W+QziF3mnSRUR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6ky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4"/>
                            <w:szCs w:val="14"/>
                            <w:lang w:eastAsia="zh-CN"/>
                          </w:rPr>
                          <w:t>结果</w:t>
                        </w:r>
                      </w:p>
                    </w:txbxContent>
                  </v:textbox>
                </v:rect>
                <v:rect id="Rectangle 648" o:spid="_x0000_s3174" style="position:absolute;left:19871;top:6800;width:2674;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MqcIA&#10;AADdAAAADwAAAGRycy9kb3ducmV2LnhtbESP3WoCMRSE74W+QziF3mnSBUVWo0hBsNIbVx/gsDn7&#10;g8nJkqTu9u2bQsHLYWa+Ybb7yVnxoBB7zxreFwoEce1Nz62G2/U4X4OICdmg9UwafijCfvcy22Jp&#10;/MgXelSpFRnCsUQNXUpDKWWsO3IYF34gzl7jg8OUZWilCThmuLOyUGolHfacFzoc6KOj+l59Ow3y&#10;Wh3HdWWD8uei+bKfp0tDXuu31+mwAZFoSs/wf/tkNBSF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wyp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4"/>
                            <w:szCs w:val="14"/>
                            <w:lang w:eastAsia="zh-CN"/>
                          </w:rPr>
                          <w:t>飞行员</w:t>
                        </w:r>
                      </w:p>
                    </w:txbxContent>
                  </v:textbox>
                </v:rect>
                <v:rect id="Rectangle 649" o:spid="_x0000_s3175" style="position:absolute;left:20389;top:7753;width:1785;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S3sMA&#10;AADdAAAADwAAAGRycy9kb3ducmV2LnhtbESPzWrDMBCE74W+g9hCb7VUH0Jwo4QQCLillzh5gMVa&#10;/1BpZSTVdt++KhRyHGbmG2Z3WJ0VM4U4etbwWigQxK03I/cabtfzyxZETMgGrWfS8EMRDvvHhx1W&#10;xi98oblJvcgQjhVqGFKaKiljO5DDWPiJOHudDw5TlqGXJuCS4c7KUqmNdDhyXhhwotNA7Vfz7TTI&#10;a3Neto0Nyn+U3ad9ry8dea2fn9bjG4hEa7qH/9u10VCWag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S3sMAAADdAAAADwAAAAAAAAAAAAAAAACYAgAAZHJzL2Rv&#10;d25yZXYueG1sUEsFBgAAAAAEAAQA9QAAAIgDAAAAAA==&#10;" filled="f" stroked="f">
                  <v:textbox style="mso-fit-shape-to-text:t" inset="0,0,0,0">
                    <w:txbxContent>
                      <w:p w:rsidR="003E6074" w:rsidRDefault="003E6074" w:rsidP="007F7A90">
                        <w:pPr>
                          <w:spacing w:before="0"/>
                        </w:pPr>
                        <w:r>
                          <w:rPr>
                            <w:rFonts w:hint="eastAsia"/>
                            <w:color w:val="24211D"/>
                            <w:sz w:val="14"/>
                            <w:szCs w:val="14"/>
                            <w:lang w:eastAsia="zh-CN"/>
                          </w:rPr>
                          <w:t>显示</w:t>
                        </w:r>
                      </w:p>
                    </w:txbxContent>
                  </v:textbox>
                </v:rect>
                <v:rect id="Rectangle 650" o:spid="_x0000_s3176" style="position:absolute;left:19987;top:10968;width:2674;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3RcMA&#10;AADdAAAADwAAAGRycy9kb3ducmV2LnhtbESP3WoCMRSE74W+QziF3mnSvVBZjSIFwUpvXH2Aw+bs&#10;DyYnS5K627dvCgUvh5n5htnuJ2fFg0LsPWt4XygQxLU3PbcabtfjfA0iJmSD1jNp+KEI+93LbIul&#10;8SNf6FGlVmQIxxI1dCkNpZSx7shhXPiBOHuNDw5TlqGVJuCY4c7KQqmldNhzXuhwoI+O6nv17TTI&#10;a3Uc15UNyp+L5st+ni4Nea3fXqfDBkSiKT3D/+2T0VAU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k3RcMAAADdAAAADwAAAAAAAAAAAAAAAACYAgAAZHJzL2Rv&#10;d25yZXYueG1sUEsFBgAAAAAEAAQA9QAAAIgDAAAAAA==&#10;" filled="f" stroked="f">
                  <v:textbox style="mso-fit-shape-to-text:t" inset="0,0,0,0">
                    <w:txbxContent>
                      <w:p w:rsidR="003E6074" w:rsidRDefault="003E6074" w:rsidP="007F7A90">
                        <w:pPr>
                          <w:spacing w:before="0"/>
                        </w:pPr>
                        <w:r>
                          <w:rPr>
                            <w:rFonts w:hint="eastAsia"/>
                            <w:color w:val="24211D"/>
                            <w:sz w:val="14"/>
                            <w:szCs w:val="14"/>
                            <w:lang w:eastAsia="zh-CN"/>
                          </w:rPr>
                          <w:t>飞行员</w:t>
                        </w:r>
                      </w:p>
                    </w:txbxContent>
                  </v:textbox>
                </v:rect>
                <v:rect id="Rectangle 651" o:spid="_x0000_s3177" style="position:absolute;left:20125;top:14698;width:2674;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xjsIA&#10;AADdAAAADwAAAGRycy9kb3ducmV2LnhtbESP3YrCMBSE7xd8h3AE79bUI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HGO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4"/>
                            <w:szCs w:val="14"/>
                            <w:lang w:eastAsia="zh-CN"/>
                          </w:rPr>
                          <w:t>飞行</w:t>
                        </w:r>
                        <w:r>
                          <w:rPr>
                            <w:color w:val="24211D"/>
                            <w:sz w:val="14"/>
                            <w:szCs w:val="14"/>
                            <w:lang w:eastAsia="zh-CN"/>
                          </w:rPr>
                          <w:t>器</w:t>
                        </w:r>
                      </w:p>
                    </w:txbxContent>
                  </v:textbox>
                </v:rect>
                <w10:anchorlock/>
              </v:group>
            </w:pict>
          </mc:Fallback>
        </mc:AlternateContent>
      </w:r>
    </w:p>
    <w:p w:rsidR="00785AD7" w:rsidRPr="0006072E" w:rsidRDefault="00785AD7" w:rsidP="00785AD7">
      <w:pPr>
        <w:pStyle w:val="Heading2"/>
        <w:rPr>
          <w:rFonts w:eastAsiaTheme="minorEastAsia"/>
          <w:lang w:eastAsia="zh-CN"/>
        </w:rPr>
      </w:pPr>
      <w:r w:rsidRPr="0006072E">
        <w:rPr>
          <w:rFonts w:eastAsiaTheme="minorEastAsia"/>
          <w:lang w:eastAsia="zh-CN"/>
        </w:rPr>
        <w:t>5.1</w:t>
      </w:r>
      <w:r w:rsidRPr="0006072E">
        <w:rPr>
          <w:rFonts w:eastAsiaTheme="minorEastAsia"/>
          <w:lang w:eastAsia="zh-CN"/>
        </w:rPr>
        <w:tab/>
      </w:r>
      <w:r w:rsidR="0006072E">
        <w:rPr>
          <w:rFonts w:eastAsiaTheme="minorEastAsia"/>
          <w:lang w:val="en-US" w:eastAsia="zh-CN"/>
        </w:rPr>
        <w:t>定位设备</w:t>
      </w:r>
      <w:bookmarkEnd w:id="47"/>
      <w:bookmarkEnd w:id="48"/>
      <w:bookmarkEnd w:id="49"/>
    </w:p>
    <w:p w:rsidR="00785AD7" w:rsidRPr="00004CAC" w:rsidRDefault="0006072E" w:rsidP="00B84F6A">
      <w:pPr>
        <w:spacing w:line="340" w:lineRule="atLeast"/>
        <w:ind w:firstLineChars="200" w:firstLine="480"/>
        <w:rPr>
          <w:rFonts w:eastAsiaTheme="minorEastAsia"/>
          <w:lang w:val="en-US" w:eastAsia="zh-CN"/>
        </w:rPr>
      </w:pPr>
      <w:r>
        <w:rPr>
          <w:rFonts w:eastAsiaTheme="minorEastAsia"/>
          <w:lang w:val="en-US" w:eastAsia="zh-CN"/>
        </w:rPr>
        <w:t>因为在公式中所用的距离是三维距离</w:t>
      </w:r>
      <w:r w:rsidRPr="0006072E">
        <w:rPr>
          <w:rFonts w:eastAsiaTheme="minorEastAsia" w:hint="eastAsia"/>
          <w:lang w:eastAsia="zh-CN"/>
        </w:rPr>
        <w:t>，</w:t>
      </w:r>
      <w:r w:rsidR="001C2448">
        <w:rPr>
          <w:rFonts w:eastAsiaTheme="minorEastAsia"/>
          <w:lang w:val="en-US" w:eastAsia="zh-CN"/>
        </w:rPr>
        <w:t>必须要知道沿着三个轴的测量位置和发射天线的位置</w:t>
      </w:r>
      <w:r w:rsidRPr="00BE7F73">
        <w:rPr>
          <w:rFonts w:eastAsiaTheme="minorEastAsia" w:hint="eastAsia"/>
          <w:lang w:eastAsia="zh-CN"/>
        </w:rPr>
        <w:t>，</w:t>
      </w:r>
      <w:r>
        <w:rPr>
          <w:rFonts w:eastAsiaTheme="minorEastAsia"/>
          <w:lang w:val="en-US" w:eastAsia="zh-CN"/>
        </w:rPr>
        <w:t>例如</w:t>
      </w:r>
      <w:r w:rsidRPr="00BE7F73">
        <w:rPr>
          <w:rFonts w:eastAsiaTheme="minorEastAsia" w:hint="eastAsia"/>
          <w:lang w:eastAsia="zh-CN"/>
        </w:rPr>
        <w:t>，</w:t>
      </w:r>
      <w:r>
        <w:rPr>
          <w:rFonts w:eastAsiaTheme="minorEastAsia"/>
          <w:lang w:eastAsia="zh-CN"/>
        </w:rPr>
        <w:t>纬度</w:t>
      </w:r>
      <w:r>
        <w:rPr>
          <w:rFonts w:eastAsiaTheme="minorEastAsia" w:hint="eastAsia"/>
          <w:lang w:eastAsia="zh-CN"/>
        </w:rPr>
        <w:t>、</w:t>
      </w:r>
      <w:r>
        <w:rPr>
          <w:rFonts w:eastAsiaTheme="minorEastAsia"/>
          <w:lang w:eastAsia="zh-CN"/>
        </w:rPr>
        <w:t>经度和高度</w:t>
      </w:r>
      <w:r>
        <w:rPr>
          <w:rFonts w:eastAsiaTheme="minorEastAsia" w:hint="eastAsia"/>
          <w:lang w:eastAsia="zh-CN"/>
        </w:rPr>
        <w:t>。应该考虑</w:t>
      </w:r>
      <w:r>
        <w:rPr>
          <w:rFonts w:eastAsiaTheme="minorEastAsia"/>
          <w:lang w:eastAsia="zh-CN"/>
        </w:rPr>
        <w:t>测量天线三维位置相对于定位装置之差</w:t>
      </w:r>
      <w:r>
        <w:rPr>
          <w:rFonts w:eastAsiaTheme="minorEastAsia" w:hint="eastAsia"/>
          <w:lang w:val="en-US" w:eastAsia="zh-CN"/>
        </w:rPr>
        <w:t>。</w:t>
      </w:r>
    </w:p>
    <w:p w:rsidR="00B84F6A" w:rsidRDefault="0006072E" w:rsidP="00B84F6A">
      <w:pPr>
        <w:spacing w:line="340" w:lineRule="atLeast"/>
        <w:ind w:firstLineChars="200" w:firstLine="480"/>
        <w:rPr>
          <w:rFonts w:eastAsiaTheme="minorEastAsia"/>
          <w:lang w:val="en-US" w:eastAsia="zh-CN"/>
        </w:rPr>
      </w:pPr>
      <w:r>
        <w:rPr>
          <w:rFonts w:eastAsiaTheme="minorEastAsia"/>
          <w:lang w:val="en-US" w:eastAsia="zh-CN"/>
        </w:rPr>
        <w:t>无论如何</w:t>
      </w:r>
      <w:r>
        <w:rPr>
          <w:rFonts w:eastAsiaTheme="minorEastAsia" w:hint="eastAsia"/>
          <w:lang w:val="en-US" w:eastAsia="zh-CN"/>
        </w:rPr>
        <w:t>，</w:t>
      </w:r>
      <w:r>
        <w:rPr>
          <w:rFonts w:eastAsiaTheme="minorEastAsia"/>
          <w:lang w:val="en-US" w:eastAsia="zh-CN"/>
        </w:rPr>
        <w:t>所用定位系统应该满足精度和更新速率的标准</w:t>
      </w:r>
      <w:r w:rsidR="001C2448">
        <w:rPr>
          <w:rFonts w:eastAsiaTheme="minorEastAsia" w:hint="eastAsia"/>
          <w:lang w:val="en-US" w:eastAsia="zh-CN"/>
        </w:rPr>
        <w:t>。精度</w:t>
      </w:r>
      <w:r w:rsidR="006557B2">
        <w:rPr>
          <w:rFonts w:eastAsiaTheme="minorEastAsia" w:hint="eastAsia"/>
          <w:lang w:val="en-US" w:eastAsia="zh-CN"/>
        </w:rPr>
        <w:t>取决于应用，但在所有方向上通常</w:t>
      </w:r>
      <w:r>
        <w:rPr>
          <w:rFonts w:eastAsiaTheme="minorEastAsia" w:hint="eastAsia"/>
          <w:lang w:val="en-US" w:eastAsia="zh-CN"/>
        </w:rPr>
        <w:t>是</w:t>
      </w:r>
      <w:r w:rsidR="00785AD7" w:rsidRPr="00004CAC">
        <w:rPr>
          <w:rFonts w:eastAsiaTheme="minorEastAsia"/>
          <w:lang w:val="en-US"/>
        </w:rPr>
        <w:sym w:font="Symbol" w:char="F0B1"/>
      </w:r>
      <w:r w:rsidR="00785AD7" w:rsidRPr="00004CAC">
        <w:rPr>
          <w:rFonts w:eastAsiaTheme="minorEastAsia"/>
          <w:lang w:val="en-US" w:eastAsia="zh-CN"/>
        </w:rPr>
        <w:t>1 m</w:t>
      </w:r>
      <w:r>
        <w:rPr>
          <w:rFonts w:eastAsiaTheme="minorEastAsia" w:hint="eastAsia"/>
          <w:lang w:val="en-US" w:eastAsia="zh-CN"/>
        </w:rPr>
        <w:t>。</w:t>
      </w:r>
      <w:r w:rsidR="006557B2">
        <w:rPr>
          <w:rFonts w:eastAsiaTheme="minorEastAsia"/>
          <w:lang w:val="en-US" w:eastAsia="zh-CN"/>
        </w:rPr>
        <w:t>在本节的末尾</w:t>
      </w:r>
      <w:r w:rsidR="00016CFF">
        <w:rPr>
          <w:rFonts w:eastAsiaTheme="minorEastAsia"/>
          <w:lang w:val="en-US" w:eastAsia="zh-CN"/>
        </w:rPr>
        <w:t>和本附件第</w:t>
      </w:r>
      <w:r w:rsidR="00016CFF">
        <w:rPr>
          <w:rFonts w:eastAsiaTheme="minorEastAsia" w:hint="eastAsia"/>
          <w:lang w:val="en-US" w:eastAsia="zh-CN"/>
        </w:rPr>
        <w:t>5.</w:t>
      </w:r>
      <w:r w:rsidR="00016CFF">
        <w:rPr>
          <w:rFonts w:eastAsiaTheme="minorEastAsia"/>
          <w:lang w:val="en-US" w:eastAsia="zh-CN"/>
        </w:rPr>
        <w:t>5</w:t>
      </w:r>
      <w:r w:rsidR="00016CFF">
        <w:rPr>
          <w:rFonts w:eastAsiaTheme="minorEastAsia"/>
          <w:lang w:val="en-US" w:eastAsia="zh-CN"/>
        </w:rPr>
        <w:t>节中可以找到</w:t>
      </w:r>
      <w:r>
        <w:rPr>
          <w:rFonts w:eastAsiaTheme="minorEastAsia"/>
          <w:lang w:val="en-US" w:eastAsia="zh-CN"/>
        </w:rPr>
        <w:t>对更新速率的要求</w:t>
      </w:r>
      <w:r w:rsidR="00016CFF">
        <w:rPr>
          <w:rFonts w:eastAsiaTheme="minorEastAsia" w:hint="eastAsia"/>
          <w:lang w:val="en-US" w:eastAsia="zh-CN"/>
        </w:rPr>
        <w:t>。</w:t>
      </w:r>
      <w:r w:rsidR="00942EB2">
        <w:rPr>
          <w:rFonts w:eastAsiaTheme="minorEastAsia" w:hint="eastAsia"/>
          <w:lang w:val="en-US" w:eastAsia="zh-CN"/>
        </w:rPr>
        <w:t>可以采用利</w:t>
      </w:r>
      <w:r w:rsidR="00016CFF">
        <w:rPr>
          <w:rFonts w:eastAsiaTheme="minorEastAsia" w:hint="eastAsia"/>
          <w:lang w:val="en-US" w:eastAsia="zh-CN"/>
        </w:rPr>
        <w:t>用</w:t>
      </w:r>
      <w:r w:rsidR="00942EB2">
        <w:rPr>
          <w:rFonts w:eastAsiaTheme="minorEastAsia" w:hint="eastAsia"/>
          <w:lang w:val="en-GB" w:eastAsia="zh-CN"/>
        </w:rPr>
        <w:t>参考信标的</w:t>
      </w:r>
      <w:r w:rsidR="00016CFF">
        <w:rPr>
          <w:rFonts w:eastAsiaTheme="minorEastAsia"/>
          <w:lang w:val="en-US" w:eastAsia="zh-CN"/>
        </w:rPr>
        <w:t>混合定位</w:t>
      </w:r>
      <w:r w:rsidR="00942EB2">
        <w:rPr>
          <w:rFonts w:eastAsiaTheme="minorEastAsia"/>
          <w:lang w:val="en-US" w:eastAsia="zh-CN"/>
        </w:rPr>
        <w:t>系统</w:t>
      </w:r>
      <w:r w:rsidR="00942EB2">
        <w:rPr>
          <w:rFonts w:eastAsiaTheme="minorEastAsia" w:hint="eastAsia"/>
          <w:lang w:val="en-US" w:eastAsia="zh-CN"/>
        </w:rPr>
        <w:t>。</w:t>
      </w:r>
      <w:r w:rsidR="00942EB2">
        <w:rPr>
          <w:rFonts w:eastAsiaTheme="minorEastAsia"/>
          <w:lang w:val="en-US" w:eastAsia="zh-CN"/>
        </w:rPr>
        <w:t>这样信标的覆盖可能会限制灵活性</w:t>
      </w:r>
      <w:r w:rsidR="00942EB2">
        <w:rPr>
          <w:rFonts w:eastAsiaTheme="minorEastAsia" w:hint="eastAsia"/>
          <w:lang w:val="en-US" w:eastAsia="zh-CN"/>
        </w:rPr>
        <w:t>。</w:t>
      </w:r>
      <w:r w:rsidR="00942EB2">
        <w:rPr>
          <w:rFonts w:eastAsiaTheme="minorEastAsia"/>
          <w:lang w:val="en-US" w:eastAsia="zh-CN"/>
        </w:rPr>
        <w:t>定位精度决定了</w:t>
      </w:r>
      <w:r w:rsidR="001C2448">
        <w:rPr>
          <w:rFonts w:eastAsiaTheme="minorEastAsia"/>
          <w:lang w:val="en-US" w:eastAsia="zh-CN"/>
        </w:rPr>
        <w:t>计算</w:t>
      </w:r>
    </w:p>
    <w:p w:rsidR="002D0C10" w:rsidRDefault="001C2448" w:rsidP="00B84F6A">
      <w:pPr>
        <w:pageBreakBefore/>
        <w:spacing w:line="340" w:lineRule="atLeast"/>
        <w:rPr>
          <w:rFonts w:eastAsiaTheme="minorEastAsia"/>
          <w:lang w:val="en-US" w:eastAsia="zh-CN"/>
        </w:rPr>
      </w:pPr>
      <w:r>
        <w:rPr>
          <w:rFonts w:eastAsiaTheme="minorEastAsia"/>
          <w:lang w:val="en-US" w:eastAsia="zh-CN"/>
        </w:rPr>
        <w:t>出来的</w:t>
      </w:r>
      <w:r w:rsidR="00942EB2">
        <w:rPr>
          <w:rFonts w:eastAsiaTheme="minorEastAsia"/>
          <w:lang w:val="en-US" w:eastAsia="zh-CN"/>
        </w:rPr>
        <w:t>到被测天线距离的精度</w:t>
      </w:r>
      <w:r w:rsidR="00942EB2">
        <w:rPr>
          <w:rFonts w:eastAsiaTheme="minorEastAsia" w:hint="eastAsia"/>
          <w:lang w:val="en-US" w:eastAsia="zh-CN"/>
        </w:rPr>
        <w:t>。这又反过来决定了计算</w:t>
      </w:r>
      <w:r>
        <w:rPr>
          <w:rFonts w:eastAsiaTheme="minorEastAsia" w:hint="eastAsia"/>
          <w:lang w:val="en-US" w:eastAsia="zh-CN"/>
        </w:rPr>
        <w:t>的</w:t>
      </w:r>
      <w:r w:rsidR="00785AD7" w:rsidRPr="00004CAC">
        <w:rPr>
          <w:rFonts w:eastAsiaTheme="minorEastAsia"/>
          <w:lang w:val="en-US" w:eastAsia="zh-CN"/>
        </w:rPr>
        <w:t>ERP</w:t>
      </w:r>
      <w:r w:rsidR="00942EB2">
        <w:rPr>
          <w:rFonts w:eastAsiaTheme="minorEastAsia"/>
          <w:lang w:val="en-US" w:eastAsia="zh-CN"/>
        </w:rPr>
        <w:t>值和相对位置的精度</w:t>
      </w:r>
      <w:r w:rsidR="00942EB2">
        <w:rPr>
          <w:rFonts w:eastAsiaTheme="minorEastAsia" w:hint="eastAsia"/>
          <w:lang w:val="en-US" w:eastAsia="zh-CN"/>
        </w:rPr>
        <w:t>。</w:t>
      </w:r>
      <w:r>
        <w:rPr>
          <w:rFonts w:eastAsiaTheme="minorEastAsia"/>
          <w:lang w:val="en-US" w:eastAsia="zh-CN"/>
        </w:rPr>
        <w:t>接近被测天线的测量比在更大</w:t>
      </w:r>
      <w:r w:rsidR="00942EB2">
        <w:rPr>
          <w:rFonts w:eastAsiaTheme="minorEastAsia"/>
          <w:lang w:val="en-US" w:eastAsia="zh-CN"/>
        </w:rPr>
        <w:t>距离的测量</w:t>
      </w:r>
      <w:r w:rsidR="006557B2">
        <w:rPr>
          <w:rFonts w:eastAsiaTheme="minorEastAsia"/>
          <w:lang w:val="en-US" w:eastAsia="zh-CN"/>
        </w:rPr>
        <w:t>要求</w:t>
      </w:r>
      <w:r w:rsidR="00942EB2">
        <w:rPr>
          <w:rFonts w:eastAsiaTheme="minorEastAsia"/>
          <w:lang w:val="en-US" w:eastAsia="zh-CN"/>
        </w:rPr>
        <w:t>更高的位置精度</w:t>
      </w:r>
      <w:r w:rsidR="00942EB2">
        <w:rPr>
          <w:rFonts w:eastAsiaTheme="minorEastAsia" w:hint="eastAsia"/>
          <w:lang w:val="en-US" w:eastAsia="zh-CN"/>
        </w:rPr>
        <w:t>。</w:t>
      </w:r>
      <w:r w:rsidR="00942EB2">
        <w:rPr>
          <w:rFonts w:eastAsiaTheme="minorEastAsia"/>
          <w:lang w:val="en-US" w:eastAsia="zh-CN"/>
        </w:rPr>
        <w:t>最佳测量距离取决于</w:t>
      </w:r>
      <w:r w:rsidR="006557B2">
        <w:rPr>
          <w:rFonts w:eastAsiaTheme="minorEastAsia"/>
          <w:lang w:val="en-US" w:eastAsia="zh-CN"/>
        </w:rPr>
        <w:t>被测天线的</w:t>
      </w:r>
      <w:r w:rsidR="00942EB2">
        <w:rPr>
          <w:rFonts w:eastAsiaTheme="minorEastAsia"/>
          <w:lang w:val="en-US" w:eastAsia="zh-CN"/>
        </w:rPr>
        <w:t>波长</w:t>
      </w:r>
      <w:r w:rsidR="00942EB2">
        <w:rPr>
          <w:rFonts w:eastAsiaTheme="minorEastAsia" w:hint="eastAsia"/>
          <w:lang w:val="en-US" w:eastAsia="zh-CN"/>
        </w:rPr>
        <w:t>、</w:t>
      </w:r>
      <w:r w:rsidR="00942EB2">
        <w:rPr>
          <w:rFonts w:eastAsiaTheme="minorEastAsia"/>
          <w:lang w:val="en-US" w:eastAsia="zh-CN"/>
        </w:rPr>
        <w:t>尺寸和引起反射的环境条件</w:t>
      </w:r>
      <w:r w:rsidR="00942EB2">
        <w:rPr>
          <w:rFonts w:eastAsiaTheme="minorEastAsia" w:hint="eastAsia"/>
          <w:lang w:val="en-US" w:eastAsia="zh-CN"/>
        </w:rPr>
        <w:t>。</w:t>
      </w:r>
      <w:r w:rsidR="00942EB2">
        <w:rPr>
          <w:rFonts w:eastAsiaTheme="minorEastAsia"/>
          <w:lang w:val="en-US" w:eastAsia="zh-CN"/>
        </w:rPr>
        <w:t>所要求的</w:t>
      </w:r>
      <w:r>
        <w:rPr>
          <w:rFonts w:eastAsiaTheme="minorEastAsia"/>
          <w:lang w:val="en-US" w:eastAsia="zh-CN"/>
        </w:rPr>
        <w:t>位置</w:t>
      </w:r>
      <w:r w:rsidR="00942EB2">
        <w:rPr>
          <w:rFonts w:eastAsiaTheme="minorEastAsia"/>
          <w:lang w:val="en-US" w:eastAsia="zh-CN"/>
        </w:rPr>
        <w:t>精度是在</w:t>
      </w:r>
      <w:r w:rsidR="00785AD7" w:rsidRPr="00004CAC">
        <w:rPr>
          <w:rFonts w:eastAsiaTheme="minorEastAsia"/>
          <w:lang w:val="en-US" w:eastAsia="zh-CN"/>
        </w:rPr>
        <w:t>2 m</w:t>
      </w:r>
      <w:r w:rsidR="00942EB2">
        <w:rPr>
          <w:rFonts w:eastAsiaTheme="minorEastAsia"/>
          <w:lang w:val="en-US" w:eastAsia="zh-CN"/>
        </w:rPr>
        <w:t>的量级</w:t>
      </w:r>
      <w:r w:rsidR="00942EB2">
        <w:rPr>
          <w:rFonts w:eastAsiaTheme="minorEastAsia" w:hint="eastAsia"/>
          <w:lang w:val="en-US" w:eastAsia="zh-CN"/>
        </w:rPr>
        <w:t>。</w:t>
      </w:r>
    </w:p>
    <w:p w:rsidR="00785AD7" w:rsidRPr="00004CAC" w:rsidRDefault="00942EB2" w:rsidP="00B84F6A">
      <w:pPr>
        <w:spacing w:line="340" w:lineRule="atLeast"/>
        <w:ind w:firstLineChars="200" w:firstLine="480"/>
        <w:rPr>
          <w:rFonts w:eastAsiaTheme="minorEastAsia"/>
          <w:lang w:val="en-US" w:eastAsia="zh-CN"/>
        </w:rPr>
      </w:pPr>
      <w:r>
        <w:rPr>
          <w:rFonts w:eastAsiaTheme="minorEastAsia"/>
          <w:lang w:val="en-US" w:eastAsia="zh-CN"/>
        </w:rPr>
        <w:t>定位装置的更新速率需要足以沿着所飞行曲线产生足够的测量点</w:t>
      </w:r>
      <w:r>
        <w:rPr>
          <w:rFonts w:eastAsiaTheme="minorEastAsia" w:hint="eastAsia"/>
          <w:lang w:val="en-US" w:eastAsia="zh-CN"/>
        </w:rPr>
        <w:t>。</w:t>
      </w:r>
      <w:r>
        <w:rPr>
          <w:rFonts w:eastAsiaTheme="minorEastAsia"/>
          <w:lang w:val="en-US" w:eastAsia="zh-CN"/>
        </w:rPr>
        <w:t>这是一个飞行器地面角速度的函数</w:t>
      </w:r>
      <w:r>
        <w:rPr>
          <w:rFonts w:eastAsiaTheme="minorEastAsia" w:hint="eastAsia"/>
          <w:lang w:val="en-US" w:eastAsia="zh-CN"/>
        </w:rPr>
        <w:t>。</w:t>
      </w:r>
      <w:r>
        <w:rPr>
          <w:rFonts w:eastAsiaTheme="minorEastAsia"/>
          <w:lang w:val="en-US" w:eastAsia="zh-CN"/>
        </w:rPr>
        <w:t>飞行员显示器的更新速率也应该是接近实时的</w:t>
      </w:r>
      <w:r>
        <w:rPr>
          <w:rFonts w:eastAsiaTheme="minorEastAsia" w:hint="eastAsia"/>
          <w:lang w:val="en-US" w:eastAsia="zh-CN"/>
        </w:rPr>
        <w:t>。</w:t>
      </w:r>
      <w:r w:rsidR="006557B2">
        <w:rPr>
          <w:rFonts w:eastAsiaTheme="minorEastAsia"/>
          <w:lang w:val="en-US" w:eastAsia="zh-CN"/>
        </w:rPr>
        <w:t>一个</w:t>
      </w:r>
      <w:r w:rsidR="00785AD7" w:rsidRPr="00004CAC">
        <w:rPr>
          <w:rFonts w:eastAsiaTheme="minorEastAsia"/>
          <w:lang w:val="en-US" w:eastAsia="zh-CN"/>
        </w:rPr>
        <w:t>2 Hz</w:t>
      </w:r>
      <w:r>
        <w:rPr>
          <w:rFonts w:eastAsiaTheme="minorEastAsia"/>
          <w:lang w:val="en-US" w:eastAsia="zh-CN"/>
        </w:rPr>
        <w:t>的更新速率是一个绝对最小值</w:t>
      </w:r>
      <w:r>
        <w:rPr>
          <w:rFonts w:eastAsiaTheme="minorEastAsia" w:hint="eastAsia"/>
          <w:lang w:val="en-US" w:eastAsia="zh-CN"/>
        </w:rPr>
        <w:t>，建议</w:t>
      </w:r>
      <w:r>
        <w:rPr>
          <w:rFonts w:eastAsiaTheme="minorEastAsia"/>
          <w:lang w:val="en-US" w:eastAsia="zh-CN"/>
        </w:rPr>
        <w:t>是</w:t>
      </w:r>
      <w:r w:rsidR="00785AD7" w:rsidRPr="00004CAC">
        <w:rPr>
          <w:rFonts w:eastAsiaTheme="minorEastAsia"/>
          <w:lang w:val="en-US" w:eastAsia="zh-CN"/>
        </w:rPr>
        <w:t>10 Hz</w:t>
      </w:r>
      <w:r>
        <w:rPr>
          <w:rFonts w:eastAsiaTheme="minorEastAsia"/>
          <w:lang w:val="en-US" w:eastAsia="zh-CN"/>
        </w:rPr>
        <w:t>或更高</w:t>
      </w:r>
      <w:r>
        <w:rPr>
          <w:rFonts w:eastAsiaTheme="minorEastAsia" w:hint="eastAsia"/>
          <w:lang w:val="en-US" w:eastAsia="zh-CN"/>
        </w:rPr>
        <w:t>。</w:t>
      </w:r>
    </w:p>
    <w:p w:rsidR="00785AD7" w:rsidRPr="00004CAC" w:rsidRDefault="00785AD7" w:rsidP="00B84F6A">
      <w:pPr>
        <w:pStyle w:val="Heading2"/>
        <w:spacing w:line="340" w:lineRule="atLeast"/>
        <w:rPr>
          <w:rFonts w:eastAsiaTheme="minorEastAsia"/>
          <w:lang w:val="en-US" w:eastAsia="zh-CN"/>
        </w:rPr>
      </w:pPr>
      <w:bookmarkStart w:id="50" w:name="_Toc112572524"/>
      <w:bookmarkStart w:id="51" w:name="_Toc115794811"/>
      <w:bookmarkStart w:id="52" w:name="_Toc115794896"/>
      <w:r w:rsidRPr="00004CAC">
        <w:rPr>
          <w:rFonts w:eastAsiaTheme="minorEastAsia"/>
          <w:lang w:val="en-US" w:eastAsia="zh-CN"/>
        </w:rPr>
        <w:t>5.2</w:t>
      </w:r>
      <w:r w:rsidRPr="00004CAC">
        <w:rPr>
          <w:rFonts w:eastAsiaTheme="minorEastAsia"/>
          <w:lang w:val="en-US" w:eastAsia="zh-CN"/>
        </w:rPr>
        <w:tab/>
      </w:r>
      <w:r w:rsidR="00257FF1">
        <w:rPr>
          <w:rFonts w:eastAsiaTheme="minorEastAsia"/>
          <w:lang w:val="en-US" w:eastAsia="zh-CN"/>
        </w:rPr>
        <w:t>测量天线</w:t>
      </w:r>
      <w:bookmarkEnd w:id="50"/>
      <w:bookmarkEnd w:id="51"/>
      <w:bookmarkEnd w:id="52"/>
    </w:p>
    <w:p w:rsidR="00785AD7" w:rsidRPr="00004CAC" w:rsidRDefault="00785AD7" w:rsidP="00B84F6A">
      <w:pPr>
        <w:pStyle w:val="Heading3"/>
        <w:spacing w:line="340" w:lineRule="atLeast"/>
        <w:rPr>
          <w:rFonts w:eastAsiaTheme="minorEastAsia"/>
          <w:lang w:val="en-US" w:eastAsia="zh-CN"/>
        </w:rPr>
      </w:pPr>
      <w:bookmarkStart w:id="53" w:name="_Toc112572525"/>
      <w:bookmarkStart w:id="54" w:name="_Toc115794812"/>
      <w:bookmarkStart w:id="55" w:name="_Toc115794897"/>
      <w:r w:rsidRPr="00004CAC">
        <w:rPr>
          <w:rFonts w:eastAsiaTheme="minorEastAsia"/>
          <w:lang w:val="en-US" w:eastAsia="zh-CN"/>
        </w:rPr>
        <w:t>5.2.1</w:t>
      </w:r>
      <w:r w:rsidRPr="00004CAC">
        <w:rPr>
          <w:rFonts w:eastAsiaTheme="minorEastAsia"/>
          <w:lang w:val="en-US" w:eastAsia="zh-CN"/>
        </w:rPr>
        <w:tab/>
      </w:r>
      <w:r w:rsidR="00257FF1">
        <w:rPr>
          <w:rFonts w:eastAsiaTheme="minorEastAsia"/>
          <w:lang w:val="en-US" w:eastAsia="zh-CN"/>
        </w:rPr>
        <w:t>增益</w:t>
      </w:r>
      <w:bookmarkEnd w:id="53"/>
      <w:bookmarkEnd w:id="54"/>
      <w:bookmarkEnd w:id="55"/>
    </w:p>
    <w:p w:rsidR="005B1A0F" w:rsidRDefault="00257FF1" w:rsidP="00B84F6A">
      <w:pPr>
        <w:spacing w:line="340" w:lineRule="atLeast"/>
        <w:ind w:firstLineChars="200" w:firstLine="480"/>
        <w:rPr>
          <w:rFonts w:eastAsiaTheme="minorEastAsia"/>
          <w:lang w:val="en-US" w:eastAsia="zh-CN"/>
        </w:rPr>
      </w:pPr>
      <w:r>
        <w:rPr>
          <w:rFonts w:eastAsiaTheme="minorEastAsia"/>
          <w:lang w:val="en-US" w:eastAsia="zh-CN"/>
        </w:rPr>
        <w:t>要测量绝对场强</w:t>
      </w:r>
      <w:r>
        <w:rPr>
          <w:rFonts w:eastAsiaTheme="minorEastAsia" w:hint="eastAsia"/>
          <w:lang w:val="en-US" w:eastAsia="zh-CN"/>
        </w:rPr>
        <w:t>，</w:t>
      </w:r>
      <w:r>
        <w:rPr>
          <w:rFonts w:eastAsiaTheme="minorEastAsia"/>
          <w:lang w:val="en-US" w:eastAsia="zh-CN"/>
        </w:rPr>
        <w:t>天线必须要是自由空间校准过的</w:t>
      </w:r>
      <w:r>
        <w:rPr>
          <w:rFonts w:eastAsiaTheme="minorEastAsia" w:hint="eastAsia"/>
          <w:lang w:val="en-US" w:eastAsia="zh-CN"/>
        </w:rPr>
        <w:t>。</w:t>
      </w:r>
      <w:r>
        <w:rPr>
          <w:rFonts w:eastAsiaTheme="minorEastAsia"/>
          <w:lang w:val="en-US" w:eastAsia="zh-CN"/>
        </w:rPr>
        <w:t>增益必须是相对于适当的参考天线来表示</w:t>
      </w:r>
      <w:r>
        <w:rPr>
          <w:rFonts w:eastAsiaTheme="minorEastAsia" w:hint="eastAsia"/>
          <w:lang w:val="en-US" w:eastAsia="zh-CN"/>
        </w:rPr>
        <w:t>。天线的校准精度是影响总测量精度的主要因素之一。一个</w:t>
      </w:r>
      <w:r w:rsidR="00785AD7" w:rsidRPr="00004CAC">
        <w:rPr>
          <w:rFonts w:eastAsiaTheme="minorEastAsia"/>
          <w:lang w:val="en-US" w:eastAsia="zh-CN"/>
        </w:rPr>
        <w:t>0.5</w:t>
      </w:r>
      <w:r>
        <w:rPr>
          <w:rFonts w:eastAsiaTheme="minorEastAsia"/>
          <w:lang w:val="en-US" w:eastAsia="zh-CN"/>
        </w:rPr>
        <w:t>到</w:t>
      </w:r>
      <w:r w:rsidR="00785AD7" w:rsidRPr="00004CAC">
        <w:rPr>
          <w:rFonts w:eastAsiaTheme="minorEastAsia"/>
          <w:lang w:val="en-US" w:eastAsia="zh-CN"/>
        </w:rPr>
        <w:t>1 dB</w:t>
      </w:r>
      <w:r>
        <w:rPr>
          <w:rFonts w:eastAsiaTheme="minorEastAsia"/>
          <w:lang w:val="en-US" w:eastAsia="zh-CN"/>
        </w:rPr>
        <w:t>的校准精度是可以达到和适当的</w:t>
      </w:r>
      <w:r>
        <w:rPr>
          <w:rFonts w:eastAsiaTheme="minorEastAsia" w:hint="eastAsia"/>
          <w:lang w:val="en-US" w:eastAsia="zh-CN"/>
        </w:rPr>
        <w:t>。</w:t>
      </w:r>
    </w:p>
    <w:p w:rsidR="00785AD7" w:rsidRPr="00004CAC" w:rsidRDefault="00257FF1" w:rsidP="00B84F6A">
      <w:pPr>
        <w:spacing w:line="340" w:lineRule="atLeast"/>
        <w:ind w:firstLineChars="200" w:firstLine="480"/>
        <w:rPr>
          <w:rFonts w:eastAsiaTheme="minorEastAsia"/>
          <w:lang w:val="en-US" w:eastAsia="zh-CN"/>
        </w:rPr>
      </w:pPr>
      <w:r>
        <w:rPr>
          <w:rFonts w:eastAsiaTheme="minorEastAsia" w:hint="eastAsia"/>
          <w:lang w:val="en-US" w:eastAsia="zh-CN"/>
        </w:rPr>
        <w:t>只要确切已知，</w:t>
      </w:r>
      <w:r>
        <w:rPr>
          <w:rFonts w:eastAsiaTheme="minorEastAsia"/>
          <w:lang w:val="en-US" w:eastAsia="zh-CN"/>
        </w:rPr>
        <w:t>天线增益的实际值不是关键的</w:t>
      </w:r>
      <w:r>
        <w:rPr>
          <w:rFonts w:eastAsiaTheme="minorEastAsia" w:hint="eastAsia"/>
          <w:lang w:val="en-US" w:eastAsia="zh-CN"/>
        </w:rPr>
        <w:t>。</w:t>
      </w:r>
      <w:r>
        <w:rPr>
          <w:rFonts w:eastAsiaTheme="minorEastAsia"/>
          <w:lang w:val="en-US" w:eastAsia="zh-CN"/>
        </w:rPr>
        <w:t>但是</w:t>
      </w:r>
      <w:r>
        <w:rPr>
          <w:rFonts w:eastAsiaTheme="minorEastAsia" w:hint="eastAsia"/>
          <w:lang w:val="en-US" w:eastAsia="zh-CN"/>
        </w:rPr>
        <w:t>，</w:t>
      </w:r>
      <w:r>
        <w:rPr>
          <w:rFonts w:eastAsiaTheme="minorEastAsia"/>
          <w:lang w:val="en-US" w:eastAsia="zh-CN"/>
        </w:rPr>
        <w:t>一个低于</w:t>
      </w:r>
      <w:r w:rsidR="00785AD7" w:rsidRPr="00004CAC">
        <w:rPr>
          <w:rFonts w:eastAsia="MS Mincho"/>
          <w:lang w:val="en-US" w:eastAsia="zh-CN"/>
        </w:rPr>
        <w:t>−</w:t>
      </w:r>
      <w:r w:rsidR="00785AD7" w:rsidRPr="00004CAC">
        <w:rPr>
          <w:rFonts w:eastAsiaTheme="minorEastAsia"/>
          <w:lang w:val="en-US" w:eastAsia="zh-CN"/>
        </w:rPr>
        <w:t>20</w:t>
      </w:r>
      <w:r w:rsidR="00785AD7" w:rsidRPr="00004CAC">
        <w:rPr>
          <w:lang w:val="en-US" w:eastAsia="zh-CN"/>
        </w:rPr>
        <w:t> </w:t>
      </w:r>
      <w:r w:rsidR="00785AD7" w:rsidRPr="00004CAC">
        <w:rPr>
          <w:rFonts w:eastAsiaTheme="minorEastAsia"/>
          <w:lang w:val="en-US" w:eastAsia="zh-CN"/>
        </w:rPr>
        <w:t>dBi</w:t>
      </w:r>
      <w:r>
        <w:rPr>
          <w:rFonts w:eastAsiaTheme="minorEastAsia"/>
          <w:lang w:val="en-US" w:eastAsia="zh-CN"/>
        </w:rPr>
        <w:t>的天线增益将</w:t>
      </w:r>
      <w:r w:rsidR="00F45559">
        <w:rPr>
          <w:rFonts w:eastAsiaTheme="minorEastAsia"/>
          <w:lang w:val="en-US" w:eastAsia="zh-CN"/>
        </w:rPr>
        <w:t>使</w:t>
      </w:r>
      <w:r w:rsidR="009E77F6">
        <w:rPr>
          <w:rFonts w:eastAsiaTheme="minorEastAsia"/>
          <w:lang w:val="en-US" w:eastAsia="zh-CN"/>
        </w:rPr>
        <w:t>不想要的天线电缆累积占主导</w:t>
      </w:r>
      <w:r w:rsidR="00F45559">
        <w:rPr>
          <w:rFonts w:eastAsiaTheme="minorEastAsia" w:hint="eastAsia"/>
          <w:lang w:val="en-US" w:eastAsia="zh-CN"/>
        </w:rPr>
        <w:t>。</w:t>
      </w:r>
      <w:r w:rsidR="00F45559">
        <w:rPr>
          <w:rFonts w:eastAsiaTheme="minorEastAsia"/>
          <w:lang w:val="en-US" w:eastAsia="zh-CN"/>
        </w:rPr>
        <w:t>而且</w:t>
      </w:r>
      <w:r w:rsidR="00F45559">
        <w:rPr>
          <w:rFonts w:eastAsiaTheme="minorEastAsia" w:hint="eastAsia"/>
          <w:lang w:val="en-US" w:eastAsia="zh-CN"/>
        </w:rPr>
        <w:t>，</w:t>
      </w:r>
      <w:r w:rsidR="005B1A0F">
        <w:rPr>
          <w:rFonts w:eastAsiaTheme="minorEastAsia"/>
          <w:lang w:val="en-US" w:eastAsia="zh-CN"/>
        </w:rPr>
        <w:t>大约</w:t>
      </w:r>
      <w:r w:rsidR="00F45559">
        <w:rPr>
          <w:rFonts w:eastAsiaTheme="minorEastAsia"/>
          <w:lang w:val="en-US" w:eastAsia="zh-CN"/>
        </w:rPr>
        <w:t>高于</w:t>
      </w:r>
      <w:r w:rsidR="00F45559">
        <w:rPr>
          <w:rFonts w:eastAsiaTheme="minorEastAsia" w:hint="eastAsia"/>
          <w:lang w:val="en-US" w:eastAsia="zh-CN"/>
        </w:rPr>
        <w:t>6 dBi</w:t>
      </w:r>
      <w:r w:rsidR="00F45559">
        <w:rPr>
          <w:rFonts w:eastAsiaTheme="minorEastAsia" w:hint="eastAsia"/>
          <w:lang w:val="en-US" w:eastAsia="zh-CN"/>
        </w:rPr>
        <w:t>的一个方向性将由于对准误差而导致较低的精度。</w:t>
      </w:r>
    </w:p>
    <w:p w:rsidR="00785AD7" w:rsidRPr="00004CAC" w:rsidRDefault="00785AD7" w:rsidP="00B84F6A">
      <w:pPr>
        <w:pStyle w:val="Heading3"/>
        <w:spacing w:line="340" w:lineRule="atLeast"/>
        <w:rPr>
          <w:rFonts w:eastAsiaTheme="minorEastAsia"/>
          <w:lang w:val="en-US" w:eastAsia="zh-CN"/>
        </w:rPr>
      </w:pPr>
      <w:bookmarkStart w:id="56" w:name="_Toc112572526"/>
      <w:bookmarkStart w:id="57" w:name="_Toc115794813"/>
      <w:bookmarkStart w:id="58" w:name="_Toc115794898"/>
      <w:r w:rsidRPr="00004CAC">
        <w:rPr>
          <w:rFonts w:eastAsiaTheme="minorEastAsia"/>
          <w:lang w:val="en-US" w:eastAsia="zh-CN"/>
        </w:rPr>
        <w:t>5.2.2</w:t>
      </w:r>
      <w:r w:rsidRPr="00004CAC">
        <w:rPr>
          <w:rFonts w:eastAsiaTheme="minorEastAsia"/>
          <w:lang w:val="en-US" w:eastAsia="zh-CN"/>
        </w:rPr>
        <w:tab/>
      </w:r>
      <w:r w:rsidR="00F45559">
        <w:rPr>
          <w:rFonts w:eastAsiaTheme="minorEastAsia"/>
          <w:lang w:val="en-US" w:eastAsia="zh-CN"/>
        </w:rPr>
        <w:t>测量天线图</w:t>
      </w:r>
      <w:bookmarkEnd w:id="56"/>
      <w:bookmarkEnd w:id="57"/>
      <w:bookmarkEnd w:id="58"/>
    </w:p>
    <w:p w:rsidR="00785AD7" w:rsidRPr="00004CAC" w:rsidRDefault="00F45559" w:rsidP="00B84F6A">
      <w:pPr>
        <w:spacing w:line="340" w:lineRule="atLeast"/>
        <w:ind w:firstLineChars="200" w:firstLine="480"/>
        <w:rPr>
          <w:rFonts w:eastAsiaTheme="minorEastAsia"/>
          <w:lang w:val="en-US" w:eastAsia="zh-CN"/>
        </w:rPr>
      </w:pPr>
      <w:r>
        <w:rPr>
          <w:rFonts w:eastAsiaTheme="minorEastAsia"/>
          <w:lang w:val="en-US" w:eastAsia="zh-CN"/>
        </w:rPr>
        <w:t>测量天线仅仅展示了当将瞄准线对准被测天线时其自己的校准增益因数</w:t>
      </w:r>
      <w:r>
        <w:rPr>
          <w:rFonts w:eastAsiaTheme="minorEastAsia" w:hint="eastAsia"/>
          <w:lang w:val="en-US" w:eastAsia="zh-CN"/>
        </w:rPr>
        <w:t>。</w:t>
      </w:r>
      <w:r>
        <w:rPr>
          <w:rFonts w:eastAsiaTheme="minorEastAsia"/>
          <w:lang w:val="en-US" w:eastAsia="zh-CN"/>
        </w:rPr>
        <w:t>在飞行期间测量天线的精确对准是相当困难的</w:t>
      </w:r>
      <w:r>
        <w:rPr>
          <w:rFonts w:eastAsiaTheme="minorEastAsia" w:hint="eastAsia"/>
          <w:lang w:val="en-US" w:eastAsia="zh-CN"/>
        </w:rPr>
        <w:t>，</w:t>
      </w:r>
      <w:r>
        <w:rPr>
          <w:rFonts w:eastAsiaTheme="minorEastAsia"/>
          <w:lang w:val="en-US" w:eastAsia="zh-CN"/>
        </w:rPr>
        <w:t>因此</w:t>
      </w:r>
      <w:r>
        <w:rPr>
          <w:rFonts w:eastAsiaTheme="minorEastAsia" w:hint="eastAsia"/>
          <w:lang w:val="en-US" w:eastAsia="zh-CN"/>
        </w:rPr>
        <w:t>，</w:t>
      </w:r>
      <w:r w:rsidR="003862C4">
        <w:rPr>
          <w:rFonts w:eastAsiaTheme="minorEastAsia" w:hint="eastAsia"/>
          <w:lang w:val="en-US" w:eastAsia="zh-CN"/>
        </w:rPr>
        <w:t>更可取的是</w:t>
      </w:r>
      <w:r w:rsidR="00A55805">
        <w:rPr>
          <w:rFonts w:eastAsiaTheme="minorEastAsia"/>
          <w:lang w:val="en-US" w:eastAsia="zh-CN"/>
        </w:rPr>
        <w:t>采用一个在</w:t>
      </w:r>
      <w:r>
        <w:rPr>
          <w:rFonts w:eastAsiaTheme="minorEastAsia"/>
          <w:lang w:val="en-US" w:eastAsia="zh-CN"/>
        </w:rPr>
        <w:t>主瓣</w:t>
      </w:r>
      <w:r w:rsidR="00A55805">
        <w:rPr>
          <w:rFonts w:eastAsiaTheme="minorEastAsia"/>
          <w:lang w:val="en-US" w:eastAsia="zh-CN"/>
        </w:rPr>
        <w:t>附近</w:t>
      </w:r>
      <w:r>
        <w:rPr>
          <w:rFonts w:eastAsiaTheme="minorEastAsia"/>
          <w:lang w:val="en-US" w:eastAsia="zh-CN"/>
        </w:rPr>
        <w:t>具有尽可能小的增益变化的测量天线</w:t>
      </w:r>
      <w:r w:rsidR="003862C4">
        <w:rPr>
          <w:rFonts w:eastAsiaTheme="minorEastAsia" w:hint="eastAsia"/>
          <w:lang w:val="en-US" w:eastAsia="zh-CN"/>
        </w:rPr>
        <w:t>。</w:t>
      </w:r>
      <w:r w:rsidR="003862C4">
        <w:rPr>
          <w:rFonts w:eastAsiaTheme="minorEastAsia"/>
          <w:lang w:val="en-US" w:eastAsia="zh-CN"/>
        </w:rPr>
        <w:t>这样使得对准变得不那么关键</w:t>
      </w:r>
      <w:r w:rsidR="003862C4">
        <w:rPr>
          <w:rFonts w:eastAsiaTheme="minorEastAsia" w:hint="eastAsia"/>
          <w:lang w:val="en-US" w:eastAsia="zh-CN"/>
        </w:rPr>
        <w:t>，</w:t>
      </w:r>
      <w:r w:rsidR="003862C4">
        <w:rPr>
          <w:rFonts w:eastAsiaTheme="minorEastAsia"/>
          <w:lang w:val="en-US" w:eastAsia="zh-CN"/>
        </w:rPr>
        <w:t>改善了测量精度</w:t>
      </w:r>
      <w:r w:rsidR="003862C4">
        <w:rPr>
          <w:rFonts w:eastAsiaTheme="minorEastAsia" w:hint="eastAsia"/>
          <w:lang w:val="en-US" w:eastAsia="zh-CN"/>
        </w:rPr>
        <w:t>。</w:t>
      </w:r>
    </w:p>
    <w:p w:rsidR="00785AD7" w:rsidRPr="00004CAC" w:rsidRDefault="003862C4" w:rsidP="00B84F6A">
      <w:pPr>
        <w:spacing w:line="340" w:lineRule="atLeast"/>
        <w:ind w:firstLineChars="200" w:firstLine="480"/>
        <w:rPr>
          <w:rFonts w:eastAsiaTheme="minorEastAsia"/>
          <w:lang w:val="en-US" w:eastAsia="zh-CN"/>
        </w:rPr>
      </w:pPr>
      <w:r>
        <w:rPr>
          <w:rFonts w:eastAsiaTheme="minorEastAsia"/>
          <w:lang w:val="en-US" w:eastAsia="zh-CN"/>
        </w:rPr>
        <w:t>当在与被测天线不同的高度上进行一个飞行时</w:t>
      </w:r>
      <w:r>
        <w:rPr>
          <w:rFonts w:eastAsiaTheme="minorEastAsia" w:hint="eastAsia"/>
          <w:lang w:val="en-US" w:eastAsia="zh-CN"/>
        </w:rPr>
        <w:t>，</w:t>
      </w:r>
      <w:r>
        <w:rPr>
          <w:rFonts w:eastAsiaTheme="minorEastAsia"/>
          <w:lang w:val="en-US" w:eastAsia="zh-CN"/>
        </w:rPr>
        <w:t>例如</w:t>
      </w:r>
      <w:r>
        <w:rPr>
          <w:rFonts w:eastAsiaTheme="minorEastAsia" w:hint="eastAsia"/>
          <w:lang w:val="en-US" w:eastAsia="zh-CN"/>
        </w:rPr>
        <w:t>，在一个垂直飞行期间，</w:t>
      </w:r>
      <w:r>
        <w:rPr>
          <w:rFonts w:eastAsiaTheme="minorEastAsia"/>
          <w:lang w:val="en-US" w:eastAsia="zh-CN"/>
        </w:rPr>
        <w:t>测量天线的增益将随入射波的角度而变化</w:t>
      </w:r>
      <w:r>
        <w:rPr>
          <w:rFonts w:eastAsiaTheme="minorEastAsia" w:hint="eastAsia"/>
          <w:lang w:val="en-US" w:eastAsia="zh-CN"/>
        </w:rPr>
        <w:t>。</w:t>
      </w:r>
      <w:r>
        <w:rPr>
          <w:rFonts w:eastAsiaTheme="minorEastAsia"/>
          <w:lang w:val="en-US" w:eastAsia="zh-CN"/>
        </w:rPr>
        <w:t>当测量天线的垂直方向图已知时</w:t>
      </w:r>
      <w:r>
        <w:rPr>
          <w:rFonts w:eastAsiaTheme="minorEastAsia" w:hint="eastAsia"/>
          <w:lang w:val="en-US" w:eastAsia="zh-CN"/>
        </w:rPr>
        <w:t>，</w:t>
      </w:r>
      <w:r>
        <w:rPr>
          <w:rFonts w:eastAsiaTheme="minorEastAsia"/>
          <w:lang w:val="en-US" w:eastAsia="zh-CN"/>
        </w:rPr>
        <w:t>可以在测量软件中对此进行补偿</w:t>
      </w:r>
      <w:r>
        <w:rPr>
          <w:rFonts w:eastAsiaTheme="minorEastAsia" w:hint="eastAsia"/>
          <w:lang w:val="en-US" w:eastAsia="zh-CN"/>
        </w:rPr>
        <w:t>。</w:t>
      </w:r>
      <w:r>
        <w:rPr>
          <w:rFonts w:eastAsiaTheme="minorEastAsia"/>
          <w:lang w:val="en-US" w:eastAsia="zh-CN"/>
        </w:rPr>
        <w:t>为了能够这样做</w:t>
      </w:r>
      <w:r>
        <w:rPr>
          <w:rFonts w:eastAsiaTheme="minorEastAsia" w:hint="eastAsia"/>
          <w:lang w:val="en-US" w:eastAsia="zh-CN"/>
        </w:rPr>
        <w:t>，</w:t>
      </w:r>
      <w:r>
        <w:rPr>
          <w:rFonts w:eastAsiaTheme="minorEastAsia"/>
          <w:lang w:val="en-US" w:eastAsia="zh-CN"/>
        </w:rPr>
        <w:t>测量天线应具有一个平滑的天线方向图</w:t>
      </w:r>
      <w:r>
        <w:rPr>
          <w:rFonts w:eastAsiaTheme="minorEastAsia" w:hint="eastAsia"/>
          <w:lang w:val="en-US" w:eastAsia="zh-CN"/>
        </w:rPr>
        <w:t>。</w:t>
      </w:r>
    </w:p>
    <w:p w:rsidR="00785AD7" w:rsidRPr="00004CAC" w:rsidRDefault="003862C4" w:rsidP="00B84F6A">
      <w:pPr>
        <w:spacing w:line="340" w:lineRule="atLeast"/>
        <w:ind w:firstLineChars="200" w:firstLine="480"/>
        <w:rPr>
          <w:rFonts w:eastAsiaTheme="minorEastAsia"/>
          <w:lang w:val="en-US" w:eastAsia="zh-CN"/>
        </w:rPr>
      </w:pPr>
      <w:r>
        <w:rPr>
          <w:rFonts w:eastAsiaTheme="minorEastAsia"/>
          <w:lang w:val="en-US" w:eastAsia="zh-CN"/>
        </w:rPr>
        <w:t>没有必要设计一个具有高前后比的测量天线</w:t>
      </w:r>
      <w:r>
        <w:rPr>
          <w:rFonts w:eastAsiaTheme="minorEastAsia" w:hint="eastAsia"/>
          <w:lang w:val="en-US" w:eastAsia="zh-CN"/>
        </w:rPr>
        <w:t>。</w:t>
      </w:r>
      <w:r>
        <w:rPr>
          <w:rFonts w:eastAsiaTheme="minorEastAsia"/>
          <w:lang w:val="en-US" w:eastAsia="zh-CN"/>
        </w:rPr>
        <w:t>被测天</w:t>
      </w:r>
      <w:r w:rsidR="009E77F6">
        <w:rPr>
          <w:rFonts w:eastAsiaTheme="minorEastAsia"/>
          <w:lang w:val="en-US" w:eastAsia="zh-CN"/>
        </w:rPr>
        <w:t>线相对接近要求的</w:t>
      </w:r>
      <w:r>
        <w:rPr>
          <w:rFonts w:eastAsiaTheme="minorEastAsia"/>
          <w:lang w:val="en-US" w:eastAsia="zh-CN"/>
        </w:rPr>
        <w:t>天线</w:t>
      </w:r>
      <w:r>
        <w:rPr>
          <w:rFonts w:eastAsiaTheme="minorEastAsia" w:hint="eastAsia"/>
          <w:lang w:val="en-US" w:eastAsia="zh-CN"/>
        </w:rPr>
        <w:t>，</w:t>
      </w:r>
      <w:r>
        <w:rPr>
          <w:rFonts w:eastAsiaTheme="minorEastAsia"/>
          <w:lang w:val="en-US" w:eastAsia="zh-CN"/>
        </w:rPr>
        <w:t>且在相同频率的其他广播发射机相对远离</w:t>
      </w:r>
      <w:r>
        <w:rPr>
          <w:rFonts w:eastAsiaTheme="minorEastAsia" w:hint="eastAsia"/>
          <w:lang w:val="en-US" w:eastAsia="zh-CN"/>
        </w:rPr>
        <w:t>。</w:t>
      </w:r>
      <w:r>
        <w:rPr>
          <w:rFonts w:eastAsiaTheme="minorEastAsia"/>
          <w:lang w:val="en-US" w:eastAsia="zh-CN"/>
        </w:rPr>
        <w:t>因为</w:t>
      </w:r>
      <w:r w:rsidR="0056618D">
        <w:rPr>
          <w:rFonts w:eastAsiaTheme="minorEastAsia"/>
          <w:lang w:val="en-US" w:eastAsia="zh-CN"/>
        </w:rPr>
        <w:t>信号</w:t>
      </w:r>
      <w:r>
        <w:rPr>
          <w:rFonts w:eastAsiaTheme="minorEastAsia"/>
          <w:lang w:val="en-US" w:eastAsia="zh-CN"/>
        </w:rPr>
        <w:t>强度反比于</w:t>
      </w:r>
      <w:r w:rsidR="00A55805">
        <w:rPr>
          <w:rFonts w:eastAsiaTheme="minorEastAsia"/>
          <w:lang w:val="en-US" w:eastAsia="zh-CN"/>
        </w:rPr>
        <w:t>此</w:t>
      </w:r>
      <w:r>
        <w:rPr>
          <w:rFonts w:eastAsiaTheme="minorEastAsia"/>
          <w:lang w:val="en-US" w:eastAsia="zh-CN"/>
        </w:rPr>
        <w:t>距离</w:t>
      </w:r>
      <w:r w:rsidR="009E77F6">
        <w:rPr>
          <w:rFonts w:eastAsiaTheme="minorEastAsia" w:hint="eastAsia"/>
          <w:lang w:val="en-US" w:eastAsia="zh-CN"/>
        </w:rPr>
        <w:t>，要求的</w:t>
      </w:r>
      <w:r w:rsidR="0056618D">
        <w:rPr>
          <w:rFonts w:eastAsiaTheme="minorEastAsia"/>
          <w:lang w:val="en-US" w:eastAsia="zh-CN"/>
        </w:rPr>
        <w:t>信号比从其他广播塔接收到的其他广播发射机的信号强几个数量级</w:t>
      </w:r>
      <w:r w:rsidR="0056618D">
        <w:rPr>
          <w:rFonts w:eastAsiaTheme="minorEastAsia" w:hint="eastAsia"/>
          <w:lang w:val="en-US" w:eastAsia="zh-CN"/>
        </w:rPr>
        <w:t>。</w:t>
      </w:r>
      <w:r w:rsidR="009E77F6">
        <w:rPr>
          <w:rFonts w:eastAsiaTheme="minorEastAsia"/>
          <w:lang w:val="en-US" w:eastAsia="zh-CN"/>
        </w:rPr>
        <w:t>通常没有必要利</w:t>
      </w:r>
      <w:r w:rsidR="0056618D">
        <w:rPr>
          <w:rFonts w:eastAsiaTheme="minorEastAsia"/>
          <w:lang w:val="en-US" w:eastAsia="zh-CN"/>
        </w:rPr>
        <w:t>用测量天线的方向性来进一步抑制它们</w:t>
      </w:r>
      <w:r w:rsidR="0056618D">
        <w:rPr>
          <w:rFonts w:eastAsiaTheme="minorEastAsia" w:hint="eastAsia"/>
          <w:lang w:val="en-US" w:eastAsia="zh-CN"/>
        </w:rPr>
        <w:t>。</w:t>
      </w:r>
    </w:p>
    <w:p w:rsidR="00785AD7" w:rsidRPr="00004CAC" w:rsidRDefault="00785AD7" w:rsidP="00B84F6A">
      <w:pPr>
        <w:pStyle w:val="Heading3"/>
        <w:spacing w:line="340" w:lineRule="atLeast"/>
        <w:rPr>
          <w:rFonts w:eastAsiaTheme="minorEastAsia"/>
          <w:lang w:val="en-US" w:eastAsia="zh-CN"/>
        </w:rPr>
      </w:pPr>
      <w:bookmarkStart w:id="59" w:name="_Toc112572527"/>
      <w:bookmarkStart w:id="60" w:name="_Toc115794814"/>
      <w:bookmarkStart w:id="61" w:name="_Toc115794899"/>
      <w:r w:rsidRPr="00004CAC">
        <w:rPr>
          <w:rFonts w:eastAsiaTheme="minorEastAsia"/>
          <w:lang w:val="en-US" w:eastAsia="zh-CN"/>
        </w:rPr>
        <w:t>5.2.3</w:t>
      </w:r>
      <w:r w:rsidRPr="00004CAC">
        <w:rPr>
          <w:rFonts w:eastAsiaTheme="minorEastAsia"/>
          <w:lang w:val="en-US" w:eastAsia="zh-CN"/>
        </w:rPr>
        <w:tab/>
      </w:r>
      <w:r w:rsidR="0056618D">
        <w:rPr>
          <w:rFonts w:eastAsiaTheme="minorEastAsia"/>
          <w:lang w:val="en-US" w:eastAsia="zh-CN"/>
        </w:rPr>
        <w:t>测量天线的对准</w:t>
      </w:r>
      <w:bookmarkEnd w:id="59"/>
      <w:bookmarkEnd w:id="60"/>
      <w:bookmarkEnd w:id="61"/>
      <w:r w:rsidRPr="00004CAC">
        <w:rPr>
          <w:rFonts w:eastAsiaTheme="minorEastAsia"/>
          <w:lang w:val="en-US" w:eastAsia="zh-CN"/>
        </w:rPr>
        <w:t xml:space="preserve"> </w:t>
      </w:r>
    </w:p>
    <w:p w:rsidR="002D0C10" w:rsidRDefault="007449E6" w:rsidP="00B84F6A">
      <w:pPr>
        <w:spacing w:line="340" w:lineRule="atLeast"/>
        <w:ind w:firstLineChars="200" w:firstLine="480"/>
        <w:rPr>
          <w:rFonts w:eastAsiaTheme="minorEastAsia"/>
          <w:lang w:val="en-US" w:eastAsia="zh-CN"/>
        </w:rPr>
      </w:pPr>
      <w:r>
        <w:rPr>
          <w:rFonts w:eastAsiaTheme="minorEastAsia"/>
          <w:lang w:val="en-US" w:eastAsia="zh-CN"/>
        </w:rPr>
        <w:t>大多数情况下</w:t>
      </w:r>
      <w:r>
        <w:rPr>
          <w:rFonts w:eastAsiaTheme="minorEastAsia" w:hint="eastAsia"/>
          <w:lang w:val="en-US" w:eastAsia="zh-CN"/>
        </w:rPr>
        <w:t>，</w:t>
      </w:r>
      <w:r>
        <w:rPr>
          <w:rFonts w:eastAsiaTheme="minorEastAsia"/>
          <w:lang w:val="en-US" w:eastAsia="zh-CN"/>
        </w:rPr>
        <w:t>测量天线具有方向性</w:t>
      </w:r>
      <w:r>
        <w:rPr>
          <w:rFonts w:eastAsiaTheme="minorEastAsia" w:hint="eastAsia"/>
          <w:lang w:val="en-US" w:eastAsia="zh-CN"/>
        </w:rPr>
        <w:t>。</w:t>
      </w:r>
      <w:r>
        <w:rPr>
          <w:rFonts w:eastAsiaTheme="minorEastAsia"/>
          <w:lang w:val="en-US" w:eastAsia="zh-CN"/>
        </w:rPr>
        <w:t>因此</w:t>
      </w:r>
      <w:r>
        <w:rPr>
          <w:rFonts w:eastAsiaTheme="minorEastAsia" w:hint="eastAsia"/>
          <w:lang w:val="en-US" w:eastAsia="zh-CN"/>
        </w:rPr>
        <w:t>，</w:t>
      </w:r>
      <w:r>
        <w:rPr>
          <w:rFonts w:eastAsiaTheme="minorEastAsia"/>
          <w:lang w:val="en-US" w:eastAsia="zh-CN"/>
        </w:rPr>
        <w:t>在飞行期间</w:t>
      </w:r>
      <w:r>
        <w:rPr>
          <w:rFonts w:eastAsiaTheme="minorEastAsia" w:hint="eastAsia"/>
          <w:lang w:val="en-US" w:eastAsia="zh-CN"/>
        </w:rPr>
        <w:t>，</w:t>
      </w:r>
      <w:r>
        <w:rPr>
          <w:rFonts w:eastAsiaTheme="minorEastAsia"/>
          <w:lang w:val="en-US" w:eastAsia="zh-CN"/>
        </w:rPr>
        <w:t>测量天线必须要保持近可能地接近</w:t>
      </w:r>
      <w:r w:rsidR="004B1B5F">
        <w:rPr>
          <w:rFonts w:eastAsiaTheme="minorEastAsia"/>
          <w:lang w:val="en-US" w:eastAsia="zh-CN"/>
        </w:rPr>
        <w:t>对着被测天线的瞄准线</w:t>
      </w:r>
      <w:r w:rsidR="004B1B5F">
        <w:rPr>
          <w:rFonts w:eastAsiaTheme="minorEastAsia" w:hint="eastAsia"/>
          <w:lang w:val="en-US" w:eastAsia="zh-CN"/>
        </w:rPr>
        <w:t>。</w:t>
      </w:r>
      <w:r w:rsidR="00490CCA">
        <w:rPr>
          <w:rFonts w:eastAsiaTheme="minorEastAsia"/>
          <w:lang w:val="en-US" w:eastAsia="zh-CN"/>
        </w:rPr>
        <w:t>这可以采用由</w:t>
      </w:r>
      <w:r w:rsidR="005E49C4">
        <w:rPr>
          <w:rFonts w:eastAsiaTheme="minorEastAsia"/>
          <w:lang w:val="en-US" w:eastAsia="zh-CN"/>
        </w:rPr>
        <w:t>机械师</w:t>
      </w:r>
      <w:r w:rsidR="004B1B5F">
        <w:rPr>
          <w:rFonts w:eastAsiaTheme="minorEastAsia"/>
          <w:lang w:val="en-US" w:eastAsia="zh-CN"/>
        </w:rPr>
        <w:t>控制的机械或电子机械旋转器来实现</w:t>
      </w:r>
      <w:r w:rsidR="004B1B5F">
        <w:rPr>
          <w:rFonts w:eastAsiaTheme="minorEastAsia" w:hint="eastAsia"/>
          <w:lang w:val="en-US" w:eastAsia="zh-CN"/>
        </w:rPr>
        <w:t>。在所有情况下，需要</w:t>
      </w:r>
      <w:r w:rsidR="004B1B5F">
        <w:rPr>
          <w:rFonts w:eastAsiaTheme="minorEastAsia"/>
          <w:lang w:val="en-US" w:eastAsia="zh-CN"/>
        </w:rPr>
        <w:t>一些实际天线位置的指示</w:t>
      </w:r>
      <w:r w:rsidR="004B1B5F">
        <w:rPr>
          <w:rFonts w:eastAsiaTheme="minorEastAsia" w:hint="eastAsia"/>
          <w:lang w:val="en-US" w:eastAsia="zh-CN"/>
        </w:rPr>
        <w:t>，</w:t>
      </w:r>
      <w:r w:rsidR="004B1B5F">
        <w:rPr>
          <w:rFonts w:eastAsiaTheme="minorEastAsia"/>
          <w:lang w:val="en-US" w:eastAsia="zh-CN"/>
        </w:rPr>
        <w:t>来大体上将天线瞄准</w:t>
      </w:r>
      <w:r w:rsidR="004B1B5F">
        <w:rPr>
          <w:rFonts w:eastAsiaTheme="minorEastAsia" w:hint="eastAsia"/>
          <w:lang w:val="en-US" w:eastAsia="zh-CN"/>
        </w:rPr>
        <w:t>被测天线。</w:t>
      </w:r>
      <w:r w:rsidR="004B1B5F">
        <w:rPr>
          <w:rFonts w:eastAsiaTheme="minorEastAsia"/>
          <w:lang w:val="en-US" w:eastAsia="zh-CN"/>
        </w:rPr>
        <w:t>为了更加精确地调整方向</w:t>
      </w:r>
      <w:r w:rsidR="004B1B5F">
        <w:rPr>
          <w:rFonts w:eastAsiaTheme="minorEastAsia" w:hint="eastAsia"/>
          <w:lang w:val="en-US" w:eastAsia="zh-CN"/>
        </w:rPr>
        <w:t>，</w:t>
      </w:r>
      <w:r w:rsidR="004B1B5F">
        <w:rPr>
          <w:rFonts w:eastAsiaTheme="minorEastAsia"/>
          <w:lang w:val="en-US" w:eastAsia="zh-CN"/>
        </w:rPr>
        <w:t>需要一些瞄准装置</w:t>
      </w:r>
      <w:r w:rsidR="004B1B5F">
        <w:rPr>
          <w:rFonts w:eastAsiaTheme="minorEastAsia" w:hint="eastAsia"/>
          <w:lang w:val="en-US" w:eastAsia="zh-CN"/>
        </w:rPr>
        <w:t>。</w:t>
      </w:r>
      <w:r w:rsidR="004B1B5F">
        <w:rPr>
          <w:rFonts w:eastAsiaTheme="minorEastAsia"/>
          <w:lang w:val="en-US" w:eastAsia="zh-CN"/>
        </w:rPr>
        <w:t>安装在天线上或接近天线并且看着相同方向的一个小照相机是很好的成本适合的解决方案</w:t>
      </w:r>
      <w:r w:rsidR="004B1B5F">
        <w:rPr>
          <w:rFonts w:eastAsiaTheme="minorEastAsia" w:hint="eastAsia"/>
          <w:lang w:val="en-US" w:eastAsia="zh-CN"/>
        </w:rPr>
        <w:t>。</w:t>
      </w:r>
      <w:r w:rsidR="004B1B5F">
        <w:rPr>
          <w:rFonts w:eastAsiaTheme="minorEastAsia"/>
          <w:lang w:val="en-US" w:eastAsia="zh-CN"/>
        </w:rPr>
        <w:t>需要一些日光滤波器来防止照相机芯片过载</w:t>
      </w:r>
      <w:r w:rsidR="004B1B5F">
        <w:rPr>
          <w:rFonts w:eastAsiaTheme="minorEastAsia" w:hint="eastAsia"/>
          <w:lang w:val="en-US" w:eastAsia="zh-CN"/>
        </w:rPr>
        <w:t>。</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85AD7" w:rsidRPr="00004CAC" w:rsidRDefault="004B1B5F" w:rsidP="0082115C">
      <w:pPr>
        <w:ind w:firstLineChars="200" w:firstLine="480"/>
        <w:rPr>
          <w:rFonts w:eastAsiaTheme="minorEastAsia"/>
          <w:lang w:val="en-US" w:eastAsia="zh-CN"/>
        </w:rPr>
      </w:pPr>
      <w:r>
        <w:rPr>
          <w:rFonts w:eastAsiaTheme="minorEastAsia"/>
          <w:lang w:val="en-US" w:eastAsia="zh-CN"/>
        </w:rPr>
        <w:t>忽略任何将测量天线对准被测天线的方式将导致错误的结果</w:t>
      </w:r>
      <w:r>
        <w:rPr>
          <w:rFonts w:eastAsiaTheme="minorEastAsia" w:hint="eastAsia"/>
          <w:lang w:val="en-US" w:eastAsia="zh-CN"/>
        </w:rPr>
        <w:t>。</w:t>
      </w:r>
      <w:r>
        <w:rPr>
          <w:rFonts w:eastAsiaTheme="minorEastAsia"/>
          <w:lang w:val="en-US" w:eastAsia="zh-CN"/>
        </w:rPr>
        <w:t>通常</w:t>
      </w:r>
      <w:r>
        <w:rPr>
          <w:rFonts w:eastAsiaTheme="minorEastAsia" w:hint="eastAsia"/>
          <w:lang w:val="en-US" w:eastAsia="zh-CN"/>
        </w:rPr>
        <w:t>，</w:t>
      </w:r>
      <w:r w:rsidR="00FA65D7">
        <w:rPr>
          <w:rFonts w:eastAsiaTheme="minorEastAsia"/>
          <w:lang w:val="en-US" w:eastAsia="zh-CN"/>
        </w:rPr>
        <w:t>以</w:t>
      </w:r>
      <w:r>
        <w:rPr>
          <w:rFonts w:eastAsiaTheme="minorEastAsia"/>
          <w:lang w:val="en-US" w:eastAsia="zh-CN"/>
        </w:rPr>
        <w:t>朝向被测天线</w:t>
      </w:r>
      <w:r w:rsidR="00FA65D7">
        <w:rPr>
          <w:rFonts w:eastAsiaTheme="minorEastAsia"/>
          <w:lang w:val="en-US" w:eastAsia="zh-CN"/>
        </w:rPr>
        <w:t>的</w:t>
      </w:r>
      <w:r w:rsidR="00490CCA">
        <w:rPr>
          <w:rFonts w:eastAsiaTheme="minorEastAsia"/>
          <w:lang w:val="en-US" w:eastAsia="zh-CN"/>
        </w:rPr>
        <w:t>一个固定</w:t>
      </w:r>
      <w:r w:rsidR="00FA65D7">
        <w:rPr>
          <w:rFonts w:eastAsiaTheme="minorEastAsia"/>
          <w:lang w:val="en-US" w:eastAsia="zh-CN"/>
        </w:rPr>
        <w:t>角度来稳定飞行器是不可能的</w:t>
      </w:r>
      <w:r w:rsidR="00FA65D7">
        <w:rPr>
          <w:rFonts w:eastAsiaTheme="minorEastAsia" w:hint="eastAsia"/>
          <w:lang w:val="en-US" w:eastAsia="zh-CN"/>
        </w:rPr>
        <w:t>，</w:t>
      </w:r>
      <w:r w:rsidR="00FA65D7">
        <w:rPr>
          <w:rFonts w:eastAsiaTheme="minorEastAsia"/>
          <w:lang w:val="en-US" w:eastAsia="zh-CN"/>
        </w:rPr>
        <w:t>风向将在飞行路径上引入一个推拉</w:t>
      </w:r>
      <w:r w:rsidR="00FA65D7">
        <w:rPr>
          <w:rFonts w:eastAsiaTheme="minorEastAsia" w:hint="eastAsia"/>
          <w:lang w:val="en-US" w:eastAsia="zh-CN"/>
        </w:rPr>
        <w:t>。</w:t>
      </w:r>
      <w:r w:rsidR="00FA65D7">
        <w:rPr>
          <w:rFonts w:eastAsiaTheme="minorEastAsia"/>
          <w:lang w:val="en-US" w:eastAsia="zh-CN"/>
        </w:rPr>
        <w:t>在垂直平面上的对准通常是不可实现的</w:t>
      </w:r>
      <w:r w:rsidR="00FA65D7">
        <w:rPr>
          <w:rFonts w:eastAsiaTheme="minorEastAsia" w:hint="eastAsia"/>
          <w:lang w:val="en-US" w:eastAsia="zh-CN"/>
        </w:rPr>
        <w:t>。</w:t>
      </w:r>
      <w:r w:rsidR="00785AD7" w:rsidRPr="00004CAC">
        <w:rPr>
          <w:rFonts w:eastAsiaTheme="minorEastAsia"/>
          <w:lang w:val="en-US" w:eastAsia="zh-CN"/>
        </w:rPr>
        <w:t xml:space="preserve"> </w:t>
      </w:r>
    </w:p>
    <w:p w:rsidR="00785AD7" w:rsidRPr="00004CAC" w:rsidRDefault="00FA65D7" w:rsidP="00EE13AA">
      <w:pPr>
        <w:ind w:firstLineChars="200" w:firstLine="480"/>
        <w:rPr>
          <w:rFonts w:eastAsiaTheme="minorEastAsia"/>
          <w:lang w:val="en-US" w:eastAsia="zh-CN"/>
        </w:rPr>
      </w:pPr>
      <w:r>
        <w:rPr>
          <w:rFonts w:eastAsiaTheme="minorEastAsia"/>
          <w:lang w:val="en-US" w:eastAsia="zh-CN"/>
        </w:rPr>
        <w:t>在测量的不确定性分析中应该考虑误对准和导致的测量误差</w:t>
      </w:r>
      <w:r>
        <w:rPr>
          <w:rFonts w:eastAsiaTheme="minorEastAsia" w:hint="eastAsia"/>
          <w:lang w:val="en-US" w:eastAsia="zh-CN"/>
        </w:rPr>
        <w:t>。</w:t>
      </w:r>
    </w:p>
    <w:p w:rsidR="00785AD7" w:rsidRPr="00004CAC" w:rsidRDefault="00785AD7" w:rsidP="00785AD7">
      <w:pPr>
        <w:pStyle w:val="Heading3"/>
        <w:rPr>
          <w:rFonts w:eastAsiaTheme="minorEastAsia"/>
          <w:lang w:val="en-US" w:eastAsia="zh-CN"/>
        </w:rPr>
      </w:pPr>
      <w:bookmarkStart w:id="62" w:name="_Toc112572528"/>
      <w:bookmarkStart w:id="63" w:name="_Toc115794815"/>
      <w:bookmarkStart w:id="64" w:name="_Toc115794900"/>
      <w:r w:rsidRPr="00004CAC">
        <w:rPr>
          <w:rFonts w:eastAsiaTheme="minorEastAsia"/>
          <w:lang w:val="en-US" w:eastAsia="zh-CN"/>
        </w:rPr>
        <w:t>5.2.4</w:t>
      </w:r>
      <w:r w:rsidRPr="00004CAC">
        <w:rPr>
          <w:rFonts w:eastAsiaTheme="minorEastAsia"/>
          <w:lang w:val="en-US" w:eastAsia="zh-CN"/>
        </w:rPr>
        <w:tab/>
      </w:r>
      <w:r w:rsidR="00FA65D7">
        <w:rPr>
          <w:rFonts w:eastAsiaTheme="minorEastAsia"/>
          <w:lang w:val="en-US" w:eastAsia="zh-CN"/>
        </w:rPr>
        <w:t>对地面反射的抑制</w:t>
      </w:r>
      <w:bookmarkEnd w:id="62"/>
      <w:bookmarkEnd w:id="63"/>
      <w:bookmarkEnd w:id="64"/>
    </w:p>
    <w:p w:rsidR="00785AD7" w:rsidRPr="00004CAC" w:rsidRDefault="00490CCA" w:rsidP="0082115C">
      <w:pPr>
        <w:ind w:firstLineChars="200" w:firstLine="480"/>
        <w:rPr>
          <w:rFonts w:eastAsiaTheme="minorEastAsia"/>
          <w:lang w:val="en-US" w:eastAsia="zh-CN"/>
        </w:rPr>
      </w:pPr>
      <w:r>
        <w:rPr>
          <w:rFonts w:eastAsiaTheme="minorEastAsia"/>
          <w:lang w:val="en-US" w:eastAsia="zh-CN"/>
        </w:rPr>
        <w:t>为了得到天线方向图的</w:t>
      </w:r>
      <w:r w:rsidR="00D6244A">
        <w:rPr>
          <w:rFonts w:eastAsiaTheme="minorEastAsia"/>
          <w:lang w:val="en-US" w:eastAsia="zh-CN"/>
        </w:rPr>
        <w:t>一个准确</w:t>
      </w:r>
      <w:r>
        <w:rPr>
          <w:rFonts w:eastAsiaTheme="minorEastAsia"/>
          <w:lang w:val="en-US" w:eastAsia="zh-CN"/>
        </w:rPr>
        <w:t>呈现</w:t>
      </w:r>
      <w:r w:rsidR="00FA65D7">
        <w:rPr>
          <w:rFonts w:eastAsiaTheme="minorEastAsia" w:hint="eastAsia"/>
          <w:lang w:val="en-US" w:eastAsia="zh-CN"/>
        </w:rPr>
        <w:t>，</w:t>
      </w:r>
      <w:r w:rsidR="00FA65D7">
        <w:rPr>
          <w:rFonts w:eastAsiaTheme="minorEastAsia"/>
          <w:lang w:val="en-US" w:eastAsia="zh-CN"/>
        </w:rPr>
        <w:t>应该仅仅测量从发射天线到测量天线的直接波</w:t>
      </w:r>
      <w:r w:rsidR="00FA65D7">
        <w:rPr>
          <w:rFonts w:eastAsiaTheme="minorEastAsia" w:hint="eastAsia"/>
          <w:lang w:val="en-US" w:eastAsia="zh-CN"/>
        </w:rPr>
        <w:t>。</w:t>
      </w:r>
      <w:r w:rsidR="00FA65D7">
        <w:rPr>
          <w:rFonts w:eastAsiaTheme="minorEastAsia"/>
          <w:lang w:val="en-US" w:eastAsia="zh-CN"/>
        </w:rPr>
        <w:t>但是</w:t>
      </w:r>
      <w:r>
        <w:rPr>
          <w:rFonts w:eastAsiaTheme="minorEastAsia" w:hint="eastAsia"/>
          <w:lang w:val="en-US" w:eastAsia="zh-CN"/>
        </w:rPr>
        <w:t>，在二个天线视线</w:t>
      </w:r>
      <w:r w:rsidR="00FA65D7">
        <w:rPr>
          <w:rFonts w:eastAsiaTheme="minorEastAsia" w:hint="eastAsia"/>
          <w:lang w:val="en-US" w:eastAsia="zh-CN"/>
        </w:rPr>
        <w:t>之内的</w:t>
      </w:r>
      <w:r>
        <w:rPr>
          <w:rFonts w:eastAsiaTheme="minorEastAsia"/>
          <w:lang w:val="en-US" w:eastAsia="zh-CN"/>
        </w:rPr>
        <w:t>任何物体可能引起</w:t>
      </w:r>
      <w:r w:rsidR="00FA65D7">
        <w:rPr>
          <w:rFonts w:eastAsiaTheme="minorEastAsia"/>
          <w:lang w:val="en-US" w:eastAsia="zh-CN"/>
        </w:rPr>
        <w:t>发射波反射</w:t>
      </w:r>
      <w:r w:rsidR="00FA65D7">
        <w:rPr>
          <w:rFonts w:eastAsiaTheme="minorEastAsia" w:hint="eastAsia"/>
          <w:lang w:val="en-US" w:eastAsia="zh-CN"/>
        </w:rPr>
        <w:t>。应该明白，如果不采取措施，直接和反射波都被测量，</w:t>
      </w:r>
      <w:r>
        <w:rPr>
          <w:rFonts w:eastAsiaTheme="minorEastAsia" w:hint="eastAsia"/>
          <w:lang w:val="en-US" w:eastAsia="zh-CN"/>
        </w:rPr>
        <w:t>在所测量和呈现</w:t>
      </w:r>
      <w:r w:rsidR="00DA3876">
        <w:rPr>
          <w:rFonts w:eastAsiaTheme="minorEastAsia" w:hint="eastAsia"/>
          <w:lang w:val="en-US" w:eastAsia="zh-CN"/>
        </w:rPr>
        <w:t>的天线图上</w:t>
      </w:r>
      <w:r w:rsidR="00FA65D7">
        <w:rPr>
          <w:rFonts w:eastAsiaTheme="minorEastAsia"/>
          <w:lang w:val="en-US" w:eastAsia="zh-CN"/>
        </w:rPr>
        <w:t>产生</w:t>
      </w:r>
      <w:r w:rsidR="00DA3876">
        <w:rPr>
          <w:rFonts w:eastAsiaTheme="minorEastAsia"/>
          <w:lang w:val="en-US" w:eastAsia="zh-CN"/>
        </w:rPr>
        <w:t>某种非期望的</w:t>
      </w:r>
      <w:r w:rsidR="00DA3876">
        <w:rPr>
          <w:rFonts w:eastAsiaTheme="minorEastAsia" w:hint="eastAsia"/>
          <w:lang w:val="en-US" w:eastAsia="zh-CN"/>
        </w:rPr>
        <w:t>“</w:t>
      </w:r>
      <w:r w:rsidR="00DA3876">
        <w:rPr>
          <w:rFonts w:eastAsiaTheme="minorEastAsia"/>
          <w:lang w:val="en-US" w:eastAsia="zh-CN"/>
        </w:rPr>
        <w:t>调制</w:t>
      </w:r>
      <w:r w:rsidR="00DA3876">
        <w:rPr>
          <w:rFonts w:eastAsiaTheme="minorEastAsia" w:hint="eastAsia"/>
          <w:lang w:val="en-US" w:eastAsia="zh-CN"/>
        </w:rPr>
        <w:t>”。</w:t>
      </w:r>
    </w:p>
    <w:p w:rsidR="00785AD7" w:rsidRPr="00004CAC" w:rsidRDefault="00DA3876" w:rsidP="0082115C">
      <w:pPr>
        <w:ind w:firstLineChars="200" w:firstLine="480"/>
        <w:rPr>
          <w:rFonts w:eastAsiaTheme="minorEastAsia"/>
          <w:lang w:val="en-US" w:eastAsia="zh-CN"/>
        </w:rPr>
      </w:pPr>
      <w:r>
        <w:rPr>
          <w:rFonts w:eastAsiaTheme="minorEastAsia"/>
          <w:lang w:val="en-US" w:eastAsia="zh-CN"/>
        </w:rPr>
        <w:t>这个问题极大地取决于发射天线和接收天线的垂直方向性</w:t>
      </w:r>
      <w:r>
        <w:rPr>
          <w:rFonts w:eastAsiaTheme="minorEastAsia" w:hint="eastAsia"/>
          <w:lang w:val="en-US" w:eastAsia="zh-CN"/>
        </w:rPr>
        <w:t>，</w:t>
      </w:r>
      <w:r>
        <w:rPr>
          <w:rFonts w:eastAsiaTheme="minorEastAsia"/>
          <w:lang w:val="en-US" w:eastAsia="zh-CN"/>
        </w:rPr>
        <w:t>以及发射天线高度相对于测量距离的</w:t>
      </w:r>
      <w:r w:rsidR="00490CCA">
        <w:rPr>
          <w:rFonts w:eastAsiaTheme="minorEastAsia"/>
          <w:lang w:val="en-US" w:eastAsia="zh-CN"/>
        </w:rPr>
        <w:t>垂直</w:t>
      </w:r>
      <w:r>
        <w:rPr>
          <w:rFonts w:eastAsiaTheme="minorEastAsia"/>
          <w:lang w:val="en-US" w:eastAsia="zh-CN"/>
        </w:rPr>
        <w:t>方向性</w:t>
      </w:r>
      <w:r>
        <w:rPr>
          <w:rFonts w:eastAsiaTheme="minorEastAsia" w:hint="eastAsia"/>
          <w:lang w:val="en-US" w:eastAsia="zh-CN"/>
        </w:rPr>
        <w:t>。</w:t>
      </w:r>
      <w:r w:rsidR="00F378F4">
        <w:rPr>
          <w:rFonts w:eastAsiaTheme="minorEastAsia"/>
          <w:lang w:val="en-US" w:eastAsia="zh-CN"/>
        </w:rPr>
        <w:t>例如</w:t>
      </w:r>
      <w:r w:rsidR="00F378F4">
        <w:rPr>
          <w:rFonts w:eastAsiaTheme="minorEastAsia" w:hint="eastAsia"/>
          <w:lang w:val="en-US" w:eastAsia="zh-CN"/>
        </w:rPr>
        <w:t>，</w:t>
      </w:r>
      <w:r w:rsidR="00F378F4">
        <w:rPr>
          <w:rFonts w:eastAsiaTheme="minorEastAsia"/>
          <w:lang w:val="en-US" w:eastAsia="zh-CN"/>
        </w:rPr>
        <w:t>在较低地点具有低增益的</w:t>
      </w:r>
      <w:r w:rsidR="00785AD7" w:rsidRPr="00004CAC">
        <w:rPr>
          <w:rFonts w:eastAsiaTheme="minorEastAsia"/>
          <w:lang w:val="en-US" w:eastAsia="zh-CN"/>
        </w:rPr>
        <w:t>VHF FM</w:t>
      </w:r>
      <w:r w:rsidR="00F378F4">
        <w:rPr>
          <w:rFonts w:eastAsiaTheme="minorEastAsia"/>
          <w:lang w:val="en-US" w:eastAsia="zh-CN"/>
        </w:rPr>
        <w:t>天线在这个方面比较高</w:t>
      </w:r>
      <w:r w:rsidR="00F378F4">
        <w:rPr>
          <w:rFonts w:eastAsiaTheme="minorEastAsia"/>
          <w:lang w:val="en-US" w:eastAsia="zh-CN"/>
        </w:rPr>
        <w:t>UHF TV</w:t>
      </w:r>
      <w:r w:rsidR="00F378F4">
        <w:rPr>
          <w:rFonts w:eastAsiaTheme="minorEastAsia"/>
          <w:lang w:val="en-US" w:eastAsia="zh-CN"/>
        </w:rPr>
        <w:t>地</w:t>
      </w:r>
      <w:r w:rsidR="00490CCA">
        <w:rPr>
          <w:rFonts w:eastAsiaTheme="minorEastAsia"/>
          <w:lang w:val="en-US" w:eastAsia="zh-CN"/>
        </w:rPr>
        <w:t>点具有高增益的天线更具挑战性</w:t>
      </w:r>
      <w:r w:rsidR="00F378F4">
        <w:rPr>
          <w:rFonts w:eastAsiaTheme="minorEastAsia" w:hint="eastAsia"/>
          <w:lang w:val="en-US" w:eastAsia="zh-CN"/>
        </w:rPr>
        <w:t>。</w:t>
      </w:r>
      <w:r w:rsidR="00F378F4">
        <w:rPr>
          <w:rFonts w:eastAsiaTheme="minorEastAsia"/>
          <w:lang w:val="en-US" w:eastAsia="zh-CN"/>
        </w:rPr>
        <w:t>还要考虑所接收信号对于部分飞行器的反射</w:t>
      </w:r>
      <w:r w:rsidR="00F378F4">
        <w:rPr>
          <w:rFonts w:eastAsiaTheme="minorEastAsia" w:hint="eastAsia"/>
          <w:lang w:val="en-US" w:eastAsia="zh-CN"/>
        </w:rPr>
        <w:t>。因为地面反射是</w:t>
      </w:r>
      <w:r w:rsidR="00A32CCC">
        <w:rPr>
          <w:rFonts w:eastAsiaTheme="minorEastAsia" w:hint="eastAsia"/>
          <w:lang w:val="en-US" w:eastAsia="zh-CN"/>
        </w:rPr>
        <w:t>对</w:t>
      </w:r>
      <w:r w:rsidR="00F378F4">
        <w:rPr>
          <w:rFonts w:eastAsiaTheme="minorEastAsia" w:hint="eastAsia"/>
          <w:lang w:val="en-US" w:eastAsia="zh-CN"/>
        </w:rPr>
        <w:t>总体测量不确定性</w:t>
      </w:r>
      <w:r w:rsidR="00A32CCC">
        <w:rPr>
          <w:rFonts w:eastAsiaTheme="minorEastAsia" w:hint="eastAsia"/>
          <w:lang w:val="en-US" w:eastAsia="zh-CN"/>
        </w:rPr>
        <w:t>的主要影响因素之一，</w:t>
      </w:r>
      <w:r w:rsidR="0058218C">
        <w:rPr>
          <w:rFonts w:eastAsiaTheme="minorEastAsia"/>
          <w:lang w:val="en-US" w:eastAsia="zh-CN"/>
        </w:rPr>
        <w:t>因此值得</w:t>
      </w:r>
      <w:r w:rsidR="00A32CCC">
        <w:rPr>
          <w:rFonts w:eastAsiaTheme="minorEastAsia"/>
          <w:lang w:val="en-US" w:eastAsia="zh-CN"/>
        </w:rPr>
        <w:t>对其给予额外的关注</w:t>
      </w:r>
      <w:r w:rsidR="00A32CCC">
        <w:rPr>
          <w:rFonts w:eastAsiaTheme="minorEastAsia" w:hint="eastAsia"/>
          <w:lang w:val="en-US" w:eastAsia="zh-CN"/>
        </w:rPr>
        <w:t>。</w:t>
      </w:r>
    </w:p>
    <w:p w:rsidR="00785AD7" w:rsidRDefault="00A32CCC" w:rsidP="0082115C">
      <w:pPr>
        <w:keepNext/>
        <w:keepLines/>
        <w:ind w:firstLineChars="200" w:firstLine="480"/>
        <w:rPr>
          <w:rFonts w:eastAsiaTheme="minorEastAsia"/>
          <w:lang w:val="en-US" w:eastAsia="zh-CN"/>
        </w:rPr>
      </w:pPr>
      <w:r>
        <w:rPr>
          <w:rFonts w:eastAsiaTheme="minorEastAsia"/>
          <w:lang w:val="en-US" w:eastAsia="zh-CN"/>
        </w:rPr>
        <w:t>对测量天线的适当设计可以使测量系统不那么容易</w:t>
      </w:r>
      <w:r w:rsidR="00A81E85">
        <w:rPr>
          <w:rFonts w:eastAsiaTheme="minorEastAsia"/>
          <w:lang w:val="en-US" w:eastAsia="zh-CN"/>
        </w:rPr>
        <w:t>受到</w:t>
      </w:r>
      <w:r>
        <w:rPr>
          <w:rFonts w:eastAsiaTheme="minorEastAsia"/>
          <w:lang w:val="en-US" w:eastAsia="zh-CN"/>
        </w:rPr>
        <w:t>地面反射</w:t>
      </w:r>
      <w:r w:rsidR="00A81E85">
        <w:rPr>
          <w:rFonts w:eastAsiaTheme="minorEastAsia"/>
          <w:lang w:val="en-US" w:eastAsia="zh-CN"/>
        </w:rPr>
        <w:t>扰动的</w:t>
      </w:r>
      <w:r>
        <w:rPr>
          <w:rFonts w:eastAsiaTheme="minorEastAsia"/>
          <w:lang w:val="en-US" w:eastAsia="zh-CN"/>
        </w:rPr>
        <w:t>干扰</w:t>
      </w:r>
      <w:r w:rsidR="00A81E85">
        <w:rPr>
          <w:rFonts w:eastAsiaTheme="minorEastAsia" w:hint="eastAsia"/>
          <w:lang w:val="en-US" w:eastAsia="zh-CN"/>
        </w:rPr>
        <w:t>。</w:t>
      </w:r>
      <w:r w:rsidR="00A81E85">
        <w:rPr>
          <w:rFonts w:eastAsiaTheme="minorEastAsia"/>
          <w:lang w:val="en-US" w:eastAsia="zh-CN"/>
        </w:rPr>
        <w:t>这可以通过</w:t>
      </w:r>
      <w:r w:rsidR="00D922BE">
        <w:rPr>
          <w:rFonts w:eastAsiaTheme="minorEastAsia"/>
          <w:lang w:val="en-US" w:eastAsia="zh-CN"/>
        </w:rPr>
        <w:t>设计抑制预期反射过来的方向并且有利于直接波的天线来实现</w:t>
      </w:r>
      <w:r w:rsidR="00D922BE">
        <w:rPr>
          <w:rFonts w:eastAsiaTheme="minorEastAsia" w:hint="eastAsia"/>
          <w:lang w:val="en-US" w:eastAsia="zh-CN"/>
        </w:rPr>
        <w:t>。</w:t>
      </w:r>
      <w:r w:rsidR="00D922BE">
        <w:rPr>
          <w:rFonts w:eastAsiaTheme="minorEastAsia"/>
          <w:lang w:val="en-US" w:eastAsia="zh-CN"/>
        </w:rPr>
        <w:t>在图</w:t>
      </w:r>
      <w:r w:rsidR="00D922BE">
        <w:rPr>
          <w:rFonts w:eastAsiaTheme="minorEastAsia" w:hint="eastAsia"/>
          <w:lang w:val="en-US" w:eastAsia="zh-CN"/>
        </w:rPr>
        <w:t>10</w:t>
      </w:r>
      <w:r w:rsidR="00D922BE">
        <w:rPr>
          <w:rFonts w:eastAsiaTheme="minorEastAsia" w:hint="eastAsia"/>
          <w:lang w:val="en-US" w:eastAsia="zh-CN"/>
        </w:rPr>
        <w:t>和</w:t>
      </w:r>
      <w:r w:rsidR="00D922BE">
        <w:rPr>
          <w:rFonts w:eastAsiaTheme="minorEastAsia" w:hint="eastAsia"/>
          <w:lang w:val="en-US" w:eastAsia="zh-CN"/>
        </w:rPr>
        <w:t>11</w:t>
      </w:r>
      <w:r w:rsidR="00D922BE">
        <w:rPr>
          <w:rFonts w:eastAsiaTheme="minorEastAsia" w:hint="eastAsia"/>
          <w:lang w:val="en-US" w:eastAsia="zh-CN"/>
        </w:rPr>
        <w:t>中以一个实际的例子给予了演示：</w:t>
      </w:r>
    </w:p>
    <w:p w:rsidR="00B84F6A" w:rsidRPr="00004CAC" w:rsidRDefault="00B84F6A" w:rsidP="0082115C">
      <w:pPr>
        <w:keepNext/>
        <w:keepLines/>
        <w:ind w:firstLineChars="200" w:firstLine="480"/>
        <w:rPr>
          <w:rFonts w:eastAsiaTheme="minorEastAsia"/>
          <w:lang w:val="en-US"/>
        </w:rPr>
      </w:pPr>
    </w:p>
    <w:tbl>
      <w:tblPr>
        <w:tblW w:w="0" w:type="auto"/>
        <w:jc w:val="center"/>
        <w:tblBorders>
          <w:insideV w:val="single" w:sz="4" w:space="0" w:color="auto"/>
        </w:tblBorders>
        <w:tblLook w:val="01E0" w:firstRow="1" w:lastRow="1" w:firstColumn="1" w:lastColumn="1" w:noHBand="0" w:noVBand="0"/>
      </w:tblPr>
      <w:tblGrid>
        <w:gridCol w:w="4737"/>
        <w:gridCol w:w="4738"/>
      </w:tblGrid>
      <w:tr w:rsidR="00785AD7" w:rsidRPr="00004CAC" w:rsidTr="006363F0">
        <w:trPr>
          <w:trHeight w:val="716"/>
          <w:jc w:val="center"/>
        </w:trPr>
        <w:tc>
          <w:tcPr>
            <w:tcW w:w="4737" w:type="dxa"/>
            <w:tcBorders>
              <w:right w:val="nil"/>
            </w:tcBorders>
          </w:tcPr>
          <w:p w:rsidR="00924920" w:rsidRDefault="00646290" w:rsidP="00646290">
            <w:pPr>
              <w:pStyle w:val="FigureNo"/>
              <w:tabs>
                <w:tab w:val="clear" w:pos="794"/>
                <w:tab w:val="clear" w:pos="1191"/>
                <w:tab w:val="clear" w:pos="1588"/>
                <w:tab w:val="clear" w:pos="1985"/>
                <w:tab w:val="left" w:pos="2220"/>
              </w:tabs>
              <w:rPr>
                <w:lang w:val="en-US" w:eastAsia="zh-CN"/>
              </w:rPr>
            </w:pPr>
            <w:r>
              <w:rPr>
                <w:lang w:val="en-US" w:eastAsia="zh-CN"/>
              </w:rPr>
              <w:tab/>
            </w:r>
            <w:r w:rsidR="00517F38" w:rsidRPr="009B4E7B">
              <w:rPr>
                <w:lang w:val="en-US" w:eastAsia="zh-CN"/>
              </w:rPr>
              <w:t>图</w:t>
            </w:r>
            <w:r w:rsidR="00517F38" w:rsidRPr="009B4E7B">
              <w:rPr>
                <w:rFonts w:hint="eastAsia"/>
                <w:lang w:val="en-US" w:eastAsia="zh-CN"/>
              </w:rPr>
              <w:t xml:space="preserve"> 10</w:t>
            </w:r>
          </w:p>
          <w:p w:rsidR="00785AD7" w:rsidRPr="002D0C10" w:rsidRDefault="00517F38" w:rsidP="003E6074">
            <w:pPr>
              <w:pStyle w:val="Figuretitle"/>
              <w:jc w:val="right"/>
              <w:rPr>
                <w:rFonts w:eastAsiaTheme="minorEastAsia"/>
                <w:lang w:val="en-US" w:eastAsia="zh-CN"/>
              </w:rPr>
            </w:pPr>
            <w:bookmarkStart w:id="65" w:name="OLE_LINK1"/>
            <w:bookmarkStart w:id="66" w:name="OLE_LINK2"/>
            <w:r w:rsidRPr="002D0C10">
              <w:rPr>
                <w:rFonts w:hint="eastAsia"/>
                <w:lang w:val="en-US" w:eastAsia="zh-CN"/>
              </w:rPr>
              <w:t>采用一个简单测量天线的实际测量</w:t>
            </w:r>
            <w:bookmarkEnd w:id="65"/>
            <w:bookmarkEnd w:id="66"/>
          </w:p>
        </w:tc>
        <w:tc>
          <w:tcPr>
            <w:tcW w:w="4738" w:type="dxa"/>
            <w:tcBorders>
              <w:top w:val="nil"/>
              <w:left w:val="nil"/>
              <w:right w:val="nil"/>
            </w:tcBorders>
          </w:tcPr>
          <w:p w:rsidR="00924920" w:rsidRDefault="00517F38" w:rsidP="00924920">
            <w:pPr>
              <w:pStyle w:val="FigureNo"/>
              <w:tabs>
                <w:tab w:val="clear" w:pos="794"/>
                <w:tab w:val="clear" w:pos="1191"/>
                <w:tab w:val="clear" w:pos="1588"/>
                <w:tab w:val="clear" w:pos="1985"/>
                <w:tab w:val="left" w:pos="1310"/>
              </w:tabs>
              <w:rPr>
                <w:b/>
                <w:lang w:val="en-US" w:eastAsia="zh-CN"/>
              </w:rPr>
            </w:pPr>
            <w:r w:rsidRPr="009B4E7B">
              <w:rPr>
                <w:lang w:val="en-US" w:eastAsia="zh-CN"/>
              </w:rPr>
              <w:t>图</w:t>
            </w:r>
            <w:r w:rsidR="00924920">
              <w:rPr>
                <w:rFonts w:hint="eastAsia"/>
                <w:lang w:val="en-US" w:eastAsia="zh-CN"/>
              </w:rPr>
              <w:t xml:space="preserve"> 11</w:t>
            </w:r>
          </w:p>
          <w:p w:rsidR="00785AD7" w:rsidRPr="002D0C10" w:rsidRDefault="00517F38" w:rsidP="00924920">
            <w:pPr>
              <w:pStyle w:val="Figuretitle"/>
              <w:rPr>
                <w:rFonts w:eastAsiaTheme="minorEastAsia"/>
                <w:lang w:val="en-US" w:eastAsia="zh-CN"/>
              </w:rPr>
            </w:pPr>
            <w:r w:rsidRPr="002D0C10">
              <w:rPr>
                <w:rFonts w:hint="eastAsia"/>
                <w:lang w:val="en-US" w:eastAsia="zh-CN"/>
              </w:rPr>
              <w:t>相同的测量，但现在采用一个</w:t>
            </w:r>
            <w:r w:rsidR="003E6074">
              <w:rPr>
                <w:lang w:val="en-US" w:eastAsia="zh-CN"/>
              </w:rPr>
              <w:br/>
            </w:r>
            <w:r w:rsidRPr="002D0C10">
              <w:rPr>
                <w:rFonts w:hint="eastAsia"/>
                <w:lang w:val="en-US" w:eastAsia="zh-CN"/>
              </w:rPr>
              <w:t>特殊设计的测量天线</w:t>
            </w:r>
          </w:p>
        </w:tc>
      </w:tr>
      <w:tr w:rsidR="006D6D99" w:rsidRPr="00004CAC" w:rsidTr="006D6D99">
        <w:trPr>
          <w:trHeight w:val="3877"/>
          <w:jc w:val="center"/>
        </w:trPr>
        <w:tc>
          <w:tcPr>
            <w:tcW w:w="9475" w:type="dxa"/>
            <w:gridSpan w:val="2"/>
            <w:tcBorders>
              <w:right w:val="nil"/>
            </w:tcBorders>
          </w:tcPr>
          <w:p w:rsidR="00517F38" w:rsidRPr="00517F38" w:rsidRDefault="00D462DF" w:rsidP="003E6074">
            <w:pPr>
              <w:pStyle w:val="Figuretitle"/>
              <w:rPr>
                <w:lang w:eastAsia="zh-CN"/>
              </w:rPr>
            </w:pPr>
            <w:r>
              <w:rPr>
                <w:noProof/>
                <w:lang w:val="en-US" w:eastAsia="zh-CN"/>
              </w:rPr>
              <mc:AlternateContent>
                <mc:Choice Requires="wpc">
                  <w:drawing>
                    <wp:inline distT="0" distB="0" distL="0" distR="0">
                      <wp:extent cx="4919345" cy="1985010"/>
                      <wp:effectExtent l="0" t="0" r="0" b="0"/>
                      <wp:docPr id="2155" name="画布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95" name="Rectangle 600"/>
                              <wps:cNvSpPr>
                                <a:spLocks noChangeArrowheads="1"/>
                              </wps:cNvSpPr>
                              <wps:spPr bwMode="auto">
                                <a:xfrm>
                                  <a:off x="4334533" y="1835709"/>
                                  <a:ext cx="4622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 xml:space="preserve"> SM.2056-10</w:t>
                                    </w:r>
                                    <w:r>
                                      <w:rPr>
                                        <w:rFonts w:hint="eastAsia"/>
                                        <w:color w:val="24282B"/>
                                        <w:sz w:val="10"/>
                                        <w:szCs w:val="10"/>
                                        <w:lang w:eastAsia="zh-CN"/>
                                      </w:rPr>
                                      <w:t>报告</w:t>
                                    </w:r>
                                  </w:p>
                                </w:txbxContent>
                              </wps:txbx>
                              <wps:bodyPr rot="0" vert="horz" wrap="none" lIns="0" tIns="0" rIns="0" bIns="0" anchor="t" anchorCtr="0" upright="1">
                                <a:spAutoFit/>
                              </wps:bodyPr>
                            </wps:wsp>
                            <pic:pic xmlns:pic="http://schemas.openxmlformats.org/drawingml/2006/picture">
                              <pic:nvPicPr>
                                <pic:cNvPr id="2896" name="Picture 6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75263" y="76200"/>
                                  <a:ext cx="1698734" cy="1683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7" name="Picture 6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103909" y="66600"/>
                                  <a:ext cx="1707534" cy="1683408"/>
                                </a:xfrm>
                                <a:prstGeom prst="rect">
                                  <a:avLst/>
                                </a:prstGeom>
                                <a:noFill/>
                                <a:extLst>
                                  <a:ext uri="{909E8E84-426E-40DD-AFC4-6F175D3DCCD1}">
                                    <a14:hiddenFill xmlns:a14="http://schemas.microsoft.com/office/drawing/2010/main">
                                      <a:solidFill>
                                        <a:srgbClr val="FFFFFF"/>
                                      </a:solidFill>
                                    </a14:hiddenFill>
                                  </a:ext>
                                </a:extLst>
                              </pic:spPr>
                            </pic:pic>
                            <wps:wsp>
                              <wps:cNvPr id="2898" name="Rectangle 603"/>
                              <wps:cNvSpPr>
                                <a:spLocks noChangeArrowheads="1"/>
                              </wps:cNvSpPr>
                              <wps:spPr bwMode="auto">
                                <a:xfrm>
                                  <a:off x="4363134" y="114301"/>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30°</w:t>
                                    </w:r>
                                  </w:p>
                                </w:txbxContent>
                              </wps:txbx>
                              <wps:bodyPr rot="0" vert="horz" wrap="none" lIns="0" tIns="0" rIns="0" bIns="0" anchor="t" anchorCtr="0" upright="1">
                                <a:spAutoFit/>
                              </wps:bodyPr>
                            </wps:wsp>
                            <wps:wsp>
                              <wps:cNvPr id="2899" name="Rectangle 604"/>
                              <wps:cNvSpPr>
                                <a:spLocks noChangeArrowheads="1"/>
                              </wps:cNvSpPr>
                              <wps:spPr bwMode="auto">
                                <a:xfrm>
                                  <a:off x="3924325" y="0"/>
                                  <a:ext cx="57101"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0°</w:t>
                                    </w:r>
                                  </w:p>
                                </w:txbxContent>
                              </wps:txbx>
                              <wps:bodyPr rot="0" vert="horz" wrap="none" lIns="0" tIns="0" rIns="0" bIns="0" anchor="t" anchorCtr="0" upright="1">
                                <a:spAutoFit/>
                              </wps:bodyPr>
                            </wps:wsp>
                            <wps:wsp>
                              <wps:cNvPr id="2900" name="Rectangle 605"/>
                              <wps:cNvSpPr>
                                <a:spLocks noChangeArrowheads="1"/>
                              </wps:cNvSpPr>
                              <wps:spPr bwMode="auto">
                                <a:xfrm>
                                  <a:off x="4687640" y="427902"/>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60°</w:t>
                                    </w:r>
                                  </w:p>
                                </w:txbxContent>
                              </wps:txbx>
                              <wps:bodyPr rot="0" vert="horz" wrap="none" lIns="0" tIns="0" rIns="0" bIns="0" anchor="t" anchorCtr="0" upright="1">
                                <a:spAutoFit/>
                              </wps:bodyPr>
                            </wps:wsp>
                            <wps:wsp>
                              <wps:cNvPr id="2901" name="Rectangle 606"/>
                              <wps:cNvSpPr>
                                <a:spLocks noChangeArrowheads="1"/>
                              </wps:cNvSpPr>
                              <wps:spPr bwMode="auto">
                                <a:xfrm>
                                  <a:off x="4811443" y="865504"/>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90°</w:t>
                                    </w:r>
                                  </w:p>
                                </w:txbxContent>
                              </wps:txbx>
                              <wps:bodyPr rot="0" vert="horz" wrap="none" lIns="0" tIns="0" rIns="0" bIns="0" anchor="t" anchorCtr="0" upright="1">
                                <a:spAutoFit/>
                              </wps:bodyPr>
                            </wps:wsp>
                            <wps:wsp>
                              <wps:cNvPr id="2902" name="Rectangle 607"/>
                              <wps:cNvSpPr>
                                <a:spLocks noChangeArrowheads="1"/>
                              </wps:cNvSpPr>
                              <wps:spPr bwMode="auto">
                                <a:xfrm>
                                  <a:off x="4725741" y="1283906"/>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120°</w:t>
                                    </w:r>
                                  </w:p>
                                </w:txbxContent>
                              </wps:txbx>
                              <wps:bodyPr rot="0" vert="horz" wrap="none" lIns="0" tIns="0" rIns="0" bIns="0" anchor="t" anchorCtr="0" upright="1">
                                <a:spAutoFit/>
                              </wps:bodyPr>
                            </wps:wsp>
                            <wps:wsp>
                              <wps:cNvPr id="2903" name="Rectangle 608"/>
                              <wps:cNvSpPr>
                                <a:spLocks noChangeArrowheads="1"/>
                              </wps:cNvSpPr>
                              <wps:spPr bwMode="auto">
                                <a:xfrm>
                                  <a:off x="4363134" y="1654808"/>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150°</w:t>
                                    </w:r>
                                  </w:p>
                                </w:txbxContent>
                              </wps:txbx>
                              <wps:bodyPr rot="0" vert="horz" wrap="none" lIns="0" tIns="0" rIns="0" bIns="0" anchor="t" anchorCtr="0" upright="1">
                                <a:spAutoFit/>
                              </wps:bodyPr>
                            </wps:wsp>
                            <wps:wsp>
                              <wps:cNvPr id="2904" name="Rectangle 609"/>
                              <wps:cNvSpPr>
                                <a:spLocks noChangeArrowheads="1"/>
                              </wps:cNvSpPr>
                              <wps:spPr bwMode="auto">
                                <a:xfrm>
                                  <a:off x="3924325" y="1769109"/>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180°</w:t>
                                    </w:r>
                                  </w:p>
                                </w:txbxContent>
                              </wps:txbx>
                              <wps:bodyPr rot="0" vert="horz" wrap="none" lIns="0" tIns="0" rIns="0" bIns="0" anchor="t" anchorCtr="0" upright="1">
                                <a:spAutoFit/>
                              </wps:bodyPr>
                            </wps:wsp>
                            <wps:wsp>
                              <wps:cNvPr id="2905" name="Rectangle 610"/>
                              <wps:cNvSpPr>
                                <a:spLocks noChangeArrowheads="1"/>
                              </wps:cNvSpPr>
                              <wps:spPr bwMode="auto">
                                <a:xfrm>
                                  <a:off x="3465816" y="1673808"/>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210°</w:t>
                                    </w:r>
                                  </w:p>
                                </w:txbxContent>
                              </wps:txbx>
                              <wps:bodyPr rot="0" vert="horz" wrap="none" lIns="0" tIns="0" rIns="0" bIns="0" anchor="t" anchorCtr="0" upright="1">
                                <a:spAutoFit/>
                              </wps:bodyPr>
                            </wps:wsp>
                            <wps:wsp>
                              <wps:cNvPr id="2906" name="Rectangle 611"/>
                              <wps:cNvSpPr>
                                <a:spLocks noChangeArrowheads="1"/>
                              </wps:cNvSpPr>
                              <wps:spPr bwMode="auto">
                                <a:xfrm>
                                  <a:off x="3122909" y="1360107"/>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240°</w:t>
                                    </w:r>
                                  </w:p>
                                </w:txbxContent>
                              </wps:txbx>
                              <wps:bodyPr rot="0" vert="horz" wrap="none" lIns="0" tIns="0" rIns="0" bIns="0" anchor="t" anchorCtr="0" upright="1">
                                <a:spAutoFit/>
                              </wps:bodyPr>
                            </wps:wsp>
                            <wps:wsp>
                              <wps:cNvPr id="2907" name="Rectangle 612"/>
                              <wps:cNvSpPr>
                                <a:spLocks noChangeArrowheads="1"/>
                              </wps:cNvSpPr>
                              <wps:spPr bwMode="auto">
                                <a:xfrm>
                                  <a:off x="2969906" y="894005"/>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270°</w:t>
                                    </w:r>
                                  </w:p>
                                </w:txbxContent>
                              </wps:txbx>
                              <wps:bodyPr rot="0" vert="horz" wrap="none" lIns="0" tIns="0" rIns="0" bIns="0" anchor="t" anchorCtr="0" upright="1">
                                <a:spAutoFit/>
                              </wps:bodyPr>
                            </wps:wsp>
                            <wps:wsp>
                              <wps:cNvPr id="2908" name="Rectangle 613"/>
                              <wps:cNvSpPr>
                                <a:spLocks noChangeArrowheads="1"/>
                              </wps:cNvSpPr>
                              <wps:spPr bwMode="auto">
                                <a:xfrm>
                                  <a:off x="3065108" y="456502"/>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300°</w:t>
                                    </w:r>
                                  </w:p>
                                </w:txbxContent>
                              </wps:txbx>
                              <wps:bodyPr rot="0" vert="horz" wrap="none" lIns="0" tIns="0" rIns="0" bIns="0" anchor="t" anchorCtr="0" upright="1">
                                <a:spAutoFit/>
                              </wps:bodyPr>
                            </wps:wsp>
                            <wps:wsp>
                              <wps:cNvPr id="2909" name="Rectangle 614"/>
                              <wps:cNvSpPr>
                                <a:spLocks noChangeArrowheads="1"/>
                              </wps:cNvSpPr>
                              <wps:spPr bwMode="auto">
                                <a:xfrm>
                                  <a:off x="3437216" y="114301"/>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330°</w:t>
                                    </w:r>
                                  </w:p>
                                </w:txbxContent>
                              </wps:txbx>
                              <wps:bodyPr rot="0" vert="horz" wrap="none" lIns="0" tIns="0" rIns="0" bIns="0" anchor="t" anchorCtr="0" upright="1">
                                <a:spAutoFit/>
                              </wps:bodyPr>
                            </wps:wsp>
                            <wps:wsp>
                              <wps:cNvPr id="2910" name="Rectangle 615"/>
                              <wps:cNvSpPr>
                                <a:spLocks noChangeArrowheads="1"/>
                              </wps:cNvSpPr>
                              <wps:spPr bwMode="auto">
                                <a:xfrm>
                                  <a:off x="3924325" y="684503"/>
                                  <a:ext cx="95902"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–40</w:t>
                                    </w:r>
                                  </w:p>
                                </w:txbxContent>
                              </wps:txbx>
                              <wps:bodyPr rot="0" vert="horz" wrap="none" lIns="0" tIns="0" rIns="0" bIns="0" anchor="t" anchorCtr="0" upright="1">
                                <a:spAutoFit/>
                              </wps:bodyPr>
                            </wps:wsp>
                            <wps:wsp>
                              <wps:cNvPr id="2911" name="Rectangle 616"/>
                              <wps:cNvSpPr>
                                <a:spLocks noChangeArrowheads="1"/>
                              </wps:cNvSpPr>
                              <wps:spPr bwMode="auto">
                                <a:xfrm>
                                  <a:off x="3924325" y="513703"/>
                                  <a:ext cx="95902"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–30</w:t>
                                    </w:r>
                                  </w:p>
                                </w:txbxContent>
                              </wps:txbx>
                              <wps:bodyPr rot="0" vert="horz" wrap="none" lIns="0" tIns="0" rIns="0" bIns="0" anchor="t" anchorCtr="0" upright="1">
                                <a:spAutoFit/>
                              </wps:bodyPr>
                            </wps:wsp>
                            <wps:wsp>
                              <wps:cNvPr id="2176" name="Rectangle 617"/>
                              <wps:cNvSpPr>
                                <a:spLocks noChangeArrowheads="1"/>
                              </wps:cNvSpPr>
                              <wps:spPr bwMode="auto">
                                <a:xfrm>
                                  <a:off x="3924325" y="351702"/>
                                  <a:ext cx="95902" cy="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–20</w:t>
                                    </w:r>
                                  </w:p>
                                </w:txbxContent>
                              </wps:txbx>
                              <wps:bodyPr rot="0" vert="horz" wrap="none" lIns="0" tIns="0" rIns="0" bIns="0" anchor="t" anchorCtr="0" upright="1">
                                <a:spAutoFit/>
                              </wps:bodyPr>
                            </wps:wsp>
                            <wps:wsp>
                              <wps:cNvPr id="2177" name="Rectangle 618"/>
                              <wps:cNvSpPr>
                                <a:spLocks noChangeArrowheads="1"/>
                              </wps:cNvSpPr>
                              <wps:spPr bwMode="auto">
                                <a:xfrm>
                                  <a:off x="3924325" y="180901"/>
                                  <a:ext cx="95902" cy="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–10</w:t>
                                    </w:r>
                                  </w:p>
                                </w:txbxContent>
                              </wps:txbx>
                              <wps:bodyPr rot="0" vert="horz" wrap="none" lIns="0" tIns="0" rIns="0" bIns="0" anchor="t" anchorCtr="0" upright="1">
                                <a:spAutoFit/>
                              </wps:bodyPr>
                            </wps:wsp>
                            <wps:wsp>
                              <wps:cNvPr id="2178" name="Rectangle 619"/>
                              <wps:cNvSpPr>
                                <a:spLocks noChangeArrowheads="1"/>
                              </wps:cNvSpPr>
                              <wps:spPr bwMode="auto">
                                <a:xfrm>
                                  <a:off x="2035188" y="114301"/>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30°</w:t>
                                    </w:r>
                                  </w:p>
                                </w:txbxContent>
                              </wps:txbx>
                              <wps:bodyPr rot="0" vert="horz" wrap="none" lIns="0" tIns="0" rIns="0" bIns="0" anchor="t" anchorCtr="0" upright="1">
                                <a:spAutoFit/>
                              </wps:bodyPr>
                            </wps:wsp>
                            <wps:wsp>
                              <wps:cNvPr id="2179" name="Rectangle 620"/>
                              <wps:cNvSpPr>
                                <a:spLocks noChangeArrowheads="1"/>
                              </wps:cNvSpPr>
                              <wps:spPr bwMode="auto">
                                <a:xfrm>
                                  <a:off x="1586879" y="0"/>
                                  <a:ext cx="57101"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0°</w:t>
                                    </w:r>
                                  </w:p>
                                </w:txbxContent>
                              </wps:txbx>
                              <wps:bodyPr rot="0" vert="horz" wrap="none" lIns="0" tIns="0" rIns="0" bIns="0" anchor="t" anchorCtr="0" upright="1">
                                <a:spAutoFit/>
                              </wps:bodyPr>
                            </wps:wsp>
                            <wps:wsp>
                              <wps:cNvPr id="2180" name="Rectangle 621"/>
                              <wps:cNvSpPr>
                                <a:spLocks noChangeArrowheads="1"/>
                              </wps:cNvSpPr>
                              <wps:spPr bwMode="auto">
                                <a:xfrm>
                                  <a:off x="2359694" y="427902"/>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60°</w:t>
                                    </w:r>
                                  </w:p>
                                </w:txbxContent>
                              </wps:txbx>
                              <wps:bodyPr rot="0" vert="horz" wrap="none" lIns="0" tIns="0" rIns="0" bIns="0" anchor="t" anchorCtr="0" upright="1">
                                <a:spAutoFit/>
                              </wps:bodyPr>
                            </wps:wsp>
                            <wps:wsp>
                              <wps:cNvPr id="2181" name="Rectangle 622"/>
                              <wps:cNvSpPr>
                                <a:spLocks noChangeArrowheads="1"/>
                              </wps:cNvSpPr>
                              <wps:spPr bwMode="auto">
                                <a:xfrm>
                                  <a:off x="2483497" y="865504"/>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90°</w:t>
                                    </w:r>
                                  </w:p>
                                </w:txbxContent>
                              </wps:txbx>
                              <wps:bodyPr rot="0" vert="horz" wrap="none" lIns="0" tIns="0" rIns="0" bIns="0" anchor="t" anchorCtr="0" upright="1">
                                <a:spAutoFit/>
                              </wps:bodyPr>
                            </wps:wsp>
                            <wps:wsp>
                              <wps:cNvPr id="2182" name="Rectangle 623"/>
                              <wps:cNvSpPr>
                                <a:spLocks noChangeArrowheads="1"/>
                              </wps:cNvSpPr>
                              <wps:spPr bwMode="auto">
                                <a:xfrm>
                                  <a:off x="2388195" y="1283906"/>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120°</w:t>
                                    </w:r>
                                  </w:p>
                                </w:txbxContent>
                              </wps:txbx>
                              <wps:bodyPr rot="0" vert="horz" wrap="none" lIns="0" tIns="0" rIns="0" bIns="0" anchor="t" anchorCtr="0" upright="1">
                                <a:spAutoFit/>
                              </wps:bodyPr>
                            </wps:wsp>
                            <wps:wsp>
                              <wps:cNvPr id="2183" name="Rectangle 624"/>
                              <wps:cNvSpPr>
                                <a:spLocks noChangeArrowheads="1"/>
                              </wps:cNvSpPr>
                              <wps:spPr bwMode="auto">
                                <a:xfrm>
                                  <a:off x="2035188" y="1654808"/>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150°</w:t>
                                    </w:r>
                                  </w:p>
                                </w:txbxContent>
                              </wps:txbx>
                              <wps:bodyPr rot="0" vert="horz" wrap="none" lIns="0" tIns="0" rIns="0" bIns="0" anchor="t" anchorCtr="0" upright="1">
                                <a:spAutoFit/>
                              </wps:bodyPr>
                            </wps:wsp>
                            <wps:wsp>
                              <wps:cNvPr id="2184" name="Rectangle 625"/>
                              <wps:cNvSpPr>
                                <a:spLocks noChangeArrowheads="1"/>
                              </wps:cNvSpPr>
                              <wps:spPr bwMode="auto">
                                <a:xfrm>
                                  <a:off x="1586879" y="1769109"/>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180°</w:t>
                                    </w:r>
                                  </w:p>
                                </w:txbxContent>
                              </wps:txbx>
                              <wps:bodyPr rot="0" vert="horz" wrap="none" lIns="0" tIns="0" rIns="0" bIns="0" anchor="t" anchorCtr="0" upright="1">
                                <a:spAutoFit/>
                              </wps:bodyPr>
                            </wps:wsp>
                            <wps:wsp>
                              <wps:cNvPr id="2185" name="Rectangle 626"/>
                              <wps:cNvSpPr>
                                <a:spLocks noChangeArrowheads="1"/>
                              </wps:cNvSpPr>
                              <wps:spPr bwMode="auto">
                                <a:xfrm>
                                  <a:off x="1128370" y="1673808"/>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210°</w:t>
                                    </w:r>
                                  </w:p>
                                </w:txbxContent>
                              </wps:txbx>
                              <wps:bodyPr rot="0" vert="horz" wrap="none" lIns="0" tIns="0" rIns="0" bIns="0" anchor="t" anchorCtr="0" upright="1">
                                <a:spAutoFit/>
                              </wps:bodyPr>
                            </wps:wsp>
                            <wps:wsp>
                              <wps:cNvPr id="2186" name="Rectangle 627"/>
                              <wps:cNvSpPr>
                                <a:spLocks noChangeArrowheads="1"/>
                              </wps:cNvSpPr>
                              <wps:spPr bwMode="auto">
                                <a:xfrm>
                                  <a:off x="784863" y="1360107"/>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240°</w:t>
                                    </w:r>
                                  </w:p>
                                </w:txbxContent>
                              </wps:txbx>
                              <wps:bodyPr rot="0" vert="horz" wrap="none" lIns="0" tIns="0" rIns="0" bIns="0" anchor="t" anchorCtr="0" upright="1">
                                <a:spAutoFit/>
                              </wps:bodyPr>
                            </wps:wsp>
                            <wps:wsp>
                              <wps:cNvPr id="2187" name="Rectangle 628"/>
                              <wps:cNvSpPr>
                                <a:spLocks noChangeArrowheads="1"/>
                              </wps:cNvSpPr>
                              <wps:spPr bwMode="auto">
                                <a:xfrm>
                                  <a:off x="641960" y="894005"/>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270°</w:t>
                                    </w:r>
                                  </w:p>
                                </w:txbxContent>
                              </wps:txbx>
                              <wps:bodyPr rot="0" vert="horz" wrap="none" lIns="0" tIns="0" rIns="0" bIns="0" anchor="t" anchorCtr="0" upright="1">
                                <a:spAutoFit/>
                              </wps:bodyPr>
                            </wps:wsp>
                            <wps:wsp>
                              <wps:cNvPr id="2188" name="Rectangle 629"/>
                              <wps:cNvSpPr>
                                <a:spLocks noChangeArrowheads="1"/>
                              </wps:cNvSpPr>
                              <wps:spPr bwMode="auto">
                                <a:xfrm>
                                  <a:off x="737162" y="456502"/>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300°</w:t>
                                    </w:r>
                                  </w:p>
                                </w:txbxContent>
                              </wps:txbx>
                              <wps:bodyPr rot="0" vert="horz" wrap="none" lIns="0" tIns="0" rIns="0" bIns="0" anchor="t" anchorCtr="0" upright="1">
                                <a:spAutoFit/>
                              </wps:bodyPr>
                            </wps:wsp>
                            <wps:wsp>
                              <wps:cNvPr id="2189" name="Rectangle 630"/>
                              <wps:cNvSpPr>
                                <a:spLocks noChangeArrowheads="1"/>
                              </wps:cNvSpPr>
                              <wps:spPr bwMode="auto">
                                <a:xfrm>
                                  <a:off x="1109269" y="114301"/>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330°</w:t>
                                    </w:r>
                                  </w:p>
                                </w:txbxContent>
                              </wps:txbx>
                              <wps:bodyPr rot="0" vert="horz" wrap="none" lIns="0" tIns="0" rIns="0" bIns="0" anchor="t" anchorCtr="0" upright="1">
                                <a:spAutoFit/>
                              </wps:bodyPr>
                            </wps:wsp>
                            <wps:wsp>
                              <wps:cNvPr id="2190" name="Rectangle 631"/>
                              <wps:cNvSpPr>
                                <a:spLocks noChangeArrowheads="1"/>
                              </wps:cNvSpPr>
                              <wps:spPr bwMode="auto">
                                <a:xfrm>
                                  <a:off x="1586879" y="684503"/>
                                  <a:ext cx="95802"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–40</w:t>
                                    </w:r>
                                  </w:p>
                                </w:txbxContent>
                              </wps:txbx>
                              <wps:bodyPr rot="0" vert="horz" wrap="none" lIns="0" tIns="0" rIns="0" bIns="0" anchor="t" anchorCtr="0" upright="1">
                                <a:spAutoFit/>
                              </wps:bodyPr>
                            </wps:wsp>
                            <wps:wsp>
                              <wps:cNvPr id="2191" name="Rectangle 632"/>
                              <wps:cNvSpPr>
                                <a:spLocks noChangeArrowheads="1"/>
                              </wps:cNvSpPr>
                              <wps:spPr bwMode="auto">
                                <a:xfrm>
                                  <a:off x="1586879" y="513703"/>
                                  <a:ext cx="95802"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–30</w:t>
                                    </w:r>
                                  </w:p>
                                </w:txbxContent>
                              </wps:txbx>
                              <wps:bodyPr rot="0" vert="horz" wrap="none" lIns="0" tIns="0" rIns="0" bIns="0" anchor="t" anchorCtr="0" upright="1">
                                <a:spAutoFit/>
                              </wps:bodyPr>
                            </wps:wsp>
                            <wps:wsp>
                              <wps:cNvPr id="2193" name="Rectangle 633"/>
                              <wps:cNvSpPr>
                                <a:spLocks noChangeArrowheads="1"/>
                              </wps:cNvSpPr>
                              <wps:spPr bwMode="auto">
                                <a:xfrm>
                                  <a:off x="1586879" y="351702"/>
                                  <a:ext cx="95802" cy="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–20</w:t>
                                    </w:r>
                                  </w:p>
                                </w:txbxContent>
                              </wps:txbx>
                              <wps:bodyPr rot="0" vert="horz" wrap="none" lIns="0" tIns="0" rIns="0" bIns="0" anchor="t" anchorCtr="0" upright="1">
                                <a:spAutoFit/>
                              </wps:bodyPr>
                            </wps:wsp>
                            <wps:wsp>
                              <wps:cNvPr id="2194" name="Rectangle 634"/>
                              <wps:cNvSpPr>
                                <a:spLocks noChangeArrowheads="1"/>
                              </wps:cNvSpPr>
                              <wps:spPr bwMode="auto">
                                <a:xfrm>
                                  <a:off x="1586879" y="180901"/>
                                  <a:ext cx="95802" cy="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–10</w:t>
                                    </w:r>
                                  </w:p>
                                </w:txbxContent>
                              </wps:txbx>
                              <wps:bodyPr rot="0" vert="horz" wrap="none" lIns="0" tIns="0" rIns="0" bIns="0" anchor="t" anchorCtr="0" upright="1">
                                <a:spAutoFit/>
                              </wps:bodyPr>
                            </wps:wsp>
                          </wpc:wpc>
                        </a:graphicData>
                      </a:graphic>
                    </wp:inline>
                  </w:drawing>
                </mc:Choice>
                <mc:Fallback>
                  <w:pict>
                    <v:group id="画布 598" o:spid="_x0000_s3178" editas="canvas" style="width:387.35pt;height:156.3pt;mso-position-horizontal-relative:char;mso-position-vertical-relative:line" coordsize="49193,19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">
                      <v:shape id="_x0000_s3179" type="#_x0000_t75" style="position:absolute;width:49193;height:19850;visibility:visible;mso-wrap-style:square">
                        <v:fill o:detectmouseclick="t"/>
                        <v:path o:connecttype="none"/>
                      </v:shape>
                      <v:rect id="Rectangle 600" o:spid="_x0000_s3180" style="position:absolute;left:43345;top:18357;width:4623;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u/MQA&#10;AADdAAAADwAAAGRycy9kb3ducmV2LnhtbESPzWrDMBCE74W+g9hCbo1cQ4v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rvzEAAAA3QAAAA8AAAAAAAAAAAAAAAAAmAIAAGRycy9k&#10;b3ducmV2LnhtbFBLBQYAAAAABAAEAPUAAACJAwAAAAA=&#10;" filled="f" stroked="f">
                        <v:textbox style="mso-fit-shape-to-text:t" inset="0,0,0,0">
                          <w:txbxContent>
                            <w:p w:rsidR="003E6074" w:rsidRDefault="003E6074" w:rsidP="007F7A90">
                              <w:pPr>
                                <w:spacing w:before="0"/>
                                <w:rPr>
                                  <w:lang w:eastAsia="zh-CN"/>
                                </w:rPr>
                              </w:pPr>
                              <w:r>
                                <w:rPr>
                                  <w:color w:val="24282B"/>
                                  <w:sz w:val="10"/>
                                  <w:szCs w:val="10"/>
                                </w:rPr>
                                <w:t xml:space="preserve"> SM.2056-10</w:t>
                              </w:r>
                              <w:r>
                                <w:rPr>
                                  <w:rFonts w:hint="eastAsia"/>
                                  <w:color w:val="24282B"/>
                                  <w:sz w:val="10"/>
                                  <w:szCs w:val="10"/>
                                  <w:lang w:eastAsia="zh-CN"/>
                                </w:rPr>
                                <w:t>报告</w:t>
                              </w:r>
                            </w:p>
                          </w:txbxContent>
                        </v:textbox>
                      </v:rect>
                      <v:shape id="Picture 601" o:spid="_x0000_s3181" type="#_x0000_t75" style="position:absolute;left:7752;top:762;width:16987;height:168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m6XXJAAAA3QAAAA8AAABkcnMvZG93bnJldi54bWxEj09rAjEUxO+FfofwCr3VrLbIuhpFbYUW&#10;iuK/g7fn5rm7uHlZklS3/fSmUOhxmJnfMKNJa2pxIecrywq6nQQEcW51xYWC3XbxlILwAVljbZkU&#10;fJOHyfj+boSZtlde02UTChEh7DNUUIbQZFL6vCSDvmMb4uidrDMYonSF1A6vEW5q2UuSvjRYcVwo&#10;saF5Sfl582UUTJ9nby/uIz0dZsfXz1Xzs5dL21Xq8aGdDkEEasN/+K/9rhX00kEfft/EJyDH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ubpdckAAADdAAAADwAAAAAAAAAA&#10;AAAAAACfAgAAZHJzL2Rvd25yZXYueG1sUEsFBgAAAAAEAAQA9wAAAJUDAAAAAA==&#10;">
                        <v:imagedata r:id="rId36" o:title=""/>
                      </v:shape>
                      <v:shape id="Picture 602" o:spid="_x0000_s3182" type="#_x0000_t75" style="position:absolute;left:31039;top:666;width:17075;height:1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4QsbGAAAA3QAAAA8AAABkcnMvZG93bnJldi54bWxEj0GLwjAUhO+C/yE8wYtouiLarUZZBEE8&#10;LKi74N6ezbMtNi+libX++40geBxm5htmsWpNKRqqXWFZwccoAkGcWl1wpuDnuBnGIJxH1lhaJgUP&#10;crBadjsLTLS9856ag89EgLBLUEHufZVI6dKcDLqRrYiDd7G1QR9knUld4z3ATSnHUTSVBgsOCzlW&#10;tM4pvR5uRsHf78Q35lJO2n113ppr8z3YnQZK9Xvt1xyEp9a/w6/2VisYx58zeL4JT0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CxsYAAADdAAAADwAAAAAAAAAAAAAA&#10;AACfAgAAZHJzL2Rvd25yZXYueG1sUEsFBgAAAAAEAAQA9wAAAJIDAAAAAA==&#10;">
                        <v:imagedata r:id="rId37" o:title=""/>
                      </v:shape>
                      <v:rect id="Rectangle 603" o:spid="_x0000_s3183" style="position:absolute;left:43631;top:1143;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YBYr8A&#10;AADdAAAADwAAAGRycy9kb3ducmV2LnhtbERPy4rCMBTdC/5DuAPuNJ0upFO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xgFi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30°</w:t>
                              </w:r>
                            </w:p>
                          </w:txbxContent>
                        </v:textbox>
                      </v:rect>
                      <v:rect id="Rectangle 604" o:spid="_x0000_s3184" style="position:absolute;left:39243;width:57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k+cMA&#10;AADdAAAADwAAAGRycy9kb3ducmV2LnhtbESPzWrDMBCE74G+g9hCb7FcH4rjRgkhEEhKL3HyAIu1&#10;/qHSykhq7Lx9VQjkOMzMN8x6O1sjbuTD4FjBe5aDIG6cHrhTcL0cliWIEJE1Gsek4E4BtpuXxRor&#10;7SY+062OnUgQDhUq6GMcKylD05PFkLmROHmt8xZjkr6T2uOU4NbIIs8/pMWB00KPI+17an7qX6tA&#10;XurDVNbG5+6raL/N6XhuySn19jrvPkFEmuMz/GgftYKiXK3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qk+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0°</w:t>
                              </w:r>
                            </w:p>
                          </w:txbxContent>
                        </v:textbox>
                      </v:rect>
                      <v:rect id="Rectangle 605" o:spid="_x0000_s3185" style="position:absolute;left:46876;top:4279;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fr8A&#10;AADdAAAADwAAAGRycy9kb3ducmV2LnhtbERPy2oCMRTdC/2HcAvuNOksxE6NIoKgxY2jH3CZ3HnQ&#10;5GZIUmf8+2YhdHk4781uclY8KMTes4aPpQJBXHvTc6vhfjsu1iBiQjZoPZOGJ0XYbd9mGyyNH/lK&#10;jyq1IodwLFFDl9JQShnrjhzGpR+IM9f44DBlGFppAo453FlZKLWSDnvODR0OdOio/ql+nQZ5q47j&#10;urJB+e+iudjz6dqQ13r+Pu2/QCSa0r/45T4ZDcWnyv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W5d+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60°</w:t>
                              </w:r>
                            </w:p>
                          </w:txbxContent>
                        </v:textbox>
                      </v:rect>
                      <v:rect id="Rectangle 606" o:spid="_x0000_s3186" style="position:absolute;left:48114;top:8655;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y5cMA&#10;AADdAAAADwAAAGRycy9kb3ducmV2LnhtbESP3WoCMRSE74W+QzgF7zRxL0S3RikFwUpvXH2Aw+bs&#10;D01OliR1t2/fCAUvh5n5htkdJmfFnULsPWtYLRUI4tqbnlsNt+txsQERE7JB65k0/FKEw/5ltsPS&#10;+JEvdK9SKzKEY4kaupSGUspYd+QwLv1AnL3GB4cpy9BKE3DMcGdlodRaOuw5L3Q40EdH9Xf14zTI&#10;a3UcN5UNyp+L5st+ni4Nea3nr9P7G4hEU3qG/9sno6HYq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cy5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90°</w:t>
                              </w:r>
                            </w:p>
                          </w:txbxContent>
                        </v:textbox>
                      </v:rect>
                      <v:rect id="Rectangle 607" o:spid="_x0000_s3187" style="position:absolute;left:47257;top:12839;width:120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sksMA&#10;AADdAAAADwAAAGRycy9kb3ducmV2LnhtbESP3WoCMRSE74W+QziF3mnSvRBdjSIFwUpvXH2Aw+bs&#10;DyYnS5K627dvCgUvh5n5htnuJ2fFg0LsPWt4XygQxLU3PbcabtfjfAUiJmSD1jNp+KEI+93LbIul&#10;8SNf6FGlVmQIxxI1dCkNpZSx7shhXPiBOHuNDw5TlqGVJuCY4c7KQqmldNhzXuhwoI+O6nv17TTI&#10;a3UcV5UNyp+L5st+ni4Nea3fXqfDBkSiKT3D/+2T0VCs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Wsk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120°</w:t>
                              </w:r>
                            </w:p>
                          </w:txbxContent>
                        </v:textbox>
                      </v:rect>
                      <v:rect id="Rectangle 608" o:spid="_x0000_s3188" style="position:absolute;left:43631;top:16548;width:120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kJCcMA&#10;AADdAAAADwAAAGRycy9kb3ducmV2LnhtbESP3WoCMRSE74W+QziF3mnSLYj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kJC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150°</w:t>
                              </w:r>
                            </w:p>
                          </w:txbxContent>
                        </v:textbox>
                      </v:rect>
                      <v:rect id="Rectangle 609" o:spid="_x0000_s3189" style="position:absolute;left:39243;top:17691;width:120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RfcMA&#10;AADdAAAADwAAAGRycy9kb3ducmV2LnhtbESP3WoCMRSE74W+QziF3mnSpYj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Rf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180°</w:t>
                              </w:r>
                            </w:p>
                          </w:txbxContent>
                        </v:textbox>
                      </v:rect>
                      <v:rect id="Rectangle 610" o:spid="_x0000_s3190" style="position:absolute;left:34658;top:16738;width:120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w05sMA&#10;AADdAAAADwAAAGRycy9kb3ducmV2LnhtbESP3WoCMRSE74W+QziF3mnShYrdGqUUBCveuPoAh83Z&#10;H5qcLEnqbt++EQQvh5n5hllvJ2fFlULsPWt4XSgQxLU3PbcaLufdfAUiJmSD1jNp+KMI283TbI2l&#10;8SOf6FqlVmQIxxI1dCkNpZSx7shhXPiBOHuNDw5TlqGVJuCY4c7KQqmldNhzXuhwoK+O6p/q12mQ&#10;52o3rioblD8UzdF+708Nea1fnqfPDxCJpvQI39t7o6F4V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w05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210°</w:t>
                              </w:r>
                            </w:p>
                          </w:txbxContent>
                        </v:textbox>
                      </v:rect>
                      <v:rect id="Rectangle 611" o:spid="_x0000_s3191" style="position:absolute;left:31229;top:13601;width:120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qkcMA&#10;AADdAAAADwAAAGRycy9kb3ducmV2LnhtbESP3WoCMRSE74W+QziF3mnSvRDdGqUUBC3euPoAh83Z&#10;H5qcLEnqrm/fFAQvh5n5htnsJmfFjULsPWt4XygQxLU3Pbcarpf9fAUiJmSD1jNpuFOE3fZltsHS&#10;+JHPdKtSKzKEY4kaupSGUspYd+QwLvxAnL3GB4cpy9BKE3DMcGdlodRSOuw5L3Q40FdH9U/16zTI&#10;S7UfV5UNyn8XzckeD+eGvNZvr9PnB4hEU3qGH+2D0VCs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qk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240°</w:t>
                              </w:r>
                            </w:p>
                          </w:txbxContent>
                        </v:textbox>
                      </v:rect>
                      <v:rect id="Rectangle 612" o:spid="_x0000_s3192" style="position:absolute;left:29699;top:8940;width:120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IPCsMA&#10;AADdAAAADwAAAGRycy9kb3ducmV2LnhtbESP3WoCMRSE74W+QziF3mnSvah2a5RSEKx44+oDHDZn&#10;f2hysiSpu337RhC8HGbmG2a9nZwVVwqx96zhdaFAENfe9NxquJx38xWImJANWs+k4Y8ibDdPszWW&#10;xo98omuVWpEhHEvU0KU0lFLGuiOHceEH4uw1PjhMWYZWmoBjhjsrC6XepMOe80KHA311VP9Uv06D&#10;PFe7cVXZoPyhaI72e39qyGv98jx9foBINKVH+N7eGw3Fu1r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IPC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270°</w:t>
                              </w:r>
                            </w:p>
                          </w:txbxContent>
                        </v:textbox>
                      </v:rect>
                      <v:rect id="Rectangle 613" o:spid="_x0000_s3193" style="position:absolute;left:30651;top:4565;width:120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beL8A&#10;AADdAAAADwAAAGRycy9kb3ducmV2LnhtbERPy2oCMRTdC/2HcAvuNOksxE6NIoKgxY2jH3CZ3HnQ&#10;5GZIUmf8+2YhdHk4781uclY8KMTes4aPpQJBXHvTc6vhfjsu1iBiQjZoPZOGJ0XYbd9mGyyNH/lK&#10;jyq1IodwLFFDl9JQShnrjhzGpR+IM9f44DBlGFppAo453FlZKLWSDnvODR0OdOio/ql+nQZ5q47j&#10;urJB+e+iudjz6dqQ13r+Pu2/QCSa0r/45T4ZDcWnyn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LZt4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300°</w:t>
                              </w:r>
                            </w:p>
                          </w:txbxContent>
                        </v:textbox>
                      </v:rect>
                      <v:rect id="Rectangle 614" o:spid="_x0000_s3194" style="position:absolute;left:34372;top:1143;width:120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48MA&#10;AADdAAAADwAAAGRycy9kb3ducmV2LnhtbESP3WoCMRSE74W+QziF3mnSvSi6NUopCFq8cfUBDpuz&#10;PzQ5WZLUXd++EQQvh5n5hllvJ2fFlULsPWt4XygQxLU3PbcaLufdfAkiJmSD1jNpuFGE7eZltsbS&#10;+JFPdK1SKzKEY4kaupSGUspYd+QwLvxAnL3GB4cpy9BKE3DMcGdlodSHdNhzXuhwoO+O6t/qz2mQ&#10;52o3LisblP8pmqM97E8Nea3fXqevTxCJpvQMP9p7o6FYqR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E+48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330°</w:t>
                              </w:r>
                            </w:p>
                          </w:txbxContent>
                        </v:textbox>
                      </v:rect>
                      <v:rect id="Rectangle 615" o:spid="_x0000_s3195" style="position:absolute;left:39243;top:6845;width:95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Bo78A&#10;AADdAAAADwAAAGRycy9kb3ducmV2LnhtbERPy4rCMBTdD/gP4QruxtQuxOkYRQRBxY11PuDS3D4w&#10;uSlJtPXvzUKY5eG819vRGvEkHzrHChbzDARx5XTHjYK/2+F7BSJEZI3GMSl4UYDtZvK1xkK7ga/0&#10;LGMjUgiHAhW0MfaFlKFqyWKYu544cbXzFmOCvpHa45DCrZF5li2lxY5TQ4s97Vuq7uXDKpC38jCs&#10;SuMzd87rizkdrzU5pWbTcfcLItIY/8Uf91EryH8W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gGj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–40</w:t>
                              </w:r>
                            </w:p>
                          </w:txbxContent>
                        </v:textbox>
                      </v:rect>
                      <v:rect id="Rectangle 616" o:spid="_x0000_s3196" style="position:absolute;left:39243;top:5137;width:95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6kOMMA&#10;AADdAAAADwAAAGRycy9kb3ducmV2LnhtbESPzWrDMBCE74G+g9hCb7FsH0LiRgkhEEhDL3HyAIu1&#10;/qHSykhq7L59VSjkOMzMN8x2P1sjHuTD4FhBkeUgiBunB+4U3G+n5RpEiMgajWNS8EMB9ruXxRYr&#10;7Sa+0qOOnUgQDhUq6GMcKylD05PFkLmROHmt8xZjkr6T2uOU4NbIMs9X0uLAaaHHkY49NV/1t1Ug&#10;b/VpWtfG5+5Stp/m43xtySn19jof3kFEmuMz/N8+awXlpij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6kO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–30</w:t>
                              </w:r>
                            </w:p>
                          </w:txbxContent>
                        </v:textbox>
                      </v:rect>
                      <v:rect id="Rectangle 617" o:spid="_x0000_s3197" style="position:absolute;left:39243;top:3517;width:959;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aA38MA&#10;AADdAAAADwAAAGRycy9kb3ducmV2LnhtbESPzYoCMRCE7wu+Q2jB25pxDq7MGkUEwRUvjvsAzaTn&#10;B5POkERn9u2NIOyxqKqvqPV2tEY8yIfOsYLFPANBXDndcaPg93r4XIEIEVmjcUwK/ijAdjP5WGOh&#10;3cAXepSxEQnCoUAFbYx9IWWoWrIY5q4nTl7tvMWYpG+k9jgkuDUyz7KltNhxWmixp31L1a28WwXy&#10;Wh6GVWl85k55fTY/x0tNTqnZdNx9g4g0xv/wu33UCvLF1x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aA38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–20</w:t>
                              </w:r>
                            </w:p>
                          </w:txbxContent>
                        </v:textbox>
                      </v:rect>
                      <v:rect id="Rectangle 618" o:spid="_x0000_s3198" style="position:absolute;left:39243;top:1809;width:959;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lRMMA&#10;AADdAAAADwAAAGRycy9kb3ducmV2LnhtbESPzYoCMRCE74LvEFrYm2acwyqjUUQQXNmLow/QTHp+&#10;MOkMSXRm394sLOyxqKqvqO1+tEa8yIfOsYLlIgNBXDndcaPgfjvN1yBCRNZoHJOCHwqw300nWyy0&#10;G/hKrzI2IkE4FKigjbEvpAxVSxbDwvXEyaudtxiT9I3UHocEt0bmWfYpLXacFlrs6dhS9SifVoG8&#10;ladhXRqfuUtef5uv87Ump9THbDxsQEQa43/4r33WCvLl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olR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–10</w:t>
                              </w:r>
                            </w:p>
                          </w:txbxContent>
                        </v:textbox>
                      </v:rect>
                      <v:rect id="Rectangle 619" o:spid="_x0000_s3199" style="position:absolute;left:20351;top:1143;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xNr8A&#10;AADdAAAADwAAAGRycy9kb3ducmV2LnhtbERPy4rCMBTdC/5DuII7Te3CkY5RRBAccWOdD7g0tw9M&#10;bkoSbefvzUKY5eG8t/vRGvEiHzrHClbLDARx5XTHjYLf+2mxAREiskbjmBT8UYD9bjrZYqHdwDd6&#10;lbERKYRDgQraGPtCylC1ZDEsXU+cuNp5izFB30jtcUjh1sg8y9bSYsepocWeji1Vj/JpFch7eRo2&#10;pfGZu+T11fycbzU5peaz8fANItIY/8Uf91kryFdf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NbE2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30°</w:t>
                              </w:r>
                            </w:p>
                          </w:txbxContent>
                        </v:textbox>
                      </v:rect>
                      <v:rect id="Rectangle 620" o:spid="_x0000_s3200" style="position:absolute;left:15868;width:57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UrcMA&#10;AADdAAAADwAAAGRycy9kb3ducmV2LnhtbESP3WoCMRSE7wXfIRyhd5p1L9SuRhFB0NIb1z7AYXP2&#10;B5OTJUnd7ds3hYKXw8x8w+wOozXiST50jhUsFxkI4srpjhsFX/fzfAMiRGSNxjEp+KEAh/10ssNC&#10;u4Fv9CxjIxKEQ4EK2hj7QspQtWQxLFxPnLzaeYsxSd9I7XFIcGtknmUrabHjtNBiT6eWqkf5bRXI&#10;e3keNqXxmfvI609zvdxqckq9zcbjFkSkMb7C/+2LVpAv1+/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kUr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0°</w:t>
                              </w:r>
                            </w:p>
                          </w:txbxContent>
                        </v:textbox>
                      </v:rect>
                      <v:rect id="Rectangle 621" o:spid="_x0000_s3201" style="position:absolute;left:23596;top:4279;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NF78A&#10;AADdAAAADwAAAGRycy9kb3ducmV2LnhtbERPy4rCMBTdC/MP4Q7MzqZ2IaUaRQYEFTfW+YBLc/vA&#10;5KYkGVv/3iwGZnk47+1+tkY8yYfBsYJVloMgbpweuFPwcz8uSxAhIms0jknBiwLsdx+LLVbaTXyj&#10;Zx07kUI4VKigj3GspAxNTxZD5kbixLXOW4wJ+k5qj1MKt0YWeb6WFgdODT2O9N1T86h/rQJ5r49T&#10;WRufu0vRXs35dGvJKfX1OR82ICLN8V/85z5pBcWqTP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s0X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60°</w:t>
                              </w:r>
                            </w:p>
                          </w:txbxContent>
                        </v:textbox>
                      </v:rect>
                      <v:rect id="Rectangle 622" o:spid="_x0000_s3202" style="position:absolute;left:24834;top:8655;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ojMMA&#10;AADdAAAADwAAAGRycy9kb3ducmV2LnhtbESPzWrDMBCE74W+g9hCb7VsH4pxopgQMKSllzh9gMVa&#10;/xBpZSQ1dt++KhR6HGbmG2bfbNaIO/kwO1ZQZDkI4t7pmUcFn9f2pQIRIrJG45gUfFOA5vD4sMda&#10;u5UvdO/iKBKEQ40KphiXWsrQT2QxZG4hTt7gvMWYpB+l9rgmuDWyzPNXaXHmtDDhQqeJ+lv3ZRXI&#10;a9euVWd87t7L4cO8nS8DOaWen7bjDkSkLf6H/9pnraAsqg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poj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90°</w:t>
                              </w:r>
                            </w:p>
                          </w:txbxContent>
                        </v:textbox>
                      </v:rect>
                      <v:rect id="Rectangle 623" o:spid="_x0000_s3203" style="position:absolute;left:23881;top:12839;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2+8IA&#10;AADdAAAADwAAAGRycy9kb3ducmV2LnhtbESP3YrCMBSE74V9h3AWvNPUXkjpGmVZEFS8se4DHJrT&#10;HzY5KUm09e2NIOzlMDPfMJvdZI24kw+9YwWrZQaCuHa651bB73W/KECEiKzROCYFDwqw237MNlhq&#10;N/KF7lVsRYJwKFFBF+NQShnqjiyGpRuIk9c4bzEm6VupPY4Jbo3Ms2wtLfacFjoc6Kej+q+6WQXy&#10;Wu3HojI+c6e8OZvj4dKQU2r+OX1/gYg0xf/wu33QCvJV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Pb7wgAAAN0AAAAPAAAAAAAAAAAAAAAAAJgCAABkcnMvZG93&#10;bnJldi54bWxQSwUGAAAAAAQABAD1AAAAhwMAAAAA&#10;" filled="f" stroked="f">
                        <v:textbox style="mso-fit-shape-to-text:t" inset="0,0,0,0">
                          <w:txbxContent>
                            <w:p w:rsidR="003E6074" w:rsidRDefault="003E6074" w:rsidP="007F7A90">
                              <w:pPr>
                                <w:spacing w:before="0"/>
                              </w:pPr>
                              <w:r>
                                <w:rPr>
                                  <w:color w:val="24211D"/>
                                  <w:sz w:val="10"/>
                                  <w:szCs w:val="10"/>
                                </w:rPr>
                                <w:t>120°</w:t>
                              </w:r>
                            </w:p>
                          </w:txbxContent>
                        </v:textbox>
                      </v:rect>
                      <v:rect id="Rectangle 624" o:spid="_x0000_s3204" style="position:absolute;left:20351;top:16548;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TYMMA&#10;AADdAAAADwAAAGRycy9kb3ducmV2LnhtbESPzWrDMBCE74G+g9hCb7EcB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RTY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150°</w:t>
                              </w:r>
                            </w:p>
                          </w:txbxContent>
                        </v:textbox>
                      </v:rect>
                      <v:rect id="Rectangle 625" o:spid="_x0000_s3205" style="position:absolute;left:15868;top:17691;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3LFMMA&#10;AADdAAAADwAAAGRycy9kb3ducmV2LnhtbESPzWrDMBCE74G+g9hCb7EcE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3LF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180°</w:t>
                              </w:r>
                            </w:p>
                          </w:txbxContent>
                        </v:textbox>
                      </v:rect>
                      <v:rect id="Rectangle 626" o:spid="_x0000_s3206" style="position:absolute;left:11283;top:16738;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uj8MA&#10;AADdAAAADwAAAGRycy9kb3ducmV2LnhtbESPzWrDMBCE74G+g9hCb7EcQ4Jxo4QQCKShlzh5gMVa&#10;/1BpZSQ1dt++KhRyHGbmG2a7n60RD/JhcKxgleUgiBunB+4U3G+nZQkiRGSNxjEp+KEA+93LYouV&#10;dhNf6VHHTiQIhwoV9DGOlZSh6cliyNxInLzWeYsxSd9J7XFKcGtkkecbaXHgtNDjSMeemq/62yqQ&#10;t/o0lbXxubsU7af5OF9bckq9vc6HdxCR5vgM/7fPWkGxKt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uj8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210°</w:t>
                              </w:r>
                            </w:p>
                          </w:txbxContent>
                        </v:textbox>
                      </v:rect>
                      <v:rect id="Rectangle 627" o:spid="_x0000_s3207" style="position:absolute;left:7848;top:13601;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w+MIA&#10;AADdAAAADwAAAGRycy9kb3ducmV2LnhtbESP3YrCMBSE7wXfIZwF7zS1F1KqUZYFQRdvrD7AoTn9&#10;YZOTkkRb336zsODlMDPfMLvDZI14kg+9YwXrVQaCuHa651bB/XZcFiBCRNZoHJOCFwU47OezHZba&#10;jXylZxVbkSAcSlTQxTiUUoa6I4th5Qbi5DXOW4xJ+lZqj2OCWyPzLNtIiz2nhQ4H+uqo/qkeVoG8&#10;VcexqIzP3HfeXMz5dG3IKbX4mD63ICJN8R3+b5+0gnxdbO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D4wgAAAN0AAAAPAAAAAAAAAAAAAAAAAJgCAABkcnMvZG93&#10;bnJldi54bWxQSwUGAAAAAAQABAD1AAAAhwMAAAAA&#10;" filled="f" stroked="f">
                        <v:textbox style="mso-fit-shape-to-text:t" inset="0,0,0,0">
                          <w:txbxContent>
                            <w:p w:rsidR="003E6074" w:rsidRDefault="003E6074" w:rsidP="007F7A90">
                              <w:pPr>
                                <w:spacing w:before="0"/>
                              </w:pPr>
                              <w:r>
                                <w:rPr>
                                  <w:color w:val="24211D"/>
                                  <w:sz w:val="10"/>
                                  <w:szCs w:val="10"/>
                                </w:rPr>
                                <w:t>240°</w:t>
                              </w:r>
                            </w:p>
                          </w:txbxContent>
                        </v:textbox>
                      </v:rect>
                      <v:rect id="Rectangle 628" o:spid="_x0000_s3208" style="position:absolute;left:6419;top:8940;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9VY8MA&#10;AADdAAAADwAAAGRycy9kb3ducmV2LnhtbESPzWrDMBCE74G+g9hCb7EcHx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9VY8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270°</w:t>
                              </w:r>
                            </w:p>
                          </w:txbxContent>
                        </v:textbox>
                      </v:rect>
                      <v:rect id="Rectangle 629" o:spid="_x0000_s3209" style="position:absolute;left:7371;top:4565;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BEb8A&#10;AADdAAAADwAAAGRycy9kb3ducmV2LnhtbERPy4rCMBTdC/MP4Q7MzqZ2IaUaRQYEFTfW+YBLc/vA&#10;5KYkGVv/3iwGZnk47+1+tkY8yYfBsYJVloMgbpweuFPwcz8uSxAhIms0jknBiwLsdx+LLVbaTXyj&#10;Zx07kUI4VKigj3GspAxNTxZD5kbixLXOW4wJ+k5qj1MKt0YWeb6WFgdODT2O9N1T86h/rQJ5r49T&#10;WRufu0vRXs35dGvJKfX1OR82ICLN8V/85z5pBcWqTH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MER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300°</w:t>
                              </w:r>
                            </w:p>
                          </w:txbxContent>
                        </v:textbox>
                      </v:rect>
                      <v:rect id="Rectangle 630" o:spid="_x0000_s3210" style="position:absolute;left:11092;top:1143;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kisMA&#10;AADdAAAADwAAAGRycy9kb3ducmV2LnhtbESPzWrDMBCE74G+g9hCb7EcH4LjRgkhEEhDL3HyAIu1&#10;/qHSykhq7L59VSjkOMzMN8x2P1sjHuTD4FjBKstBEDdOD9wpuN9OyxJEiMgajWNS8EMB9ruXxRYr&#10;7Sa+0qOOnUgQDhUq6GMcKylD05PFkLmROHmt8xZjkr6T2uOU4NbIIs/X0uLAaaHHkY49NV/1t1Ug&#10;b/VpKmvjc3cp2k/zcb625JR6e50P7yAizfEZ/m+ftYJiVW7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xki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330°</w:t>
                              </w:r>
                            </w:p>
                          </w:txbxContent>
                        </v:textbox>
                      </v:rect>
                      <v:rect id="Rectangle 631" o:spid="_x0000_s3211" style="position:absolute;left:15868;top:6845;width:95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byr8A&#10;AADdAAAADwAAAGRycy9kb3ducmV2LnhtbERPy4rCMBTdD/gP4QruxtQuxOkYRQRBxY11PuDS3D4w&#10;uSlJtPXvzUKY5eG819vRGvEkHzrHChbzDARx5XTHjYK/2+F7BSJEZI3GMSl4UYDtZvK1xkK7ga/0&#10;LGMjUgiHAhW0MfaFlKFqyWKYu544cbXzFmOCvpHa45DCrZF5li2lxY5TQ4s97Vuq7uXDKpC38jCs&#10;SuMzd87rizkdrzU5pWbTcfcLItIY/8Uf91EryBc/aX96k5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1vK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–40</w:t>
                              </w:r>
                            </w:p>
                          </w:txbxContent>
                        </v:textbox>
                      </v:rect>
                      <v:rect id="Rectangle 632" o:spid="_x0000_s3212" style="position:absolute;left:15868;top:5137;width:958;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P+UcMA&#10;AADdAAAADwAAAGRycy9kb3ducmV2LnhtbESPzWrDMBCE74G+g9hCb7FsH0LiRgkhEEhDL3HyAIu1&#10;/qHSykhq7L59VSjkOMzMN8x2P1sjHuTD4FhBkeUgiBunB+4U3G+n5RpEiMgajWNS8EMB9ruXxRYr&#10;7Sa+0qOOnUgQDhUq6GMcKylD05PFkLmROHmt8xZjkr6T2uOU4NbIMs9X0uLAaaHHkY49NV/1t1Ug&#10;b/VpWtfG5+5Stp/m43xtySn19jof3kFEmuMz/N8+awVls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P+U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–30</w:t>
                              </w:r>
                            </w:p>
                          </w:txbxContent>
                        </v:textbox>
                      </v:rect>
                      <v:rect id="Rectangle 633" o:spid="_x0000_s3213" style="position:absolute;left:15868;top:3517;width:95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3FvcMA&#10;AADdAAAADwAAAGRycy9kb3ducmV2LnhtbESP3WoCMRSE7wXfIRyhd5p1B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3Fv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–20</w:t>
                              </w:r>
                            </w:p>
                          </w:txbxContent>
                        </v:textbox>
                      </v:rect>
                      <v:rect id="Rectangle 634" o:spid="_x0000_s3214" style="position:absolute;left:15868;top:1809;width:958;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dycMA&#10;AADdAAAADwAAAGRycy9kb3ducmV2LnhtbESP3WoCMRSE7wXfIRyhd5p1EbGrUUQQtPTGtQ9w2Jz9&#10;weRkSVJ3+/ZNoeDlMDPfMLvDaI14kg+dYwXLRQaCuHK640bB1/0834AIEVmjcUwKfijAYT+d7LDQ&#10;buAbPcvYiAThUKCCNsa+kDJULVkMC9cTJ6923mJM0jdSexwS3BqZZ9laWuw4LbTY06ml6lF+WwXy&#10;Xp6HTWl85j7y+tNcL7eanFJvs/G4BRFpjK/wf/uiFeTL9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Rdy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–10</w:t>
                              </w:r>
                            </w:p>
                          </w:txbxContent>
                        </v:textbox>
                      </v:rect>
                      <w10:anchorlock/>
                    </v:group>
                  </w:pict>
                </mc:Fallback>
              </mc:AlternateContent>
            </w:r>
          </w:p>
        </w:tc>
      </w:tr>
    </w:tbl>
    <w:p w:rsidR="002D0C10" w:rsidRDefault="00517F38" w:rsidP="0082115C">
      <w:pPr>
        <w:pStyle w:val="Normalaftertitle"/>
        <w:ind w:firstLineChars="200" w:firstLine="480"/>
        <w:rPr>
          <w:rFonts w:eastAsiaTheme="minorEastAsia"/>
          <w:lang w:val="en-US" w:eastAsia="zh-CN"/>
        </w:rPr>
      </w:pPr>
      <w:r>
        <w:rPr>
          <w:rFonts w:eastAsiaTheme="minorEastAsia"/>
          <w:lang w:val="en-US" w:eastAsia="zh-CN"/>
        </w:rPr>
        <w:t>在这个实例中</w:t>
      </w:r>
      <w:r w:rsidRPr="00517F38">
        <w:rPr>
          <w:rFonts w:eastAsiaTheme="minorEastAsia" w:hint="eastAsia"/>
          <w:lang w:eastAsia="zh-CN"/>
        </w:rPr>
        <w:t>，</w:t>
      </w:r>
      <w:r>
        <w:rPr>
          <w:rFonts w:eastAsiaTheme="minorEastAsia"/>
          <w:lang w:val="en-US" w:eastAsia="zh-CN"/>
        </w:rPr>
        <w:t>一个</w:t>
      </w:r>
      <w:r w:rsidR="00785AD7" w:rsidRPr="00517F38">
        <w:rPr>
          <w:rFonts w:eastAsiaTheme="minorEastAsia"/>
          <w:lang w:eastAsia="zh-CN"/>
        </w:rPr>
        <w:t>VHF FM</w:t>
      </w:r>
      <w:r>
        <w:rPr>
          <w:rFonts w:eastAsiaTheme="minorEastAsia"/>
          <w:lang w:val="en-US" w:eastAsia="zh-CN"/>
        </w:rPr>
        <w:t>广播天线被测量了二次</w:t>
      </w:r>
      <w:r>
        <w:rPr>
          <w:rFonts w:eastAsiaTheme="minorEastAsia" w:hint="eastAsia"/>
          <w:lang w:eastAsia="zh-CN"/>
        </w:rPr>
        <w:t>，</w:t>
      </w:r>
      <w:r>
        <w:rPr>
          <w:rFonts w:eastAsiaTheme="minorEastAsia"/>
          <w:lang w:eastAsia="zh-CN"/>
        </w:rPr>
        <w:t>一次采用了一个简单的测量天线</w:t>
      </w:r>
      <w:r>
        <w:rPr>
          <w:rFonts w:eastAsiaTheme="minorEastAsia" w:hint="eastAsia"/>
          <w:lang w:eastAsia="zh-CN"/>
        </w:rPr>
        <w:t>，再一次是采用了为机载天线方向图测量而专门设计的一个天线。在第一次测量中反射被显示为“</w:t>
      </w:r>
      <w:r>
        <w:rPr>
          <w:rFonts w:eastAsiaTheme="minorEastAsia"/>
          <w:lang w:eastAsia="zh-CN"/>
        </w:rPr>
        <w:t>调制</w:t>
      </w:r>
      <w:r>
        <w:rPr>
          <w:rFonts w:eastAsiaTheme="minorEastAsia" w:hint="eastAsia"/>
          <w:lang w:eastAsia="zh-CN"/>
        </w:rPr>
        <w:t>”</w:t>
      </w:r>
      <w:r>
        <w:rPr>
          <w:rFonts w:eastAsiaTheme="minorEastAsia" w:hint="eastAsia"/>
          <w:lang w:val="en-US" w:eastAsia="zh-CN"/>
        </w:rPr>
        <w:t>。</w:t>
      </w:r>
      <w:r>
        <w:rPr>
          <w:rFonts w:eastAsiaTheme="minorEastAsia"/>
          <w:lang w:val="en-US" w:eastAsia="zh-CN"/>
        </w:rPr>
        <w:t>第二次特别设计测量天线的优势是明显的</w:t>
      </w:r>
      <w:r>
        <w:rPr>
          <w:rFonts w:eastAsiaTheme="minorEastAsia" w:hint="eastAsia"/>
          <w:lang w:val="en-US" w:eastAsia="zh-CN"/>
        </w:rPr>
        <w:t>。</w:t>
      </w:r>
    </w:p>
    <w:p w:rsidR="00785AD7" w:rsidRPr="00004CAC" w:rsidRDefault="00517F38" w:rsidP="0082115C">
      <w:pPr>
        <w:ind w:firstLineChars="200" w:firstLine="480"/>
        <w:rPr>
          <w:rFonts w:eastAsiaTheme="minorEastAsia"/>
          <w:lang w:val="en-US" w:eastAsia="zh-CN"/>
        </w:rPr>
      </w:pPr>
      <w:r>
        <w:rPr>
          <w:rFonts w:eastAsiaTheme="minorEastAsia"/>
          <w:lang w:val="en-US" w:eastAsia="zh-CN"/>
        </w:rPr>
        <w:t>衰减反射的另外一种方式可以</w:t>
      </w:r>
      <w:r w:rsidR="000B1877">
        <w:rPr>
          <w:rFonts w:eastAsiaTheme="minorEastAsia"/>
          <w:lang w:val="en-US" w:eastAsia="zh-CN"/>
        </w:rPr>
        <w:t>是</w:t>
      </w:r>
      <w:r>
        <w:rPr>
          <w:rFonts w:eastAsiaTheme="minorEastAsia"/>
          <w:lang w:val="en-US" w:eastAsia="zh-CN"/>
        </w:rPr>
        <w:t>部署多个测量天线</w:t>
      </w:r>
      <w:r w:rsidR="000B1877">
        <w:rPr>
          <w:rFonts w:eastAsiaTheme="minorEastAsia" w:hint="eastAsia"/>
          <w:lang w:val="en-US" w:eastAsia="zh-CN"/>
        </w:rPr>
        <w:t>，</w:t>
      </w:r>
      <w:r w:rsidR="000B1877">
        <w:rPr>
          <w:rFonts w:eastAsiaTheme="minorEastAsia"/>
          <w:lang w:val="en-US" w:eastAsia="zh-CN"/>
        </w:rPr>
        <w:t>连接多个接收机并采用</w:t>
      </w:r>
      <w:r w:rsidR="000B1877">
        <w:rPr>
          <w:rFonts w:eastAsiaTheme="minorEastAsia"/>
          <w:lang w:val="en-US" w:eastAsia="zh-CN"/>
        </w:rPr>
        <w:t>DSP</w:t>
      </w:r>
      <w:r w:rsidR="000B1877">
        <w:rPr>
          <w:rFonts w:eastAsiaTheme="minorEastAsia"/>
          <w:lang w:val="en-US" w:eastAsia="zh-CN"/>
        </w:rPr>
        <w:t>软件</w:t>
      </w:r>
      <w:r w:rsidR="000B1877">
        <w:rPr>
          <w:rFonts w:eastAsiaTheme="minorEastAsia" w:hint="eastAsia"/>
          <w:lang w:val="en-US" w:eastAsia="zh-CN"/>
        </w:rPr>
        <w:t>。</w:t>
      </w:r>
      <w:r w:rsidR="000B1877">
        <w:rPr>
          <w:rFonts w:eastAsiaTheme="minorEastAsia"/>
          <w:lang w:val="en-US" w:eastAsia="zh-CN"/>
        </w:rPr>
        <w:t>这个软件可以采用一种算法</w:t>
      </w:r>
      <w:r w:rsidR="000B1877">
        <w:rPr>
          <w:rFonts w:eastAsiaTheme="minorEastAsia" w:hint="eastAsia"/>
          <w:lang w:val="en-US" w:eastAsia="zh-CN"/>
        </w:rPr>
        <w:t>，</w:t>
      </w:r>
      <w:r w:rsidR="000B1877">
        <w:rPr>
          <w:rFonts w:eastAsiaTheme="minorEastAsia"/>
          <w:lang w:val="en-US" w:eastAsia="zh-CN"/>
        </w:rPr>
        <w:t>例如</w:t>
      </w:r>
      <w:r w:rsidR="00785AD7" w:rsidRPr="00004CAC">
        <w:rPr>
          <w:rFonts w:eastAsiaTheme="minorEastAsia"/>
          <w:lang w:val="en-US" w:eastAsia="zh-CN"/>
        </w:rPr>
        <w:t>MUSIC</w:t>
      </w:r>
      <w:r w:rsidR="000B1877">
        <w:rPr>
          <w:rFonts w:eastAsiaTheme="minorEastAsia" w:hint="eastAsia"/>
          <w:lang w:val="en-US" w:eastAsia="zh-CN"/>
        </w:rPr>
        <w:t>，</w:t>
      </w:r>
      <w:r w:rsidR="000B1877">
        <w:rPr>
          <w:rFonts w:eastAsiaTheme="minorEastAsia"/>
          <w:lang w:val="en-US" w:eastAsia="zh-CN"/>
        </w:rPr>
        <w:t>来</w:t>
      </w:r>
      <w:r w:rsidR="00C07825">
        <w:rPr>
          <w:rFonts w:eastAsiaTheme="minorEastAsia"/>
          <w:lang w:val="en-US" w:eastAsia="zh-CN"/>
        </w:rPr>
        <w:t>从反射</w:t>
      </w:r>
      <w:r w:rsidR="000B1877">
        <w:rPr>
          <w:rFonts w:eastAsiaTheme="minorEastAsia"/>
          <w:lang w:val="en-US" w:eastAsia="zh-CN"/>
        </w:rPr>
        <w:t>和直接信号之和中仅仅提取直接信号</w:t>
      </w:r>
      <w:r w:rsidR="000B1877">
        <w:rPr>
          <w:rFonts w:eastAsiaTheme="minorEastAsia" w:hint="eastAsia"/>
          <w:lang w:val="en-US" w:eastAsia="zh-CN"/>
        </w:rPr>
        <w:t>。</w:t>
      </w:r>
      <w:r w:rsidR="000B1877">
        <w:rPr>
          <w:rFonts w:eastAsiaTheme="minorEastAsia"/>
          <w:lang w:val="en-US" w:eastAsia="zh-CN"/>
        </w:rPr>
        <w:t>无论采用何种方法来消除反射</w:t>
      </w:r>
      <w:r w:rsidR="000B1877">
        <w:rPr>
          <w:rFonts w:eastAsiaTheme="minorEastAsia" w:hint="eastAsia"/>
          <w:lang w:val="en-US" w:eastAsia="zh-CN"/>
        </w:rPr>
        <w:t>，</w:t>
      </w:r>
      <w:r w:rsidR="000B1877">
        <w:rPr>
          <w:rFonts w:eastAsiaTheme="minorEastAsia"/>
          <w:lang w:val="en-US" w:eastAsia="zh-CN"/>
        </w:rPr>
        <w:t>必须要注意保证再生的信号电平仍是直接波信号电平的准确再现</w:t>
      </w:r>
      <w:r w:rsidR="000B1877">
        <w:rPr>
          <w:rFonts w:eastAsiaTheme="minorEastAsia" w:hint="eastAsia"/>
          <w:lang w:val="en-US" w:eastAsia="zh-CN"/>
        </w:rPr>
        <w:t>。</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85AD7" w:rsidRPr="00004CAC" w:rsidRDefault="000B1877" w:rsidP="0082115C">
      <w:pPr>
        <w:ind w:firstLineChars="200" w:firstLine="480"/>
        <w:rPr>
          <w:rFonts w:eastAsiaTheme="minorEastAsia"/>
          <w:lang w:val="en-US" w:eastAsia="zh-CN"/>
        </w:rPr>
      </w:pPr>
      <w:r>
        <w:rPr>
          <w:rFonts w:eastAsiaTheme="minorEastAsia"/>
          <w:lang w:val="en-US" w:eastAsia="zh-CN"/>
        </w:rPr>
        <w:t>可以采用模拟来估算特殊情况下地面反射的影响</w:t>
      </w:r>
      <w:r>
        <w:rPr>
          <w:rFonts w:eastAsiaTheme="minorEastAsia" w:hint="eastAsia"/>
          <w:lang w:val="en-US" w:eastAsia="zh-CN"/>
        </w:rPr>
        <w:t>。</w:t>
      </w:r>
      <w:r>
        <w:rPr>
          <w:rFonts w:eastAsiaTheme="minorEastAsia"/>
          <w:lang w:val="en-US" w:eastAsia="zh-CN"/>
        </w:rPr>
        <w:t>该模型应该包括测量高度</w:t>
      </w:r>
      <w:r>
        <w:rPr>
          <w:rFonts w:eastAsiaTheme="minorEastAsia" w:hint="eastAsia"/>
          <w:lang w:val="en-US" w:eastAsia="zh-CN"/>
        </w:rPr>
        <w:t>、</w:t>
      </w:r>
      <w:r>
        <w:rPr>
          <w:rFonts w:eastAsiaTheme="minorEastAsia"/>
          <w:lang w:val="en-US" w:eastAsia="zh-CN"/>
        </w:rPr>
        <w:t>测量距离</w:t>
      </w:r>
      <w:r>
        <w:rPr>
          <w:rFonts w:eastAsiaTheme="minorEastAsia" w:hint="eastAsia"/>
          <w:lang w:val="en-US" w:eastAsia="zh-CN"/>
        </w:rPr>
        <w:t>、</w:t>
      </w:r>
      <w:r>
        <w:rPr>
          <w:rFonts w:eastAsiaTheme="minorEastAsia"/>
          <w:lang w:val="en-US" w:eastAsia="zh-CN"/>
        </w:rPr>
        <w:t>被测天线的高度</w:t>
      </w:r>
      <w:r>
        <w:rPr>
          <w:rFonts w:eastAsiaTheme="minorEastAsia" w:hint="eastAsia"/>
          <w:lang w:val="en-US" w:eastAsia="zh-CN"/>
        </w:rPr>
        <w:t>、</w:t>
      </w:r>
      <w:r>
        <w:rPr>
          <w:rFonts w:eastAsiaTheme="minorEastAsia"/>
          <w:lang w:val="en-US" w:eastAsia="zh-CN"/>
        </w:rPr>
        <w:t>预期的垂直天线方向图</w:t>
      </w:r>
      <w:r>
        <w:rPr>
          <w:rFonts w:eastAsiaTheme="minorEastAsia" w:hint="eastAsia"/>
          <w:lang w:val="en-US" w:eastAsia="zh-CN"/>
        </w:rPr>
        <w:t>、</w:t>
      </w:r>
      <w:r>
        <w:rPr>
          <w:rFonts w:eastAsiaTheme="minorEastAsia"/>
          <w:lang w:val="en-US" w:eastAsia="zh-CN"/>
        </w:rPr>
        <w:t>已知的接收天线的垂直方向图和一个具有实际大地参数的实际大地模型</w:t>
      </w:r>
      <w:r>
        <w:rPr>
          <w:rFonts w:eastAsiaTheme="minorEastAsia" w:hint="eastAsia"/>
          <w:lang w:val="en-US" w:eastAsia="zh-CN"/>
        </w:rPr>
        <w:t>。</w:t>
      </w:r>
      <w:r>
        <w:rPr>
          <w:rFonts w:eastAsiaTheme="minorEastAsia"/>
          <w:lang w:val="en-US" w:eastAsia="zh-CN"/>
        </w:rPr>
        <w:t>采用这些</w:t>
      </w:r>
      <w:r>
        <w:rPr>
          <w:rFonts w:eastAsiaTheme="minorEastAsia" w:hint="eastAsia"/>
          <w:lang w:val="en-US" w:eastAsia="zh-CN"/>
        </w:rPr>
        <w:t>，</w:t>
      </w:r>
      <w:r>
        <w:rPr>
          <w:rFonts w:eastAsiaTheme="minorEastAsia"/>
          <w:lang w:val="en-US" w:eastAsia="zh-CN"/>
        </w:rPr>
        <w:t>可以得到</w:t>
      </w:r>
      <w:r w:rsidR="00004769">
        <w:rPr>
          <w:rFonts w:eastAsiaTheme="minorEastAsia"/>
          <w:lang w:val="en-US" w:eastAsia="zh-CN"/>
        </w:rPr>
        <w:t>对</w:t>
      </w:r>
      <w:r>
        <w:rPr>
          <w:rFonts w:eastAsiaTheme="minorEastAsia"/>
          <w:lang w:val="en-US" w:eastAsia="zh-CN"/>
        </w:rPr>
        <w:t>在特定测量情形下可能会遇到的特殊困难</w:t>
      </w:r>
      <w:r w:rsidR="006406C4">
        <w:rPr>
          <w:rFonts w:eastAsiaTheme="minorEastAsia"/>
          <w:lang w:val="en-US" w:eastAsia="zh-CN"/>
        </w:rPr>
        <w:t>的</w:t>
      </w:r>
      <w:r>
        <w:rPr>
          <w:rFonts w:eastAsiaTheme="minorEastAsia"/>
          <w:lang w:val="en-US" w:eastAsia="zh-CN"/>
        </w:rPr>
        <w:t>一个</w:t>
      </w:r>
      <w:r w:rsidR="006406C4">
        <w:rPr>
          <w:rFonts w:eastAsiaTheme="minorEastAsia"/>
          <w:lang w:val="en-US" w:eastAsia="zh-CN"/>
        </w:rPr>
        <w:t>很</w:t>
      </w:r>
      <w:r w:rsidR="00004769">
        <w:rPr>
          <w:rFonts w:eastAsiaTheme="minorEastAsia"/>
          <w:lang w:val="en-US" w:eastAsia="zh-CN"/>
        </w:rPr>
        <w:t>好</w:t>
      </w:r>
      <w:r>
        <w:rPr>
          <w:rFonts w:eastAsiaTheme="minorEastAsia"/>
          <w:lang w:val="en-US" w:eastAsia="zh-CN"/>
        </w:rPr>
        <w:t>印象</w:t>
      </w:r>
      <w:r w:rsidR="006406C4">
        <w:rPr>
          <w:rFonts w:eastAsiaTheme="minorEastAsia" w:hint="eastAsia"/>
          <w:lang w:val="en-US" w:eastAsia="zh-CN"/>
        </w:rPr>
        <w:t>。</w:t>
      </w:r>
      <w:r w:rsidR="006406C4">
        <w:rPr>
          <w:rFonts w:eastAsiaTheme="minorEastAsia"/>
          <w:lang w:val="en-US" w:eastAsia="zh-CN"/>
        </w:rPr>
        <w:t>但是</w:t>
      </w:r>
      <w:r w:rsidR="006406C4">
        <w:rPr>
          <w:rFonts w:eastAsiaTheme="minorEastAsia" w:hint="eastAsia"/>
          <w:lang w:val="en-US" w:eastAsia="zh-CN"/>
        </w:rPr>
        <w:t>，</w:t>
      </w:r>
      <w:r w:rsidR="006406C4">
        <w:rPr>
          <w:rFonts w:eastAsiaTheme="minorEastAsia"/>
          <w:lang w:val="en-US" w:eastAsia="zh-CN"/>
        </w:rPr>
        <w:t>模拟永远不能取代</w:t>
      </w:r>
      <w:r w:rsidR="00004769">
        <w:rPr>
          <w:rFonts w:eastAsiaTheme="minorEastAsia"/>
          <w:lang w:val="en-US" w:eastAsia="zh-CN"/>
        </w:rPr>
        <w:t>真实</w:t>
      </w:r>
      <w:r w:rsidR="006406C4">
        <w:rPr>
          <w:rFonts w:eastAsiaTheme="minorEastAsia"/>
          <w:lang w:val="en-US" w:eastAsia="zh-CN"/>
        </w:rPr>
        <w:t>测量</w:t>
      </w:r>
      <w:r w:rsidR="006406C4">
        <w:rPr>
          <w:rFonts w:eastAsiaTheme="minorEastAsia" w:hint="eastAsia"/>
          <w:lang w:val="en-US" w:eastAsia="zh-CN"/>
        </w:rPr>
        <w:t>。</w:t>
      </w:r>
    </w:p>
    <w:p w:rsidR="00785AD7" w:rsidRPr="00004CAC" w:rsidRDefault="00785AD7" w:rsidP="006D6D99">
      <w:pPr>
        <w:pStyle w:val="Heading3"/>
        <w:rPr>
          <w:rFonts w:eastAsiaTheme="minorEastAsia"/>
          <w:lang w:val="en-US" w:eastAsia="zh-CN"/>
        </w:rPr>
      </w:pPr>
      <w:bookmarkStart w:id="67" w:name="_Toc112572529"/>
      <w:bookmarkStart w:id="68" w:name="_Toc115794816"/>
      <w:bookmarkStart w:id="69" w:name="_Toc115794901"/>
      <w:r w:rsidRPr="00004CAC">
        <w:rPr>
          <w:rFonts w:eastAsiaTheme="minorEastAsia"/>
          <w:lang w:val="en-US" w:eastAsia="zh-CN"/>
        </w:rPr>
        <w:t>5.2.5</w:t>
      </w:r>
      <w:r w:rsidRPr="00004CAC">
        <w:rPr>
          <w:rFonts w:eastAsiaTheme="minorEastAsia"/>
          <w:lang w:val="en-US" w:eastAsia="zh-CN"/>
        </w:rPr>
        <w:tab/>
      </w:r>
      <w:r w:rsidR="006406C4">
        <w:rPr>
          <w:rFonts w:eastAsiaTheme="minorEastAsia"/>
          <w:lang w:val="en-US" w:eastAsia="zh-CN"/>
        </w:rPr>
        <w:t>极化</w:t>
      </w:r>
      <w:bookmarkEnd w:id="67"/>
      <w:bookmarkEnd w:id="68"/>
      <w:bookmarkEnd w:id="69"/>
    </w:p>
    <w:p w:rsidR="00785AD7" w:rsidRPr="00004CAC" w:rsidRDefault="00243D0A" w:rsidP="0082115C">
      <w:pPr>
        <w:ind w:firstLineChars="200" w:firstLine="480"/>
        <w:rPr>
          <w:rFonts w:eastAsiaTheme="minorEastAsia"/>
          <w:lang w:val="en-US" w:eastAsia="zh-CN"/>
        </w:rPr>
      </w:pPr>
      <w:r>
        <w:rPr>
          <w:rFonts w:eastAsiaTheme="minorEastAsia"/>
          <w:lang w:val="en-US" w:eastAsia="zh-CN"/>
        </w:rPr>
        <w:t>测量天线的极化需要与被测天线的极化相适配</w:t>
      </w:r>
      <w:r>
        <w:rPr>
          <w:rFonts w:eastAsiaTheme="minorEastAsia" w:hint="eastAsia"/>
          <w:lang w:val="en-US" w:eastAsia="zh-CN"/>
        </w:rPr>
        <w:t>。在</w:t>
      </w:r>
      <w:r w:rsidR="00785AD7" w:rsidRPr="00004CAC">
        <w:rPr>
          <w:rFonts w:eastAsiaTheme="minorEastAsia"/>
          <w:lang w:val="en-US" w:eastAsia="zh-CN"/>
        </w:rPr>
        <w:t>VHF</w:t>
      </w:r>
      <w:r>
        <w:rPr>
          <w:rFonts w:eastAsiaTheme="minorEastAsia"/>
          <w:lang w:val="en-US" w:eastAsia="zh-CN"/>
        </w:rPr>
        <w:t>和</w:t>
      </w:r>
      <w:r w:rsidR="00785AD7" w:rsidRPr="00004CAC">
        <w:rPr>
          <w:rFonts w:eastAsiaTheme="minorEastAsia"/>
          <w:lang w:val="en-US" w:eastAsia="zh-CN"/>
        </w:rPr>
        <w:t>UHF</w:t>
      </w:r>
      <w:r>
        <w:rPr>
          <w:rFonts w:eastAsiaTheme="minorEastAsia"/>
          <w:lang w:val="en-US" w:eastAsia="zh-CN"/>
        </w:rPr>
        <w:t>频率</w:t>
      </w:r>
      <w:r>
        <w:rPr>
          <w:rFonts w:eastAsiaTheme="minorEastAsia" w:hint="eastAsia"/>
          <w:lang w:val="en-US" w:eastAsia="zh-CN"/>
        </w:rPr>
        <w:t>，</w:t>
      </w:r>
      <w:r>
        <w:rPr>
          <w:rFonts w:eastAsiaTheme="minorEastAsia"/>
          <w:lang w:val="en-US" w:eastAsia="zh-CN"/>
        </w:rPr>
        <w:t>非线性极化天线已经变</w:t>
      </w:r>
      <w:r w:rsidR="00004769">
        <w:rPr>
          <w:rFonts w:eastAsiaTheme="minorEastAsia"/>
          <w:lang w:val="en-US" w:eastAsia="zh-CN"/>
        </w:rPr>
        <w:t>得很普遍</w:t>
      </w:r>
      <w:r>
        <w:rPr>
          <w:rFonts w:eastAsiaTheme="minorEastAsia" w:hint="eastAsia"/>
          <w:lang w:val="en-US" w:eastAsia="zh-CN"/>
        </w:rPr>
        <w:t>。</w:t>
      </w:r>
      <w:r>
        <w:rPr>
          <w:rFonts w:eastAsiaTheme="minorEastAsia"/>
          <w:lang w:val="en-US" w:eastAsia="zh-CN"/>
        </w:rPr>
        <w:t>对于这些天线</w:t>
      </w:r>
      <w:r>
        <w:rPr>
          <w:rFonts w:eastAsiaTheme="minorEastAsia" w:hint="eastAsia"/>
          <w:lang w:val="en-US" w:eastAsia="zh-CN"/>
        </w:rPr>
        <w:t>，实际的极化随着相对于天线的位置而变化。</w:t>
      </w:r>
      <w:r>
        <w:rPr>
          <w:rFonts w:eastAsiaTheme="minorEastAsia"/>
          <w:lang w:val="en-US" w:eastAsia="zh-CN"/>
        </w:rPr>
        <w:t>因此</w:t>
      </w:r>
      <w:r>
        <w:rPr>
          <w:rFonts w:eastAsiaTheme="minorEastAsia" w:hint="eastAsia"/>
          <w:lang w:val="en-US" w:eastAsia="zh-CN"/>
        </w:rPr>
        <w:t>，</w:t>
      </w:r>
      <w:r>
        <w:rPr>
          <w:rFonts w:eastAsiaTheme="minorEastAsia"/>
          <w:lang w:val="en-US" w:eastAsia="zh-CN"/>
        </w:rPr>
        <w:t>独立测量极化是一个优点</w:t>
      </w:r>
      <w:r>
        <w:rPr>
          <w:rFonts w:eastAsiaTheme="minorEastAsia" w:hint="eastAsia"/>
          <w:lang w:val="en-US" w:eastAsia="zh-CN"/>
        </w:rPr>
        <w:t>。</w:t>
      </w:r>
      <w:r>
        <w:rPr>
          <w:rFonts w:eastAsiaTheme="minorEastAsia"/>
          <w:lang w:val="en-US" w:eastAsia="zh-CN"/>
        </w:rPr>
        <w:t>有二种方法来对此实现</w:t>
      </w:r>
      <w:r>
        <w:rPr>
          <w:rFonts w:eastAsiaTheme="minorEastAsia" w:hint="eastAsia"/>
          <w:lang w:val="en-US" w:eastAsia="zh-CN"/>
        </w:rPr>
        <w:t>：</w:t>
      </w:r>
    </w:p>
    <w:p w:rsidR="00785AD7" w:rsidRPr="00004CAC" w:rsidRDefault="00785AD7" w:rsidP="006D6D99">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243D0A">
        <w:rPr>
          <w:rFonts w:eastAsiaTheme="minorEastAsia"/>
          <w:lang w:val="en-US" w:eastAsia="zh-CN"/>
        </w:rPr>
        <w:t>采用二个具有正交极化的测量天线和二个测量接收机</w:t>
      </w:r>
      <w:r w:rsidR="00243D0A">
        <w:rPr>
          <w:rFonts w:eastAsiaTheme="minorEastAsia" w:hint="eastAsia"/>
          <w:lang w:val="en-US" w:eastAsia="zh-CN"/>
        </w:rPr>
        <w:t>。</w:t>
      </w:r>
      <w:r w:rsidR="00243D0A">
        <w:rPr>
          <w:rFonts w:eastAsiaTheme="minorEastAsia"/>
          <w:lang w:val="en-US" w:eastAsia="zh-CN"/>
        </w:rPr>
        <w:t>二个接收机同步</w:t>
      </w:r>
      <w:r w:rsidR="00243D0A">
        <w:rPr>
          <w:rFonts w:eastAsiaTheme="minorEastAsia" w:hint="eastAsia"/>
          <w:lang w:val="en-US" w:eastAsia="zh-CN"/>
        </w:rPr>
        <w:t>。</w:t>
      </w:r>
      <w:r w:rsidR="00243D0A">
        <w:rPr>
          <w:rFonts w:eastAsiaTheme="minorEastAsia"/>
          <w:lang w:val="en-US" w:eastAsia="zh-CN"/>
        </w:rPr>
        <w:t>将采用每个接收机测量到的功率值进行相加</w:t>
      </w:r>
      <w:r w:rsidR="00243D0A">
        <w:rPr>
          <w:rFonts w:eastAsiaTheme="minorEastAsia" w:hint="eastAsia"/>
          <w:lang w:val="en-US" w:eastAsia="zh-CN"/>
        </w:rPr>
        <w:t>将</w:t>
      </w:r>
      <w:r w:rsidR="00243D0A">
        <w:rPr>
          <w:rFonts w:eastAsiaTheme="minorEastAsia"/>
          <w:lang w:val="en-US" w:eastAsia="zh-CN"/>
        </w:rPr>
        <w:t>给出与发射信号极化无关的总接收功率</w:t>
      </w:r>
      <w:r w:rsidR="00243D0A">
        <w:rPr>
          <w:rFonts w:eastAsiaTheme="minorEastAsia" w:hint="eastAsia"/>
          <w:lang w:val="en-US" w:eastAsia="zh-CN"/>
        </w:rPr>
        <w:t>。</w:t>
      </w:r>
      <w:r w:rsidR="00243D0A">
        <w:rPr>
          <w:rFonts w:eastAsiaTheme="minorEastAsia"/>
          <w:lang w:val="en-US" w:eastAsia="zh-CN"/>
        </w:rPr>
        <w:t>采用这样的装置</w:t>
      </w:r>
      <w:r w:rsidR="00243D0A">
        <w:rPr>
          <w:rFonts w:eastAsiaTheme="minorEastAsia" w:hint="eastAsia"/>
          <w:lang w:val="en-US" w:eastAsia="zh-CN"/>
        </w:rPr>
        <w:t>，</w:t>
      </w:r>
      <w:r w:rsidR="00243D0A">
        <w:rPr>
          <w:rFonts w:eastAsiaTheme="minorEastAsia"/>
          <w:lang w:val="en-US" w:eastAsia="zh-CN"/>
        </w:rPr>
        <w:t>有可能分别表示水平和垂直极化平面图</w:t>
      </w:r>
      <w:r w:rsidR="00243D0A">
        <w:rPr>
          <w:rFonts w:eastAsiaTheme="minorEastAsia" w:hint="eastAsia"/>
          <w:lang w:val="en-US" w:eastAsia="zh-CN"/>
        </w:rPr>
        <w:t>，</w:t>
      </w:r>
      <w:r w:rsidR="00243D0A">
        <w:rPr>
          <w:rFonts w:eastAsiaTheme="minorEastAsia"/>
          <w:lang w:val="en-US" w:eastAsia="zh-CN"/>
        </w:rPr>
        <w:t>以及与极化无关的组合天线方向图</w:t>
      </w:r>
      <w:r w:rsidR="00243D0A">
        <w:rPr>
          <w:rFonts w:eastAsiaTheme="minorEastAsia" w:hint="eastAsia"/>
          <w:lang w:val="en-US" w:eastAsia="zh-CN"/>
        </w:rPr>
        <w:t>。</w:t>
      </w:r>
    </w:p>
    <w:p w:rsidR="00785AD7" w:rsidRPr="00004CAC" w:rsidRDefault="00785AD7" w:rsidP="006D6D99">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243D0A">
        <w:rPr>
          <w:rFonts w:eastAsiaTheme="minorEastAsia"/>
          <w:lang w:val="en-US" w:eastAsia="zh-CN"/>
        </w:rPr>
        <w:t>采用单独一个接收机和相同的二个测量天线</w:t>
      </w:r>
      <w:r w:rsidR="00243D0A">
        <w:rPr>
          <w:rFonts w:eastAsiaTheme="minorEastAsia" w:hint="eastAsia"/>
          <w:lang w:val="en-US" w:eastAsia="zh-CN"/>
        </w:rPr>
        <w:t>。</w:t>
      </w:r>
      <w:r w:rsidR="00243D0A">
        <w:rPr>
          <w:rFonts w:eastAsiaTheme="minorEastAsia"/>
          <w:lang w:val="en-US" w:eastAsia="zh-CN"/>
        </w:rPr>
        <w:t>接收机在二个天线之间切换</w:t>
      </w:r>
      <w:r w:rsidR="00243D0A">
        <w:rPr>
          <w:rFonts w:eastAsiaTheme="minorEastAsia" w:hint="eastAsia"/>
          <w:lang w:val="en-US" w:eastAsia="zh-CN"/>
        </w:rPr>
        <w:t>，</w:t>
      </w:r>
      <w:r w:rsidR="00243D0A">
        <w:rPr>
          <w:rFonts w:eastAsiaTheme="minorEastAsia"/>
          <w:lang w:val="en-US" w:eastAsia="zh-CN"/>
        </w:rPr>
        <w:t>接收机的</w:t>
      </w:r>
      <w:r w:rsidR="00243D0A">
        <w:rPr>
          <w:rFonts w:eastAsiaTheme="minorEastAsia"/>
          <w:lang w:val="en-US" w:eastAsia="zh-CN"/>
        </w:rPr>
        <w:t>RMS</w:t>
      </w:r>
      <w:r w:rsidR="00243D0A">
        <w:rPr>
          <w:rFonts w:eastAsiaTheme="minorEastAsia"/>
          <w:lang w:val="en-US" w:eastAsia="zh-CN"/>
        </w:rPr>
        <w:t>检测器</w:t>
      </w:r>
      <w:r w:rsidR="00A569EA">
        <w:rPr>
          <w:rFonts w:eastAsiaTheme="minorEastAsia"/>
          <w:lang w:val="en-US" w:eastAsia="zh-CN"/>
        </w:rPr>
        <w:t>将二个路径</w:t>
      </w:r>
      <w:r w:rsidR="00DA6A6F">
        <w:rPr>
          <w:rFonts w:eastAsiaTheme="minorEastAsia"/>
          <w:lang w:val="en-US" w:eastAsia="zh-CN"/>
        </w:rPr>
        <w:t>的功率相加</w:t>
      </w:r>
      <w:r w:rsidR="00DA6A6F">
        <w:rPr>
          <w:rFonts w:eastAsiaTheme="minorEastAsia" w:hint="eastAsia"/>
          <w:lang w:val="en-US" w:eastAsia="zh-CN"/>
        </w:rPr>
        <w:t>。</w:t>
      </w:r>
      <w:r w:rsidR="00DA6A6F">
        <w:rPr>
          <w:rFonts w:eastAsiaTheme="minorEastAsia"/>
          <w:lang w:val="en-US" w:eastAsia="zh-CN"/>
        </w:rPr>
        <w:t>这是一个低成本方法</w:t>
      </w:r>
      <w:r w:rsidR="00DA6A6F">
        <w:rPr>
          <w:rFonts w:eastAsiaTheme="minorEastAsia" w:hint="eastAsia"/>
          <w:lang w:val="en-US" w:eastAsia="zh-CN"/>
        </w:rPr>
        <w:t>。</w:t>
      </w:r>
    </w:p>
    <w:p w:rsidR="00785AD7" w:rsidRPr="00004CAC" w:rsidRDefault="00DA6A6F" w:rsidP="0082115C">
      <w:pPr>
        <w:ind w:firstLineChars="200" w:firstLine="480"/>
        <w:rPr>
          <w:rFonts w:eastAsiaTheme="minorEastAsia"/>
          <w:lang w:val="en-US" w:eastAsia="zh-CN"/>
        </w:rPr>
      </w:pPr>
      <w:r>
        <w:rPr>
          <w:rFonts w:eastAsiaTheme="minorEastAsia"/>
          <w:lang w:val="en-US" w:eastAsia="zh-CN"/>
        </w:rPr>
        <w:t>采用后一种方法</w:t>
      </w:r>
      <w:r>
        <w:rPr>
          <w:rFonts w:eastAsiaTheme="minorEastAsia" w:hint="eastAsia"/>
          <w:lang w:val="en-US" w:eastAsia="zh-CN"/>
        </w:rPr>
        <w:t>，</w:t>
      </w:r>
      <w:r>
        <w:rPr>
          <w:rFonts w:eastAsiaTheme="minorEastAsia"/>
          <w:lang w:val="en-US" w:eastAsia="zh-CN"/>
        </w:rPr>
        <w:t>每个极化平面在</w:t>
      </w:r>
      <w:r>
        <w:rPr>
          <w:rFonts w:eastAsiaTheme="minorEastAsia" w:hint="eastAsia"/>
          <w:lang w:val="en-US" w:eastAsia="zh-CN"/>
        </w:rPr>
        <w:t>50%</w:t>
      </w:r>
      <w:r>
        <w:rPr>
          <w:rFonts w:eastAsiaTheme="minorEastAsia" w:hint="eastAsia"/>
          <w:lang w:val="en-US" w:eastAsia="zh-CN"/>
        </w:rPr>
        <w:t>的测量时间期间被测量，</w:t>
      </w:r>
      <w:r>
        <w:rPr>
          <w:rFonts w:eastAsiaTheme="minorEastAsia"/>
          <w:lang w:val="en-US" w:eastAsia="zh-CN"/>
        </w:rPr>
        <w:t>最终结果刚好比实际值低</w:t>
      </w:r>
      <w:r w:rsidR="00785AD7" w:rsidRPr="00004CAC">
        <w:rPr>
          <w:rFonts w:eastAsiaTheme="minorEastAsia"/>
          <w:lang w:val="en-US" w:eastAsia="zh-CN"/>
        </w:rPr>
        <w:t>3 dB</w:t>
      </w:r>
      <w:r>
        <w:rPr>
          <w:rFonts w:eastAsiaTheme="minorEastAsia" w:hint="eastAsia"/>
          <w:lang w:val="en-US" w:eastAsia="zh-CN"/>
        </w:rPr>
        <w:t>，</w:t>
      </w:r>
      <w:r>
        <w:rPr>
          <w:rFonts w:eastAsiaTheme="minorEastAsia"/>
          <w:lang w:val="en-US" w:eastAsia="zh-CN"/>
        </w:rPr>
        <w:t>参见图</w:t>
      </w:r>
      <w:r w:rsidR="00785AD7" w:rsidRPr="00004CAC">
        <w:rPr>
          <w:rFonts w:eastAsiaTheme="minorEastAsia"/>
          <w:lang w:val="en-US" w:eastAsia="zh-CN"/>
        </w:rPr>
        <w:t>12</w:t>
      </w:r>
      <w:r>
        <w:rPr>
          <w:rFonts w:eastAsiaTheme="minorEastAsia" w:hint="eastAsia"/>
          <w:lang w:val="en-US" w:eastAsia="zh-CN"/>
        </w:rPr>
        <w:t>。应该根据被测信号的调制特性和接收机的带宽来选择切换时间和测量时间。</w:t>
      </w:r>
      <w:r>
        <w:rPr>
          <w:rFonts w:eastAsiaTheme="minorEastAsia"/>
          <w:lang w:val="en-US" w:eastAsia="zh-CN"/>
        </w:rPr>
        <w:t>通过适当的工程实现</w:t>
      </w:r>
      <w:r>
        <w:rPr>
          <w:rFonts w:eastAsiaTheme="minorEastAsia" w:hint="eastAsia"/>
          <w:lang w:val="en-US" w:eastAsia="zh-CN"/>
        </w:rPr>
        <w:t>，</w:t>
      </w:r>
      <w:r>
        <w:rPr>
          <w:rFonts w:eastAsiaTheme="minorEastAsia"/>
          <w:lang w:val="en-US" w:eastAsia="zh-CN"/>
        </w:rPr>
        <w:t>这可以和第一种方法一样准确</w:t>
      </w:r>
      <w:r>
        <w:rPr>
          <w:rFonts w:eastAsiaTheme="minorEastAsia" w:hint="eastAsia"/>
          <w:lang w:val="en-US" w:eastAsia="zh-CN"/>
        </w:rPr>
        <w:t>。</w:t>
      </w:r>
    </w:p>
    <w:p w:rsidR="00DA6A6F" w:rsidRDefault="00DA6A6F" w:rsidP="00DA6A6F">
      <w:pPr>
        <w:pStyle w:val="Figure"/>
        <w:rPr>
          <w:lang w:val="en-US" w:eastAsia="zh-CN"/>
        </w:rPr>
      </w:pPr>
    </w:p>
    <w:p w:rsidR="00924920" w:rsidRDefault="00DA6A6F" w:rsidP="00924920">
      <w:pPr>
        <w:pStyle w:val="FigureNo"/>
        <w:rPr>
          <w:lang w:val="en-US" w:eastAsia="zh-CN"/>
        </w:rPr>
      </w:pPr>
      <w:r w:rsidRPr="009B4E7B">
        <w:rPr>
          <w:lang w:val="en-US" w:eastAsia="zh-CN"/>
        </w:rPr>
        <w:t>图</w:t>
      </w:r>
      <w:r w:rsidRPr="009B4E7B">
        <w:rPr>
          <w:rFonts w:hint="eastAsia"/>
          <w:lang w:val="en-US" w:eastAsia="zh-CN"/>
        </w:rPr>
        <w:t xml:space="preserve"> 12  </w:t>
      </w:r>
    </w:p>
    <w:p w:rsidR="00DA6A6F" w:rsidRPr="002D0C10" w:rsidRDefault="00DA6A6F" w:rsidP="00924920">
      <w:pPr>
        <w:pStyle w:val="Figuretitle"/>
        <w:rPr>
          <w:lang w:val="en-US" w:eastAsia="zh-CN"/>
        </w:rPr>
      </w:pPr>
      <w:r w:rsidRPr="002D0C10">
        <w:rPr>
          <w:rFonts w:hint="eastAsia"/>
          <w:lang w:val="en-US" w:eastAsia="zh-CN"/>
        </w:rPr>
        <w:t>低成本极化无关系统的原理</w:t>
      </w:r>
    </w:p>
    <w:p w:rsidR="00DA6A6F" w:rsidRDefault="00D462DF" w:rsidP="00DA6A6F">
      <w:pPr>
        <w:pStyle w:val="Figure"/>
        <w:rPr>
          <w:rFonts w:eastAsia="MS Mincho"/>
          <w:lang w:val="en-US"/>
        </w:rPr>
      </w:pPr>
      <w:r>
        <w:rPr>
          <w:rFonts w:eastAsia="MS Mincho"/>
          <w:noProof/>
          <w:lang w:val="en-US" w:eastAsia="zh-CN"/>
        </w:rPr>
        <mc:AlternateContent>
          <mc:Choice Requires="wpc">
            <w:drawing>
              <wp:inline distT="0" distB="0" distL="0" distR="0">
                <wp:extent cx="3625850" cy="2006600"/>
                <wp:effectExtent l="3810" t="11430" r="0" b="1270"/>
                <wp:docPr id="2192" name="画布 5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77" name="Rectangle 525"/>
                        <wps:cNvSpPr>
                          <a:spLocks noChangeArrowheads="1"/>
                        </wps:cNvSpPr>
                        <wps:spPr bwMode="auto">
                          <a:xfrm>
                            <a:off x="2703195" y="1857375"/>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SM.2056-12</w:t>
                              </w:r>
                              <w:r>
                                <w:rPr>
                                  <w:rFonts w:hint="eastAsia"/>
                                  <w:color w:val="24282B"/>
                                  <w:sz w:val="10"/>
                                  <w:szCs w:val="10"/>
                                  <w:lang w:eastAsia="zh-CN"/>
                                </w:rPr>
                                <w:t>报告</w:t>
                              </w:r>
                            </w:p>
                          </w:txbxContent>
                        </wps:txbx>
                        <wps:bodyPr rot="0" vert="horz" wrap="none" lIns="0" tIns="0" rIns="0" bIns="0" anchor="t" anchorCtr="0" upright="1">
                          <a:spAutoFit/>
                        </wps:bodyPr>
                      </wps:wsp>
                      <wps:wsp>
                        <wps:cNvPr id="2279" name="Freeform 526"/>
                        <wps:cNvSpPr>
                          <a:spLocks noEditPoints="1"/>
                        </wps:cNvSpPr>
                        <wps:spPr bwMode="auto">
                          <a:xfrm>
                            <a:off x="808990" y="9525"/>
                            <a:ext cx="2484120" cy="1362075"/>
                          </a:xfrm>
                          <a:custGeom>
                            <a:avLst/>
                            <a:gdLst>
                              <a:gd name="T0" fmla="*/ 761416 w 261"/>
                              <a:gd name="T1" fmla="*/ 1238250 h 143"/>
                              <a:gd name="T2" fmla="*/ 761416 w 261"/>
                              <a:gd name="T3" fmla="*/ 1133475 h 143"/>
                              <a:gd name="T4" fmla="*/ 761416 w 261"/>
                              <a:gd name="T5" fmla="*/ 1038225 h 143"/>
                              <a:gd name="T6" fmla="*/ 770934 w 261"/>
                              <a:gd name="T7" fmla="*/ 933450 h 143"/>
                              <a:gd name="T8" fmla="*/ 732863 w 261"/>
                              <a:gd name="T9" fmla="*/ 866775 h 143"/>
                              <a:gd name="T10" fmla="*/ 637686 w 261"/>
                              <a:gd name="T11" fmla="*/ 857250 h 143"/>
                              <a:gd name="T12" fmla="*/ 561544 w 261"/>
                              <a:gd name="T13" fmla="*/ 838200 h 143"/>
                              <a:gd name="T14" fmla="*/ 456850 w 261"/>
                              <a:gd name="T15" fmla="*/ 809625 h 143"/>
                              <a:gd name="T16" fmla="*/ 371190 w 261"/>
                              <a:gd name="T17" fmla="*/ 781050 h 143"/>
                              <a:gd name="T18" fmla="*/ 266496 w 261"/>
                              <a:gd name="T19" fmla="*/ 733425 h 143"/>
                              <a:gd name="T20" fmla="*/ 171319 w 261"/>
                              <a:gd name="T21" fmla="*/ 685800 h 143"/>
                              <a:gd name="T22" fmla="*/ 95177 w 261"/>
                              <a:gd name="T23" fmla="*/ 628650 h 143"/>
                              <a:gd name="T24" fmla="*/ 28553 w 261"/>
                              <a:gd name="T25" fmla="*/ 552450 h 143"/>
                              <a:gd name="T26" fmla="*/ 0 w 261"/>
                              <a:gd name="T27" fmla="*/ 457200 h 143"/>
                              <a:gd name="T28" fmla="*/ 19035 w 261"/>
                              <a:gd name="T29" fmla="*/ 361950 h 143"/>
                              <a:gd name="T30" fmla="*/ 38071 w 261"/>
                              <a:gd name="T31" fmla="*/ 342900 h 143"/>
                              <a:gd name="T32" fmla="*/ 142766 w 261"/>
                              <a:gd name="T33" fmla="*/ 238125 h 143"/>
                              <a:gd name="T34" fmla="*/ 247460 w 261"/>
                              <a:gd name="T35" fmla="*/ 180975 h 143"/>
                              <a:gd name="T36" fmla="*/ 342637 w 261"/>
                              <a:gd name="T37" fmla="*/ 142875 h 143"/>
                              <a:gd name="T38" fmla="*/ 437814 w 261"/>
                              <a:gd name="T39" fmla="*/ 114300 h 143"/>
                              <a:gd name="T40" fmla="*/ 532991 w 261"/>
                              <a:gd name="T41" fmla="*/ 85725 h 143"/>
                              <a:gd name="T42" fmla="*/ 628168 w 261"/>
                              <a:gd name="T43" fmla="*/ 66675 h 143"/>
                              <a:gd name="T44" fmla="*/ 732863 w 261"/>
                              <a:gd name="T45" fmla="*/ 47625 h 143"/>
                              <a:gd name="T46" fmla="*/ 828040 w 261"/>
                              <a:gd name="T47" fmla="*/ 28575 h 143"/>
                              <a:gd name="T48" fmla="*/ 923217 w 261"/>
                              <a:gd name="T49" fmla="*/ 19050 h 143"/>
                              <a:gd name="T50" fmla="*/ 1027912 w 261"/>
                              <a:gd name="T51" fmla="*/ 9525 h 143"/>
                              <a:gd name="T52" fmla="*/ 1113571 w 261"/>
                              <a:gd name="T53" fmla="*/ 0 h 143"/>
                              <a:gd name="T54" fmla="*/ 1199230 w 261"/>
                              <a:gd name="T55" fmla="*/ 0 h 143"/>
                              <a:gd name="T56" fmla="*/ 1246819 w 261"/>
                              <a:gd name="T57" fmla="*/ 0 h 143"/>
                              <a:gd name="T58" fmla="*/ 1351514 w 261"/>
                              <a:gd name="T59" fmla="*/ 0 h 143"/>
                              <a:gd name="T60" fmla="*/ 1446691 w 261"/>
                              <a:gd name="T61" fmla="*/ 9525 h 143"/>
                              <a:gd name="T62" fmla="*/ 1551385 w 261"/>
                              <a:gd name="T63" fmla="*/ 19050 h 143"/>
                              <a:gd name="T64" fmla="*/ 1665598 w 261"/>
                              <a:gd name="T65" fmla="*/ 38100 h 143"/>
                              <a:gd name="T66" fmla="*/ 1770292 w 261"/>
                              <a:gd name="T67" fmla="*/ 47625 h 143"/>
                              <a:gd name="T68" fmla="*/ 1865469 w 261"/>
                              <a:gd name="T69" fmla="*/ 66675 h 143"/>
                              <a:gd name="T70" fmla="*/ 1960646 w 261"/>
                              <a:gd name="T71" fmla="*/ 95250 h 143"/>
                              <a:gd name="T72" fmla="*/ 2055823 w 261"/>
                              <a:gd name="T73" fmla="*/ 114300 h 143"/>
                              <a:gd name="T74" fmla="*/ 2131965 w 261"/>
                              <a:gd name="T75" fmla="*/ 142875 h 143"/>
                              <a:gd name="T76" fmla="*/ 2217624 w 261"/>
                              <a:gd name="T77" fmla="*/ 180975 h 143"/>
                              <a:gd name="T78" fmla="*/ 2312801 w 261"/>
                              <a:gd name="T79" fmla="*/ 238125 h 143"/>
                              <a:gd name="T80" fmla="*/ 2388943 w 261"/>
                              <a:gd name="T81" fmla="*/ 285750 h 143"/>
                              <a:gd name="T82" fmla="*/ 2455567 w 261"/>
                              <a:gd name="T83" fmla="*/ 361950 h 143"/>
                              <a:gd name="T84" fmla="*/ 2484120 w 261"/>
                              <a:gd name="T85" fmla="*/ 476250 h 143"/>
                              <a:gd name="T86" fmla="*/ 2446049 w 261"/>
                              <a:gd name="T87" fmla="*/ 571500 h 143"/>
                              <a:gd name="T88" fmla="*/ 2369908 w 261"/>
                              <a:gd name="T89" fmla="*/ 638175 h 143"/>
                              <a:gd name="T90" fmla="*/ 2303284 w 261"/>
                              <a:gd name="T91" fmla="*/ 685800 h 143"/>
                              <a:gd name="T92" fmla="*/ 2208107 w 261"/>
                              <a:gd name="T93" fmla="*/ 733425 h 143"/>
                              <a:gd name="T94" fmla="*/ 2112930 w 261"/>
                              <a:gd name="T95" fmla="*/ 771525 h 143"/>
                              <a:gd name="T96" fmla="*/ 2017753 w 261"/>
                              <a:gd name="T97" fmla="*/ 809625 h 143"/>
                              <a:gd name="T98" fmla="*/ 1922576 w 261"/>
                              <a:gd name="T99" fmla="*/ 828675 h 143"/>
                              <a:gd name="T100" fmla="*/ 1827399 w 261"/>
                              <a:gd name="T101" fmla="*/ 857250 h 143"/>
                              <a:gd name="T102" fmla="*/ 1732222 w 261"/>
                              <a:gd name="T103" fmla="*/ 876300 h 143"/>
                              <a:gd name="T104" fmla="*/ 1703669 w 261"/>
                              <a:gd name="T105" fmla="*/ 876300 h 143"/>
                              <a:gd name="T106" fmla="*/ 1551385 w 261"/>
                              <a:gd name="T107" fmla="*/ 895350 h 143"/>
                              <a:gd name="T108" fmla="*/ 1503797 w 261"/>
                              <a:gd name="T109" fmla="*/ 895350 h 143"/>
                              <a:gd name="T110" fmla="*/ 1408620 w 261"/>
                              <a:gd name="T111" fmla="*/ 904875 h 143"/>
                              <a:gd name="T112" fmla="*/ 1303925 w 261"/>
                              <a:gd name="T113" fmla="*/ 904875 h 143"/>
                              <a:gd name="T114" fmla="*/ 1218266 w 261"/>
                              <a:gd name="T115" fmla="*/ 923925 h 143"/>
                              <a:gd name="T116" fmla="*/ 1094536 w 261"/>
                              <a:gd name="T117" fmla="*/ 1047750 h 143"/>
                              <a:gd name="T118" fmla="*/ 1018394 w 261"/>
                              <a:gd name="T119" fmla="*/ 1114425 h 143"/>
                              <a:gd name="T120" fmla="*/ 961288 w 261"/>
                              <a:gd name="T121" fmla="*/ 1171575 h 143"/>
                              <a:gd name="T122" fmla="*/ 837558 w 261"/>
                              <a:gd name="T123" fmla="*/ 1285875 h 143"/>
                              <a:gd name="T124" fmla="*/ 761416 w 261"/>
                              <a:gd name="T125" fmla="*/ 1352550 h 1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61" h="143">
                                <a:moveTo>
                                  <a:pt x="79" y="142"/>
                                </a:moveTo>
                                <a:lnTo>
                                  <a:pt x="79" y="140"/>
                                </a:lnTo>
                                <a:lnTo>
                                  <a:pt x="80" y="140"/>
                                </a:lnTo>
                                <a:lnTo>
                                  <a:pt x="80" y="142"/>
                                </a:lnTo>
                                <a:lnTo>
                                  <a:pt x="80" y="143"/>
                                </a:lnTo>
                                <a:lnTo>
                                  <a:pt x="79" y="143"/>
                                </a:lnTo>
                                <a:lnTo>
                                  <a:pt x="79" y="142"/>
                                </a:lnTo>
                                <a:close/>
                                <a:moveTo>
                                  <a:pt x="79" y="137"/>
                                </a:moveTo>
                                <a:lnTo>
                                  <a:pt x="79" y="135"/>
                                </a:lnTo>
                                <a:lnTo>
                                  <a:pt x="80" y="135"/>
                                </a:lnTo>
                                <a:lnTo>
                                  <a:pt x="80" y="137"/>
                                </a:lnTo>
                                <a:lnTo>
                                  <a:pt x="79" y="137"/>
                                </a:lnTo>
                                <a:close/>
                                <a:moveTo>
                                  <a:pt x="80" y="132"/>
                                </a:moveTo>
                                <a:lnTo>
                                  <a:pt x="80" y="130"/>
                                </a:lnTo>
                                <a:lnTo>
                                  <a:pt x="80" y="129"/>
                                </a:lnTo>
                                <a:lnTo>
                                  <a:pt x="80" y="130"/>
                                </a:lnTo>
                                <a:lnTo>
                                  <a:pt x="80" y="132"/>
                                </a:lnTo>
                                <a:close/>
                                <a:moveTo>
                                  <a:pt x="80" y="127"/>
                                </a:moveTo>
                                <a:lnTo>
                                  <a:pt x="80" y="124"/>
                                </a:lnTo>
                                <a:lnTo>
                                  <a:pt x="81" y="124"/>
                                </a:lnTo>
                                <a:lnTo>
                                  <a:pt x="80" y="127"/>
                                </a:lnTo>
                                <a:close/>
                                <a:moveTo>
                                  <a:pt x="80" y="121"/>
                                </a:moveTo>
                                <a:lnTo>
                                  <a:pt x="80" y="119"/>
                                </a:lnTo>
                                <a:lnTo>
                                  <a:pt x="81" y="119"/>
                                </a:lnTo>
                                <a:lnTo>
                                  <a:pt x="81" y="121"/>
                                </a:lnTo>
                                <a:lnTo>
                                  <a:pt x="81" y="122"/>
                                </a:lnTo>
                                <a:lnTo>
                                  <a:pt x="80" y="122"/>
                                </a:lnTo>
                                <a:lnTo>
                                  <a:pt x="80" y="121"/>
                                </a:lnTo>
                                <a:close/>
                                <a:moveTo>
                                  <a:pt x="80" y="116"/>
                                </a:moveTo>
                                <a:lnTo>
                                  <a:pt x="80" y="114"/>
                                </a:lnTo>
                                <a:lnTo>
                                  <a:pt x="81" y="114"/>
                                </a:lnTo>
                                <a:lnTo>
                                  <a:pt x="81" y="116"/>
                                </a:lnTo>
                                <a:lnTo>
                                  <a:pt x="81" y="117"/>
                                </a:lnTo>
                                <a:lnTo>
                                  <a:pt x="80" y="117"/>
                                </a:lnTo>
                                <a:lnTo>
                                  <a:pt x="80" y="116"/>
                                </a:lnTo>
                                <a:close/>
                                <a:moveTo>
                                  <a:pt x="80" y="111"/>
                                </a:moveTo>
                                <a:lnTo>
                                  <a:pt x="80" y="109"/>
                                </a:lnTo>
                                <a:lnTo>
                                  <a:pt x="81" y="108"/>
                                </a:lnTo>
                                <a:lnTo>
                                  <a:pt x="81" y="109"/>
                                </a:lnTo>
                                <a:lnTo>
                                  <a:pt x="81" y="111"/>
                                </a:lnTo>
                                <a:lnTo>
                                  <a:pt x="80" y="111"/>
                                </a:lnTo>
                                <a:close/>
                                <a:moveTo>
                                  <a:pt x="81" y="106"/>
                                </a:moveTo>
                                <a:lnTo>
                                  <a:pt x="81" y="104"/>
                                </a:lnTo>
                                <a:lnTo>
                                  <a:pt x="81" y="103"/>
                                </a:lnTo>
                                <a:lnTo>
                                  <a:pt x="81" y="104"/>
                                </a:lnTo>
                                <a:lnTo>
                                  <a:pt x="81" y="106"/>
                                </a:lnTo>
                                <a:close/>
                                <a:moveTo>
                                  <a:pt x="81" y="101"/>
                                </a:moveTo>
                                <a:lnTo>
                                  <a:pt x="81" y="98"/>
                                </a:lnTo>
                                <a:lnTo>
                                  <a:pt x="82" y="98"/>
                                </a:lnTo>
                                <a:lnTo>
                                  <a:pt x="82" y="101"/>
                                </a:lnTo>
                                <a:lnTo>
                                  <a:pt x="81" y="101"/>
                                </a:lnTo>
                                <a:close/>
                                <a:moveTo>
                                  <a:pt x="81" y="95"/>
                                </a:moveTo>
                                <a:lnTo>
                                  <a:pt x="81" y="93"/>
                                </a:lnTo>
                                <a:lnTo>
                                  <a:pt x="82" y="93"/>
                                </a:lnTo>
                                <a:lnTo>
                                  <a:pt x="82" y="95"/>
                                </a:lnTo>
                                <a:lnTo>
                                  <a:pt x="82" y="96"/>
                                </a:lnTo>
                                <a:lnTo>
                                  <a:pt x="81" y="96"/>
                                </a:lnTo>
                                <a:lnTo>
                                  <a:pt x="81" y="95"/>
                                </a:lnTo>
                                <a:close/>
                                <a:moveTo>
                                  <a:pt x="80" y="92"/>
                                </a:moveTo>
                                <a:lnTo>
                                  <a:pt x="78" y="91"/>
                                </a:lnTo>
                                <a:lnTo>
                                  <a:pt x="77" y="91"/>
                                </a:lnTo>
                                <a:lnTo>
                                  <a:pt x="78" y="91"/>
                                </a:lnTo>
                                <a:lnTo>
                                  <a:pt x="80" y="91"/>
                                </a:lnTo>
                                <a:lnTo>
                                  <a:pt x="80" y="92"/>
                                </a:lnTo>
                                <a:close/>
                                <a:moveTo>
                                  <a:pt x="75" y="91"/>
                                </a:moveTo>
                                <a:lnTo>
                                  <a:pt x="73" y="91"/>
                                </a:lnTo>
                                <a:lnTo>
                                  <a:pt x="72" y="91"/>
                                </a:lnTo>
                                <a:lnTo>
                                  <a:pt x="72" y="90"/>
                                </a:lnTo>
                                <a:lnTo>
                                  <a:pt x="73" y="90"/>
                                </a:lnTo>
                                <a:lnTo>
                                  <a:pt x="75" y="90"/>
                                </a:lnTo>
                                <a:lnTo>
                                  <a:pt x="75" y="91"/>
                                </a:lnTo>
                                <a:close/>
                                <a:moveTo>
                                  <a:pt x="70" y="90"/>
                                </a:moveTo>
                                <a:lnTo>
                                  <a:pt x="68" y="90"/>
                                </a:lnTo>
                                <a:lnTo>
                                  <a:pt x="67" y="90"/>
                                </a:lnTo>
                                <a:lnTo>
                                  <a:pt x="67" y="89"/>
                                </a:lnTo>
                                <a:lnTo>
                                  <a:pt x="68" y="89"/>
                                </a:lnTo>
                                <a:lnTo>
                                  <a:pt x="70" y="89"/>
                                </a:lnTo>
                                <a:lnTo>
                                  <a:pt x="70" y="90"/>
                                </a:lnTo>
                                <a:close/>
                                <a:moveTo>
                                  <a:pt x="65" y="89"/>
                                </a:moveTo>
                                <a:lnTo>
                                  <a:pt x="64" y="89"/>
                                </a:lnTo>
                                <a:lnTo>
                                  <a:pt x="62" y="89"/>
                                </a:lnTo>
                                <a:lnTo>
                                  <a:pt x="62" y="88"/>
                                </a:lnTo>
                                <a:lnTo>
                                  <a:pt x="63" y="88"/>
                                </a:lnTo>
                                <a:lnTo>
                                  <a:pt x="64" y="88"/>
                                </a:lnTo>
                                <a:lnTo>
                                  <a:pt x="65" y="88"/>
                                </a:lnTo>
                                <a:lnTo>
                                  <a:pt x="65" y="89"/>
                                </a:lnTo>
                                <a:close/>
                                <a:moveTo>
                                  <a:pt x="59" y="88"/>
                                </a:moveTo>
                                <a:lnTo>
                                  <a:pt x="57" y="87"/>
                                </a:lnTo>
                                <a:lnTo>
                                  <a:pt x="60" y="87"/>
                                </a:lnTo>
                                <a:lnTo>
                                  <a:pt x="60" y="88"/>
                                </a:lnTo>
                                <a:lnTo>
                                  <a:pt x="59" y="88"/>
                                </a:lnTo>
                                <a:close/>
                                <a:moveTo>
                                  <a:pt x="54" y="87"/>
                                </a:moveTo>
                                <a:lnTo>
                                  <a:pt x="52" y="86"/>
                                </a:lnTo>
                                <a:lnTo>
                                  <a:pt x="52" y="85"/>
                                </a:lnTo>
                                <a:lnTo>
                                  <a:pt x="55" y="86"/>
                                </a:lnTo>
                                <a:lnTo>
                                  <a:pt x="55" y="87"/>
                                </a:lnTo>
                                <a:lnTo>
                                  <a:pt x="54" y="87"/>
                                </a:lnTo>
                                <a:close/>
                                <a:moveTo>
                                  <a:pt x="49" y="85"/>
                                </a:moveTo>
                                <a:lnTo>
                                  <a:pt x="48" y="85"/>
                                </a:lnTo>
                                <a:lnTo>
                                  <a:pt x="47" y="85"/>
                                </a:lnTo>
                                <a:lnTo>
                                  <a:pt x="47" y="84"/>
                                </a:lnTo>
                                <a:lnTo>
                                  <a:pt x="48" y="84"/>
                                </a:lnTo>
                                <a:lnTo>
                                  <a:pt x="50" y="85"/>
                                </a:lnTo>
                                <a:lnTo>
                                  <a:pt x="49" y="85"/>
                                </a:lnTo>
                                <a:close/>
                                <a:moveTo>
                                  <a:pt x="44" y="84"/>
                                </a:moveTo>
                                <a:lnTo>
                                  <a:pt x="44" y="84"/>
                                </a:lnTo>
                                <a:lnTo>
                                  <a:pt x="42" y="83"/>
                                </a:lnTo>
                                <a:lnTo>
                                  <a:pt x="42" y="82"/>
                                </a:lnTo>
                                <a:lnTo>
                                  <a:pt x="44" y="83"/>
                                </a:lnTo>
                                <a:lnTo>
                                  <a:pt x="45" y="83"/>
                                </a:lnTo>
                                <a:lnTo>
                                  <a:pt x="45" y="84"/>
                                </a:lnTo>
                                <a:lnTo>
                                  <a:pt x="44" y="84"/>
                                </a:lnTo>
                                <a:close/>
                                <a:moveTo>
                                  <a:pt x="39" y="82"/>
                                </a:moveTo>
                                <a:lnTo>
                                  <a:pt x="37" y="81"/>
                                </a:lnTo>
                                <a:lnTo>
                                  <a:pt x="40" y="81"/>
                                </a:lnTo>
                                <a:lnTo>
                                  <a:pt x="40" y="82"/>
                                </a:lnTo>
                                <a:lnTo>
                                  <a:pt x="39" y="82"/>
                                </a:lnTo>
                                <a:close/>
                                <a:moveTo>
                                  <a:pt x="34" y="80"/>
                                </a:moveTo>
                                <a:lnTo>
                                  <a:pt x="34" y="80"/>
                                </a:lnTo>
                                <a:lnTo>
                                  <a:pt x="32" y="79"/>
                                </a:lnTo>
                                <a:lnTo>
                                  <a:pt x="33" y="79"/>
                                </a:lnTo>
                                <a:lnTo>
                                  <a:pt x="34" y="79"/>
                                </a:lnTo>
                                <a:lnTo>
                                  <a:pt x="35" y="80"/>
                                </a:lnTo>
                                <a:lnTo>
                                  <a:pt x="34" y="80"/>
                                </a:lnTo>
                                <a:close/>
                                <a:moveTo>
                                  <a:pt x="30" y="78"/>
                                </a:moveTo>
                                <a:lnTo>
                                  <a:pt x="28" y="77"/>
                                </a:lnTo>
                                <a:lnTo>
                                  <a:pt x="27" y="77"/>
                                </a:lnTo>
                                <a:lnTo>
                                  <a:pt x="28" y="77"/>
                                </a:lnTo>
                                <a:lnTo>
                                  <a:pt x="30" y="78"/>
                                </a:lnTo>
                                <a:close/>
                                <a:moveTo>
                                  <a:pt x="25" y="76"/>
                                </a:moveTo>
                                <a:lnTo>
                                  <a:pt x="25" y="76"/>
                                </a:lnTo>
                                <a:lnTo>
                                  <a:pt x="23" y="75"/>
                                </a:lnTo>
                                <a:lnTo>
                                  <a:pt x="23" y="74"/>
                                </a:lnTo>
                                <a:lnTo>
                                  <a:pt x="25" y="75"/>
                                </a:lnTo>
                                <a:lnTo>
                                  <a:pt x="25" y="76"/>
                                </a:lnTo>
                                <a:close/>
                                <a:moveTo>
                                  <a:pt x="20" y="74"/>
                                </a:moveTo>
                                <a:lnTo>
                                  <a:pt x="19" y="73"/>
                                </a:lnTo>
                                <a:lnTo>
                                  <a:pt x="18" y="72"/>
                                </a:lnTo>
                                <a:lnTo>
                                  <a:pt x="19" y="72"/>
                                </a:lnTo>
                                <a:lnTo>
                                  <a:pt x="20" y="72"/>
                                </a:lnTo>
                                <a:lnTo>
                                  <a:pt x="21" y="73"/>
                                </a:lnTo>
                                <a:lnTo>
                                  <a:pt x="21" y="74"/>
                                </a:lnTo>
                                <a:lnTo>
                                  <a:pt x="20" y="74"/>
                                </a:lnTo>
                                <a:close/>
                                <a:moveTo>
                                  <a:pt x="16" y="71"/>
                                </a:moveTo>
                                <a:lnTo>
                                  <a:pt x="15" y="70"/>
                                </a:lnTo>
                                <a:lnTo>
                                  <a:pt x="14" y="70"/>
                                </a:lnTo>
                                <a:lnTo>
                                  <a:pt x="14" y="69"/>
                                </a:lnTo>
                                <a:lnTo>
                                  <a:pt x="15" y="69"/>
                                </a:lnTo>
                                <a:lnTo>
                                  <a:pt x="16" y="70"/>
                                </a:lnTo>
                                <a:lnTo>
                                  <a:pt x="16" y="71"/>
                                </a:lnTo>
                                <a:close/>
                                <a:moveTo>
                                  <a:pt x="12" y="68"/>
                                </a:moveTo>
                                <a:lnTo>
                                  <a:pt x="11" y="67"/>
                                </a:lnTo>
                                <a:lnTo>
                                  <a:pt x="10" y="66"/>
                                </a:lnTo>
                                <a:lnTo>
                                  <a:pt x="11" y="66"/>
                                </a:lnTo>
                                <a:lnTo>
                                  <a:pt x="12" y="67"/>
                                </a:lnTo>
                                <a:lnTo>
                                  <a:pt x="12" y="68"/>
                                </a:lnTo>
                                <a:close/>
                                <a:moveTo>
                                  <a:pt x="8" y="64"/>
                                </a:moveTo>
                                <a:lnTo>
                                  <a:pt x="7" y="64"/>
                                </a:lnTo>
                                <a:lnTo>
                                  <a:pt x="6" y="63"/>
                                </a:lnTo>
                                <a:lnTo>
                                  <a:pt x="6" y="62"/>
                                </a:lnTo>
                                <a:lnTo>
                                  <a:pt x="7" y="62"/>
                                </a:lnTo>
                                <a:lnTo>
                                  <a:pt x="7" y="63"/>
                                </a:lnTo>
                                <a:lnTo>
                                  <a:pt x="8" y="64"/>
                                </a:lnTo>
                                <a:close/>
                                <a:moveTo>
                                  <a:pt x="4" y="60"/>
                                </a:moveTo>
                                <a:lnTo>
                                  <a:pt x="4" y="60"/>
                                </a:lnTo>
                                <a:lnTo>
                                  <a:pt x="3" y="59"/>
                                </a:lnTo>
                                <a:lnTo>
                                  <a:pt x="3" y="58"/>
                                </a:lnTo>
                                <a:lnTo>
                                  <a:pt x="5" y="60"/>
                                </a:lnTo>
                                <a:lnTo>
                                  <a:pt x="4" y="60"/>
                                </a:lnTo>
                                <a:close/>
                                <a:moveTo>
                                  <a:pt x="1" y="56"/>
                                </a:moveTo>
                                <a:lnTo>
                                  <a:pt x="1" y="55"/>
                                </a:lnTo>
                                <a:lnTo>
                                  <a:pt x="0" y="54"/>
                                </a:lnTo>
                                <a:lnTo>
                                  <a:pt x="0" y="53"/>
                                </a:lnTo>
                                <a:lnTo>
                                  <a:pt x="1" y="53"/>
                                </a:lnTo>
                                <a:lnTo>
                                  <a:pt x="2" y="55"/>
                                </a:lnTo>
                                <a:lnTo>
                                  <a:pt x="2" y="56"/>
                                </a:lnTo>
                                <a:lnTo>
                                  <a:pt x="1" y="56"/>
                                </a:lnTo>
                                <a:close/>
                                <a:moveTo>
                                  <a:pt x="0" y="51"/>
                                </a:moveTo>
                                <a:lnTo>
                                  <a:pt x="0" y="50"/>
                                </a:lnTo>
                                <a:lnTo>
                                  <a:pt x="0" y="48"/>
                                </a:lnTo>
                                <a:lnTo>
                                  <a:pt x="0" y="50"/>
                                </a:lnTo>
                                <a:lnTo>
                                  <a:pt x="0" y="51"/>
                                </a:lnTo>
                                <a:close/>
                                <a:moveTo>
                                  <a:pt x="0" y="45"/>
                                </a:moveTo>
                                <a:lnTo>
                                  <a:pt x="0" y="45"/>
                                </a:lnTo>
                                <a:lnTo>
                                  <a:pt x="0" y="44"/>
                                </a:lnTo>
                                <a:lnTo>
                                  <a:pt x="0" y="43"/>
                                </a:lnTo>
                                <a:lnTo>
                                  <a:pt x="1" y="43"/>
                                </a:lnTo>
                                <a:lnTo>
                                  <a:pt x="1" y="44"/>
                                </a:lnTo>
                                <a:lnTo>
                                  <a:pt x="0" y="45"/>
                                </a:lnTo>
                                <a:lnTo>
                                  <a:pt x="0" y="46"/>
                                </a:lnTo>
                                <a:lnTo>
                                  <a:pt x="0" y="45"/>
                                </a:lnTo>
                                <a:close/>
                                <a:moveTo>
                                  <a:pt x="1" y="40"/>
                                </a:moveTo>
                                <a:lnTo>
                                  <a:pt x="2" y="39"/>
                                </a:lnTo>
                                <a:lnTo>
                                  <a:pt x="2" y="38"/>
                                </a:lnTo>
                                <a:lnTo>
                                  <a:pt x="3" y="38"/>
                                </a:lnTo>
                                <a:lnTo>
                                  <a:pt x="3" y="39"/>
                                </a:lnTo>
                                <a:lnTo>
                                  <a:pt x="2" y="40"/>
                                </a:lnTo>
                                <a:lnTo>
                                  <a:pt x="2" y="41"/>
                                </a:lnTo>
                                <a:lnTo>
                                  <a:pt x="1" y="41"/>
                                </a:lnTo>
                                <a:lnTo>
                                  <a:pt x="1" y="40"/>
                                </a:lnTo>
                                <a:close/>
                                <a:moveTo>
                                  <a:pt x="4" y="36"/>
                                </a:moveTo>
                                <a:lnTo>
                                  <a:pt x="5" y="35"/>
                                </a:lnTo>
                                <a:lnTo>
                                  <a:pt x="5" y="34"/>
                                </a:lnTo>
                                <a:lnTo>
                                  <a:pt x="6" y="34"/>
                                </a:lnTo>
                                <a:lnTo>
                                  <a:pt x="5" y="35"/>
                                </a:lnTo>
                                <a:lnTo>
                                  <a:pt x="4" y="36"/>
                                </a:lnTo>
                                <a:close/>
                                <a:moveTo>
                                  <a:pt x="7" y="32"/>
                                </a:moveTo>
                                <a:lnTo>
                                  <a:pt x="8" y="31"/>
                                </a:lnTo>
                                <a:lnTo>
                                  <a:pt x="9" y="30"/>
                                </a:lnTo>
                                <a:lnTo>
                                  <a:pt x="9" y="31"/>
                                </a:lnTo>
                                <a:lnTo>
                                  <a:pt x="8" y="32"/>
                                </a:lnTo>
                                <a:lnTo>
                                  <a:pt x="7" y="32"/>
                                </a:lnTo>
                                <a:close/>
                                <a:moveTo>
                                  <a:pt x="11" y="28"/>
                                </a:moveTo>
                                <a:lnTo>
                                  <a:pt x="11" y="28"/>
                                </a:lnTo>
                                <a:lnTo>
                                  <a:pt x="13" y="27"/>
                                </a:lnTo>
                                <a:lnTo>
                                  <a:pt x="13" y="28"/>
                                </a:lnTo>
                                <a:lnTo>
                                  <a:pt x="12" y="29"/>
                                </a:lnTo>
                                <a:lnTo>
                                  <a:pt x="11" y="29"/>
                                </a:lnTo>
                                <a:lnTo>
                                  <a:pt x="11" y="28"/>
                                </a:lnTo>
                                <a:close/>
                                <a:moveTo>
                                  <a:pt x="15" y="25"/>
                                </a:moveTo>
                                <a:lnTo>
                                  <a:pt x="15" y="25"/>
                                </a:lnTo>
                                <a:lnTo>
                                  <a:pt x="17" y="24"/>
                                </a:lnTo>
                                <a:lnTo>
                                  <a:pt x="18" y="24"/>
                                </a:lnTo>
                                <a:lnTo>
                                  <a:pt x="17" y="25"/>
                                </a:lnTo>
                                <a:lnTo>
                                  <a:pt x="16" y="26"/>
                                </a:lnTo>
                                <a:lnTo>
                                  <a:pt x="15" y="26"/>
                                </a:lnTo>
                                <a:lnTo>
                                  <a:pt x="15" y="25"/>
                                </a:lnTo>
                                <a:close/>
                                <a:moveTo>
                                  <a:pt x="20" y="22"/>
                                </a:moveTo>
                                <a:lnTo>
                                  <a:pt x="20" y="22"/>
                                </a:lnTo>
                                <a:lnTo>
                                  <a:pt x="22" y="21"/>
                                </a:lnTo>
                                <a:lnTo>
                                  <a:pt x="22" y="22"/>
                                </a:lnTo>
                                <a:lnTo>
                                  <a:pt x="21" y="23"/>
                                </a:lnTo>
                                <a:lnTo>
                                  <a:pt x="20" y="23"/>
                                </a:lnTo>
                                <a:lnTo>
                                  <a:pt x="20" y="22"/>
                                </a:lnTo>
                                <a:close/>
                                <a:moveTo>
                                  <a:pt x="24" y="20"/>
                                </a:moveTo>
                                <a:lnTo>
                                  <a:pt x="26" y="19"/>
                                </a:lnTo>
                                <a:lnTo>
                                  <a:pt x="27" y="19"/>
                                </a:lnTo>
                                <a:lnTo>
                                  <a:pt x="26" y="20"/>
                                </a:lnTo>
                                <a:lnTo>
                                  <a:pt x="25" y="20"/>
                                </a:lnTo>
                                <a:lnTo>
                                  <a:pt x="24" y="20"/>
                                </a:lnTo>
                                <a:close/>
                                <a:moveTo>
                                  <a:pt x="29" y="18"/>
                                </a:moveTo>
                                <a:lnTo>
                                  <a:pt x="30" y="17"/>
                                </a:lnTo>
                                <a:lnTo>
                                  <a:pt x="31" y="17"/>
                                </a:lnTo>
                                <a:lnTo>
                                  <a:pt x="32" y="17"/>
                                </a:lnTo>
                                <a:lnTo>
                                  <a:pt x="31" y="17"/>
                                </a:lnTo>
                                <a:lnTo>
                                  <a:pt x="30" y="18"/>
                                </a:lnTo>
                                <a:lnTo>
                                  <a:pt x="29" y="18"/>
                                </a:lnTo>
                                <a:close/>
                                <a:moveTo>
                                  <a:pt x="34" y="16"/>
                                </a:moveTo>
                                <a:lnTo>
                                  <a:pt x="36" y="15"/>
                                </a:lnTo>
                                <a:lnTo>
                                  <a:pt x="34" y="16"/>
                                </a:lnTo>
                                <a:close/>
                                <a:moveTo>
                                  <a:pt x="39" y="14"/>
                                </a:moveTo>
                                <a:lnTo>
                                  <a:pt x="41" y="13"/>
                                </a:lnTo>
                                <a:lnTo>
                                  <a:pt x="41" y="14"/>
                                </a:lnTo>
                                <a:lnTo>
                                  <a:pt x="39" y="14"/>
                                </a:lnTo>
                                <a:close/>
                                <a:moveTo>
                                  <a:pt x="44" y="12"/>
                                </a:moveTo>
                                <a:lnTo>
                                  <a:pt x="46" y="11"/>
                                </a:lnTo>
                                <a:lnTo>
                                  <a:pt x="46" y="12"/>
                                </a:lnTo>
                                <a:lnTo>
                                  <a:pt x="44" y="13"/>
                                </a:lnTo>
                                <a:lnTo>
                                  <a:pt x="43" y="12"/>
                                </a:lnTo>
                                <a:lnTo>
                                  <a:pt x="44" y="12"/>
                                </a:lnTo>
                                <a:close/>
                                <a:moveTo>
                                  <a:pt x="49" y="10"/>
                                </a:moveTo>
                                <a:lnTo>
                                  <a:pt x="51" y="10"/>
                                </a:lnTo>
                                <a:lnTo>
                                  <a:pt x="51" y="11"/>
                                </a:lnTo>
                                <a:lnTo>
                                  <a:pt x="49" y="11"/>
                                </a:lnTo>
                                <a:lnTo>
                                  <a:pt x="48" y="11"/>
                                </a:lnTo>
                                <a:lnTo>
                                  <a:pt x="49" y="11"/>
                                </a:lnTo>
                                <a:lnTo>
                                  <a:pt x="49" y="10"/>
                                </a:lnTo>
                                <a:close/>
                                <a:moveTo>
                                  <a:pt x="54" y="9"/>
                                </a:moveTo>
                                <a:lnTo>
                                  <a:pt x="56" y="9"/>
                                </a:lnTo>
                                <a:lnTo>
                                  <a:pt x="54" y="10"/>
                                </a:lnTo>
                                <a:lnTo>
                                  <a:pt x="54" y="9"/>
                                </a:lnTo>
                                <a:close/>
                                <a:moveTo>
                                  <a:pt x="59" y="8"/>
                                </a:moveTo>
                                <a:lnTo>
                                  <a:pt x="61" y="7"/>
                                </a:lnTo>
                                <a:lnTo>
                                  <a:pt x="61" y="8"/>
                                </a:lnTo>
                                <a:lnTo>
                                  <a:pt x="59" y="9"/>
                                </a:lnTo>
                                <a:lnTo>
                                  <a:pt x="59" y="8"/>
                                </a:lnTo>
                                <a:close/>
                                <a:moveTo>
                                  <a:pt x="64" y="7"/>
                                </a:moveTo>
                                <a:lnTo>
                                  <a:pt x="66" y="6"/>
                                </a:lnTo>
                                <a:lnTo>
                                  <a:pt x="67" y="6"/>
                                </a:lnTo>
                                <a:lnTo>
                                  <a:pt x="67" y="7"/>
                                </a:lnTo>
                                <a:lnTo>
                                  <a:pt x="66" y="7"/>
                                </a:lnTo>
                                <a:lnTo>
                                  <a:pt x="64" y="7"/>
                                </a:lnTo>
                                <a:close/>
                                <a:moveTo>
                                  <a:pt x="69" y="6"/>
                                </a:moveTo>
                                <a:lnTo>
                                  <a:pt x="71" y="5"/>
                                </a:lnTo>
                                <a:lnTo>
                                  <a:pt x="72" y="5"/>
                                </a:lnTo>
                                <a:lnTo>
                                  <a:pt x="72" y="6"/>
                                </a:lnTo>
                                <a:lnTo>
                                  <a:pt x="71" y="6"/>
                                </a:lnTo>
                                <a:lnTo>
                                  <a:pt x="69" y="6"/>
                                </a:lnTo>
                                <a:close/>
                                <a:moveTo>
                                  <a:pt x="74" y="5"/>
                                </a:moveTo>
                                <a:lnTo>
                                  <a:pt x="76" y="4"/>
                                </a:lnTo>
                                <a:lnTo>
                                  <a:pt x="77" y="4"/>
                                </a:lnTo>
                                <a:lnTo>
                                  <a:pt x="77" y="5"/>
                                </a:lnTo>
                                <a:lnTo>
                                  <a:pt x="74" y="5"/>
                                </a:lnTo>
                                <a:close/>
                                <a:moveTo>
                                  <a:pt x="79" y="4"/>
                                </a:moveTo>
                                <a:lnTo>
                                  <a:pt x="80" y="4"/>
                                </a:lnTo>
                                <a:lnTo>
                                  <a:pt x="82" y="4"/>
                                </a:lnTo>
                                <a:lnTo>
                                  <a:pt x="80" y="5"/>
                                </a:lnTo>
                                <a:lnTo>
                                  <a:pt x="79" y="5"/>
                                </a:lnTo>
                                <a:lnTo>
                                  <a:pt x="79" y="4"/>
                                </a:lnTo>
                                <a:close/>
                                <a:moveTo>
                                  <a:pt x="85" y="3"/>
                                </a:moveTo>
                                <a:lnTo>
                                  <a:pt x="85" y="3"/>
                                </a:lnTo>
                                <a:lnTo>
                                  <a:pt x="87" y="3"/>
                                </a:lnTo>
                                <a:lnTo>
                                  <a:pt x="87" y="4"/>
                                </a:lnTo>
                                <a:lnTo>
                                  <a:pt x="86" y="4"/>
                                </a:lnTo>
                                <a:lnTo>
                                  <a:pt x="85" y="4"/>
                                </a:lnTo>
                                <a:lnTo>
                                  <a:pt x="84" y="4"/>
                                </a:lnTo>
                                <a:lnTo>
                                  <a:pt x="84" y="3"/>
                                </a:lnTo>
                                <a:lnTo>
                                  <a:pt x="85" y="3"/>
                                </a:lnTo>
                                <a:close/>
                                <a:moveTo>
                                  <a:pt x="90" y="2"/>
                                </a:moveTo>
                                <a:lnTo>
                                  <a:pt x="92" y="2"/>
                                </a:lnTo>
                                <a:lnTo>
                                  <a:pt x="92" y="3"/>
                                </a:lnTo>
                                <a:lnTo>
                                  <a:pt x="90" y="3"/>
                                </a:lnTo>
                                <a:lnTo>
                                  <a:pt x="89" y="3"/>
                                </a:lnTo>
                                <a:lnTo>
                                  <a:pt x="90" y="2"/>
                                </a:lnTo>
                                <a:close/>
                                <a:moveTo>
                                  <a:pt x="95" y="2"/>
                                </a:moveTo>
                                <a:lnTo>
                                  <a:pt x="97" y="2"/>
                                </a:lnTo>
                                <a:lnTo>
                                  <a:pt x="98" y="2"/>
                                </a:lnTo>
                                <a:lnTo>
                                  <a:pt x="97" y="2"/>
                                </a:lnTo>
                                <a:lnTo>
                                  <a:pt x="95" y="3"/>
                                </a:lnTo>
                                <a:lnTo>
                                  <a:pt x="95" y="2"/>
                                </a:lnTo>
                                <a:close/>
                                <a:moveTo>
                                  <a:pt x="100" y="1"/>
                                </a:moveTo>
                                <a:lnTo>
                                  <a:pt x="102" y="1"/>
                                </a:lnTo>
                                <a:lnTo>
                                  <a:pt x="103" y="1"/>
                                </a:lnTo>
                                <a:lnTo>
                                  <a:pt x="103" y="2"/>
                                </a:lnTo>
                                <a:lnTo>
                                  <a:pt x="102" y="2"/>
                                </a:lnTo>
                                <a:lnTo>
                                  <a:pt x="100" y="2"/>
                                </a:lnTo>
                                <a:lnTo>
                                  <a:pt x="100" y="1"/>
                                </a:lnTo>
                                <a:close/>
                                <a:moveTo>
                                  <a:pt x="105" y="1"/>
                                </a:moveTo>
                                <a:lnTo>
                                  <a:pt x="108" y="1"/>
                                </a:lnTo>
                                <a:lnTo>
                                  <a:pt x="108" y="2"/>
                                </a:lnTo>
                                <a:lnTo>
                                  <a:pt x="105" y="2"/>
                                </a:lnTo>
                                <a:lnTo>
                                  <a:pt x="105" y="1"/>
                                </a:lnTo>
                                <a:close/>
                                <a:moveTo>
                                  <a:pt x="111" y="1"/>
                                </a:moveTo>
                                <a:lnTo>
                                  <a:pt x="113" y="1"/>
                                </a:lnTo>
                                <a:lnTo>
                                  <a:pt x="111" y="1"/>
                                </a:lnTo>
                                <a:lnTo>
                                  <a:pt x="110" y="1"/>
                                </a:lnTo>
                                <a:lnTo>
                                  <a:pt x="111" y="1"/>
                                </a:lnTo>
                                <a:close/>
                                <a:moveTo>
                                  <a:pt x="116" y="0"/>
                                </a:moveTo>
                                <a:lnTo>
                                  <a:pt x="117" y="0"/>
                                </a:lnTo>
                                <a:lnTo>
                                  <a:pt x="118" y="0"/>
                                </a:lnTo>
                                <a:lnTo>
                                  <a:pt x="118" y="1"/>
                                </a:lnTo>
                                <a:lnTo>
                                  <a:pt x="117" y="1"/>
                                </a:lnTo>
                                <a:lnTo>
                                  <a:pt x="116" y="1"/>
                                </a:lnTo>
                                <a:lnTo>
                                  <a:pt x="115" y="1"/>
                                </a:lnTo>
                                <a:lnTo>
                                  <a:pt x="115" y="0"/>
                                </a:lnTo>
                                <a:lnTo>
                                  <a:pt x="116" y="0"/>
                                </a:lnTo>
                                <a:close/>
                                <a:moveTo>
                                  <a:pt x="121" y="0"/>
                                </a:moveTo>
                                <a:lnTo>
                                  <a:pt x="123" y="0"/>
                                </a:lnTo>
                                <a:lnTo>
                                  <a:pt x="124" y="0"/>
                                </a:lnTo>
                                <a:lnTo>
                                  <a:pt x="124" y="1"/>
                                </a:lnTo>
                                <a:lnTo>
                                  <a:pt x="123" y="1"/>
                                </a:lnTo>
                                <a:lnTo>
                                  <a:pt x="121" y="1"/>
                                </a:lnTo>
                                <a:lnTo>
                                  <a:pt x="121" y="0"/>
                                </a:lnTo>
                                <a:close/>
                                <a:moveTo>
                                  <a:pt x="126" y="0"/>
                                </a:moveTo>
                                <a:lnTo>
                                  <a:pt x="128" y="0"/>
                                </a:lnTo>
                                <a:lnTo>
                                  <a:pt x="129" y="0"/>
                                </a:lnTo>
                                <a:lnTo>
                                  <a:pt x="129" y="1"/>
                                </a:lnTo>
                                <a:lnTo>
                                  <a:pt x="128" y="1"/>
                                </a:lnTo>
                                <a:lnTo>
                                  <a:pt x="126" y="1"/>
                                </a:lnTo>
                                <a:lnTo>
                                  <a:pt x="126" y="0"/>
                                </a:lnTo>
                                <a:close/>
                                <a:moveTo>
                                  <a:pt x="131" y="0"/>
                                </a:moveTo>
                                <a:lnTo>
                                  <a:pt x="134" y="0"/>
                                </a:lnTo>
                                <a:lnTo>
                                  <a:pt x="134" y="1"/>
                                </a:lnTo>
                                <a:lnTo>
                                  <a:pt x="131" y="1"/>
                                </a:lnTo>
                                <a:lnTo>
                                  <a:pt x="131" y="0"/>
                                </a:lnTo>
                                <a:close/>
                                <a:moveTo>
                                  <a:pt x="137" y="0"/>
                                </a:moveTo>
                                <a:lnTo>
                                  <a:pt x="137" y="0"/>
                                </a:lnTo>
                                <a:lnTo>
                                  <a:pt x="139" y="0"/>
                                </a:lnTo>
                                <a:lnTo>
                                  <a:pt x="139" y="1"/>
                                </a:lnTo>
                                <a:lnTo>
                                  <a:pt x="137" y="1"/>
                                </a:lnTo>
                                <a:lnTo>
                                  <a:pt x="136" y="1"/>
                                </a:lnTo>
                                <a:lnTo>
                                  <a:pt x="136" y="0"/>
                                </a:lnTo>
                                <a:lnTo>
                                  <a:pt x="137" y="0"/>
                                </a:lnTo>
                                <a:close/>
                                <a:moveTo>
                                  <a:pt x="142" y="0"/>
                                </a:moveTo>
                                <a:lnTo>
                                  <a:pt x="144" y="0"/>
                                </a:lnTo>
                                <a:lnTo>
                                  <a:pt x="144" y="1"/>
                                </a:lnTo>
                                <a:lnTo>
                                  <a:pt x="142" y="1"/>
                                </a:lnTo>
                                <a:lnTo>
                                  <a:pt x="142" y="0"/>
                                </a:lnTo>
                                <a:close/>
                                <a:moveTo>
                                  <a:pt x="147" y="0"/>
                                </a:moveTo>
                                <a:lnTo>
                                  <a:pt x="149" y="1"/>
                                </a:lnTo>
                                <a:lnTo>
                                  <a:pt x="150" y="1"/>
                                </a:lnTo>
                                <a:lnTo>
                                  <a:pt x="149" y="1"/>
                                </a:lnTo>
                                <a:lnTo>
                                  <a:pt x="147" y="1"/>
                                </a:lnTo>
                                <a:lnTo>
                                  <a:pt x="147" y="0"/>
                                </a:lnTo>
                                <a:close/>
                                <a:moveTo>
                                  <a:pt x="152" y="1"/>
                                </a:moveTo>
                                <a:lnTo>
                                  <a:pt x="155" y="1"/>
                                </a:lnTo>
                                <a:lnTo>
                                  <a:pt x="155" y="2"/>
                                </a:lnTo>
                                <a:lnTo>
                                  <a:pt x="152" y="1"/>
                                </a:lnTo>
                                <a:close/>
                                <a:moveTo>
                                  <a:pt x="158" y="1"/>
                                </a:moveTo>
                                <a:lnTo>
                                  <a:pt x="160" y="1"/>
                                </a:lnTo>
                                <a:lnTo>
                                  <a:pt x="160" y="2"/>
                                </a:lnTo>
                                <a:lnTo>
                                  <a:pt x="157" y="2"/>
                                </a:lnTo>
                                <a:lnTo>
                                  <a:pt x="157" y="1"/>
                                </a:lnTo>
                                <a:lnTo>
                                  <a:pt x="158" y="1"/>
                                </a:lnTo>
                                <a:close/>
                                <a:moveTo>
                                  <a:pt x="163" y="2"/>
                                </a:moveTo>
                                <a:lnTo>
                                  <a:pt x="163" y="2"/>
                                </a:lnTo>
                                <a:lnTo>
                                  <a:pt x="165" y="2"/>
                                </a:lnTo>
                                <a:lnTo>
                                  <a:pt x="163" y="2"/>
                                </a:lnTo>
                                <a:lnTo>
                                  <a:pt x="162" y="2"/>
                                </a:lnTo>
                                <a:lnTo>
                                  <a:pt x="163" y="2"/>
                                </a:lnTo>
                                <a:close/>
                                <a:moveTo>
                                  <a:pt x="168" y="2"/>
                                </a:moveTo>
                                <a:lnTo>
                                  <a:pt x="169" y="2"/>
                                </a:lnTo>
                                <a:lnTo>
                                  <a:pt x="170" y="2"/>
                                </a:lnTo>
                                <a:lnTo>
                                  <a:pt x="170" y="3"/>
                                </a:lnTo>
                                <a:lnTo>
                                  <a:pt x="169" y="3"/>
                                </a:lnTo>
                                <a:lnTo>
                                  <a:pt x="168" y="3"/>
                                </a:lnTo>
                                <a:lnTo>
                                  <a:pt x="168" y="2"/>
                                </a:lnTo>
                                <a:close/>
                                <a:moveTo>
                                  <a:pt x="173" y="3"/>
                                </a:moveTo>
                                <a:lnTo>
                                  <a:pt x="175" y="3"/>
                                </a:lnTo>
                                <a:lnTo>
                                  <a:pt x="176" y="3"/>
                                </a:lnTo>
                                <a:lnTo>
                                  <a:pt x="176" y="4"/>
                                </a:lnTo>
                                <a:lnTo>
                                  <a:pt x="175" y="4"/>
                                </a:lnTo>
                                <a:lnTo>
                                  <a:pt x="173" y="3"/>
                                </a:lnTo>
                                <a:close/>
                                <a:moveTo>
                                  <a:pt x="178" y="3"/>
                                </a:moveTo>
                                <a:lnTo>
                                  <a:pt x="181" y="4"/>
                                </a:lnTo>
                                <a:lnTo>
                                  <a:pt x="180" y="4"/>
                                </a:lnTo>
                                <a:lnTo>
                                  <a:pt x="178" y="4"/>
                                </a:lnTo>
                                <a:lnTo>
                                  <a:pt x="178" y="3"/>
                                </a:lnTo>
                                <a:close/>
                                <a:moveTo>
                                  <a:pt x="183" y="4"/>
                                </a:moveTo>
                                <a:lnTo>
                                  <a:pt x="186" y="5"/>
                                </a:lnTo>
                                <a:lnTo>
                                  <a:pt x="183" y="5"/>
                                </a:lnTo>
                                <a:lnTo>
                                  <a:pt x="183" y="4"/>
                                </a:lnTo>
                                <a:close/>
                                <a:moveTo>
                                  <a:pt x="189" y="5"/>
                                </a:moveTo>
                                <a:lnTo>
                                  <a:pt x="191" y="5"/>
                                </a:lnTo>
                                <a:lnTo>
                                  <a:pt x="191" y="6"/>
                                </a:lnTo>
                                <a:lnTo>
                                  <a:pt x="189" y="6"/>
                                </a:lnTo>
                                <a:lnTo>
                                  <a:pt x="188" y="6"/>
                                </a:lnTo>
                                <a:lnTo>
                                  <a:pt x="188" y="5"/>
                                </a:lnTo>
                                <a:lnTo>
                                  <a:pt x="189" y="5"/>
                                </a:lnTo>
                                <a:close/>
                                <a:moveTo>
                                  <a:pt x="194" y="6"/>
                                </a:moveTo>
                                <a:lnTo>
                                  <a:pt x="196" y="6"/>
                                </a:lnTo>
                                <a:lnTo>
                                  <a:pt x="196" y="7"/>
                                </a:lnTo>
                                <a:lnTo>
                                  <a:pt x="194" y="7"/>
                                </a:lnTo>
                                <a:lnTo>
                                  <a:pt x="193" y="7"/>
                                </a:lnTo>
                                <a:lnTo>
                                  <a:pt x="193" y="6"/>
                                </a:lnTo>
                                <a:lnTo>
                                  <a:pt x="194" y="6"/>
                                </a:lnTo>
                                <a:close/>
                                <a:moveTo>
                                  <a:pt x="199" y="7"/>
                                </a:moveTo>
                                <a:lnTo>
                                  <a:pt x="201" y="8"/>
                                </a:lnTo>
                                <a:lnTo>
                                  <a:pt x="199" y="8"/>
                                </a:lnTo>
                                <a:lnTo>
                                  <a:pt x="198" y="8"/>
                                </a:lnTo>
                                <a:lnTo>
                                  <a:pt x="198" y="7"/>
                                </a:lnTo>
                                <a:lnTo>
                                  <a:pt x="199" y="7"/>
                                </a:lnTo>
                                <a:close/>
                                <a:moveTo>
                                  <a:pt x="204" y="8"/>
                                </a:moveTo>
                                <a:lnTo>
                                  <a:pt x="206" y="9"/>
                                </a:lnTo>
                                <a:lnTo>
                                  <a:pt x="206" y="10"/>
                                </a:lnTo>
                                <a:lnTo>
                                  <a:pt x="204" y="9"/>
                                </a:lnTo>
                                <a:lnTo>
                                  <a:pt x="203" y="9"/>
                                </a:lnTo>
                                <a:lnTo>
                                  <a:pt x="204" y="9"/>
                                </a:lnTo>
                                <a:lnTo>
                                  <a:pt x="204" y="8"/>
                                </a:lnTo>
                                <a:close/>
                                <a:moveTo>
                                  <a:pt x="209" y="10"/>
                                </a:moveTo>
                                <a:lnTo>
                                  <a:pt x="211" y="10"/>
                                </a:lnTo>
                                <a:lnTo>
                                  <a:pt x="211" y="11"/>
                                </a:lnTo>
                                <a:lnTo>
                                  <a:pt x="209" y="10"/>
                                </a:lnTo>
                                <a:close/>
                                <a:moveTo>
                                  <a:pt x="214" y="11"/>
                                </a:moveTo>
                                <a:lnTo>
                                  <a:pt x="216" y="12"/>
                                </a:lnTo>
                                <a:lnTo>
                                  <a:pt x="214" y="12"/>
                                </a:lnTo>
                                <a:lnTo>
                                  <a:pt x="214" y="11"/>
                                </a:lnTo>
                                <a:close/>
                                <a:moveTo>
                                  <a:pt x="219" y="13"/>
                                </a:moveTo>
                                <a:lnTo>
                                  <a:pt x="221" y="13"/>
                                </a:lnTo>
                                <a:lnTo>
                                  <a:pt x="221" y="14"/>
                                </a:lnTo>
                                <a:lnTo>
                                  <a:pt x="219" y="13"/>
                                </a:lnTo>
                                <a:close/>
                                <a:moveTo>
                                  <a:pt x="224" y="14"/>
                                </a:moveTo>
                                <a:lnTo>
                                  <a:pt x="226" y="15"/>
                                </a:lnTo>
                                <a:lnTo>
                                  <a:pt x="226" y="16"/>
                                </a:lnTo>
                                <a:lnTo>
                                  <a:pt x="224" y="15"/>
                                </a:lnTo>
                                <a:lnTo>
                                  <a:pt x="223" y="15"/>
                                </a:lnTo>
                                <a:lnTo>
                                  <a:pt x="224" y="14"/>
                                </a:lnTo>
                                <a:close/>
                                <a:moveTo>
                                  <a:pt x="229" y="16"/>
                                </a:moveTo>
                                <a:lnTo>
                                  <a:pt x="231" y="17"/>
                                </a:lnTo>
                                <a:lnTo>
                                  <a:pt x="231" y="18"/>
                                </a:lnTo>
                                <a:lnTo>
                                  <a:pt x="229" y="17"/>
                                </a:lnTo>
                                <a:lnTo>
                                  <a:pt x="228" y="17"/>
                                </a:lnTo>
                                <a:lnTo>
                                  <a:pt x="228" y="16"/>
                                </a:lnTo>
                                <a:lnTo>
                                  <a:pt x="229" y="16"/>
                                </a:lnTo>
                                <a:close/>
                                <a:moveTo>
                                  <a:pt x="234" y="18"/>
                                </a:moveTo>
                                <a:lnTo>
                                  <a:pt x="235" y="19"/>
                                </a:lnTo>
                                <a:lnTo>
                                  <a:pt x="236" y="19"/>
                                </a:lnTo>
                                <a:lnTo>
                                  <a:pt x="236" y="20"/>
                                </a:lnTo>
                                <a:lnTo>
                                  <a:pt x="235" y="20"/>
                                </a:lnTo>
                                <a:lnTo>
                                  <a:pt x="233" y="19"/>
                                </a:lnTo>
                                <a:lnTo>
                                  <a:pt x="233" y="18"/>
                                </a:lnTo>
                                <a:lnTo>
                                  <a:pt x="234" y="18"/>
                                </a:lnTo>
                                <a:close/>
                                <a:moveTo>
                                  <a:pt x="238" y="21"/>
                                </a:moveTo>
                                <a:lnTo>
                                  <a:pt x="239" y="21"/>
                                </a:lnTo>
                                <a:lnTo>
                                  <a:pt x="240" y="22"/>
                                </a:lnTo>
                                <a:lnTo>
                                  <a:pt x="238" y="22"/>
                                </a:lnTo>
                                <a:lnTo>
                                  <a:pt x="238" y="21"/>
                                </a:lnTo>
                                <a:close/>
                                <a:moveTo>
                                  <a:pt x="243" y="23"/>
                                </a:moveTo>
                                <a:lnTo>
                                  <a:pt x="244" y="24"/>
                                </a:lnTo>
                                <a:lnTo>
                                  <a:pt x="245" y="25"/>
                                </a:lnTo>
                                <a:lnTo>
                                  <a:pt x="244" y="25"/>
                                </a:lnTo>
                                <a:lnTo>
                                  <a:pt x="243" y="25"/>
                                </a:lnTo>
                                <a:lnTo>
                                  <a:pt x="242" y="24"/>
                                </a:lnTo>
                                <a:lnTo>
                                  <a:pt x="242" y="23"/>
                                </a:lnTo>
                                <a:lnTo>
                                  <a:pt x="243" y="23"/>
                                </a:lnTo>
                                <a:close/>
                                <a:moveTo>
                                  <a:pt x="247" y="26"/>
                                </a:moveTo>
                                <a:lnTo>
                                  <a:pt x="248" y="27"/>
                                </a:lnTo>
                                <a:lnTo>
                                  <a:pt x="249" y="28"/>
                                </a:lnTo>
                                <a:lnTo>
                                  <a:pt x="248" y="28"/>
                                </a:lnTo>
                                <a:lnTo>
                                  <a:pt x="247" y="27"/>
                                </a:lnTo>
                                <a:lnTo>
                                  <a:pt x="247" y="26"/>
                                </a:lnTo>
                                <a:close/>
                                <a:moveTo>
                                  <a:pt x="251" y="29"/>
                                </a:moveTo>
                                <a:lnTo>
                                  <a:pt x="252" y="30"/>
                                </a:lnTo>
                                <a:lnTo>
                                  <a:pt x="253" y="31"/>
                                </a:lnTo>
                                <a:lnTo>
                                  <a:pt x="253" y="32"/>
                                </a:lnTo>
                                <a:lnTo>
                                  <a:pt x="252" y="31"/>
                                </a:lnTo>
                                <a:lnTo>
                                  <a:pt x="251" y="30"/>
                                </a:lnTo>
                                <a:lnTo>
                                  <a:pt x="251" y="29"/>
                                </a:lnTo>
                                <a:close/>
                                <a:moveTo>
                                  <a:pt x="255" y="33"/>
                                </a:moveTo>
                                <a:lnTo>
                                  <a:pt x="255" y="33"/>
                                </a:lnTo>
                                <a:lnTo>
                                  <a:pt x="256" y="35"/>
                                </a:lnTo>
                                <a:lnTo>
                                  <a:pt x="257" y="35"/>
                                </a:lnTo>
                                <a:lnTo>
                                  <a:pt x="256" y="35"/>
                                </a:lnTo>
                                <a:lnTo>
                                  <a:pt x="256" y="36"/>
                                </a:lnTo>
                                <a:lnTo>
                                  <a:pt x="256" y="35"/>
                                </a:lnTo>
                                <a:lnTo>
                                  <a:pt x="255" y="34"/>
                                </a:lnTo>
                                <a:lnTo>
                                  <a:pt x="254" y="34"/>
                                </a:lnTo>
                                <a:lnTo>
                                  <a:pt x="254" y="33"/>
                                </a:lnTo>
                                <a:lnTo>
                                  <a:pt x="255" y="33"/>
                                </a:lnTo>
                                <a:close/>
                                <a:moveTo>
                                  <a:pt x="258" y="37"/>
                                </a:moveTo>
                                <a:lnTo>
                                  <a:pt x="259" y="38"/>
                                </a:lnTo>
                                <a:lnTo>
                                  <a:pt x="259" y="39"/>
                                </a:lnTo>
                                <a:lnTo>
                                  <a:pt x="259" y="40"/>
                                </a:lnTo>
                                <a:lnTo>
                                  <a:pt x="258" y="38"/>
                                </a:lnTo>
                                <a:lnTo>
                                  <a:pt x="258" y="37"/>
                                </a:lnTo>
                                <a:close/>
                                <a:moveTo>
                                  <a:pt x="260" y="42"/>
                                </a:moveTo>
                                <a:lnTo>
                                  <a:pt x="261" y="43"/>
                                </a:lnTo>
                                <a:lnTo>
                                  <a:pt x="261" y="44"/>
                                </a:lnTo>
                                <a:lnTo>
                                  <a:pt x="261" y="45"/>
                                </a:lnTo>
                                <a:lnTo>
                                  <a:pt x="260" y="45"/>
                                </a:lnTo>
                                <a:lnTo>
                                  <a:pt x="260" y="44"/>
                                </a:lnTo>
                                <a:lnTo>
                                  <a:pt x="260" y="43"/>
                                </a:lnTo>
                                <a:lnTo>
                                  <a:pt x="260" y="42"/>
                                </a:lnTo>
                                <a:close/>
                                <a:moveTo>
                                  <a:pt x="261" y="48"/>
                                </a:moveTo>
                                <a:lnTo>
                                  <a:pt x="261" y="48"/>
                                </a:lnTo>
                                <a:lnTo>
                                  <a:pt x="261" y="49"/>
                                </a:lnTo>
                                <a:lnTo>
                                  <a:pt x="261" y="50"/>
                                </a:lnTo>
                                <a:lnTo>
                                  <a:pt x="260" y="50"/>
                                </a:lnTo>
                                <a:lnTo>
                                  <a:pt x="261" y="49"/>
                                </a:lnTo>
                                <a:lnTo>
                                  <a:pt x="261" y="48"/>
                                </a:lnTo>
                                <a:lnTo>
                                  <a:pt x="261" y="47"/>
                                </a:lnTo>
                                <a:lnTo>
                                  <a:pt x="261" y="48"/>
                                </a:lnTo>
                                <a:close/>
                                <a:moveTo>
                                  <a:pt x="261" y="53"/>
                                </a:moveTo>
                                <a:lnTo>
                                  <a:pt x="260" y="54"/>
                                </a:lnTo>
                                <a:lnTo>
                                  <a:pt x="260" y="55"/>
                                </a:lnTo>
                                <a:lnTo>
                                  <a:pt x="259" y="55"/>
                                </a:lnTo>
                                <a:lnTo>
                                  <a:pt x="260" y="54"/>
                                </a:lnTo>
                                <a:lnTo>
                                  <a:pt x="260" y="53"/>
                                </a:lnTo>
                                <a:lnTo>
                                  <a:pt x="260" y="52"/>
                                </a:lnTo>
                                <a:lnTo>
                                  <a:pt x="261" y="52"/>
                                </a:lnTo>
                                <a:lnTo>
                                  <a:pt x="261" y="53"/>
                                </a:lnTo>
                                <a:close/>
                                <a:moveTo>
                                  <a:pt x="259" y="58"/>
                                </a:moveTo>
                                <a:lnTo>
                                  <a:pt x="258" y="59"/>
                                </a:lnTo>
                                <a:lnTo>
                                  <a:pt x="257" y="60"/>
                                </a:lnTo>
                                <a:lnTo>
                                  <a:pt x="257" y="59"/>
                                </a:lnTo>
                                <a:lnTo>
                                  <a:pt x="257" y="58"/>
                                </a:lnTo>
                                <a:lnTo>
                                  <a:pt x="258" y="57"/>
                                </a:lnTo>
                                <a:lnTo>
                                  <a:pt x="259" y="57"/>
                                </a:lnTo>
                                <a:lnTo>
                                  <a:pt x="259" y="58"/>
                                </a:lnTo>
                                <a:close/>
                                <a:moveTo>
                                  <a:pt x="255" y="62"/>
                                </a:moveTo>
                                <a:lnTo>
                                  <a:pt x="255" y="62"/>
                                </a:lnTo>
                                <a:lnTo>
                                  <a:pt x="254" y="63"/>
                                </a:lnTo>
                                <a:lnTo>
                                  <a:pt x="254" y="64"/>
                                </a:lnTo>
                                <a:lnTo>
                                  <a:pt x="253" y="64"/>
                                </a:lnTo>
                                <a:lnTo>
                                  <a:pt x="253" y="63"/>
                                </a:lnTo>
                                <a:lnTo>
                                  <a:pt x="254" y="63"/>
                                </a:lnTo>
                                <a:lnTo>
                                  <a:pt x="255" y="62"/>
                                </a:lnTo>
                                <a:lnTo>
                                  <a:pt x="255" y="61"/>
                                </a:lnTo>
                                <a:lnTo>
                                  <a:pt x="256" y="62"/>
                                </a:lnTo>
                                <a:lnTo>
                                  <a:pt x="255" y="62"/>
                                </a:lnTo>
                                <a:close/>
                                <a:moveTo>
                                  <a:pt x="252" y="66"/>
                                </a:moveTo>
                                <a:lnTo>
                                  <a:pt x="251" y="66"/>
                                </a:lnTo>
                                <a:lnTo>
                                  <a:pt x="250" y="67"/>
                                </a:lnTo>
                                <a:lnTo>
                                  <a:pt x="249" y="67"/>
                                </a:lnTo>
                                <a:lnTo>
                                  <a:pt x="250" y="67"/>
                                </a:lnTo>
                                <a:lnTo>
                                  <a:pt x="250" y="66"/>
                                </a:lnTo>
                                <a:lnTo>
                                  <a:pt x="251" y="65"/>
                                </a:lnTo>
                                <a:lnTo>
                                  <a:pt x="252" y="65"/>
                                </a:lnTo>
                                <a:lnTo>
                                  <a:pt x="252" y="66"/>
                                </a:lnTo>
                                <a:close/>
                                <a:moveTo>
                                  <a:pt x="248" y="69"/>
                                </a:moveTo>
                                <a:lnTo>
                                  <a:pt x="247" y="70"/>
                                </a:lnTo>
                                <a:lnTo>
                                  <a:pt x="246" y="70"/>
                                </a:lnTo>
                                <a:lnTo>
                                  <a:pt x="245" y="70"/>
                                </a:lnTo>
                                <a:lnTo>
                                  <a:pt x="246" y="69"/>
                                </a:lnTo>
                                <a:lnTo>
                                  <a:pt x="247" y="68"/>
                                </a:lnTo>
                                <a:lnTo>
                                  <a:pt x="248" y="68"/>
                                </a:lnTo>
                                <a:lnTo>
                                  <a:pt x="248" y="69"/>
                                </a:lnTo>
                                <a:close/>
                                <a:moveTo>
                                  <a:pt x="243" y="72"/>
                                </a:moveTo>
                                <a:lnTo>
                                  <a:pt x="242" y="73"/>
                                </a:lnTo>
                                <a:lnTo>
                                  <a:pt x="241" y="73"/>
                                </a:lnTo>
                                <a:lnTo>
                                  <a:pt x="241" y="72"/>
                                </a:lnTo>
                                <a:lnTo>
                                  <a:pt x="242" y="72"/>
                                </a:lnTo>
                                <a:lnTo>
                                  <a:pt x="243" y="71"/>
                                </a:lnTo>
                                <a:lnTo>
                                  <a:pt x="244" y="71"/>
                                </a:lnTo>
                                <a:lnTo>
                                  <a:pt x="244" y="72"/>
                                </a:lnTo>
                                <a:lnTo>
                                  <a:pt x="243" y="72"/>
                                </a:lnTo>
                                <a:close/>
                                <a:moveTo>
                                  <a:pt x="239" y="75"/>
                                </a:moveTo>
                                <a:lnTo>
                                  <a:pt x="237" y="76"/>
                                </a:lnTo>
                                <a:lnTo>
                                  <a:pt x="236" y="76"/>
                                </a:lnTo>
                                <a:lnTo>
                                  <a:pt x="236" y="75"/>
                                </a:lnTo>
                                <a:lnTo>
                                  <a:pt x="237" y="75"/>
                                </a:lnTo>
                                <a:lnTo>
                                  <a:pt x="238" y="74"/>
                                </a:lnTo>
                                <a:lnTo>
                                  <a:pt x="239" y="74"/>
                                </a:lnTo>
                                <a:lnTo>
                                  <a:pt x="239" y="75"/>
                                </a:lnTo>
                                <a:close/>
                                <a:moveTo>
                                  <a:pt x="234" y="77"/>
                                </a:moveTo>
                                <a:lnTo>
                                  <a:pt x="232" y="78"/>
                                </a:lnTo>
                                <a:lnTo>
                                  <a:pt x="232" y="77"/>
                                </a:lnTo>
                                <a:lnTo>
                                  <a:pt x="234" y="76"/>
                                </a:lnTo>
                                <a:lnTo>
                                  <a:pt x="234" y="77"/>
                                </a:lnTo>
                                <a:close/>
                                <a:moveTo>
                                  <a:pt x="229" y="79"/>
                                </a:moveTo>
                                <a:lnTo>
                                  <a:pt x="227" y="80"/>
                                </a:lnTo>
                                <a:lnTo>
                                  <a:pt x="227" y="79"/>
                                </a:lnTo>
                                <a:lnTo>
                                  <a:pt x="229" y="78"/>
                                </a:lnTo>
                                <a:lnTo>
                                  <a:pt x="230" y="79"/>
                                </a:lnTo>
                                <a:lnTo>
                                  <a:pt x="229" y="79"/>
                                </a:lnTo>
                                <a:close/>
                                <a:moveTo>
                                  <a:pt x="224" y="81"/>
                                </a:moveTo>
                                <a:lnTo>
                                  <a:pt x="223" y="82"/>
                                </a:lnTo>
                                <a:lnTo>
                                  <a:pt x="222" y="82"/>
                                </a:lnTo>
                                <a:lnTo>
                                  <a:pt x="222" y="81"/>
                                </a:lnTo>
                                <a:lnTo>
                                  <a:pt x="223" y="81"/>
                                </a:lnTo>
                                <a:lnTo>
                                  <a:pt x="224" y="80"/>
                                </a:lnTo>
                                <a:lnTo>
                                  <a:pt x="225" y="80"/>
                                </a:lnTo>
                                <a:lnTo>
                                  <a:pt x="225" y="81"/>
                                </a:lnTo>
                                <a:lnTo>
                                  <a:pt x="224" y="81"/>
                                </a:lnTo>
                                <a:close/>
                                <a:moveTo>
                                  <a:pt x="220" y="83"/>
                                </a:moveTo>
                                <a:lnTo>
                                  <a:pt x="218" y="83"/>
                                </a:lnTo>
                                <a:lnTo>
                                  <a:pt x="217" y="83"/>
                                </a:lnTo>
                                <a:lnTo>
                                  <a:pt x="218" y="82"/>
                                </a:lnTo>
                                <a:lnTo>
                                  <a:pt x="219" y="82"/>
                                </a:lnTo>
                                <a:lnTo>
                                  <a:pt x="220" y="82"/>
                                </a:lnTo>
                                <a:lnTo>
                                  <a:pt x="220" y="83"/>
                                </a:lnTo>
                                <a:close/>
                                <a:moveTo>
                                  <a:pt x="215" y="84"/>
                                </a:moveTo>
                                <a:lnTo>
                                  <a:pt x="214" y="85"/>
                                </a:lnTo>
                                <a:lnTo>
                                  <a:pt x="212" y="85"/>
                                </a:lnTo>
                                <a:lnTo>
                                  <a:pt x="212" y="84"/>
                                </a:lnTo>
                                <a:lnTo>
                                  <a:pt x="213" y="84"/>
                                </a:lnTo>
                                <a:lnTo>
                                  <a:pt x="214" y="84"/>
                                </a:lnTo>
                                <a:lnTo>
                                  <a:pt x="215" y="84"/>
                                </a:lnTo>
                                <a:close/>
                                <a:moveTo>
                                  <a:pt x="210" y="86"/>
                                </a:moveTo>
                                <a:lnTo>
                                  <a:pt x="209" y="86"/>
                                </a:lnTo>
                                <a:lnTo>
                                  <a:pt x="207" y="86"/>
                                </a:lnTo>
                                <a:lnTo>
                                  <a:pt x="208" y="85"/>
                                </a:lnTo>
                                <a:lnTo>
                                  <a:pt x="209" y="85"/>
                                </a:lnTo>
                                <a:lnTo>
                                  <a:pt x="210" y="85"/>
                                </a:lnTo>
                                <a:lnTo>
                                  <a:pt x="210" y="86"/>
                                </a:lnTo>
                                <a:close/>
                                <a:moveTo>
                                  <a:pt x="204" y="87"/>
                                </a:moveTo>
                                <a:lnTo>
                                  <a:pt x="204" y="87"/>
                                </a:lnTo>
                                <a:lnTo>
                                  <a:pt x="202" y="88"/>
                                </a:lnTo>
                                <a:lnTo>
                                  <a:pt x="202" y="87"/>
                                </a:lnTo>
                                <a:lnTo>
                                  <a:pt x="203" y="87"/>
                                </a:lnTo>
                                <a:lnTo>
                                  <a:pt x="204" y="86"/>
                                </a:lnTo>
                                <a:lnTo>
                                  <a:pt x="205" y="86"/>
                                </a:lnTo>
                                <a:lnTo>
                                  <a:pt x="205" y="87"/>
                                </a:lnTo>
                                <a:lnTo>
                                  <a:pt x="204" y="87"/>
                                </a:lnTo>
                                <a:close/>
                                <a:moveTo>
                                  <a:pt x="199" y="88"/>
                                </a:moveTo>
                                <a:lnTo>
                                  <a:pt x="198" y="89"/>
                                </a:lnTo>
                                <a:lnTo>
                                  <a:pt x="197" y="89"/>
                                </a:lnTo>
                                <a:lnTo>
                                  <a:pt x="197" y="88"/>
                                </a:lnTo>
                                <a:lnTo>
                                  <a:pt x="198" y="88"/>
                                </a:lnTo>
                                <a:lnTo>
                                  <a:pt x="199" y="88"/>
                                </a:lnTo>
                                <a:lnTo>
                                  <a:pt x="200" y="88"/>
                                </a:lnTo>
                                <a:lnTo>
                                  <a:pt x="199" y="88"/>
                                </a:lnTo>
                                <a:close/>
                                <a:moveTo>
                                  <a:pt x="194" y="89"/>
                                </a:moveTo>
                                <a:lnTo>
                                  <a:pt x="193" y="90"/>
                                </a:lnTo>
                                <a:lnTo>
                                  <a:pt x="192" y="90"/>
                                </a:lnTo>
                                <a:lnTo>
                                  <a:pt x="192" y="89"/>
                                </a:lnTo>
                                <a:lnTo>
                                  <a:pt x="193" y="89"/>
                                </a:lnTo>
                                <a:lnTo>
                                  <a:pt x="194" y="89"/>
                                </a:lnTo>
                                <a:lnTo>
                                  <a:pt x="195" y="89"/>
                                </a:lnTo>
                                <a:lnTo>
                                  <a:pt x="194" y="89"/>
                                </a:lnTo>
                                <a:close/>
                                <a:moveTo>
                                  <a:pt x="189" y="90"/>
                                </a:moveTo>
                                <a:lnTo>
                                  <a:pt x="187" y="91"/>
                                </a:lnTo>
                                <a:lnTo>
                                  <a:pt x="187" y="90"/>
                                </a:lnTo>
                                <a:lnTo>
                                  <a:pt x="189" y="90"/>
                                </a:lnTo>
                                <a:close/>
                                <a:moveTo>
                                  <a:pt x="184" y="91"/>
                                </a:moveTo>
                                <a:lnTo>
                                  <a:pt x="182" y="92"/>
                                </a:lnTo>
                                <a:lnTo>
                                  <a:pt x="181" y="92"/>
                                </a:lnTo>
                                <a:lnTo>
                                  <a:pt x="181" y="91"/>
                                </a:lnTo>
                                <a:lnTo>
                                  <a:pt x="182" y="91"/>
                                </a:lnTo>
                                <a:lnTo>
                                  <a:pt x="184" y="91"/>
                                </a:lnTo>
                                <a:close/>
                                <a:moveTo>
                                  <a:pt x="179" y="92"/>
                                </a:moveTo>
                                <a:lnTo>
                                  <a:pt x="177" y="92"/>
                                </a:lnTo>
                                <a:lnTo>
                                  <a:pt x="176" y="92"/>
                                </a:lnTo>
                                <a:lnTo>
                                  <a:pt x="177" y="92"/>
                                </a:lnTo>
                                <a:lnTo>
                                  <a:pt x="179" y="91"/>
                                </a:lnTo>
                                <a:lnTo>
                                  <a:pt x="179" y="92"/>
                                </a:lnTo>
                                <a:close/>
                                <a:moveTo>
                                  <a:pt x="174" y="93"/>
                                </a:moveTo>
                                <a:lnTo>
                                  <a:pt x="171" y="93"/>
                                </a:lnTo>
                                <a:lnTo>
                                  <a:pt x="171" y="92"/>
                                </a:lnTo>
                                <a:lnTo>
                                  <a:pt x="174" y="92"/>
                                </a:lnTo>
                                <a:lnTo>
                                  <a:pt x="174" y="93"/>
                                </a:lnTo>
                                <a:close/>
                                <a:moveTo>
                                  <a:pt x="169" y="93"/>
                                </a:moveTo>
                                <a:lnTo>
                                  <a:pt x="166" y="94"/>
                                </a:lnTo>
                                <a:lnTo>
                                  <a:pt x="166" y="93"/>
                                </a:lnTo>
                                <a:lnTo>
                                  <a:pt x="168" y="93"/>
                                </a:lnTo>
                                <a:lnTo>
                                  <a:pt x="169" y="93"/>
                                </a:lnTo>
                                <a:close/>
                                <a:moveTo>
                                  <a:pt x="163" y="94"/>
                                </a:moveTo>
                                <a:lnTo>
                                  <a:pt x="163" y="94"/>
                                </a:lnTo>
                                <a:lnTo>
                                  <a:pt x="161" y="94"/>
                                </a:lnTo>
                                <a:lnTo>
                                  <a:pt x="161" y="93"/>
                                </a:lnTo>
                                <a:lnTo>
                                  <a:pt x="163" y="93"/>
                                </a:lnTo>
                                <a:lnTo>
                                  <a:pt x="164" y="93"/>
                                </a:lnTo>
                                <a:lnTo>
                                  <a:pt x="164" y="94"/>
                                </a:lnTo>
                                <a:lnTo>
                                  <a:pt x="163" y="94"/>
                                </a:lnTo>
                                <a:close/>
                                <a:moveTo>
                                  <a:pt x="158" y="94"/>
                                </a:moveTo>
                                <a:lnTo>
                                  <a:pt x="157" y="95"/>
                                </a:lnTo>
                                <a:lnTo>
                                  <a:pt x="156" y="95"/>
                                </a:lnTo>
                                <a:lnTo>
                                  <a:pt x="156" y="94"/>
                                </a:lnTo>
                                <a:lnTo>
                                  <a:pt x="155" y="94"/>
                                </a:lnTo>
                                <a:lnTo>
                                  <a:pt x="156" y="94"/>
                                </a:lnTo>
                                <a:lnTo>
                                  <a:pt x="157" y="94"/>
                                </a:lnTo>
                                <a:lnTo>
                                  <a:pt x="158" y="94"/>
                                </a:lnTo>
                                <a:close/>
                                <a:moveTo>
                                  <a:pt x="153" y="95"/>
                                </a:moveTo>
                                <a:lnTo>
                                  <a:pt x="151" y="95"/>
                                </a:lnTo>
                                <a:lnTo>
                                  <a:pt x="150" y="95"/>
                                </a:lnTo>
                                <a:lnTo>
                                  <a:pt x="150" y="94"/>
                                </a:lnTo>
                                <a:lnTo>
                                  <a:pt x="151" y="94"/>
                                </a:lnTo>
                                <a:lnTo>
                                  <a:pt x="153" y="94"/>
                                </a:lnTo>
                                <a:lnTo>
                                  <a:pt x="153" y="95"/>
                                </a:lnTo>
                                <a:close/>
                                <a:moveTo>
                                  <a:pt x="148" y="95"/>
                                </a:moveTo>
                                <a:lnTo>
                                  <a:pt x="145" y="95"/>
                                </a:lnTo>
                                <a:lnTo>
                                  <a:pt x="145" y="94"/>
                                </a:lnTo>
                                <a:lnTo>
                                  <a:pt x="148" y="94"/>
                                </a:lnTo>
                                <a:lnTo>
                                  <a:pt x="148" y="95"/>
                                </a:lnTo>
                                <a:close/>
                                <a:moveTo>
                                  <a:pt x="142" y="95"/>
                                </a:moveTo>
                                <a:lnTo>
                                  <a:pt x="140" y="95"/>
                                </a:lnTo>
                                <a:lnTo>
                                  <a:pt x="142" y="95"/>
                                </a:lnTo>
                                <a:lnTo>
                                  <a:pt x="143" y="95"/>
                                </a:lnTo>
                                <a:lnTo>
                                  <a:pt x="142" y="95"/>
                                </a:lnTo>
                                <a:close/>
                                <a:moveTo>
                                  <a:pt x="137" y="95"/>
                                </a:moveTo>
                                <a:lnTo>
                                  <a:pt x="137" y="95"/>
                                </a:lnTo>
                                <a:lnTo>
                                  <a:pt x="135" y="95"/>
                                </a:lnTo>
                                <a:lnTo>
                                  <a:pt x="137" y="95"/>
                                </a:lnTo>
                                <a:lnTo>
                                  <a:pt x="138" y="95"/>
                                </a:lnTo>
                                <a:lnTo>
                                  <a:pt x="137" y="95"/>
                                </a:lnTo>
                                <a:close/>
                                <a:moveTo>
                                  <a:pt x="132" y="95"/>
                                </a:moveTo>
                                <a:lnTo>
                                  <a:pt x="130" y="96"/>
                                </a:lnTo>
                                <a:lnTo>
                                  <a:pt x="131" y="95"/>
                                </a:lnTo>
                                <a:lnTo>
                                  <a:pt x="130" y="96"/>
                                </a:lnTo>
                                <a:lnTo>
                                  <a:pt x="130" y="95"/>
                                </a:lnTo>
                                <a:lnTo>
                                  <a:pt x="132" y="95"/>
                                </a:lnTo>
                                <a:close/>
                                <a:moveTo>
                                  <a:pt x="128" y="98"/>
                                </a:moveTo>
                                <a:lnTo>
                                  <a:pt x="126" y="99"/>
                                </a:lnTo>
                                <a:lnTo>
                                  <a:pt x="126" y="100"/>
                                </a:lnTo>
                                <a:lnTo>
                                  <a:pt x="126" y="99"/>
                                </a:lnTo>
                                <a:lnTo>
                                  <a:pt x="128" y="97"/>
                                </a:lnTo>
                                <a:lnTo>
                                  <a:pt x="128" y="98"/>
                                </a:lnTo>
                                <a:close/>
                                <a:moveTo>
                                  <a:pt x="124" y="101"/>
                                </a:moveTo>
                                <a:lnTo>
                                  <a:pt x="123" y="103"/>
                                </a:lnTo>
                                <a:lnTo>
                                  <a:pt x="122" y="103"/>
                                </a:lnTo>
                                <a:lnTo>
                                  <a:pt x="124" y="101"/>
                                </a:lnTo>
                                <a:close/>
                                <a:moveTo>
                                  <a:pt x="120" y="105"/>
                                </a:moveTo>
                                <a:lnTo>
                                  <a:pt x="119" y="107"/>
                                </a:lnTo>
                                <a:lnTo>
                                  <a:pt x="118" y="107"/>
                                </a:lnTo>
                                <a:lnTo>
                                  <a:pt x="118" y="106"/>
                                </a:lnTo>
                                <a:lnTo>
                                  <a:pt x="120" y="105"/>
                                </a:lnTo>
                                <a:lnTo>
                                  <a:pt x="120" y="104"/>
                                </a:lnTo>
                                <a:lnTo>
                                  <a:pt x="120" y="105"/>
                                </a:lnTo>
                                <a:lnTo>
                                  <a:pt x="121" y="105"/>
                                </a:lnTo>
                                <a:lnTo>
                                  <a:pt x="120" y="105"/>
                                </a:lnTo>
                                <a:close/>
                                <a:moveTo>
                                  <a:pt x="117" y="109"/>
                                </a:moveTo>
                                <a:lnTo>
                                  <a:pt x="115" y="110"/>
                                </a:lnTo>
                                <a:lnTo>
                                  <a:pt x="114" y="110"/>
                                </a:lnTo>
                                <a:lnTo>
                                  <a:pt x="116" y="108"/>
                                </a:lnTo>
                                <a:lnTo>
                                  <a:pt x="117" y="108"/>
                                </a:lnTo>
                                <a:lnTo>
                                  <a:pt x="117" y="109"/>
                                </a:lnTo>
                                <a:close/>
                                <a:moveTo>
                                  <a:pt x="113" y="112"/>
                                </a:moveTo>
                                <a:lnTo>
                                  <a:pt x="111" y="114"/>
                                </a:lnTo>
                                <a:lnTo>
                                  <a:pt x="111" y="113"/>
                                </a:lnTo>
                                <a:lnTo>
                                  <a:pt x="112" y="112"/>
                                </a:lnTo>
                                <a:lnTo>
                                  <a:pt x="113" y="112"/>
                                </a:lnTo>
                                <a:close/>
                                <a:moveTo>
                                  <a:pt x="109" y="116"/>
                                </a:moveTo>
                                <a:lnTo>
                                  <a:pt x="107" y="117"/>
                                </a:lnTo>
                                <a:lnTo>
                                  <a:pt x="109" y="115"/>
                                </a:lnTo>
                                <a:lnTo>
                                  <a:pt x="109" y="116"/>
                                </a:lnTo>
                                <a:close/>
                                <a:moveTo>
                                  <a:pt x="105" y="119"/>
                                </a:moveTo>
                                <a:lnTo>
                                  <a:pt x="104" y="121"/>
                                </a:lnTo>
                                <a:lnTo>
                                  <a:pt x="103" y="121"/>
                                </a:lnTo>
                                <a:lnTo>
                                  <a:pt x="103" y="120"/>
                                </a:lnTo>
                                <a:lnTo>
                                  <a:pt x="105" y="119"/>
                                </a:lnTo>
                                <a:close/>
                                <a:moveTo>
                                  <a:pt x="101" y="123"/>
                                </a:moveTo>
                                <a:lnTo>
                                  <a:pt x="100" y="124"/>
                                </a:lnTo>
                                <a:lnTo>
                                  <a:pt x="100" y="125"/>
                                </a:lnTo>
                                <a:lnTo>
                                  <a:pt x="99" y="125"/>
                                </a:lnTo>
                                <a:lnTo>
                                  <a:pt x="99" y="124"/>
                                </a:lnTo>
                                <a:lnTo>
                                  <a:pt x="101" y="122"/>
                                </a:lnTo>
                                <a:lnTo>
                                  <a:pt x="101" y="123"/>
                                </a:lnTo>
                                <a:close/>
                                <a:moveTo>
                                  <a:pt x="98" y="127"/>
                                </a:moveTo>
                                <a:lnTo>
                                  <a:pt x="96" y="128"/>
                                </a:lnTo>
                                <a:lnTo>
                                  <a:pt x="95" y="128"/>
                                </a:lnTo>
                                <a:lnTo>
                                  <a:pt x="97" y="126"/>
                                </a:lnTo>
                                <a:lnTo>
                                  <a:pt x="98" y="126"/>
                                </a:lnTo>
                                <a:lnTo>
                                  <a:pt x="98" y="127"/>
                                </a:lnTo>
                                <a:close/>
                                <a:moveTo>
                                  <a:pt x="94" y="130"/>
                                </a:moveTo>
                                <a:lnTo>
                                  <a:pt x="92" y="132"/>
                                </a:lnTo>
                                <a:lnTo>
                                  <a:pt x="92" y="131"/>
                                </a:lnTo>
                                <a:lnTo>
                                  <a:pt x="93" y="130"/>
                                </a:lnTo>
                                <a:lnTo>
                                  <a:pt x="93" y="129"/>
                                </a:lnTo>
                                <a:lnTo>
                                  <a:pt x="94" y="129"/>
                                </a:lnTo>
                                <a:lnTo>
                                  <a:pt x="94" y="130"/>
                                </a:lnTo>
                                <a:close/>
                                <a:moveTo>
                                  <a:pt x="90" y="134"/>
                                </a:moveTo>
                                <a:lnTo>
                                  <a:pt x="88" y="135"/>
                                </a:lnTo>
                                <a:lnTo>
                                  <a:pt x="89" y="133"/>
                                </a:lnTo>
                                <a:lnTo>
                                  <a:pt x="90" y="133"/>
                                </a:lnTo>
                                <a:lnTo>
                                  <a:pt x="90" y="134"/>
                                </a:lnTo>
                                <a:close/>
                                <a:moveTo>
                                  <a:pt x="86" y="137"/>
                                </a:moveTo>
                                <a:lnTo>
                                  <a:pt x="85" y="139"/>
                                </a:lnTo>
                                <a:lnTo>
                                  <a:pt x="84" y="139"/>
                                </a:lnTo>
                                <a:lnTo>
                                  <a:pt x="84" y="138"/>
                                </a:lnTo>
                                <a:lnTo>
                                  <a:pt x="86" y="137"/>
                                </a:lnTo>
                                <a:close/>
                                <a:moveTo>
                                  <a:pt x="82" y="141"/>
                                </a:moveTo>
                                <a:lnTo>
                                  <a:pt x="81" y="142"/>
                                </a:lnTo>
                                <a:lnTo>
                                  <a:pt x="80" y="142"/>
                                </a:lnTo>
                                <a:lnTo>
                                  <a:pt x="82" y="140"/>
                                </a:lnTo>
                                <a:lnTo>
                                  <a:pt x="83" y="141"/>
                                </a:lnTo>
                                <a:lnTo>
                                  <a:pt x="82" y="141"/>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0" name="Freeform 527"/>
                        <wps:cNvSpPr>
                          <a:spLocks noEditPoints="1"/>
                        </wps:cNvSpPr>
                        <wps:spPr bwMode="auto">
                          <a:xfrm>
                            <a:off x="885190" y="1371600"/>
                            <a:ext cx="1922780" cy="57150"/>
                          </a:xfrm>
                          <a:custGeom>
                            <a:avLst/>
                            <a:gdLst>
                              <a:gd name="T0" fmla="*/ 0 w 202"/>
                              <a:gd name="T1" fmla="*/ 19050 h 6"/>
                              <a:gd name="T2" fmla="*/ 1875186 w 202"/>
                              <a:gd name="T3" fmla="*/ 19050 h 6"/>
                              <a:gd name="T4" fmla="*/ 1884705 w 202"/>
                              <a:gd name="T5" fmla="*/ 19050 h 6"/>
                              <a:gd name="T6" fmla="*/ 1884705 w 202"/>
                              <a:gd name="T7" fmla="*/ 19050 h 6"/>
                              <a:gd name="T8" fmla="*/ 1884705 w 202"/>
                              <a:gd name="T9" fmla="*/ 19050 h 6"/>
                              <a:gd name="T10" fmla="*/ 1884705 w 202"/>
                              <a:gd name="T11" fmla="*/ 19050 h 6"/>
                              <a:gd name="T12" fmla="*/ 1884705 w 202"/>
                              <a:gd name="T13" fmla="*/ 28575 h 6"/>
                              <a:gd name="T14" fmla="*/ 1884705 w 202"/>
                              <a:gd name="T15" fmla="*/ 28575 h 6"/>
                              <a:gd name="T16" fmla="*/ 1884705 w 202"/>
                              <a:gd name="T17" fmla="*/ 28575 h 6"/>
                              <a:gd name="T18" fmla="*/ 1884705 w 202"/>
                              <a:gd name="T19" fmla="*/ 28575 h 6"/>
                              <a:gd name="T20" fmla="*/ 1884705 w 202"/>
                              <a:gd name="T21" fmla="*/ 28575 h 6"/>
                              <a:gd name="T22" fmla="*/ 1884705 w 202"/>
                              <a:gd name="T23" fmla="*/ 28575 h 6"/>
                              <a:gd name="T24" fmla="*/ 1884705 w 202"/>
                              <a:gd name="T25" fmla="*/ 28575 h 6"/>
                              <a:gd name="T26" fmla="*/ 1884705 w 202"/>
                              <a:gd name="T27" fmla="*/ 28575 h 6"/>
                              <a:gd name="T28" fmla="*/ 1884705 w 202"/>
                              <a:gd name="T29" fmla="*/ 28575 h 6"/>
                              <a:gd name="T30" fmla="*/ 1884705 w 202"/>
                              <a:gd name="T31" fmla="*/ 28575 h 6"/>
                              <a:gd name="T32" fmla="*/ 1884705 w 202"/>
                              <a:gd name="T33" fmla="*/ 28575 h 6"/>
                              <a:gd name="T34" fmla="*/ 1875186 w 202"/>
                              <a:gd name="T35" fmla="*/ 28575 h 6"/>
                              <a:gd name="T36" fmla="*/ 0 w 202"/>
                              <a:gd name="T37" fmla="*/ 28575 h 6"/>
                              <a:gd name="T38" fmla="*/ 0 w 202"/>
                              <a:gd name="T39" fmla="*/ 28575 h 6"/>
                              <a:gd name="T40" fmla="*/ 0 w 202"/>
                              <a:gd name="T41" fmla="*/ 28575 h 6"/>
                              <a:gd name="T42" fmla="*/ 0 w 202"/>
                              <a:gd name="T43" fmla="*/ 28575 h 6"/>
                              <a:gd name="T44" fmla="*/ 0 w 202"/>
                              <a:gd name="T45" fmla="*/ 28575 h 6"/>
                              <a:gd name="T46" fmla="*/ 0 w 202"/>
                              <a:gd name="T47" fmla="*/ 28575 h 6"/>
                              <a:gd name="T48" fmla="*/ 0 w 202"/>
                              <a:gd name="T49" fmla="*/ 28575 h 6"/>
                              <a:gd name="T50" fmla="*/ 0 w 202"/>
                              <a:gd name="T51" fmla="*/ 28575 h 6"/>
                              <a:gd name="T52" fmla="*/ 0 w 202"/>
                              <a:gd name="T53" fmla="*/ 28575 h 6"/>
                              <a:gd name="T54" fmla="*/ 0 w 202"/>
                              <a:gd name="T55" fmla="*/ 28575 h 6"/>
                              <a:gd name="T56" fmla="*/ 0 w 202"/>
                              <a:gd name="T57" fmla="*/ 28575 h 6"/>
                              <a:gd name="T58" fmla="*/ 0 w 202"/>
                              <a:gd name="T59" fmla="*/ 28575 h 6"/>
                              <a:gd name="T60" fmla="*/ 0 w 202"/>
                              <a:gd name="T61" fmla="*/ 19050 h 6"/>
                              <a:gd name="T62" fmla="*/ 0 w 202"/>
                              <a:gd name="T63" fmla="*/ 19050 h 6"/>
                              <a:gd name="T64" fmla="*/ 0 w 202"/>
                              <a:gd name="T65" fmla="*/ 19050 h 6"/>
                              <a:gd name="T66" fmla="*/ 0 w 202"/>
                              <a:gd name="T67" fmla="*/ 19050 h 6"/>
                              <a:gd name="T68" fmla="*/ 0 w 202"/>
                              <a:gd name="T69" fmla="*/ 19050 h 6"/>
                              <a:gd name="T70" fmla="*/ 1865668 w 202"/>
                              <a:gd name="T71" fmla="*/ 0 h 6"/>
                              <a:gd name="T72" fmla="*/ 1922780 w 202"/>
                              <a:gd name="T73" fmla="*/ 28575 h 6"/>
                              <a:gd name="T74" fmla="*/ 1865668 w 202"/>
                              <a:gd name="T75" fmla="*/ 57150 h 6"/>
                              <a:gd name="T76" fmla="*/ 1865668 w 202"/>
                              <a:gd name="T77" fmla="*/ 0 h 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02" h="6">
                                <a:moveTo>
                                  <a:pt x="0" y="2"/>
                                </a:moveTo>
                                <a:lnTo>
                                  <a:pt x="197" y="2"/>
                                </a:lnTo>
                                <a:lnTo>
                                  <a:pt x="198" y="2"/>
                                </a:lnTo>
                                <a:lnTo>
                                  <a:pt x="198" y="3"/>
                                </a:lnTo>
                                <a:lnTo>
                                  <a:pt x="197" y="3"/>
                                </a:lnTo>
                                <a:lnTo>
                                  <a:pt x="0" y="3"/>
                                </a:lnTo>
                                <a:lnTo>
                                  <a:pt x="0" y="2"/>
                                </a:lnTo>
                                <a:close/>
                                <a:moveTo>
                                  <a:pt x="196" y="0"/>
                                </a:moveTo>
                                <a:lnTo>
                                  <a:pt x="202" y="3"/>
                                </a:lnTo>
                                <a:lnTo>
                                  <a:pt x="196" y="6"/>
                                </a:lnTo>
                                <a:lnTo>
                                  <a:pt x="196"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1" name="Line 528"/>
                        <wps:cNvCnPr>
                          <a:cxnSpLocks noChangeShapeType="1"/>
                        </wps:cNvCnPr>
                        <wps:spPr bwMode="auto">
                          <a:xfrm>
                            <a:off x="647065" y="1400175"/>
                            <a:ext cx="238125" cy="0"/>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82" name="Freeform 529"/>
                        <wps:cNvSpPr>
                          <a:spLocks noEditPoints="1"/>
                        </wps:cNvSpPr>
                        <wps:spPr bwMode="auto">
                          <a:xfrm>
                            <a:off x="589915" y="1314450"/>
                            <a:ext cx="76200" cy="95250"/>
                          </a:xfrm>
                          <a:custGeom>
                            <a:avLst/>
                            <a:gdLst>
                              <a:gd name="T0" fmla="*/ 66675 w 8"/>
                              <a:gd name="T1" fmla="*/ 76200 h 10"/>
                              <a:gd name="T2" fmla="*/ 66675 w 8"/>
                              <a:gd name="T3" fmla="*/ 76200 h 10"/>
                              <a:gd name="T4" fmla="*/ 66675 w 8"/>
                              <a:gd name="T5" fmla="*/ 76200 h 10"/>
                              <a:gd name="T6" fmla="*/ 66675 w 8"/>
                              <a:gd name="T7" fmla="*/ 85725 h 10"/>
                              <a:gd name="T8" fmla="*/ 66675 w 8"/>
                              <a:gd name="T9" fmla="*/ 85725 h 10"/>
                              <a:gd name="T10" fmla="*/ 57150 w 8"/>
                              <a:gd name="T11" fmla="*/ 85725 h 10"/>
                              <a:gd name="T12" fmla="*/ 57150 w 8"/>
                              <a:gd name="T13" fmla="*/ 85725 h 10"/>
                              <a:gd name="T14" fmla="*/ 57150 w 8"/>
                              <a:gd name="T15" fmla="*/ 85725 h 10"/>
                              <a:gd name="T16" fmla="*/ 57150 w 8"/>
                              <a:gd name="T17" fmla="*/ 85725 h 10"/>
                              <a:gd name="T18" fmla="*/ 0 w 8"/>
                              <a:gd name="T19" fmla="*/ 9525 h 10"/>
                              <a:gd name="T20" fmla="*/ 0 w 8"/>
                              <a:gd name="T21" fmla="*/ 9525 h 10"/>
                              <a:gd name="T22" fmla="*/ 0 w 8"/>
                              <a:gd name="T23" fmla="*/ 9525 h 10"/>
                              <a:gd name="T24" fmla="*/ 0 w 8"/>
                              <a:gd name="T25" fmla="*/ 0 h 10"/>
                              <a:gd name="T26" fmla="*/ 0 w 8"/>
                              <a:gd name="T27" fmla="*/ 0 h 10"/>
                              <a:gd name="T28" fmla="*/ 0 w 8"/>
                              <a:gd name="T29" fmla="*/ 0 h 10"/>
                              <a:gd name="T30" fmla="*/ 0 w 8"/>
                              <a:gd name="T31" fmla="*/ 0 h 10"/>
                              <a:gd name="T32" fmla="*/ 9525 w 8"/>
                              <a:gd name="T33" fmla="*/ 0 h 10"/>
                              <a:gd name="T34" fmla="*/ 76200 w 8"/>
                              <a:gd name="T35" fmla="*/ 66675 h 10"/>
                              <a:gd name="T36" fmla="*/ 76200 w 8"/>
                              <a:gd name="T37" fmla="*/ 66675 h 10"/>
                              <a:gd name="T38" fmla="*/ 76200 w 8"/>
                              <a:gd name="T39" fmla="*/ 76200 h 10"/>
                              <a:gd name="T40" fmla="*/ 76200 w 8"/>
                              <a:gd name="T41" fmla="*/ 76200 h 10"/>
                              <a:gd name="T42" fmla="*/ 76200 w 8"/>
                              <a:gd name="T43" fmla="*/ 85725 h 10"/>
                              <a:gd name="T44" fmla="*/ 76200 w 8"/>
                              <a:gd name="T45" fmla="*/ 85725 h 10"/>
                              <a:gd name="T46" fmla="*/ 76200 w 8"/>
                              <a:gd name="T47" fmla="*/ 85725 h 10"/>
                              <a:gd name="T48" fmla="*/ 76200 w 8"/>
                              <a:gd name="T49" fmla="*/ 95250 h 10"/>
                              <a:gd name="T50" fmla="*/ 66675 w 8"/>
                              <a:gd name="T51" fmla="*/ 95250 h 10"/>
                              <a:gd name="T52" fmla="*/ 66675 w 8"/>
                              <a:gd name="T53" fmla="*/ 95250 h 10"/>
                              <a:gd name="T54" fmla="*/ 66675 w 8"/>
                              <a:gd name="T55" fmla="*/ 95250 h 10"/>
                              <a:gd name="T56" fmla="*/ 57150 w 8"/>
                              <a:gd name="T57" fmla="*/ 95250 h 10"/>
                              <a:gd name="T58" fmla="*/ 57150 w 8"/>
                              <a:gd name="T59" fmla="*/ 95250 h 10"/>
                              <a:gd name="T60" fmla="*/ 57150 w 8"/>
                              <a:gd name="T61" fmla="*/ 95250 h 10"/>
                              <a:gd name="T62" fmla="*/ 47625 w 8"/>
                              <a:gd name="T63" fmla="*/ 95250 h 10"/>
                              <a:gd name="T64" fmla="*/ 47625 w 8"/>
                              <a:gd name="T65" fmla="*/ 95250 h 10"/>
                              <a:gd name="T66" fmla="*/ 47625 w 8"/>
                              <a:gd name="T67" fmla="*/ 95250 h 10"/>
                              <a:gd name="T68" fmla="*/ 38100 w 8"/>
                              <a:gd name="T69" fmla="*/ 85725 h 10"/>
                              <a:gd name="T70" fmla="*/ 38100 w 8"/>
                              <a:gd name="T71" fmla="*/ 85725 h 10"/>
                              <a:gd name="T72" fmla="*/ 38100 w 8"/>
                              <a:gd name="T73" fmla="*/ 76200 h 10"/>
                              <a:gd name="T74" fmla="*/ 38100 w 8"/>
                              <a:gd name="T75" fmla="*/ 76200 h 10"/>
                              <a:gd name="T76" fmla="*/ 38100 w 8"/>
                              <a:gd name="T77" fmla="*/ 76200 h 10"/>
                              <a:gd name="T78" fmla="*/ 47625 w 8"/>
                              <a:gd name="T79" fmla="*/ 66675 h 10"/>
                              <a:gd name="T80" fmla="*/ 47625 w 8"/>
                              <a:gd name="T81" fmla="*/ 66675 h 10"/>
                              <a:gd name="T82" fmla="*/ 47625 w 8"/>
                              <a:gd name="T83" fmla="*/ 66675 h 10"/>
                              <a:gd name="T84" fmla="*/ 47625 w 8"/>
                              <a:gd name="T85" fmla="*/ 66675 h 10"/>
                              <a:gd name="T86" fmla="*/ 57150 w 8"/>
                              <a:gd name="T87" fmla="*/ 57150 h 10"/>
                              <a:gd name="T88" fmla="*/ 57150 w 8"/>
                              <a:gd name="T89" fmla="*/ 57150 h 10"/>
                              <a:gd name="T90" fmla="*/ 57150 w 8"/>
                              <a:gd name="T91" fmla="*/ 57150 h 10"/>
                              <a:gd name="T92" fmla="*/ 66675 w 8"/>
                              <a:gd name="T93" fmla="*/ 57150 h 10"/>
                              <a:gd name="T94" fmla="*/ 66675 w 8"/>
                              <a:gd name="T95" fmla="*/ 66675 h 10"/>
                              <a:gd name="T96" fmla="*/ 76200 w 8"/>
                              <a:gd name="T97" fmla="*/ 66675 h 10"/>
                              <a:gd name="T98" fmla="*/ 76200 w 8"/>
                              <a:gd name="T99" fmla="*/ 66675 h 1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8" h="10">
                                <a:moveTo>
                                  <a:pt x="1" y="0"/>
                                </a:moveTo>
                                <a:lnTo>
                                  <a:pt x="7" y="8"/>
                                </a:lnTo>
                                <a:lnTo>
                                  <a:pt x="7" y="9"/>
                                </a:lnTo>
                                <a:lnTo>
                                  <a:pt x="6" y="9"/>
                                </a:lnTo>
                                <a:lnTo>
                                  <a:pt x="0" y="1"/>
                                </a:lnTo>
                                <a:lnTo>
                                  <a:pt x="0" y="0"/>
                                </a:lnTo>
                                <a:lnTo>
                                  <a:pt x="1" y="0"/>
                                </a:lnTo>
                                <a:close/>
                                <a:moveTo>
                                  <a:pt x="8" y="7"/>
                                </a:moveTo>
                                <a:lnTo>
                                  <a:pt x="8" y="7"/>
                                </a:lnTo>
                                <a:lnTo>
                                  <a:pt x="8" y="8"/>
                                </a:lnTo>
                                <a:lnTo>
                                  <a:pt x="8" y="9"/>
                                </a:lnTo>
                                <a:lnTo>
                                  <a:pt x="8" y="10"/>
                                </a:lnTo>
                                <a:lnTo>
                                  <a:pt x="7" y="10"/>
                                </a:lnTo>
                                <a:lnTo>
                                  <a:pt x="6" y="10"/>
                                </a:lnTo>
                                <a:lnTo>
                                  <a:pt x="5" y="10"/>
                                </a:lnTo>
                                <a:lnTo>
                                  <a:pt x="5" y="9"/>
                                </a:lnTo>
                                <a:lnTo>
                                  <a:pt x="4" y="9"/>
                                </a:lnTo>
                                <a:lnTo>
                                  <a:pt x="4" y="8"/>
                                </a:lnTo>
                                <a:lnTo>
                                  <a:pt x="5" y="7"/>
                                </a:lnTo>
                                <a:lnTo>
                                  <a:pt x="6" y="6"/>
                                </a:lnTo>
                                <a:lnTo>
                                  <a:pt x="7" y="6"/>
                                </a:lnTo>
                                <a:lnTo>
                                  <a:pt x="7" y="7"/>
                                </a:lnTo>
                                <a:lnTo>
                                  <a:pt x="8" y="7"/>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83" name="Line 530"/>
                        <wps:cNvCnPr>
                          <a:cxnSpLocks noChangeShapeType="1"/>
                        </wps:cNvCnPr>
                        <wps:spPr bwMode="auto">
                          <a:xfrm flipV="1">
                            <a:off x="589915" y="1247775"/>
                            <a:ext cx="0" cy="76200"/>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84" name="Line 531"/>
                        <wps:cNvCnPr>
                          <a:cxnSpLocks noChangeShapeType="1"/>
                        </wps:cNvCnPr>
                        <wps:spPr bwMode="auto">
                          <a:xfrm flipH="1">
                            <a:off x="247650" y="1247775"/>
                            <a:ext cx="342265" cy="0"/>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85" name="Line 532"/>
                        <wps:cNvCnPr>
                          <a:cxnSpLocks noChangeShapeType="1"/>
                        </wps:cNvCnPr>
                        <wps:spPr bwMode="auto">
                          <a:xfrm flipV="1">
                            <a:off x="589915" y="1466850"/>
                            <a:ext cx="0" cy="666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86" name="Line 533"/>
                        <wps:cNvCnPr>
                          <a:cxnSpLocks noChangeShapeType="1"/>
                        </wps:cNvCnPr>
                        <wps:spPr bwMode="auto">
                          <a:xfrm flipH="1">
                            <a:off x="247650" y="1533525"/>
                            <a:ext cx="342265" cy="0"/>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87" name="Rectangle 534"/>
                        <wps:cNvSpPr>
                          <a:spLocks noChangeArrowheads="1"/>
                        </wps:cNvSpPr>
                        <wps:spPr bwMode="auto">
                          <a:xfrm>
                            <a:off x="542290" y="1285875"/>
                            <a:ext cx="171450" cy="219075"/>
                          </a:xfrm>
                          <a:prstGeom prst="rect">
                            <a:avLst/>
                          </a:prstGeom>
                          <a:noFill/>
                          <a:ln w="952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Rectangle 535"/>
                        <wps:cNvSpPr>
                          <a:spLocks noChangeArrowheads="1"/>
                        </wps:cNvSpPr>
                        <wps:spPr bwMode="auto">
                          <a:xfrm>
                            <a:off x="970915" y="1257300"/>
                            <a:ext cx="3714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9" name="Rectangle 536"/>
                        <wps:cNvSpPr>
                          <a:spLocks noChangeArrowheads="1"/>
                        </wps:cNvSpPr>
                        <wps:spPr bwMode="auto">
                          <a:xfrm>
                            <a:off x="970915" y="1257300"/>
                            <a:ext cx="371475" cy="285750"/>
                          </a:xfrm>
                          <a:prstGeom prst="rect">
                            <a:avLst/>
                          </a:prstGeom>
                          <a:noFill/>
                          <a:ln w="952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Rectangle 537"/>
                        <wps:cNvSpPr>
                          <a:spLocks noChangeArrowheads="1"/>
                        </wps:cNvSpPr>
                        <wps:spPr bwMode="auto">
                          <a:xfrm>
                            <a:off x="2008505" y="1238250"/>
                            <a:ext cx="55181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1" name="Rectangle 538"/>
                        <wps:cNvSpPr>
                          <a:spLocks noChangeArrowheads="1"/>
                        </wps:cNvSpPr>
                        <wps:spPr bwMode="auto">
                          <a:xfrm>
                            <a:off x="2008505" y="1238250"/>
                            <a:ext cx="551815" cy="295275"/>
                          </a:xfrm>
                          <a:prstGeom prst="rect">
                            <a:avLst/>
                          </a:prstGeom>
                          <a:noFill/>
                          <a:ln w="952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Line 539"/>
                        <wps:cNvCnPr>
                          <a:cxnSpLocks noChangeShapeType="1"/>
                        </wps:cNvCnPr>
                        <wps:spPr bwMode="auto">
                          <a:xfrm>
                            <a:off x="1047115" y="657225"/>
                            <a:ext cx="1922780" cy="0"/>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93" name="Line 540"/>
                        <wps:cNvCnPr>
                          <a:cxnSpLocks noChangeShapeType="1"/>
                        </wps:cNvCnPr>
                        <wps:spPr bwMode="auto">
                          <a:xfrm flipV="1">
                            <a:off x="121856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94" name="Line 541"/>
                        <wps:cNvCnPr>
                          <a:cxnSpLocks noChangeShapeType="1"/>
                        </wps:cNvCnPr>
                        <wps:spPr bwMode="auto">
                          <a:xfrm flipV="1">
                            <a:off x="137985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95" name="Line 542"/>
                        <wps:cNvCnPr>
                          <a:cxnSpLocks noChangeShapeType="1"/>
                        </wps:cNvCnPr>
                        <wps:spPr bwMode="auto">
                          <a:xfrm flipV="1">
                            <a:off x="133286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96" name="Line 543"/>
                        <wps:cNvCnPr>
                          <a:cxnSpLocks noChangeShapeType="1"/>
                        </wps:cNvCnPr>
                        <wps:spPr bwMode="auto">
                          <a:xfrm flipV="1">
                            <a:off x="1266190"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97" name="Line 544"/>
                        <wps:cNvCnPr>
                          <a:cxnSpLocks noChangeShapeType="1"/>
                        </wps:cNvCnPr>
                        <wps:spPr bwMode="auto">
                          <a:xfrm flipV="1">
                            <a:off x="129476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98" name="Line 545"/>
                        <wps:cNvCnPr>
                          <a:cxnSpLocks noChangeShapeType="1"/>
                        </wps:cNvCnPr>
                        <wps:spPr bwMode="auto">
                          <a:xfrm flipV="1">
                            <a:off x="1427480"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99" name="Line 546"/>
                        <wps:cNvCnPr>
                          <a:cxnSpLocks noChangeShapeType="1"/>
                        </wps:cNvCnPr>
                        <wps:spPr bwMode="auto">
                          <a:xfrm flipV="1">
                            <a:off x="158940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300" name="Line 547"/>
                        <wps:cNvCnPr>
                          <a:cxnSpLocks noChangeShapeType="1"/>
                        </wps:cNvCnPr>
                        <wps:spPr bwMode="auto">
                          <a:xfrm flipV="1">
                            <a:off x="1541780"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301" name="Line 548"/>
                        <wps:cNvCnPr>
                          <a:cxnSpLocks noChangeShapeType="1"/>
                        </wps:cNvCnPr>
                        <wps:spPr bwMode="auto">
                          <a:xfrm flipV="1">
                            <a:off x="147510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302" name="Line 549"/>
                        <wps:cNvCnPr>
                          <a:cxnSpLocks noChangeShapeType="1"/>
                        </wps:cNvCnPr>
                        <wps:spPr bwMode="auto">
                          <a:xfrm flipV="1">
                            <a:off x="1503680"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303" name="Freeform 550"/>
                        <wps:cNvSpPr>
                          <a:spLocks noEditPoints="1"/>
                        </wps:cNvSpPr>
                        <wps:spPr bwMode="auto">
                          <a:xfrm>
                            <a:off x="1627505" y="266700"/>
                            <a:ext cx="9525" cy="390525"/>
                          </a:xfrm>
                          <a:custGeom>
                            <a:avLst/>
                            <a:gdLst>
                              <a:gd name="T0" fmla="*/ 9525 w 1"/>
                              <a:gd name="T1" fmla="*/ 381000 h 41"/>
                              <a:gd name="T2" fmla="*/ 9525 w 1"/>
                              <a:gd name="T3" fmla="*/ 390525 h 41"/>
                              <a:gd name="T4" fmla="*/ 9525 w 1"/>
                              <a:gd name="T5" fmla="*/ 361950 h 41"/>
                              <a:gd name="T6" fmla="*/ 9525 w 1"/>
                              <a:gd name="T7" fmla="*/ 371475 h 41"/>
                              <a:gd name="T8" fmla="*/ 9525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9525 w 1"/>
                              <a:gd name="T21" fmla="*/ 333375 h 41"/>
                              <a:gd name="T22" fmla="*/ 9525 w 1"/>
                              <a:gd name="T23" fmla="*/ 304800 h 41"/>
                              <a:gd name="T24" fmla="*/ 9525 w 1"/>
                              <a:gd name="T25" fmla="*/ 314325 h 41"/>
                              <a:gd name="T26" fmla="*/ 9525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9525 w 1"/>
                              <a:gd name="T39" fmla="*/ 276225 h 41"/>
                              <a:gd name="T40" fmla="*/ 9525 w 1"/>
                              <a:gd name="T41" fmla="*/ 247650 h 41"/>
                              <a:gd name="T42" fmla="*/ 9525 w 1"/>
                              <a:gd name="T43" fmla="*/ 257175 h 41"/>
                              <a:gd name="T44" fmla="*/ 9525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9525 w 1"/>
                              <a:gd name="T57" fmla="*/ 219075 h 41"/>
                              <a:gd name="T58" fmla="*/ 9525 w 1"/>
                              <a:gd name="T59" fmla="*/ 190500 h 41"/>
                              <a:gd name="T60" fmla="*/ 9525 w 1"/>
                              <a:gd name="T61" fmla="*/ 200025 h 41"/>
                              <a:gd name="T62" fmla="*/ 9525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9525 w 1"/>
                              <a:gd name="T75" fmla="*/ 161925 h 41"/>
                              <a:gd name="T76" fmla="*/ 9525 w 1"/>
                              <a:gd name="T77" fmla="*/ 133350 h 41"/>
                              <a:gd name="T78" fmla="*/ 9525 w 1"/>
                              <a:gd name="T79" fmla="*/ 142875 h 41"/>
                              <a:gd name="T80" fmla="*/ 9525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9525 w 1"/>
                              <a:gd name="T93" fmla="*/ 104775 h 41"/>
                              <a:gd name="T94" fmla="*/ 9525 w 1"/>
                              <a:gd name="T95" fmla="*/ 85725 h 41"/>
                              <a:gd name="T96" fmla="*/ 9525 w 1"/>
                              <a:gd name="T97" fmla="*/ 85725 h 41"/>
                              <a:gd name="T98" fmla="*/ 9525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9525 w 1"/>
                              <a:gd name="T111" fmla="*/ 47625 h 41"/>
                              <a:gd name="T112" fmla="*/ 9525 w 1"/>
                              <a:gd name="T113" fmla="*/ 28575 h 41"/>
                              <a:gd name="T114" fmla="*/ 9525 w 1"/>
                              <a:gd name="T115" fmla="*/ 28575 h 41"/>
                              <a:gd name="T116" fmla="*/ 9525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0"/>
                                </a:lnTo>
                                <a:close/>
                                <a:moveTo>
                                  <a:pt x="0" y="39"/>
                                </a:moveTo>
                                <a:lnTo>
                                  <a:pt x="0" y="39"/>
                                </a:lnTo>
                                <a:lnTo>
                                  <a:pt x="1" y="38"/>
                                </a:lnTo>
                                <a:lnTo>
                                  <a:pt x="1" y="39"/>
                                </a:lnTo>
                                <a:lnTo>
                                  <a:pt x="0" y="39"/>
                                </a:lnTo>
                                <a:close/>
                                <a:moveTo>
                                  <a:pt x="0" y="37"/>
                                </a:moveTo>
                                <a:lnTo>
                                  <a:pt x="0" y="37"/>
                                </a:lnTo>
                                <a:lnTo>
                                  <a:pt x="1" y="37"/>
                                </a:lnTo>
                                <a:lnTo>
                                  <a:pt x="1" y="38"/>
                                </a:lnTo>
                                <a:lnTo>
                                  <a:pt x="0" y="37"/>
                                </a:lnTo>
                                <a:close/>
                                <a:moveTo>
                                  <a:pt x="0" y="36"/>
                                </a:moveTo>
                                <a:lnTo>
                                  <a:pt x="0" y="36"/>
                                </a:lnTo>
                                <a:lnTo>
                                  <a:pt x="1" y="35"/>
                                </a:lnTo>
                                <a:lnTo>
                                  <a:pt x="1" y="36"/>
                                </a:lnTo>
                                <a:lnTo>
                                  <a:pt x="0" y="36"/>
                                </a:lnTo>
                                <a:close/>
                                <a:moveTo>
                                  <a:pt x="0" y="34"/>
                                </a:moveTo>
                                <a:lnTo>
                                  <a:pt x="0" y="34"/>
                                </a:lnTo>
                                <a:lnTo>
                                  <a:pt x="1" y="34"/>
                                </a:lnTo>
                                <a:lnTo>
                                  <a:pt x="1" y="35"/>
                                </a:lnTo>
                                <a:lnTo>
                                  <a:pt x="0" y="34"/>
                                </a:lnTo>
                                <a:close/>
                                <a:moveTo>
                                  <a:pt x="0" y="33"/>
                                </a:moveTo>
                                <a:lnTo>
                                  <a:pt x="0" y="33"/>
                                </a:lnTo>
                                <a:lnTo>
                                  <a:pt x="1" y="33"/>
                                </a:lnTo>
                                <a:lnTo>
                                  <a:pt x="1" y="32"/>
                                </a:lnTo>
                                <a:lnTo>
                                  <a:pt x="1" y="33"/>
                                </a:lnTo>
                                <a:lnTo>
                                  <a:pt x="0" y="33"/>
                                </a:lnTo>
                                <a:close/>
                                <a:moveTo>
                                  <a:pt x="0" y="31"/>
                                </a:moveTo>
                                <a:lnTo>
                                  <a:pt x="0" y="31"/>
                                </a:lnTo>
                                <a:lnTo>
                                  <a:pt x="1" y="31"/>
                                </a:lnTo>
                                <a:lnTo>
                                  <a:pt x="1" y="32"/>
                                </a:lnTo>
                                <a:lnTo>
                                  <a:pt x="0" y="31"/>
                                </a:lnTo>
                                <a:close/>
                                <a:moveTo>
                                  <a:pt x="0" y="30"/>
                                </a:moveTo>
                                <a:lnTo>
                                  <a:pt x="0" y="30"/>
                                </a:lnTo>
                                <a:lnTo>
                                  <a:pt x="1" y="30"/>
                                </a:lnTo>
                                <a:lnTo>
                                  <a:pt x="1" y="29"/>
                                </a:lnTo>
                                <a:lnTo>
                                  <a:pt x="1" y="30"/>
                                </a:lnTo>
                                <a:lnTo>
                                  <a:pt x="0" y="30"/>
                                </a:lnTo>
                                <a:close/>
                                <a:moveTo>
                                  <a:pt x="0" y="28"/>
                                </a:moveTo>
                                <a:lnTo>
                                  <a:pt x="0" y="28"/>
                                </a:lnTo>
                                <a:lnTo>
                                  <a:pt x="1" y="28"/>
                                </a:lnTo>
                                <a:lnTo>
                                  <a:pt x="1" y="29"/>
                                </a:lnTo>
                                <a:lnTo>
                                  <a:pt x="0" y="28"/>
                                </a:lnTo>
                                <a:close/>
                                <a:moveTo>
                                  <a:pt x="0" y="27"/>
                                </a:moveTo>
                                <a:lnTo>
                                  <a:pt x="0" y="27"/>
                                </a:lnTo>
                                <a:lnTo>
                                  <a:pt x="1" y="27"/>
                                </a:lnTo>
                                <a:lnTo>
                                  <a:pt x="1" y="26"/>
                                </a:lnTo>
                                <a:lnTo>
                                  <a:pt x="1" y="27"/>
                                </a:lnTo>
                                <a:lnTo>
                                  <a:pt x="0" y="27"/>
                                </a:lnTo>
                                <a:close/>
                                <a:moveTo>
                                  <a:pt x="0" y="25"/>
                                </a:moveTo>
                                <a:lnTo>
                                  <a:pt x="0" y="25"/>
                                </a:lnTo>
                                <a:lnTo>
                                  <a:pt x="1" y="25"/>
                                </a:lnTo>
                                <a:lnTo>
                                  <a:pt x="1" y="26"/>
                                </a:lnTo>
                                <a:lnTo>
                                  <a:pt x="0" y="25"/>
                                </a:lnTo>
                                <a:close/>
                                <a:moveTo>
                                  <a:pt x="0" y="24"/>
                                </a:moveTo>
                                <a:lnTo>
                                  <a:pt x="0" y="24"/>
                                </a:lnTo>
                                <a:lnTo>
                                  <a:pt x="1" y="24"/>
                                </a:lnTo>
                                <a:lnTo>
                                  <a:pt x="1" y="23"/>
                                </a:lnTo>
                                <a:lnTo>
                                  <a:pt x="1" y="24"/>
                                </a:lnTo>
                                <a:lnTo>
                                  <a:pt x="0" y="24"/>
                                </a:lnTo>
                                <a:close/>
                                <a:moveTo>
                                  <a:pt x="0" y="22"/>
                                </a:moveTo>
                                <a:lnTo>
                                  <a:pt x="0" y="22"/>
                                </a:lnTo>
                                <a:lnTo>
                                  <a:pt x="1" y="22"/>
                                </a:lnTo>
                                <a:lnTo>
                                  <a:pt x="1" y="23"/>
                                </a:lnTo>
                                <a:lnTo>
                                  <a:pt x="0" y="22"/>
                                </a:lnTo>
                                <a:close/>
                                <a:moveTo>
                                  <a:pt x="0" y="21"/>
                                </a:moveTo>
                                <a:lnTo>
                                  <a:pt x="0" y="21"/>
                                </a:lnTo>
                                <a:lnTo>
                                  <a:pt x="1" y="21"/>
                                </a:lnTo>
                                <a:lnTo>
                                  <a:pt x="1" y="20"/>
                                </a:lnTo>
                                <a:lnTo>
                                  <a:pt x="1" y="21"/>
                                </a:lnTo>
                                <a:lnTo>
                                  <a:pt x="0" y="21"/>
                                </a:lnTo>
                                <a:close/>
                                <a:moveTo>
                                  <a:pt x="0" y="19"/>
                                </a:moveTo>
                                <a:lnTo>
                                  <a:pt x="0" y="19"/>
                                </a:lnTo>
                                <a:lnTo>
                                  <a:pt x="1" y="19"/>
                                </a:lnTo>
                                <a:lnTo>
                                  <a:pt x="1" y="20"/>
                                </a:lnTo>
                                <a:lnTo>
                                  <a:pt x="0" y="19"/>
                                </a:lnTo>
                                <a:close/>
                                <a:moveTo>
                                  <a:pt x="0" y="18"/>
                                </a:moveTo>
                                <a:lnTo>
                                  <a:pt x="0" y="18"/>
                                </a:lnTo>
                                <a:lnTo>
                                  <a:pt x="1" y="18"/>
                                </a:lnTo>
                                <a:lnTo>
                                  <a:pt x="1" y="17"/>
                                </a:lnTo>
                                <a:lnTo>
                                  <a:pt x="1" y="18"/>
                                </a:lnTo>
                                <a:lnTo>
                                  <a:pt x="0" y="18"/>
                                </a:lnTo>
                                <a:close/>
                                <a:moveTo>
                                  <a:pt x="0" y="16"/>
                                </a:moveTo>
                                <a:lnTo>
                                  <a:pt x="0" y="16"/>
                                </a:lnTo>
                                <a:lnTo>
                                  <a:pt x="1" y="16"/>
                                </a:lnTo>
                                <a:lnTo>
                                  <a:pt x="1" y="17"/>
                                </a:lnTo>
                                <a:lnTo>
                                  <a:pt x="0" y="17"/>
                                </a:lnTo>
                                <a:lnTo>
                                  <a:pt x="0" y="16"/>
                                </a:lnTo>
                                <a:close/>
                                <a:moveTo>
                                  <a:pt x="0" y="15"/>
                                </a:moveTo>
                                <a:lnTo>
                                  <a:pt x="0" y="15"/>
                                </a:lnTo>
                                <a:lnTo>
                                  <a:pt x="1" y="15"/>
                                </a:lnTo>
                                <a:lnTo>
                                  <a:pt x="1" y="14"/>
                                </a:lnTo>
                                <a:lnTo>
                                  <a:pt x="1" y="15"/>
                                </a:lnTo>
                                <a:lnTo>
                                  <a:pt x="0" y="15"/>
                                </a:lnTo>
                                <a:close/>
                                <a:moveTo>
                                  <a:pt x="0" y="13"/>
                                </a:moveTo>
                                <a:lnTo>
                                  <a:pt x="0" y="13"/>
                                </a:lnTo>
                                <a:lnTo>
                                  <a:pt x="1" y="13"/>
                                </a:lnTo>
                                <a:lnTo>
                                  <a:pt x="1" y="14"/>
                                </a:lnTo>
                                <a:lnTo>
                                  <a:pt x="0" y="14"/>
                                </a:lnTo>
                                <a:lnTo>
                                  <a:pt x="0" y="13"/>
                                </a:lnTo>
                                <a:close/>
                                <a:moveTo>
                                  <a:pt x="0" y="12"/>
                                </a:moveTo>
                                <a:lnTo>
                                  <a:pt x="0" y="12"/>
                                </a:lnTo>
                                <a:lnTo>
                                  <a:pt x="1" y="12"/>
                                </a:lnTo>
                                <a:lnTo>
                                  <a:pt x="1" y="11"/>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0" name="Freeform 551"/>
                        <wps:cNvSpPr>
                          <a:spLocks noEditPoints="1"/>
                        </wps:cNvSpPr>
                        <wps:spPr bwMode="auto">
                          <a:xfrm>
                            <a:off x="1789430" y="266700"/>
                            <a:ext cx="9525" cy="390525"/>
                          </a:xfrm>
                          <a:custGeom>
                            <a:avLst/>
                            <a:gdLst>
                              <a:gd name="T0" fmla="*/ 9525 w 1"/>
                              <a:gd name="T1" fmla="*/ 381000 h 41"/>
                              <a:gd name="T2" fmla="*/ 9525 w 1"/>
                              <a:gd name="T3" fmla="*/ 390525 h 41"/>
                              <a:gd name="T4" fmla="*/ 9525 w 1"/>
                              <a:gd name="T5" fmla="*/ 361950 h 41"/>
                              <a:gd name="T6" fmla="*/ 9525 w 1"/>
                              <a:gd name="T7" fmla="*/ 371475 h 41"/>
                              <a:gd name="T8" fmla="*/ 9525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9525 w 1"/>
                              <a:gd name="T21" fmla="*/ 333375 h 41"/>
                              <a:gd name="T22" fmla="*/ 9525 w 1"/>
                              <a:gd name="T23" fmla="*/ 304800 h 41"/>
                              <a:gd name="T24" fmla="*/ 9525 w 1"/>
                              <a:gd name="T25" fmla="*/ 314325 h 41"/>
                              <a:gd name="T26" fmla="*/ 9525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9525 w 1"/>
                              <a:gd name="T39" fmla="*/ 276225 h 41"/>
                              <a:gd name="T40" fmla="*/ 9525 w 1"/>
                              <a:gd name="T41" fmla="*/ 247650 h 41"/>
                              <a:gd name="T42" fmla="*/ 9525 w 1"/>
                              <a:gd name="T43" fmla="*/ 257175 h 41"/>
                              <a:gd name="T44" fmla="*/ 9525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9525 w 1"/>
                              <a:gd name="T57" fmla="*/ 219075 h 41"/>
                              <a:gd name="T58" fmla="*/ 9525 w 1"/>
                              <a:gd name="T59" fmla="*/ 190500 h 41"/>
                              <a:gd name="T60" fmla="*/ 9525 w 1"/>
                              <a:gd name="T61" fmla="*/ 200025 h 41"/>
                              <a:gd name="T62" fmla="*/ 9525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9525 w 1"/>
                              <a:gd name="T75" fmla="*/ 161925 h 41"/>
                              <a:gd name="T76" fmla="*/ 9525 w 1"/>
                              <a:gd name="T77" fmla="*/ 133350 h 41"/>
                              <a:gd name="T78" fmla="*/ 9525 w 1"/>
                              <a:gd name="T79" fmla="*/ 142875 h 41"/>
                              <a:gd name="T80" fmla="*/ 9525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9525 w 1"/>
                              <a:gd name="T93" fmla="*/ 104775 h 41"/>
                              <a:gd name="T94" fmla="*/ 9525 w 1"/>
                              <a:gd name="T95" fmla="*/ 85725 h 41"/>
                              <a:gd name="T96" fmla="*/ 9525 w 1"/>
                              <a:gd name="T97" fmla="*/ 85725 h 41"/>
                              <a:gd name="T98" fmla="*/ 9525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9525 w 1"/>
                              <a:gd name="T111" fmla="*/ 47625 h 41"/>
                              <a:gd name="T112" fmla="*/ 9525 w 1"/>
                              <a:gd name="T113" fmla="*/ 28575 h 41"/>
                              <a:gd name="T114" fmla="*/ 9525 w 1"/>
                              <a:gd name="T115" fmla="*/ 28575 h 41"/>
                              <a:gd name="T116" fmla="*/ 9525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0"/>
                                </a:lnTo>
                                <a:close/>
                                <a:moveTo>
                                  <a:pt x="0" y="39"/>
                                </a:moveTo>
                                <a:lnTo>
                                  <a:pt x="0" y="39"/>
                                </a:lnTo>
                                <a:lnTo>
                                  <a:pt x="1" y="38"/>
                                </a:lnTo>
                                <a:lnTo>
                                  <a:pt x="1" y="39"/>
                                </a:lnTo>
                                <a:lnTo>
                                  <a:pt x="0" y="39"/>
                                </a:lnTo>
                                <a:close/>
                                <a:moveTo>
                                  <a:pt x="0" y="37"/>
                                </a:moveTo>
                                <a:lnTo>
                                  <a:pt x="0" y="37"/>
                                </a:lnTo>
                                <a:lnTo>
                                  <a:pt x="1" y="37"/>
                                </a:lnTo>
                                <a:lnTo>
                                  <a:pt x="1" y="38"/>
                                </a:lnTo>
                                <a:lnTo>
                                  <a:pt x="0" y="37"/>
                                </a:lnTo>
                                <a:close/>
                                <a:moveTo>
                                  <a:pt x="0" y="36"/>
                                </a:moveTo>
                                <a:lnTo>
                                  <a:pt x="0" y="36"/>
                                </a:lnTo>
                                <a:lnTo>
                                  <a:pt x="1" y="35"/>
                                </a:lnTo>
                                <a:lnTo>
                                  <a:pt x="1" y="36"/>
                                </a:lnTo>
                                <a:lnTo>
                                  <a:pt x="0" y="36"/>
                                </a:lnTo>
                                <a:close/>
                                <a:moveTo>
                                  <a:pt x="0" y="34"/>
                                </a:moveTo>
                                <a:lnTo>
                                  <a:pt x="0" y="34"/>
                                </a:lnTo>
                                <a:lnTo>
                                  <a:pt x="1" y="34"/>
                                </a:lnTo>
                                <a:lnTo>
                                  <a:pt x="1" y="35"/>
                                </a:lnTo>
                                <a:lnTo>
                                  <a:pt x="0" y="34"/>
                                </a:lnTo>
                                <a:close/>
                                <a:moveTo>
                                  <a:pt x="0" y="33"/>
                                </a:moveTo>
                                <a:lnTo>
                                  <a:pt x="0" y="33"/>
                                </a:lnTo>
                                <a:lnTo>
                                  <a:pt x="1" y="33"/>
                                </a:lnTo>
                                <a:lnTo>
                                  <a:pt x="1" y="32"/>
                                </a:lnTo>
                                <a:lnTo>
                                  <a:pt x="1" y="33"/>
                                </a:lnTo>
                                <a:lnTo>
                                  <a:pt x="0" y="33"/>
                                </a:lnTo>
                                <a:close/>
                                <a:moveTo>
                                  <a:pt x="0" y="31"/>
                                </a:moveTo>
                                <a:lnTo>
                                  <a:pt x="0" y="31"/>
                                </a:lnTo>
                                <a:lnTo>
                                  <a:pt x="1" y="31"/>
                                </a:lnTo>
                                <a:lnTo>
                                  <a:pt x="1" y="32"/>
                                </a:lnTo>
                                <a:lnTo>
                                  <a:pt x="0" y="31"/>
                                </a:lnTo>
                                <a:close/>
                                <a:moveTo>
                                  <a:pt x="0" y="30"/>
                                </a:moveTo>
                                <a:lnTo>
                                  <a:pt x="0" y="30"/>
                                </a:lnTo>
                                <a:lnTo>
                                  <a:pt x="1" y="30"/>
                                </a:lnTo>
                                <a:lnTo>
                                  <a:pt x="1" y="29"/>
                                </a:lnTo>
                                <a:lnTo>
                                  <a:pt x="1" y="30"/>
                                </a:lnTo>
                                <a:lnTo>
                                  <a:pt x="0" y="30"/>
                                </a:lnTo>
                                <a:close/>
                                <a:moveTo>
                                  <a:pt x="0" y="28"/>
                                </a:moveTo>
                                <a:lnTo>
                                  <a:pt x="0" y="28"/>
                                </a:lnTo>
                                <a:lnTo>
                                  <a:pt x="1" y="28"/>
                                </a:lnTo>
                                <a:lnTo>
                                  <a:pt x="1" y="29"/>
                                </a:lnTo>
                                <a:lnTo>
                                  <a:pt x="0" y="28"/>
                                </a:lnTo>
                                <a:close/>
                                <a:moveTo>
                                  <a:pt x="0" y="27"/>
                                </a:moveTo>
                                <a:lnTo>
                                  <a:pt x="0" y="27"/>
                                </a:lnTo>
                                <a:lnTo>
                                  <a:pt x="1" y="27"/>
                                </a:lnTo>
                                <a:lnTo>
                                  <a:pt x="1" y="26"/>
                                </a:lnTo>
                                <a:lnTo>
                                  <a:pt x="1" y="27"/>
                                </a:lnTo>
                                <a:lnTo>
                                  <a:pt x="0" y="27"/>
                                </a:lnTo>
                                <a:close/>
                                <a:moveTo>
                                  <a:pt x="0" y="25"/>
                                </a:moveTo>
                                <a:lnTo>
                                  <a:pt x="0" y="25"/>
                                </a:lnTo>
                                <a:lnTo>
                                  <a:pt x="1" y="25"/>
                                </a:lnTo>
                                <a:lnTo>
                                  <a:pt x="1" y="26"/>
                                </a:lnTo>
                                <a:lnTo>
                                  <a:pt x="0" y="25"/>
                                </a:lnTo>
                                <a:close/>
                                <a:moveTo>
                                  <a:pt x="0" y="24"/>
                                </a:moveTo>
                                <a:lnTo>
                                  <a:pt x="0" y="24"/>
                                </a:lnTo>
                                <a:lnTo>
                                  <a:pt x="1" y="24"/>
                                </a:lnTo>
                                <a:lnTo>
                                  <a:pt x="1" y="23"/>
                                </a:lnTo>
                                <a:lnTo>
                                  <a:pt x="1" y="24"/>
                                </a:lnTo>
                                <a:lnTo>
                                  <a:pt x="0" y="24"/>
                                </a:lnTo>
                                <a:close/>
                                <a:moveTo>
                                  <a:pt x="0" y="22"/>
                                </a:moveTo>
                                <a:lnTo>
                                  <a:pt x="0" y="22"/>
                                </a:lnTo>
                                <a:lnTo>
                                  <a:pt x="1" y="22"/>
                                </a:lnTo>
                                <a:lnTo>
                                  <a:pt x="1" y="23"/>
                                </a:lnTo>
                                <a:lnTo>
                                  <a:pt x="0" y="22"/>
                                </a:lnTo>
                                <a:close/>
                                <a:moveTo>
                                  <a:pt x="0" y="21"/>
                                </a:moveTo>
                                <a:lnTo>
                                  <a:pt x="0" y="21"/>
                                </a:lnTo>
                                <a:lnTo>
                                  <a:pt x="1" y="21"/>
                                </a:lnTo>
                                <a:lnTo>
                                  <a:pt x="1" y="20"/>
                                </a:lnTo>
                                <a:lnTo>
                                  <a:pt x="1" y="21"/>
                                </a:lnTo>
                                <a:lnTo>
                                  <a:pt x="0" y="21"/>
                                </a:lnTo>
                                <a:close/>
                                <a:moveTo>
                                  <a:pt x="0" y="19"/>
                                </a:moveTo>
                                <a:lnTo>
                                  <a:pt x="0" y="19"/>
                                </a:lnTo>
                                <a:lnTo>
                                  <a:pt x="1" y="19"/>
                                </a:lnTo>
                                <a:lnTo>
                                  <a:pt x="1" y="20"/>
                                </a:lnTo>
                                <a:lnTo>
                                  <a:pt x="0" y="19"/>
                                </a:lnTo>
                                <a:close/>
                                <a:moveTo>
                                  <a:pt x="0" y="18"/>
                                </a:moveTo>
                                <a:lnTo>
                                  <a:pt x="0" y="18"/>
                                </a:lnTo>
                                <a:lnTo>
                                  <a:pt x="1" y="18"/>
                                </a:lnTo>
                                <a:lnTo>
                                  <a:pt x="1" y="17"/>
                                </a:lnTo>
                                <a:lnTo>
                                  <a:pt x="1" y="18"/>
                                </a:lnTo>
                                <a:lnTo>
                                  <a:pt x="0" y="18"/>
                                </a:lnTo>
                                <a:close/>
                                <a:moveTo>
                                  <a:pt x="0" y="16"/>
                                </a:moveTo>
                                <a:lnTo>
                                  <a:pt x="0" y="16"/>
                                </a:lnTo>
                                <a:lnTo>
                                  <a:pt x="1" y="16"/>
                                </a:lnTo>
                                <a:lnTo>
                                  <a:pt x="1" y="17"/>
                                </a:lnTo>
                                <a:lnTo>
                                  <a:pt x="0" y="17"/>
                                </a:lnTo>
                                <a:lnTo>
                                  <a:pt x="0" y="16"/>
                                </a:lnTo>
                                <a:close/>
                                <a:moveTo>
                                  <a:pt x="0" y="15"/>
                                </a:moveTo>
                                <a:lnTo>
                                  <a:pt x="0" y="15"/>
                                </a:lnTo>
                                <a:lnTo>
                                  <a:pt x="1" y="15"/>
                                </a:lnTo>
                                <a:lnTo>
                                  <a:pt x="1" y="14"/>
                                </a:lnTo>
                                <a:lnTo>
                                  <a:pt x="1" y="15"/>
                                </a:lnTo>
                                <a:lnTo>
                                  <a:pt x="0" y="15"/>
                                </a:lnTo>
                                <a:close/>
                                <a:moveTo>
                                  <a:pt x="0" y="13"/>
                                </a:moveTo>
                                <a:lnTo>
                                  <a:pt x="0" y="13"/>
                                </a:lnTo>
                                <a:lnTo>
                                  <a:pt x="1" y="13"/>
                                </a:lnTo>
                                <a:lnTo>
                                  <a:pt x="1" y="14"/>
                                </a:lnTo>
                                <a:lnTo>
                                  <a:pt x="0" y="14"/>
                                </a:lnTo>
                                <a:lnTo>
                                  <a:pt x="0" y="13"/>
                                </a:lnTo>
                                <a:close/>
                                <a:moveTo>
                                  <a:pt x="0" y="12"/>
                                </a:moveTo>
                                <a:lnTo>
                                  <a:pt x="0" y="12"/>
                                </a:lnTo>
                                <a:lnTo>
                                  <a:pt x="1" y="12"/>
                                </a:lnTo>
                                <a:lnTo>
                                  <a:pt x="1" y="11"/>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1" name="Freeform 552"/>
                        <wps:cNvSpPr>
                          <a:spLocks noEditPoints="1"/>
                        </wps:cNvSpPr>
                        <wps:spPr bwMode="auto">
                          <a:xfrm>
                            <a:off x="1751330" y="266700"/>
                            <a:ext cx="9525" cy="390525"/>
                          </a:xfrm>
                          <a:custGeom>
                            <a:avLst/>
                            <a:gdLst>
                              <a:gd name="T0" fmla="*/ 9525 w 1"/>
                              <a:gd name="T1" fmla="*/ 381000 h 41"/>
                              <a:gd name="T2" fmla="*/ 0 w 1"/>
                              <a:gd name="T3" fmla="*/ 390525 h 41"/>
                              <a:gd name="T4" fmla="*/ 0 w 1"/>
                              <a:gd name="T5" fmla="*/ 361950 h 41"/>
                              <a:gd name="T6" fmla="*/ 0 w 1"/>
                              <a:gd name="T7" fmla="*/ 371475 h 41"/>
                              <a:gd name="T8" fmla="*/ 0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0 w 1"/>
                              <a:gd name="T23" fmla="*/ 304800 h 41"/>
                              <a:gd name="T24" fmla="*/ 0 w 1"/>
                              <a:gd name="T25" fmla="*/ 314325 h 41"/>
                              <a:gd name="T26" fmla="*/ 0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0 w 1"/>
                              <a:gd name="T41" fmla="*/ 247650 h 41"/>
                              <a:gd name="T42" fmla="*/ 0 w 1"/>
                              <a:gd name="T43" fmla="*/ 257175 h 41"/>
                              <a:gd name="T44" fmla="*/ 0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0 w 1"/>
                              <a:gd name="T59" fmla="*/ 190500 h 41"/>
                              <a:gd name="T60" fmla="*/ 0 w 1"/>
                              <a:gd name="T61" fmla="*/ 200025 h 41"/>
                              <a:gd name="T62" fmla="*/ 0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0 w 1"/>
                              <a:gd name="T77" fmla="*/ 133350 h 41"/>
                              <a:gd name="T78" fmla="*/ 0 w 1"/>
                              <a:gd name="T79" fmla="*/ 142875 h 41"/>
                              <a:gd name="T80" fmla="*/ 0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0 w 1"/>
                              <a:gd name="T95" fmla="*/ 85725 h 41"/>
                              <a:gd name="T96" fmla="*/ 0 w 1"/>
                              <a:gd name="T97" fmla="*/ 85725 h 41"/>
                              <a:gd name="T98" fmla="*/ 0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0 w 1"/>
                              <a:gd name="T113" fmla="*/ 28575 h 41"/>
                              <a:gd name="T114" fmla="*/ 0 w 1"/>
                              <a:gd name="T115" fmla="*/ 28575 h 41"/>
                              <a:gd name="T116" fmla="*/ 0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0" y="32"/>
                                </a:lnTo>
                                <a:lnTo>
                                  <a:pt x="1" y="33"/>
                                </a:lnTo>
                                <a:lnTo>
                                  <a:pt x="0" y="33"/>
                                </a:lnTo>
                                <a:close/>
                                <a:moveTo>
                                  <a:pt x="0" y="31"/>
                                </a:moveTo>
                                <a:lnTo>
                                  <a:pt x="0" y="31"/>
                                </a:lnTo>
                                <a:lnTo>
                                  <a:pt x="1" y="31"/>
                                </a:lnTo>
                                <a:lnTo>
                                  <a:pt x="1" y="32"/>
                                </a:lnTo>
                                <a:lnTo>
                                  <a:pt x="0" y="32"/>
                                </a:lnTo>
                                <a:lnTo>
                                  <a:pt x="0" y="31"/>
                                </a:lnTo>
                                <a:close/>
                                <a:moveTo>
                                  <a:pt x="0" y="30"/>
                                </a:moveTo>
                                <a:lnTo>
                                  <a:pt x="0" y="30"/>
                                </a:lnTo>
                                <a:lnTo>
                                  <a:pt x="0" y="29"/>
                                </a:lnTo>
                                <a:lnTo>
                                  <a:pt x="1" y="30"/>
                                </a:lnTo>
                                <a:lnTo>
                                  <a:pt x="0" y="30"/>
                                </a:lnTo>
                                <a:close/>
                                <a:moveTo>
                                  <a:pt x="0" y="28"/>
                                </a:moveTo>
                                <a:lnTo>
                                  <a:pt x="0" y="28"/>
                                </a:lnTo>
                                <a:lnTo>
                                  <a:pt x="1" y="28"/>
                                </a:lnTo>
                                <a:lnTo>
                                  <a:pt x="1" y="29"/>
                                </a:lnTo>
                                <a:lnTo>
                                  <a:pt x="0" y="29"/>
                                </a:lnTo>
                                <a:lnTo>
                                  <a:pt x="0" y="28"/>
                                </a:lnTo>
                                <a:close/>
                                <a:moveTo>
                                  <a:pt x="0" y="27"/>
                                </a:moveTo>
                                <a:lnTo>
                                  <a:pt x="0" y="27"/>
                                </a:lnTo>
                                <a:lnTo>
                                  <a:pt x="0" y="26"/>
                                </a:lnTo>
                                <a:lnTo>
                                  <a:pt x="1" y="27"/>
                                </a:lnTo>
                                <a:lnTo>
                                  <a:pt x="0" y="27"/>
                                </a:lnTo>
                                <a:close/>
                                <a:moveTo>
                                  <a:pt x="0" y="25"/>
                                </a:moveTo>
                                <a:lnTo>
                                  <a:pt x="0" y="25"/>
                                </a:lnTo>
                                <a:lnTo>
                                  <a:pt x="1" y="25"/>
                                </a:lnTo>
                                <a:lnTo>
                                  <a:pt x="1" y="26"/>
                                </a:lnTo>
                                <a:lnTo>
                                  <a:pt x="0" y="26"/>
                                </a:lnTo>
                                <a:lnTo>
                                  <a:pt x="0" y="25"/>
                                </a:lnTo>
                                <a:close/>
                                <a:moveTo>
                                  <a:pt x="0" y="24"/>
                                </a:moveTo>
                                <a:lnTo>
                                  <a:pt x="0" y="24"/>
                                </a:lnTo>
                                <a:lnTo>
                                  <a:pt x="0" y="23"/>
                                </a:lnTo>
                                <a:lnTo>
                                  <a:pt x="1" y="24"/>
                                </a:lnTo>
                                <a:lnTo>
                                  <a:pt x="0" y="24"/>
                                </a:lnTo>
                                <a:close/>
                                <a:moveTo>
                                  <a:pt x="0" y="22"/>
                                </a:moveTo>
                                <a:lnTo>
                                  <a:pt x="0" y="22"/>
                                </a:lnTo>
                                <a:lnTo>
                                  <a:pt x="1" y="22"/>
                                </a:lnTo>
                                <a:lnTo>
                                  <a:pt x="1" y="23"/>
                                </a:lnTo>
                                <a:lnTo>
                                  <a:pt x="0" y="23"/>
                                </a:lnTo>
                                <a:lnTo>
                                  <a:pt x="0" y="22"/>
                                </a:lnTo>
                                <a:close/>
                                <a:moveTo>
                                  <a:pt x="0" y="21"/>
                                </a:moveTo>
                                <a:lnTo>
                                  <a:pt x="0" y="21"/>
                                </a:lnTo>
                                <a:lnTo>
                                  <a:pt x="0" y="20"/>
                                </a:lnTo>
                                <a:lnTo>
                                  <a:pt x="0" y="21"/>
                                </a:lnTo>
                                <a:lnTo>
                                  <a:pt x="1" y="21"/>
                                </a:lnTo>
                                <a:lnTo>
                                  <a:pt x="0" y="21"/>
                                </a:lnTo>
                                <a:close/>
                                <a:moveTo>
                                  <a:pt x="0" y="19"/>
                                </a:moveTo>
                                <a:lnTo>
                                  <a:pt x="0" y="19"/>
                                </a:lnTo>
                                <a:lnTo>
                                  <a:pt x="1" y="19"/>
                                </a:lnTo>
                                <a:lnTo>
                                  <a:pt x="1" y="20"/>
                                </a:lnTo>
                                <a:lnTo>
                                  <a:pt x="0" y="20"/>
                                </a:lnTo>
                                <a:lnTo>
                                  <a:pt x="0" y="19"/>
                                </a:lnTo>
                                <a:close/>
                                <a:moveTo>
                                  <a:pt x="0" y="18"/>
                                </a:moveTo>
                                <a:lnTo>
                                  <a:pt x="0" y="18"/>
                                </a:lnTo>
                                <a:lnTo>
                                  <a:pt x="0" y="17"/>
                                </a:lnTo>
                                <a:lnTo>
                                  <a:pt x="0" y="18"/>
                                </a:lnTo>
                                <a:lnTo>
                                  <a:pt x="1" y="18"/>
                                </a:lnTo>
                                <a:lnTo>
                                  <a:pt x="0" y="18"/>
                                </a:lnTo>
                                <a:close/>
                                <a:moveTo>
                                  <a:pt x="0" y="16"/>
                                </a:moveTo>
                                <a:lnTo>
                                  <a:pt x="0" y="16"/>
                                </a:lnTo>
                                <a:lnTo>
                                  <a:pt x="1" y="16"/>
                                </a:lnTo>
                                <a:lnTo>
                                  <a:pt x="1" y="17"/>
                                </a:lnTo>
                                <a:lnTo>
                                  <a:pt x="0" y="17"/>
                                </a:lnTo>
                                <a:lnTo>
                                  <a:pt x="0" y="16"/>
                                </a:lnTo>
                                <a:close/>
                                <a:moveTo>
                                  <a:pt x="0" y="15"/>
                                </a:moveTo>
                                <a:lnTo>
                                  <a:pt x="0" y="15"/>
                                </a:lnTo>
                                <a:lnTo>
                                  <a:pt x="0" y="14"/>
                                </a:lnTo>
                                <a:lnTo>
                                  <a:pt x="0" y="15"/>
                                </a:lnTo>
                                <a:lnTo>
                                  <a:pt x="1" y="15"/>
                                </a:lnTo>
                                <a:lnTo>
                                  <a:pt x="0" y="15"/>
                                </a:lnTo>
                                <a:close/>
                                <a:moveTo>
                                  <a:pt x="0" y="13"/>
                                </a:moveTo>
                                <a:lnTo>
                                  <a:pt x="0" y="13"/>
                                </a:lnTo>
                                <a:lnTo>
                                  <a:pt x="1" y="13"/>
                                </a:lnTo>
                                <a:lnTo>
                                  <a:pt x="1" y="14"/>
                                </a:lnTo>
                                <a:lnTo>
                                  <a:pt x="0" y="14"/>
                                </a:lnTo>
                                <a:lnTo>
                                  <a:pt x="0" y="13"/>
                                </a:lnTo>
                                <a:close/>
                                <a:moveTo>
                                  <a:pt x="0" y="12"/>
                                </a:moveTo>
                                <a:lnTo>
                                  <a:pt x="0" y="12"/>
                                </a:lnTo>
                                <a:lnTo>
                                  <a:pt x="0" y="11"/>
                                </a:lnTo>
                                <a:lnTo>
                                  <a:pt x="0" y="12"/>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2" name="Freeform 553"/>
                        <wps:cNvSpPr>
                          <a:spLocks noEditPoints="1"/>
                        </wps:cNvSpPr>
                        <wps:spPr bwMode="auto">
                          <a:xfrm>
                            <a:off x="1675130" y="266700"/>
                            <a:ext cx="9525" cy="390525"/>
                          </a:xfrm>
                          <a:custGeom>
                            <a:avLst/>
                            <a:gdLst>
                              <a:gd name="T0" fmla="*/ 9525 w 1"/>
                              <a:gd name="T1" fmla="*/ 381000 h 41"/>
                              <a:gd name="T2" fmla="*/ 0 w 1"/>
                              <a:gd name="T3" fmla="*/ 390525 h 41"/>
                              <a:gd name="T4" fmla="*/ 9525 w 1"/>
                              <a:gd name="T5" fmla="*/ 361950 h 41"/>
                              <a:gd name="T6" fmla="*/ 9525 w 1"/>
                              <a:gd name="T7" fmla="*/ 371475 h 41"/>
                              <a:gd name="T8" fmla="*/ 0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9525 w 1"/>
                              <a:gd name="T23" fmla="*/ 304800 h 41"/>
                              <a:gd name="T24" fmla="*/ 9525 w 1"/>
                              <a:gd name="T25" fmla="*/ 314325 h 41"/>
                              <a:gd name="T26" fmla="*/ 0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9525 w 1"/>
                              <a:gd name="T41" fmla="*/ 247650 h 41"/>
                              <a:gd name="T42" fmla="*/ 9525 w 1"/>
                              <a:gd name="T43" fmla="*/ 257175 h 41"/>
                              <a:gd name="T44" fmla="*/ 0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9525 w 1"/>
                              <a:gd name="T59" fmla="*/ 190500 h 41"/>
                              <a:gd name="T60" fmla="*/ 9525 w 1"/>
                              <a:gd name="T61" fmla="*/ 200025 h 41"/>
                              <a:gd name="T62" fmla="*/ 0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9525 w 1"/>
                              <a:gd name="T77" fmla="*/ 133350 h 41"/>
                              <a:gd name="T78" fmla="*/ 9525 w 1"/>
                              <a:gd name="T79" fmla="*/ 142875 h 41"/>
                              <a:gd name="T80" fmla="*/ 0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9525 w 1"/>
                              <a:gd name="T95" fmla="*/ 85725 h 41"/>
                              <a:gd name="T96" fmla="*/ 9525 w 1"/>
                              <a:gd name="T97" fmla="*/ 85725 h 41"/>
                              <a:gd name="T98" fmla="*/ 0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9525 w 1"/>
                              <a:gd name="T113" fmla="*/ 28575 h 41"/>
                              <a:gd name="T114" fmla="*/ 9525 w 1"/>
                              <a:gd name="T115" fmla="*/ 28575 h 41"/>
                              <a:gd name="T116" fmla="*/ 0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0" y="32"/>
                                </a:lnTo>
                                <a:lnTo>
                                  <a:pt x="1" y="32"/>
                                </a:lnTo>
                                <a:lnTo>
                                  <a:pt x="1" y="33"/>
                                </a:lnTo>
                                <a:lnTo>
                                  <a:pt x="0" y="33"/>
                                </a:lnTo>
                                <a:close/>
                                <a:moveTo>
                                  <a:pt x="0" y="31"/>
                                </a:moveTo>
                                <a:lnTo>
                                  <a:pt x="0" y="31"/>
                                </a:lnTo>
                                <a:lnTo>
                                  <a:pt x="1" y="31"/>
                                </a:lnTo>
                                <a:lnTo>
                                  <a:pt x="1" y="32"/>
                                </a:lnTo>
                                <a:lnTo>
                                  <a:pt x="0" y="32"/>
                                </a:lnTo>
                                <a:lnTo>
                                  <a:pt x="0" y="31"/>
                                </a:lnTo>
                                <a:close/>
                                <a:moveTo>
                                  <a:pt x="0" y="30"/>
                                </a:moveTo>
                                <a:lnTo>
                                  <a:pt x="0" y="30"/>
                                </a:lnTo>
                                <a:lnTo>
                                  <a:pt x="0" y="29"/>
                                </a:lnTo>
                                <a:lnTo>
                                  <a:pt x="1" y="29"/>
                                </a:lnTo>
                                <a:lnTo>
                                  <a:pt x="1" y="30"/>
                                </a:lnTo>
                                <a:lnTo>
                                  <a:pt x="0" y="30"/>
                                </a:lnTo>
                                <a:close/>
                                <a:moveTo>
                                  <a:pt x="0" y="28"/>
                                </a:moveTo>
                                <a:lnTo>
                                  <a:pt x="0" y="28"/>
                                </a:lnTo>
                                <a:lnTo>
                                  <a:pt x="1" y="28"/>
                                </a:lnTo>
                                <a:lnTo>
                                  <a:pt x="1" y="29"/>
                                </a:lnTo>
                                <a:lnTo>
                                  <a:pt x="0" y="29"/>
                                </a:lnTo>
                                <a:lnTo>
                                  <a:pt x="0" y="28"/>
                                </a:lnTo>
                                <a:close/>
                                <a:moveTo>
                                  <a:pt x="0" y="27"/>
                                </a:moveTo>
                                <a:lnTo>
                                  <a:pt x="0" y="27"/>
                                </a:lnTo>
                                <a:lnTo>
                                  <a:pt x="0" y="26"/>
                                </a:lnTo>
                                <a:lnTo>
                                  <a:pt x="1" y="26"/>
                                </a:lnTo>
                                <a:lnTo>
                                  <a:pt x="1" y="27"/>
                                </a:lnTo>
                                <a:lnTo>
                                  <a:pt x="0" y="27"/>
                                </a:lnTo>
                                <a:close/>
                                <a:moveTo>
                                  <a:pt x="0" y="25"/>
                                </a:moveTo>
                                <a:lnTo>
                                  <a:pt x="0" y="25"/>
                                </a:lnTo>
                                <a:lnTo>
                                  <a:pt x="1" y="25"/>
                                </a:lnTo>
                                <a:lnTo>
                                  <a:pt x="1" y="26"/>
                                </a:lnTo>
                                <a:lnTo>
                                  <a:pt x="0" y="26"/>
                                </a:lnTo>
                                <a:lnTo>
                                  <a:pt x="0" y="25"/>
                                </a:lnTo>
                                <a:close/>
                                <a:moveTo>
                                  <a:pt x="0" y="24"/>
                                </a:moveTo>
                                <a:lnTo>
                                  <a:pt x="0" y="24"/>
                                </a:lnTo>
                                <a:lnTo>
                                  <a:pt x="0" y="23"/>
                                </a:lnTo>
                                <a:lnTo>
                                  <a:pt x="1" y="23"/>
                                </a:lnTo>
                                <a:lnTo>
                                  <a:pt x="1" y="24"/>
                                </a:lnTo>
                                <a:lnTo>
                                  <a:pt x="0" y="24"/>
                                </a:lnTo>
                                <a:close/>
                                <a:moveTo>
                                  <a:pt x="0" y="22"/>
                                </a:moveTo>
                                <a:lnTo>
                                  <a:pt x="0" y="22"/>
                                </a:lnTo>
                                <a:lnTo>
                                  <a:pt x="1" y="22"/>
                                </a:lnTo>
                                <a:lnTo>
                                  <a:pt x="1" y="23"/>
                                </a:lnTo>
                                <a:lnTo>
                                  <a:pt x="0" y="23"/>
                                </a:lnTo>
                                <a:lnTo>
                                  <a:pt x="0" y="22"/>
                                </a:lnTo>
                                <a:close/>
                                <a:moveTo>
                                  <a:pt x="0" y="21"/>
                                </a:moveTo>
                                <a:lnTo>
                                  <a:pt x="0" y="21"/>
                                </a:lnTo>
                                <a:lnTo>
                                  <a:pt x="0" y="20"/>
                                </a:lnTo>
                                <a:lnTo>
                                  <a:pt x="1" y="20"/>
                                </a:lnTo>
                                <a:lnTo>
                                  <a:pt x="1" y="21"/>
                                </a:lnTo>
                                <a:lnTo>
                                  <a:pt x="0" y="21"/>
                                </a:lnTo>
                                <a:close/>
                                <a:moveTo>
                                  <a:pt x="0" y="19"/>
                                </a:moveTo>
                                <a:lnTo>
                                  <a:pt x="0" y="19"/>
                                </a:lnTo>
                                <a:lnTo>
                                  <a:pt x="1" y="19"/>
                                </a:lnTo>
                                <a:lnTo>
                                  <a:pt x="1" y="20"/>
                                </a:lnTo>
                                <a:lnTo>
                                  <a:pt x="0" y="20"/>
                                </a:lnTo>
                                <a:lnTo>
                                  <a:pt x="0" y="19"/>
                                </a:lnTo>
                                <a:close/>
                                <a:moveTo>
                                  <a:pt x="0" y="18"/>
                                </a:moveTo>
                                <a:lnTo>
                                  <a:pt x="0" y="18"/>
                                </a:lnTo>
                                <a:lnTo>
                                  <a:pt x="0" y="17"/>
                                </a:lnTo>
                                <a:lnTo>
                                  <a:pt x="1" y="17"/>
                                </a:lnTo>
                                <a:lnTo>
                                  <a:pt x="1" y="18"/>
                                </a:lnTo>
                                <a:lnTo>
                                  <a:pt x="0" y="18"/>
                                </a:lnTo>
                                <a:close/>
                                <a:moveTo>
                                  <a:pt x="0" y="16"/>
                                </a:moveTo>
                                <a:lnTo>
                                  <a:pt x="0" y="16"/>
                                </a:lnTo>
                                <a:lnTo>
                                  <a:pt x="1" y="16"/>
                                </a:lnTo>
                                <a:lnTo>
                                  <a:pt x="1" y="17"/>
                                </a:lnTo>
                                <a:lnTo>
                                  <a:pt x="0" y="17"/>
                                </a:lnTo>
                                <a:lnTo>
                                  <a:pt x="0" y="16"/>
                                </a:lnTo>
                                <a:close/>
                                <a:moveTo>
                                  <a:pt x="0" y="15"/>
                                </a:moveTo>
                                <a:lnTo>
                                  <a:pt x="0" y="15"/>
                                </a:lnTo>
                                <a:lnTo>
                                  <a:pt x="0" y="14"/>
                                </a:lnTo>
                                <a:lnTo>
                                  <a:pt x="1" y="14"/>
                                </a:lnTo>
                                <a:lnTo>
                                  <a:pt x="1" y="15"/>
                                </a:lnTo>
                                <a:lnTo>
                                  <a:pt x="0" y="15"/>
                                </a:lnTo>
                                <a:close/>
                                <a:moveTo>
                                  <a:pt x="0" y="13"/>
                                </a:moveTo>
                                <a:lnTo>
                                  <a:pt x="0" y="13"/>
                                </a:lnTo>
                                <a:lnTo>
                                  <a:pt x="1" y="13"/>
                                </a:lnTo>
                                <a:lnTo>
                                  <a:pt x="1" y="14"/>
                                </a:lnTo>
                                <a:lnTo>
                                  <a:pt x="0" y="14"/>
                                </a:lnTo>
                                <a:lnTo>
                                  <a:pt x="0" y="13"/>
                                </a:lnTo>
                                <a:close/>
                                <a:moveTo>
                                  <a:pt x="0" y="12"/>
                                </a:moveTo>
                                <a:lnTo>
                                  <a:pt x="0" y="12"/>
                                </a:lnTo>
                                <a:lnTo>
                                  <a:pt x="0" y="11"/>
                                </a:lnTo>
                                <a:lnTo>
                                  <a:pt x="1" y="11"/>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3" name="Freeform 554"/>
                        <wps:cNvSpPr>
                          <a:spLocks noEditPoints="1"/>
                        </wps:cNvSpPr>
                        <wps:spPr bwMode="auto">
                          <a:xfrm>
                            <a:off x="1713230" y="266700"/>
                            <a:ext cx="9525" cy="390525"/>
                          </a:xfrm>
                          <a:custGeom>
                            <a:avLst/>
                            <a:gdLst>
                              <a:gd name="T0" fmla="*/ 9525 w 1"/>
                              <a:gd name="T1" fmla="*/ 381000 h 41"/>
                              <a:gd name="T2" fmla="*/ 0 w 1"/>
                              <a:gd name="T3" fmla="*/ 390525 h 41"/>
                              <a:gd name="T4" fmla="*/ 0 w 1"/>
                              <a:gd name="T5" fmla="*/ 361950 h 41"/>
                              <a:gd name="T6" fmla="*/ 0 w 1"/>
                              <a:gd name="T7" fmla="*/ 371475 h 41"/>
                              <a:gd name="T8" fmla="*/ 0 w 1"/>
                              <a:gd name="T9" fmla="*/ 352425 h 41"/>
                              <a:gd name="T10" fmla="*/ 0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0 w 1"/>
                              <a:gd name="T23" fmla="*/ 304800 h 41"/>
                              <a:gd name="T24" fmla="*/ 0 w 1"/>
                              <a:gd name="T25" fmla="*/ 314325 h 41"/>
                              <a:gd name="T26" fmla="*/ 0 w 1"/>
                              <a:gd name="T27" fmla="*/ 295275 h 41"/>
                              <a:gd name="T28" fmla="*/ 0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0 w 1"/>
                              <a:gd name="T41" fmla="*/ 247650 h 41"/>
                              <a:gd name="T42" fmla="*/ 0 w 1"/>
                              <a:gd name="T43" fmla="*/ 257175 h 41"/>
                              <a:gd name="T44" fmla="*/ 0 w 1"/>
                              <a:gd name="T45" fmla="*/ 238125 h 41"/>
                              <a:gd name="T46" fmla="*/ 0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0 w 1"/>
                              <a:gd name="T59" fmla="*/ 190500 h 41"/>
                              <a:gd name="T60" fmla="*/ 0 w 1"/>
                              <a:gd name="T61" fmla="*/ 200025 h 41"/>
                              <a:gd name="T62" fmla="*/ 0 w 1"/>
                              <a:gd name="T63" fmla="*/ 180975 h 41"/>
                              <a:gd name="T64" fmla="*/ 0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0 w 1"/>
                              <a:gd name="T77" fmla="*/ 133350 h 41"/>
                              <a:gd name="T78" fmla="*/ 0 w 1"/>
                              <a:gd name="T79" fmla="*/ 142875 h 41"/>
                              <a:gd name="T80" fmla="*/ 0 w 1"/>
                              <a:gd name="T81" fmla="*/ 123825 h 41"/>
                              <a:gd name="T82" fmla="*/ 0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0 w 1"/>
                              <a:gd name="T95" fmla="*/ 85725 h 41"/>
                              <a:gd name="T96" fmla="*/ 0 w 1"/>
                              <a:gd name="T97" fmla="*/ 85725 h 41"/>
                              <a:gd name="T98" fmla="*/ 0 w 1"/>
                              <a:gd name="T99" fmla="*/ 66675 h 41"/>
                              <a:gd name="T100" fmla="*/ 0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0 w 1"/>
                              <a:gd name="T113" fmla="*/ 28575 h 41"/>
                              <a:gd name="T114" fmla="*/ 0 w 1"/>
                              <a:gd name="T115" fmla="*/ 28575 h 41"/>
                              <a:gd name="T116" fmla="*/ 0 w 1"/>
                              <a:gd name="T117" fmla="*/ 9525 h 41"/>
                              <a:gd name="T118" fmla="*/ 0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0" y="41"/>
                                </a:lnTo>
                                <a:lnTo>
                                  <a:pt x="0" y="40"/>
                                </a:lnTo>
                                <a:close/>
                                <a:moveTo>
                                  <a:pt x="0" y="39"/>
                                </a:moveTo>
                                <a:lnTo>
                                  <a:pt x="0" y="39"/>
                                </a:lnTo>
                                <a:lnTo>
                                  <a:pt x="0" y="38"/>
                                </a:lnTo>
                                <a:lnTo>
                                  <a:pt x="1" y="39"/>
                                </a:lnTo>
                                <a:lnTo>
                                  <a:pt x="0" y="39"/>
                                </a:lnTo>
                                <a:close/>
                                <a:moveTo>
                                  <a:pt x="0" y="37"/>
                                </a:moveTo>
                                <a:lnTo>
                                  <a:pt x="0" y="37"/>
                                </a:lnTo>
                                <a:lnTo>
                                  <a:pt x="1" y="37"/>
                                </a:lnTo>
                                <a:lnTo>
                                  <a:pt x="0" y="38"/>
                                </a:lnTo>
                                <a:lnTo>
                                  <a:pt x="0" y="37"/>
                                </a:lnTo>
                                <a:close/>
                                <a:moveTo>
                                  <a:pt x="0" y="36"/>
                                </a:moveTo>
                                <a:lnTo>
                                  <a:pt x="0" y="36"/>
                                </a:lnTo>
                                <a:lnTo>
                                  <a:pt x="0" y="35"/>
                                </a:lnTo>
                                <a:lnTo>
                                  <a:pt x="1" y="36"/>
                                </a:lnTo>
                                <a:lnTo>
                                  <a:pt x="0" y="36"/>
                                </a:lnTo>
                                <a:close/>
                                <a:moveTo>
                                  <a:pt x="0" y="34"/>
                                </a:moveTo>
                                <a:lnTo>
                                  <a:pt x="0" y="34"/>
                                </a:lnTo>
                                <a:lnTo>
                                  <a:pt x="1" y="34"/>
                                </a:lnTo>
                                <a:lnTo>
                                  <a:pt x="0" y="35"/>
                                </a:lnTo>
                                <a:lnTo>
                                  <a:pt x="0" y="34"/>
                                </a:lnTo>
                                <a:close/>
                                <a:moveTo>
                                  <a:pt x="0" y="33"/>
                                </a:moveTo>
                                <a:lnTo>
                                  <a:pt x="0" y="33"/>
                                </a:lnTo>
                                <a:lnTo>
                                  <a:pt x="0" y="32"/>
                                </a:lnTo>
                                <a:lnTo>
                                  <a:pt x="0" y="33"/>
                                </a:lnTo>
                                <a:lnTo>
                                  <a:pt x="1" y="33"/>
                                </a:lnTo>
                                <a:lnTo>
                                  <a:pt x="0" y="33"/>
                                </a:lnTo>
                                <a:close/>
                                <a:moveTo>
                                  <a:pt x="0" y="31"/>
                                </a:moveTo>
                                <a:lnTo>
                                  <a:pt x="0" y="31"/>
                                </a:lnTo>
                                <a:lnTo>
                                  <a:pt x="1" y="31"/>
                                </a:lnTo>
                                <a:lnTo>
                                  <a:pt x="0" y="32"/>
                                </a:lnTo>
                                <a:lnTo>
                                  <a:pt x="0" y="31"/>
                                </a:lnTo>
                                <a:close/>
                                <a:moveTo>
                                  <a:pt x="0" y="30"/>
                                </a:moveTo>
                                <a:lnTo>
                                  <a:pt x="0" y="30"/>
                                </a:lnTo>
                                <a:lnTo>
                                  <a:pt x="0" y="29"/>
                                </a:lnTo>
                                <a:lnTo>
                                  <a:pt x="0" y="30"/>
                                </a:lnTo>
                                <a:lnTo>
                                  <a:pt x="1" y="30"/>
                                </a:lnTo>
                                <a:lnTo>
                                  <a:pt x="0" y="30"/>
                                </a:lnTo>
                                <a:close/>
                                <a:moveTo>
                                  <a:pt x="0" y="28"/>
                                </a:moveTo>
                                <a:lnTo>
                                  <a:pt x="0" y="28"/>
                                </a:lnTo>
                                <a:lnTo>
                                  <a:pt x="1" y="28"/>
                                </a:lnTo>
                                <a:lnTo>
                                  <a:pt x="0" y="29"/>
                                </a:lnTo>
                                <a:lnTo>
                                  <a:pt x="0" y="28"/>
                                </a:lnTo>
                                <a:close/>
                                <a:moveTo>
                                  <a:pt x="0" y="27"/>
                                </a:moveTo>
                                <a:lnTo>
                                  <a:pt x="0" y="27"/>
                                </a:lnTo>
                                <a:lnTo>
                                  <a:pt x="0" y="26"/>
                                </a:lnTo>
                                <a:lnTo>
                                  <a:pt x="0" y="27"/>
                                </a:lnTo>
                                <a:lnTo>
                                  <a:pt x="1" y="27"/>
                                </a:lnTo>
                                <a:lnTo>
                                  <a:pt x="0" y="27"/>
                                </a:lnTo>
                                <a:close/>
                                <a:moveTo>
                                  <a:pt x="0" y="25"/>
                                </a:moveTo>
                                <a:lnTo>
                                  <a:pt x="0" y="25"/>
                                </a:lnTo>
                                <a:lnTo>
                                  <a:pt x="1" y="25"/>
                                </a:lnTo>
                                <a:lnTo>
                                  <a:pt x="0" y="26"/>
                                </a:lnTo>
                                <a:lnTo>
                                  <a:pt x="0" y="25"/>
                                </a:lnTo>
                                <a:close/>
                                <a:moveTo>
                                  <a:pt x="0" y="24"/>
                                </a:moveTo>
                                <a:lnTo>
                                  <a:pt x="0" y="24"/>
                                </a:lnTo>
                                <a:lnTo>
                                  <a:pt x="0" y="23"/>
                                </a:lnTo>
                                <a:lnTo>
                                  <a:pt x="0" y="24"/>
                                </a:lnTo>
                                <a:lnTo>
                                  <a:pt x="1" y="24"/>
                                </a:lnTo>
                                <a:lnTo>
                                  <a:pt x="0" y="24"/>
                                </a:lnTo>
                                <a:close/>
                                <a:moveTo>
                                  <a:pt x="0" y="22"/>
                                </a:moveTo>
                                <a:lnTo>
                                  <a:pt x="0" y="22"/>
                                </a:lnTo>
                                <a:lnTo>
                                  <a:pt x="1" y="22"/>
                                </a:lnTo>
                                <a:lnTo>
                                  <a:pt x="0" y="23"/>
                                </a:lnTo>
                                <a:lnTo>
                                  <a:pt x="0" y="22"/>
                                </a:lnTo>
                                <a:close/>
                                <a:moveTo>
                                  <a:pt x="0" y="21"/>
                                </a:moveTo>
                                <a:lnTo>
                                  <a:pt x="0" y="21"/>
                                </a:lnTo>
                                <a:lnTo>
                                  <a:pt x="0" y="20"/>
                                </a:lnTo>
                                <a:lnTo>
                                  <a:pt x="0" y="21"/>
                                </a:lnTo>
                                <a:lnTo>
                                  <a:pt x="1" y="21"/>
                                </a:lnTo>
                                <a:lnTo>
                                  <a:pt x="0" y="21"/>
                                </a:lnTo>
                                <a:close/>
                                <a:moveTo>
                                  <a:pt x="0" y="19"/>
                                </a:moveTo>
                                <a:lnTo>
                                  <a:pt x="0" y="19"/>
                                </a:lnTo>
                                <a:lnTo>
                                  <a:pt x="1" y="19"/>
                                </a:lnTo>
                                <a:lnTo>
                                  <a:pt x="0" y="20"/>
                                </a:lnTo>
                                <a:lnTo>
                                  <a:pt x="0" y="19"/>
                                </a:lnTo>
                                <a:close/>
                                <a:moveTo>
                                  <a:pt x="0" y="18"/>
                                </a:moveTo>
                                <a:lnTo>
                                  <a:pt x="0" y="18"/>
                                </a:lnTo>
                                <a:lnTo>
                                  <a:pt x="0" y="17"/>
                                </a:lnTo>
                                <a:lnTo>
                                  <a:pt x="0" y="18"/>
                                </a:lnTo>
                                <a:lnTo>
                                  <a:pt x="1" y="18"/>
                                </a:lnTo>
                                <a:lnTo>
                                  <a:pt x="0" y="18"/>
                                </a:lnTo>
                                <a:close/>
                                <a:moveTo>
                                  <a:pt x="0" y="16"/>
                                </a:moveTo>
                                <a:lnTo>
                                  <a:pt x="0" y="16"/>
                                </a:lnTo>
                                <a:lnTo>
                                  <a:pt x="1" y="16"/>
                                </a:lnTo>
                                <a:lnTo>
                                  <a:pt x="1" y="17"/>
                                </a:lnTo>
                                <a:lnTo>
                                  <a:pt x="0" y="17"/>
                                </a:lnTo>
                                <a:lnTo>
                                  <a:pt x="0" y="16"/>
                                </a:lnTo>
                                <a:close/>
                                <a:moveTo>
                                  <a:pt x="0" y="15"/>
                                </a:moveTo>
                                <a:lnTo>
                                  <a:pt x="0" y="15"/>
                                </a:lnTo>
                                <a:lnTo>
                                  <a:pt x="0" y="14"/>
                                </a:lnTo>
                                <a:lnTo>
                                  <a:pt x="0" y="15"/>
                                </a:lnTo>
                                <a:lnTo>
                                  <a:pt x="1" y="15"/>
                                </a:lnTo>
                                <a:lnTo>
                                  <a:pt x="0" y="15"/>
                                </a:lnTo>
                                <a:close/>
                                <a:moveTo>
                                  <a:pt x="0" y="13"/>
                                </a:moveTo>
                                <a:lnTo>
                                  <a:pt x="0" y="13"/>
                                </a:lnTo>
                                <a:lnTo>
                                  <a:pt x="1" y="13"/>
                                </a:lnTo>
                                <a:lnTo>
                                  <a:pt x="1" y="14"/>
                                </a:lnTo>
                                <a:lnTo>
                                  <a:pt x="0" y="14"/>
                                </a:lnTo>
                                <a:lnTo>
                                  <a:pt x="0" y="13"/>
                                </a:lnTo>
                                <a:close/>
                                <a:moveTo>
                                  <a:pt x="0" y="12"/>
                                </a:moveTo>
                                <a:lnTo>
                                  <a:pt x="0" y="12"/>
                                </a:lnTo>
                                <a:lnTo>
                                  <a:pt x="0" y="11"/>
                                </a:lnTo>
                                <a:lnTo>
                                  <a:pt x="0" y="12"/>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4" name="Freeform 555"/>
                        <wps:cNvSpPr>
                          <a:spLocks noEditPoints="1"/>
                        </wps:cNvSpPr>
                        <wps:spPr bwMode="auto">
                          <a:xfrm>
                            <a:off x="1837055" y="266700"/>
                            <a:ext cx="9525" cy="390525"/>
                          </a:xfrm>
                          <a:custGeom>
                            <a:avLst/>
                            <a:gdLst>
                              <a:gd name="T0" fmla="*/ 9525 w 1"/>
                              <a:gd name="T1" fmla="*/ 381000 h 41"/>
                              <a:gd name="T2" fmla="*/ 0 w 1"/>
                              <a:gd name="T3" fmla="*/ 390525 h 41"/>
                              <a:gd name="T4" fmla="*/ 9525 w 1"/>
                              <a:gd name="T5" fmla="*/ 361950 h 41"/>
                              <a:gd name="T6" fmla="*/ 9525 w 1"/>
                              <a:gd name="T7" fmla="*/ 371475 h 41"/>
                              <a:gd name="T8" fmla="*/ 9525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9525 w 1"/>
                              <a:gd name="T23" fmla="*/ 304800 h 41"/>
                              <a:gd name="T24" fmla="*/ 9525 w 1"/>
                              <a:gd name="T25" fmla="*/ 314325 h 41"/>
                              <a:gd name="T26" fmla="*/ 9525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9525 w 1"/>
                              <a:gd name="T41" fmla="*/ 247650 h 41"/>
                              <a:gd name="T42" fmla="*/ 9525 w 1"/>
                              <a:gd name="T43" fmla="*/ 257175 h 41"/>
                              <a:gd name="T44" fmla="*/ 9525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9525 w 1"/>
                              <a:gd name="T59" fmla="*/ 190500 h 41"/>
                              <a:gd name="T60" fmla="*/ 9525 w 1"/>
                              <a:gd name="T61" fmla="*/ 200025 h 41"/>
                              <a:gd name="T62" fmla="*/ 9525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9525 w 1"/>
                              <a:gd name="T77" fmla="*/ 133350 h 41"/>
                              <a:gd name="T78" fmla="*/ 9525 w 1"/>
                              <a:gd name="T79" fmla="*/ 142875 h 41"/>
                              <a:gd name="T80" fmla="*/ 9525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9525 w 1"/>
                              <a:gd name="T95" fmla="*/ 85725 h 41"/>
                              <a:gd name="T96" fmla="*/ 9525 w 1"/>
                              <a:gd name="T97" fmla="*/ 85725 h 41"/>
                              <a:gd name="T98" fmla="*/ 9525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9525 w 1"/>
                              <a:gd name="T113" fmla="*/ 28575 h 41"/>
                              <a:gd name="T114" fmla="*/ 9525 w 1"/>
                              <a:gd name="T115" fmla="*/ 28575 h 41"/>
                              <a:gd name="T116" fmla="*/ 9525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1" y="32"/>
                                </a:lnTo>
                                <a:lnTo>
                                  <a:pt x="1" y="33"/>
                                </a:lnTo>
                                <a:lnTo>
                                  <a:pt x="0" y="33"/>
                                </a:lnTo>
                                <a:close/>
                                <a:moveTo>
                                  <a:pt x="0" y="31"/>
                                </a:moveTo>
                                <a:lnTo>
                                  <a:pt x="0" y="31"/>
                                </a:lnTo>
                                <a:lnTo>
                                  <a:pt x="1" y="31"/>
                                </a:lnTo>
                                <a:lnTo>
                                  <a:pt x="1" y="32"/>
                                </a:lnTo>
                                <a:lnTo>
                                  <a:pt x="0" y="32"/>
                                </a:lnTo>
                                <a:lnTo>
                                  <a:pt x="0" y="31"/>
                                </a:lnTo>
                                <a:close/>
                                <a:moveTo>
                                  <a:pt x="0" y="30"/>
                                </a:moveTo>
                                <a:lnTo>
                                  <a:pt x="0" y="30"/>
                                </a:lnTo>
                                <a:lnTo>
                                  <a:pt x="1" y="29"/>
                                </a:lnTo>
                                <a:lnTo>
                                  <a:pt x="1" y="30"/>
                                </a:lnTo>
                                <a:lnTo>
                                  <a:pt x="0" y="30"/>
                                </a:lnTo>
                                <a:close/>
                                <a:moveTo>
                                  <a:pt x="0" y="28"/>
                                </a:moveTo>
                                <a:lnTo>
                                  <a:pt x="0" y="28"/>
                                </a:lnTo>
                                <a:lnTo>
                                  <a:pt x="1" y="28"/>
                                </a:lnTo>
                                <a:lnTo>
                                  <a:pt x="1" y="29"/>
                                </a:lnTo>
                                <a:lnTo>
                                  <a:pt x="0" y="29"/>
                                </a:lnTo>
                                <a:lnTo>
                                  <a:pt x="0" y="28"/>
                                </a:lnTo>
                                <a:close/>
                                <a:moveTo>
                                  <a:pt x="0" y="27"/>
                                </a:moveTo>
                                <a:lnTo>
                                  <a:pt x="0" y="27"/>
                                </a:lnTo>
                                <a:lnTo>
                                  <a:pt x="1" y="26"/>
                                </a:lnTo>
                                <a:lnTo>
                                  <a:pt x="1" y="27"/>
                                </a:lnTo>
                                <a:lnTo>
                                  <a:pt x="0" y="27"/>
                                </a:lnTo>
                                <a:close/>
                                <a:moveTo>
                                  <a:pt x="0" y="25"/>
                                </a:moveTo>
                                <a:lnTo>
                                  <a:pt x="0" y="25"/>
                                </a:lnTo>
                                <a:lnTo>
                                  <a:pt x="1" y="25"/>
                                </a:lnTo>
                                <a:lnTo>
                                  <a:pt x="1" y="26"/>
                                </a:lnTo>
                                <a:lnTo>
                                  <a:pt x="0" y="26"/>
                                </a:lnTo>
                                <a:lnTo>
                                  <a:pt x="0" y="25"/>
                                </a:lnTo>
                                <a:close/>
                                <a:moveTo>
                                  <a:pt x="0" y="24"/>
                                </a:moveTo>
                                <a:lnTo>
                                  <a:pt x="0" y="24"/>
                                </a:lnTo>
                                <a:lnTo>
                                  <a:pt x="1" y="23"/>
                                </a:lnTo>
                                <a:lnTo>
                                  <a:pt x="1" y="24"/>
                                </a:lnTo>
                                <a:lnTo>
                                  <a:pt x="0" y="24"/>
                                </a:lnTo>
                                <a:close/>
                                <a:moveTo>
                                  <a:pt x="0" y="22"/>
                                </a:moveTo>
                                <a:lnTo>
                                  <a:pt x="0" y="22"/>
                                </a:lnTo>
                                <a:lnTo>
                                  <a:pt x="1" y="22"/>
                                </a:lnTo>
                                <a:lnTo>
                                  <a:pt x="1" y="23"/>
                                </a:lnTo>
                                <a:lnTo>
                                  <a:pt x="0" y="23"/>
                                </a:lnTo>
                                <a:lnTo>
                                  <a:pt x="0" y="22"/>
                                </a:lnTo>
                                <a:close/>
                                <a:moveTo>
                                  <a:pt x="0" y="21"/>
                                </a:moveTo>
                                <a:lnTo>
                                  <a:pt x="0" y="21"/>
                                </a:lnTo>
                                <a:lnTo>
                                  <a:pt x="1" y="21"/>
                                </a:lnTo>
                                <a:lnTo>
                                  <a:pt x="1" y="20"/>
                                </a:lnTo>
                                <a:lnTo>
                                  <a:pt x="1" y="21"/>
                                </a:lnTo>
                                <a:lnTo>
                                  <a:pt x="0" y="21"/>
                                </a:lnTo>
                                <a:close/>
                                <a:moveTo>
                                  <a:pt x="0" y="19"/>
                                </a:moveTo>
                                <a:lnTo>
                                  <a:pt x="0" y="19"/>
                                </a:lnTo>
                                <a:lnTo>
                                  <a:pt x="1" y="19"/>
                                </a:lnTo>
                                <a:lnTo>
                                  <a:pt x="1" y="20"/>
                                </a:lnTo>
                                <a:lnTo>
                                  <a:pt x="0" y="20"/>
                                </a:lnTo>
                                <a:lnTo>
                                  <a:pt x="0" y="19"/>
                                </a:lnTo>
                                <a:close/>
                                <a:moveTo>
                                  <a:pt x="0" y="18"/>
                                </a:moveTo>
                                <a:lnTo>
                                  <a:pt x="0" y="18"/>
                                </a:lnTo>
                                <a:lnTo>
                                  <a:pt x="1" y="18"/>
                                </a:lnTo>
                                <a:lnTo>
                                  <a:pt x="1" y="17"/>
                                </a:lnTo>
                                <a:lnTo>
                                  <a:pt x="1" y="18"/>
                                </a:lnTo>
                                <a:lnTo>
                                  <a:pt x="0" y="18"/>
                                </a:lnTo>
                                <a:close/>
                                <a:moveTo>
                                  <a:pt x="0" y="16"/>
                                </a:moveTo>
                                <a:lnTo>
                                  <a:pt x="0" y="16"/>
                                </a:lnTo>
                                <a:lnTo>
                                  <a:pt x="1" y="16"/>
                                </a:lnTo>
                                <a:lnTo>
                                  <a:pt x="1" y="17"/>
                                </a:lnTo>
                                <a:lnTo>
                                  <a:pt x="0" y="17"/>
                                </a:lnTo>
                                <a:lnTo>
                                  <a:pt x="0" y="16"/>
                                </a:lnTo>
                                <a:close/>
                                <a:moveTo>
                                  <a:pt x="0" y="15"/>
                                </a:moveTo>
                                <a:lnTo>
                                  <a:pt x="0" y="15"/>
                                </a:lnTo>
                                <a:lnTo>
                                  <a:pt x="1" y="15"/>
                                </a:lnTo>
                                <a:lnTo>
                                  <a:pt x="1" y="14"/>
                                </a:lnTo>
                                <a:lnTo>
                                  <a:pt x="1" y="15"/>
                                </a:lnTo>
                                <a:lnTo>
                                  <a:pt x="0" y="15"/>
                                </a:lnTo>
                                <a:close/>
                                <a:moveTo>
                                  <a:pt x="0" y="13"/>
                                </a:moveTo>
                                <a:lnTo>
                                  <a:pt x="0" y="13"/>
                                </a:lnTo>
                                <a:lnTo>
                                  <a:pt x="1" y="13"/>
                                </a:lnTo>
                                <a:lnTo>
                                  <a:pt x="1" y="14"/>
                                </a:lnTo>
                                <a:lnTo>
                                  <a:pt x="0" y="14"/>
                                </a:lnTo>
                                <a:lnTo>
                                  <a:pt x="0" y="13"/>
                                </a:lnTo>
                                <a:close/>
                                <a:moveTo>
                                  <a:pt x="0" y="12"/>
                                </a:moveTo>
                                <a:lnTo>
                                  <a:pt x="0" y="12"/>
                                </a:lnTo>
                                <a:lnTo>
                                  <a:pt x="1" y="12"/>
                                </a:lnTo>
                                <a:lnTo>
                                  <a:pt x="1" y="11"/>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5" name="Freeform 556"/>
                        <wps:cNvSpPr>
                          <a:spLocks noEditPoints="1"/>
                        </wps:cNvSpPr>
                        <wps:spPr bwMode="auto">
                          <a:xfrm>
                            <a:off x="1998980" y="266700"/>
                            <a:ext cx="9525" cy="390525"/>
                          </a:xfrm>
                          <a:custGeom>
                            <a:avLst/>
                            <a:gdLst>
                              <a:gd name="T0" fmla="*/ 9525 w 1"/>
                              <a:gd name="T1" fmla="*/ 381000 h 41"/>
                              <a:gd name="T2" fmla="*/ 9525 w 1"/>
                              <a:gd name="T3" fmla="*/ 390525 h 41"/>
                              <a:gd name="T4" fmla="*/ 9525 w 1"/>
                              <a:gd name="T5" fmla="*/ 361950 h 41"/>
                              <a:gd name="T6" fmla="*/ 9525 w 1"/>
                              <a:gd name="T7" fmla="*/ 371475 h 41"/>
                              <a:gd name="T8" fmla="*/ 9525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9525 w 1"/>
                              <a:gd name="T21" fmla="*/ 333375 h 41"/>
                              <a:gd name="T22" fmla="*/ 9525 w 1"/>
                              <a:gd name="T23" fmla="*/ 304800 h 41"/>
                              <a:gd name="T24" fmla="*/ 9525 w 1"/>
                              <a:gd name="T25" fmla="*/ 314325 h 41"/>
                              <a:gd name="T26" fmla="*/ 9525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9525 w 1"/>
                              <a:gd name="T39" fmla="*/ 276225 h 41"/>
                              <a:gd name="T40" fmla="*/ 9525 w 1"/>
                              <a:gd name="T41" fmla="*/ 247650 h 41"/>
                              <a:gd name="T42" fmla="*/ 9525 w 1"/>
                              <a:gd name="T43" fmla="*/ 257175 h 41"/>
                              <a:gd name="T44" fmla="*/ 9525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9525 w 1"/>
                              <a:gd name="T57" fmla="*/ 219075 h 41"/>
                              <a:gd name="T58" fmla="*/ 9525 w 1"/>
                              <a:gd name="T59" fmla="*/ 190500 h 41"/>
                              <a:gd name="T60" fmla="*/ 9525 w 1"/>
                              <a:gd name="T61" fmla="*/ 200025 h 41"/>
                              <a:gd name="T62" fmla="*/ 9525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9525 w 1"/>
                              <a:gd name="T75" fmla="*/ 161925 h 41"/>
                              <a:gd name="T76" fmla="*/ 9525 w 1"/>
                              <a:gd name="T77" fmla="*/ 133350 h 41"/>
                              <a:gd name="T78" fmla="*/ 9525 w 1"/>
                              <a:gd name="T79" fmla="*/ 142875 h 41"/>
                              <a:gd name="T80" fmla="*/ 9525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9525 w 1"/>
                              <a:gd name="T93" fmla="*/ 104775 h 41"/>
                              <a:gd name="T94" fmla="*/ 9525 w 1"/>
                              <a:gd name="T95" fmla="*/ 85725 h 41"/>
                              <a:gd name="T96" fmla="*/ 9525 w 1"/>
                              <a:gd name="T97" fmla="*/ 85725 h 41"/>
                              <a:gd name="T98" fmla="*/ 9525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9525 w 1"/>
                              <a:gd name="T111" fmla="*/ 47625 h 41"/>
                              <a:gd name="T112" fmla="*/ 9525 w 1"/>
                              <a:gd name="T113" fmla="*/ 28575 h 41"/>
                              <a:gd name="T114" fmla="*/ 9525 w 1"/>
                              <a:gd name="T115" fmla="*/ 28575 h 41"/>
                              <a:gd name="T116" fmla="*/ 9525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0"/>
                                </a:lnTo>
                                <a:close/>
                                <a:moveTo>
                                  <a:pt x="0" y="39"/>
                                </a:moveTo>
                                <a:lnTo>
                                  <a:pt x="0" y="39"/>
                                </a:lnTo>
                                <a:lnTo>
                                  <a:pt x="1" y="38"/>
                                </a:lnTo>
                                <a:lnTo>
                                  <a:pt x="1" y="39"/>
                                </a:lnTo>
                                <a:lnTo>
                                  <a:pt x="0" y="39"/>
                                </a:lnTo>
                                <a:close/>
                                <a:moveTo>
                                  <a:pt x="0" y="37"/>
                                </a:moveTo>
                                <a:lnTo>
                                  <a:pt x="0" y="37"/>
                                </a:lnTo>
                                <a:lnTo>
                                  <a:pt x="1" y="37"/>
                                </a:lnTo>
                                <a:lnTo>
                                  <a:pt x="1" y="38"/>
                                </a:lnTo>
                                <a:lnTo>
                                  <a:pt x="0" y="37"/>
                                </a:lnTo>
                                <a:close/>
                                <a:moveTo>
                                  <a:pt x="0" y="36"/>
                                </a:moveTo>
                                <a:lnTo>
                                  <a:pt x="0" y="36"/>
                                </a:lnTo>
                                <a:lnTo>
                                  <a:pt x="1" y="35"/>
                                </a:lnTo>
                                <a:lnTo>
                                  <a:pt x="1" y="36"/>
                                </a:lnTo>
                                <a:lnTo>
                                  <a:pt x="0" y="36"/>
                                </a:lnTo>
                                <a:close/>
                                <a:moveTo>
                                  <a:pt x="0" y="34"/>
                                </a:moveTo>
                                <a:lnTo>
                                  <a:pt x="0" y="34"/>
                                </a:lnTo>
                                <a:lnTo>
                                  <a:pt x="1" y="34"/>
                                </a:lnTo>
                                <a:lnTo>
                                  <a:pt x="1" y="35"/>
                                </a:lnTo>
                                <a:lnTo>
                                  <a:pt x="0" y="34"/>
                                </a:lnTo>
                                <a:close/>
                                <a:moveTo>
                                  <a:pt x="0" y="33"/>
                                </a:moveTo>
                                <a:lnTo>
                                  <a:pt x="0" y="33"/>
                                </a:lnTo>
                                <a:lnTo>
                                  <a:pt x="1" y="33"/>
                                </a:lnTo>
                                <a:lnTo>
                                  <a:pt x="1" y="32"/>
                                </a:lnTo>
                                <a:lnTo>
                                  <a:pt x="1" y="33"/>
                                </a:lnTo>
                                <a:lnTo>
                                  <a:pt x="0" y="33"/>
                                </a:lnTo>
                                <a:close/>
                                <a:moveTo>
                                  <a:pt x="0" y="31"/>
                                </a:moveTo>
                                <a:lnTo>
                                  <a:pt x="0" y="31"/>
                                </a:lnTo>
                                <a:lnTo>
                                  <a:pt x="1" y="31"/>
                                </a:lnTo>
                                <a:lnTo>
                                  <a:pt x="1" y="32"/>
                                </a:lnTo>
                                <a:lnTo>
                                  <a:pt x="0" y="31"/>
                                </a:lnTo>
                                <a:close/>
                                <a:moveTo>
                                  <a:pt x="0" y="30"/>
                                </a:moveTo>
                                <a:lnTo>
                                  <a:pt x="0" y="30"/>
                                </a:lnTo>
                                <a:lnTo>
                                  <a:pt x="1" y="30"/>
                                </a:lnTo>
                                <a:lnTo>
                                  <a:pt x="1" y="29"/>
                                </a:lnTo>
                                <a:lnTo>
                                  <a:pt x="1" y="30"/>
                                </a:lnTo>
                                <a:lnTo>
                                  <a:pt x="0" y="30"/>
                                </a:lnTo>
                                <a:close/>
                                <a:moveTo>
                                  <a:pt x="0" y="28"/>
                                </a:moveTo>
                                <a:lnTo>
                                  <a:pt x="0" y="28"/>
                                </a:lnTo>
                                <a:lnTo>
                                  <a:pt x="1" y="28"/>
                                </a:lnTo>
                                <a:lnTo>
                                  <a:pt x="1" y="29"/>
                                </a:lnTo>
                                <a:lnTo>
                                  <a:pt x="0" y="28"/>
                                </a:lnTo>
                                <a:close/>
                                <a:moveTo>
                                  <a:pt x="0" y="27"/>
                                </a:moveTo>
                                <a:lnTo>
                                  <a:pt x="0" y="27"/>
                                </a:lnTo>
                                <a:lnTo>
                                  <a:pt x="1" y="27"/>
                                </a:lnTo>
                                <a:lnTo>
                                  <a:pt x="1" y="26"/>
                                </a:lnTo>
                                <a:lnTo>
                                  <a:pt x="1" y="27"/>
                                </a:lnTo>
                                <a:lnTo>
                                  <a:pt x="0" y="27"/>
                                </a:lnTo>
                                <a:close/>
                                <a:moveTo>
                                  <a:pt x="0" y="25"/>
                                </a:moveTo>
                                <a:lnTo>
                                  <a:pt x="0" y="25"/>
                                </a:lnTo>
                                <a:lnTo>
                                  <a:pt x="1" y="25"/>
                                </a:lnTo>
                                <a:lnTo>
                                  <a:pt x="1" y="26"/>
                                </a:lnTo>
                                <a:lnTo>
                                  <a:pt x="0" y="25"/>
                                </a:lnTo>
                                <a:close/>
                                <a:moveTo>
                                  <a:pt x="0" y="24"/>
                                </a:moveTo>
                                <a:lnTo>
                                  <a:pt x="0" y="24"/>
                                </a:lnTo>
                                <a:lnTo>
                                  <a:pt x="1" y="24"/>
                                </a:lnTo>
                                <a:lnTo>
                                  <a:pt x="1" y="23"/>
                                </a:lnTo>
                                <a:lnTo>
                                  <a:pt x="1" y="24"/>
                                </a:lnTo>
                                <a:lnTo>
                                  <a:pt x="0" y="24"/>
                                </a:lnTo>
                                <a:close/>
                                <a:moveTo>
                                  <a:pt x="0" y="22"/>
                                </a:moveTo>
                                <a:lnTo>
                                  <a:pt x="0" y="22"/>
                                </a:lnTo>
                                <a:lnTo>
                                  <a:pt x="1" y="22"/>
                                </a:lnTo>
                                <a:lnTo>
                                  <a:pt x="1" y="23"/>
                                </a:lnTo>
                                <a:lnTo>
                                  <a:pt x="0" y="22"/>
                                </a:lnTo>
                                <a:close/>
                                <a:moveTo>
                                  <a:pt x="0" y="21"/>
                                </a:moveTo>
                                <a:lnTo>
                                  <a:pt x="0" y="21"/>
                                </a:lnTo>
                                <a:lnTo>
                                  <a:pt x="1" y="21"/>
                                </a:lnTo>
                                <a:lnTo>
                                  <a:pt x="1" y="20"/>
                                </a:lnTo>
                                <a:lnTo>
                                  <a:pt x="1" y="21"/>
                                </a:lnTo>
                                <a:lnTo>
                                  <a:pt x="0" y="21"/>
                                </a:lnTo>
                                <a:close/>
                                <a:moveTo>
                                  <a:pt x="0" y="19"/>
                                </a:moveTo>
                                <a:lnTo>
                                  <a:pt x="0" y="19"/>
                                </a:lnTo>
                                <a:lnTo>
                                  <a:pt x="1" y="19"/>
                                </a:lnTo>
                                <a:lnTo>
                                  <a:pt x="1" y="20"/>
                                </a:lnTo>
                                <a:lnTo>
                                  <a:pt x="0" y="19"/>
                                </a:lnTo>
                                <a:close/>
                                <a:moveTo>
                                  <a:pt x="0" y="18"/>
                                </a:moveTo>
                                <a:lnTo>
                                  <a:pt x="0" y="18"/>
                                </a:lnTo>
                                <a:lnTo>
                                  <a:pt x="1" y="18"/>
                                </a:lnTo>
                                <a:lnTo>
                                  <a:pt x="1" y="17"/>
                                </a:lnTo>
                                <a:lnTo>
                                  <a:pt x="1" y="18"/>
                                </a:lnTo>
                                <a:lnTo>
                                  <a:pt x="0" y="18"/>
                                </a:lnTo>
                                <a:close/>
                                <a:moveTo>
                                  <a:pt x="0" y="16"/>
                                </a:moveTo>
                                <a:lnTo>
                                  <a:pt x="0" y="16"/>
                                </a:lnTo>
                                <a:lnTo>
                                  <a:pt x="1" y="16"/>
                                </a:lnTo>
                                <a:lnTo>
                                  <a:pt x="1" y="17"/>
                                </a:lnTo>
                                <a:lnTo>
                                  <a:pt x="0" y="17"/>
                                </a:lnTo>
                                <a:lnTo>
                                  <a:pt x="0" y="16"/>
                                </a:lnTo>
                                <a:close/>
                                <a:moveTo>
                                  <a:pt x="0" y="15"/>
                                </a:moveTo>
                                <a:lnTo>
                                  <a:pt x="0" y="15"/>
                                </a:lnTo>
                                <a:lnTo>
                                  <a:pt x="1" y="15"/>
                                </a:lnTo>
                                <a:lnTo>
                                  <a:pt x="1" y="14"/>
                                </a:lnTo>
                                <a:lnTo>
                                  <a:pt x="1" y="15"/>
                                </a:lnTo>
                                <a:lnTo>
                                  <a:pt x="0" y="15"/>
                                </a:lnTo>
                                <a:close/>
                                <a:moveTo>
                                  <a:pt x="0" y="13"/>
                                </a:moveTo>
                                <a:lnTo>
                                  <a:pt x="0" y="13"/>
                                </a:lnTo>
                                <a:lnTo>
                                  <a:pt x="1" y="13"/>
                                </a:lnTo>
                                <a:lnTo>
                                  <a:pt x="1" y="14"/>
                                </a:lnTo>
                                <a:lnTo>
                                  <a:pt x="0" y="14"/>
                                </a:lnTo>
                                <a:lnTo>
                                  <a:pt x="0" y="13"/>
                                </a:lnTo>
                                <a:close/>
                                <a:moveTo>
                                  <a:pt x="0" y="12"/>
                                </a:moveTo>
                                <a:lnTo>
                                  <a:pt x="0" y="12"/>
                                </a:lnTo>
                                <a:lnTo>
                                  <a:pt x="1" y="12"/>
                                </a:lnTo>
                                <a:lnTo>
                                  <a:pt x="1" y="11"/>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6" name="Freeform 557"/>
                        <wps:cNvSpPr>
                          <a:spLocks noEditPoints="1"/>
                        </wps:cNvSpPr>
                        <wps:spPr bwMode="auto">
                          <a:xfrm>
                            <a:off x="1960880" y="266700"/>
                            <a:ext cx="9525" cy="390525"/>
                          </a:xfrm>
                          <a:custGeom>
                            <a:avLst/>
                            <a:gdLst>
                              <a:gd name="T0" fmla="*/ 9525 w 1"/>
                              <a:gd name="T1" fmla="*/ 381000 h 41"/>
                              <a:gd name="T2" fmla="*/ 0 w 1"/>
                              <a:gd name="T3" fmla="*/ 390525 h 41"/>
                              <a:gd name="T4" fmla="*/ 0 w 1"/>
                              <a:gd name="T5" fmla="*/ 361950 h 41"/>
                              <a:gd name="T6" fmla="*/ 0 w 1"/>
                              <a:gd name="T7" fmla="*/ 371475 h 41"/>
                              <a:gd name="T8" fmla="*/ 0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0 w 1"/>
                              <a:gd name="T23" fmla="*/ 304800 h 41"/>
                              <a:gd name="T24" fmla="*/ 0 w 1"/>
                              <a:gd name="T25" fmla="*/ 314325 h 41"/>
                              <a:gd name="T26" fmla="*/ 0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0 w 1"/>
                              <a:gd name="T41" fmla="*/ 247650 h 41"/>
                              <a:gd name="T42" fmla="*/ 0 w 1"/>
                              <a:gd name="T43" fmla="*/ 257175 h 41"/>
                              <a:gd name="T44" fmla="*/ 0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0 w 1"/>
                              <a:gd name="T59" fmla="*/ 190500 h 41"/>
                              <a:gd name="T60" fmla="*/ 0 w 1"/>
                              <a:gd name="T61" fmla="*/ 200025 h 41"/>
                              <a:gd name="T62" fmla="*/ 0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0 w 1"/>
                              <a:gd name="T77" fmla="*/ 133350 h 41"/>
                              <a:gd name="T78" fmla="*/ 0 w 1"/>
                              <a:gd name="T79" fmla="*/ 142875 h 41"/>
                              <a:gd name="T80" fmla="*/ 0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0 w 1"/>
                              <a:gd name="T95" fmla="*/ 85725 h 41"/>
                              <a:gd name="T96" fmla="*/ 0 w 1"/>
                              <a:gd name="T97" fmla="*/ 85725 h 41"/>
                              <a:gd name="T98" fmla="*/ 0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0 w 1"/>
                              <a:gd name="T113" fmla="*/ 28575 h 41"/>
                              <a:gd name="T114" fmla="*/ 0 w 1"/>
                              <a:gd name="T115" fmla="*/ 28575 h 41"/>
                              <a:gd name="T116" fmla="*/ 0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0" y="32"/>
                                </a:lnTo>
                                <a:lnTo>
                                  <a:pt x="1" y="33"/>
                                </a:lnTo>
                                <a:lnTo>
                                  <a:pt x="0" y="33"/>
                                </a:lnTo>
                                <a:close/>
                                <a:moveTo>
                                  <a:pt x="0" y="31"/>
                                </a:moveTo>
                                <a:lnTo>
                                  <a:pt x="0" y="31"/>
                                </a:lnTo>
                                <a:lnTo>
                                  <a:pt x="1" y="31"/>
                                </a:lnTo>
                                <a:lnTo>
                                  <a:pt x="1" y="32"/>
                                </a:lnTo>
                                <a:lnTo>
                                  <a:pt x="0" y="32"/>
                                </a:lnTo>
                                <a:lnTo>
                                  <a:pt x="0" y="31"/>
                                </a:lnTo>
                                <a:close/>
                                <a:moveTo>
                                  <a:pt x="0" y="30"/>
                                </a:moveTo>
                                <a:lnTo>
                                  <a:pt x="0" y="30"/>
                                </a:lnTo>
                                <a:lnTo>
                                  <a:pt x="0" y="29"/>
                                </a:lnTo>
                                <a:lnTo>
                                  <a:pt x="1" y="30"/>
                                </a:lnTo>
                                <a:lnTo>
                                  <a:pt x="0" y="30"/>
                                </a:lnTo>
                                <a:close/>
                                <a:moveTo>
                                  <a:pt x="0" y="28"/>
                                </a:moveTo>
                                <a:lnTo>
                                  <a:pt x="0" y="28"/>
                                </a:lnTo>
                                <a:lnTo>
                                  <a:pt x="1" y="28"/>
                                </a:lnTo>
                                <a:lnTo>
                                  <a:pt x="1" y="29"/>
                                </a:lnTo>
                                <a:lnTo>
                                  <a:pt x="0" y="29"/>
                                </a:lnTo>
                                <a:lnTo>
                                  <a:pt x="0" y="28"/>
                                </a:lnTo>
                                <a:close/>
                                <a:moveTo>
                                  <a:pt x="0" y="27"/>
                                </a:moveTo>
                                <a:lnTo>
                                  <a:pt x="0" y="27"/>
                                </a:lnTo>
                                <a:lnTo>
                                  <a:pt x="0" y="26"/>
                                </a:lnTo>
                                <a:lnTo>
                                  <a:pt x="1" y="27"/>
                                </a:lnTo>
                                <a:lnTo>
                                  <a:pt x="0" y="27"/>
                                </a:lnTo>
                                <a:close/>
                                <a:moveTo>
                                  <a:pt x="0" y="25"/>
                                </a:moveTo>
                                <a:lnTo>
                                  <a:pt x="0" y="25"/>
                                </a:lnTo>
                                <a:lnTo>
                                  <a:pt x="1" y="25"/>
                                </a:lnTo>
                                <a:lnTo>
                                  <a:pt x="1" y="26"/>
                                </a:lnTo>
                                <a:lnTo>
                                  <a:pt x="0" y="26"/>
                                </a:lnTo>
                                <a:lnTo>
                                  <a:pt x="0" y="25"/>
                                </a:lnTo>
                                <a:close/>
                                <a:moveTo>
                                  <a:pt x="0" y="24"/>
                                </a:moveTo>
                                <a:lnTo>
                                  <a:pt x="0" y="24"/>
                                </a:lnTo>
                                <a:lnTo>
                                  <a:pt x="0" y="23"/>
                                </a:lnTo>
                                <a:lnTo>
                                  <a:pt x="1" y="24"/>
                                </a:lnTo>
                                <a:lnTo>
                                  <a:pt x="0" y="24"/>
                                </a:lnTo>
                                <a:close/>
                                <a:moveTo>
                                  <a:pt x="0" y="22"/>
                                </a:moveTo>
                                <a:lnTo>
                                  <a:pt x="0" y="22"/>
                                </a:lnTo>
                                <a:lnTo>
                                  <a:pt x="1" y="22"/>
                                </a:lnTo>
                                <a:lnTo>
                                  <a:pt x="1" y="23"/>
                                </a:lnTo>
                                <a:lnTo>
                                  <a:pt x="0" y="23"/>
                                </a:lnTo>
                                <a:lnTo>
                                  <a:pt x="0" y="22"/>
                                </a:lnTo>
                                <a:close/>
                                <a:moveTo>
                                  <a:pt x="0" y="21"/>
                                </a:moveTo>
                                <a:lnTo>
                                  <a:pt x="0" y="21"/>
                                </a:lnTo>
                                <a:lnTo>
                                  <a:pt x="0" y="20"/>
                                </a:lnTo>
                                <a:lnTo>
                                  <a:pt x="0" y="21"/>
                                </a:lnTo>
                                <a:lnTo>
                                  <a:pt x="1" y="21"/>
                                </a:lnTo>
                                <a:lnTo>
                                  <a:pt x="0" y="21"/>
                                </a:lnTo>
                                <a:close/>
                                <a:moveTo>
                                  <a:pt x="0" y="19"/>
                                </a:moveTo>
                                <a:lnTo>
                                  <a:pt x="0" y="19"/>
                                </a:lnTo>
                                <a:lnTo>
                                  <a:pt x="1" y="19"/>
                                </a:lnTo>
                                <a:lnTo>
                                  <a:pt x="1" y="20"/>
                                </a:lnTo>
                                <a:lnTo>
                                  <a:pt x="0" y="20"/>
                                </a:lnTo>
                                <a:lnTo>
                                  <a:pt x="0" y="19"/>
                                </a:lnTo>
                                <a:close/>
                                <a:moveTo>
                                  <a:pt x="0" y="18"/>
                                </a:moveTo>
                                <a:lnTo>
                                  <a:pt x="0" y="18"/>
                                </a:lnTo>
                                <a:lnTo>
                                  <a:pt x="0" y="17"/>
                                </a:lnTo>
                                <a:lnTo>
                                  <a:pt x="0" y="18"/>
                                </a:lnTo>
                                <a:lnTo>
                                  <a:pt x="1" y="18"/>
                                </a:lnTo>
                                <a:lnTo>
                                  <a:pt x="0" y="18"/>
                                </a:lnTo>
                                <a:close/>
                                <a:moveTo>
                                  <a:pt x="0" y="16"/>
                                </a:moveTo>
                                <a:lnTo>
                                  <a:pt x="0" y="16"/>
                                </a:lnTo>
                                <a:lnTo>
                                  <a:pt x="1" y="16"/>
                                </a:lnTo>
                                <a:lnTo>
                                  <a:pt x="1" y="17"/>
                                </a:lnTo>
                                <a:lnTo>
                                  <a:pt x="0" y="17"/>
                                </a:lnTo>
                                <a:lnTo>
                                  <a:pt x="0" y="16"/>
                                </a:lnTo>
                                <a:close/>
                                <a:moveTo>
                                  <a:pt x="0" y="15"/>
                                </a:moveTo>
                                <a:lnTo>
                                  <a:pt x="0" y="15"/>
                                </a:lnTo>
                                <a:lnTo>
                                  <a:pt x="0" y="14"/>
                                </a:lnTo>
                                <a:lnTo>
                                  <a:pt x="0" y="15"/>
                                </a:lnTo>
                                <a:lnTo>
                                  <a:pt x="1" y="15"/>
                                </a:lnTo>
                                <a:lnTo>
                                  <a:pt x="0" y="15"/>
                                </a:lnTo>
                                <a:close/>
                                <a:moveTo>
                                  <a:pt x="0" y="13"/>
                                </a:moveTo>
                                <a:lnTo>
                                  <a:pt x="0" y="13"/>
                                </a:lnTo>
                                <a:lnTo>
                                  <a:pt x="1" y="13"/>
                                </a:lnTo>
                                <a:lnTo>
                                  <a:pt x="1" y="14"/>
                                </a:lnTo>
                                <a:lnTo>
                                  <a:pt x="0" y="14"/>
                                </a:lnTo>
                                <a:lnTo>
                                  <a:pt x="0" y="13"/>
                                </a:lnTo>
                                <a:close/>
                                <a:moveTo>
                                  <a:pt x="0" y="12"/>
                                </a:moveTo>
                                <a:lnTo>
                                  <a:pt x="0" y="12"/>
                                </a:lnTo>
                                <a:lnTo>
                                  <a:pt x="0" y="11"/>
                                </a:lnTo>
                                <a:lnTo>
                                  <a:pt x="0" y="12"/>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7" name="Freeform 558"/>
                        <wps:cNvSpPr>
                          <a:spLocks noEditPoints="1"/>
                        </wps:cNvSpPr>
                        <wps:spPr bwMode="auto">
                          <a:xfrm>
                            <a:off x="1884680" y="266700"/>
                            <a:ext cx="9525" cy="390525"/>
                          </a:xfrm>
                          <a:custGeom>
                            <a:avLst/>
                            <a:gdLst>
                              <a:gd name="T0" fmla="*/ 9525 w 1"/>
                              <a:gd name="T1" fmla="*/ 381000 h 41"/>
                              <a:gd name="T2" fmla="*/ 0 w 1"/>
                              <a:gd name="T3" fmla="*/ 390525 h 41"/>
                              <a:gd name="T4" fmla="*/ 9525 w 1"/>
                              <a:gd name="T5" fmla="*/ 361950 h 41"/>
                              <a:gd name="T6" fmla="*/ 9525 w 1"/>
                              <a:gd name="T7" fmla="*/ 371475 h 41"/>
                              <a:gd name="T8" fmla="*/ 0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9525 w 1"/>
                              <a:gd name="T23" fmla="*/ 304800 h 41"/>
                              <a:gd name="T24" fmla="*/ 9525 w 1"/>
                              <a:gd name="T25" fmla="*/ 314325 h 41"/>
                              <a:gd name="T26" fmla="*/ 0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9525 w 1"/>
                              <a:gd name="T41" fmla="*/ 247650 h 41"/>
                              <a:gd name="T42" fmla="*/ 9525 w 1"/>
                              <a:gd name="T43" fmla="*/ 257175 h 41"/>
                              <a:gd name="T44" fmla="*/ 0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9525 w 1"/>
                              <a:gd name="T59" fmla="*/ 190500 h 41"/>
                              <a:gd name="T60" fmla="*/ 9525 w 1"/>
                              <a:gd name="T61" fmla="*/ 200025 h 41"/>
                              <a:gd name="T62" fmla="*/ 0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9525 w 1"/>
                              <a:gd name="T77" fmla="*/ 133350 h 41"/>
                              <a:gd name="T78" fmla="*/ 9525 w 1"/>
                              <a:gd name="T79" fmla="*/ 142875 h 41"/>
                              <a:gd name="T80" fmla="*/ 0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9525 w 1"/>
                              <a:gd name="T95" fmla="*/ 85725 h 41"/>
                              <a:gd name="T96" fmla="*/ 9525 w 1"/>
                              <a:gd name="T97" fmla="*/ 85725 h 41"/>
                              <a:gd name="T98" fmla="*/ 0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9525 w 1"/>
                              <a:gd name="T113" fmla="*/ 28575 h 41"/>
                              <a:gd name="T114" fmla="*/ 9525 w 1"/>
                              <a:gd name="T115" fmla="*/ 28575 h 41"/>
                              <a:gd name="T116" fmla="*/ 0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0" y="32"/>
                                </a:lnTo>
                                <a:lnTo>
                                  <a:pt x="1" y="32"/>
                                </a:lnTo>
                                <a:lnTo>
                                  <a:pt x="1" y="33"/>
                                </a:lnTo>
                                <a:lnTo>
                                  <a:pt x="0" y="33"/>
                                </a:lnTo>
                                <a:close/>
                                <a:moveTo>
                                  <a:pt x="0" y="31"/>
                                </a:moveTo>
                                <a:lnTo>
                                  <a:pt x="0" y="31"/>
                                </a:lnTo>
                                <a:lnTo>
                                  <a:pt x="1" y="31"/>
                                </a:lnTo>
                                <a:lnTo>
                                  <a:pt x="1" y="32"/>
                                </a:lnTo>
                                <a:lnTo>
                                  <a:pt x="0" y="32"/>
                                </a:lnTo>
                                <a:lnTo>
                                  <a:pt x="0" y="31"/>
                                </a:lnTo>
                                <a:close/>
                                <a:moveTo>
                                  <a:pt x="0" y="30"/>
                                </a:moveTo>
                                <a:lnTo>
                                  <a:pt x="0" y="30"/>
                                </a:lnTo>
                                <a:lnTo>
                                  <a:pt x="0" y="29"/>
                                </a:lnTo>
                                <a:lnTo>
                                  <a:pt x="1" y="29"/>
                                </a:lnTo>
                                <a:lnTo>
                                  <a:pt x="1" y="30"/>
                                </a:lnTo>
                                <a:lnTo>
                                  <a:pt x="0" y="30"/>
                                </a:lnTo>
                                <a:close/>
                                <a:moveTo>
                                  <a:pt x="0" y="28"/>
                                </a:moveTo>
                                <a:lnTo>
                                  <a:pt x="0" y="28"/>
                                </a:lnTo>
                                <a:lnTo>
                                  <a:pt x="1" y="28"/>
                                </a:lnTo>
                                <a:lnTo>
                                  <a:pt x="1" y="29"/>
                                </a:lnTo>
                                <a:lnTo>
                                  <a:pt x="0" y="29"/>
                                </a:lnTo>
                                <a:lnTo>
                                  <a:pt x="0" y="28"/>
                                </a:lnTo>
                                <a:close/>
                                <a:moveTo>
                                  <a:pt x="0" y="27"/>
                                </a:moveTo>
                                <a:lnTo>
                                  <a:pt x="0" y="27"/>
                                </a:lnTo>
                                <a:lnTo>
                                  <a:pt x="0" y="26"/>
                                </a:lnTo>
                                <a:lnTo>
                                  <a:pt x="1" y="26"/>
                                </a:lnTo>
                                <a:lnTo>
                                  <a:pt x="1" y="27"/>
                                </a:lnTo>
                                <a:lnTo>
                                  <a:pt x="0" y="27"/>
                                </a:lnTo>
                                <a:close/>
                                <a:moveTo>
                                  <a:pt x="0" y="25"/>
                                </a:moveTo>
                                <a:lnTo>
                                  <a:pt x="0" y="25"/>
                                </a:lnTo>
                                <a:lnTo>
                                  <a:pt x="1" y="25"/>
                                </a:lnTo>
                                <a:lnTo>
                                  <a:pt x="1" y="26"/>
                                </a:lnTo>
                                <a:lnTo>
                                  <a:pt x="0" y="26"/>
                                </a:lnTo>
                                <a:lnTo>
                                  <a:pt x="0" y="25"/>
                                </a:lnTo>
                                <a:close/>
                                <a:moveTo>
                                  <a:pt x="0" y="24"/>
                                </a:moveTo>
                                <a:lnTo>
                                  <a:pt x="0" y="24"/>
                                </a:lnTo>
                                <a:lnTo>
                                  <a:pt x="0" y="23"/>
                                </a:lnTo>
                                <a:lnTo>
                                  <a:pt x="1" y="23"/>
                                </a:lnTo>
                                <a:lnTo>
                                  <a:pt x="1" y="24"/>
                                </a:lnTo>
                                <a:lnTo>
                                  <a:pt x="0" y="24"/>
                                </a:lnTo>
                                <a:close/>
                                <a:moveTo>
                                  <a:pt x="0" y="22"/>
                                </a:moveTo>
                                <a:lnTo>
                                  <a:pt x="0" y="22"/>
                                </a:lnTo>
                                <a:lnTo>
                                  <a:pt x="1" y="22"/>
                                </a:lnTo>
                                <a:lnTo>
                                  <a:pt x="1" y="23"/>
                                </a:lnTo>
                                <a:lnTo>
                                  <a:pt x="0" y="23"/>
                                </a:lnTo>
                                <a:lnTo>
                                  <a:pt x="0" y="22"/>
                                </a:lnTo>
                                <a:close/>
                                <a:moveTo>
                                  <a:pt x="0" y="21"/>
                                </a:moveTo>
                                <a:lnTo>
                                  <a:pt x="0" y="21"/>
                                </a:lnTo>
                                <a:lnTo>
                                  <a:pt x="0" y="20"/>
                                </a:lnTo>
                                <a:lnTo>
                                  <a:pt x="1" y="20"/>
                                </a:lnTo>
                                <a:lnTo>
                                  <a:pt x="1" y="21"/>
                                </a:lnTo>
                                <a:lnTo>
                                  <a:pt x="0" y="21"/>
                                </a:lnTo>
                                <a:close/>
                                <a:moveTo>
                                  <a:pt x="0" y="19"/>
                                </a:moveTo>
                                <a:lnTo>
                                  <a:pt x="0" y="19"/>
                                </a:lnTo>
                                <a:lnTo>
                                  <a:pt x="1" y="19"/>
                                </a:lnTo>
                                <a:lnTo>
                                  <a:pt x="1" y="20"/>
                                </a:lnTo>
                                <a:lnTo>
                                  <a:pt x="0" y="20"/>
                                </a:lnTo>
                                <a:lnTo>
                                  <a:pt x="0" y="19"/>
                                </a:lnTo>
                                <a:close/>
                                <a:moveTo>
                                  <a:pt x="0" y="18"/>
                                </a:moveTo>
                                <a:lnTo>
                                  <a:pt x="0" y="18"/>
                                </a:lnTo>
                                <a:lnTo>
                                  <a:pt x="0" y="17"/>
                                </a:lnTo>
                                <a:lnTo>
                                  <a:pt x="1" y="17"/>
                                </a:lnTo>
                                <a:lnTo>
                                  <a:pt x="1" y="18"/>
                                </a:lnTo>
                                <a:lnTo>
                                  <a:pt x="0" y="18"/>
                                </a:lnTo>
                                <a:close/>
                                <a:moveTo>
                                  <a:pt x="0" y="16"/>
                                </a:moveTo>
                                <a:lnTo>
                                  <a:pt x="0" y="16"/>
                                </a:lnTo>
                                <a:lnTo>
                                  <a:pt x="1" y="16"/>
                                </a:lnTo>
                                <a:lnTo>
                                  <a:pt x="1" y="17"/>
                                </a:lnTo>
                                <a:lnTo>
                                  <a:pt x="0" y="17"/>
                                </a:lnTo>
                                <a:lnTo>
                                  <a:pt x="0" y="16"/>
                                </a:lnTo>
                                <a:close/>
                                <a:moveTo>
                                  <a:pt x="0" y="15"/>
                                </a:moveTo>
                                <a:lnTo>
                                  <a:pt x="0" y="15"/>
                                </a:lnTo>
                                <a:lnTo>
                                  <a:pt x="0" y="14"/>
                                </a:lnTo>
                                <a:lnTo>
                                  <a:pt x="1" y="14"/>
                                </a:lnTo>
                                <a:lnTo>
                                  <a:pt x="1" y="15"/>
                                </a:lnTo>
                                <a:lnTo>
                                  <a:pt x="0" y="15"/>
                                </a:lnTo>
                                <a:close/>
                                <a:moveTo>
                                  <a:pt x="0" y="13"/>
                                </a:moveTo>
                                <a:lnTo>
                                  <a:pt x="0" y="13"/>
                                </a:lnTo>
                                <a:lnTo>
                                  <a:pt x="1" y="13"/>
                                </a:lnTo>
                                <a:lnTo>
                                  <a:pt x="1" y="14"/>
                                </a:lnTo>
                                <a:lnTo>
                                  <a:pt x="0" y="14"/>
                                </a:lnTo>
                                <a:lnTo>
                                  <a:pt x="0" y="13"/>
                                </a:lnTo>
                                <a:close/>
                                <a:moveTo>
                                  <a:pt x="0" y="12"/>
                                </a:moveTo>
                                <a:lnTo>
                                  <a:pt x="0" y="12"/>
                                </a:lnTo>
                                <a:lnTo>
                                  <a:pt x="0" y="11"/>
                                </a:lnTo>
                                <a:lnTo>
                                  <a:pt x="1" y="11"/>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8" name="Freeform 559"/>
                        <wps:cNvSpPr>
                          <a:spLocks noEditPoints="1"/>
                        </wps:cNvSpPr>
                        <wps:spPr bwMode="auto">
                          <a:xfrm>
                            <a:off x="1922780" y="266700"/>
                            <a:ext cx="9525" cy="390525"/>
                          </a:xfrm>
                          <a:custGeom>
                            <a:avLst/>
                            <a:gdLst>
                              <a:gd name="T0" fmla="*/ 9525 w 1"/>
                              <a:gd name="T1" fmla="*/ 381000 h 41"/>
                              <a:gd name="T2" fmla="*/ 0 w 1"/>
                              <a:gd name="T3" fmla="*/ 390525 h 41"/>
                              <a:gd name="T4" fmla="*/ 0 w 1"/>
                              <a:gd name="T5" fmla="*/ 361950 h 41"/>
                              <a:gd name="T6" fmla="*/ 0 w 1"/>
                              <a:gd name="T7" fmla="*/ 371475 h 41"/>
                              <a:gd name="T8" fmla="*/ 0 w 1"/>
                              <a:gd name="T9" fmla="*/ 352425 h 41"/>
                              <a:gd name="T10" fmla="*/ 0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0 w 1"/>
                              <a:gd name="T23" fmla="*/ 304800 h 41"/>
                              <a:gd name="T24" fmla="*/ 0 w 1"/>
                              <a:gd name="T25" fmla="*/ 314325 h 41"/>
                              <a:gd name="T26" fmla="*/ 0 w 1"/>
                              <a:gd name="T27" fmla="*/ 295275 h 41"/>
                              <a:gd name="T28" fmla="*/ 0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0 w 1"/>
                              <a:gd name="T41" fmla="*/ 247650 h 41"/>
                              <a:gd name="T42" fmla="*/ 0 w 1"/>
                              <a:gd name="T43" fmla="*/ 257175 h 41"/>
                              <a:gd name="T44" fmla="*/ 0 w 1"/>
                              <a:gd name="T45" fmla="*/ 238125 h 41"/>
                              <a:gd name="T46" fmla="*/ 0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0 w 1"/>
                              <a:gd name="T59" fmla="*/ 190500 h 41"/>
                              <a:gd name="T60" fmla="*/ 0 w 1"/>
                              <a:gd name="T61" fmla="*/ 200025 h 41"/>
                              <a:gd name="T62" fmla="*/ 0 w 1"/>
                              <a:gd name="T63" fmla="*/ 180975 h 41"/>
                              <a:gd name="T64" fmla="*/ 0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0 w 1"/>
                              <a:gd name="T77" fmla="*/ 133350 h 41"/>
                              <a:gd name="T78" fmla="*/ 0 w 1"/>
                              <a:gd name="T79" fmla="*/ 142875 h 41"/>
                              <a:gd name="T80" fmla="*/ 0 w 1"/>
                              <a:gd name="T81" fmla="*/ 123825 h 41"/>
                              <a:gd name="T82" fmla="*/ 0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0 w 1"/>
                              <a:gd name="T95" fmla="*/ 85725 h 41"/>
                              <a:gd name="T96" fmla="*/ 0 w 1"/>
                              <a:gd name="T97" fmla="*/ 85725 h 41"/>
                              <a:gd name="T98" fmla="*/ 0 w 1"/>
                              <a:gd name="T99" fmla="*/ 66675 h 41"/>
                              <a:gd name="T100" fmla="*/ 0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0 w 1"/>
                              <a:gd name="T113" fmla="*/ 28575 h 41"/>
                              <a:gd name="T114" fmla="*/ 0 w 1"/>
                              <a:gd name="T115" fmla="*/ 28575 h 41"/>
                              <a:gd name="T116" fmla="*/ 0 w 1"/>
                              <a:gd name="T117" fmla="*/ 9525 h 41"/>
                              <a:gd name="T118" fmla="*/ 0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0" y="41"/>
                                </a:lnTo>
                                <a:lnTo>
                                  <a:pt x="0" y="40"/>
                                </a:lnTo>
                                <a:close/>
                                <a:moveTo>
                                  <a:pt x="0" y="39"/>
                                </a:moveTo>
                                <a:lnTo>
                                  <a:pt x="0" y="39"/>
                                </a:lnTo>
                                <a:lnTo>
                                  <a:pt x="0" y="38"/>
                                </a:lnTo>
                                <a:lnTo>
                                  <a:pt x="1" y="39"/>
                                </a:lnTo>
                                <a:lnTo>
                                  <a:pt x="0" y="39"/>
                                </a:lnTo>
                                <a:close/>
                                <a:moveTo>
                                  <a:pt x="0" y="37"/>
                                </a:moveTo>
                                <a:lnTo>
                                  <a:pt x="0" y="37"/>
                                </a:lnTo>
                                <a:lnTo>
                                  <a:pt x="1" y="37"/>
                                </a:lnTo>
                                <a:lnTo>
                                  <a:pt x="0" y="38"/>
                                </a:lnTo>
                                <a:lnTo>
                                  <a:pt x="0" y="37"/>
                                </a:lnTo>
                                <a:close/>
                                <a:moveTo>
                                  <a:pt x="0" y="36"/>
                                </a:moveTo>
                                <a:lnTo>
                                  <a:pt x="0" y="36"/>
                                </a:lnTo>
                                <a:lnTo>
                                  <a:pt x="0" y="35"/>
                                </a:lnTo>
                                <a:lnTo>
                                  <a:pt x="1" y="36"/>
                                </a:lnTo>
                                <a:lnTo>
                                  <a:pt x="0" y="36"/>
                                </a:lnTo>
                                <a:close/>
                                <a:moveTo>
                                  <a:pt x="0" y="34"/>
                                </a:moveTo>
                                <a:lnTo>
                                  <a:pt x="0" y="34"/>
                                </a:lnTo>
                                <a:lnTo>
                                  <a:pt x="1" y="34"/>
                                </a:lnTo>
                                <a:lnTo>
                                  <a:pt x="0" y="35"/>
                                </a:lnTo>
                                <a:lnTo>
                                  <a:pt x="0" y="34"/>
                                </a:lnTo>
                                <a:close/>
                                <a:moveTo>
                                  <a:pt x="0" y="33"/>
                                </a:moveTo>
                                <a:lnTo>
                                  <a:pt x="0" y="33"/>
                                </a:lnTo>
                                <a:lnTo>
                                  <a:pt x="0" y="32"/>
                                </a:lnTo>
                                <a:lnTo>
                                  <a:pt x="0" y="33"/>
                                </a:lnTo>
                                <a:lnTo>
                                  <a:pt x="1" y="33"/>
                                </a:lnTo>
                                <a:lnTo>
                                  <a:pt x="0" y="33"/>
                                </a:lnTo>
                                <a:close/>
                                <a:moveTo>
                                  <a:pt x="0" y="31"/>
                                </a:moveTo>
                                <a:lnTo>
                                  <a:pt x="0" y="31"/>
                                </a:lnTo>
                                <a:lnTo>
                                  <a:pt x="1" y="31"/>
                                </a:lnTo>
                                <a:lnTo>
                                  <a:pt x="0" y="32"/>
                                </a:lnTo>
                                <a:lnTo>
                                  <a:pt x="0" y="31"/>
                                </a:lnTo>
                                <a:close/>
                                <a:moveTo>
                                  <a:pt x="0" y="30"/>
                                </a:moveTo>
                                <a:lnTo>
                                  <a:pt x="0" y="30"/>
                                </a:lnTo>
                                <a:lnTo>
                                  <a:pt x="0" y="29"/>
                                </a:lnTo>
                                <a:lnTo>
                                  <a:pt x="0" y="30"/>
                                </a:lnTo>
                                <a:lnTo>
                                  <a:pt x="1" y="30"/>
                                </a:lnTo>
                                <a:lnTo>
                                  <a:pt x="0" y="30"/>
                                </a:lnTo>
                                <a:close/>
                                <a:moveTo>
                                  <a:pt x="0" y="28"/>
                                </a:moveTo>
                                <a:lnTo>
                                  <a:pt x="0" y="28"/>
                                </a:lnTo>
                                <a:lnTo>
                                  <a:pt x="1" y="28"/>
                                </a:lnTo>
                                <a:lnTo>
                                  <a:pt x="0" y="29"/>
                                </a:lnTo>
                                <a:lnTo>
                                  <a:pt x="0" y="28"/>
                                </a:lnTo>
                                <a:close/>
                                <a:moveTo>
                                  <a:pt x="0" y="27"/>
                                </a:moveTo>
                                <a:lnTo>
                                  <a:pt x="0" y="27"/>
                                </a:lnTo>
                                <a:lnTo>
                                  <a:pt x="0" y="26"/>
                                </a:lnTo>
                                <a:lnTo>
                                  <a:pt x="0" y="27"/>
                                </a:lnTo>
                                <a:lnTo>
                                  <a:pt x="1" y="27"/>
                                </a:lnTo>
                                <a:lnTo>
                                  <a:pt x="0" y="27"/>
                                </a:lnTo>
                                <a:close/>
                                <a:moveTo>
                                  <a:pt x="0" y="25"/>
                                </a:moveTo>
                                <a:lnTo>
                                  <a:pt x="0" y="25"/>
                                </a:lnTo>
                                <a:lnTo>
                                  <a:pt x="1" y="25"/>
                                </a:lnTo>
                                <a:lnTo>
                                  <a:pt x="0" y="26"/>
                                </a:lnTo>
                                <a:lnTo>
                                  <a:pt x="0" y="25"/>
                                </a:lnTo>
                                <a:close/>
                                <a:moveTo>
                                  <a:pt x="0" y="24"/>
                                </a:moveTo>
                                <a:lnTo>
                                  <a:pt x="0" y="24"/>
                                </a:lnTo>
                                <a:lnTo>
                                  <a:pt x="0" y="23"/>
                                </a:lnTo>
                                <a:lnTo>
                                  <a:pt x="0" y="24"/>
                                </a:lnTo>
                                <a:lnTo>
                                  <a:pt x="1" y="24"/>
                                </a:lnTo>
                                <a:lnTo>
                                  <a:pt x="0" y="24"/>
                                </a:lnTo>
                                <a:close/>
                                <a:moveTo>
                                  <a:pt x="0" y="22"/>
                                </a:moveTo>
                                <a:lnTo>
                                  <a:pt x="0" y="22"/>
                                </a:lnTo>
                                <a:lnTo>
                                  <a:pt x="1" y="22"/>
                                </a:lnTo>
                                <a:lnTo>
                                  <a:pt x="0" y="23"/>
                                </a:lnTo>
                                <a:lnTo>
                                  <a:pt x="0" y="22"/>
                                </a:lnTo>
                                <a:close/>
                                <a:moveTo>
                                  <a:pt x="0" y="21"/>
                                </a:moveTo>
                                <a:lnTo>
                                  <a:pt x="0" y="21"/>
                                </a:lnTo>
                                <a:lnTo>
                                  <a:pt x="0" y="20"/>
                                </a:lnTo>
                                <a:lnTo>
                                  <a:pt x="0" y="21"/>
                                </a:lnTo>
                                <a:lnTo>
                                  <a:pt x="1" y="21"/>
                                </a:lnTo>
                                <a:lnTo>
                                  <a:pt x="0" y="21"/>
                                </a:lnTo>
                                <a:close/>
                                <a:moveTo>
                                  <a:pt x="0" y="19"/>
                                </a:moveTo>
                                <a:lnTo>
                                  <a:pt x="0" y="19"/>
                                </a:lnTo>
                                <a:lnTo>
                                  <a:pt x="1" y="19"/>
                                </a:lnTo>
                                <a:lnTo>
                                  <a:pt x="0" y="20"/>
                                </a:lnTo>
                                <a:lnTo>
                                  <a:pt x="0" y="19"/>
                                </a:lnTo>
                                <a:close/>
                                <a:moveTo>
                                  <a:pt x="0" y="18"/>
                                </a:moveTo>
                                <a:lnTo>
                                  <a:pt x="0" y="18"/>
                                </a:lnTo>
                                <a:lnTo>
                                  <a:pt x="0" y="17"/>
                                </a:lnTo>
                                <a:lnTo>
                                  <a:pt x="0" y="18"/>
                                </a:lnTo>
                                <a:lnTo>
                                  <a:pt x="1" y="18"/>
                                </a:lnTo>
                                <a:lnTo>
                                  <a:pt x="0" y="18"/>
                                </a:lnTo>
                                <a:close/>
                                <a:moveTo>
                                  <a:pt x="0" y="16"/>
                                </a:moveTo>
                                <a:lnTo>
                                  <a:pt x="0" y="16"/>
                                </a:lnTo>
                                <a:lnTo>
                                  <a:pt x="1" y="16"/>
                                </a:lnTo>
                                <a:lnTo>
                                  <a:pt x="1" y="17"/>
                                </a:lnTo>
                                <a:lnTo>
                                  <a:pt x="0" y="17"/>
                                </a:lnTo>
                                <a:lnTo>
                                  <a:pt x="0" y="16"/>
                                </a:lnTo>
                                <a:close/>
                                <a:moveTo>
                                  <a:pt x="0" y="15"/>
                                </a:moveTo>
                                <a:lnTo>
                                  <a:pt x="0" y="15"/>
                                </a:lnTo>
                                <a:lnTo>
                                  <a:pt x="0" y="14"/>
                                </a:lnTo>
                                <a:lnTo>
                                  <a:pt x="0" y="15"/>
                                </a:lnTo>
                                <a:lnTo>
                                  <a:pt x="1" y="15"/>
                                </a:lnTo>
                                <a:lnTo>
                                  <a:pt x="0" y="15"/>
                                </a:lnTo>
                                <a:close/>
                                <a:moveTo>
                                  <a:pt x="0" y="13"/>
                                </a:moveTo>
                                <a:lnTo>
                                  <a:pt x="0" y="13"/>
                                </a:lnTo>
                                <a:lnTo>
                                  <a:pt x="1" y="13"/>
                                </a:lnTo>
                                <a:lnTo>
                                  <a:pt x="1" y="14"/>
                                </a:lnTo>
                                <a:lnTo>
                                  <a:pt x="0" y="14"/>
                                </a:lnTo>
                                <a:lnTo>
                                  <a:pt x="0" y="13"/>
                                </a:lnTo>
                                <a:close/>
                                <a:moveTo>
                                  <a:pt x="0" y="12"/>
                                </a:moveTo>
                                <a:lnTo>
                                  <a:pt x="0" y="12"/>
                                </a:lnTo>
                                <a:lnTo>
                                  <a:pt x="0" y="11"/>
                                </a:lnTo>
                                <a:lnTo>
                                  <a:pt x="0" y="12"/>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49" name="Line 560"/>
                        <wps:cNvCnPr>
                          <a:cxnSpLocks noChangeShapeType="1"/>
                        </wps:cNvCnPr>
                        <wps:spPr bwMode="auto">
                          <a:xfrm flipV="1">
                            <a:off x="204660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50" name="Line 561"/>
                        <wps:cNvCnPr>
                          <a:cxnSpLocks noChangeShapeType="1"/>
                        </wps:cNvCnPr>
                        <wps:spPr bwMode="auto">
                          <a:xfrm flipV="1">
                            <a:off x="2208530"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51" name="Line 562"/>
                        <wps:cNvCnPr>
                          <a:cxnSpLocks noChangeShapeType="1"/>
                        </wps:cNvCnPr>
                        <wps:spPr bwMode="auto">
                          <a:xfrm flipV="1">
                            <a:off x="2170430"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52" name="Line 563"/>
                        <wps:cNvCnPr>
                          <a:cxnSpLocks noChangeShapeType="1"/>
                        </wps:cNvCnPr>
                        <wps:spPr bwMode="auto">
                          <a:xfrm flipV="1">
                            <a:off x="2094230"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53" name="Line 564"/>
                        <wps:cNvCnPr>
                          <a:cxnSpLocks noChangeShapeType="1"/>
                        </wps:cNvCnPr>
                        <wps:spPr bwMode="auto">
                          <a:xfrm flipV="1">
                            <a:off x="212280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54" name="Line 565"/>
                        <wps:cNvCnPr>
                          <a:cxnSpLocks noChangeShapeType="1"/>
                        </wps:cNvCnPr>
                        <wps:spPr bwMode="auto">
                          <a:xfrm flipV="1">
                            <a:off x="225615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55" name="Line 566"/>
                        <wps:cNvCnPr>
                          <a:cxnSpLocks noChangeShapeType="1"/>
                        </wps:cNvCnPr>
                        <wps:spPr bwMode="auto">
                          <a:xfrm flipV="1">
                            <a:off x="241744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56" name="Line 567"/>
                        <wps:cNvCnPr>
                          <a:cxnSpLocks noChangeShapeType="1"/>
                        </wps:cNvCnPr>
                        <wps:spPr bwMode="auto">
                          <a:xfrm flipV="1">
                            <a:off x="237934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57" name="Line 568"/>
                        <wps:cNvCnPr>
                          <a:cxnSpLocks noChangeShapeType="1"/>
                        </wps:cNvCnPr>
                        <wps:spPr bwMode="auto">
                          <a:xfrm flipV="1">
                            <a:off x="2303145"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58" name="Line 569"/>
                        <wps:cNvCnPr>
                          <a:cxnSpLocks noChangeShapeType="1"/>
                        </wps:cNvCnPr>
                        <wps:spPr bwMode="auto">
                          <a:xfrm flipV="1">
                            <a:off x="2331720" y="161925"/>
                            <a:ext cx="0" cy="485775"/>
                          </a:xfrm>
                          <a:prstGeom prst="line">
                            <a:avLst/>
                          </a:prstGeom>
                          <a:noFill/>
                          <a:ln w="9525">
                            <a:solidFill>
                              <a:srgbClr val="24282B"/>
                            </a:solidFill>
                            <a:miter lim="800000"/>
                            <a:headEnd/>
                            <a:tailEnd/>
                          </a:ln>
                          <a:extLst>
                            <a:ext uri="{909E8E84-426E-40DD-AFC4-6F175D3DCCD1}">
                              <a14:hiddenFill xmlns:a14="http://schemas.microsoft.com/office/drawing/2010/main">
                                <a:noFill/>
                              </a14:hiddenFill>
                            </a:ext>
                          </a:extLst>
                        </wps:spPr>
                        <wps:bodyPr/>
                      </wps:wsp>
                      <wps:wsp>
                        <wps:cNvPr id="2259" name="Freeform 570"/>
                        <wps:cNvSpPr>
                          <a:spLocks noEditPoints="1"/>
                        </wps:cNvSpPr>
                        <wps:spPr bwMode="auto">
                          <a:xfrm>
                            <a:off x="2455545" y="266700"/>
                            <a:ext cx="9525" cy="390525"/>
                          </a:xfrm>
                          <a:custGeom>
                            <a:avLst/>
                            <a:gdLst>
                              <a:gd name="T0" fmla="*/ 9525 w 1"/>
                              <a:gd name="T1" fmla="*/ 381000 h 41"/>
                              <a:gd name="T2" fmla="*/ 9525 w 1"/>
                              <a:gd name="T3" fmla="*/ 390525 h 41"/>
                              <a:gd name="T4" fmla="*/ 9525 w 1"/>
                              <a:gd name="T5" fmla="*/ 361950 h 41"/>
                              <a:gd name="T6" fmla="*/ 9525 w 1"/>
                              <a:gd name="T7" fmla="*/ 371475 h 41"/>
                              <a:gd name="T8" fmla="*/ 9525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9525 w 1"/>
                              <a:gd name="T21" fmla="*/ 333375 h 41"/>
                              <a:gd name="T22" fmla="*/ 9525 w 1"/>
                              <a:gd name="T23" fmla="*/ 304800 h 41"/>
                              <a:gd name="T24" fmla="*/ 9525 w 1"/>
                              <a:gd name="T25" fmla="*/ 314325 h 41"/>
                              <a:gd name="T26" fmla="*/ 9525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9525 w 1"/>
                              <a:gd name="T39" fmla="*/ 276225 h 41"/>
                              <a:gd name="T40" fmla="*/ 9525 w 1"/>
                              <a:gd name="T41" fmla="*/ 247650 h 41"/>
                              <a:gd name="T42" fmla="*/ 9525 w 1"/>
                              <a:gd name="T43" fmla="*/ 257175 h 41"/>
                              <a:gd name="T44" fmla="*/ 9525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9525 w 1"/>
                              <a:gd name="T57" fmla="*/ 219075 h 41"/>
                              <a:gd name="T58" fmla="*/ 9525 w 1"/>
                              <a:gd name="T59" fmla="*/ 190500 h 41"/>
                              <a:gd name="T60" fmla="*/ 9525 w 1"/>
                              <a:gd name="T61" fmla="*/ 200025 h 41"/>
                              <a:gd name="T62" fmla="*/ 9525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9525 w 1"/>
                              <a:gd name="T75" fmla="*/ 161925 h 41"/>
                              <a:gd name="T76" fmla="*/ 9525 w 1"/>
                              <a:gd name="T77" fmla="*/ 133350 h 41"/>
                              <a:gd name="T78" fmla="*/ 9525 w 1"/>
                              <a:gd name="T79" fmla="*/ 142875 h 41"/>
                              <a:gd name="T80" fmla="*/ 9525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9525 w 1"/>
                              <a:gd name="T93" fmla="*/ 104775 h 41"/>
                              <a:gd name="T94" fmla="*/ 9525 w 1"/>
                              <a:gd name="T95" fmla="*/ 85725 h 41"/>
                              <a:gd name="T96" fmla="*/ 9525 w 1"/>
                              <a:gd name="T97" fmla="*/ 85725 h 41"/>
                              <a:gd name="T98" fmla="*/ 9525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9525 w 1"/>
                              <a:gd name="T111" fmla="*/ 47625 h 41"/>
                              <a:gd name="T112" fmla="*/ 9525 w 1"/>
                              <a:gd name="T113" fmla="*/ 28575 h 41"/>
                              <a:gd name="T114" fmla="*/ 9525 w 1"/>
                              <a:gd name="T115" fmla="*/ 28575 h 41"/>
                              <a:gd name="T116" fmla="*/ 9525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1" y="40"/>
                                </a:lnTo>
                                <a:lnTo>
                                  <a:pt x="0" y="40"/>
                                </a:lnTo>
                                <a:close/>
                                <a:moveTo>
                                  <a:pt x="0" y="39"/>
                                </a:moveTo>
                                <a:lnTo>
                                  <a:pt x="0" y="39"/>
                                </a:lnTo>
                                <a:lnTo>
                                  <a:pt x="1" y="39"/>
                                </a:lnTo>
                                <a:lnTo>
                                  <a:pt x="1" y="38"/>
                                </a:lnTo>
                                <a:lnTo>
                                  <a:pt x="1" y="39"/>
                                </a:lnTo>
                                <a:lnTo>
                                  <a:pt x="0" y="39"/>
                                </a:lnTo>
                                <a:close/>
                                <a:moveTo>
                                  <a:pt x="0" y="37"/>
                                </a:moveTo>
                                <a:lnTo>
                                  <a:pt x="0" y="37"/>
                                </a:lnTo>
                                <a:lnTo>
                                  <a:pt x="1" y="37"/>
                                </a:lnTo>
                                <a:lnTo>
                                  <a:pt x="1" y="38"/>
                                </a:lnTo>
                                <a:lnTo>
                                  <a:pt x="1" y="37"/>
                                </a:lnTo>
                                <a:lnTo>
                                  <a:pt x="0" y="37"/>
                                </a:lnTo>
                                <a:close/>
                                <a:moveTo>
                                  <a:pt x="0" y="36"/>
                                </a:moveTo>
                                <a:lnTo>
                                  <a:pt x="0" y="36"/>
                                </a:lnTo>
                                <a:lnTo>
                                  <a:pt x="1" y="36"/>
                                </a:lnTo>
                                <a:lnTo>
                                  <a:pt x="1" y="35"/>
                                </a:lnTo>
                                <a:lnTo>
                                  <a:pt x="1" y="36"/>
                                </a:lnTo>
                                <a:lnTo>
                                  <a:pt x="0" y="36"/>
                                </a:lnTo>
                                <a:close/>
                                <a:moveTo>
                                  <a:pt x="0" y="34"/>
                                </a:moveTo>
                                <a:lnTo>
                                  <a:pt x="0" y="34"/>
                                </a:lnTo>
                                <a:lnTo>
                                  <a:pt x="1" y="34"/>
                                </a:lnTo>
                                <a:lnTo>
                                  <a:pt x="1" y="35"/>
                                </a:lnTo>
                                <a:lnTo>
                                  <a:pt x="1" y="34"/>
                                </a:lnTo>
                                <a:lnTo>
                                  <a:pt x="0" y="34"/>
                                </a:lnTo>
                                <a:close/>
                                <a:moveTo>
                                  <a:pt x="0" y="33"/>
                                </a:moveTo>
                                <a:lnTo>
                                  <a:pt x="0" y="33"/>
                                </a:lnTo>
                                <a:lnTo>
                                  <a:pt x="1" y="33"/>
                                </a:lnTo>
                                <a:lnTo>
                                  <a:pt x="1" y="32"/>
                                </a:lnTo>
                                <a:lnTo>
                                  <a:pt x="1" y="33"/>
                                </a:lnTo>
                                <a:lnTo>
                                  <a:pt x="0" y="33"/>
                                </a:lnTo>
                                <a:close/>
                                <a:moveTo>
                                  <a:pt x="0" y="31"/>
                                </a:moveTo>
                                <a:lnTo>
                                  <a:pt x="0" y="31"/>
                                </a:lnTo>
                                <a:lnTo>
                                  <a:pt x="1" y="31"/>
                                </a:lnTo>
                                <a:lnTo>
                                  <a:pt x="1" y="32"/>
                                </a:lnTo>
                                <a:lnTo>
                                  <a:pt x="1" y="31"/>
                                </a:lnTo>
                                <a:lnTo>
                                  <a:pt x="0" y="31"/>
                                </a:lnTo>
                                <a:close/>
                                <a:moveTo>
                                  <a:pt x="0" y="30"/>
                                </a:moveTo>
                                <a:lnTo>
                                  <a:pt x="0" y="30"/>
                                </a:lnTo>
                                <a:lnTo>
                                  <a:pt x="1" y="30"/>
                                </a:lnTo>
                                <a:lnTo>
                                  <a:pt x="1" y="29"/>
                                </a:lnTo>
                                <a:lnTo>
                                  <a:pt x="1" y="30"/>
                                </a:lnTo>
                                <a:lnTo>
                                  <a:pt x="0" y="30"/>
                                </a:lnTo>
                                <a:close/>
                                <a:moveTo>
                                  <a:pt x="0" y="28"/>
                                </a:moveTo>
                                <a:lnTo>
                                  <a:pt x="0" y="28"/>
                                </a:lnTo>
                                <a:lnTo>
                                  <a:pt x="1" y="28"/>
                                </a:lnTo>
                                <a:lnTo>
                                  <a:pt x="1" y="29"/>
                                </a:lnTo>
                                <a:lnTo>
                                  <a:pt x="1" y="28"/>
                                </a:lnTo>
                                <a:lnTo>
                                  <a:pt x="0" y="28"/>
                                </a:lnTo>
                                <a:close/>
                                <a:moveTo>
                                  <a:pt x="0" y="27"/>
                                </a:moveTo>
                                <a:lnTo>
                                  <a:pt x="0" y="27"/>
                                </a:lnTo>
                                <a:lnTo>
                                  <a:pt x="1" y="27"/>
                                </a:lnTo>
                                <a:lnTo>
                                  <a:pt x="1" y="26"/>
                                </a:lnTo>
                                <a:lnTo>
                                  <a:pt x="1" y="27"/>
                                </a:lnTo>
                                <a:lnTo>
                                  <a:pt x="0" y="27"/>
                                </a:lnTo>
                                <a:close/>
                                <a:moveTo>
                                  <a:pt x="0" y="25"/>
                                </a:moveTo>
                                <a:lnTo>
                                  <a:pt x="0" y="25"/>
                                </a:lnTo>
                                <a:lnTo>
                                  <a:pt x="1" y="25"/>
                                </a:lnTo>
                                <a:lnTo>
                                  <a:pt x="1" y="26"/>
                                </a:lnTo>
                                <a:lnTo>
                                  <a:pt x="1" y="25"/>
                                </a:lnTo>
                                <a:lnTo>
                                  <a:pt x="0" y="25"/>
                                </a:lnTo>
                                <a:close/>
                                <a:moveTo>
                                  <a:pt x="0" y="24"/>
                                </a:moveTo>
                                <a:lnTo>
                                  <a:pt x="0" y="24"/>
                                </a:lnTo>
                                <a:lnTo>
                                  <a:pt x="1" y="24"/>
                                </a:lnTo>
                                <a:lnTo>
                                  <a:pt x="1" y="23"/>
                                </a:lnTo>
                                <a:lnTo>
                                  <a:pt x="1" y="24"/>
                                </a:lnTo>
                                <a:lnTo>
                                  <a:pt x="0" y="24"/>
                                </a:lnTo>
                                <a:close/>
                                <a:moveTo>
                                  <a:pt x="0" y="22"/>
                                </a:moveTo>
                                <a:lnTo>
                                  <a:pt x="0" y="22"/>
                                </a:lnTo>
                                <a:lnTo>
                                  <a:pt x="1" y="22"/>
                                </a:lnTo>
                                <a:lnTo>
                                  <a:pt x="1" y="23"/>
                                </a:lnTo>
                                <a:lnTo>
                                  <a:pt x="1" y="22"/>
                                </a:lnTo>
                                <a:lnTo>
                                  <a:pt x="0" y="22"/>
                                </a:lnTo>
                                <a:close/>
                                <a:moveTo>
                                  <a:pt x="0" y="21"/>
                                </a:moveTo>
                                <a:lnTo>
                                  <a:pt x="0" y="21"/>
                                </a:lnTo>
                                <a:lnTo>
                                  <a:pt x="1" y="21"/>
                                </a:lnTo>
                                <a:lnTo>
                                  <a:pt x="1" y="20"/>
                                </a:lnTo>
                                <a:lnTo>
                                  <a:pt x="1" y="21"/>
                                </a:lnTo>
                                <a:lnTo>
                                  <a:pt x="0" y="21"/>
                                </a:lnTo>
                                <a:close/>
                                <a:moveTo>
                                  <a:pt x="0" y="19"/>
                                </a:moveTo>
                                <a:lnTo>
                                  <a:pt x="0" y="19"/>
                                </a:lnTo>
                                <a:lnTo>
                                  <a:pt x="1" y="19"/>
                                </a:lnTo>
                                <a:lnTo>
                                  <a:pt x="1" y="20"/>
                                </a:lnTo>
                                <a:lnTo>
                                  <a:pt x="1" y="19"/>
                                </a:lnTo>
                                <a:lnTo>
                                  <a:pt x="0" y="19"/>
                                </a:lnTo>
                                <a:close/>
                                <a:moveTo>
                                  <a:pt x="0" y="18"/>
                                </a:moveTo>
                                <a:lnTo>
                                  <a:pt x="0" y="18"/>
                                </a:lnTo>
                                <a:lnTo>
                                  <a:pt x="1" y="18"/>
                                </a:lnTo>
                                <a:lnTo>
                                  <a:pt x="1" y="17"/>
                                </a:lnTo>
                                <a:lnTo>
                                  <a:pt x="1" y="18"/>
                                </a:lnTo>
                                <a:lnTo>
                                  <a:pt x="0" y="18"/>
                                </a:lnTo>
                                <a:close/>
                                <a:moveTo>
                                  <a:pt x="0" y="16"/>
                                </a:moveTo>
                                <a:lnTo>
                                  <a:pt x="0" y="16"/>
                                </a:lnTo>
                                <a:lnTo>
                                  <a:pt x="1" y="16"/>
                                </a:lnTo>
                                <a:lnTo>
                                  <a:pt x="1" y="17"/>
                                </a:lnTo>
                                <a:lnTo>
                                  <a:pt x="0" y="16"/>
                                </a:lnTo>
                                <a:close/>
                                <a:moveTo>
                                  <a:pt x="0" y="15"/>
                                </a:moveTo>
                                <a:lnTo>
                                  <a:pt x="0" y="15"/>
                                </a:lnTo>
                                <a:lnTo>
                                  <a:pt x="1" y="15"/>
                                </a:lnTo>
                                <a:lnTo>
                                  <a:pt x="1" y="14"/>
                                </a:lnTo>
                                <a:lnTo>
                                  <a:pt x="1" y="15"/>
                                </a:lnTo>
                                <a:lnTo>
                                  <a:pt x="0" y="15"/>
                                </a:lnTo>
                                <a:close/>
                                <a:moveTo>
                                  <a:pt x="0" y="13"/>
                                </a:moveTo>
                                <a:lnTo>
                                  <a:pt x="0" y="13"/>
                                </a:lnTo>
                                <a:lnTo>
                                  <a:pt x="1" y="13"/>
                                </a:lnTo>
                                <a:lnTo>
                                  <a:pt x="1" y="14"/>
                                </a:lnTo>
                                <a:lnTo>
                                  <a:pt x="0" y="13"/>
                                </a:lnTo>
                                <a:close/>
                                <a:moveTo>
                                  <a:pt x="0" y="12"/>
                                </a:moveTo>
                                <a:lnTo>
                                  <a:pt x="0" y="12"/>
                                </a:lnTo>
                                <a:lnTo>
                                  <a:pt x="1" y="12"/>
                                </a:lnTo>
                                <a:lnTo>
                                  <a:pt x="1" y="11"/>
                                </a:lnTo>
                                <a:lnTo>
                                  <a:pt x="1" y="12"/>
                                </a:lnTo>
                                <a:lnTo>
                                  <a:pt x="0" y="12"/>
                                </a:lnTo>
                                <a:close/>
                                <a:moveTo>
                                  <a:pt x="0" y="10"/>
                                </a:moveTo>
                                <a:lnTo>
                                  <a:pt x="0" y="10"/>
                                </a:lnTo>
                                <a:lnTo>
                                  <a:pt x="1" y="10"/>
                                </a:lnTo>
                                <a:lnTo>
                                  <a:pt x="1" y="11"/>
                                </a:lnTo>
                                <a:lnTo>
                                  <a:pt x="0" y="10"/>
                                </a:lnTo>
                                <a:close/>
                                <a:moveTo>
                                  <a:pt x="0" y="9"/>
                                </a:moveTo>
                                <a:lnTo>
                                  <a:pt x="0" y="9"/>
                                </a:lnTo>
                                <a:lnTo>
                                  <a:pt x="1" y="9"/>
                                </a:lnTo>
                                <a:lnTo>
                                  <a:pt x="0" y="9"/>
                                </a:lnTo>
                                <a:close/>
                                <a:moveTo>
                                  <a:pt x="0" y="7"/>
                                </a:moveTo>
                                <a:lnTo>
                                  <a:pt x="0" y="7"/>
                                </a:lnTo>
                                <a:lnTo>
                                  <a:pt x="1" y="7"/>
                                </a:lnTo>
                                <a:lnTo>
                                  <a:pt x="1"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0" name="Freeform 571"/>
                        <wps:cNvSpPr>
                          <a:spLocks noEditPoints="1"/>
                        </wps:cNvSpPr>
                        <wps:spPr bwMode="auto">
                          <a:xfrm>
                            <a:off x="2626995" y="266700"/>
                            <a:ext cx="0" cy="390525"/>
                          </a:xfrm>
                          <a:custGeom>
                            <a:avLst/>
                            <a:gdLst>
                              <a:gd name="T0" fmla="*/ 381000 h 41"/>
                              <a:gd name="T1" fmla="*/ 390525 h 41"/>
                              <a:gd name="T2" fmla="*/ 361950 h 41"/>
                              <a:gd name="T3" fmla="*/ 371475 h 41"/>
                              <a:gd name="T4" fmla="*/ 352425 h 41"/>
                              <a:gd name="T5" fmla="*/ 361950 h 41"/>
                              <a:gd name="T6" fmla="*/ 342900 h 41"/>
                              <a:gd name="T7" fmla="*/ 342900 h 41"/>
                              <a:gd name="T8" fmla="*/ 342900 h 41"/>
                              <a:gd name="T9" fmla="*/ 323850 h 41"/>
                              <a:gd name="T10" fmla="*/ 333375 h 41"/>
                              <a:gd name="T11" fmla="*/ 304800 h 41"/>
                              <a:gd name="T12" fmla="*/ 314325 h 41"/>
                              <a:gd name="T13" fmla="*/ 295275 h 41"/>
                              <a:gd name="T14" fmla="*/ 304800 h 41"/>
                              <a:gd name="T15" fmla="*/ 285750 h 41"/>
                              <a:gd name="T16" fmla="*/ 285750 h 41"/>
                              <a:gd name="T17" fmla="*/ 285750 h 41"/>
                              <a:gd name="T18" fmla="*/ 266700 h 41"/>
                              <a:gd name="T19" fmla="*/ 276225 h 41"/>
                              <a:gd name="T20" fmla="*/ 247650 h 41"/>
                              <a:gd name="T21" fmla="*/ 257175 h 41"/>
                              <a:gd name="T22" fmla="*/ 238125 h 41"/>
                              <a:gd name="T23" fmla="*/ 247650 h 41"/>
                              <a:gd name="T24" fmla="*/ 228600 h 41"/>
                              <a:gd name="T25" fmla="*/ 228600 h 41"/>
                              <a:gd name="T26" fmla="*/ 228600 h 41"/>
                              <a:gd name="T27" fmla="*/ 209550 h 41"/>
                              <a:gd name="T28" fmla="*/ 219075 h 41"/>
                              <a:gd name="T29" fmla="*/ 190500 h 41"/>
                              <a:gd name="T30" fmla="*/ 200025 h 41"/>
                              <a:gd name="T31" fmla="*/ 180975 h 41"/>
                              <a:gd name="T32" fmla="*/ 190500 h 41"/>
                              <a:gd name="T33" fmla="*/ 171450 h 41"/>
                              <a:gd name="T34" fmla="*/ 171450 h 41"/>
                              <a:gd name="T35" fmla="*/ 171450 h 41"/>
                              <a:gd name="T36" fmla="*/ 152400 h 41"/>
                              <a:gd name="T37" fmla="*/ 161925 h 41"/>
                              <a:gd name="T38" fmla="*/ 133350 h 41"/>
                              <a:gd name="T39" fmla="*/ 142875 h 41"/>
                              <a:gd name="T40" fmla="*/ 123825 h 41"/>
                              <a:gd name="T41" fmla="*/ 133350 h 41"/>
                              <a:gd name="T42" fmla="*/ 114300 h 41"/>
                              <a:gd name="T43" fmla="*/ 114300 h 41"/>
                              <a:gd name="T44" fmla="*/ 114300 h 41"/>
                              <a:gd name="T45" fmla="*/ 95250 h 41"/>
                              <a:gd name="T46" fmla="*/ 104775 h 41"/>
                              <a:gd name="T47" fmla="*/ 85725 h 41"/>
                              <a:gd name="T48" fmla="*/ 85725 h 41"/>
                              <a:gd name="T49" fmla="*/ 66675 h 41"/>
                              <a:gd name="T50" fmla="*/ 76200 h 41"/>
                              <a:gd name="T51" fmla="*/ 57150 h 41"/>
                              <a:gd name="T52" fmla="*/ 57150 h 41"/>
                              <a:gd name="T53" fmla="*/ 57150 h 41"/>
                              <a:gd name="T54" fmla="*/ 38100 h 41"/>
                              <a:gd name="T55" fmla="*/ 47625 h 41"/>
                              <a:gd name="T56" fmla="*/ 28575 h 41"/>
                              <a:gd name="T57" fmla="*/ 28575 h 41"/>
                              <a:gd name="T58" fmla="*/ 9525 h 41"/>
                              <a:gd name="T59" fmla="*/ 19050 h 41"/>
                              <a:gd name="T60" fmla="*/ 0 h 41"/>
                              <a:gd name="T61" fmla="*/ 0 h 41"/>
                              <a:gd name="T62" fmla="*/ 0 h 41"/>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63">
                                <a:pos x="0" y="T0"/>
                              </a:cxn>
                              <a:cxn ang="T64">
                                <a:pos x="0" y="T1"/>
                              </a:cxn>
                              <a:cxn ang="T65">
                                <a:pos x="0" y="T2"/>
                              </a:cxn>
                              <a:cxn ang="T66">
                                <a:pos x="0" y="T3"/>
                              </a:cxn>
                              <a:cxn ang="T67">
                                <a:pos x="0" y="T4"/>
                              </a:cxn>
                              <a:cxn ang="T68">
                                <a:pos x="0" y="T5"/>
                              </a:cxn>
                              <a:cxn ang="T69">
                                <a:pos x="0" y="T6"/>
                              </a:cxn>
                              <a:cxn ang="T70">
                                <a:pos x="0" y="T7"/>
                              </a:cxn>
                              <a:cxn ang="T71">
                                <a:pos x="0" y="T8"/>
                              </a:cxn>
                              <a:cxn ang="T72">
                                <a:pos x="0" y="T9"/>
                              </a:cxn>
                              <a:cxn ang="T73">
                                <a:pos x="0" y="T10"/>
                              </a:cxn>
                              <a:cxn ang="T74">
                                <a:pos x="0" y="T11"/>
                              </a:cxn>
                              <a:cxn ang="T75">
                                <a:pos x="0" y="T12"/>
                              </a:cxn>
                              <a:cxn ang="T76">
                                <a:pos x="0" y="T13"/>
                              </a:cxn>
                              <a:cxn ang="T77">
                                <a:pos x="0" y="T14"/>
                              </a:cxn>
                              <a:cxn ang="T78">
                                <a:pos x="0" y="T15"/>
                              </a:cxn>
                              <a:cxn ang="T79">
                                <a:pos x="0" y="T16"/>
                              </a:cxn>
                              <a:cxn ang="T80">
                                <a:pos x="0" y="T17"/>
                              </a:cxn>
                              <a:cxn ang="T81">
                                <a:pos x="0" y="T18"/>
                              </a:cxn>
                              <a:cxn ang="T82">
                                <a:pos x="0" y="T19"/>
                              </a:cxn>
                              <a:cxn ang="T83">
                                <a:pos x="0" y="T20"/>
                              </a:cxn>
                              <a:cxn ang="T84">
                                <a:pos x="0" y="T21"/>
                              </a:cxn>
                              <a:cxn ang="T85">
                                <a:pos x="0" y="T22"/>
                              </a:cxn>
                              <a:cxn ang="T86">
                                <a:pos x="0" y="T23"/>
                              </a:cxn>
                              <a:cxn ang="T87">
                                <a:pos x="0" y="T24"/>
                              </a:cxn>
                              <a:cxn ang="T88">
                                <a:pos x="0" y="T25"/>
                              </a:cxn>
                              <a:cxn ang="T89">
                                <a:pos x="0" y="T26"/>
                              </a:cxn>
                              <a:cxn ang="T90">
                                <a:pos x="0" y="T27"/>
                              </a:cxn>
                              <a:cxn ang="T91">
                                <a:pos x="0" y="T28"/>
                              </a:cxn>
                              <a:cxn ang="T92">
                                <a:pos x="0" y="T29"/>
                              </a:cxn>
                              <a:cxn ang="T93">
                                <a:pos x="0" y="T30"/>
                              </a:cxn>
                              <a:cxn ang="T94">
                                <a:pos x="0" y="T31"/>
                              </a:cxn>
                              <a:cxn ang="T95">
                                <a:pos x="0" y="T32"/>
                              </a:cxn>
                              <a:cxn ang="T96">
                                <a:pos x="0" y="T33"/>
                              </a:cxn>
                              <a:cxn ang="T97">
                                <a:pos x="0" y="T34"/>
                              </a:cxn>
                              <a:cxn ang="T98">
                                <a:pos x="0" y="T35"/>
                              </a:cxn>
                              <a:cxn ang="T99">
                                <a:pos x="0" y="T36"/>
                              </a:cxn>
                              <a:cxn ang="T100">
                                <a:pos x="0" y="T37"/>
                              </a:cxn>
                              <a:cxn ang="T101">
                                <a:pos x="0" y="T38"/>
                              </a:cxn>
                              <a:cxn ang="T102">
                                <a:pos x="0" y="T39"/>
                              </a:cxn>
                              <a:cxn ang="T103">
                                <a:pos x="0" y="T40"/>
                              </a:cxn>
                              <a:cxn ang="T104">
                                <a:pos x="0" y="T41"/>
                              </a:cxn>
                              <a:cxn ang="T105">
                                <a:pos x="0" y="T42"/>
                              </a:cxn>
                              <a:cxn ang="T106">
                                <a:pos x="0" y="T43"/>
                              </a:cxn>
                              <a:cxn ang="T107">
                                <a:pos x="0" y="T44"/>
                              </a:cxn>
                              <a:cxn ang="T108">
                                <a:pos x="0" y="T45"/>
                              </a:cxn>
                              <a:cxn ang="T109">
                                <a:pos x="0" y="T46"/>
                              </a:cxn>
                              <a:cxn ang="T110">
                                <a:pos x="0" y="T47"/>
                              </a:cxn>
                              <a:cxn ang="T111">
                                <a:pos x="0" y="T48"/>
                              </a:cxn>
                              <a:cxn ang="T112">
                                <a:pos x="0" y="T49"/>
                              </a:cxn>
                              <a:cxn ang="T113">
                                <a:pos x="0" y="T50"/>
                              </a:cxn>
                              <a:cxn ang="T114">
                                <a:pos x="0" y="T51"/>
                              </a:cxn>
                              <a:cxn ang="T115">
                                <a:pos x="0" y="T52"/>
                              </a:cxn>
                              <a:cxn ang="T116">
                                <a:pos x="0" y="T53"/>
                              </a:cxn>
                              <a:cxn ang="T117">
                                <a:pos x="0" y="T54"/>
                              </a:cxn>
                              <a:cxn ang="T118">
                                <a:pos x="0" y="T55"/>
                              </a:cxn>
                              <a:cxn ang="T119">
                                <a:pos x="0" y="T56"/>
                              </a:cxn>
                              <a:cxn ang="T120">
                                <a:pos x="0" y="T57"/>
                              </a:cxn>
                              <a:cxn ang="T121">
                                <a:pos x="0" y="T58"/>
                              </a:cxn>
                              <a:cxn ang="T122">
                                <a:pos x="0" y="T59"/>
                              </a:cxn>
                              <a:cxn ang="T123">
                                <a:pos x="0" y="T60"/>
                              </a:cxn>
                              <a:cxn ang="T124">
                                <a:pos x="0" y="T61"/>
                              </a:cxn>
                              <a:cxn ang="T125">
                                <a:pos x="0" y="T62"/>
                              </a:cxn>
                            </a:cxnLst>
                            <a:rect l="0" t="0" r="r" b="b"/>
                            <a:pathLst>
                              <a:path h="41">
                                <a:moveTo>
                                  <a:pt x="0" y="40"/>
                                </a:moveTo>
                                <a:lnTo>
                                  <a:pt x="0" y="40"/>
                                </a:lnTo>
                                <a:lnTo>
                                  <a:pt x="0" y="41"/>
                                </a:lnTo>
                                <a:lnTo>
                                  <a:pt x="0" y="40"/>
                                </a:lnTo>
                                <a:close/>
                                <a:moveTo>
                                  <a:pt x="0" y="39"/>
                                </a:moveTo>
                                <a:lnTo>
                                  <a:pt x="0" y="39"/>
                                </a:lnTo>
                                <a:lnTo>
                                  <a:pt x="0" y="38"/>
                                </a:lnTo>
                                <a:lnTo>
                                  <a:pt x="0" y="39"/>
                                </a:lnTo>
                                <a:close/>
                                <a:moveTo>
                                  <a:pt x="0" y="37"/>
                                </a:moveTo>
                                <a:lnTo>
                                  <a:pt x="0" y="37"/>
                                </a:lnTo>
                                <a:lnTo>
                                  <a:pt x="0" y="38"/>
                                </a:lnTo>
                                <a:lnTo>
                                  <a:pt x="0" y="37"/>
                                </a:lnTo>
                                <a:close/>
                                <a:moveTo>
                                  <a:pt x="0" y="36"/>
                                </a:moveTo>
                                <a:lnTo>
                                  <a:pt x="0" y="36"/>
                                </a:lnTo>
                                <a:lnTo>
                                  <a:pt x="0" y="35"/>
                                </a:lnTo>
                                <a:lnTo>
                                  <a:pt x="0" y="36"/>
                                </a:lnTo>
                                <a:close/>
                                <a:moveTo>
                                  <a:pt x="0" y="34"/>
                                </a:moveTo>
                                <a:lnTo>
                                  <a:pt x="0" y="34"/>
                                </a:lnTo>
                                <a:lnTo>
                                  <a:pt x="0" y="35"/>
                                </a:lnTo>
                                <a:lnTo>
                                  <a:pt x="0" y="34"/>
                                </a:lnTo>
                                <a:close/>
                                <a:moveTo>
                                  <a:pt x="0" y="33"/>
                                </a:moveTo>
                                <a:lnTo>
                                  <a:pt x="0" y="33"/>
                                </a:lnTo>
                                <a:lnTo>
                                  <a:pt x="0" y="32"/>
                                </a:lnTo>
                                <a:lnTo>
                                  <a:pt x="0" y="33"/>
                                </a:lnTo>
                                <a:close/>
                                <a:moveTo>
                                  <a:pt x="0" y="31"/>
                                </a:moveTo>
                                <a:lnTo>
                                  <a:pt x="0" y="31"/>
                                </a:lnTo>
                                <a:lnTo>
                                  <a:pt x="0" y="32"/>
                                </a:lnTo>
                                <a:lnTo>
                                  <a:pt x="0" y="31"/>
                                </a:lnTo>
                                <a:close/>
                                <a:moveTo>
                                  <a:pt x="0" y="30"/>
                                </a:moveTo>
                                <a:lnTo>
                                  <a:pt x="0" y="30"/>
                                </a:lnTo>
                                <a:lnTo>
                                  <a:pt x="0" y="29"/>
                                </a:lnTo>
                                <a:lnTo>
                                  <a:pt x="0" y="30"/>
                                </a:lnTo>
                                <a:close/>
                                <a:moveTo>
                                  <a:pt x="0" y="28"/>
                                </a:moveTo>
                                <a:lnTo>
                                  <a:pt x="0" y="28"/>
                                </a:lnTo>
                                <a:lnTo>
                                  <a:pt x="0" y="29"/>
                                </a:lnTo>
                                <a:lnTo>
                                  <a:pt x="0" y="28"/>
                                </a:lnTo>
                                <a:close/>
                                <a:moveTo>
                                  <a:pt x="0" y="27"/>
                                </a:moveTo>
                                <a:lnTo>
                                  <a:pt x="0" y="27"/>
                                </a:lnTo>
                                <a:lnTo>
                                  <a:pt x="0" y="26"/>
                                </a:lnTo>
                                <a:lnTo>
                                  <a:pt x="0" y="27"/>
                                </a:lnTo>
                                <a:close/>
                                <a:moveTo>
                                  <a:pt x="0" y="25"/>
                                </a:moveTo>
                                <a:lnTo>
                                  <a:pt x="0" y="25"/>
                                </a:lnTo>
                                <a:lnTo>
                                  <a:pt x="0" y="26"/>
                                </a:lnTo>
                                <a:lnTo>
                                  <a:pt x="0" y="25"/>
                                </a:lnTo>
                                <a:close/>
                                <a:moveTo>
                                  <a:pt x="0" y="24"/>
                                </a:moveTo>
                                <a:lnTo>
                                  <a:pt x="0" y="24"/>
                                </a:lnTo>
                                <a:lnTo>
                                  <a:pt x="0" y="23"/>
                                </a:lnTo>
                                <a:lnTo>
                                  <a:pt x="0" y="24"/>
                                </a:lnTo>
                                <a:close/>
                                <a:moveTo>
                                  <a:pt x="0" y="22"/>
                                </a:moveTo>
                                <a:lnTo>
                                  <a:pt x="0" y="22"/>
                                </a:lnTo>
                                <a:lnTo>
                                  <a:pt x="0" y="23"/>
                                </a:lnTo>
                                <a:lnTo>
                                  <a:pt x="0" y="22"/>
                                </a:lnTo>
                                <a:close/>
                                <a:moveTo>
                                  <a:pt x="0" y="21"/>
                                </a:moveTo>
                                <a:lnTo>
                                  <a:pt x="0" y="21"/>
                                </a:lnTo>
                                <a:lnTo>
                                  <a:pt x="0" y="20"/>
                                </a:lnTo>
                                <a:lnTo>
                                  <a:pt x="0" y="21"/>
                                </a:lnTo>
                                <a:close/>
                                <a:moveTo>
                                  <a:pt x="0" y="19"/>
                                </a:moveTo>
                                <a:lnTo>
                                  <a:pt x="0" y="19"/>
                                </a:lnTo>
                                <a:lnTo>
                                  <a:pt x="0" y="20"/>
                                </a:lnTo>
                                <a:lnTo>
                                  <a:pt x="0" y="19"/>
                                </a:lnTo>
                                <a:close/>
                                <a:moveTo>
                                  <a:pt x="0" y="18"/>
                                </a:moveTo>
                                <a:lnTo>
                                  <a:pt x="0" y="18"/>
                                </a:lnTo>
                                <a:lnTo>
                                  <a:pt x="0" y="17"/>
                                </a:lnTo>
                                <a:lnTo>
                                  <a:pt x="0" y="18"/>
                                </a:lnTo>
                                <a:close/>
                                <a:moveTo>
                                  <a:pt x="0" y="16"/>
                                </a:moveTo>
                                <a:lnTo>
                                  <a:pt x="0" y="16"/>
                                </a:lnTo>
                                <a:lnTo>
                                  <a:pt x="0" y="17"/>
                                </a:lnTo>
                                <a:lnTo>
                                  <a:pt x="0" y="16"/>
                                </a:lnTo>
                                <a:close/>
                                <a:moveTo>
                                  <a:pt x="0" y="15"/>
                                </a:moveTo>
                                <a:lnTo>
                                  <a:pt x="0" y="15"/>
                                </a:lnTo>
                                <a:lnTo>
                                  <a:pt x="0" y="14"/>
                                </a:lnTo>
                                <a:lnTo>
                                  <a:pt x="0" y="15"/>
                                </a:lnTo>
                                <a:close/>
                                <a:moveTo>
                                  <a:pt x="0" y="13"/>
                                </a:moveTo>
                                <a:lnTo>
                                  <a:pt x="0" y="13"/>
                                </a:lnTo>
                                <a:lnTo>
                                  <a:pt x="0" y="14"/>
                                </a:lnTo>
                                <a:lnTo>
                                  <a:pt x="0" y="13"/>
                                </a:lnTo>
                                <a:close/>
                                <a:moveTo>
                                  <a:pt x="0" y="12"/>
                                </a:moveTo>
                                <a:lnTo>
                                  <a:pt x="0" y="12"/>
                                </a:lnTo>
                                <a:lnTo>
                                  <a:pt x="0" y="11"/>
                                </a:lnTo>
                                <a:lnTo>
                                  <a:pt x="0" y="12"/>
                                </a:lnTo>
                                <a:close/>
                                <a:moveTo>
                                  <a:pt x="0" y="10"/>
                                </a:moveTo>
                                <a:lnTo>
                                  <a:pt x="0" y="10"/>
                                </a:lnTo>
                                <a:lnTo>
                                  <a:pt x="0" y="11"/>
                                </a:lnTo>
                                <a:lnTo>
                                  <a:pt x="0" y="10"/>
                                </a:lnTo>
                                <a:close/>
                                <a:moveTo>
                                  <a:pt x="0" y="9"/>
                                </a:moveTo>
                                <a:lnTo>
                                  <a:pt x="0" y="9"/>
                                </a:lnTo>
                                <a:close/>
                                <a:moveTo>
                                  <a:pt x="0" y="7"/>
                                </a:moveTo>
                                <a:lnTo>
                                  <a:pt x="0" y="7"/>
                                </a:lnTo>
                                <a:lnTo>
                                  <a:pt x="0" y="8"/>
                                </a:lnTo>
                                <a:lnTo>
                                  <a:pt x="0" y="7"/>
                                </a:lnTo>
                                <a:close/>
                                <a:moveTo>
                                  <a:pt x="0" y="6"/>
                                </a:moveTo>
                                <a:lnTo>
                                  <a:pt x="0" y="6"/>
                                </a:lnTo>
                                <a:close/>
                                <a:moveTo>
                                  <a:pt x="0" y="4"/>
                                </a:moveTo>
                                <a:lnTo>
                                  <a:pt x="0" y="4"/>
                                </a:lnTo>
                                <a:lnTo>
                                  <a:pt x="0" y="5"/>
                                </a:lnTo>
                                <a:lnTo>
                                  <a:pt x="0" y="4"/>
                                </a:lnTo>
                                <a:close/>
                                <a:moveTo>
                                  <a:pt x="0" y="3"/>
                                </a:moveTo>
                                <a:lnTo>
                                  <a:pt x="0" y="3"/>
                                </a:lnTo>
                                <a:close/>
                                <a:moveTo>
                                  <a:pt x="0" y="1"/>
                                </a:moveTo>
                                <a:lnTo>
                                  <a:pt x="0" y="1"/>
                                </a:lnTo>
                                <a:lnTo>
                                  <a:pt x="0" y="2"/>
                                </a:lnTo>
                                <a:lnTo>
                                  <a:pt x="0" y="1"/>
                                </a:lnTo>
                                <a:close/>
                                <a:moveTo>
                                  <a:pt x="0" y="0"/>
                                </a:move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1" name="Freeform 572"/>
                        <wps:cNvSpPr>
                          <a:spLocks noEditPoints="1"/>
                        </wps:cNvSpPr>
                        <wps:spPr bwMode="auto">
                          <a:xfrm>
                            <a:off x="2579370" y="266700"/>
                            <a:ext cx="9525" cy="390525"/>
                          </a:xfrm>
                          <a:custGeom>
                            <a:avLst/>
                            <a:gdLst>
                              <a:gd name="T0" fmla="*/ 9525 w 1"/>
                              <a:gd name="T1" fmla="*/ 381000 h 41"/>
                              <a:gd name="T2" fmla="*/ 0 w 1"/>
                              <a:gd name="T3" fmla="*/ 390525 h 41"/>
                              <a:gd name="T4" fmla="*/ 0 w 1"/>
                              <a:gd name="T5" fmla="*/ 361950 h 41"/>
                              <a:gd name="T6" fmla="*/ 0 w 1"/>
                              <a:gd name="T7" fmla="*/ 371475 h 41"/>
                              <a:gd name="T8" fmla="*/ 0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0 w 1"/>
                              <a:gd name="T23" fmla="*/ 304800 h 41"/>
                              <a:gd name="T24" fmla="*/ 0 w 1"/>
                              <a:gd name="T25" fmla="*/ 314325 h 41"/>
                              <a:gd name="T26" fmla="*/ 0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0 w 1"/>
                              <a:gd name="T41" fmla="*/ 247650 h 41"/>
                              <a:gd name="T42" fmla="*/ 0 w 1"/>
                              <a:gd name="T43" fmla="*/ 257175 h 41"/>
                              <a:gd name="T44" fmla="*/ 0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0 w 1"/>
                              <a:gd name="T59" fmla="*/ 190500 h 41"/>
                              <a:gd name="T60" fmla="*/ 0 w 1"/>
                              <a:gd name="T61" fmla="*/ 200025 h 41"/>
                              <a:gd name="T62" fmla="*/ 0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0 w 1"/>
                              <a:gd name="T77" fmla="*/ 133350 h 41"/>
                              <a:gd name="T78" fmla="*/ 0 w 1"/>
                              <a:gd name="T79" fmla="*/ 142875 h 41"/>
                              <a:gd name="T80" fmla="*/ 0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0 w 1"/>
                              <a:gd name="T95" fmla="*/ 85725 h 41"/>
                              <a:gd name="T96" fmla="*/ 0 w 1"/>
                              <a:gd name="T97" fmla="*/ 85725 h 41"/>
                              <a:gd name="T98" fmla="*/ 0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0 w 1"/>
                              <a:gd name="T113" fmla="*/ 28575 h 41"/>
                              <a:gd name="T114" fmla="*/ 0 w 1"/>
                              <a:gd name="T115" fmla="*/ 28575 h 41"/>
                              <a:gd name="T116" fmla="*/ 0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0" y="32"/>
                                </a:lnTo>
                                <a:lnTo>
                                  <a:pt x="1" y="32"/>
                                </a:lnTo>
                                <a:lnTo>
                                  <a:pt x="1" y="33"/>
                                </a:lnTo>
                                <a:lnTo>
                                  <a:pt x="0" y="33"/>
                                </a:lnTo>
                                <a:close/>
                                <a:moveTo>
                                  <a:pt x="0" y="31"/>
                                </a:moveTo>
                                <a:lnTo>
                                  <a:pt x="0" y="31"/>
                                </a:lnTo>
                                <a:lnTo>
                                  <a:pt x="1" y="31"/>
                                </a:lnTo>
                                <a:lnTo>
                                  <a:pt x="1" y="32"/>
                                </a:lnTo>
                                <a:lnTo>
                                  <a:pt x="0" y="32"/>
                                </a:lnTo>
                                <a:lnTo>
                                  <a:pt x="0" y="31"/>
                                </a:lnTo>
                                <a:close/>
                                <a:moveTo>
                                  <a:pt x="0" y="30"/>
                                </a:moveTo>
                                <a:lnTo>
                                  <a:pt x="0" y="30"/>
                                </a:lnTo>
                                <a:lnTo>
                                  <a:pt x="0" y="29"/>
                                </a:lnTo>
                                <a:lnTo>
                                  <a:pt x="1" y="29"/>
                                </a:lnTo>
                                <a:lnTo>
                                  <a:pt x="1" y="30"/>
                                </a:lnTo>
                                <a:lnTo>
                                  <a:pt x="0" y="30"/>
                                </a:lnTo>
                                <a:close/>
                                <a:moveTo>
                                  <a:pt x="0" y="28"/>
                                </a:moveTo>
                                <a:lnTo>
                                  <a:pt x="0" y="28"/>
                                </a:lnTo>
                                <a:lnTo>
                                  <a:pt x="1" y="28"/>
                                </a:lnTo>
                                <a:lnTo>
                                  <a:pt x="1" y="29"/>
                                </a:lnTo>
                                <a:lnTo>
                                  <a:pt x="0" y="29"/>
                                </a:lnTo>
                                <a:lnTo>
                                  <a:pt x="0" y="28"/>
                                </a:lnTo>
                                <a:close/>
                                <a:moveTo>
                                  <a:pt x="0" y="27"/>
                                </a:moveTo>
                                <a:lnTo>
                                  <a:pt x="0" y="27"/>
                                </a:lnTo>
                                <a:lnTo>
                                  <a:pt x="0" y="26"/>
                                </a:lnTo>
                                <a:lnTo>
                                  <a:pt x="1" y="26"/>
                                </a:lnTo>
                                <a:lnTo>
                                  <a:pt x="1" y="27"/>
                                </a:lnTo>
                                <a:lnTo>
                                  <a:pt x="0" y="27"/>
                                </a:lnTo>
                                <a:close/>
                                <a:moveTo>
                                  <a:pt x="0" y="25"/>
                                </a:moveTo>
                                <a:lnTo>
                                  <a:pt x="0" y="25"/>
                                </a:lnTo>
                                <a:lnTo>
                                  <a:pt x="1" y="25"/>
                                </a:lnTo>
                                <a:lnTo>
                                  <a:pt x="1" y="26"/>
                                </a:lnTo>
                                <a:lnTo>
                                  <a:pt x="0" y="26"/>
                                </a:lnTo>
                                <a:lnTo>
                                  <a:pt x="0" y="25"/>
                                </a:lnTo>
                                <a:close/>
                                <a:moveTo>
                                  <a:pt x="0" y="24"/>
                                </a:moveTo>
                                <a:lnTo>
                                  <a:pt x="0" y="24"/>
                                </a:lnTo>
                                <a:lnTo>
                                  <a:pt x="0" y="23"/>
                                </a:lnTo>
                                <a:lnTo>
                                  <a:pt x="1" y="23"/>
                                </a:lnTo>
                                <a:lnTo>
                                  <a:pt x="1" y="24"/>
                                </a:lnTo>
                                <a:lnTo>
                                  <a:pt x="0" y="24"/>
                                </a:lnTo>
                                <a:close/>
                                <a:moveTo>
                                  <a:pt x="0" y="22"/>
                                </a:moveTo>
                                <a:lnTo>
                                  <a:pt x="0" y="22"/>
                                </a:lnTo>
                                <a:lnTo>
                                  <a:pt x="1" y="22"/>
                                </a:lnTo>
                                <a:lnTo>
                                  <a:pt x="1" y="23"/>
                                </a:lnTo>
                                <a:lnTo>
                                  <a:pt x="0" y="23"/>
                                </a:lnTo>
                                <a:lnTo>
                                  <a:pt x="0" y="22"/>
                                </a:lnTo>
                                <a:close/>
                                <a:moveTo>
                                  <a:pt x="0" y="21"/>
                                </a:moveTo>
                                <a:lnTo>
                                  <a:pt x="0" y="21"/>
                                </a:lnTo>
                                <a:lnTo>
                                  <a:pt x="0" y="20"/>
                                </a:lnTo>
                                <a:lnTo>
                                  <a:pt x="1" y="21"/>
                                </a:lnTo>
                                <a:lnTo>
                                  <a:pt x="0" y="21"/>
                                </a:lnTo>
                                <a:close/>
                                <a:moveTo>
                                  <a:pt x="0" y="19"/>
                                </a:moveTo>
                                <a:lnTo>
                                  <a:pt x="0" y="19"/>
                                </a:lnTo>
                                <a:lnTo>
                                  <a:pt x="1" y="19"/>
                                </a:lnTo>
                                <a:lnTo>
                                  <a:pt x="1" y="20"/>
                                </a:lnTo>
                                <a:lnTo>
                                  <a:pt x="0" y="20"/>
                                </a:lnTo>
                                <a:lnTo>
                                  <a:pt x="0" y="19"/>
                                </a:lnTo>
                                <a:close/>
                                <a:moveTo>
                                  <a:pt x="0" y="18"/>
                                </a:moveTo>
                                <a:lnTo>
                                  <a:pt x="0" y="18"/>
                                </a:lnTo>
                                <a:lnTo>
                                  <a:pt x="0" y="17"/>
                                </a:lnTo>
                                <a:lnTo>
                                  <a:pt x="1" y="18"/>
                                </a:lnTo>
                                <a:lnTo>
                                  <a:pt x="0" y="18"/>
                                </a:lnTo>
                                <a:close/>
                                <a:moveTo>
                                  <a:pt x="0" y="16"/>
                                </a:moveTo>
                                <a:lnTo>
                                  <a:pt x="0" y="16"/>
                                </a:lnTo>
                                <a:lnTo>
                                  <a:pt x="1" y="16"/>
                                </a:lnTo>
                                <a:lnTo>
                                  <a:pt x="1" y="17"/>
                                </a:lnTo>
                                <a:lnTo>
                                  <a:pt x="0" y="17"/>
                                </a:lnTo>
                                <a:lnTo>
                                  <a:pt x="0" y="16"/>
                                </a:lnTo>
                                <a:close/>
                                <a:moveTo>
                                  <a:pt x="0" y="15"/>
                                </a:moveTo>
                                <a:lnTo>
                                  <a:pt x="0" y="15"/>
                                </a:lnTo>
                                <a:lnTo>
                                  <a:pt x="0" y="14"/>
                                </a:lnTo>
                                <a:lnTo>
                                  <a:pt x="1" y="15"/>
                                </a:lnTo>
                                <a:lnTo>
                                  <a:pt x="0" y="15"/>
                                </a:lnTo>
                                <a:close/>
                                <a:moveTo>
                                  <a:pt x="0" y="13"/>
                                </a:moveTo>
                                <a:lnTo>
                                  <a:pt x="0" y="13"/>
                                </a:lnTo>
                                <a:lnTo>
                                  <a:pt x="1" y="13"/>
                                </a:lnTo>
                                <a:lnTo>
                                  <a:pt x="1" y="14"/>
                                </a:lnTo>
                                <a:lnTo>
                                  <a:pt x="0" y="14"/>
                                </a:lnTo>
                                <a:lnTo>
                                  <a:pt x="0" y="13"/>
                                </a:lnTo>
                                <a:close/>
                                <a:moveTo>
                                  <a:pt x="0" y="12"/>
                                </a:moveTo>
                                <a:lnTo>
                                  <a:pt x="0" y="12"/>
                                </a:lnTo>
                                <a:lnTo>
                                  <a:pt x="0" y="11"/>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2" name="Freeform 573"/>
                        <wps:cNvSpPr>
                          <a:spLocks noEditPoints="1"/>
                        </wps:cNvSpPr>
                        <wps:spPr bwMode="auto">
                          <a:xfrm>
                            <a:off x="2503170" y="266700"/>
                            <a:ext cx="9525" cy="390525"/>
                          </a:xfrm>
                          <a:custGeom>
                            <a:avLst/>
                            <a:gdLst>
                              <a:gd name="T0" fmla="*/ 9525 w 1"/>
                              <a:gd name="T1" fmla="*/ 381000 h 41"/>
                              <a:gd name="T2" fmla="*/ 0 w 1"/>
                              <a:gd name="T3" fmla="*/ 390525 h 41"/>
                              <a:gd name="T4" fmla="*/ 9525 w 1"/>
                              <a:gd name="T5" fmla="*/ 361950 h 41"/>
                              <a:gd name="T6" fmla="*/ 9525 w 1"/>
                              <a:gd name="T7" fmla="*/ 371475 h 41"/>
                              <a:gd name="T8" fmla="*/ 0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9525 w 1"/>
                              <a:gd name="T23" fmla="*/ 304800 h 41"/>
                              <a:gd name="T24" fmla="*/ 9525 w 1"/>
                              <a:gd name="T25" fmla="*/ 314325 h 41"/>
                              <a:gd name="T26" fmla="*/ 0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9525 w 1"/>
                              <a:gd name="T41" fmla="*/ 247650 h 41"/>
                              <a:gd name="T42" fmla="*/ 9525 w 1"/>
                              <a:gd name="T43" fmla="*/ 257175 h 41"/>
                              <a:gd name="T44" fmla="*/ 0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9525 w 1"/>
                              <a:gd name="T59" fmla="*/ 190500 h 41"/>
                              <a:gd name="T60" fmla="*/ 9525 w 1"/>
                              <a:gd name="T61" fmla="*/ 200025 h 41"/>
                              <a:gd name="T62" fmla="*/ 0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9525 w 1"/>
                              <a:gd name="T77" fmla="*/ 133350 h 41"/>
                              <a:gd name="T78" fmla="*/ 9525 w 1"/>
                              <a:gd name="T79" fmla="*/ 142875 h 41"/>
                              <a:gd name="T80" fmla="*/ 0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9525 w 1"/>
                              <a:gd name="T95" fmla="*/ 85725 h 41"/>
                              <a:gd name="T96" fmla="*/ 9525 w 1"/>
                              <a:gd name="T97" fmla="*/ 85725 h 41"/>
                              <a:gd name="T98" fmla="*/ 0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9525 w 1"/>
                              <a:gd name="T113" fmla="*/ 28575 h 41"/>
                              <a:gd name="T114" fmla="*/ 9525 w 1"/>
                              <a:gd name="T115" fmla="*/ 28575 h 41"/>
                              <a:gd name="T116" fmla="*/ 0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0" y="32"/>
                                </a:lnTo>
                                <a:lnTo>
                                  <a:pt x="1" y="32"/>
                                </a:lnTo>
                                <a:lnTo>
                                  <a:pt x="1" y="33"/>
                                </a:lnTo>
                                <a:lnTo>
                                  <a:pt x="0" y="33"/>
                                </a:lnTo>
                                <a:close/>
                                <a:moveTo>
                                  <a:pt x="0" y="31"/>
                                </a:moveTo>
                                <a:lnTo>
                                  <a:pt x="0" y="31"/>
                                </a:lnTo>
                                <a:lnTo>
                                  <a:pt x="1" y="31"/>
                                </a:lnTo>
                                <a:lnTo>
                                  <a:pt x="1" y="32"/>
                                </a:lnTo>
                                <a:lnTo>
                                  <a:pt x="0" y="32"/>
                                </a:lnTo>
                                <a:lnTo>
                                  <a:pt x="0" y="31"/>
                                </a:lnTo>
                                <a:close/>
                                <a:moveTo>
                                  <a:pt x="0" y="30"/>
                                </a:moveTo>
                                <a:lnTo>
                                  <a:pt x="0" y="30"/>
                                </a:lnTo>
                                <a:lnTo>
                                  <a:pt x="0" y="29"/>
                                </a:lnTo>
                                <a:lnTo>
                                  <a:pt x="1" y="29"/>
                                </a:lnTo>
                                <a:lnTo>
                                  <a:pt x="1" y="30"/>
                                </a:lnTo>
                                <a:lnTo>
                                  <a:pt x="0" y="30"/>
                                </a:lnTo>
                                <a:close/>
                                <a:moveTo>
                                  <a:pt x="0" y="28"/>
                                </a:moveTo>
                                <a:lnTo>
                                  <a:pt x="0" y="28"/>
                                </a:lnTo>
                                <a:lnTo>
                                  <a:pt x="1" y="28"/>
                                </a:lnTo>
                                <a:lnTo>
                                  <a:pt x="1" y="29"/>
                                </a:lnTo>
                                <a:lnTo>
                                  <a:pt x="0" y="29"/>
                                </a:lnTo>
                                <a:lnTo>
                                  <a:pt x="0" y="28"/>
                                </a:lnTo>
                                <a:close/>
                                <a:moveTo>
                                  <a:pt x="0" y="27"/>
                                </a:moveTo>
                                <a:lnTo>
                                  <a:pt x="0" y="27"/>
                                </a:lnTo>
                                <a:lnTo>
                                  <a:pt x="0" y="26"/>
                                </a:lnTo>
                                <a:lnTo>
                                  <a:pt x="1" y="26"/>
                                </a:lnTo>
                                <a:lnTo>
                                  <a:pt x="1" y="27"/>
                                </a:lnTo>
                                <a:lnTo>
                                  <a:pt x="0" y="27"/>
                                </a:lnTo>
                                <a:close/>
                                <a:moveTo>
                                  <a:pt x="0" y="25"/>
                                </a:moveTo>
                                <a:lnTo>
                                  <a:pt x="0" y="25"/>
                                </a:lnTo>
                                <a:lnTo>
                                  <a:pt x="1" y="25"/>
                                </a:lnTo>
                                <a:lnTo>
                                  <a:pt x="1" y="26"/>
                                </a:lnTo>
                                <a:lnTo>
                                  <a:pt x="0" y="26"/>
                                </a:lnTo>
                                <a:lnTo>
                                  <a:pt x="0" y="25"/>
                                </a:lnTo>
                                <a:close/>
                                <a:moveTo>
                                  <a:pt x="0" y="24"/>
                                </a:moveTo>
                                <a:lnTo>
                                  <a:pt x="0" y="24"/>
                                </a:lnTo>
                                <a:lnTo>
                                  <a:pt x="0" y="23"/>
                                </a:lnTo>
                                <a:lnTo>
                                  <a:pt x="1" y="23"/>
                                </a:lnTo>
                                <a:lnTo>
                                  <a:pt x="1" y="24"/>
                                </a:lnTo>
                                <a:lnTo>
                                  <a:pt x="0" y="24"/>
                                </a:lnTo>
                                <a:close/>
                                <a:moveTo>
                                  <a:pt x="0" y="22"/>
                                </a:moveTo>
                                <a:lnTo>
                                  <a:pt x="0" y="22"/>
                                </a:lnTo>
                                <a:lnTo>
                                  <a:pt x="1" y="22"/>
                                </a:lnTo>
                                <a:lnTo>
                                  <a:pt x="1" y="23"/>
                                </a:lnTo>
                                <a:lnTo>
                                  <a:pt x="0" y="23"/>
                                </a:lnTo>
                                <a:lnTo>
                                  <a:pt x="0" y="22"/>
                                </a:lnTo>
                                <a:close/>
                                <a:moveTo>
                                  <a:pt x="0" y="21"/>
                                </a:moveTo>
                                <a:lnTo>
                                  <a:pt x="0" y="21"/>
                                </a:lnTo>
                                <a:lnTo>
                                  <a:pt x="1" y="20"/>
                                </a:lnTo>
                                <a:lnTo>
                                  <a:pt x="1" y="21"/>
                                </a:lnTo>
                                <a:lnTo>
                                  <a:pt x="0" y="21"/>
                                </a:lnTo>
                                <a:close/>
                                <a:moveTo>
                                  <a:pt x="0" y="19"/>
                                </a:moveTo>
                                <a:lnTo>
                                  <a:pt x="0" y="19"/>
                                </a:lnTo>
                                <a:lnTo>
                                  <a:pt x="1" y="19"/>
                                </a:lnTo>
                                <a:lnTo>
                                  <a:pt x="1" y="20"/>
                                </a:lnTo>
                                <a:lnTo>
                                  <a:pt x="0" y="20"/>
                                </a:lnTo>
                                <a:lnTo>
                                  <a:pt x="0" y="19"/>
                                </a:lnTo>
                                <a:close/>
                                <a:moveTo>
                                  <a:pt x="0" y="18"/>
                                </a:moveTo>
                                <a:lnTo>
                                  <a:pt x="0" y="18"/>
                                </a:lnTo>
                                <a:lnTo>
                                  <a:pt x="1" y="17"/>
                                </a:lnTo>
                                <a:lnTo>
                                  <a:pt x="1" y="18"/>
                                </a:lnTo>
                                <a:lnTo>
                                  <a:pt x="0" y="18"/>
                                </a:lnTo>
                                <a:close/>
                                <a:moveTo>
                                  <a:pt x="0" y="16"/>
                                </a:moveTo>
                                <a:lnTo>
                                  <a:pt x="0" y="16"/>
                                </a:lnTo>
                                <a:lnTo>
                                  <a:pt x="1" y="16"/>
                                </a:lnTo>
                                <a:lnTo>
                                  <a:pt x="1" y="17"/>
                                </a:lnTo>
                                <a:lnTo>
                                  <a:pt x="0" y="17"/>
                                </a:lnTo>
                                <a:lnTo>
                                  <a:pt x="0" y="16"/>
                                </a:lnTo>
                                <a:close/>
                                <a:moveTo>
                                  <a:pt x="0" y="15"/>
                                </a:moveTo>
                                <a:lnTo>
                                  <a:pt x="0" y="15"/>
                                </a:lnTo>
                                <a:lnTo>
                                  <a:pt x="1" y="14"/>
                                </a:lnTo>
                                <a:lnTo>
                                  <a:pt x="1" y="15"/>
                                </a:lnTo>
                                <a:lnTo>
                                  <a:pt x="0" y="15"/>
                                </a:lnTo>
                                <a:close/>
                                <a:moveTo>
                                  <a:pt x="0" y="13"/>
                                </a:moveTo>
                                <a:lnTo>
                                  <a:pt x="0" y="13"/>
                                </a:lnTo>
                                <a:lnTo>
                                  <a:pt x="1" y="13"/>
                                </a:lnTo>
                                <a:lnTo>
                                  <a:pt x="1" y="14"/>
                                </a:lnTo>
                                <a:lnTo>
                                  <a:pt x="0" y="14"/>
                                </a:lnTo>
                                <a:lnTo>
                                  <a:pt x="0" y="13"/>
                                </a:lnTo>
                                <a:close/>
                                <a:moveTo>
                                  <a:pt x="0" y="12"/>
                                </a:moveTo>
                                <a:lnTo>
                                  <a:pt x="0" y="12"/>
                                </a:lnTo>
                                <a:lnTo>
                                  <a:pt x="1" y="11"/>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3" name="Freeform 574"/>
                        <wps:cNvSpPr>
                          <a:spLocks noEditPoints="1"/>
                        </wps:cNvSpPr>
                        <wps:spPr bwMode="auto">
                          <a:xfrm>
                            <a:off x="2541270" y="266700"/>
                            <a:ext cx="9525" cy="390525"/>
                          </a:xfrm>
                          <a:custGeom>
                            <a:avLst/>
                            <a:gdLst>
                              <a:gd name="T0" fmla="*/ 9525 w 1"/>
                              <a:gd name="T1" fmla="*/ 381000 h 41"/>
                              <a:gd name="T2" fmla="*/ 0 w 1"/>
                              <a:gd name="T3" fmla="*/ 390525 h 41"/>
                              <a:gd name="T4" fmla="*/ 0 w 1"/>
                              <a:gd name="T5" fmla="*/ 361950 h 41"/>
                              <a:gd name="T6" fmla="*/ 0 w 1"/>
                              <a:gd name="T7" fmla="*/ 371475 h 41"/>
                              <a:gd name="T8" fmla="*/ 0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0 w 1"/>
                              <a:gd name="T23" fmla="*/ 304800 h 41"/>
                              <a:gd name="T24" fmla="*/ 0 w 1"/>
                              <a:gd name="T25" fmla="*/ 314325 h 41"/>
                              <a:gd name="T26" fmla="*/ 0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0 w 1"/>
                              <a:gd name="T41" fmla="*/ 247650 h 41"/>
                              <a:gd name="T42" fmla="*/ 0 w 1"/>
                              <a:gd name="T43" fmla="*/ 257175 h 41"/>
                              <a:gd name="T44" fmla="*/ 0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0 w 1"/>
                              <a:gd name="T59" fmla="*/ 190500 h 41"/>
                              <a:gd name="T60" fmla="*/ 0 w 1"/>
                              <a:gd name="T61" fmla="*/ 200025 h 41"/>
                              <a:gd name="T62" fmla="*/ 0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0 w 1"/>
                              <a:gd name="T77" fmla="*/ 133350 h 41"/>
                              <a:gd name="T78" fmla="*/ 0 w 1"/>
                              <a:gd name="T79" fmla="*/ 142875 h 41"/>
                              <a:gd name="T80" fmla="*/ 0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0 w 1"/>
                              <a:gd name="T95" fmla="*/ 85725 h 41"/>
                              <a:gd name="T96" fmla="*/ 0 w 1"/>
                              <a:gd name="T97" fmla="*/ 85725 h 41"/>
                              <a:gd name="T98" fmla="*/ 0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0 w 1"/>
                              <a:gd name="T113" fmla="*/ 28575 h 41"/>
                              <a:gd name="T114" fmla="*/ 0 w 1"/>
                              <a:gd name="T115" fmla="*/ 28575 h 41"/>
                              <a:gd name="T116" fmla="*/ 0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0" y="32"/>
                                </a:lnTo>
                                <a:lnTo>
                                  <a:pt x="1" y="33"/>
                                </a:lnTo>
                                <a:lnTo>
                                  <a:pt x="0" y="33"/>
                                </a:lnTo>
                                <a:close/>
                                <a:moveTo>
                                  <a:pt x="0" y="31"/>
                                </a:moveTo>
                                <a:lnTo>
                                  <a:pt x="0" y="31"/>
                                </a:lnTo>
                                <a:lnTo>
                                  <a:pt x="1" y="31"/>
                                </a:lnTo>
                                <a:lnTo>
                                  <a:pt x="1" y="32"/>
                                </a:lnTo>
                                <a:lnTo>
                                  <a:pt x="0" y="32"/>
                                </a:lnTo>
                                <a:lnTo>
                                  <a:pt x="0" y="31"/>
                                </a:lnTo>
                                <a:close/>
                                <a:moveTo>
                                  <a:pt x="0" y="30"/>
                                </a:moveTo>
                                <a:lnTo>
                                  <a:pt x="0" y="30"/>
                                </a:lnTo>
                                <a:lnTo>
                                  <a:pt x="0" y="29"/>
                                </a:lnTo>
                                <a:lnTo>
                                  <a:pt x="1" y="30"/>
                                </a:lnTo>
                                <a:lnTo>
                                  <a:pt x="0" y="30"/>
                                </a:lnTo>
                                <a:close/>
                                <a:moveTo>
                                  <a:pt x="0" y="28"/>
                                </a:moveTo>
                                <a:lnTo>
                                  <a:pt x="0" y="28"/>
                                </a:lnTo>
                                <a:lnTo>
                                  <a:pt x="1" y="28"/>
                                </a:lnTo>
                                <a:lnTo>
                                  <a:pt x="1" y="29"/>
                                </a:lnTo>
                                <a:lnTo>
                                  <a:pt x="0" y="29"/>
                                </a:lnTo>
                                <a:lnTo>
                                  <a:pt x="0" y="28"/>
                                </a:lnTo>
                                <a:close/>
                                <a:moveTo>
                                  <a:pt x="0" y="27"/>
                                </a:moveTo>
                                <a:lnTo>
                                  <a:pt x="0" y="27"/>
                                </a:lnTo>
                                <a:lnTo>
                                  <a:pt x="0" y="26"/>
                                </a:lnTo>
                                <a:lnTo>
                                  <a:pt x="1" y="27"/>
                                </a:lnTo>
                                <a:lnTo>
                                  <a:pt x="0" y="27"/>
                                </a:lnTo>
                                <a:close/>
                                <a:moveTo>
                                  <a:pt x="0" y="25"/>
                                </a:moveTo>
                                <a:lnTo>
                                  <a:pt x="0" y="25"/>
                                </a:lnTo>
                                <a:lnTo>
                                  <a:pt x="1" y="25"/>
                                </a:lnTo>
                                <a:lnTo>
                                  <a:pt x="1" y="26"/>
                                </a:lnTo>
                                <a:lnTo>
                                  <a:pt x="0" y="26"/>
                                </a:lnTo>
                                <a:lnTo>
                                  <a:pt x="0" y="25"/>
                                </a:lnTo>
                                <a:close/>
                                <a:moveTo>
                                  <a:pt x="0" y="24"/>
                                </a:moveTo>
                                <a:lnTo>
                                  <a:pt x="0" y="24"/>
                                </a:lnTo>
                                <a:lnTo>
                                  <a:pt x="0" y="23"/>
                                </a:lnTo>
                                <a:lnTo>
                                  <a:pt x="1" y="24"/>
                                </a:lnTo>
                                <a:lnTo>
                                  <a:pt x="0" y="24"/>
                                </a:lnTo>
                                <a:close/>
                                <a:moveTo>
                                  <a:pt x="0" y="22"/>
                                </a:moveTo>
                                <a:lnTo>
                                  <a:pt x="0" y="22"/>
                                </a:lnTo>
                                <a:lnTo>
                                  <a:pt x="1" y="22"/>
                                </a:lnTo>
                                <a:lnTo>
                                  <a:pt x="1" y="23"/>
                                </a:lnTo>
                                <a:lnTo>
                                  <a:pt x="0" y="23"/>
                                </a:lnTo>
                                <a:lnTo>
                                  <a:pt x="0" y="22"/>
                                </a:lnTo>
                                <a:close/>
                                <a:moveTo>
                                  <a:pt x="0" y="21"/>
                                </a:moveTo>
                                <a:lnTo>
                                  <a:pt x="0" y="21"/>
                                </a:lnTo>
                                <a:lnTo>
                                  <a:pt x="0" y="20"/>
                                </a:lnTo>
                                <a:lnTo>
                                  <a:pt x="0" y="21"/>
                                </a:lnTo>
                                <a:lnTo>
                                  <a:pt x="1" y="21"/>
                                </a:lnTo>
                                <a:lnTo>
                                  <a:pt x="0" y="21"/>
                                </a:lnTo>
                                <a:close/>
                                <a:moveTo>
                                  <a:pt x="0" y="19"/>
                                </a:moveTo>
                                <a:lnTo>
                                  <a:pt x="0" y="19"/>
                                </a:lnTo>
                                <a:lnTo>
                                  <a:pt x="1" y="19"/>
                                </a:lnTo>
                                <a:lnTo>
                                  <a:pt x="1" y="20"/>
                                </a:lnTo>
                                <a:lnTo>
                                  <a:pt x="0" y="20"/>
                                </a:lnTo>
                                <a:lnTo>
                                  <a:pt x="0" y="19"/>
                                </a:lnTo>
                                <a:close/>
                                <a:moveTo>
                                  <a:pt x="0" y="18"/>
                                </a:moveTo>
                                <a:lnTo>
                                  <a:pt x="0" y="18"/>
                                </a:lnTo>
                                <a:lnTo>
                                  <a:pt x="0" y="17"/>
                                </a:lnTo>
                                <a:lnTo>
                                  <a:pt x="0" y="18"/>
                                </a:lnTo>
                                <a:lnTo>
                                  <a:pt x="1" y="18"/>
                                </a:lnTo>
                                <a:lnTo>
                                  <a:pt x="0" y="18"/>
                                </a:lnTo>
                                <a:close/>
                                <a:moveTo>
                                  <a:pt x="0" y="16"/>
                                </a:moveTo>
                                <a:lnTo>
                                  <a:pt x="0" y="16"/>
                                </a:lnTo>
                                <a:lnTo>
                                  <a:pt x="1" y="16"/>
                                </a:lnTo>
                                <a:lnTo>
                                  <a:pt x="1" y="17"/>
                                </a:lnTo>
                                <a:lnTo>
                                  <a:pt x="0" y="17"/>
                                </a:lnTo>
                                <a:lnTo>
                                  <a:pt x="0" y="16"/>
                                </a:lnTo>
                                <a:close/>
                                <a:moveTo>
                                  <a:pt x="0" y="15"/>
                                </a:moveTo>
                                <a:lnTo>
                                  <a:pt x="0" y="15"/>
                                </a:lnTo>
                                <a:lnTo>
                                  <a:pt x="0" y="14"/>
                                </a:lnTo>
                                <a:lnTo>
                                  <a:pt x="0" y="15"/>
                                </a:lnTo>
                                <a:lnTo>
                                  <a:pt x="1" y="15"/>
                                </a:lnTo>
                                <a:lnTo>
                                  <a:pt x="0" y="15"/>
                                </a:lnTo>
                                <a:close/>
                                <a:moveTo>
                                  <a:pt x="0" y="13"/>
                                </a:moveTo>
                                <a:lnTo>
                                  <a:pt x="0" y="13"/>
                                </a:lnTo>
                                <a:lnTo>
                                  <a:pt x="1" y="13"/>
                                </a:lnTo>
                                <a:lnTo>
                                  <a:pt x="1" y="14"/>
                                </a:lnTo>
                                <a:lnTo>
                                  <a:pt x="0" y="14"/>
                                </a:lnTo>
                                <a:lnTo>
                                  <a:pt x="0" y="13"/>
                                </a:lnTo>
                                <a:close/>
                                <a:moveTo>
                                  <a:pt x="0" y="12"/>
                                </a:moveTo>
                                <a:lnTo>
                                  <a:pt x="0" y="12"/>
                                </a:lnTo>
                                <a:lnTo>
                                  <a:pt x="0" y="11"/>
                                </a:lnTo>
                                <a:lnTo>
                                  <a:pt x="0" y="12"/>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4" name="Freeform 575"/>
                        <wps:cNvSpPr>
                          <a:spLocks noEditPoints="1"/>
                        </wps:cNvSpPr>
                        <wps:spPr bwMode="auto">
                          <a:xfrm>
                            <a:off x="2665095" y="266700"/>
                            <a:ext cx="9525" cy="390525"/>
                          </a:xfrm>
                          <a:custGeom>
                            <a:avLst/>
                            <a:gdLst>
                              <a:gd name="T0" fmla="*/ 9525 w 1"/>
                              <a:gd name="T1" fmla="*/ 381000 h 41"/>
                              <a:gd name="T2" fmla="*/ 9525 w 1"/>
                              <a:gd name="T3" fmla="*/ 390525 h 41"/>
                              <a:gd name="T4" fmla="*/ 9525 w 1"/>
                              <a:gd name="T5" fmla="*/ 361950 h 41"/>
                              <a:gd name="T6" fmla="*/ 9525 w 1"/>
                              <a:gd name="T7" fmla="*/ 371475 h 41"/>
                              <a:gd name="T8" fmla="*/ 9525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9525 w 1"/>
                              <a:gd name="T21" fmla="*/ 333375 h 41"/>
                              <a:gd name="T22" fmla="*/ 9525 w 1"/>
                              <a:gd name="T23" fmla="*/ 304800 h 41"/>
                              <a:gd name="T24" fmla="*/ 9525 w 1"/>
                              <a:gd name="T25" fmla="*/ 314325 h 41"/>
                              <a:gd name="T26" fmla="*/ 9525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9525 w 1"/>
                              <a:gd name="T39" fmla="*/ 276225 h 41"/>
                              <a:gd name="T40" fmla="*/ 9525 w 1"/>
                              <a:gd name="T41" fmla="*/ 247650 h 41"/>
                              <a:gd name="T42" fmla="*/ 9525 w 1"/>
                              <a:gd name="T43" fmla="*/ 257175 h 41"/>
                              <a:gd name="T44" fmla="*/ 9525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9525 w 1"/>
                              <a:gd name="T57" fmla="*/ 219075 h 41"/>
                              <a:gd name="T58" fmla="*/ 9525 w 1"/>
                              <a:gd name="T59" fmla="*/ 190500 h 41"/>
                              <a:gd name="T60" fmla="*/ 9525 w 1"/>
                              <a:gd name="T61" fmla="*/ 200025 h 41"/>
                              <a:gd name="T62" fmla="*/ 9525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9525 w 1"/>
                              <a:gd name="T75" fmla="*/ 161925 h 41"/>
                              <a:gd name="T76" fmla="*/ 9525 w 1"/>
                              <a:gd name="T77" fmla="*/ 133350 h 41"/>
                              <a:gd name="T78" fmla="*/ 9525 w 1"/>
                              <a:gd name="T79" fmla="*/ 142875 h 41"/>
                              <a:gd name="T80" fmla="*/ 9525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9525 w 1"/>
                              <a:gd name="T93" fmla="*/ 104775 h 41"/>
                              <a:gd name="T94" fmla="*/ 9525 w 1"/>
                              <a:gd name="T95" fmla="*/ 85725 h 41"/>
                              <a:gd name="T96" fmla="*/ 9525 w 1"/>
                              <a:gd name="T97" fmla="*/ 85725 h 41"/>
                              <a:gd name="T98" fmla="*/ 9525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9525 w 1"/>
                              <a:gd name="T111" fmla="*/ 47625 h 41"/>
                              <a:gd name="T112" fmla="*/ 9525 w 1"/>
                              <a:gd name="T113" fmla="*/ 28575 h 41"/>
                              <a:gd name="T114" fmla="*/ 9525 w 1"/>
                              <a:gd name="T115" fmla="*/ 28575 h 41"/>
                              <a:gd name="T116" fmla="*/ 9525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1" y="40"/>
                                </a:lnTo>
                                <a:lnTo>
                                  <a:pt x="0" y="40"/>
                                </a:lnTo>
                                <a:close/>
                                <a:moveTo>
                                  <a:pt x="0" y="39"/>
                                </a:moveTo>
                                <a:lnTo>
                                  <a:pt x="0" y="39"/>
                                </a:lnTo>
                                <a:lnTo>
                                  <a:pt x="1" y="39"/>
                                </a:lnTo>
                                <a:lnTo>
                                  <a:pt x="1" y="38"/>
                                </a:lnTo>
                                <a:lnTo>
                                  <a:pt x="1" y="39"/>
                                </a:lnTo>
                                <a:lnTo>
                                  <a:pt x="0" y="39"/>
                                </a:lnTo>
                                <a:close/>
                                <a:moveTo>
                                  <a:pt x="0" y="37"/>
                                </a:moveTo>
                                <a:lnTo>
                                  <a:pt x="0" y="37"/>
                                </a:lnTo>
                                <a:lnTo>
                                  <a:pt x="1" y="37"/>
                                </a:lnTo>
                                <a:lnTo>
                                  <a:pt x="1" y="38"/>
                                </a:lnTo>
                                <a:lnTo>
                                  <a:pt x="1" y="37"/>
                                </a:lnTo>
                                <a:lnTo>
                                  <a:pt x="0" y="37"/>
                                </a:lnTo>
                                <a:close/>
                                <a:moveTo>
                                  <a:pt x="0" y="36"/>
                                </a:moveTo>
                                <a:lnTo>
                                  <a:pt x="0" y="36"/>
                                </a:lnTo>
                                <a:lnTo>
                                  <a:pt x="1" y="36"/>
                                </a:lnTo>
                                <a:lnTo>
                                  <a:pt x="1" y="35"/>
                                </a:lnTo>
                                <a:lnTo>
                                  <a:pt x="1" y="36"/>
                                </a:lnTo>
                                <a:lnTo>
                                  <a:pt x="0" y="36"/>
                                </a:lnTo>
                                <a:close/>
                                <a:moveTo>
                                  <a:pt x="0" y="34"/>
                                </a:moveTo>
                                <a:lnTo>
                                  <a:pt x="0" y="34"/>
                                </a:lnTo>
                                <a:lnTo>
                                  <a:pt x="1" y="34"/>
                                </a:lnTo>
                                <a:lnTo>
                                  <a:pt x="1" y="35"/>
                                </a:lnTo>
                                <a:lnTo>
                                  <a:pt x="1" y="34"/>
                                </a:lnTo>
                                <a:lnTo>
                                  <a:pt x="0" y="34"/>
                                </a:lnTo>
                                <a:close/>
                                <a:moveTo>
                                  <a:pt x="0" y="33"/>
                                </a:moveTo>
                                <a:lnTo>
                                  <a:pt x="0" y="33"/>
                                </a:lnTo>
                                <a:lnTo>
                                  <a:pt x="1" y="33"/>
                                </a:lnTo>
                                <a:lnTo>
                                  <a:pt x="1" y="32"/>
                                </a:lnTo>
                                <a:lnTo>
                                  <a:pt x="1" y="33"/>
                                </a:lnTo>
                                <a:lnTo>
                                  <a:pt x="0" y="33"/>
                                </a:lnTo>
                                <a:close/>
                                <a:moveTo>
                                  <a:pt x="0" y="31"/>
                                </a:moveTo>
                                <a:lnTo>
                                  <a:pt x="0" y="31"/>
                                </a:lnTo>
                                <a:lnTo>
                                  <a:pt x="1" y="31"/>
                                </a:lnTo>
                                <a:lnTo>
                                  <a:pt x="1" y="32"/>
                                </a:lnTo>
                                <a:lnTo>
                                  <a:pt x="1" y="31"/>
                                </a:lnTo>
                                <a:lnTo>
                                  <a:pt x="0" y="31"/>
                                </a:lnTo>
                                <a:close/>
                                <a:moveTo>
                                  <a:pt x="0" y="30"/>
                                </a:moveTo>
                                <a:lnTo>
                                  <a:pt x="0" y="30"/>
                                </a:lnTo>
                                <a:lnTo>
                                  <a:pt x="1" y="30"/>
                                </a:lnTo>
                                <a:lnTo>
                                  <a:pt x="1" y="29"/>
                                </a:lnTo>
                                <a:lnTo>
                                  <a:pt x="1" y="30"/>
                                </a:lnTo>
                                <a:lnTo>
                                  <a:pt x="0" y="30"/>
                                </a:lnTo>
                                <a:close/>
                                <a:moveTo>
                                  <a:pt x="0" y="28"/>
                                </a:moveTo>
                                <a:lnTo>
                                  <a:pt x="0" y="28"/>
                                </a:lnTo>
                                <a:lnTo>
                                  <a:pt x="1" y="28"/>
                                </a:lnTo>
                                <a:lnTo>
                                  <a:pt x="1" y="29"/>
                                </a:lnTo>
                                <a:lnTo>
                                  <a:pt x="1" y="28"/>
                                </a:lnTo>
                                <a:lnTo>
                                  <a:pt x="0" y="28"/>
                                </a:lnTo>
                                <a:close/>
                                <a:moveTo>
                                  <a:pt x="0" y="27"/>
                                </a:moveTo>
                                <a:lnTo>
                                  <a:pt x="0" y="27"/>
                                </a:lnTo>
                                <a:lnTo>
                                  <a:pt x="1" y="27"/>
                                </a:lnTo>
                                <a:lnTo>
                                  <a:pt x="1" y="26"/>
                                </a:lnTo>
                                <a:lnTo>
                                  <a:pt x="1" y="27"/>
                                </a:lnTo>
                                <a:lnTo>
                                  <a:pt x="0" y="27"/>
                                </a:lnTo>
                                <a:close/>
                                <a:moveTo>
                                  <a:pt x="0" y="25"/>
                                </a:moveTo>
                                <a:lnTo>
                                  <a:pt x="0" y="25"/>
                                </a:lnTo>
                                <a:lnTo>
                                  <a:pt x="1" y="25"/>
                                </a:lnTo>
                                <a:lnTo>
                                  <a:pt x="1" y="26"/>
                                </a:lnTo>
                                <a:lnTo>
                                  <a:pt x="1" y="25"/>
                                </a:lnTo>
                                <a:lnTo>
                                  <a:pt x="0" y="25"/>
                                </a:lnTo>
                                <a:close/>
                                <a:moveTo>
                                  <a:pt x="0" y="24"/>
                                </a:moveTo>
                                <a:lnTo>
                                  <a:pt x="0" y="24"/>
                                </a:lnTo>
                                <a:lnTo>
                                  <a:pt x="1" y="24"/>
                                </a:lnTo>
                                <a:lnTo>
                                  <a:pt x="1" y="23"/>
                                </a:lnTo>
                                <a:lnTo>
                                  <a:pt x="1" y="24"/>
                                </a:lnTo>
                                <a:lnTo>
                                  <a:pt x="0" y="24"/>
                                </a:lnTo>
                                <a:close/>
                                <a:moveTo>
                                  <a:pt x="0" y="22"/>
                                </a:moveTo>
                                <a:lnTo>
                                  <a:pt x="0" y="22"/>
                                </a:lnTo>
                                <a:lnTo>
                                  <a:pt x="1" y="22"/>
                                </a:lnTo>
                                <a:lnTo>
                                  <a:pt x="1" y="23"/>
                                </a:lnTo>
                                <a:lnTo>
                                  <a:pt x="1" y="22"/>
                                </a:lnTo>
                                <a:lnTo>
                                  <a:pt x="0" y="22"/>
                                </a:lnTo>
                                <a:close/>
                                <a:moveTo>
                                  <a:pt x="0" y="21"/>
                                </a:moveTo>
                                <a:lnTo>
                                  <a:pt x="0" y="21"/>
                                </a:lnTo>
                                <a:lnTo>
                                  <a:pt x="1" y="21"/>
                                </a:lnTo>
                                <a:lnTo>
                                  <a:pt x="1" y="20"/>
                                </a:lnTo>
                                <a:lnTo>
                                  <a:pt x="1" y="21"/>
                                </a:lnTo>
                                <a:lnTo>
                                  <a:pt x="0" y="21"/>
                                </a:lnTo>
                                <a:close/>
                                <a:moveTo>
                                  <a:pt x="0" y="19"/>
                                </a:moveTo>
                                <a:lnTo>
                                  <a:pt x="0" y="19"/>
                                </a:lnTo>
                                <a:lnTo>
                                  <a:pt x="1" y="19"/>
                                </a:lnTo>
                                <a:lnTo>
                                  <a:pt x="1" y="20"/>
                                </a:lnTo>
                                <a:lnTo>
                                  <a:pt x="1" y="19"/>
                                </a:lnTo>
                                <a:lnTo>
                                  <a:pt x="0" y="19"/>
                                </a:lnTo>
                                <a:close/>
                                <a:moveTo>
                                  <a:pt x="0" y="18"/>
                                </a:moveTo>
                                <a:lnTo>
                                  <a:pt x="0" y="18"/>
                                </a:lnTo>
                                <a:lnTo>
                                  <a:pt x="1" y="18"/>
                                </a:lnTo>
                                <a:lnTo>
                                  <a:pt x="1" y="17"/>
                                </a:lnTo>
                                <a:lnTo>
                                  <a:pt x="1" y="18"/>
                                </a:lnTo>
                                <a:lnTo>
                                  <a:pt x="0" y="18"/>
                                </a:lnTo>
                                <a:close/>
                                <a:moveTo>
                                  <a:pt x="0" y="16"/>
                                </a:moveTo>
                                <a:lnTo>
                                  <a:pt x="0" y="16"/>
                                </a:lnTo>
                                <a:lnTo>
                                  <a:pt x="1" y="16"/>
                                </a:lnTo>
                                <a:lnTo>
                                  <a:pt x="1" y="17"/>
                                </a:lnTo>
                                <a:lnTo>
                                  <a:pt x="0" y="16"/>
                                </a:lnTo>
                                <a:close/>
                                <a:moveTo>
                                  <a:pt x="0" y="15"/>
                                </a:moveTo>
                                <a:lnTo>
                                  <a:pt x="0" y="15"/>
                                </a:lnTo>
                                <a:lnTo>
                                  <a:pt x="1" y="15"/>
                                </a:lnTo>
                                <a:lnTo>
                                  <a:pt x="1" y="14"/>
                                </a:lnTo>
                                <a:lnTo>
                                  <a:pt x="1" y="15"/>
                                </a:lnTo>
                                <a:lnTo>
                                  <a:pt x="0" y="15"/>
                                </a:lnTo>
                                <a:close/>
                                <a:moveTo>
                                  <a:pt x="0" y="13"/>
                                </a:moveTo>
                                <a:lnTo>
                                  <a:pt x="0" y="13"/>
                                </a:lnTo>
                                <a:lnTo>
                                  <a:pt x="1" y="13"/>
                                </a:lnTo>
                                <a:lnTo>
                                  <a:pt x="1" y="14"/>
                                </a:lnTo>
                                <a:lnTo>
                                  <a:pt x="0" y="13"/>
                                </a:lnTo>
                                <a:close/>
                                <a:moveTo>
                                  <a:pt x="0" y="12"/>
                                </a:moveTo>
                                <a:lnTo>
                                  <a:pt x="0" y="12"/>
                                </a:lnTo>
                                <a:lnTo>
                                  <a:pt x="1" y="12"/>
                                </a:lnTo>
                                <a:lnTo>
                                  <a:pt x="1" y="11"/>
                                </a:lnTo>
                                <a:lnTo>
                                  <a:pt x="1" y="12"/>
                                </a:lnTo>
                                <a:lnTo>
                                  <a:pt x="0" y="12"/>
                                </a:lnTo>
                                <a:close/>
                                <a:moveTo>
                                  <a:pt x="0" y="10"/>
                                </a:moveTo>
                                <a:lnTo>
                                  <a:pt x="0" y="10"/>
                                </a:lnTo>
                                <a:lnTo>
                                  <a:pt x="1" y="10"/>
                                </a:lnTo>
                                <a:lnTo>
                                  <a:pt x="1" y="11"/>
                                </a:lnTo>
                                <a:lnTo>
                                  <a:pt x="0" y="10"/>
                                </a:lnTo>
                                <a:close/>
                                <a:moveTo>
                                  <a:pt x="0" y="9"/>
                                </a:moveTo>
                                <a:lnTo>
                                  <a:pt x="0" y="9"/>
                                </a:lnTo>
                                <a:lnTo>
                                  <a:pt x="1" y="9"/>
                                </a:lnTo>
                                <a:lnTo>
                                  <a:pt x="0" y="9"/>
                                </a:lnTo>
                                <a:close/>
                                <a:moveTo>
                                  <a:pt x="0" y="7"/>
                                </a:moveTo>
                                <a:lnTo>
                                  <a:pt x="0" y="7"/>
                                </a:lnTo>
                                <a:lnTo>
                                  <a:pt x="1" y="7"/>
                                </a:lnTo>
                                <a:lnTo>
                                  <a:pt x="1"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5" name="Freeform 576"/>
                        <wps:cNvSpPr>
                          <a:spLocks noEditPoints="1"/>
                        </wps:cNvSpPr>
                        <wps:spPr bwMode="auto">
                          <a:xfrm>
                            <a:off x="2836545" y="266700"/>
                            <a:ext cx="0" cy="390525"/>
                          </a:xfrm>
                          <a:custGeom>
                            <a:avLst/>
                            <a:gdLst>
                              <a:gd name="T0" fmla="*/ 381000 h 41"/>
                              <a:gd name="T1" fmla="*/ 390525 h 41"/>
                              <a:gd name="T2" fmla="*/ 361950 h 41"/>
                              <a:gd name="T3" fmla="*/ 371475 h 41"/>
                              <a:gd name="T4" fmla="*/ 352425 h 41"/>
                              <a:gd name="T5" fmla="*/ 361950 h 41"/>
                              <a:gd name="T6" fmla="*/ 342900 h 41"/>
                              <a:gd name="T7" fmla="*/ 342900 h 41"/>
                              <a:gd name="T8" fmla="*/ 342900 h 41"/>
                              <a:gd name="T9" fmla="*/ 323850 h 41"/>
                              <a:gd name="T10" fmla="*/ 333375 h 41"/>
                              <a:gd name="T11" fmla="*/ 304800 h 41"/>
                              <a:gd name="T12" fmla="*/ 314325 h 41"/>
                              <a:gd name="T13" fmla="*/ 295275 h 41"/>
                              <a:gd name="T14" fmla="*/ 304800 h 41"/>
                              <a:gd name="T15" fmla="*/ 285750 h 41"/>
                              <a:gd name="T16" fmla="*/ 285750 h 41"/>
                              <a:gd name="T17" fmla="*/ 285750 h 41"/>
                              <a:gd name="T18" fmla="*/ 266700 h 41"/>
                              <a:gd name="T19" fmla="*/ 276225 h 41"/>
                              <a:gd name="T20" fmla="*/ 247650 h 41"/>
                              <a:gd name="T21" fmla="*/ 257175 h 41"/>
                              <a:gd name="T22" fmla="*/ 238125 h 41"/>
                              <a:gd name="T23" fmla="*/ 247650 h 41"/>
                              <a:gd name="T24" fmla="*/ 228600 h 41"/>
                              <a:gd name="T25" fmla="*/ 228600 h 41"/>
                              <a:gd name="T26" fmla="*/ 228600 h 41"/>
                              <a:gd name="T27" fmla="*/ 209550 h 41"/>
                              <a:gd name="T28" fmla="*/ 219075 h 41"/>
                              <a:gd name="T29" fmla="*/ 190500 h 41"/>
                              <a:gd name="T30" fmla="*/ 200025 h 41"/>
                              <a:gd name="T31" fmla="*/ 180975 h 41"/>
                              <a:gd name="T32" fmla="*/ 190500 h 41"/>
                              <a:gd name="T33" fmla="*/ 171450 h 41"/>
                              <a:gd name="T34" fmla="*/ 171450 h 41"/>
                              <a:gd name="T35" fmla="*/ 171450 h 41"/>
                              <a:gd name="T36" fmla="*/ 152400 h 41"/>
                              <a:gd name="T37" fmla="*/ 161925 h 41"/>
                              <a:gd name="T38" fmla="*/ 133350 h 41"/>
                              <a:gd name="T39" fmla="*/ 142875 h 41"/>
                              <a:gd name="T40" fmla="*/ 123825 h 41"/>
                              <a:gd name="T41" fmla="*/ 133350 h 41"/>
                              <a:gd name="T42" fmla="*/ 114300 h 41"/>
                              <a:gd name="T43" fmla="*/ 114300 h 41"/>
                              <a:gd name="T44" fmla="*/ 114300 h 41"/>
                              <a:gd name="T45" fmla="*/ 95250 h 41"/>
                              <a:gd name="T46" fmla="*/ 104775 h 41"/>
                              <a:gd name="T47" fmla="*/ 85725 h 41"/>
                              <a:gd name="T48" fmla="*/ 85725 h 41"/>
                              <a:gd name="T49" fmla="*/ 66675 h 41"/>
                              <a:gd name="T50" fmla="*/ 76200 h 41"/>
                              <a:gd name="T51" fmla="*/ 57150 h 41"/>
                              <a:gd name="T52" fmla="*/ 57150 h 41"/>
                              <a:gd name="T53" fmla="*/ 57150 h 41"/>
                              <a:gd name="T54" fmla="*/ 38100 h 41"/>
                              <a:gd name="T55" fmla="*/ 47625 h 41"/>
                              <a:gd name="T56" fmla="*/ 28575 h 41"/>
                              <a:gd name="T57" fmla="*/ 28575 h 41"/>
                              <a:gd name="T58" fmla="*/ 9525 h 41"/>
                              <a:gd name="T59" fmla="*/ 19050 h 41"/>
                              <a:gd name="T60" fmla="*/ 0 h 41"/>
                              <a:gd name="T61" fmla="*/ 0 h 41"/>
                              <a:gd name="T62" fmla="*/ 0 h 41"/>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63">
                                <a:pos x="0" y="T0"/>
                              </a:cxn>
                              <a:cxn ang="T64">
                                <a:pos x="0" y="T1"/>
                              </a:cxn>
                              <a:cxn ang="T65">
                                <a:pos x="0" y="T2"/>
                              </a:cxn>
                              <a:cxn ang="T66">
                                <a:pos x="0" y="T3"/>
                              </a:cxn>
                              <a:cxn ang="T67">
                                <a:pos x="0" y="T4"/>
                              </a:cxn>
                              <a:cxn ang="T68">
                                <a:pos x="0" y="T5"/>
                              </a:cxn>
                              <a:cxn ang="T69">
                                <a:pos x="0" y="T6"/>
                              </a:cxn>
                              <a:cxn ang="T70">
                                <a:pos x="0" y="T7"/>
                              </a:cxn>
                              <a:cxn ang="T71">
                                <a:pos x="0" y="T8"/>
                              </a:cxn>
                              <a:cxn ang="T72">
                                <a:pos x="0" y="T9"/>
                              </a:cxn>
                              <a:cxn ang="T73">
                                <a:pos x="0" y="T10"/>
                              </a:cxn>
                              <a:cxn ang="T74">
                                <a:pos x="0" y="T11"/>
                              </a:cxn>
                              <a:cxn ang="T75">
                                <a:pos x="0" y="T12"/>
                              </a:cxn>
                              <a:cxn ang="T76">
                                <a:pos x="0" y="T13"/>
                              </a:cxn>
                              <a:cxn ang="T77">
                                <a:pos x="0" y="T14"/>
                              </a:cxn>
                              <a:cxn ang="T78">
                                <a:pos x="0" y="T15"/>
                              </a:cxn>
                              <a:cxn ang="T79">
                                <a:pos x="0" y="T16"/>
                              </a:cxn>
                              <a:cxn ang="T80">
                                <a:pos x="0" y="T17"/>
                              </a:cxn>
                              <a:cxn ang="T81">
                                <a:pos x="0" y="T18"/>
                              </a:cxn>
                              <a:cxn ang="T82">
                                <a:pos x="0" y="T19"/>
                              </a:cxn>
                              <a:cxn ang="T83">
                                <a:pos x="0" y="T20"/>
                              </a:cxn>
                              <a:cxn ang="T84">
                                <a:pos x="0" y="T21"/>
                              </a:cxn>
                              <a:cxn ang="T85">
                                <a:pos x="0" y="T22"/>
                              </a:cxn>
                              <a:cxn ang="T86">
                                <a:pos x="0" y="T23"/>
                              </a:cxn>
                              <a:cxn ang="T87">
                                <a:pos x="0" y="T24"/>
                              </a:cxn>
                              <a:cxn ang="T88">
                                <a:pos x="0" y="T25"/>
                              </a:cxn>
                              <a:cxn ang="T89">
                                <a:pos x="0" y="T26"/>
                              </a:cxn>
                              <a:cxn ang="T90">
                                <a:pos x="0" y="T27"/>
                              </a:cxn>
                              <a:cxn ang="T91">
                                <a:pos x="0" y="T28"/>
                              </a:cxn>
                              <a:cxn ang="T92">
                                <a:pos x="0" y="T29"/>
                              </a:cxn>
                              <a:cxn ang="T93">
                                <a:pos x="0" y="T30"/>
                              </a:cxn>
                              <a:cxn ang="T94">
                                <a:pos x="0" y="T31"/>
                              </a:cxn>
                              <a:cxn ang="T95">
                                <a:pos x="0" y="T32"/>
                              </a:cxn>
                              <a:cxn ang="T96">
                                <a:pos x="0" y="T33"/>
                              </a:cxn>
                              <a:cxn ang="T97">
                                <a:pos x="0" y="T34"/>
                              </a:cxn>
                              <a:cxn ang="T98">
                                <a:pos x="0" y="T35"/>
                              </a:cxn>
                              <a:cxn ang="T99">
                                <a:pos x="0" y="T36"/>
                              </a:cxn>
                              <a:cxn ang="T100">
                                <a:pos x="0" y="T37"/>
                              </a:cxn>
                              <a:cxn ang="T101">
                                <a:pos x="0" y="T38"/>
                              </a:cxn>
                              <a:cxn ang="T102">
                                <a:pos x="0" y="T39"/>
                              </a:cxn>
                              <a:cxn ang="T103">
                                <a:pos x="0" y="T40"/>
                              </a:cxn>
                              <a:cxn ang="T104">
                                <a:pos x="0" y="T41"/>
                              </a:cxn>
                              <a:cxn ang="T105">
                                <a:pos x="0" y="T42"/>
                              </a:cxn>
                              <a:cxn ang="T106">
                                <a:pos x="0" y="T43"/>
                              </a:cxn>
                              <a:cxn ang="T107">
                                <a:pos x="0" y="T44"/>
                              </a:cxn>
                              <a:cxn ang="T108">
                                <a:pos x="0" y="T45"/>
                              </a:cxn>
                              <a:cxn ang="T109">
                                <a:pos x="0" y="T46"/>
                              </a:cxn>
                              <a:cxn ang="T110">
                                <a:pos x="0" y="T47"/>
                              </a:cxn>
                              <a:cxn ang="T111">
                                <a:pos x="0" y="T48"/>
                              </a:cxn>
                              <a:cxn ang="T112">
                                <a:pos x="0" y="T49"/>
                              </a:cxn>
                              <a:cxn ang="T113">
                                <a:pos x="0" y="T50"/>
                              </a:cxn>
                              <a:cxn ang="T114">
                                <a:pos x="0" y="T51"/>
                              </a:cxn>
                              <a:cxn ang="T115">
                                <a:pos x="0" y="T52"/>
                              </a:cxn>
                              <a:cxn ang="T116">
                                <a:pos x="0" y="T53"/>
                              </a:cxn>
                              <a:cxn ang="T117">
                                <a:pos x="0" y="T54"/>
                              </a:cxn>
                              <a:cxn ang="T118">
                                <a:pos x="0" y="T55"/>
                              </a:cxn>
                              <a:cxn ang="T119">
                                <a:pos x="0" y="T56"/>
                              </a:cxn>
                              <a:cxn ang="T120">
                                <a:pos x="0" y="T57"/>
                              </a:cxn>
                              <a:cxn ang="T121">
                                <a:pos x="0" y="T58"/>
                              </a:cxn>
                              <a:cxn ang="T122">
                                <a:pos x="0" y="T59"/>
                              </a:cxn>
                              <a:cxn ang="T123">
                                <a:pos x="0" y="T60"/>
                              </a:cxn>
                              <a:cxn ang="T124">
                                <a:pos x="0" y="T61"/>
                              </a:cxn>
                              <a:cxn ang="T125">
                                <a:pos x="0" y="T62"/>
                              </a:cxn>
                            </a:cxnLst>
                            <a:rect l="0" t="0" r="r" b="b"/>
                            <a:pathLst>
                              <a:path h="41">
                                <a:moveTo>
                                  <a:pt x="0" y="40"/>
                                </a:moveTo>
                                <a:lnTo>
                                  <a:pt x="0" y="40"/>
                                </a:lnTo>
                                <a:lnTo>
                                  <a:pt x="0" y="41"/>
                                </a:lnTo>
                                <a:lnTo>
                                  <a:pt x="0" y="40"/>
                                </a:lnTo>
                                <a:close/>
                                <a:moveTo>
                                  <a:pt x="0" y="39"/>
                                </a:moveTo>
                                <a:lnTo>
                                  <a:pt x="0" y="39"/>
                                </a:lnTo>
                                <a:lnTo>
                                  <a:pt x="0" y="38"/>
                                </a:lnTo>
                                <a:lnTo>
                                  <a:pt x="0" y="39"/>
                                </a:lnTo>
                                <a:close/>
                                <a:moveTo>
                                  <a:pt x="0" y="37"/>
                                </a:moveTo>
                                <a:lnTo>
                                  <a:pt x="0" y="37"/>
                                </a:lnTo>
                                <a:lnTo>
                                  <a:pt x="0" y="38"/>
                                </a:lnTo>
                                <a:lnTo>
                                  <a:pt x="0" y="37"/>
                                </a:lnTo>
                                <a:close/>
                                <a:moveTo>
                                  <a:pt x="0" y="36"/>
                                </a:moveTo>
                                <a:lnTo>
                                  <a:pt x="0" y="36"/>
                                </a:lnTo>
                                <a:lnTo>
                                  <a:pt x="0" y="35"/>
                                </a:lnTo>
                                <a:lnTo>
                                  <a:pt x="0" y="36"/>
                                </a:lnTo>
                                <a:close/>
                                <a:moveTo>
                                  <a:pt x="0" y="34"/>
                                </a:moveTo>
                                <a:lnTo>
                                  <a:pt x="0" y="34"/>
                                </a:lnTo>
                                <a:lnTo>
                                  <a:pt x="0" y="35"/>
                                </a:lnTo>
                                <a:lnTo>
                                  <a:pt x="0" y="34"/>
                                </a:lnTo>
                                <a:close/>
                                <a:moveTo>
                                  <a:pt x="0" y="33"/>
                                </a:moveTo>
                                <a:lnTo>
                                  <a:pt x="0" y="33"/>
                                </a:lnTo>
                                <a:lnTo>
                                  <a:pt x="0" y="32"/>
                                </a:lnTo>
                                <a:lnTo>
                                  <a:pt x="0" y="33"/>
                                </a:lnTo>
                                <a:close/>
                                <a:moveTo>
                                  <a:pt x="0" y="31"/>
                                </a:moveTo>
                                <a:lnTo>
                                  <a:pt x="0" y="31"/>
                                </a:lnTo>
                                <a:lnTo>
                                  <a:pt x="0" y="32"/>
                                </a:lnTo>
                                <a:lnTo>
                                  <a:pt x="0" y="31"/>
                                </a:lnTo>
                                <a:close/>
                                <a:moveTo>
                                  <a:pt x="0" y="30"/>
                                </a:moveTo>
                                <a:lnTo>
                                  <a:pt x="0" y="30"/>
                                </a:lnTo>
                                <a:lnTo>
                                  <a:pt x="0" y="29"/>
                                </a:lnTo>
                                <a:lnTo>
                                  <a:pt x="0" y="30"/>
                                </a:lnTo>
                                <a:close/>
                                <a:moveTo>
                                  <a:pt x="0" y="28"/>
                                </a:moveTo>
                                <a:lnTo>
                                  <a:pt x="0" y="28"/>
                                </a:lnTo>
                                <a:lnTo>
                                  <a:pt x="0" y="29"/>
                                </a:lnTo>
                                <a:lnTo>
                                  <a:pt x="0" y="28"/>
                                </a:lnTo>
                                <a:close/>
                                <a:moveTo>
                                  <a:pt x="0" y="27"/>
                                </a:moveTo>
                                <a:lnTo>
                                  <a:pt x="0" y="27"/>
                                </a:lnTo>
                                <a:lnTo>
                                  <a:pt x="0" y="26"/>
                                </a:lnTo>
                                <a:lnTo>
                                  <a:pt x="0" y="27"/>
                                </a:lnTo>
                                <a:close/>
                                <a:moveTo>
                                  <a:pt x="0" y="25"/>
                                </a:moveTo>
                                <a:lnTo>
                                  <a:pt x="0" y="25"/>
                                </a:lnTo>
                                <a:lnTo>
                                  <a:pt x="0" y="26"/>
                                </a:lnTo>
                                <a:lnTo>
                                  <a:pt x="0" y="25"/>
                                </a:lnTo>
                                <a:close/>
                                <a:moveTo>
                                  <a:pt x="0" y="24"/>
                                </a:moveTo>
                                <a:lnTo>
                                  <a:pt x="0" y="24"/>
                                </a:lnTo>
                                <a:lnTo>
                                  <a:pt x="0" y="23"/>
                                </a:lnTo>
                                <a:lnTo>
                                  <a:pt x="0" y="24"/>
                                </a:lnTo>
                                <a:close/>
                                <a:moveTo>
                                  <a:pt x="0" y="22"/>
                                </a:moveTo>
                                <a:lnTo>
                                  <a:pt x="0" y="22"/>
                                </a:lnTo>
                                <a:lnTo>
                                  <a:pt x="0" y="23"/>
                                </a:lnTo>
                                <a:lnTo>
                                  <a:pt x="0" y="22"/>
                                </a:lnTo>
                                <a:close/>
                                <a:moveTo>
                                  <a:pt x="0" y="21"/>
                                </a:moveTo>
                                <a:lnTo>
                                  <a:pt x="0" y="21"/>
                                </a:lnTo>
                                <a:lnTo>
                                  <a:pt x="0" y="20"/>
                                </a:lnTo>
                                <a:lnTo>
                                  <a:pt x="0" y="21"/>
                                </a:lnTo>
                                <a:close/>
                                <a:moveTo>
                                  <a:pt x="0" y="19"/>
                                </a:moveTo>
                                <a:lnTo>
                                  <a:pt x="0" y="19"/>
                                </a:lnTo>
                                <a:lnTo>
                                  <a:pt x="0" y="20"/>
                                </a:lnTo>
                                <a:lnTo>
                                  <a:pt x="0" y="19"/>
                                </a:lnTo>
                                <a:close/>
                                <a:moveTo>
                                  <a:pt x="0" y="18"/>
                                </a:moveTo>
                                <a:lnTo>
                                  <a:pt x="0" y="18"/>
                                </a:lnTo>
                                <a:lnTo>
                                  <a:pt x="0" y="17"/>
                                </a:lnTo>
                                <a:lnTo>
                                  <a:pt x="0" y="18"/>
                                </a:lnTo>
                                <a:close/>
                                <a:moveTo>
                                  <a:pt x="0" y="16"/>
                                </a:moveTo>
                                <a:lnTo>
                                  <a:pt x="0" y="16"/>
                                </a:lnTo>
                                <a:lnTo>
                                  <a:pt x="0" y="17"/>
                                </a:lnTo>
                                <a:lnTo>
                                  <a:pt x="0" y="16"/>
                                </a:lnTo>
                                <a:close/>
                                <a:moveTo>
                                  <a:pt x="0" y="15"/>
                                </a:moveTo>
                                <a:lnTo>
                                  <a:pt x="0" y="15"/>
                                </a:lnTo>
                                <a:lnTo>
                                  <a:pt x="0" y="14"/>
                                </a:lnTo>
                                <a:lnTo>
                                  <a:pt x="0" y="15"/>
                                </a:lnTo>
                                <a:close/>
                                <a:moveTo>
                                  <a:pt x="0" y="13"/>
                                </a:moveTo>
                                <a:lnTo>
                                  <a:pt x="0" y="13"/>
                                </a:lnTo>
                                <a:lnTo>
                                  <a:pt x="0" y="14"/>
                                </a:lnTo>
                                <a:lnTo>
                                  <a:pt x="0" y="13"/>
                                </a:lnTo>
                                <a:close/>
                                <a:moveTo>
                                  <a:pt x="0" y="12"/>
                                </a:moveTo>
                                <a:lnTo>
                                  <a:pt x="0" y="12"/>
                                </a:lnTo>
                                <a:lnTo>
                                  <a:pt x="0" y="11"/>
                                </a:lnTo>
                                <a:lnTo>
                                  <a:pt x="0" y="12"/>
                                </a:lnTo>
                                <a:close/>
                                <a:moveTo>
                                  <a:pt x="0" y="10"/>
                                </a:moveTo>
                                <a:lnTo>
                                  <a:pt x="0" y="10"/>
                                </a:lnTo>
                                <a:lnTo>
                                  <a:pt x="0" y="11"/>
                                </a:lnTo>
                                <a:lnTo>
                                  <a:pt x="0" y="10"/>
                                </a:lnTo>
                                <a:close/>
                                <a:moveTo>
                                  <a:pt x="0" y="9"/>
                                </a:moveTo>
                                <a:lnTo>
                                  <a:pt x="0" y="9"/>
                                </a:lnTo>
                                <a:close/>
                                <a:moveTo>
                                  <a:pt x="0" y="7"/>
                                </a:moveTo>
                                <a:lnTo>
                                  <a:pt x="0" y="7"/>
                                </a:lnTo>
                                <a:lnTo>
                                  <a:pt x="0" y="8"/>
                                </a:lnTo>
                                <a:lnTo>
                                  <a:pt x="0" y="7"/>
                                </a:lnTo>
                                <a:close/>
                                <a:moveTo>
                                  <a:pt x="0" y="6"/>
                                </a:moveTo>
                                <a:lnTo>
                                  <a:pt x="0" y="6"/>
                                </a:lnTo>
                                <a:close/>
                                <a:moveTo>
                                  <a:pt x="0" y="4"/>
                                </a:moveTo>
                                <a:lnTo>
                                  <a:pt x="0" y="4"/>
                                </a:lnTo>
                                <a:lnTo>
                                  <a:pt x="0" y="5"/>
                                </a:lnTo>
                                <a:lnTo>
                                  <a:pt x="0" y="4"/>
                                </a:lnTo>
                                <a:close/>
                                <a:moveTo>
                                  <a:pt x="0" y="3"/>
                                </a:moveTo>
                                <a:lnTo>
                                  <a:pt x="0" y="3"/>
                                </a:lnTo>
                                <a:close/>
                                <a:moveTo>
                                  <a:pt x="0" y="1"/>
                                </a:moveTo>
                                <a:lnTo>
                                  <a:pt x="0" y="1"/>
                                </a:lnTo>
                                <a:lnTo>
                                  <a:pt x="0" y="2"/>
                                </a:lnTo>
                                <a:lnTo>
                                  <a:pt x="0" y="1"/>
                                </a:lnTo>
                                <a:close/>
                                <a:moveTo>
                                  <a:pt x="0" y="0"/>
                                </a:move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7" name="Freeform 577"/>
                        <wps:cNvSpPr>
                          <a:spLocks noEditPoints="1"/>
                        </wps:cNvSpPr>
                        <wps:spPr bwMode="auto">
                          <a:xfrm>
                            <a:off x="2788920" y="266700"/>
                            <a:ext cx="9525" cy="390525"/>
                          </a:xfrm>
                          <a:custGeom>
                            <a:avLst/>
                            <a:gdLst>
                              <a:gd name="T0" fmla="*/ 9525 w 1"/>
                              <a:gd name="T1" fmla="*/ 381000 h 41"/>
                              <a:gd name="T2" fmla="*/ 0 w 1"/>
                              <a:gd name="T3" fmla="*/ 390525 h 41"/>
                              <a:gd name="T4" fmla="*/ 0 w 1"/>
                              <a:gd name="T5" fmla="*/ 361950 h 41"/>
                              <a:gd name="T6" fmla="*/ 0 w 1"/>
                              <a:gd name="T7" fmla="*/ 371475 h 41"/>
                              <a:gd name="T8" fmla="*/ 0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0 w 1"/>
                              <a:gd name="T23" fmla="*/ 304800 h 41"/>
                              <a:gd name="T24" fmla="*/ 0 w 1"/>
                              <a:gd name="T25" fmla="*/ 314325 h 41"/>
                              <a:gd name="T26" fmla="*/ 0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0 w 1"/>
                              <a:gd name="T41" fmla="*/ 247650 h 41"/>
                              <a:gd name="T42" fmla="*/ 0 w 1"/>
                              <a:gd name="T43" fmla="*/ 257175 h 41"/>
                              <a:gd name="T44" fmla="*/ 0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0 w 1"/>
                              <a:gd name="T59" fmla="*/ 190500 h 41"/>
                              <a:gd name="T60" fmla="*/ 0 w 1"/>
                              <a:gd name="T61" fmla="*/ 200025 h 41"/>
                              <a:gd name="T62" fmla="*/ 0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0 w 1"/>
                              <a:gd name="T77" fmla="*/ 133350 h 41"/>
                              <a:gd name="T78" fmla="*/ 0 w 1"/>
                              <a:gd name="T79" fmla="*/ 142875 h 41"/>
                              <a:gd name="T80" fmla="*/ 0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0 w 1"/>
                              <a:gd name="T95" fmla="*/ 85725 h 41"/>
                              <a:gd name="T96" fmla="*/ 0 w 1"/>
                              <a:gd name="T97" fmla="*/ 85725 h 41"/>
                              <a:gd name="T98" fmla="*/ 0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0 w 1"/>
                              <a:gd name="T113" fmla="*/ 28575 h 41"/>
                              <a:gd name="T114" fmla="*/ 0 w 1"/>
                              <a:gd name="T115" fmla="*/ 28575 h 41"/>
                              <a:gd name="T116" fmla="*/ 0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0" y="32"/>
                                </a:lnTo>
                                <a:lnTo>
                                  <a:pt x="1" y="32"/>
                                </a:lnTo>
                                <a:lnTo>
                                  <a:pt x="1" y="33"/>
                                </a:lnTo>
                                <a:lnTo>
                                  <a:pt x="0" y="33"/>
                                </a:lnTo>
                                <a:close/>
                                <a:moveTo>
                                  <a:pt x="0" y="31"/>
                                </a:moveTo>
                                <a:lnTo>
                                  <a:pt x="0" y="31"/>
                                </a:lnTo>
                                <a:lnTo>
                                  <a:pt x="1" y="31"/>
                                </a:lnTo>
                                <a:lnTo>
                                  <a:pt x="1" y="32"/>
                                </a:lnTo>
                                <a:lnTo>
                                  <a:pt x="0" y="32"/>
                                </a:lnTo>
                                <a:lnTo>
                                  <a:pt x="0" y="31"/>
                                </a:lnTo>
                                <a:close/>
                                <a:moveTo>
                                  <a:pt x="0" y="30"/>
                                </a:moveTo>
                                <a:lnTo>
                                  <a:pt x="0" y="30"/>
                                </a:lnTo>
                                <a:lnTo>
                                  <a:pt x="0" y="29"/>
                                </a:lnTo>
                                <a:lnTo>
                                  <a:pt x="1" y="29"/>
                                </a:lnTo>
                                <a:lnTo>
                                  <a:pt x="1" y="30"/>
                                </a:lnTo>
                                <a:lnTo>
                                  <a:pt x="0" y="30"/>
                                </a:lnTo>
                                <a:close/>
                                <a:moveTo>
                                  <a:pt x="0" y="28"/>
                                </a:moveTo>
                                <a:lnTo>
                                  <a:pt x="0" y="28"/>
                                </a:lnTo>
                                <a:lnTo>
                                  <a:pt x="1" y="28"/>
                                </a:lnTo>
                                <a:lnTo>
                                  <a:pt x="1" y="29"/>
                                </a:lnTo>
                                <a:lnTo>
                                  <a:pt x="0" y="29"/>
                                </a:lnTo>
                                <a:lnTo>
                                  <a:pt x="0" y="28"/>
                                </a:lnTo>
                                <a:close/>
                                <a:moveTo>
                                  <a:pt x="0" y="27"/>
                                </a:moveTo>
                                <a:lnTo>
                                  <a:pt x="0" y="27"/>
                                </a:lnTo>
                                <a:lnTo>
                                  <a:pt x="0" y="26"/>
                                </a:lnTo>
                                <a:lnTo>
                                  <a:pt x="1" y="26"/>
                                </a:lnTo>
                                <a:lnTo>
                                  <a:pt x="1" y="27"/>
                                </a:lnTo>
                                <a:lnTo>
                                  <a:pt x="0" y="27"/>
                                </a:lnTo>
                                <a:close/>
                                <a:moveTo>
                                  <a:pt x="0" y="25"/>
                                </a:moveTo>
                                <a:lnTo>
                                  <a:pt x="0" y="25"/>
                                </a:lnTo>
                                <a:lnTo>
                                  <a:pt x="1" y="25"/>
                                </a:lnTo>
                                <a:lnTo>
                                  <a:pt x="1" y="26"/>
                                </a:lnTo>
                                <a:lnTo>
                                  <a:pt x="0" y="26"/>
                                </a:lnTo>
                                <a:lnTo>
                                  <a:pt x="0" y="25"/>
                                </a:lnTo>
                                <a:close/>
                                <a:moveTo>
                                  <a:pt x="0" y="24"/>
                                </a:moveTo>
                                <a:lnTo>
                                  <a:pt x="0" y="24"/>
                                </a:lnTo>
                                <a:lnTo>
                                  <a:pt x="0" y="23"/>
                                </a:lnTo>
                                <a:lnTo>
                                  <a:pt x="1" y="23"/>
                                </a:lnTo>
                                <a:lnTo>
                                  <a:pt x="1" y="24"/>
                                </a:lnTo>
                                <a:lnTo>
                                  <a:pt x="0" y="24"/>
                                </a:lnTo>
                                <a:close/>
                                <a:moveTo>
                                  <a:pt x="0" y="22"/>
                                </a:moveTo>
                                <a:lnTo>
                                  <a:pt x="0" y="22"/>
                                </a:lnTo>
                                <a:lnTo>
                                  <a:pt x="1" y="22"/>
                                </a:lnTo>
                                <a:lnTo>
                                  <a:pt x="1" y="23"/>
                                </a:lnTo>
                                <a:lnTo>
                                  <a:pt x="0" y="23"/>
                                </a:lnTo>
                                <a:lnTo>
                                  <a:pt x="0" y="22"/>
                                </a:lnTo>
                                <a:close/>
                                <a:moveTo>
                                  <a:pt x="0" y="21"/>
                                </a:moveTo>
                                <a:lnTo>
                                  <a:pt x="0" y="21"/>
                                </a:lnTo>
                                <a:lnTo>
                                  <a:pt x="0" y="20"/>
                                </a:lnTo>
                                <a:lnTo>
                                  <a:pt x="1" y="21"/>
                                </a:lnTo>
                                <a:lnTo>
                                  <a:pt x="0" y="21"/>
                                </a:lnTo>
                                <a:close/>
                                <a:moveTo>
                                  <a:pt x="0" y="19"/>
                                </a:moveTo>
                                <a:lnTo>
                                  <a:pt x="0" y="19"/>
                                </a:lnTo>
                                <a:lnTo>
                                  <a:pt x="1" y="19"/>
                                </a:lnTo>
                                <a:lnTo>
                                  <a:pt x="1" y="20"/>
                                </a:lnTo>
                                <a:lnTo>
                                  <a:pt x="0" y="20"/>
                                </a:lnTo>
                                <a:lnTo>
                                  <a:pt x="0" y="19"/>
                                </a:lnTo>
                                <a:close/>
                                <a:moveTo>
                                  <a:pt x="0" y="18"/>
                                </a:moveTo>
                                <a:lnTo>
                                  <a:pt x="0" y="18"/>
                                </a:lnTo>
                                <a:lnTo>
                                  <a:pt x="0" y="17"/>
                                </a:lnTo>
                                <a:lnTo>
                                  <a:pt x="1" y="18"/>
                                </a:lnTo>
                                <a:lnTo>
                                  <a:pt x="0" y="18"/>
                                </a:lnTo>
                                <a:close/>
                                <a:moveTo>
                                  <a:pt x="0" y="16"/>
                                </a:moveTo>
                                <a:lnTo>
                                  <a:pt x="0" y="16"/>
                                </a:lnTo>
                                <a:lnTo>
                                  <a:pt x="1" y="16"/>
                                </a:lnTo>
                                <a:lnTo>
                                  <a:pt x="1" y="17"/>
                                </a:lnTo>
                                <a:lnTo>
                                  <a:pt x="0" y="17"/>
                                </a:lnTo>
                                <a:lnTo>
                                  <a:pt x="0" y="16"/>
                                </a:lnTo>
                                <a:close/>
                                <a:moveTo>
                                  <a:pt x="0" y="15"/>
                                </a:moveTo>
                                <a:lnTo>
                                  <a:pt x="0" y="15"/>
                                </a:lnTo>
                                <a:lnTo>
                                  <a:pt x="0" y="14"/>
                                </a:lnTo>
                                <a:lnTo>
                                  <a:pt x="1" y="15"/>
                                </a:lnTo>
                                <a:lnTo>
                                  <a:pt x="0" y="15"/>
                                </a:lnTo>
                                <a:close/>
                                <a:moveTo>
                                  <a:pt x="0" y="13"/>
                                </a:moveTo>
                                <a:lnTo>
                                  <a:pt x="0" y="13"/>
                                </a:lnTo>
                                <a:lnTo>
                                  <a:pt x="1" y="13"/>
                                </a:lnTo>
                                <a:lnTo>
                                  <a:pt x="1" y="14"/>
                                </a:lnTo>
                                <a:lnTo>
                                  <a:pt x="0" y="14"/>
                                </a:lnTo>
                                <a:lnTo>
                                  <a:pt x="0" y="13"/>
                                </a:lnTo>
                                <a:close/>
                                <a:moveTo>
                                  <a:pt x="0" y="12"/>
                                </a:moveTo>
                                <a:lnTo>
                                  <a:pt x="0" y="12"/>
                                </a:lnTo>
                                <a:lnTo>
                                  <a:pt x="0" y="11"/>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8" name="Freeform 578"/>
                        <wps:cNvSpPr>
                          <a:spLocks noEditPoints="1"/>
                        </wps:cNvSpPr>
                        <wps:spPr bwMode="auto">
                          <a:xfrm>
                            <a:off x="2712720" y="266700"/>
                            <a:ext cx="9525" cy="390525"/>
                          </a:xfrm>
                          <a:custGeom>
                            <a:avLst/>
                            <a:gdLst>
                              <a:gd name="T0" fmla="*/ 9525 w 1"/>
                              <a:gd name="T1" fmla="*/ 381000 h 41"/>
                              <a:gd name="T2" fmla="*/ 0 w 1"/>
                              <a:gd name="T3" fmla="*/ 390525 h 41"/>
                              <a:gd name="T4" fmla="*/ 9525 w 1"/>
                              <a:gd name="T5" fmla="*/ 361950 h 41"/>
                              <a:gd name="T6" fmla="*/ 9525 w 1"/>
                              <a:gd name="T7" fmla="*/ 371475 h 41"/>
                              <a:gd name="T8" fmla="*/ 0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9525 w 1"/>
                              <a:gd name="T23" fmla="*/ 304800 h 41"/>
                              <a:gd name="T24" fmla="*/ 9525 w 1"/>
                              <a:gd name="T25" fmla="*/ 314325 h 41"/>
                              <a:gd name="T26" fmla="*/ 0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9525 w 1"/>
                              <a:gd name="T41" fmla="*/ 247650 h 41"/>
                              <a:gd name="T42" fmla="*/ 9525 w 1"/>
                              <a:gd name="T43" fmla="*/ 257175 h 41"/>
                              <a:gd name="T44" fmla="*/ 0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9525 w 1"/>
                              <a:gd name="T59" fmla="*/ 190500 h 41"/>
                              <a:gd name="T60" fmla="*/ 9525 w 1"/>
                              <a:gd name="T61" fmla="*/ 200025 h 41"/>
                              <a:gd name="T62" fmla="*/ 0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9525 w 1"/>
                              <a:gd name="T77" fmla="*/ 133350 h 41"/>
                              <a:gd name="T78" fmla="*/ 9525 w 1"/>
                              <a:gd name="T79" fmla="*/ 142875 h 41"/>
                              <a:gd name="T80" fmla="*/ 0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9525 w 1"/>
                              <a:gd name="T95" fmla="*/ 85725 h 41"/>
                              <a:gd name="T96" fmla="*/ 9525 w 1"/>
                              <a:gd name="T97" fmla="*/ 85725 h 41"/>
                              <a:gd name="T98" fmla="*/ 0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9525 w 1"/>
                              <a:gd name="T113" fmla="*/ 28575 h 41"/>
                              <a:gd name="T114" fmla="*/ 9525 w 1"/>
                              <a:gd name="T115" fmla="*/ 28575 h 41"/>
                              <a:gd name="T116" fmla="*/ 0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0" y="32"/>
                                </a:lnTo>
                                <a:lnTo>
                                  <a:pt x="1" y="32"/>
                                </a:lnTo>
                                <a:lnTo>
                                  <a:pt x="1" y="33"/>
                                </a:lnTo>
                                <a:lnTo>
                                  <a:pt x="0" y="33"/>
                                </a:lnTo>
                                <a:close/>
                                <a:moveTo>
                                  <a:pt x="0" y="31"/>
                                </a:moveTo>
                                <a:lnTo>
                                  <a:pt x="0" y="31"/>
                                </a:lnTo>
                                <a:lnTo>
                                  <a:pt x="1" y="31"/>
                                </a:lnTo>
                                <a:lnTo>
                                  <a:pt x="1" y="32"/>
                                </a:lnTo>
                                <a:lnTo>
                                  <a:pt x="0" y="32"/>
                                </a:lnTo>
                                <a:lnTo>
                                  <a:pt x="0" y="31"/>
                                </a:lnTo>
                                <a:close/>
                                <a:moveTo>
                                  <a:pt x="0" y="30"/>
                                </a:moveTo>
                                <a:lnTo>
                                  <a:pt x="0" y="30"/>
                                </a:lnTo>
                                <a:lnTo>
                                  <a:pt x="0" y="29"/>
                                </a:lnTo>
                                <a:lnTo>
                                  <a:pt x="1" y="29"/>
                                </a:lnTo>
                                <a:lnTo>
                                  <a:pt x="1" y="30"/>
                                </a:lnTo>
                                <a:lnTo>
                                  <a:pt x="0" y="30"/>
                                </a:lnTo>
                                <a:close/>
                                <a:moveTo>
                                  <a:pt x="0" y="28"/>
                                </a:moveTo>
                                <a:lnTo>
                                  <a:pt x="0" y="28"/>
                                </a:lnTo>
                                <a:lnTo>
                                  <a:pt x="1" y="28"/>
                                </a:lnTo>
                                <a:lnTo>
                                  <a:pt x="1" y="29"/>
                                </a:lnTo>
                                <a:lnTo>
                                  <a:pt x="0" y="29"/>
                                </a:lnTo>
                                <a:lnTo>
                                  <a:pt x="0" y="28"/>
                                </a:lnTo>
                                <a:close/>
                                <a:moveTo>
                                  <a:pt x="0" y="27"/>
                                </a:moveTo>
                                <a:lnTo>
                                  <a:pt x="0" y="27"/>
                                </a:lnTo>
                                <a:lnTo>
                                  <a:pt x="0" y="26"/>
                                </a:lnTo>
                                <a:lnTo>
                                  <a:pt x="1" y="26"/>
                                </a:lnTo>
                                <a:lnTo>
                                  <a:pt x="1" y="27"/>
                                </a:lnTo>
                                <a:lnTo>
                                  <a:pt x="0" y="27"/>
                                </a:lnTo>
                                <a:close/>
                                <a:moveTo>
                                  <a:pt x="0" y="25"/>
                                </a:moveTo>
                                <a:lnTo>
                                  <a:pt x="0" y="25"/>
                                </a:lnTo>
                                <a:lnTo>
                                  <a:pt x="1" y="25"/>
                                </a:lnTo>
                                <a:lnTo>
                                  <a:pt x="1" y="26"/>
                                </a:lnTo>
                                <a:lnTo>
                                  <a:pt x="0" y="26"/>
                                </a:lnTo>
                                <a:lnTo>
                                  <a:pt x="0" y="25"/>
                                </a:lnTo>
                                <a:close/>
                                <a:moveTo>
                                  <a:pt x="0" y="24"/>
                                </a:moveTo>
                                <a:lnTo>
                                  <a:pt x="0" y="24"/>
                                </a:lnTo>
                                <a:lnTo>
                                  <a:pt x="0" y="23"/>
                                </a:lnTo>
                                <a:lnTo>
                                  <a:pt x="1" y="23"/>
                                </a:lnTo>
                                <a:lnTo>
                                  <a:pt x="1" y="24"/>
                                </a:lnTo>
                                <a:lnTo>
                                  <a:pt x="0" y="24"/>
                                </a:lnTo>
                                <a:close/>
                                <a:moveTo>
                                  <a:pt x="0" y="22"/>
                                </a:moveTo>
                                <a:lnTo>
                                  <a:pt x="0" y="22"/>
                                </a:lnTo>
                                <a:lnTo>
                                  <a:pt x="1" y="22"/>
                                </a:lnTo>
                                <a:lnTo>
                                  <a:pt x="1" y="23"/>
                                </a:lnTo>
                                <a:lnTo>
                                  <a:pt x="0" y="23"/>
                                </a:lnTo>
                                <a:lnTo>
                                  <a:pt x="0" y="22"/>
                                </a:lnTo>
                                <a:close/>
                                <a:moveTo>
                                  <a:pt x="0" y="21"/>
                                </a:moveTo>
                                <a:lnTo>
                                  <a:pt x="0" y="21"/>
                                </a:lnTo>
                                <a:lnTo>
                                  <a:pt x="1" y="20"/>
                                </a:lnTo>
                                <a:lnTo>
                                  <a:pt x="1" y="21"/>
                                </a:lnTo>
                                <a:lnTo>
                                  <a:pt x="0" y="21"/>
                                </a:lnTo>
                                <a:close/>
                                <a:moveTo>
                                  <a:pt x="0" y="19"/>
                                </a:moveTo>
                                <a:lnTo>
                                  <a:pt x="0" y="19"/>
                                </a:lnTo>
                                <a:lnTo>
                                  <a:pt x="1" y="19"/>
                                </a:lnTo>
                                <a:lnTo>
                                  <a:pt x="1" y="20"/>
                                </a:lnTo>
                                <a:lnTo>
                                  <a:pt x="0" y="20"/>
                                </a:lnTo>
                                <a:lnTo>
                                  <a:pt x="0" y="19"/>
                                </a:lnTo>
                                <a:close/>
                                <a:moveTo>
                                  <a:pt x="0" y="18"/>
                                </a:moveTo>
                                <a:lnTo>
                                  <a:pt x="0" y="18"/>
                                </a:lnTo>
                                <a:lnTo>
                                  <a:pt x="1" y="17"/>
                                </a:lnTo>
                                <a:lnTo>
                                  <a:pt x="1" y="18"/>
                                </a:lnTo>
                                <a:lnTo>
                                  <a:pt x="0" y="18"/>
                                </a:lnTo>
                                <a:close/>
                                <a:moveTo>
                                  <a:pt x="0" y="16"/>
                                </a:moveTo>
                                <a:lnTo>
                                  <a:pt x="0" y="16"/>
                                </a:lnTo>
                                <a:lnTo>
                                  <a:pt x="1" y="16"/>
                                </a:lnTo>
                                <a:lnTo>
                                  <a:pt x="1" y="17"/>
                                </a:lnTo>
                                <a:lnTo>
                                  <a:pt x="0" y="17"/>
                                </a:lnTo>
                                <a:lnTo>
                                  <a:pt x="0" y="16"/>
                                </a:lnTo>
                                <a:close/>
                                <a:moveTo>
                                  <a:pt x="0" y="15"/>
                                </a:moveTo>
                                <a:lnTo>
                                  <a:pt x="0" y="15"/>
                                </a:lnTo>
                                <a:lnTo>
                                  <a:pt x="1" y="14"/>
                                </a:lnTo>
                                <a:lnTo>
                                  <a:pt x="1" y="15"/>
                                </a:lnTo>
                                <a:lnTo>
                                  <a:pt x="0" y="15"/>
                                </a:lnTo>
                                <a:close/>
                                <a:moveTo>
                                  <a:pt x="0" y="13"/>
                                </a:moveTo>
                                <a:lnTo>
                                  <a:pt x="0" y="13"/>
                                </a:lnTo>
                                <a:lnTo>
                                  <a:pt x="1" y="13"/>
                                </a:lnTo>
                                <a:lnTo>
                                  <a:pt x="1" y="14"/>
                                </a:lnTo>
                                <a:lnTo>
                                  <a:pt x="0" y="14"/>
                                </a:lnTo>
                                <a:lnTo>
                                  <a:pt x="0" y="13"/>
                                </a:lnTo>
                                <a:close/>
                                <a:moveTo>
                                  <a:pt x="0" y="12"/>
                                </a:moveTo>
                                <a:lnTo>
                                  <a:pt x="0" y="12"/>
                                </a:lnTo>
                                <a:lnTo>
                                  <a:pt x="1" y="11"/>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69" name="Freeform 579"/>
                        <wps:cNvSpPr>
                          <a:spLocks noEditPoints="1"/>
                        </wps:cNvSpPr>
                        <wps:spPr bwMode="auto">
                          <a:xfrm>
                            <a:off x="2750820" y="266700"/>
                            <a:ext cx="9525" cy="390525"/>
                          </a:xfrm>
                          <a:custGeom>
                            <a:avLst/>
                            <a:gdLst>
                              <a:gd name="T0" fmla="*/ 9525 w 1"/>
                              <a:gd name="T1" fmla="*/ 381000 h 41"/>
                              <a:gd name="T2" fmla="*/ 0 w 1"/>
                              <a:gd name="T3" fmla="*/ 390525 h 41"/>
                              <a:gd name="T4" fmla="*/ 0 w 1"/>
                              <a:gd name="T5" fmla="*/ 361950 h 41"/>
                              <a:gd name="T6" fmla="*/ 0 w 1"/>
                              <a:gd name="T7" fmla="*/ 371475 h 41"/>
                              <a:gd name="T8" fmla="*/ 0 w 1"/>
                              <a:gd name="T9" fmla="*/ 352425 h 41"/>
                              <a:gd name="T10" fmla="*/ 9525 w 1"/>
                              <a:gd name="T11" fmla="*/ 361950 h 41"/>
                              <a:gd name="T12" fmla="*/ 0 w 1"/>
                              <a:gd name="T13" fmla="*/ 342900 h 41"/>
                              <a:gd name="T14" fmla="*/ 9525 w 1"/>
                              <a:gd name="T15" fmla="*/ 342900 h 41"/>
                              <a:gd name="T16" fmla="*/ 0 w 1"/>
                              <a:gd name="T17" fmla="*/ 342900 h 41"/>
                              <a:gd name="T18" fmla="*/ 9525 w 1"/>
                              <a:gd name="T19" fmla="*/ 323850 h 41"/>
                              <a:gd name="T20" fmla="*/ 0 w 1"/>
                              <a:gd name="T21" fmla="*/ 333375 h 41"/>
                              <a:gd name="T22" fmla="*/ 0 w 1"/>
                              <a:gd name="T23" fmla="*/ 304800 h 41"/>
                              <a:gd name="T24" fmla="*/ 0 w 1"/>
                              <a:gd name="T25" fmla="*/ 314325 h 41"/>
                              <a:gd name="T26" fmla="*/ 0 w 1"/>
                              <a:gd name="T27" fmla="*/ 295275 h 41"/>
                              <a:gd name="T28" fmla="*/ 9525 w 1"/>
                              <a:gd name="T29" fmla="*/ 304800 h 41"/>
                              <a:gd name="T30" fmla="*/ 0 w 1"/>
                              <a:gd name="T31" fmla="*/ 285750 h 41"/>
                              <a:gd name="T32" fmla="*/ 9525 w 1"/>
                              <a:gd name="T33" fmla="*/ 285750 h 41"/>
                              <a:gd name="T34" fmla="*/ 0 w 1"/>
                              <a:gd name="T35" fmla="*/ 285750 h 41"/>
                              <a:gd name="T36" fmla="*/ 9525 w 1"/>
                              <a:gd name="T37" fmla="*/ 266700 h 41"/>
                              <a:gd name="T38" fmla="*/ 0 w 1"/>
                              <a:gd name="T39" fmla="*/ 276225 h 41"/>
                              <a:gd name="T40" fmla="*/ 0 w 1"/>
                              <a:gd name="T41" fmla="*/ 247650 h 41"/>
                              <a:gd name="T42" fmla="*/ 0 w 1"/>
                              <a:gd name="T43" fmla="*/ 257175 h 41"/>
                              <a:gd name="T44" fmla="*/ 0 w 1"/>
                              <a:gd name="T45" fmla="*/ 238125 h 41"/>
                              <a:gd name="T46" fmla="*/ 9525 w 1"/>
                              <a:gd name="T47" fmla="*/ 247650 h 41"/>
                              <a:gd name="T48" fmla="*/ 0 w 1"/>
                              <a:gd name="T49" fmla="*/ 228600 h 41"/>
                              <a:gd name="T50" fmla="*/ 9525 w 1"/>
                              <a:gd name="T51" fmla="*/ 228600 h 41"/>
                              <a:gd name="T52" fmla="*/ 0 w 1"/>
                              <a:gd name="T53" fmla="*/ 228600 h 41"/>
                              <a:gd name="T54" fmla="*/ 9525 w 1"/>
                              <a:gd name="T55" fmla="*/ 209550 h 41"/>
                              <a:gd name="T56" fmla="*/ 0 w 1"/>
                              <a:gd name="T57" fmla="*/ 219075 h 41"/>
                              <a:gd name="T58" fmla="*/ 0 w 1"/>
                              <a:gd name="T59" fmla="*/ 190500 h 41"/>
                              <a:gd name="T60" fmla="*/ 0 w 1"/>
                              <a:gd name="T61" fmla="*/ 200025 h 41"/>
                              <a:gd name="T62" fmla="*/ 0 w 1"/>
                              <a:gd name="T63" fmla="*/ 180975 h 41"/>
                              <a:gd name="T64" fmla="*/ 9525 w 1"/>
                              <a:gd name="T65" fmla="*/ 190500 h 41"/>
                              <a:gd name="T66" fmla="*/ 0 w 1"/>
                              <a:gd name="T67" fmla="*/ 171450 h 41"/>
                              <a:gd name="T68" fmla="*/ 9525 w 1"/>
                              <a:gd name="T69" fmla="*/ 171450 h 41"/>
                              <a:gd name="T70" fmla="*/ 0 w 1"/>
                              <a:gd name="T71" fmla="*/ 171450 h 41"/>
                              <a:gd name="T72" fmla="*/ 9525 w 1"/>
                              <a:gd name="T73" fmla="*/ 152400 h 41"/>
                              <a:gd name="T74" fmla="*/ 0 w 1"/>
                              <a:gd name="T75" fmla="*/ 161925 h 41"/>
                              <a:gd name="T76" fmla="*/ 0 w 1"/>
                              <a:gd name="T77" fmla="*/ 133350 h 41"/>
                              <a:gd name="T78" fmla="*/ 0 w 1"/>
                              <a:gd name="T79" fmla="*/ 142875 h 41"/>
                              <a:gd name="T80" fmla="*/ 0 w 1"/>
                              <a:gd name="T81" fmla="*/ 123825 h 41"/>
                              <a:gd name="T82" fmla="*/ 9525 w 1"/>
                              <a:gd name="T83" fmla="*/ 133350 h 41"/>
                              <a:gd name="T84" fmla="*/ 0 w 1"/>
                              <a:gd name="T85" fmla="*/ 114300 h 41"/>
                              <a:gd name="T86" fmla="*/ 9525 w 1"/>
                              <a:gd name="T87" fmla="*/ 114300 h 41"/>
                              <a:gd name="T88" fmla="*/ 0 w 1"/>
                              <a:gd name="T89" fmla="*/ 114300 h 41"/>
                              <a:gd name="T90" fmla="*/ 9525 w 1"/>
                              <a:gd name="T91" fmla="*/ 95250 h 41"/>
                              <a:gd name="T92" fmla="*/ 0 w 1"/>
                              <a:gd name="T93" fmla="*/ 104775 h 41"/>
                              <a:gd name="T94" fmla="*/ 0 w 1"/>
                              <a:gd name="T95" fmla="*/ 85725 h 41"/>
                              <a:gd name="T96" fmla="*/ 0 w 1"/>
                              <a:gd name="T97" fmla="*/ 85725 h 41"/>
                              <a:gd name="T98" fmla="*/ 0 w 1"/>
                              <a:gd name="T99" fmla="*/ 66675 h 41"/>
                              <a:gd name="T100" fmla="*/ 9525 w 1"/>
                              <a:gd name="T101" fmla="*/ 76200 h 41"/>
                              <a:gd name="T102" fmla="*/ 0 w 1"/>
                              <a:gd name="T103" fmla="*/ 57150 h 41"/>
                              <a:gd name="T104" fmla="*/ 9525 w 1"/>
                              <a:gd name="T105" fmla="*/ 57150 h 41"/>
                              <a:gd name="T106" fmla="*/ 0 w 1"/>
                              <a:gd name="T107" fmla="*/ 57150 h 41"/>
                              <a:gd name="T108" fmla="*/ 9525 w 1"/>
                              <a:gd name="T109" fmla="*/ 38100 h 41"/>
                              <a:gd name="T110" fmla="*/ 0 w 1"/>
                              <a:gd name="T111" fmla="*/ 47625 h 41"/>
                              <a:gd name="T112" fmla="*/ 0 w 1"/>
                              <a:gd name="T113" fmla="*/ 28575 h 41"/>
                              <a:gd name="T114" fmla="*/ 0 w 1"/>
                              <a:gd name="T115" fmla="*/ 28575 h 41"/>
                              <a:gd name="T116" fmla="*/ 0 w 1"/>
                              <a:gd name="T117" fmla="*/ 9525 h 41"/>
                              <a:gd name="T118" fmla="*/ 9525 w 1"/>
                              <a:gd name="T119" fmla="*/ 19050 h 41"/>
                              <a:gd name="T120" fmla="*/ 0 w 1"/>
                              <a:gd name="T121" fmla="*/ 0 h 41"/>
                              <a:gd name="T122" fmla="*/ 9525 w 1"/>
                              <a:gd name="T123" fmla="*/ 0 h 41"/>
                              <a:gd name="T124" fmla="*/ 0 w 1"/>
                              <a:gd name="T125" fmla="*/ 0 h 4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 h="41">
                                <a:moveTo>
                                  <a:pt x="0" y="40"/>
                                </a:moveTo>
                                <a:lnTo>
                                  <a:pt x="0" y="40"/>
                                </a:lnTo>
                                <a:lnTo>
                                  <a:pt x="1" y="40"/>
                                </a:lnTo>
                                <a:lnTo>
                                  <a:pt x="1" y="41"/>
                                </a:lnTo>
                                <a:lnTo>
                                  <a:pt x="0" y="41"/>
                                </a:lnTo>
                                <a:lnTo>
                                  <a:pt x="0" y="40"/>
                                </a:lnTo>
                                <a:close/>
                                <a:moveTo>
                                  <a:pt x="0" y="39"/>
                                </a:moveTo>
                                <a:lnTo>
                                  <a:pt x="0" y="39"/>
                                </a:lnTo>
                                <a:lnTo>
                                  <a:pt x="0" y="38"/>
                                </a:lnTo>
                                <a:lnTo>
                                  <a:pt x="1" y="38"/>
                                </a:lnTo>
                                <a:lnTo>
                                  <a:pt x="1" y="39"/>
                                </a:lnTo>
                                <a:lnTo>
                                  <a:pt x="0" y="39"/>
                                </a:lnTo>
                                <a:close/>
                                <a:moveTo>
                                  <a:pt x="0" y="37"/>
                                </a:moveTo>
                                <a:lnTo>
                                  <a:pt x="0" y="37"/>
                                </a:lnTo>
                                <a:lnTo>
                                  <a:pt x="1" y="37"/>
                                </a:lnTo>
                                <a:lnTo>
                                  <a:pt x="1" y="38"/>
                                </a:lnTo>
                                <a:lnTo>
                                  <a:pt x="0" y="38"/>
                                </a:lnTo>
                                <a:lnTo>
                                  <a:pt x="0" y="37"/>
                                </a:lnTo>
                                <a:close/>
                                <a:moveTo>
                                  <a:pt x="0" y="36"/>
                                </a:moveTo>
                                <a:lnTo>
                                  <a:pt x="0" y="36"/>
                                </a:lnTo>
                                <a:lnTo>
                                  <a:pt x="0" y="35"/>
                                </a:lnTo>
                                <a:lnTo>
                                  <a:pt x="1" y="35"/>
                                </a:lnTo>
                                <a:lnTo>
                                  <a:pt x="1" y="36"/>
                                </a:lnTo>
                                <a:lnTo>
                                  <a:pt x="0" y="36"/>
                                </a:lnTo>
                                <a:close/>
                                <a:moveTo>
                                  <a:pt x="0" y="34"/>
                                </a:moveTo>
                                <a:lnTo>
                                  <a:pt x="0" y="34"/>
                                </a:lnTo>
                                <a:lnTo>
                                  <a:pt x="1" y="34"/>
                                </a:lnTo>
                                <a:lnTo>
                                  <a:pt x="1" y="35"/>
                                </a:lnTo>
                                <a:lnTo>
                                  <a:pt x="0" y="35"/>
                                </a:lnTo>
                                <a:lnTo>
                                  <a:pt x="0" y="34"/>
                                </a:lnTo>
                                <a:close/>
                                <a:moveTo>
                                  <a:pt x="0" y="33"/>
                                </a:moveTo>
                                <a:lnTo>
                                  <a:pt x="0" y="33"/>
                                </a:lnTo>
                                <a:lnTo>
                                  <a:pt x="0" y="32"/>
                                </a:lnTo>
                                <a:lnTo>
                                  <a:pt x="1" y="33"/>
                                </a:lnTo>
                                <a:lnTo>
                                  <a:pt x="0" y="33"/>
                                </a:lnTo>
                                <a:close/>
                                <a:moveTo>
                                  <a:pt x="0" y="31"/>
                                </a:moveTo>
                                <a:lnTo>
                                  <a:pt x="0" y="31"/>
                                </a:lnTo>
                                <a:lnTo>
                                  <a:pt x="1" y="31"/>
                                </a:lnTo>
                                <a:lnTo>
                                  <a:pt x="1" y="32"/>
                                </a:lnTo>
                                <a:lnTo>
                                  <a:pt x="0" y="32"/>
                                </a:lnTo>
                                <a:lnTo>
                                  <a:pt x="0" y="31"/>
                                </a:lnTo>
                                <a:close/>
                                <a:moveTo>
                                  <a:pt x="0" y="30"/>
                                </a:moveTo>
                                <a:lnTo>
                                  <a:pt x="0" y="30"/>
                                </a:lnTo>
                                <a:lnTo>
                                  <a:pt x="0" y="29"/>
                                </a:lnTo>
                                <a:lnTo>
                                  <a:pt x="1" y="30"/>
                                </a:lnTo>
                                <a:lnTo>
                                  <a:pt x="0" y="30"/>
                                </a:lnTo>
                                <a:close/>
                                <a:moveTo>
                                  <a:pt x="0" y="28"/>
                                </a:moveTo>
                                <a:lnTo>
                                  <a:pt x="0" y="28"/>
                                </a:lnTo>
                                <a:lnTo>
                                  <a:pt x="1" y="28"/>
                                </a:lnTo>
                                <a:lnTo>
                                  <a:pt x="1" y="29"/>
                                </a:lnTo>
                                <a:lnTo>
                                  <a:pt x="0" y="29"/>
                                </a:lnTo>
                                <a:lnTo>
                                  <a:pt x="0" y="28"/>
                                </a:lnTo>
                                <a:close/>
                                <a:moveTo>
                                  <a:pt x="0" y="27"/>
                                </a:moveTo>
                                <a:lnTo>
                                  <a:pt x="0" y="27"/>
                                </a:lnTo>
                                <a:lnTo>
                                  <a:pt x="0" y="26"/>
                                </a:lnTo>
                                <a:lnTo>
                                  <a:pt x="1" y="27"/>
                                </a:lnTo>
                                <a:lnTo>
                                  <a:pt x="0" y="27"/>
                                </a:lnTo>
                                <a:close/>
                                <a:moveTo>
                                  <a:pt x="0" y="25"/>
                                </a:moveTo>
                                <a:lnTo>
                                  <a:pt x="0" y="25"/>
                                </a:lnTo>
                                <a:lnTo>
                                  <a:pt x="1" y="25"/>
                                </a:lnTo>
                                <a:lnTo>
                                  <a:pt x="1" y="26"/>
                                </a:lnTo>
                                <a:lnTo>
                                  <a:pt x="0" y="26"/>
                                </a:lnTo>
                                <a:lnTo>
                                  <a:pt x="0" y="25"/>
                                </a:lnTo>
                                <a:close/>
                                <a:moveTo>
                                  <a:pt x="0" y="24"/>
                                </a:moveTo>
                                <a:lnTo>
                                  <a:pt x="0" y="24"/>
                                </a:lnTo>
                                <a:lnTo>
                                  <a:pt x="0" y="23"/>
                                </a:lnTo>
                                <a:lnTo>
                                  <a:pt x="1" y="24"/>
                                </a:lnTo>
                                <a:lnTo>
                                  <a:pt x="0" y="24"/>
                                </a:lnTo>
                                <a:close/>
                                <a:moveTo>
                                  <a:pt x="0" y="22"/>
                                </a:moveTo>
                                <a:lnTo>
                                  <a:pt x="0" y="22"/>
                                </a:lnTo>
                                <a:lnTo>
                                  <a:pt x="1" y="22"/>
                                </a:lnTo>
                                <a:lnTo>
                                  <a:pt x="1" y="23"/>
                                </a:lnTo>
                                <a:lnTo>
                                  <a:pt x="0" y="23"/>
                                </a:lnTo>
                                <a:lnTo>
                                  <a:pt x="0" y="22"/>
                                </a:lnTo>
                                <a:close/>
                                <a:moveTo>
                                  <a:pt x="0" y="21"/>
                                </a:moveTo>
                                <a:lnTo>
                                  <a:pt x="0" y="21"/>
                                </a:lnTo>
                                <a:lnTo>
                                  <a:pt x="0" y="20"/>
                                </a:lnTo>
                                <a:lnTo>
                                  <a:pt x="0" y="21"/>
                                </a:lnTo>
                                <a:lnTo>
                                  <a:pt x="1" y="21"/>
                                </a:lnTo>
                                <a:lnTo>
                                  <a:pt x="0" y="21"/>
                                </a:lnTo>
                                <a:close/>
                                <a:moveTo>
                                  <a:pt x="0" y="19"/>
                                </a:moveTo>
                                <a:lnTo>
                                  <a:pt x="0" y="19"/>
                                </a:lnTo>
                                <a:lnTo>
                                  <a:pt x="1" y="19"/>
                                </a:lnTo>
                                <a:lnTo>
                                  <a:pt x="1" y="20"/>
                                </a:lnTo>
                                <a:lnTo>
                                  <a:pt x="0" y="20"/>
                                </a:lnTo>
                                <a:lnTo>
                                  <a:pt x="0" y="19"/>
                                </a:lnTo>
                                <a:close/>
                                <a:moveTo>
                                  <a:pt x="0" y="18"/>
                                </a:moveTo>
                                <a:lnTo>
                                  <a:pt x="0" y="18"/>
                                </a:lnTo>
                                <a:lnTo>
                                  <a:pt x="0" y="17"/>
                                </a:lnTo>
                                <a:lnTo>
                                  <a:pt x="0" y="18"/>
                                </a:lnTo>
                                <a:lnTo>
                                  <a:pt x="1" y="18"/>
                                </a:lnTo>
                                <a:lnTo>
                                  <a:pt x="0" y="18"/>
                                </a:lnTo>
                                <a:close/>
                                <a:moveTo>
                                  <a:pt x="0" y="16"/>
                                </a:moveTo>
                                <a:lnTo>
                                  <a:pt x="0" y="16"/>
                                </a:lnTo>
                                <a:lnTo>
                                  <a:pt x="1" y="16"/>
                                </a:lnTo>
                                <a:lnTo>
                                  <a:pt x="1" y="17"/>
                                </a:lnTo>
                                <a:lnTo>
                                  <a:pt x="0" y="17"/>
                                </a:lnTo>
                                <a:lnTo>
                                  <a:pt x="0" y="16"/>
                                </a:lnTo>
                                <a:close/>
                                <a:moveTo>
                                  <a:pt x="0" y="15"/>
                                </a:moveTo>
                                <a:lnTo>
                                  <a:pt x="0" y="15"/>
                                </a:lnTo>
                                <a:lnTo>
                                  <a:pt x="0" y="14"/>
                                </a:lnTo>
                                <a:lnTo>
                                  <a:pt x="0" y="15"/>
                                </a:lnTo>
                                <a:lnTo>
                                  <a:pt x="1" y="15"/>
                                </a:lnTo>
                                <a:lnTo>
                                  <a:pt x="0" y="15"/>
                                </a:lnTo>
                                <a:close/>
                                <a:moveTo>
                                  <a:pt x="0" y="13"/>
                                </a:moveTo>
                                <a:lnTo>
                                  <a:pt x="0" y="13"/>
                                </a:lnTo>
                                <a:lnTo>
                                  <a:pt x="1" y="13"/>
                                </a:lnTo>
                                <a:lnTo>
                                  <a:pt x="1" y="14"/>
                                </a:lnTo>
                                <a:lnTo>
                                  <a:pt x="0" y="14"/>
                                </a:lnTo>
                                <a:lnTo>
                                  <a:pt x="0" y="13"/>
                                </a:lnTo>
                                <a:close/>
                                <a:moveTo>
                                  <a:pt x="0" y="12"/>
                                </a:moveTo>
                                <a:lnTo>
                                  <a:pt x="0" y="12"/>
                                </a:lnTo>
                                <a:lnTo>
                                  <a:pt x="0" y="11"/>
                                </a:lnTo>
                                <a:lnTo>
                                  <a:pt x="0" y="12"/>
                                </a:lnTo>
                                <a:lnTo>
                                  <a:pt x="1" y="12"/>
                                </a:lnTo>
                                <a:lnTo>
                                  <a:pt x="0" y="12"/>
                                </a:lnTo>
                                <a:close/>
                                <a:moveTo>
                                  <a:pt x="0" y="10"/>
                                </a:moveTo>
                                <a:lnTo>
                                  <a:pt x="0" y="10"/>
                                </a:lnTo>
                                <a:lnTo>
                                  <a:pt x="1" y="10"/>
                                </a:lnTo>
                                <a:lnTo>
                                  <a:pt x="1" y="11"/>
                                </a:lnTo>
                                <a:lnTo>
                                  <a:pt x="0" y="11"/>
                                </a:lnTo>
                                <a:lnTo>
                                  <a:pt x="0" y="10"/>
                                </a:lnTo>
                                <a:close/>
                                <a:moveTo>
                                  <a:pt x="0" y="9"/>
                                </a:moveTo>
                                <a:lnTo>
                                  <a:pt x="0" y="9"/>
                                </a:lnTo>
                                <a:lnTo>
                                  <a:pt x="1" y="9"/>
                                </a:lnTo>
                                <a:lnTo>
                                  <a:pt x="0" y="9"/>
                                </a:lnTo>
                                <a:close/>
                                <a:moveTo>
                                  <a:pt x="0" y="7"/>
                                </a:moveTo>
                                <a:lnTo>
                                  <a:pt x="0" y="7"/>
                                </a:lnTo>
                                <a:lnTo>
                                  <a:pt x="1" y="7"/>
                                </a:lnTo>
                                <a:lnTo>
                                  <a:pt x="1" y="8"/>
                                </a:lnTo>
                                <a:lnTo>
                                  <a:pt x="0" y="8"/>
                                </a:lnTo>
                                <a:lnTo>
                                  <a:pt x="0" y="7"/>
                                </a:lnTo>
                                <a:close/>
                                <a:moveTo>
                                  <a:pt x="0" y="6"/>
                                </a:moveTo>
                                <a:lnTo>
                                  <a:pt x="0" y="6"/>
                                </a:lnTo>
                                <a:lnTo>
                                  <a:pt x="1" y="6"/>
                                </a:lnTo>
                                <a:lnTo>
                                  <a:pt x="0" y="6"/>
                                </a:lnTo>
                                <a:close/>
                                <a:moveTo>
                                  <a:pt x="0" y="4"/>
                                </a:moveTo>
                                <a:lnTo>
                                  <a:pt x="0" y="4"/>
                                </a:lnTo>
                                <a:lnTo>
                                  <a:pt x="1" y="4"/>
                                </a:lnTo>
                                <a:lnTo>
                                  <a:pt x="1" y="5"/>
                                </a:lnTo>
                                <a:lnTo>
                                  <a:pt x="0" y="5"/>
                                </a:lnTo>
                                <a:lnTo>
                                  <a:pt x="0" y="4"/>
                                </a:lnTo>
                                <a:close/>
                                <a:moveTo>
                                  <a:pt x="0" y="3"/>
                                </a:moveTo>
                                <a:lnTo>
                                  <a:pt x="0" y="3"/>
                                </a:lnTo>
                                <a:lnTo>
                                  <a:pt x="1" y="3"/>
                                </a:lnTo>
                                <a:lnTo>
                                  <a:pt x="0" y="3"/>
                                </a:lnTo>
                                <a:close/>
                                <a:moveTo>
                                  <a:pt x="0" y="1"/>
                                </a:moveTo>
                                <a:lnTo>
                                  <a:pt x="0" y="1"/>
                                </a:lnTo>
                                <a:lnTo>
                                  <a:pt x="1" y="1"/>
                                </a:lnTo>
                                <a:lnTo>
                                  <a:pt x="1" y="2"/>
                                </a:lnTo>
                                <a:lnTo>
                                  <a:pt x="0" y="2"/>
                                </a:lnTo>
                                <a:lnTo>
                                  <a:pt x="0" y="1"/>
                                </a:lnTo>
                                <a:close/>
                                <a:moveTo>
                                  <a:pt x="0" y="0"/>
                                </a:moveTo>
                                <a:lnTo>
                                  <a:pt x="0" y="0"/>
                                </a:lnTo>
                                <a:lnTo>
                                  <a:pt x="1" y="0"/>
                                </a:lnTo>
                                <a:lnTo>
                                  <a:pt x="0"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0" name="Freeform 580"/>
                        <wps:cNvSpPr>
                          <a:spLocks noEditPoints="1"/>
                        </wps:cNvSpPr>
                        <wps:spPr bwMode="auto">
                          <a:xfrm>
                            <a:off x="837565" y="1676400"/>
                            <a:ext cx="0" cy="76200"/>
                          </a:xfrm>
                          <a:custGeom>
                            <a:avLst/>
                            <a:gdLst>
                              <a:gd name="T0" fmla="*/ 0 h 8"/>
                              <a:gd name="T1" fmla="*/ 19050 h 8"/>
                              <a:gd name="T2" fmla="*/ 19050 h 8"/>
                              <a:gd name="T3" fmla="*/ 19050 h 8"/>
                              <a:gd name="T4" fmla="*/ 19050 h 8"/>
                              <a:gd name="T5" fmla="*/ 19050 h 8"/>
                              <a:gd name="T6" fmla="*/ 28575 h 8"/>
                              <a:gd name="T7" fmla="*/ 28575 h 8"/>
                              <a:gd name="T8" fmla="*/ 28575 h 8"/>
                              <a:gd name="T9" fmla="*/ 19050 h 8"/>
                              <a:gd name="T10" fmla="*/ 19050 h 8"/>
                              <a:gd name="T11" fmla="*/ 19050 h 8"/>
                              <a:gd name="T12" fmla="*/ 19050 h 8"/>
                              <a:gd name="T13" fmla="*/ 19050 h 8"/>
                              <a:gd name="T14" fmla="*/ 0 h 8"/>
                              <a:gd name="T15" fmla="*/ 0 h 8"/>
                              <a:gd name="T16" fmla="*/ 0 h 8"/>
                              <a:gd name="T17" fmla="*/ 0 h 8"/>
                              <a:gd name="T18" fmla="*/ 0 h 8"/>
                              <a:gd name="T19" fmla="*/ 0 h 8"/>
                              <a:gd name="T20" fmla="*/ 0 h 8"/>
                              <a:gd name="T21" fmla="*/ 0 h 8"/>
                              <a:gd name="T22" fmla="*/ 0 h 8"/>
                              <a:gd name="T23" fmla="*/ 0 h 8"/>
                              <a:gd name="T24" fmla="*/ 0 h 8"/>
                              <a:gd name="T25" fmla="*/ 0 h 8"/>
                              <a:gd name="T26" fmla="*/ 0 h 8"/>
                              <a:gd name="T27" fmla="*/ 47625 h 8"/>
                              <a:gd name="T28" fmla="*/ 66675 h 8"/>
                              <a:gd name="T29" fmla="*/ 66675 h 8"/>
                              <a:gd name="T30" fmla="*/ 76200 h 8"/>
                              <a:gd name="T31" fmla="*/ 76200 h 8"/>
                              <a:gd name="T32" fmla="*/ 76200 h 8"/>
                              <a:gd name="T33" fmla="*/ 76200 h 8"/>
                              <a:gd name="T34" fmla="*/ 76200 h 8"/>
                              <a:gd name="T35" fmla="*/ 76200 h 8"/>
                              <a:gd name="T36" fmla="*/ 76200 h 8"/>
                              <a:gd name="T37" fmla="*/ 76200 h 8"/>
                              <a:gd name="T38" fmla="*/ 76200 h 8"/>
                              <a:gd name="T39" fmla="*/ 66675 h 8"/>
                              <a:gd name="T40" fmla="*/ 66675 h 8"/>
                              <a:gd name="T41" fmla="*/ 47625 h 8"/>
                              <a:gd name="T42" fmla="*/ 47625 h 8"/>
                              <a:gd name="T43" fmla="*/ 47625 h 8"/>
                              <a:gd name="T44" fmla="*/ 47625 h 8"/>
                              <a:gd name="T45" fmla="*/ 47625 h 8"/>
                              <a:gd name="T46" fmla="*/ 47625 h 8"/>
                              <a:gd name="T47" fmla="*/ 47625 h 8"/>
                              <a:gd name="T48" fmla="*/ 47625 h 8"/>
                              <a:gd name="T49" fmla="*/ 47625 h 8"/>
                              <a:gd name="T50" fmla="*/ 47625 h 8"/>
                              <a:gd name="T51" fmla="*/ 47625 h 8"/>
                              <a:gd name="T52" fmla="*/ 47625 h 8"/>
                              <a:gd name="T53" fmla="*/ 47625 h 8"/>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54">
                                <a:pos x="0" y="T0"/>
                              </a:cxn>
                              <a:cxn ang="T55">
                                <a:pos x="0" y="T1"/>
                              </a:cxn>
                              <a:cxn ang="T56">
                                <a:pos x="0" y="T2"/>
                              </a:cxn>
                              <a:cxn ang="T57">
                                <a:pos x="0" y="T3"/>
                              </a:cxn>
                              <a:cxn ang="T58">
                                <a:pos x="0" y="T4"/>
                              </a:cxn>
                              <a:cxn ang="T59">
                                <a:pos x="0" y="T5"/>
                              </a:cxn>
                              <a:cxn ang="T60">
                                <a:pos x="0" y="T6"/>
                              </a:cxn>
                              <a:cxn ang="T61">
                                <a:pos x="0" y="T7"/>
                              </a:cxn>
                              <a:cxn ang="T62">
                                <a:pos x="0" y="T8"/>
                              </a:cxn>
                              <a:cxn ang="T63">
                                <a:pos x="0" y="T9"/>
                              </a:cxn>
                              <a:cxn ang="T64">
                                <a:pos x="0" y="T10"/>
                              </a:cxn>
                              <a:cxn ang="T65">
                                <a:pos x="0" y="T11"/>
                              </a:cxn>
                              <a:cxn ang="T66">
                                <a:pos x="0" y="T12"/>
                              </a:cxn>
                              <a:cxn ang="T67">
                                <a:pos x="0" y="T13"/>
                              </a:cxn>
                              <a:cxn ang="T68">
                                <a:pos x="0" y="T14"/>
                              </a:cxn>
                              <a:cxn ang="T69">
                                <a:pos x="0" y="T15"/>
                              </a:cxn>
                              <a:cxn ang="T70">
                                <a:pos x="0" y="T16"/>
                              </a:cxn>
                              <a:cxn ang="T71">
                                <a:pos x="0" y="T17"/>
                              </a:cxn>
                              <a:cxn ang="T72">
                                <a:pos x="0" y="T18"/>
                              </a:cxn>
                              <a:cxn ang="T73">
                                <a:pos x="0" y="T19"/>
                              </a:cxn>
                              <a:cxn ang="T74">
                                <a:pos x="0" y="T20"/>
                              </a:cxn>
                              <a:cxn ang="T75">
                                <a:pos x="0" y="T21"/>
                              </a:cxn>
                              <a:cxn ang="T76">
                                <a:pos x="0" y="T22"/>
                              </a:cxn>
                              <a:cxn ang="T77">
                                <a:pos x="0" y="T23"/>
                              </a:cxn>
                              <a:cxn ang="T78">
                                <a:pos x="0" y="T24"/>
                              </a:cxn>
                              <a:cxn ang="T79">
                                <a:pos x="0" y="T25"/>
                              </a:cxn>
                              <a:cxn ang="T80">
                                <a:pos x="0" y="T26"/>
                              </a:cxn>
                              <a:cxn ang="T81">
                                <a:pos x="0" y="T27"/>
                              </a:cxn>
                              <a:cxn ang="T82">
                                <a:pos x="0" y="T28"/>
                              </a:cxn>
                              <a:cxn ang="T83">
                                <a:pos x="0" y="T29"/>
                              </a:cxn>
                              <a:cxn ang="T84">
                                <a:pos x="0" y="T30"/>
                              </a:cxn>
                              <a:cxn ang="T85">
                                <a:pos x="0" y="T31"/>
                              </a:cxn>
                              <a:cxn ang="T86">
                                <a:pos x="0" y="T32"/>
                              </a:cxn>
                              <a:cxn ang="T87">
                                <a:pos x="0" y="T33"/>
                              </a:cxn>
                              <a:cxn ang="T88">
                                <a:pos x="0" y="T34"/>
                              </a:cxn>
                              <a:cxn ang="T89">
                                <a:pos x="0" y="T35"/>
                              </a:cxn>
                              <a:cxn ang="T90">
                                <a:pos x="0" y="T36"/>
                              </a:cxn>
                              <a:cxn ang="T91">
                                <a:pos x="0" y="T37"/>
                              </a:cxn>
                              <a:cxn ang="T92">
                                <a:pos x="0" y="T38"/>
                              </a:cxn>
                              <a:cxn ang="T93">
                                <a:pos x="0" y="T39"/>
                              </a:cxn>
                              <a:cxn ang="T94">
                                <a:pos x="0" y="T40"/>
                              </a:cxn>
                              <a:cxn ang="T95">
                                <a:pos x="0" y="T41"/>
                              </a:cxn>
                              <a:cxn ang="T96">
                                <a:pos x="0" y="T42"/>
                              </a:cxn>
                              <a:cxn ang="T97">
                                <a:pos x="0" y="T43"/>
                              </a:cxn>
                              <a:cxn ang="T98">
                                <a:pos x="0" y="T44"/>
                              </a:cxn>
                              <a:cxn ang="T99">
                                <a:pos x="0" y="T45"/>
                              </a:cxn>
                              <a:cxn ang="T100">
                                <a:pos x="0" y="T46"/>
                              </a:cxn>
                              <a:cxn ang="T101">
                                <a:pos x="0" y="T47"/>
                              </a:cxn>
                              <a:cxn ang="T102">
                                <a:pos x="0" y="T48"/>
                              </a:cxn>
                              <a:cxn ang="T103">
                                <a:pos x="0" y="T49"/>
                              </a:cxn>
                              <a:cxn ang="T104">
                                <a:pos x="0" y="T50"/>
                              </a:cxn>
                              <a:cxn ang="T105">
                                <a:pos x="0" y="T51"/>
                              </a:cxn>
                              <a:cxn ang="T106">
                                <a:pos x="0" y="T52"/>
                              </a:cxn>
                              <a:cxn ang="T107">
                                <a:pos x="0" y="T53"/>
                              </a:cxn>
                            </a:cxnLst>
                            <a:rect l="0" t="0" r="r" b="b"/>
                            <a:pathLst>
                              <a:path h="8">
                                <a:moveTo>
                                  <a:pt x="0" y="0"/>
                                </a:moveTo>
                                <a:lnTo>
                                  <a:pt x="0" y="2"/>
                                </a:lnTo>
                                <a:lnTo>
                                  <a:pt x="0" y="3"/>
                                </a:lnTo>
                                <a:lnTo>
                                  <a:pt x="0" y="2"/>
                                </a:lnTo>
                                <a:lnTo>
                                  <a:pt x="0" y="0"/>
                                </a:lnTo>
                                <a:close/>
                                <a:moveTo>
                                  <a:pt x="0" y="5"/>
                                </a:moveTo>
                                <a:lnTo>
                                  <a:pt x="0" y="7"/>
                                </a:lnTo>
                                <a:lnTo>
                                  <a:pt x="0" y="8"/>
                                </a:lnTo>
                                <a:lnTo>
                                  <a:pt x="0" y="7"/>
                                </a:lnTo>
                                <a:lnTo>
                                  <a:pt x="0" y="5"/>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271" name="Freeform 581"/>
                        <wps:cNvSpPr>
                          <a:spLocks noEditPoints="1"/>
                        </wps:cNvSpPr>
                        <wps:spPr bwMode="auto">
                          <a:xfrm>
                            <a:off x="837565" y="1762125"/>
                            <a:ext cx="1846580" cy="9525"/>
                          </a:xfrm>
                          <a:custGeom>
                            <a:avLst/>
                            <a:gdLst>
                              <a:gd name="T0" fmla="*/ 0 w 194"/>
                              <a:gd name="T1" fmla="*/ 9525 h 1"/>
                              <a:gd name="T2" fmla="*/ 76148 w 194"/>
                              <a:gd name="T3" fmla="*/ 9525 h 1"/>
                              <a:gd name="T4" fmla="*/ 47592 w 194"/>
                              <a:gd name="T5" fmla="*/ 0 h 1"/>
                              <a:gd name="T6" fmla="*/ 123740 w 194"/>
                              <a:gd name="T7" fmla="*/ 9525 h 1"/>
                              <a:gd name="T8" fmla="*/ 171332 w 194"/>
                              <a:gd name="T9" fmla="*/ 0 h 1"/>
                              <a:gd name="T10" fmla="*/ 142777 w 194"/>
                              <a:gd name="T11" fmla="*/ 9525 h 1"/>
                              <a:gd name="T12" fmla="*/ 218924 w 194"/>
                              <a:gd name="T13" fmla="*/ 9525 h 1"/>
                              <a:gd name="T14" fmla="*/ 247480 w 194"/>
                              <a:gd name="T15" fmla="*/ 0 h 1"/>
                              <a:gd name="T16" fmla="*/ 247480 w 194"/>
                              <a:gd name="T17" fmla="*/ 9525 h 1"/>
                              <a:gd name="T18" fmla="*/ 323627 w 194"/>
                              <a:gd name="T19" fmla="*/ 9525 h 1"/>
                              <a:gd name="T20" fmla="*/ 295072 w 194"/>
                              <a:gd name="T21" fmla="*/ 0 h 1"/>
                              <a:gd name="T22" fmla="*/ 352183 w 194"/>
                              <a:gd name="T23" fmla="*/ 9525 h 1"/>
                              <a:gd name="T24" fmla="*/ 418812 w 194"/>
                              <a:gd name="T25" fmla="*/ 0 h 1"/>
                              <a:gd name="T26" fmla="*/ 390257 w 194"/>
                              <a:gd name="T27" fmla="*/ 9525 h 1"/>
                              <a:gd name="T28" fmla="*/ 466404 w 194"/>
                              <a:gd name="T29" fmla="*/ 9525 h 1"/>
                              <a:gd name="T30" fmla="*/ 523515 w 194"/>
                              <a:gd name="T31" fmla="*/ 0 h 1"/>
                              <a:gd name="T32" fmla="*/ 494960 w 194"/>
                              <a:gd name="T33" fmla="*/ 9525 h 1"/>
                              <a:gd name="T34" fmla="*/ 571107 w 194"/>
                              <a:gd name="T35" fmla="*/ 9525 h 1"/>
                              <a:gd name="T36" fmla="*/ 542552 w 194"/>
                              <a:gd name="T37" fmla="*/ 0 h 1"/>
                              <a:gd name="T38" fmla="*/ 599663 w 194"/>
                              <a:gd name="T39" fmla="*/ 9525 h 1"/>
                              <a:gd name="T40" fmla="*/ 666292 w 194"/>
                              <a:gd name="T41" fmla="*/ 9525 h 1"/>
                              <a:gd name="T42" fmla="*/ 647255 w 194"/>
                              <a:gd name="T43" fmla="*/ 9525 h 1"/>
                              <a:gd name="T44" fmla="*/ 713884 w 194"/>
                              <a:gd name="T45" fmla="*/ 9525 h 1"/>
                              <a:gd name="T46" fmla="*/ 770995 w 194"/>
                              <a:gd name="T47" fmla="*/ 0 h 1"/>
                              <a:gd name="T48" fmla="*/ 742439 w 194"/>
                              <a:gd name="T49" fmla="*/ 9525 h 1"/>
                              <a:gd name="T50" fmla="*/ 818587 w 194"/>
                              <a:gd name="T51" fmla="*/ 9525 h 1"/>
                              <a:gd name="T52" fmla="*/ 799550 w 194"/>
                              <a:gd name="T53" fmla="*/ 0 h 1"/>
                              <a:gd name="T54" fmla="*/ 847142 w 194"/>
                              <a:gd name="T55" fmla="*/ 9525 h 1"/>
                              <a:gd name="T56" fmla="*/ 923290 w 194"/>
                              <a:gd name="T57" fmla="*/ 9525 h 1"/>
                              <a:gd name="T58" fmla="*/ 894735 w 194"/>
                              <a:gd name="T59" fmla="*/ 0 h 1"/>
                              <a:gd name="T60" fmla="*/ 961364 w 194"/>
                              <a:gd name="T61" fmla="*/ 9525 h 1"/>
                              <a:gd name="T62" fmla="*/ 1018475 w 194"/>
                              <a:gd name="T63" fmla="*/ 0 h 1"/>
                              <a:gd name="T64" fmla="*/ 989919 w 194"/>
                              <a:gd name="T65" fmla="*/ 9525 h 1"/>
                              <a:gd name="T66" fmla="*/ 1066067 w 194"/>
                              <a:gd name="T67" fmla="*/ 9525 h 1"/>
                              <a:gd name="T68" fmla="*/ 1094622 w 194"/>
                              <a:gd name="T69" fmla="*/ 0 h 1"/>
                              <a:gd name="T70" fmla="*/ 1094622 w 194"/>
                              <a:gd name="T71" fmla="*/ 9525 h 1"/>
                              <a:gd name="T72" fmla="*/ 1170770 w 194"/>
                              <a:gd name="T73" fmla="*/ 9525 h 1"/>
                              <a:gd name="T74" fmla="*/ 1142214 w 194"/>
                              <a:gd name="T75" fmla="*/ 0 h 1"/>
                              <a:gd name="T76" fmla="*/ 1189807 w 194"/>
                              <a:gd name="T77" fmla="*/ 9525 h 1"/>
                              <a:gd name="T78" fmla="*/ 1265954 w 194"/>
                              <a:gd name="T79" fmla="*/ 0 h 1"/>
                              <a:gd name="T80" fmla="*/ 1237399 w 194"/>
                              <a:gd name="T81" fmla="*/ 9525 h 1"/>
                              <a:gd name="T82" fmla="*/ 1313547 w 194"/>
                              <a:gd name="T83" fmla="*/ 9525 h 1"/>
                              <a:gd name="T84" fmla="*/ 1361139 w 194"/>
                              <a:gd name="T85" fmla="*/ 0 h 1"/>
                              <a:gd name="T86" fmla="*/ 1342102 w 194"/>
                              <a:gd name="T87" fmla="*/ 9525 h 1"/>
                              <a:gd name="T88" fmla="*/ 1418250 w 194"/>
                              <a:gd name="T89" fmla="*/ 9525 h 1"/>
                              <a:gd name="T90" fmla="*/ 1389694 w 194"/>
                              <a:gd name="T91" fmla="*/ 0 h 1"/>
                              <a:gd name="T92" fmla="*/ 1437286 w 194"/>
                              <a:gd name="T93" fmla="*/ 9525 h 1"/>
                              <a:gd name="T94" fmla="*/ 1513434 w 194"/>
                              <a:gd name="T95" fmla="*/ 9525 h 1"/>
                              <a:gd name="T96" fmla="*/ 1484879 w 194"/>
                              <a:gd name="T97" fmla="*/ 9525 h 1"/>
                              <a:gd name="T98" fmla="*/ 1561026 w 194"/>
                              <a:gd name="T99" fmla="*/ 9525 h 1"/>
                              <a:gd name="T100" fmla="*/ 1608619 w 194"/>
                              <a:gd name="T101" fmla="*/ 0 h 1"/>
                              <a:gd name="T102" fmla="*/ 1589582 w 194"/>
                              <a:gd name="T103" fmla="*/ 9525 h 1"/>
                              <a:gd name="T104" fmla="*/ 1665729 w 194"/>
                              <a:gd name="T105" fmla="*/ 9525 h 1"/>
                              <a:gd name="T106" fmla="*/ 1637174 w 194"/>
                              <a:gd name="T107" fmla="*/ 0 h 1"/>
                              <a:gd name="T108" fmla="*/ 1684766 w 194"/>
                              <a:gd name="T109" fmla="*/ 9525 h 1"/>
                              <a:gd name="T110" fmla="*/ 1760914 w 194"/>
                              <a:gd name="T111" fmla="*/ 9525 h 1"/>
                              <a:gd name="T112" fmla="*/ 1732359 w 194"/>
                              <a:gd name="T113" fmla="*/ 0 h 1"/>
                              <a:gd name="T114" fmla="*/ 1808506 w 194"/>
                              <a:gd name="T115" fmla="*/ 9525 h 1"/>
                              <a:gd name="T116" fmla="*/ 1846580 w 194"/>
                              <a:gd name="T117" fmla="*/ 0 h 1"/>
                              <a:gd name="T118" fmla="*/ 1837062 w 194"/>
                              <a:gd name="T119" fmla="*/ 9525 h 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4" h="1">
                                <a:moveTo>
                                  <a:pt x="0" y="0"/>
                                </a:moveTo>
                                <a:lnTo>
                                  <a:pt x="2" y="0"/>
                                </a:lnTo>
                                <a:lnTo>
                                  <a:pt x="3" y="0"/>
                                </a:lnTo>
                                <a:lnTo>
                                  <a:pt x="3" y="1"/>
                                </a:lnTo>
                                <a:lnTo>
                                  <a:pt x="2" y="1"/>
                                </a:lnTo>
                                <a:lnTo>
                                  <a:pt x="0" y="1"/>
                                </a:lnTo>
                                <a:lnTo>
                                  <a:pt x="0" y="0"/>
                                </a:lnTo>
                                <a:close/>
                                <a:moveTo>
                                  <a:pt x="5" y="0"/>
                                </a:moveTo>
                                <a:lnTo>
                                  <a:pt x="8" y="0"/>
                                </a:lnTo>
                                <a:lnTo>
                                  <a:pt x="8" y="1"/>
                                </a:lnTo>
                                <a:lnTo>
                                  <a:pt x="5" y="1"/>
                                </a:lnTo>
                                <a:lnTo>
                                  <a:pt x="5" y="0"/>
                                </a:lnTo>
                                <a:close/>
                                <a:moveTo>
                                  <a:pt x="10" y="0"/>
                                </a:moveTo>
                                <a:lnTo>
                                  <a:pt x="13" y="0"/>
                                </a:lnTo>
                                <a:lnTo>
                                  <a:pt x="13" y="1"/>
                                </a:lnTo>
                                <a:lnTo>
                                  <a:pt x="10" y="1"/>
                                </a:lnTo>
                                <a:lnTo>
                                  <a:pt x="10" y="0"/>
                                </a:lnTo>
                                <a:close/>
                                <a:moveTo>
                                  <a:pt x="16" y="0"/>
                                </a:moveTo>
                                <a:lnTo>
                                  <a:pt x="18" y="0"/>
                                </a:lnTo>
                                <a:lnTo>
                                  <a:pt x="18" y="1"/>
                                </a:lnTo>
                                <a:lnTo>
                                  <a:pt x="16" y="1"/>
                                </a:lnTo>
                                <a:lnTo>
                                  <a:pt x="15" y="1"/>
                                </a:lnTo>
                                <a:lnTo>
                                  <a:pt x="15" y="0"/>
                                </a:lnTo>
                                <a:lnTo>
                                  <a:pt x="16" y="0"/>
                                </a:lnTo>
                                <a:close/>
                                <a:moveTo>
                                  <a:pt x="21" y="0"/>
                                </a:moveTo>
                                <a:lnTo>
                                  <a:pt x="23" y="0"/>
                                </a:lnTo>
                                <a:lnTo>
                                  <a:pt x="23" y="1"/>
                                </a:lnTo>
                                <a:lnTo>
                                  <a:pt x="24" y="1"/>
                                </a:lnTo>
                                <a:lnTo>
                                  <a:pt x="23" y="1"/>
                                </a:lnTo>
                                <a:lnTo>
                                  <a:pt x="21" y="1"/>
                                </a:lnTo>
                                <a:lnTo>
                                  <a:pt x="21" y="0"/>
                                </a:lnTo>
                                <a:close/>
                                <a:moveTo>
                                  <a:pt x="26" y="0"/>
                                </a:moveTo>
                                <a:lnTo>
                                  <a:pt x="28" y="0"/>
                                </a:lnTo>
                                <a:lnTo>
                                  <a:pt x="29" y="0"/>
                                </a:lnTo>
                                <a:lnTo>
                                  <a:pt x="29" y="1"/>
                                </a:lnTo>
                                <a:lnTo>
                                  <a:pt x="28" y="1"/>
                                </a:lnTo>
                                <a:lnTo>
                                  <a:pt x="26" y="1"/>
                                </a:lnTo>
                                <a:lnTo>
                                  <a:pt x="26" y="0"/>
                                </a:lnTo>
                                <a:close/>
                                <a:moveTo>
                                  <a:pt x="31" y="0"/>
                                </a:moveTo>
                                <a:lnTo>
                                  <a:pt x="34" y="0"/>
                                </a:lnTo>
                                <a:lnTo>
                                  <a:pt x="34" y="1"/>
                                </a:lnTo>
                                <a:lnTo>
                                  <a:pt x="31" y="1"/>
                                </a:lnTo>
                                <a:lnTo>
                                  <a:pt x="31" y="0"/>
                                </a:lnTo>
                                <a:close/>
                                <a:moveTo>
                                  <a:pt x="37" y="0"/>
                                </a:moveTo>
                                <a:lnTo>
                                  <a:pt x="39" y="0"/>
                                </a:lnTo>
                                <a:lnTo>
                                  <a:pt x="39" y="1"/>
                                </a:lnTo>
                                <a:lnTo>
                                  <a:pt x="37" y="1"/>
                                </a:lnTo>
                                <a:lnTo>
                                  <a:pt x="36" y="1"/>
                                </a:lnTo>
                                <a:lnTo>
                                  <a:pt x="36" y="0"/>
                                </a:lnTo>
                                <a:lnTo>
                                  <a:pt x="37" y="0"/>
                                </a:lnTo>
                                <a:close/>
                                <a:moveTo>
                                  <a:pt x="42" y="0"/>
                                </a:moveTo>
                                <a:lnTo>
                                  <a:pt x="44" y="0"/>
                                </a:lnTo>
                                <a:lnTo>
                                  <a:pt x="44" y="1"/>
                                </a:lnTo>
                                <a:lnTo>
                                  <a:pt x="42" y="1"/>
                                </a:lnTo>
                                <a:lnTo>
                                  <a:pt x="41" y="1"/>
                                </a:lnTo>
                                <a:lnTo>
                                  <a:pt x="42" y="0"/>
                                </a:lnTo>
                                <a:close/>
                                <a:moveTo>
                                  <a:pt x="47" y="0"/>
                                </a:moveTo>
                                <a:lnTo>
                                  <a:pt x="49" y="0"/>
                                </a:lnTo>
                                <a:lnTo>
                                  <a:pt x="50" y="0"/>
                                </a:lnTo>
                                <a:lnTo>
                                  <a:pt x="50" y="1"/>
                                </a:lnTo>
                                <a:lnTo>
                                  <a:pt x="49" y="1"/>
                                </a:lnTo>
                                <a:lnTo>
                                  <a:pt x="47" y="1"/>
                                </a:lnTo>
                                <a:lnTo>
                                  <a:pt x="47" y="0"/>
                                </a:lnTo>
                                <a:close/>
                                <a:moveTo>
                                  <a:pt x="52" y="0"/>
                                </a:moveTo>
                                <a:lnTo>
                                  <a:pt x="55" y="0"/>
                                </a:lnTo>
                                <a:lnTo>
                                  <a:pt x="55" y="1"/>
                                </a:lnTo>
                                <a:lnTo>
                                  <a:pt x="52" y="1"/>
                                </a:lnTo>
                                <a:lnTo>
                                  <a:pt x="52" y="0"/>
                                </a:lnTo>
                                <a:close/>
                                <a:moveTo>
                                  <a:pt x="57" y="0"/>
                                </a:moveTo>
                                <a:lnTo>
                                  <a:pt x="60" y="0"/>
                                </a:lnTo>
                                <a:lnTo>
                                  <a:pt x="60" y="1"/>
                                </a:lnTo>
                                <a:lnTo>
                                  <a:pt x="57" y="1"/>
                                </a:lnTo>
                                <a:lnTo>
                                  <a:pt x="57" y="0"/>
                                </a:lnTo>
                                <a:close/>
                                <a:moveTo>
                                  <a:pt x="63" y="0"/>
                                </a:moveTo>
                                <a:lnTo>
                                  <a:pt x="65" y="0"/>
                                </a:lnTo>
                                <a:lnTo>
                                  <a:pt x="65" y="1"/>
                                </a:lnTo>
                                <a:lnTo>
                                  <a:pt x="63" y="1"/>
                                </a:lnTo>
                                <a:lnTo>
                                  <a:pt x="62" y="1"/>
                                </a:lnTo>
                                <a:lnTo>
                                  <a:pt x="62" y="0"/>
                                </a:lnTo>
                                <a:lnTo>
                                  <a:pt x="63" y="0"/>
                                </a:lnTo>
                                <a:close/>
                                <a:moveTo>
                                  <a:pt x="68" y="0"/>
                                </a:moveTo>
                                <a:lnTo>
                                  <a:pt x="70" y="0"/>
                                </a:lnTo>
                                <a:lnTo>
                                  <a:pt x="70" y="1"/>
                                </a:lnTo>
                                <a:lnTo>
                                  <a:pt x="68" y="1"/>
                                </a:lnTo>
                                <a:lnTo>
                                  <a:pt x="68" y="0"/>
                                </a:lnTo>
                                <a:close/>
                                <a:moveTo>
                                  <a:pt x="73" y="0"/>
                                </a:moveTo>
                                <a:lnTo>
                                  <a:pt x="75" y="0"/>
                                </a:lnTo>
                                <a:lnTo>
                                  <a:pt x="76" y="0"/>
                                </a:lnTo>
                                <a:lnTo>
                                  <a:pt x="76" y="1"/>
                                </a:lnTo>
                                <a:lnTo>
                                  <a:pt x="75" y="1"/>
                                </a:lnTo>
                                <a:lnTo>
                                  <a:pt x="73" y="1"/>
                                </a:lnTo>
                                <a:lnTo>
                                  <a:pt x="73" y="0"/>
                                </a:lnTo>
                                <a:close/>
                                <a:moveTo>
                                  <a:pt x="78" y="0"/>
                                </a:moveTo>
                                <a:lnTo>
                                  <a:pt x="81" y="0"/>
                                </a:lnTo>
                                <a:lnTo>
                                  <a:pt x="81" y="1"/>
                                </a:lnTo>
                                <a:lnTo>
                                  <a:pt x="78" y="1"/>
                                </a:lnTo>
                                <a:lnTo>
                                  <a:pt x="78" y="0"/>
                                </a:lnTo>
                                <a:close/>
                                <a:moveTo>
                                  <a:pt x="84" y="0"/>
                                </a:moveTo>
                                <a:lnTo>
                                  <a:pt x="86" y="0"/>
                                </a:lnTo>
                                <a:lnTo>
                                  <a:pt x="86" y="1"/>
                                </a:lnTo>
                                <a:lnTo>
                                  <a:pt x="84" y="1"/>
                                </a:lnTo>
                                <a:lnTo>
                                  <a:pt x="83" y="1"/>
                                </a:lnTo>
                                <a:lnTo>
                                  <a:pt x="83" y="0"/>
                                </a:lnTo>
                                <a:lnTo>
                                  <a:pt x="84" y="0"/>
                                </a:lnTo>
                                <a:close/>
                                <a:moveTo>
                                  <a:pt x="89" y="0"/>
                                </a:moveTo>
                                <a:lnTo>
                                  <a:pt x="91" y="0"/>
                                </a:lnTo>
                                <a:lnTo>
                                  <a:pt x="91" y="1"/>
                                </a:lnTo>
                                <a:lnTo>
                                  <a:pt x="89" y="1"/>
                                </a:lnTo>
                                <a:lnTo>
                                  <a:pt x="88" y="1"/>
                                </a:lnTo>
                                <a:lnTo>
                                  <a:pt x="89" y="0"/>
                                </a:lnTo>
                                <a:close/>
                                <a:moveTo>
                                  <a:pt x="94" y="0"/>
                                </a:moveTo>
                                <a:lnTo>
                                  <a:pt x="96" y="0"/>
                                </a:lnTo>
                                <a:lnTo>
                                  <a:pt x="97" y="0"/>
                                </a:lnTo>
                                <a:lnTo>
                                  <a:pt x="97" y="1"/>
                                </a:lnTo>
                                <a:lnTo>
                                  <a:pt x="96" y="1"/>
                                </a:lnTo>
                                <a:lnTo>
                                  <a:pt x="94" y="1"/>
                                </a:lnTo>
                                <a:lnTo>
                                  <a:pt x="94" y="0"/>
                                </a:lnTo>
                                <a:close/>
                                <a:moveTo>
                                  <a:pt x="99" y="0"/>
                                </a:moveTo>
                                <a:lnTo>
                                  <a:pt x="101" y="0"/>
                                </a:lnTo>
                                <a:lnTo>
                                  <a:pt x="102" y="0"/>
                                </a:lnTo>
                                <a:lnTo>
                                  <a:pt x="102" y="1"/>
                                </a:lnTo>
                                <a:lnTo>
                                  <a:pt x="101" y="1"/>
                                </a:lnTo>
                                <a:lnTo>
                                  <a:pt x="99" y="1"/>
                                </a:lnTo>
                                <a:lnTo>
                                  <a:pt x="99" y="0"/>
                                </a:lnTo>
                                <a:close/>
                                <a:moveTo>
                                  <a:pt x="104" y="0"/>
                                </a:moveTo>
                                <a:lnTo>
                                  <a:pt x="107" y="0"/>
                                </a:lnTo>
                                <a:lnTo>
                                  <a:pt x="107" y="1"/>
                                </a:lnTo>
                                <a:lnTo>
                                  <a:pt x="104" y="1"/>
                                </a:lnTo>
                                <a:lnTo>
                                  <a:pt x="104" y="0"/>
                                </a:lnTo>
                                <a:close/>
                                <a:moveTo>
                                  <a:pt x="110" y="0"/>
                                </a:moveTo>
                                <a:lnTo>
                                  <a:pt x="112" y="0"/>
                                </a:lnTo>
                                <a:lnTo>
                                  <a:pt x="112" y="1"/>
                                </a:lnTo>
                                <a:lnTo>
                                  <a:pt x="110" y="1"/>
                                </a:lnTo>
                                <a:lnTo>
                                  <a:pt x="109" y="1"/>
                                </a:lnTo>
                                <a:lnTo>
                                  <a:pt x="109" y="0"/>
                                </a:lnTo>
                                <a:lnTo>
                                  <a:pt x="110" y="0"/>
                                </a:lnTo>
                                <a:close/>
                                <a:moveTo>
                                  <a:pt x="115" y="0"/>
                                </a:moveTo>
                                <a:lnTo>
                                  <a:pt x="117" y="0"/>
                                </a:lnTo>
                                <a:lnTo>
                                  <a:pt x="117" y="1"/>
                                </a:lnTo>
                                <a:lnTo>
                                  <a:pt x="118" y="1"/>
                                </a:lnTo>
                                <a:lnTo>
                                  <a:pt x="117" y="1"/>
                                </a:lnTo>
                                <a:lnTo>
                                  <a:pt x="115" y="1"/>
                                </a:lnTo>
                                <a:lnTo>
                                  <a:pt x="115" y="0"/>
                                </a:lnTo>
                                <a:close/>
                                <a:moveTo>
                                  <a:pt x="120" y="0"/>
                                </a:moveTo>
                                <a:lnTo>
                                  <a:pt x="122" y="0"/>
                                </a:lnTo>
                                <a:lnTo>
                                  <a:pt x="123" y="0"/>
                                </a:lnTo>
                                <a:lnTo>
                                  <a:pt x="123" y="1"/>
                                </a:lnTo>
                                <a:lnTo>
                                  <a:pt x="122" y="1"/>
                                </a:lnTo>
                                <a:lnTo>
                                  <a:pt x="120" y="1"/>
                                </a:lnTo>
                                <a:lnTo>
                                  <a:pt x="120" y="0"/>
                                </a:lnTo>
                                <a:close/>
                                <a:moveTo>
                                  <a:pt x="125" y="0"/>
                                </a:moveTo>
                                <a:lnTo>
                                  <a:pt x="128" y="0"/>
                                </a:lnTo>
                                <a:lnTo>
                                  <a:pt x="128" y="1"/>
                                </a:lnTo>
                                <a:lnTo>
                                  <a:pt x="125" y="1"/>
                                </a:lnTo>
                                <a:lnTo>
                                  <a:pt x="125" y="0"/>
                                </a:lnTo>
                                <a:close/>
                                <a:moveTo>
                                  <a:pt x="131" y="0"/>
                                </a:moveTo>
                                <a:lnTo>
                                  <a:pt x="133" y="0"/>
                                </a:lnTo>
                                <a:lnTo>
                                  <a:pt x="133" y="1"/>
                                </a:lnTo>
                                <a:lnTo>
                                  <a:pt x="131" y="1"/>
                                </a:lnTo>
                                <a:lnTo>
                                  <a:pt x="130" y="1"/>
                                </a:lnTo>
                                <a:lnTo>
                                  <a:pt x="130" y="0"/>
                                </a:lnTo>
                                <a:lnTo>
                                  <a:pt x="131" y="0"/>
                                </a:lnTo>
                                <a:close/>
                                <a:moveTo>
                                  <a:pt x="136" y="0"/>
                                </a:moveTo>
                                <a:lnTo>
                                  <a:pt x="138" y="0"/>
                                </a:lnTo>
                                <a:lnTo>
                                  <a:pt x="138" y="1"/>
                                </a:lnTo>
                                <a:lnTo>
                                  <a:pt x="136" y="1"/>
                                </a:lnTo>
                                <a:lnTo>
                                  <a:pt x="135" y="1"/>
                                </a:lnTo>
                                <a:lnTo>
                                  <a:pt x="136" y="0"/>
                                </a:lnTo>
                                <a:close/>
                                <a:moveTo>
                                  <a:pt x="141" y="0"/>
                                </a:moveTo>
                                <a:lnTo>
                                  <a:pt x="143" y="0"/>
                                </a:lnTo>
                                <a:lnTo>
                                  <a:pt x="144" y="1"/>
                                </a:lnTo>
                                <a:lnTo>
                                  <a:pt x="143" y="1"/>
                                </a:lnTo>
                                <a:lnTo>
                                  <a:pt x="141" y="1"/>
                                </a:lnTo>
                                <a:lnTo>
                                  <a:pt x="141" y="0"/>
                                </a:lnTo>
                                <a:close/>
                                <a:moveTo>
                                  <a:pt x="146" y="0"/>
                                </a:moveTo>
                                <a:lnTo>
                                  <a:pt x="148" y="0"/>
                                </a:lnTo>
                                <a:lnTo>
                                  <a:pt x="149" y="0"/>
                                </a:lnTo>
                                <a:lnTo>
                                  <a:pt x="149" y="1"/>
                                </a:lnTo>
                                <a:lnTo>
                                  <a:pt x="148" y="1"/>
                                </a:lnTo>
                                <a:lnTo>
                                  <a:pt x="146" y="1"/>
                                </a:lnTo>
                                <a:lnTo>
                                  <a:pt x="146" y="0"/>
                                </a:lnTo>
                                <a:close/>
                                <a:moveTo>
                                  <a:pt x="151" y="0"/>
                                </a:moveTo>
                                <a:lnTo>
                                  <a:pt x="154" y="0"/>
                                </a:lnTo>
                                <a:lnTo>
                                  <a:pt x="154" y="1"/>
                                </a:lnTo>
                                <a:lnTo>
                                  <a:pt x="151" y="1"/>
                                </a:lnTo>
                                <a:lnTo>
                                  <a:pt x="151" y="0"/>
                                </a:lnTo>
                                <a:close/>
                                <a:moveTo>
                                  <a:pt x="157" y="0"/>
                                </a:moveTo>
                                <a:lnTo>
                                  <a:pt x="159" y="0"/>
                                </a:lnTo>
                                <a:lnTo>
                                  <a:pt x="159" y="1"/>
                                </a:lnTo>
                                <a:lnTo>
                                  <a:pt x="157" y="1"/>
                                </a:lnTo>
                                <a:lnTo>
                                  <a:pt x="156" y="1"/>
                                </a:lnTo>
                                <a:lnTo>
                                  <a:pt x="156" y="0"/>
                                </a:lnTo>
                                <a:lnTo>
                                  <a:pt x="157" y="0"/>
                                </a:lnTo>
                                <a:close/>
                                <a:moveTo>
                                  <a:pt x="162" y="0"/>
                                </a:moveTo>
                                <a:lnTo>
                                  <a:pt x="164" y="0"/>
                                </a:lnTo>
                                <a:lnTo>
                                  <a:pt x="164" y="1"/>
                                </a:lnTo>
                                <a:lnTo>
                                  <a:pt x="162" y="1"/>
                                </a:lnTo>
                                <a:lnTo>
                                  <a:pt x="161" y="1"/>
                                </a:lnTo>
                                <a:lnTo>
                                  <a:pt x="162" y="1"/>
                                </a:lnTo>
                                <a:lnTo>
                                  <a:pt x="162" y="0"/>
                                </a:lnTo>
                                <a:close/>
                                <a:moveTo>
                                  <a:pt x="167" y="0"/>
                                </a:moveTo>
                                <a:lnTo>
                                  <a:pt x="169" y="0"/>
                                </a:lnTo>
                                <a:lnTo>
                                  <a:pt x="170" y="0"/>
                                </a:lnTo>
                                <a:lnTo>
                                  <a:pt x="170" y="1"/>
                                </a:lnTo>
                                <a:lnTo>
                                  <a:pt x="169" y="1"/>
                                </a:lnTo>
                                <a:lnTo>
                                  <a:pt x="167" y="1"/>
                                </a:lnTo>
                                <a:lnTo>
                                  <a:pt x="167" y="0"/>
                                </a:lnTo>
                                <a:close/>
                                <a:moveTo>
                                  <a:pt x="172" y="0"/>
                                </a:moveTo>
                                <a:lnTo>
                                  <a:pt x="175" y="0"/>
                                </a:lnTo>
                                <a:lnTo>
                                  <a:pt x="175" y="1"/>
                                </a:lnTo>
                                <a:lnTo>
                                  <a:pt x="172" y="1"/>
                                </a:lnTo>
                                <a:lnTo>
                                  <a:pt x="172" y="0"/>
                                </a:lnTo>
                                <a:close/>
                                <a:moveTo>
                                  <a:pt x="178" y="0"/>
                                </a:moveTo>
                                <a:lnTo>
                                  <a:pt x="180" y="0"/>
                                </a:lnTo>
                                <a:lnTo>
                                  <a:pt x="180" y="1"/>
                                </a:lnTo>
                                <a:lnTo>
                                  <a:pt x="178" y="1"/>
                                </a:lnTo>
                                <a:lnTo>
                                  <a:pt x="177" y="1"/>
                                </a:lnTo>
                                <a:lnTo>
                                  <a:pt x="177" y="0"/>
                                </a:lnTo>
                                <a:lnTo>
                                  <a:pt x="178" y="0"/>
                                </a:lnTo>
                                <a:close/>
                                <a:moveTo>
                                  <a:pt x="183" y="0"/>
                                </a:moveTo>
                                <a:lnTo>
                                  <a:pt x="185" y="0"/>
                                </a:lnTo>
                                <a:lnTo>
                                  <a:pt x="185" y="1"/>
                                </a:lnTo>
                                <a:lnTo>
                                  <a:pt x="183" y="1"/>
                                </a:lnTo>
                                <a:lnTo>
                                  <a:pt x="182" y="1"/>
                                </a:lnTo>
                                <a:lnTo>
                                  <a:pt x="182" y="0"/>
                                </a:lnTo>
                                <a:lnTo>
                                  <a:pt x="183" y="0"/>
                                </a:lnTo>
                                <a:close/>
                                <a:moveTo>
                                  <a:pt x="188" y="0"/>
                                </a:moveTo>
                                <a:lnTo>
                                  <a:pt x="190" y="0"/>
                                </a:lnTo>
                                <a:lnTo>
                                  <a:pt x="191" y="1"/>
                                </a:lnTo>
                                <a:lnTo>
                                  <a:pt x="190" y="1"/>
                                </a:lnTo>
                                <a:lnTo>
                                  <a:pt x="188" y="1"/>
                                </a:lnTo>
                                <a:lnTo>
                                  <a:pt x="188" y="0"/>
                                </a:lnTo>
                                <a:close/>
                                <a:moveTo>
                                  <a:pt x="193" y="0"/>
                                </a:moveTo>
                                <a:lnTo>
                                  <a:pt x="194" y="0"/>
                                </a:lnTo>
                                <a:lnTo>
                                  <a:pt x="194" y="1"/>
                                </a:lnTo>
                                <a:lnTo>
                                  <a:pt x="193" y="1"/>
                                </a:lnTo>
                                <a:lnTo>
                                  <a:pt x="19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880" name="Freeform 582"/>
                        <wps:cNvSpPr>
                          <a:spLocks noEditPoints="1"/>
                        </wps:cNvSpPr>
                        <wps:spPr bwMode="auto">
                          <a:xfrm>
                            <a:off x="2674620" y="1676400"/>
                            <a:ext cx="9525" cy="76200"/>
                          </a:xfrm>
                          <a:custGeom>
                            <a:avLst/>
                            <a:gdLst>
                              <a:gd name="T0" fmla="*/ 9525 w 1"/>
                              <a:gd name="T1" fmla="*/ 0 h 8"/>
                              <a:gd name="T2" fmla="*/ 9525 w 1"/>
                              <a:gd name="T3" fmla="*/ 19050 h 8"/>
                              <a:gd name="T4" fmla="*/ 9525 w 1"/>
                              <a:gd name="T5" fmla="*/ 19050 h 8"/>
                              <a:gd name="T6" fmla="*/ 9525 w 1"/>
                              <a:gd name="T7" fmla="*/ 19050 h 8"/>
                              <a:gd name="T8" fmla="*/ 9525 w 1"/>
                              <a:gd name="T9" fmla="*/ 19050 h 8"/>
                              <a:gd name="T10" fmla="*/ 9525 w 1"/>
                              <a:gd name="T11" fmla="*/ 19050 h 8"/>
                              <a:gd name="T12" fmla="*/ 9525 w 1"/>
                              <a:gd name="T13" fmla="*/ 28575 h 8"/>
                              <a:gd name="T14" fmla="*/ 9525 w 1"/>
                              <a:gd name="T15" fmla="*/ 28575 h 8"/>
                              <a:gd name="T16" fmla="*/ 9525 w 1"/>
                              <a:gd name="T17" fmla="*/ 28575 h 8"/>
                              <a:gd name="T18" fmla="*/ 9525 w 1"/>
                              <a:gd name="T19" fmla="*/ 19050 h 8"/>
                              <a:gd name="T20" fmla="*/ 0 w 1"/>
                              <a:gd name="T21" fmla="*/ 19050 h 8"/>
                              <a:gd name="T22" fmla="*/ 0 w 1"/>
                              <a:gd name="T23" fmla="*/ 19050 h 8"/>
                              <a:gd name="T24" fmla="*/ 0 w 1"/>
                              <a:gd name="T25" fmla="*/ 19050 h 8"/>
                              <a:gd name="T26" fmla="*/ 0 w 1"/>
                              <a:gd name="T27" fmla="*/ 19050 h 8"/>
                              <a:gd name="T28" fmla="*/ 0 w 1"/>
                              <a:gd name="T29" fmla="*/ 0 h 8"/>
                              <a:gd name="T30" fmla="*/ 0 w 1"/>
                              <a:gd name="T31" fmla="*/ 0 h 8"/>
                              <a:gd name="T32" fmla="*/ 0 w 1"/>
                              <a:gd name="T33" fmla="*/ 0 h 8"/>
                              <a:gd name="T34" fmla="*/ 0 w 1"/>
                              <a:gd name="T35" fmla="*/ 0 h 8"/>
                              <a:gd name="T36" fmla="*/ 9525 w 1"/>
                              <a:gd name="T37" fmla="*/ 0 h 8"/>
                              <a:gd name="T38" fmla="*/ 9525 w 1"/>
                              <a:gd name="T39" fmla="*/ 0 h 8"/>
                              <a:gd name="T40" fmla="*/ 9525 w 1"/>
                              <a:gd name="T41" fmla="*/ 0 h 8"/>
                              <a:gd name="T42" fmla="*/ 9525 w 1"/>
                              <a:gd name="T43" fmla="*/ 0 h 8"/>
                              <a:gd name="T44" fmla="*/ 9525 w 1"/>
                              <a:gd name="T45" fmla="*/ 0 h 8"/>
                              <a:gd name="T46" fmla="*/ 9525 w 1"/>
                              <a:gd name="T47" fmla="*/ 0 h 8"/>
                              <a:gd name="T48" fmla="*/ 9525 w 1"/>
                              <a:gd name="T49" fmla="*/ 0 h 8"/>
                              <a:gd name="T50" fmla="*/ 9525 w 1"/>
                              <a:gd name="T51" fmla="*/ 0 h 8"/>
                              <a:gd name="T52" fmla="*/ 9525 w 1"/>
                              <a:gd name="T53" fmla="*/ 0 h 8"/>
                              <a:gd name="T54" fmla="*/ 9525 w 1"/>
                              <a:gd name="T55" fmla="*/ 47625 h 8"/>
                              <a:gd name="T56" fmla="*/ 9525 w 1"/>
                              <a:gd name="T57" fmla="*/ 66675 h 8"/>
                              <a:gd name="T58" fmla="*/ 9525 w 1"/>
                              <a:gd name="T59" fmla="*/ 66675 h 8"/>
                              <a:gd name="T60" fmla="*/ 9525 w 1"/>
                              <a:gd name="T61" fmla="*/ 76200 h 8"/>
                              <a:gd name="T62" fmla="*/ 9525 w 1"/>
                              <a:gd name="T63" fmla="*/ 76200 h 8"/>
                              <a:gd name="T64" fmla="*/ 9525 w 1"/>
                              <a:gd name="T65" fmla="*/ 76200 h 8"/>
                              <a:gd name="T66" fmla="*/ 9525 w 1"/>
                              <a:gd name="T67" fmla="*/ 76200 h 8"/>
                              <a:gd name="T68" fmla="*/ 9525 w 1"/>
                              <a:gd name="T69" fmla="*/ 76200 h 8"/>
                              <a:gd name="T70" fmla="*/ 9525 w 1"/>
                              <a:gd name="T71" fmla="*/ 76200 h 8"/>
                              <a:gd name="T72" fmla="*/ 9525 w 1"/>
                              <a:gd name="T73" fmla="*/ 76200 h 8"/>
                              <a:gd name="T74" fmla="*/ 0 w 1"/>
                              <a:gd name="T75" fmla="*/ 76200 h 8"/>
                              <a:gd name="T76" fmla="*/ 0 w 1"/>
                              <a:gd name="T77" fmla="*/ 76200 h 8"/>
                              <a:gd name="T78" fmla="*/ 0 w 1"/>
                              <a:gd name="T79" fmla="*/ 66675 h 8"/>
                              <a:gd name="T80" fmla="*/ 0 w 1"/>
                              <a:gd name="T81" fmla="*/ 66675 h 8"/>
                              <a:gd name="T82" fmla="*/ 0 w 1"/>
                              <a:gd name="T83" fmla="*/ 47625 h 8"/>
                              <a:gd name="T84" fmla="*/ 0 w 1"/>
                              <a:gd name="T85" fmla="*/ 47625 h 8"/>
                              <a:gd name="T86" fmla="*/ 0 w 1"/>
                              <a:gd name="T87" fmla="*/ 47625 h 8"/>
                              <a:gd name="T88" fmla="*/ 0 w 1"/>
                              <a:gd name="T89" fmla="*/ 47625 h 8"/>
                              <a:gd name="T90" fmla="*/ 9525 w 1"/>
                              <a:gd name="T91" fmla="*/ 47625 h 8"/>
                              <a:gd name="T92" fmla="*/ 9525 w 1"/>
                              <a:gd name="T93" fmla="*/ 47625 h 8"/>
                              <a:gd name="T94" fmla="*/ 9525 w 1"/>
                              <a:gd name="T95" fmla="*/ 47625 h 8"/>
                              <a:gd name="T96" fmla="*/ 9525 w 1"/>
                              <a:gd name="T97" fmla="*/ 47625 h 8"/>
                              <a:gd name="T98" fmla="*/ 9525 w 1"/>
                              <a:gd name="T99" fmla="*/ 47625 h 8"/>
                              <a:gd name="T100" fmla="*/ 9525 w 1"/>
                              <a:gd name="T101" fmla="*/ 47625 h 8"/>
                              <a:gd name="T102" fmla="*/ 9525 w 1"/>
                              <a:gd name="T103" fmla="*/ 47625 h 8"/>
                              <a:gd name="T104" fmla="*/ 9525 w 1"/>
                              <a:gd name="T105" fmla="*/ 47625 h 8"/>
                              <a:gd name="T106" fmla="*/ 9525 w 1"/>
                              <a:gd name="T107" fmla="*/ 47625 h 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 h="8">
                                <a:moveTo>
                                  <a:pt x="1" y="0"/>
                                </a:moveTo>
                                <a:lnTo>
                                  <a:pt x="1" y="2"/>
                                </a:lnTo>
                                <a:lnTo>
                                  <a:pt x="1" y="3"/>
                                </a:lnTo>
                                <a:lnTo>
                                  <a:pt x="1" y="2"/>
                                </a:lnTo>
                                <a:lnTo>
                                  <a:pt x="0" y="2"/>
                                </a:lnTo>
                                <a:lnTo>
                                  <a:pt x="0" y="0"/>
                                </a:lnTo>
                                <a:lnTo>
                                  <a:pt x="1" y="0"/>
                                </a:lnTo>
                                <a:close/>
                                <a:moveTo>
                                  <a:pt x="1" y="5"/>
                                </a:moveTo>
                                <a:lnTo>
                                  <a:pt x="1" y="7"/>
                                </a:lnTo>
                                <a:lnTo>
                                  <a:pt x="1" y="8"/>
                                </a:lnTo>
                                <a:lnTo>
                                  <a:pt x="0" y="8"/>
                                </a:lnTo>
                                <a:lnTo>
                                  <a:pt x="0" y="7"/>
                                </a:lnTo>
                                <a:lnTo>
                                  <a:pt x="0" y="5"/>
                                </a:lnTo>
                                <a:lnTo>
                                  <a:pt x="1" y="5"/>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881" name="Rectangle 583"/>
                        <wps:cNvSpPr>
                          <a:spLocks noChangeArrowheads="1"/>
                        </wps:cNvSpPr>
                        <wps:spPr bwMode="auto">
                          <a:xfrm>
                            <a:off x="2199005" y="1304925"/>
                            <a:ext cx="1879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RMS</w:t>
                              </w:r>
                            </w:p>
                          </w:txbxContent>
                        </wps:txbx>
                        <wps:bodyPr rot="0" vert="horz" wrap="none" lIns="0" tIns="0" rIns="0" bIns="0" anchor="t" anchorCtr="0" upright="1">
                          <a:spAutoFit/>
                        </wps:bodyPr>
                      </wps:wsp>
                      <wps:wsp>
                        <wps:cNvPr id="2882" name="Rectangle 584"/>
                        <wps:cNvSpPr>
                          <a:spLocks noChangeArrowheads="1"/>
                        </wps:cNvSpPr>
                        <wps:spPr bwMode="auto">
                          <a:xfrm>
                            <a:off x="2156460" y="1400175"/>
                            <a:ext cx="2673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检测器</w:t>
                              </w:r>
                            </w:p>
                          </w:txbxContent>
                        </wps:txbx>
                        <wps:bodyPr rot="0" vert="horz" wrap="none" lIns="0" tIns="0" rIns="0" bIns="0" anchor="t" anchorCtr="0" upright="1">
                          <a:spAutoFit/>
                        </wps:bodyPr>
                      </wps:wsp>
                      <wps:wsp>
                        <wps:cNvPr id="2883" name="Rectangle 585"/>
                        <wps:cNvSpPr>
                          <a:spLocks noChangeArrowheads="1"/>
                        </wps:cNvSpPr>
                        <wps:spPr bwMode="auto">
                          <a:xfrm>
                            <a:off x="1018540" y="1304925"/>
                            <a:ext cx="2997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S &amp; H +</w:t>
                              </w:r>
                            </w:p>
                          </w:txbxContent>
                        </wps:txbx>
                        <wps:bodyPr rot="0" vert="horz" wrap="none" lIns="0" tIns="0" rIns="0" bIns="0" anchor="t" anchorCtr="0" upright="1">
                          <a:spAutoFit/>
                        </wps:bodyPr>
                      </wps:wsp>
                      <wps:wsp>
                        <wps:cNvPr id="2884" name="Rectangle 586"/>
                        <wps:cNvSpPr>
                          <a:spLocks noChangeArrowheads="1"/>
                        </wps:cNvSpPr>
                        <wps:spPr bwMode="auto">
                          <a:xfrm>
                            <a:off x="1094740" y="1400175"/>
                            <a:ext cx="1536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A/D</w:t>
                              </w:r>
                            </w:p>
                          </w:txbxContent>
                        </wps:txbx>
                        <wps:bodyPr rot="0" vert="horz" wrap="none" lIns="0" tIns="0" rIns="0" bIns="0" anchor="t" anchorCtr="0" upright="1">
                          <a:spAutoFit/>
                        </wps:bodyPr>
                      </wps:wsp>
                      <wps:wsp>
                        <wps:cNvPr id="2885" name="Rectangle 587"/>
                        <wps:cNvSpPr>
                          <a:spLocks noChangeArrowheads="1"/>
                        </wps:cNvSpPr>
                        <wps:spPr bwMode="auto">
                          <a:xfrm>
                            <a:off x="46990" y="1191260"/>
                            <a:ext cx="755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4"/>
                                  <w:szCs w:val="14"/>
                                </w:rPr>
                                <w:t>P</w:t>
                              </w:r>
                            </w:p>
                          </w:txbxContent>
                        </wps:txbx>
                        <wps:bodyPr rot="0" vert="horz" wrap="none" lIns="0" tIns="0" rIns="0" bIns="0" anchor="t" anchorCtr="0" upright="1">
                          <a:spAutoFit/>
                        </wps:bodyPr>
                      </wps:wsp>
                      <wps:wsp>
                        <wps:cNvPr id="2886" name="Rectangle 588"/>
                        <wps:cNvSpPr>
                          <a:spLocks noChangeArrowheads="1"/>
                        </wps:cNvSpPr>
                        <wps:spPr bwMode="auto">
                          <a:xfrm>
                            <a:off x="104140" y="1238885"/>
                            <a:ext cx="11366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0"/>
                                  <w:szCs w:val="10"/>
                                </w:rPr>
                                <w:t>vert</w:t>
                              </w:r>
                            </w:p>
                          </w:txbxContent>
                        </wps:txbx>
                        <wps:bodyPr rot="0" vert="horz" wrap="none" lIns="0" tIns="0" rIns="0" bIns="0" anchor="t" anchorCtr="0" upright="1">
                          <a:spAutoFit/>
                        </wps:bodyPr>
                      </wps:wsp>
                      <wps:wsp>
                        <wps:cNvPr id="2887" name="Rectangle 589"/>
                        <wps:cNvSpPr>
                          <a:spLocks noChangeArrowheads="1"/>
                        </wps:cNvSpPr>
                        <wps:spPr bwMode="auto">
                          <a:xfrm>
                            <a:off x="56515" y="1480820"/>
                            <a:ext cx="755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4"/>
                                  <w:szCs w:val="14"/>
                                </w:rPr>
                                <w:t>P</w:t>
                              </w:r>
                            </w:p>
                          </w:txbxContent>
                        </wps:txbx>
                        <wps:bodyPr rot="0" vert="horz" wrap="none" lIns="0" tIns="0" rIns="0" bIns="0" anchor="t" anchorCtr="0" upright="1">
                          <a:spAutoFit/>
                        </wps:bodyPr>
                      </wps:wsp>
                      <wps:wsp>
                        <wps:cNvPr id="2888" name="Rectangle 590"/>
                        <wps:cNvSpPr>
                          <a:spLocks noChangeArrowheads="1"/>
                        </wps:cNvSpPr>
                        <wps:spPr bwMode="auto">
                          <a:xfrm>
                            <a:off x="113665" y="1528445"/>
                            <a:ext cx="10350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0"/>
                                  <w:szCs w:val="10"/>
                                </w:rPr>
                                <w:t>hor</w:t>
                              </w:r>
                            </w:p>
                          </w:txbxContent>
                        </wps:txbx>
                        <wps:bodyPr rot="0" vert="horz" wrap="none" lIns="0" tIns="0" rIns="0" bIns="0" anchor="t" anchorCtr="0" upright="1">
                          <a:spAutoFit/>
                        </wps:bodyPr>
                      </wps:wsp>
                      <wps:wsp>
                        <wps:cNvPr id="2889" name="Rectangle 591"/>
                        <wps:cNvSpPr>
                          <a:spLocks noChangeArrowheads="1"/>
                        </wps:cNvSpPr>
                        <wps:spPr bwMode="auto">
                          <a:xfrm>
                            <a:off x="1570355" y="1657350"/>
                            <a:ext cx="3562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4"/>
                                  <w:szCs w:val="14"/>
                                  <w:lang w:eastAsia="zh-CN"/>
                                </w:rPr>
                                <w:t>接收</w:t>
                              </w:r>
                              <w:r>
                                <w:rPr>
                                  <w:color w:val="24211D"/>
                                  <w:sz w:val="14"/>
                                  <w:szCs w:val="14"/>
                                  <w:lang w:eastAsia="zh-CN"/>
                                </w:rPr>
                                <w:t>机</w:t>
                              </w:r>
                              <w:r>
                                <w:rPr>
                                  <w:rFonts w:hint="eastAsia"/>
                                  <w:color w:val="24211D"/>
                                  <w:sz w:val="14"/>
                                  <w:szCs w:val="14"/>
                                  <w:lang w:eastAsia="zh-CN"/>
                                </w:rPr>
                                <w:t>中</w:t>
                              </w:r>
                            </w:p>
                          </w:txbxContent>
                        </wps:txbx>
                        <wps:bodyPr rot="0" vert="horz" wrap="none" lIns="0" tIns="0" rIns="0" bIns="0" anchor="t" anchorCtr="0" upright="1">
                          <a:spAutoFit/>
                        </wps:bodyPr>
                      </wps:wsp>
                      <wps:wsp>
                        <wps:cNvPr id="2890" name="Rectangle 592"/>
                        <wps:cNvSpPr>
                          <a:spLocks noChangeArrowheads="1"/>
                        </wps:cNvSpPr>
                        <wps:spPr bwMode="auto">
                          <a:xfrm>
                            <a:off x="2842260" y="1339215"/>
                            <a:ext cx="16383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4"/>
                                  <w:szCs w:val="14"/>
                                </w:rPr>
                                <w:t>P</w:t>
                              </w:r>
                              <w:r>
                                <w:rPr>
                                  <w:rFonts w:hint="eastAsia"/>
                                  <w:i/>
                                  <w:iCs/>
                                  <w:color w:val="24211D"/>
                                  <w:sz w:val="14"/>
                                  <w:szCs w:val="14"/>
                                  <w:lang w:eastAsia="zh-CN"/>
                                </w:rPr>
                                <w:t xml:space="preserve"> </w:t>
                              </w:r>
                            </w:p>
                          </w:txbxContent>
                        </wps:txbx>
                        <wps:bodyPr rot="0" vert="horz" wrap="square" lIns="0" tIns="0" rIns="0" bIns="0" anchor="t" anchorCtr="0" upright="1">
                          <a:spAutoFit/>
                        </wps:bodyPr>
                      </wps:wsp>
                      <wps:wsp>
                        <wps:cNvPr id="2891" name="Rectangle 593"/>
                        <wps:cNvSpPr>
                          <a:spLocks noChangeArrowheads="1"/>
                        </wps:cNvSpPr>
                        <wps:spPr bwMode="auto">
                          <a:xfrm>
                            <a:off x="2894330" y="1386840"/>
                            <a:ext cx="628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0"/>
                                  <w:szCs w:val="10"/>
                                </w:rPr>
                                <w:t>RX</w:t>
                              </w:r>
                              <w:r>
                                <w:rPr>
                                  <w:rFonts w:hint="eastAsia"/>
                                  <w:i/>
                                  <w:iCs/>
                                  <w:color w:val="24211D"/>
                                  <w:sz w:val="10"/>
                                  <w:szCs w:val="10"/>
                                  <w:lang w:eastAsia="zh-CN"/>
                                </w:rPr>
                                <w:t xml:space="preserve">                 </w:t>
                              </w:r>
                              <w:r>
                                <w:rPr>
                                  <w:i/>
                                  <w:iCs/>
                                  <w:color w:val="24211D"/>
                                  <w:sz w:val="10"/>
                                  <w:szCs w:val="10"/>
                                </w:rPr>
                                <w:t>ver</w:t>
                              </w:r>
                              <w:r>
                                <w:rPr>
                                  <w:rFonts w:hint="eastAsia"/>
                                  <w:i/>
                                  <w:iCs/>
                                  <w:color w:val="24211D"/>
                                  <w:sz w:val="10"/>
                                  <w:szCs w:val="10"/>
                                  <w:lang w:eastAsia="zh-CN"/>
                                </w:rPr>
                                <w:t xml:space="preserve">     </w:t>
                              </w:r>
                              <w:r>
                                <w:rPr>
                                  <w:i/>
                                  <w:iCs/>
                                  <w:color w:val="24211D"/>
                                  <w:sz w:val="10"/>
                                  <w:szCs w:val="10"/>
                                </w:rPr>
                                <w:t>thor</w:t>
                              </w:r>
                            </w:p>
                          </w:txbxContent>
                        </wps:txbx>
                        <wps:bodyPr rot="0" vert="horz" wrap="none" lIns="0" tIns="0" rIns="0" bIns="0" anchor="t" anchorCtr="0" upright="1">
                          <a:spAutoFit/>
                        </wps:bodyPr>
                      </wps:wsp>
                      <wps:wsp>
                        <wps:cNvPr id="2892" name="Rectangle 594"/>
                        <wps:cNvSpPr>
                          <a:spLocks noChangeArrowheads="1"/>
                        </wps:cNvSpPr>
                        <wps:spPr bwMode="auto">
                          <a:xfrm>
                            <a:off x="2960370" y="1343025"/>
                            <a:ext cx="6305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 xml:space="preserve"> = 1/2 (</w:t>
                              </w:r>
                              <w:r>
                                <w:rPr>
                                  <w:i/>
                                  <w:iCs/>
                                  <w:color w:val="24211D"/>
                                  <w:sz w:val="14"/>
                                  <w:szCs w:val="14"/>
                                </w:rPr>
                                <w:t>P</w:t>
                              </w:r>
                              <w:r>
                                <w:rPr>
                                  <w:color w:val="24211D"/>
                                  <w:sz w:val="14"/>
                                  <w:szCs w:val="14"/>
                                </w:rPr>
                                <w:t xml:space="preserve"> + </w:t>
                              </w:r>
                              <w:r>
                                <w:rPr>
                                  <w:i/>
                                  <w:iCs/>
                                  <w:color w:val="24211D"/>
                                  <w:sz w:val="14"/>
                                  <w:szCs w:val="14"/>
                                </w:rPr>
                                <w:t>P</w:t>
                              </w:r>
                              <w:r>
                                <w:rPr>
                                  <w:rFonts w:hint="eastAsia"/>
                                  <w:i/>
                                  <w:iCs/>
                                  <w:color w:val="24211D"/>
                                  <w:sz w:val="14"/>
                                  <w:szCs w:val="14"/>
                                  <w:lang w:eastAsia="zh-CN"/>
                                </w:rPr>
                                <w:t xml:space="preserve"> </w:t>
                              </w:r>
                              <w:r>
                                <w:rPr>
                                  <w:color w:val="24211D"/>
                                  <w:sz w:val="14"/>
                                  <w:szCs w:val="14"/>
                                </w:rPr>
                                <w:t>)</w:t>
                              </w:r>
                            </w:p>
                          </w:txbxContent>
                        </wps:txbx>
                        <wps:bodyPr rot="0" vert="horz" wrap="square" lIns="0" tIns="0" rIns="0" bIns="0" anchor="t" anchorCtr="0" upright="1">
                          <a:noAutofit/>
                        </wps:bodyPr>
                      </wps:wsp>
                      <wps:wsp>
                        <wps:cNvPr id="2893" name="Rectangle 595"/>
                        <wps:cNvSpPr>
                          <a:spLocks noChangeArrowheads="1"/>
                        </wps:cNvSpPr>
                        <wps:spPr bwMode="auto">
                          <a:xfrm>
                            <a:off x="1465580" y="695325"/>
                            <a:ext cx="6692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a...a b...b a...a b...b</w:t>
                              </w:r>
                            </w:p>
                          </w:txbxContent>
                        </wps:txbx>
                        <wps:bodyPr rot="0" vert="horz" wrap="none" lIns="0" tIns="0" rIns="0" bIns="0" anchor="t" anchorCtr="0" upright="1">
                          <a:spAutoFit/>
                        </wps:bodyPr>
                      </wps:wsp>
                      <wps:wsp>
                        <wps:cNvPr id="2894" name="Rectangle 596"/>
                        <wps:cNvSpPr>
                          <a:spLocks noChangeArrowheads="1"/>
                        </wps:cNvSpPr>
                        <wps:spPr bwMode="auto">
                          <a:xfrm>
                            <a:off x="1503680" y="742950"/>
                            <a:ext cx="8756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w:t>
                              </w:r>
                              <w:r>
                                <w:rPr>
                                  <w:rFonts w:hint="eastAsia"/>
                                  <w:color w:val="24211D"/>
                                  <w:sz w:val="10"/>
                                  <w:szCs w:val="10"/>
                                  <w:lang w:eastAsia="zh-CN"/>
                                </w:rPr>
                                <w:t xml:space="preserve">     </w:t>
                              </w:r>
                              <w:r>
                                <w:rPr>
                                  <w:color w:val="24211D"/>
                                  <w:sz w:val="10"/>
                                  <w:szCs w:val="10"/>
                                </w:rPr>
                                <w:t>8</w:t>
                              </w:r>
                              <w:r>
                                <w:rPr>
                                  <w:rFonts w:hint="eastAsia"/>
                                  <w:color w:val="24211D"/>
                                  <w:sz w:val="10"/>
                                  <w:szCs w:val="10"/>
                                  <w:lang w:eastAsia="zh-CN"/>
                                </w:rPr>
                                <w:t xml:space="preserve">  </w:t>
                              </w:r>
                              <w:r>
                                <w:rPr>
                                  <w:color w:val="24211D"/>
                                  <w:sz w:val="10"/>
                                  <w:szCs w:val="10"/>
                                </w:rPr>
                                <w:t>9</w:t>
                              </w:r>
                              <w:r>
                                <w:rPr>
                                  <w:rFonts w:hint="eastAsia"/>
                                  <w:color w:val="24211D"/>
                                  <w:sz w:val="10"/>
                                  <w:szCs w:val="10"/>
                                  <w:lang w:eastAsia="zh-CN"/>
                                </w:rPr>
                                <w:t xml:space="preserve">     </w:t>
                              </w:r>
                              <w:r>
                                <w:rPr>
                                  <w:color w:val="24211D"/>
                                  <w:sz w:val="10"/>
                                  <w:szCs w:val="10"/>
                                </w:rPr>
                                <w:t>16</w:t>
                              </w:r>
                              <w:r>
                                <w:rPr>
                                  <w:rFonts w:hint="eastAsia"/>
                                  <w:color w:val="24211D"/>
                                  <w:sz w:val="10"/>
                                  <w:szCs w:val="10"/>
                                  <w:lang w:eastAsia="zh-CN"/>
                                </w:rPr>
                                <w:t xml:space="preserve"> </w:t>
                              </w:r>
                              <w:r>
                                <w:rPr>
                                  <w:color w:val="24211D"/>
                                  <w:sz w:val="10"/>
                                  <w:szCs w:val="10"/>
                                </w:rPr>
                                <w:t>17</w:t>
                              </w:r>
                              <w:r>
                                <w:rPr>
                                  <w:rFonts w:hint="eastAsia"/>
                                  <w:color w:val="24211D"/>
                                  <w:sz w:val="10"/>
                                  <w:szCs w:val="10"/>
                                  <w:lang w:eastAsia="zh-CN"/>
                                </w:rPr>
                                <w:t xml:space="preserve">  </w:t>
                              </w:r>
                              <w:r>
                                <w:rPr>
                                  <w:color w:val="24211D"/>
                                  <w:sz w:val="10"/>
                                  <w:szCs w:val="10"/>
                                </w:rPr>
                                <w:t>24</w:t>
                              </w:r>
                              <w:r>
                                <w:rPr>
                                  <w:rFonts w:hint="eastAsia"/>
                                  <w:color w:val="24211D"/>
                                  <w:sz w:val="10"/>
                                  <w:szCs w:val="10"/>
                                  <w:lang w:eastAsia="zh-CN"/>
                                </w:rPr>
                                <w:t xml:space="preserve"> </w:t>
                              </w:r>
                              <w:r>
                                <w:rPr>
                                  <w:color w:val="24211D"/>
                                  <w:sz w:val="10"/>
                                  <w:szCs w:val="10"/>
                                </w:rPr>
                                <w:t>25</w:t>
                              </w:r>
                              <w:r>
                                <w:rPr>
                                  <w:rFonts w:hint="eastAsia"/>
                                  <w:color w:val="24211D"/>
                                  <w:sz w:val="10"/>
                                  <w:szCs w:val="10"/>
                                  <w:lang w:eastAsia="zh-CN"/>
                                </w:rPr>
                                <w:t xml:space="preserve">   </w:t>
                              </w:r>
                              <w:r>
                                <w:rPr>
                                  <w:color w:val="24211D"/>
                                  <w:sz w:val="10"/>
                                  <w:szCs w:val="10"/>
                                </w:rPr>
                                <w:t>32</w:t>
                              </w:r>
                            </w:p>
                          </w:txbxContent>
                        </wps:txbx>
                        <wps:bodyPr rot="0" vert="horz" wrap="square" lIns="0" tIns="0" rIns="0" bIns="0" anchor="t" anchorCtr="0" upright="1">
                          <a:noAutofit/>
                        </wps:bodyPr>
                      </wps:wsp>
                    </wpc:wpc>
                  </a:graphicData>
                </a:graphic>
              </wp:inline>
            </w:drawing>
          </mc:Choice>
          <mc:Fallback>
            <w:pict>
              <v:group id="画布 562" o:spid="_x0000_s3215" editas="canvas" style="width:285.5pt;height:158pt;mso-position-horizontal-relative:char;mso-position-vertical-relative:line" coordsize="36258,20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">
                <v:shape id="_x0000_s3216" type="#_x0000_t75" style="position:absolute;width:36258;height:20066;visibility:visible;mso-wrap-style:square">
                  <v:fill o:detectmouseclick="t"/>
                  <v:path o:connecttype="none"/>
                </v:shape>
                <v:rect id="Rectangle 525" o:spid="_x0000_s3217" style="position:absolute;left:27031;top:18573;width:4465;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EOMIA&#10;AADdAAAADwAAAGRycy9kb3ducmV2LnhtbESPzYoCMRCE7wu+Q+gFb2tm56AyGmVZEFT24ugDNJOe&#10;H0w6QxKd8e3NguCxqKqvqPV2tEbcyYfOsYLvWQaCuHK640bB5bz7WoIIEVmjcUwKHhRgu5l8rLHQ&#10;buAT3cvYiAThUKCCNsa+kDJULVkMM9cTJ6923mJM0jdSexwS3BqZZ9lcWuw4LbTY029L1bW8WQXy&#10;XO6GZWl85o55/WcO+1NNTqnp5/izAhFpjO/wq73XCvJ8sYD/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0Q4wgAAAN0AAAAPAAAAAAAAAAAAAAAAAJgCAABkcnMvZG93&#10;bnJldi54bWxQSwUGAAAAAAQABAD1AAAAhwMAAAAA&#10;" filled="f" stroked="f">
                  <v:textbox style="mso-fit-shape-to-text:t" inset="0,0,0,0">
                    <w:txbxContent>
                      <w:p w:rsidR="003E6074" w:rsidRDefault="003E6074" w:rsidP="007F7A90">
                        <w:pPr>
                          <w:spacing w:before="0"/>
                          <w:rPr>
                            <w:lang w:eastAsia="zh-CN"/>
                          </w:rPr>
                        </w:pPr>
                        <w:r>
                          <w:rPr>
                            <w:color w:val="24282B"/>
                            <w:sz w:val="10"/>
                            <w:szCs w:val="10"/>
                          </w:rPr>
                          <w:t>SM.2056-12</w:t>
                        </w:r>
                        <w:r>
                          <w:rPr>
                            <w:rFonts w:hint="eastAsia"/>
                            <w:color w:val="24282B"/>
                            <w:sz w:val="10"/>
                            <w:szCs w:val="10"/>
                            <w:lang w:eastAsia="zh-CN"/>
                          </w:rPr>
                          <w:t>报告</w:t>
                        </w:r>
                      </w:p>
                    </w:txbxContent>
                  </v:textbox>
                </v:rect>
                <v:shape id="Freeform 526" o:spid="_x0000_s3218" style="position:absolute;left:8089;top:95;width:24842;height:13621;visibility:visible;mso-wrap-style:square;v-text-anchor:top" coordsize="26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gHcUA&#10;AADdAAAADwAAAGRycy9kb3ducmV2LnhtbESPQWvCQBSE70L/w/IKvenGULTGrFIqpVJP1Vy8PbIv&#10;yWL2bchuY/rv3YLgcZiZb5h8O9pWDNR741jBfJaAIC6dNlwrKE6f0zcQPiBrbB2Tgj/ysN08TXLM&#10;tLvyDw3HUIsIYZ+hgiaELpPSlw1Z9DPXEUevcr3FEGVfS93jNcJtK9MkWUiLhuNCgx19NFRejr9W&#10;wbcssL0YU3zt6mq13x3Owyt1Sr08j+9rEIHG8Ajf23utIE2XK/h/E5+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qAdxQAAAN0AAAAPAAAAAAAAAAAAAAAAAJgCAABkcnMv&#10;ZG93bnJldi54bWxQSwUGAAAAAAQABAD1AAAAigMAAAAA&#10;" path="m79,142r,-2l80,140r,2l80,143r-1,l79,142xm79,137r,-2l80,135r,2l79,137xm80,132r,-2l80,129r,1l80,132xm80,127r,-3l81,124r-1,3xm80,121r,-2l81,119r,2l81,122r-1,l80,121xm80,116r,-2l81,114r,2l81,117r-1,l80,116xm80,111r,-2l81,108r,1l81,111r-1,xm81,106r,-2l81,103r,1l81,106xm81,101r,-3l82,98r,3l81,101xm81,95r,-2l82,93r,2l82,96r-1,l81,95xm80,92l78,91r-1,l78,91r2,l80,92xm75,91r-2,l72,91r,-1l73,90r2,l75,91xm70,90r-2,l67,90r,-1l68,89r2,l70,90xm65,89r-1,l62,89r,-1l63,88r1,l65,88r,1xm59,88l57,87r3,l60,88r-1,xm54,87l52,86r,-1l55,86r,1l54,87xm49,85r-1,l47,85r,-1l48,84r2,1l49,85xm44,84r,l42,83r,-1l44,83r1,l45,84r-1,xm39,82l37,81r3,l40,82r-1,xm34,80r,l32,79r1,l34,79r1,1l34,80xm30,78l28,77r-1,l28,77r2,1xm25,76r,l23,75r,-1l25,75r,1xm20,74l19,73,18,72r1,l20,72r1,1l21,74r-1,xm16,71l15,70r-1,l14,69r1,l16,70r,1xm12,68l11,67,10,66r1,l12,67r,1xm8,64r-1,l6,63r,-1l7,62r,1l8,64xm4,60r,l3,59r,-1l5,60r-1,xm1,56r,-1l,54,,53r1,l2,55r,1l1,56xm,51l,50,,48r,2l,51xm,45r,l,44,,43r1,l1,44,,45r,1l,45xm1,40l2,39r,-1l3,38r,1l2,40r,1l1,41r,-1xm4,36l5,35r,-1l6,34,5,35,4,36xm7,32l8,31,9,30r,1l8,32r-1,xm11,28r,l13,27r,1l12,29r-1,l11,28xm15,25r,l17,24r1,l17,25r-1,1l15,26r,-1xm20,22r,l22,21r,1l21,23r-1,l20,22xm24,20r2,-1l27,19r-1,1l25,20r-1,xm29,18r1,-1l31,17r1,l31,17r-1,1l29,18xm34,16r2,-1l34,16xm39,14r2,-1l41,14r-2,xm44,12r2,-1l46,12r-2,1l43,12r1,xm49,10r2,l51,11r-2,l48,11r1,l49,10xm54,9r2,l54,10r,-1xm59,8l61,7r,1l59,9r,-1xm64,7l66,6r1,l67,7r-1,l64,7xm69,6l71,5r1,l72,6r-1,l69,6xm74,5l76,4r1,l77,5r-3,xm79,4r1,l82,4,80,5r-1,l79,4xm85,3r,l87,3r,1l86,4r-1,l84,4r,-1l85,3xm90,2r2,l92,3r-2,l89,3,90,2xm95,2r2,l98,2r-1,l95,3r,-1xm100,1r2,l103,1r,1l102,2r-2,l100,1xm105,1r3,l108,2r-3,l105,1xm111,1r2,l111,1r-1,l111,1xm116,r1,l118,r,1l117,1r-1,l115,1r,-1l116,xm121,r2,l124,r,1l123,1r-2,l121,xm126,r2,l129,r,1l128,1r-2,l126,xm131,r3,l134,1r-3,l131,xm137,r,l139,r,1l137,1r-1,l136,r1,xm142,r2,l144,1r-2,l142,xm147,r2,1l150,1r-1,l147,1r,-1xm152,1r3,l155,2,152,1xm158,1r2,l160,2r-3,l157,1r1,xm163,2r,l165,2r-2,l162,2r1,xm168,2r1,l170,2r,1l169,3r-1,l168,2xm173,3r2,l176,3r,1l175,4,173,3xm178,3r3,1l180,4r-2,l178,3xm183,4r3,1l183,5r,-1xm189,5r2,l191,6r-2,l188,6r,-1l189,5xm194,6r2,l196,7r-2,l193,7r,-1l194,6xm199,7r2,1l199,8r-1,l198,7r1,xm204,8r2,1l206,10,204,9r-1,l204,9r,-1xm209,10r2,l211,11r-2,-1xm214,11r2,1l214,12r,-1xm219,13r2,l221,14r-2,-1xm224,14r2,1l226,16r-2,-1l223,15r1,-1xm229,16r2,1l231,18r-2,-1l228,17r,-1l229,16xm234,18r1,1l236,19r,1l235,20r-2,-1l233,18r1,xm238,21r1,l240,22r-2,l238,21xm243,23r1,1l245,25r-1,l243,25r-1,-1l242,23r1,xm247,26r1,1l249,28r-1,l247,27r,-1xm251,29r1,1l253,31r,1l252,31r-1,-1l251,29xm255,33r,l256,35r1,l256,35r,1l256,35r-1,-1l254,34r,-1l255,33xm258,37r1,1l259,39r,1l258,38r,-1xm260,42r1,1l261,44r,1l260,45r,-1l260,43r,-1xm261,48r,l261,49r,1l260,50r1,-1l261,48r,-1l261,48xm261,53r-1,1l260,55r-1,l260,54r,-1l260,52r1,l261,53xm259,58r-1,1l257,60r,-1l257,58r1,-1l259,57r,1xm255,62r,l254,63r,1l253,64r,-1l254,63r1,-1l255,61r1,1l255,62xm252,66r-1,l250,67r-1,l250,67r,-1l251,65r1,l252,66xm248,69r-1,1l246,70r-1,l246,69r1,-1l248,68r,1xm243,72r-1,1l241,73r,-1l242,72r1,-1l244,71r,1l243,72xm239,75r-2,1l236,76r,-1l237,75r1,-1l239,74r,1xm234,77r-2,1l232,77r2,-1l234,77xm229,79r-2,1l227,79r2,-1l230,79r-1,xm224,81r-1,1l222,82r,-1l223,81r1,-1l225,80r,1l224,81xm220,83r-2,l217,83r1,-1l219,82r1,l220,83xm215,84r-1,1l212,85r,-1l213,84r1,l215,84xm210,86r-1,l207,86r1,-1l209,85r1,l210,86xm204,87r,l202,88r,-1l203,87r1,-1l205,86r,1l204,87xm199,88r-1,1l197,89r,-1l198,88r1,l200,88r-1,xm194,89r-1,1l192,90r,-1l193,89r1,l195,89r-1,xm189,90r-2,1l187,90r2,xm184,91r-2,1l181,92r,-1l182,91r2,xm179,92r-2,l176,92r1,l179,91r,1xm174,93r-3,l171,92r3,l174,93xm169,93r-3,1l166,93r2,l169,93xm163,94r,l161,94r,-1l163,93r1,l164,94r-1,xm158,94r-1,1l156,95r,-1l155,94r1,l157,94r1,xm153,95r-2,l150,95r,-1l151,94r2,l153,95xm148,95r-3,l145,94r3,l148,95xm142,95r-2,l142,95r1,l142,95xm137,95r,l135,95r2,l138,95r-1,xm132,95r-2,1l131,95r-1,1l130,95r2,xm128,98r-2,1l126,100r,-1l128,97r,1xm124,101r-1,2l122,103r2,-2xm120,105r-1,2l118,107r,-1l120,105r,-1l120,105r1,l120,105xm117,109r-2,1l114,110r2,-2l117,108r,1xm113,112r-2,2l111,113r1,-1l113,112xm109,116r-2,1l109,115r,1xm105,119r-1,2l103,121r,-1l105,119xm101,123r-1,1l100,125r-1,l99,124r2,-2l101,123xm98,127r-2,1l95,128r2,-2l98,126r,1xm94,130r-2,2l92,131r1,-1l93,129r1,l94,130xm90,134r-2,1l89,133r1,l90,134xm86,137r-1,2l84,139r,-1l86,137xm82,141r-1,1l80,142r2,-2l83,141r-1,xe" fillcolor="#24282b" strokecolor="#24282b" strokeweight="0">
                  <v:path arrowok="t" o:connecttype="custom" o:connectlocs="2147483646,2147483646;2147483646,2147483646;2147483646,2147483646;2147483646,2147483646;2147483646,2147483646;2147483646,2147483646;2147483646,2147483646;2147483646,2147483646;2147483646,2147483646;2147483646,2147483646;1630563043,2147483646;905866242,2147483646;271758921,2147483646;0,2147483646;181169441,2147483646;362348400,2147483646;1358804122,2147483646;2147483646,1723786875;2147483646,1360884375;2147483646,1088707500;2147483646,816530625;2147483646,635079375;2147483646,453628125;2147483646,272176875;2147483646,181451250;2147483646,90725625;2147483646,0;2147483646,0;2147483646,0;2147483646,0;2147483646,90725625;2147483646,181451250;2147483646,362902500;2147483646,453628125;2147483646,635079375;2147483646,907256250;2147483646,1088707500;2147483646,1360884375;2147483646,172378687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0"/>
                  <o:lock v:ext="edit" verticies="t"/>
                </v:shape>
                <v:shape id="Freeform 527" o:spid="_x0000_s3219" style="position:absolute;left:8851;top:13716;width:19228;height:571;visibility:visible;mso-wrap-style:square;v-text-anchor:top" coordsize="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bIcIA&#10;AADdAAAADwAAAGRycy9kb3ducmV2LnhtbERPz2vCMBS+C/sfwhvspumyoVKNZRS2eVLajp0fzbMt&#10;a15Kk9XuvzeHgceP7/c+m20vJhp951jD8yoBQVw703Gj4at6X25B+IBssHdMGv7IQ3Z4WOwxNe7K&#10;BU1laEQMYZ+ihjaEIZXS1y1Z9Cs3EEfu4kaLIcKxkWbEawy3vVRJspYWO44NLQ6Ut1T/lL9WQ+6V&#10;+6z6/Lvowsvptdx8OHtWWj89zm87EIHmcBf/u49Gg1LbuD++iU9AH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lshwgAAAN0AAAAPAAAAAAAAAAAAAAAAAJgCAABkcnMvZG93&#10;bnJldi54bWxQSwUGAAAAAAQABAD1AAAAhwMAAAAA&#10;" path="m,2r197,l198,2r,1l197,3,,3,,2xm196,r6,3l196,6r,-6xe" fillcolor="#24282b" strokecolor="#24282b" strokeweight="0">
                  <v:path arrowok="t" o:connecttype="custom" o:connectlocs="0,181451250;2147483646,181451250;2147483646,181451250;2147483646,181451250;2147483646,181451250;2147483646,181451250;2147483646,272176875;2147483646,272176875;2147483646,272176875;2147483646,272176875;2147483646,272176875;2147483646,272176875;2147483646,272176875;2147483646,272176875;2147483646,272176875;2147483646,272176875;2147483646,272176875;2147483646,272176875;0,272176875;0,272176875;0,272176875;0,272176875;0,272176875;0,272176875;0,272176875;0,272176875;0,272176875;0,272176875;0,272176875;0,272176875;0,181451250;0,181451250;0,181451250;0,181451250;0,181451250;2147483646,0;2147483646,272176875;2147483646,544353750;2147483646,0" o:connectangles="0,0,0,0,0,0,0,0,0,0,0,0,0,0,0,0,0,0,0,0,0,0,0,0,0,0,0,0,0,0,0,0,0,0,0,0,0,0,0"/>
                  <o:lock v:ext="edit" verticies="t"/>
                </v:shape>
                <v:line id="Line 528" o:spid="_x0000_s3220" style="position:absolute;visibility:visible;mso-wrap-style:square" from="6470,14001" to="8851,1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IV8YAAADdAAAADwAAAGRycy9kb3ducmV2LnhtbESPQWvCQBSE70L/w/IKXqTuGqiE1FVC&#10;odCiIsZCr4/sMwlm34bsqvHfuwXB4zAz3zCL1WBbcaHeN441zKYKBHHpTMOVht/D11sKwgdkg61j&#10;0nAjD6vly2iBmXFX3tOlCJWIEPYZaqhD6DIpfVmTRT91HXH0jq63GKLsK2l6vEa4bWWi1FxabDgu&#10;1NjRZ03lqThbDT+b2zxP86MsDuvt6U/xefeuJlqPX4f8A0SgITzDj/a30ZAk6Qz+38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TCFfGAAAA3QAAAA8AAAAAAAAA&#10;AAAAAAAAoQIAAGRycy9kb3ducmV2LnhtbFBLBQYAAAAABAAEAPkAAACUAwAAAAA=&#10;" strokecolor="#24282b">
                  <v:stroke joinstyle="miter"/>
                </v:line>
                <v:shape id="Freeform 529" o:spid="_x0000_s3221" style="position:absolute;left:5899;top:13144;width:762;height:953;visibility:visible;mso-wrap-style:square;v-text-anchor:top" coordsize="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rEMQA&#10;AADdAAAADwAAAGRycy9kb3ducmV2LnhtbESPX2vCMBTF3wf7DuEOfJupZQzpjCKWgU8DO198u2uu&#10;bbS5KUnW1m9vhMEeD+fPj7PaTLYTA/lgHCtYzDMQxLXThhsFx+/P1yWIEJE1do5JwY0CbNbPTyss&#10;tBv5QEMVG5FGOBSooI2xL6QMdUsWw9z1xMk7O28xJukbqT2Oadx2Ms+yd2nRcCK02NOupfpa/drE&#10;HUy1KL92P8fLyXfj/lC+RVMqNXuZth8gIk3xP/zX3msFeb7M4fEmP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TqxDEAAAA3QAAAA8AAAAAAAAAAAAAAAAAmAIAAGRycy9k&#10;b3ducmV2LnhtbFBLBQYAAAAABAAEAPUAAACJAwAAAAA=&#10;" path="m1,l7,8r,1l6,9,,1,,,1,xm8,7r,l8,8r,1l8,10r-1,l6,10r-1,l5,9,4,9,4,8,5,7,6,6r1,l7,7r1,xe" fillcolor="#24282b" strokecolor="#24282b" strokeweight="0">
                  <v:path arrowok="t" o:connecttype="custom" o:connectlocs="635079375,725805000;635079375,725805000;635079375,725805000;635079375,816530625;635079375,816530625;544353750,816530625;544353750,816530625;544353750,816530625;544353750,816530625;0,90725625;0,90725625;0,90725625;0,0;0,0;0,0;0,0;90725625,0;725805000,635079375;725805000,635079375;725805000,725805000;725805000,725805000;725805000,816530625;725805000,816530625;725805000,816530625;725805000,907256250;635079375,907256250;635079375,907256250;635079375,907256250;544353750,907256250;544353750,907256250;544353750,907256250;453628125,907256250;453628125,907256250;453628125,907256250;362902500,816530625;362902500,816530625;362902500,725805000;362902500,725805000;362902500,725805000;453628125,635079375;453628125,635079375;453628125,635079375;453628125,635079375;544353750,544353750;544353750,544353750;544353750,544353750;635079375,544353750;635079375,635079375;725805000,635079375;725805000,635079375" o:connectangles="0,0,0,0,0,0,0,0,0,0,0,0,0,0,0,0,0,0,0,0,0,0,0,0,0,0,0,0,0,0,0,0,0,0,0,0,0,0,0,0,0,0,0,0,0,0,0,0,0,0"/>
                  <o:lock v:ext="edit" verticies="t"/>
                </v:shape>
                <v:line id="Line 530" o:spid="_x0000_s3222" style="position:absolute;flip:y;visibility:visible;mso-wrap-style:square" from="5899,12477" to="5899,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JYKsUAAADdAAAADwAAAGRycy9kb3ducmV2LnhtbESP0WoCMRRE3wv9h3ALfavZbrHI1ihS&#10;3KIghVo/4LK5brZubpYk1fj3RhB8HGbmDDOdJ9uLI/nQOVbwOipAEDdOd9wq2P3WLxMQISJr7B2T&#10;gjMFmM8eH6ZYaXfiHzpuYysyhEOFCkyMQyVlaAxZDCM3EGdv77zFmKVvpfZ4ynDby7Io3qXFjvOC&#10;wYE+DTWH7b9V0P6tNmvr93WqyYy/i365/Eo7pZ6f0uIDRKQU7+Fbe6UVlOXkDa5v8hOQs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JYKsUAAADdAAAADwAAAAAAAAAA&#10;AAAAAAChAgAAZHJzL2Rvd25yZXYueG1sUEsFBgAAAAAEAAQA+QAAAJMDAAAAAA==&#10;" strokecolor="#24282b">
                  <v:stroke joinstyle="miter"/>
                </v:line>
                <v:line id="Line 531" o:spid="_x0000_s3223" style="position:absolute;flip:x;visibility:visible;mso-wrap-style:square" from="2476,12477" to="5899,12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AXsUAAADdAAAADwAAAGRycy9kb3ducmV2LnhtbESP0WoCMRRE3wv9h3ALfavZLrXI1ihS&#10;3KIghVo/4LK5brZubpYk1fj3RhB8HGbmDDOdJ9uLI/nQOVbwOipAEDdOd9wq2P3WLxMQISJr7B2T&#10;gjMFmM8eH6ZYaXfiHzpuYysyhEOFCkyMQyVlaAxZDCM3EGdv77zFmKVvpfZ4ynDby7Io3qXFjvOC&#10;wYE+DTWH7b9V0P6tNmvr93WqyYy/i365/Eo7pZ6f0uIDRKQU7+Fbe6UVlOXkDa5v8hOQs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vAXsUAAADdAAAADwAAAAAAAAAA&#10;AAAAAAChAgAAZHJzL2Rvd25yZXYueG1sUEsFBgAAAAAEAAQA+QAAAJMDAAAAAA==&#10;" strokecolor="#24282b">
                  <v:stroke joinstyle="miter"/>
                </v:line>
                <v:line id="Line 532" o:spid="_x0000_s3224" style="position:absolute;flip:y;visibility:visible;mso-wrap-style:square" from="5899,14668" to="5899,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dlxcUAAADdAAAADwAAAGRycy9kb3ducmV2LnhtbESP0WoCMRRE3wv9h3ALvtVsFyyyNUop&#10;rliQgls/4LK5blY3N0uSavr3plDwcZiZM8xilewgLuRD71jBy7QAQdw63XOn4PBdP89BhIiscXBM&#10;Cn4pwGr5+LDASrsr7+nSxE5kCIcKFZgYx0rK0BqyGKZuJM7e0XmLMUvfSe3xmuF2kGVRvEqLPecF&#10;gyN9GGrPzY9V0J22u0/rj3Wqycy+imG93qSDUpOn9P4GIlKK9/B/e6sVlOV8Bn9v8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dlxcUAAADdAAAADwAAAAAAAAAA&#10;AAAAAAChAgAAZHJzL2Rvd25yZXYueG1sUEsFBgAAAAAEAAQA+QAAAJMDAAAAAA==&#10;" strokecolor="#24282b">
                  <v:stroke joinstyle="miter"/>
                </v:line>
                <v:line id="Line 533" o:spid="_x0000_s3225" style="position:absolute;flip:x;visibility:visible;mso-wrap-style:square" from="2476,15335" to="5899,15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X7ssQAAADdAAAADwAAAGRycy9kb3ducmV2LnhtbESP0WoCMRRE3wv9h3ALfavZLiiyNUop&#10;riiIUOsHXDbXzermZklSTf/eCEIfh5k5w8wWyfbiQj50jhW8jwoQxI3THbcKDj/12xREiMgae8ek&#10;4I8CLObPTzOstLvyN132sRUZwqFCBSbGoZIyNIYshpEbiLN3dN5izNK3Unu8ZrjtZVkUE2mx47xg&#10;cKAvQ815/2sVtKf1dmP9sU41mfGu6JfLVToo9fqSPj9ARErxP/xor7WCspxO4P4mPw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RfuyxAAAAN0AAAAPAAAAAAAAAAAA&#10;AAAAAKECAABkcnMvZG93bnJldi54bWxQSwUGAAAAAAQABAD5AAAAkgMAAAAA&#10;" strokecolor="#24282b">
                  <v:stroke joinstyle="miter"/>
                </v:line>
                <v:rect id="Rectangle 534" o:spid="_x0000_s3226" style="position:absolute;left:5422;top:12858;width:1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kb8cA&#10;AADdAAAADwAAAGRycy9kb3ducmV2LnhtbESPQWvCQBCF74L/YRmhF9GNodSYuooUCj1GK6Xexuw0&#10;SZudDbvbJP33XaHQ4+PN+9687X40rejJ+caygtUyAUFcWt1wpeD8+rzIQPiArLG1TAp+yMN+N51s&#10;Mdd24CP1p1CJCGGfo4I6hC6X0pc1GfRL2xFH78M6gyFKV0ntcIhw08o0SR6kwYZjQ40dPdVUfp2+&#10;TXzjMys298O5uK7fzNy9Xyoc+kKpu9l4eAQRaAz/x3/pF60gTbM13NZEB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lpG/HAAAA3QAAAA8AAAAAAAAAAAAAAAAAmAIAAGRy&#10;cy9kb3ducmV2LnhtbFBLBQYAAAAABAAEAPUAAACMAwAAAAA=&#10;" filled="f" strokecolor="#24282b"/>
                <v:rect id="Rectangle 535" o:spid="_x0000_s3227" style="position:absolute;left:9709;top:12573;width:371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b58EA&#10;AADdAAAADwAAAGRycy9kb3ducmV2LnhtbERPTYvCMBC9L/gfwgje1sTqFq1GWRYEQfewuuB1aMa2&#10;2ExqE7X+e3MQPD7e92LV2VrcqPWVYw2joQJBnDtTcaHh/7D+nILwAdlg7Zg0PMjDatn7WGBm3J3/&#10;6LYPhYgh7DPUUIbQZFL6vCSLfuga4sidXGsxRNgW0rR4j+G2lolSqbRYcWwosaGfkvLz/mo1YDox&#10;l9/TeHfYXlOcFZ1afx2V1oN+9z0HEagLb/HLvTEakmQa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TG+fBAAAA3QAAAA8AAAAAAAAAAAAAAAAAmAIAAGRycy9kb3du&#10;cmV2LnhtbFBLBQYAAAAABAAEAPUAAACGAwAAAAA=&#10;" stroked="f"/>
                <v:rect id="Rectangle 536" o:spid="_x0000_s3228" style="position:absolute;left:9709;top:12573;width:371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VhscA&#10;AADdAAAADwAAAGRycy9kb3ducmV2LnhtbESPzWrDMBCE74G8g9hAL6WRa0rjuFFCKBRydH4o7W1r&#10;bW031spIiu2+fVQo5DjMzjc7q81oWtGT841lBY/zBARxaXXDlYLT8e0hA+EDssbWMin4JQ+b9XSy&#10;wlzbgffUH0IlIoR9jgrqELpcSl/WZNDPbUccvW/rDIYoXSW1wyHCTSvTJHmWBhuODTV29FpTeT5c&#10;THzjJyuWT8Op+Fq8m3v38Vnh0BdK3c3G7QuIQGO4Hf+nd1pBmmZL+FsTE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2lYbHAAAA3QAAAA8AAAAAAAAAAAAAAAAAmAIAAGRy&#10;cy9kb3ducmV2LnhtbFBLBQYAAAAABAAEAPUAAACMAwAAAAA=&#10;" filled="f" strokecolor="#24282b"/>
                <v:rect id="Rectangle 537" o:spid="_x0000_s3229" style="position:absolute;left:20085;top:12382;width:551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BPMIA&#10;AADdAAAADwAAAGRycy9kb3ducmV2LnhtbERPy4rCMBTdC/MP4Q7MTpPpaBmrUUQQBHXhA2Z7aa5t&#10;sbnpNFHr35uF4PJw3tN5Z2txo9ZXjjV8DxQI4tyZigsNp+Oq/wvCB2SDtWPS8CAP89lHb4qZcXfe&#10;0+0QChFD2GeooQyhyaT0eUkW/cA1xJE7u9ZiiLAtpGnxHsNtLROlUmmx4thQYkPLkvLL4Wo1YDo0&#10;/7vzz/a4uaY4Ljq1Gv0prb8+u8UERKAuvMUv99poSJJx3B/fx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IE8wgAAAN0AAAAPAAAAAAAAAAAAAAAAAJgCAABkcnMvZG93&#10;bnJldi54bWxQSwUGAAAAAAQABAD1AAAAhwMAAAAA&#10;" stroked="f"/>
                <v:rect id="Rectangle 538" o:spid="_x0000_s3230" style="position:absolute;left:20085;top:12382;width:5518;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PXccA&#10;AADdAAAADwAAAGRycy9kb3ducmV2LnhtbESPS2vDMBCE74H+B7GFXkojx4Q83CghBAo9Og9Ce9ta&#10;W9uttTKSajv/PgoUchxm55ud1WYwjejI+dqygsk4AUFcWF1zqeB0fHtZgPABWWNjmRRcyMNm/TBa&#10;YaZtz3vqDqEUEcI+QwVVCG0mpS8qMujHtiWO3rd1BkOUrpTaYR/hppFpksykwZpjQ4Ut7Soqfg9/&#10;Jr7xs8iX0/6Uf83P5tl9fJbYd7lST4/D9hVEoCHcj//T71pBmi4ncFsTES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ZD13HAAAA3QAAAA8AAAAAAAAAAAAAAAAAmAIAAGRy&#10;cy9kb3ducmV2LnhtbFBLBQYAAAAABAAEAPUAAACMAwAAAAA=&#10;" filled="f" strokecolor="#24282b"/>
                <v:line id="Line 539" o:spid="_x0000_s3231" style="position:absolute;visibility:visible;mso-wrap-style:square" from="10471,6572" to="29698,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A/cYAAADdAAAADwAAAGRycy9kb3ducmV2LnhtbESPQWvCQBSE7wX/w/IEL6XuGqho6ipB&#10;EJRaxFjo9ZF9JsHs25BdNf57t1DocZiZb5jFqreNuFHna8caJmMFgrhwpuZSw/dp8zYD4QOywcYx&#10;aXiQh9Vy8LLA1Lg7H+mWh1JECPsUNVQhtKmUvqjIoh+7ljh6Z9dZDFF2pTQd3iPcNjJRaiot1hwX&#10;KmxpXVFxya9Ww27/mGaz7Czz0+fX5Ufx9fCuXrUeDfvsA0SgPvyH/9pboyFJ5gn8volPQC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YAP3GAAAA3QAAAA8AAAAAAAAA&#10;AAAAAAAAoQIAAGRycy9kb3ducmV2LnhtbFBLBQYAAAAABAAEAPkAAACUAwAAAAA=&#10;" strokecolor="#24282b">
                  <v:stroke joinstyle="miter"/>
                </v:line>
                <v:line id="Line 540" o:spid="_x0000_s3232" style="position:absolute;flip:y;visibility:visible;mso-wrap-style:square" from="12185,1619" to="1218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O98UAAADdAAAADwAAAGRycy9kb3ducmV2LnhtbESP3UoDMRSE7wXfIRzBO5t1RWm3TYuU&#10;rlSQQn8e4LA53Wy7OVmStI1vbwTBy2FmvmFmi2R7cSUfOscKnkcFCOLG6Y5bBYd9/TQGESKyxt4x&#10;KfimAIv5/d0MK+1uvKXrLrYiQzhUqMDEOFRShsaQxTByA3H2js5bjFn6VmqPtwy3vSyL4k1a7Dgv&#10;GBxoaag57y5WQXtaf31af6xTTeZ1U/Sr1Uc6KPX4kN6nICKl+B/+a6+1grKcvMDvm/w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vO98UAAADdAAAADwAAAAAAAAAA&#10;AAAAAAChAgAAZHJzL2Rvd25yZXYueG1sUEsFBgAAAAAEAAQA+QAAAJMDAAAAAA==&#10;" strokecolor="#24282b">
                  <v:stroke joinstyle="miter"/>
                </v:line>
                <v:line id="Line 541" o:spid="_x0000_s3233" style="position:absolute;flip:y;visibility:visible;mso-wrap-style:square" from="13798,1619" to="13798,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Wg8UAAADdAAAADwAAAGRycy9kb3ducmV2LnhtbESP3UoDMRSE7wXfIRzBO5t1UWm3TYuU&#10;rlSQQn8e4LA53Wy7OVmStI1vbwTBy2FmvmFmi2R7cSUfOscKnkcFCOLG6Y5bBYd9/TQGESKyxt4x&#10;KfimAIv5/d0MK+1uvKXrLrYiQzhUqMDEOFRShsaQxTByA3H2js5bjFn6VmqPtwy3vSyL4k1a7Dgv&#10;GBxoaag57y5WQXtaf31af6xTTeZ1U/Sr1Uc6KPX4kN6nICKl+B/+a6+1grKcvMDvm/w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JWg8UAAADdAAAADwAAAAAAAAAA&#10;AAAAAAChAgAAZHJzL2Rvd25yZXYueG1sUEsFBgAAAAAEAAQA+QAAAJMDAAAAAA==&#10;" strokecolor="#24282b">
                  <v:stroke joinstyle="miter"/>
                </v:line>
                <v:line id="Line 542" o:spid="_x0000_s3234" style="position:absolute;flip:y;visibility:visible;mso-wrap-style:square" from="13328,1619" to="13328,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7zGMUAAADdAAAADwAAAGRycy9kb3ducmV2LnhtbESP0WoCMRRE34X+Q7iFvmm2CxbdGqUU&#10;t1gogtYPuGyum9XNzZKkmv59UxB8HGbmDLNYJduLC/nQOVbwPClAEDdOd9wqOHzX4xmIEJE19o5J&#10;wS8FWC0fRgustLvyji772IoM4VChAhPjUEkZGkMWw8QNxNk7Om8xZulbqT1eM9z2siyKF2mx47xg&#10;cKB3Q815/2MVtKfN16f1xzrVZKbbol+vP9JBqafH9PYKIlKK9/CtvdEKynI+hf83+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7zGMUAAADdAAAADwAAAAAAAAAA&#10;AAAAAAChAgAAZHJzL2Rvd25yZXYueG1sUEsFBgAAAAAEAAQA+QAAAJMDAAAAAA==&#10;" strokecolor="#24282b">
                  <v:stroke joinstyle="miter"/>
                </v:line>
                <v:line id="Line 543" o:spid="_x0000_s3235" style="position:absolute;flip:y;visibility:visible;mso-wrap-style:square" from="12661,1619" to="1266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tb8UAAADdAAAADwAAAGRycy9kb3ducmV2LnhtbESP0WoCMRRE3wv9h3ALfavZLijtapRS&#10;XFGQQtUPuGyum9XNzZKkmv69EQp9HGbmDDNbJNuLC/nQOVbwOipAEDdOd9wqOOzrlzcQISJr7B2T&#10;gl8KsJg/Psyw0u7K33TZxVZkCIcKFZgYh0rK0BiyGEZuIM7e0XmLMUvfSu3xmuG2l2VRTKTFjvOC&#10;wYE+DTXn3Y9V0J7W2431xzrVZMZfRb9crtJBqeen9DEFESnF//Bfe60VlOX7BO5v8hO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xtb8UAAADdAAAADwAAAAAAAAAA&#10;AAAAAAChAgAAZHJzL2Rvd25yZXYueG1sUEsFBgAAAAAEAAQA+QAAAJMDAAAAAA==&#10;" strokecolor="#24282b">
                  <v:stroke joinstyle="miter"/>
                </v:line>
                <v:line id="Line 544" o:spid="_x0000_s3236" style="position:absolute;flip:y;visibility:visible;mso-wrap-style:square" from="12947,1619" to="12947,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I9MUAAADdAAAADwAAAGRycy9kb3ducmV2LnhtbESP3UoDMRSE7wXfIRzBO5t1QW23TYuU&#10;rlSQQn8e4LA53Wy7OVmStI1vbwTBy2FmvmFmi2R7cSUfOscKnkcFCOLG6Y5bBYd9/TQGESKyxt4x&#10;KfimAIv5/d0MK+1uvKXrLrYiQzhUqMDEOFRShsaQxTByA3H2js5bjFn6VmqPtwy3vSyL4lVa7Dgv&#10;GBxoaag57y5WQXtaf31af6xTTeZlU/Sr1Uc6KPX4kN6nICKl+B/+a6+1grKcvMHvm/w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I9MUAAADdAAAADwAAAAAAAAAA&#10;AAAAAAChAgAAZHJzL2Rvd25yZXYueG1sUEsFBgAAAAAEAAQA+QAAAJMDAAAAAA==&#10;" strokecolor="#24282b">
                  <v:stroke joinstyle="miter"/>
                </v:line>
                <v:line id="Line 545" o:spid="_x0000_s3237" style="position:absolute;flip:y;visibility:visible;mso-wrap-style:square" from="14274,1619" to="14274,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chsEAAADdAAAADwAAAGRycy9kb3ducmV2LnhtbERP3WrCMBS+H/gO4QjezdSCY+uMImJF&#10;YQzmfIBDc2y6NScliRrf3lwMdvnx/S9WyfbiSj50jhXMpgUI4sbpjlsFp+/6+RVEiMgae8ek4E4B&#10;VsvR0wIr7W78RddjbEUO4VChAhPjUEkZGkMWw9QNxJk7O28xZuhbqT3ecrjtZVkUL9Jix7nB4EAb&#10;Q83v8WIVtD/7j4P15zrVZOafRb/d7tJJqck4rd9BRErxX/zn3msFZfmW5+Y3+Qn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1yGwQAAAN0AAAAPAAAAAAAAAAAAAAAA&#10;AKECAABkcnMvZG93bnJldi54bWxQSwUGAAAAAAQABAD5AAAAjwMAAAAA&#10;" strokecolor="#24282b">
                  <v:stroke joinstyle="miter"/>
                </v:line>
                <v:line id="Line 546" o:spid="_x0000_s3238" style="position:absolute;flip:y;visibility:visible;mso-wrap-style:square" from="15894,1619" to="15894,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5HcUAAADdAAAADwAAAGRycy9kb3ducmV2LnhtbESP0WoCMRRE3wv9h3ALfavZLlTq1ihS&#10;3KIghVo/4LK5brZubpYk1fj3RhB8HGbmDDOdJ9uLI/nQOVbwOipAEDdOd9wq2P3WL+8gQkTW2Dsm&#10;BWcKMJ89Pkyx0u7EP3TcxlZkCIcKFZgYh0rK0BiyGEZuIM7e3nmLMUvfSu3xlOG2l2VRjKXFjvOC&#10;wYE+DTWH7b9V0P6tNmvr93Wqybx9F/1y+ZV2Sj0/pcUHiEgp3sO39korKMvJBK5v8hOQs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P5HcUAAADdAAAADwAAAAAAAAAA&#10;AAAAAAChAgAAZHJzL2Rvd25yZXYueG1sUEsFBgAAAAAEAAQA+QAAAJMDAAAAAA==&#10;" strokecolor="#24282b">
                  <v:stroke joinstyle="miter"/>
                </v:line>
                <v:line id="Line 547" o:spid="_x0000_s3239" style="position:absolute;flip:y;visibility:visible;mso-wrap-style:square" from="15417,1619" to="15417,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KmsEAAADdAAAADwAAAGRycy9kb3ducmV2LnhtbERPzWoCMRC+F3yHMEJvNaliKatRSnHF&#10;QilUfYBhM25WN5MlSTV9++Yg9Pjx/S/X2fXiSiF2njU8TxQI4sabjlsNx0P99AoiJmSDvWfS8EsR&#10;1qvRwxIr42/8Tdd9akUJ4VihBpvSUEkZG0sO48QPxIU7+eAwFRhaaQLeSrjr5VSpF+mw49JgcaB3&#10;S81l/+M0tOfd54cLpzrXZOdfqt9stvmo9eM4vy1AJMrpX3x374yG6UyV/eVNeQJ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0sqawQAAAN0AAAAPAAAAAAAAAAAAAAAA&#10;AKECAABkcnMvZG93bnJldi54bWxQSwUGAAAAAAQABAD5AAAAjwMAAAAA&#10;" strokecolor="#24282b">
                  <v:stroke joinstyle="miter"/>
                </v:line>
                <v:line id="Line 548" o:spid="_x0000_s3240" style="position:absolute;flip:y;visibility:visible;mso-wrap-style:square" from="14751,1619" to="1475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5vAcQAAADdAAAADwAAAGRycy9kb3ducmV2LnhtbESP0WoCMRRE3wv9h3ALfauJlpayGqUU&#10;VyxIoeoHXDbXzermZkmipn/fCIU+DjNzhpktsuvFhULsPGsYjxQI4sabjlsN+1399AYiJmSDvWfS&#10;8EMRFvP7uxlWxl/5my7b1IoC4VihBpvSUEkZG0sO48gPxMU7+OAwFRlaaQJeC9z1cqLUq3TYcVmw&#10;ONCHpea0PTsN7XG9+XThUOea7MuX6pfLVd5r/fiQ36cgEuX0H/5rr42GybMaw+1NeQJ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nm8BxAAAAN0AAAAPAAAAAAAAAAAA&#10;AAAAAKECAABkcnMvZG93bnJldi54bWxQSwUGAAAAAAQABAD5AAAAkgMAAAAA&#10;" strokecolor="#24282b">
                  <v:stroke joinstyle="miter"/>
                </v:line>
                <v:line id="Line 549" o:spid="_x0000_s3241" style="position:absolute;flip:y;visibility:visible;mso-wrap-style:square" from="15036,1619" to="15036,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xdsQAAADdAAAADwAAAGRycy9kb3ducmV2LnhtbESP0UoDMRRE34X+Q7gF32zSFUXWpqWU&#10;rlQQobUfcNncbtZubpYktvHvjSD4OMzMGWaxym4QFwqx96xhPlMgiFtveu40HD+auycQMSEbHDyT&#10;hm+KsFpObhZYG3/lPV0OqRMFwrFGDTalsZYytpYcxpkfiYt38sFhKjJ00gS8FrgbZKXUo3TYc1mw&#10;ONLGUns+fDkN3efu7dWFU5Mbsg/vathuX/JR69tpXj+DSJTTf/ivvTMaqntVwe+b8g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TPF2xAAAAN0AAAAPAAAAAAAAAAAA&#10;AAAAAKECAABkcnMvZG93bnJldi54bWxQSwUGAAAAAAQABAD5AAAAkgMAAAAA&#10;" strokecolor="#24282b">
                  <v:stroke joinstyle="miter"/>
                </v:line>
                <v:shape id="Freeform 550" o:spid="_x0000_s3242" style="position:absolute;left:16275;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KmcUA&#10;AADdAAAADwAAAGRycy9kb3ducmV2LnhtbESPQYvCMBSE7wv+h/CEva2prahUo4goeHFlq6DHR/Ns&#10;i81LabJa//1GEPY4zMw3zHzZmVrcqXWVZQXDQQSCOLe64kLB6bj9moJwHlljbZkUPMnBctH7mGOq&#10;7YN/6J75QgQIuxQVlN43qZQuL8mgG9iGOHhX2xr0QbaF1C0+AtzUMo6isTRYcVgosaF1Sfkt+zUK&#10;Jpd9k8fbav3EzXcyOR9G7pjtlPrsd6sZCE+d/w+/2zutIE6iBF5vwhO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MqZxQAAAN0AAAAPAAAAAAAAAAAAAAAAAJgCAABkcnMv&#10;ZG93bnJldi54bWxQSwUGAAAAAAQABAD1AAAAigMAAAAA&#10;" path="m,40r,l1,40r,1l,40xm,39r,l1,38r,1l,39xm,37r,l1,37r,1l,37xm,36r,l1,35r,1l,36xm,34r,l1,34r,1l,34xm,33r,l1,33r,-1l1,33,,33xm,31r,l1,31r,1l,31xm,30r,l1,30r,-1l1,30,,30xm,28r,l1,28r,1l,28xm,27r,l1,27r,-1l1,27,,27xm,25r,l1,25r,1l,25xm,24r,l1,24r,-1l1,24,,24xm,22r,l1,22r,1l,22xm,21r,l1,21r,-1l1,21,,21xm,19r,l1,19r,1l,19xm,18r,l1,18r,-1l1,18,,18xm,16r,l1,16r,1l,17,,16xm,15r,l1,15r,-1l1,15,,15xm,13r,l1,13r,1l,14,,13xm,12r,l1,12r,-1l1,12,,12xm,10r,l1,10r,1l,11,,10xm,9r,l1,9,,9xm,7r,l1,7r,1l,8,,7xm,6r,l1,6,,6xm,4r,l1,4r,1l,5,,4xm,3r,l1,3,,3xm,1r,l1,1r,1l,2,,1xm,l,,1,,,xe" fillcolor="#24282b" strokecolor="#24282b" strokeweight="0">
                  <v:path arrowok="t" o:connecttype="custom" o:connectlocs="90725625,2147483646;90725625,2147483646;90725625,2147483646;90725625,2147483646;90725625,2147483646;90725625,2147483646;0,2147483646;90725625,2147483646;0,2147483646;90725625,2147483646;90725625,2147483646;90725625,2147483646;90725625,2147483646;90725625,2147483646;90725625,2147483646;0,2147483646;90725625,2147483646;0,2147483646;90725625,2147483646;90725625,2147483646;90725625,2147483646;90725625,2147483646;90725625,2147483646;90725625,2147483646;0,2147483646;90725625,2147483646;0,2147483646;90725625,1995963750;90725625,2086689375;90725625,1814512500;90725625,1905238125;90725625,1723786875;90725625,1814512500;0,1633061250;90725625,1633061250;0,1633061250;90725625,1451610000;90725625,1542335625;90725625,1270158750;90725625,1360884375;90725625,1179433125;90725625,1270158750;0,1088707500;90725625,1088707500;0,1088707500;90725625,907256250;90725625,997981875;90725625,816530625;90725625,816530625;90725625,635079375;90725625,725805000;0,544353750;90725625,544353750;0,544353750;90725625,362902500;90725625,453628125;90725625,272176875;90725625,272176875;90725625,90725625;90725625,181451250;0,0;90725625,0;0,0" o:connectangles="0,0,0,0,0,0,0,0,0,0,0,0,0,0,0,0,0,0,0,0,0,0,0,0,0,0,0,0,0,0,0,0,0,0,0,0,0,0,0,0,0,0,0,0,0,0,0,0,0,0,0,0,0,0,0,0,0,0,0,0,0,0,0"/>
                  <o:lock v:ext="edit" verticies="t"/>
                </v:shape>
                <v:shape id="Freeform 551" o:spid="_x0000_s3243" style="position:absolute;left:17894;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3is8EA&#10;AADdAAAADwAAAGRycy9kb3ducmV2LnhtbERPTYvCMBC9C/6HMII3Ta2i0jWKiIIXFauwexya2bbY&#10;TEoTtf57cxA8Pt73YtWaSjyocaVlBaNhBII4s7rkXMH1shvMQTiPrLGyTApe5GC17HYWmGj75DM9&#10;Up+LEMIuQQWF93UipcsKMuiGtiYO3L9tDPoAm1zqBp8h3FQyjqKpNFhyaCiwpk1B2S29GwWzv0Od&#10;xbty88LtcTz7PU3cJd0r1e+16x8Qnlr/FX/ce60gjidhf3gTn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d4rPBAAAA3QAAAA8AAAAAAAAAAAAAAAAAmAIAAGRycy9kb3du&#10;cmV2LnhtbFBLBQYAAAAABAAEAPUAAACGAwAAAAA=&#10;" path="m,40r,l1,40r,1l,40xm,39r,l1,38r,1l,39xm,37r,l1,37r,1l,37xm,36r,l1,35r,1l,36xm,34r,l1,34r,1l,34xm,33r,l1,33r,-1l1,33,,33xm,31r,l1,31r,1l,31xm,30r,l1,30r,-1l1,30,,30xm,28r,l1,28r,1l,28xm,27r,l1,27r,-1l1,27,,27xm,25r,l1,25r,1l,25xm,24r,l1,24r,-1l1,24,,24xm,22r,l1,22r,1l,22xm,21r,l1,21r,-1l1,21,,21xm,19r,l1,19r,1l,19xm,18r,l1,18r,-1l1,18,,18xm,16r,l1,16r,1l,17,,16xm,15r,l1,15r,-1l1,15,,15xm,13r,l1,13r,1l,14,,13xm,12r,l1,12r,-1l1,12,,12xm,10r,l1,10r,1l,11,,10xm,9r,l1,9,,9xm,7r,l1,7r,1l,8,,7xm,6r,l1,6,,6xm,4r,l1,4r,1l,5,,4xm,3r,l1,3,,3xm,1r,l1,1r,1l,2,,1xm,l,,1,,,xe" fillcolor="#24282b" strokecolor="#24282b" strokeweight="0">
                  <v:path arrowok="t" o:connecttype="custom" o:connectlocs="90725625,2147483646;90725625,2147483646;90725625,2147483646;90725625,2147483646;90725625,2147483646;90725625,2147483646;0,2147483646;90725625,2147483646;0,2147483646;90725625,2147483646;90725625,2147483646;90725625,2147483646;90725625,2147483646;90725625,2147483646;90725625,2147483646;0,2147483646;90725625,2147483646;0,2147483646;90725625,2147483646;90725625,2147483646;90725625,2147483646;90725625,2147483646;90725625,2147483646;90725625,2147483646;0,2147483646;90725625,2147483646;0,2147483646;90725625,1995963750;90725625,2086689375;90725625,1814512500;90725625,1905238125;90725625,1723786875;90725625,1814512500;0,1633061250;90725625,1633061250;0,1633061250;90725625,1451610000;90725625,1542335625;90725625,1270158750;90725625,1360884375;90725625,1179433125;90725625,1270158750;0,1088707500;90725625,1088707500;0,1088707500;90725625,907256250;90725625,997981875;90725625,816530625;90725625,816530625;90725625,635079375;90725625,725805000;0,544353750;90725625,544353750;0,544353750;90725625,362902500;90725625,453628125;90725625,272176875;90725625,272176875;90725625,90725625;90725625,181451250;0,0;90725625,0;0,0" o:connectangles="0,0,0,0,0,0,0,0,0,0,0,0,0,0,0,0,0,0,0,0,0,0,0,0,0,0,0,0,0,0,0,0,0,0,0,0,0,0,0,0,0,0,0,0,0,0,0,0,0,0,0,0,0,0,0,0,0,0,0,0,0,0,0"/>
                  <o:lock v:ext="edit" verticies="t"/>
                </v:shape>
                <v:shape id="Freeform 552" o:spid="_x0000_s3244" style="position:absolute;left:17513;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HKMQA&#10;AADdAAAADwAAAGRycy9kb3ducmV2LnhtbESPQYvCMBSE7wv+h/AEb2tqV1apRhFR8KKLVdDjo3m2&#10;xealNFmt/94IgsdhZr5hpvPWVOJGjSstKxj0IxDEmdUl5wqOh/X3GITzyBory6TgQQ7ms87XFBNt&#10;77ynW+pzESDsElRQeF8nUrqsIIOub2vi4F1sY9AH2eRSN3gPcFPJOIp+pcGSw0KBNS0Lyq7pv1Ew&#10;Om/rLF6Xyweudj+j09/QHdKNUr1uu5iA8NT6T/jd3mgFcTwcwOtNe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RRyjEAAAA3QAAAA8AAAAAAAAAAAAAAAAAmAIAAGRycy9k&#10;b3ducmV2LnhtbFBLBQYAAAAABAAEAPUAAACJAwAAAAA=&#10;" path="m,40r,l1,40r,1l,41,,40xm,39r,l,38r1,l1,39,,39xm,37r,l1,37r,1l,38,,37xm,36r,l,35r1,l1,36,,36xm,34r,l1,34r,1l,35,,34xm,33r,l,32r1,1l,33xm,31r,l1,31r,1l,32,,31xm,30r,l,29r1,1l,30xm,28r,l1,28r,1l,29,,28xm,27r,l,26r1,1l,27xm,25r,l1,25r,1l,26,,25xm,24r,l,23r1,1l,24xm,22r,l1,22r,1l,23,,22xm,21r,l,20r,1l1,21,,21xm,19r,l1,19r,1l,20,,19xm,18r,l,17r,1l1,18,,18xm,16r,l1,16r,1l,17,,16xm,15r,l,14r,1l1,15,,15xm,13r,l1,13r,1l,14,,13xm,12r,l,11r,1l1,12,,12xm,10r,l1,10r,1l,11,,10xm,9r,l1,9,,9xm,7r,l1,7r,1l,8,,7xm,6r,l1,6,,6xm,4r,l1,4r,1l,5,,4xm,3r,l1,3,,3xm,1r,l1,1r,1l,2,,1xm,l,,1,,,xe" fillcolor="#24282b" strokecolor="#24282b" strokeweight="0">
                  <v:path arrowok="t" o:connecttype="custom" o:connectlocs="90725625,2147483646;0,2147483646;0,2147483646;0,2147483646;0,2147483646;90725625,2147483646;0,2147483646;90725625,2147483646;0,2147483646;90725625,2147483646;0,2147483646;0,2147483646;0,2147483646;0,2147483646;90725625,2147483646;0,2147483646;90725625,2147483646;0,2147483646;90725625,2147483646;0,2147483646;0,2147483646;0,2147483646;0,2147483646;90725625,2147483646;0,2147483646;90725625,2147483646;0,2147483646;90725625,1995963750;0,2086689375;0,1814512500;0,1905238125;0,1723786875;90725625,1814512500;0,1633061250;90725625,1633061250;0,1633061250;90725625,1451610000;0,1542335625;0,1270158750;0,1360884375;0,1179433125;90725625,1270158750;0,1088707500;90725625,1088707500;0,1088707500;90725625,907256250;0,997981875;0,816530625;0,816530625;0,635079375;90725625,725805000;0,544353750;90725625,544353750;0,544353750;90725625,362902500;0,453628125;0,272176875;0,272176875;0,90725625;90725625,181451250;0,0;90725625,0;0,0" o:connectangles="0,0,0,0,0,0,0,0,0,0,0,0,0,0,0,0,0,0,0,0,0,0,0,0,0,0,0,0,0,0,0,0,0,0,0,0,0,0,0,0,0,0,0,0,0,0,0,0,0,0,0,0,0,0,0,0,0,0,0,0,0,0,0"/>
                  <o:lock v:ext="edit" verticies="t"/>
                </v:shape>
                <v:shape id="Freeform 553" o:spid="_x0000_s3245" style="position:absolute;left:16751;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ZX8UA&#10;AADdAAAADwAAAGRycy9kb3ducmV2LnhtbESPQWvCQBSE70L/w/IK3nTjKiqpqxSp4MWKidAeH9nX&#10;JJh9G7Krxn/fLRQ8DjPzDbPa9LYRN+p87VjDZJyAIC6cqbnUcM53oyUIH5ANNo5Jw4M8bNYvgxWm&#10;xt35RLcslCJC2KeooQqhTaX0RUUW/di1xNH7cZ3FEGVXStPhPcJtI1WSzKXFmuNChS1tKyou2dVq&#10;WHwf2kLt6u0DPz6ni6/jzOfZXuvha//+BiJQH57h//beaFBqpuDv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9lfxQAAAN0AAAAPAAAAAAAAAAAAAAAAAJgCAABkcnMv&#10;ZG93bnJldi54bWxQSwUGAAAAAAQABAD1AAAAigMAAAAA&#10;" path="m,40r,l1,40r,1l,41,,40xm,39r,l,38r1,l1,39,,39xm,37r,l1,37r,1l,38,,37xm,36r,l,35r1,l1,36,,36xm,34r,l1,34r,1l,35,,34xm,33r,l,32r1,l1,33,,33xm,31r,l1,31r,1l,32,,31xm,30r,l,29r1,l1,30,,30xm,28r,l1,28r,1l,29,,28xm,27r,l,26r1,l1,27,,27xm,25r,l1,25r,1l,26,,25xm,24r,l,23r1,l1,24,,24xm,22r,l1,22r,1l,23,,22xm,21r,l,20r1,l1,21,,21xm,19r,l1,19r,1l,20,,19xm,18r,l,17r1,l1,18,,18xm,16r,l1,16r,1l,17,,16xm,15r,l,14r1,l1,15,,15xm,13r,l1,13r,1l,14,,13xm,12r,l,11r1,l1,12,,12xm,10r,l1,10r,1l,11,,10xm,9r,l1,9,,9xm,7r,l1,7r,1l,8,,7xm,6r,l1,6,,6xm,4r,l1,4r,1l,5,,4xm,3r,l1,3,,3xm,1r,l1,1r,1l,2,,1xm,l,,1,,,xe" fillcolor="#24282b" strokecolor="#24282b" strokeweight="0">
                  <v:path arrowok="t" o:connecttype="custom" o:connectlocs="90725625,2147483646;0,2147483646;90725625,2147483646;90725625,2147483646;0,2147483646;90725625,2147483646;0,2147483646;90725625,2147483646;0,2147483646;90725625,2147483646;0,2147483646;90725625,2147483646;90725625,2147483646;0,2147483646;90725625,2147483646;0,2147483646;90725625,2147483646;0,2147483646;90725625,2147483646;0,2147483646;90725625,2147483646;90725625,2147483646;0,2147483646;90725625,2147483646;0,2147483646;90725625,2147483646;0,2147483646;90725625,1995963750;0,2086689375;90725625,1814512500;90725625,1905238125;0,1723786875;90725625,1814512500;0,1633061250;90725625,1633061250;0,1633061250;90725625,1451610000;0,1542335625;90725625,1270158750;90725625,1360884375;0,1179433125;90725625,1270158750;0,1088707500;90725625,1088707500;0,1088707500;90725625,907256250;0,997981875;90725625,816530625;90725625,816530625;0,635079375;90725625,725805000;0,544353750;90725625,544353750;0,544353750;90725625,362902500;0,453628125;90725625,272176875;90725625,272176875;0,90725625;90725625,181451250;0,0;90725625,0;0,0" o:connectangles="0,0,0,0,0,0,0,0,0,0,0,0,0,0,0,0,0,0,0,0,0,0,0,0,0,0,0,0,0,0,0,0,0,0,0,0,0,0,0,0,0,0,0,0,0,0,0,0,0,0,0,0,0,0,0,0,0,0,0,0,0,0,0"/>
                  <o:lock v:ext="edit" verticies="t"/>
                </v:shape>
                <v:shape id="Freeform 554" o:spid="_x0000_s3246" style="position:absolute;left:17132;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98xMYA&#10;AADdAAAADwAAAGRycy9kb3ducmV2LnhtbESPQWvCQBSE7wX/w/KE3urGRKpEV5HQQC5taSzo8ZF9&#10;JsHs25Ddavz33ULB4zAz3zCb3Wg6caXBtZYVzGcRCOLK6pZrBd+H/GUFwnlkjZ1lUnAnB7vt5GmD&#10;qbY3/qJr6WsRIOxSVNB436dSuqohg25me+Lgne1g0Ac51FIPeAtw08k4il6lwZbDQoM9ZQ1Vl/LH&#10;KFie3vsqztvsjm8fyfL4uXCHslDqeTru1yA8jf4R/m8XWkEcLxL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98xMYAAADdAAAADwAAAAAAAAAAAAAAAACYAgAAZHJz&#10;L2Rvd25yZXYueG1sUEsFBgAAAAAEAAQA9QAAAIsDAAAAAA==&#10;" path="m,40r,l1,40,,41,,40xm,39r,l,38r1,1l,39xm,37r,l1,37,,38,,37xm,36r,l,35r1,1l,36xm,34r,l1,34,,35,,34xm,33r,l,32r,1l1,33,,33xm,31r,l1,31,,32,,31xm,30r,l,29r,1l1,30,,30xm,28r,l1,28,,29,,28xm,27r,l,26r,1l1,27,,27xm,25r,l1,25,,26,,25xm,24r,l,23r,1l1,24,,24xm,22r,l1,22,,23,,22xm,21r,l,20r,1l1,21,,21xm,19r,l1,19,,20,,19xm,18r,l,17r,1l1,18,,18xm,16r,l1,16r,1l,17,,16xm,15r,l,14r,1l1,15,,15xm,13r,l1,13r,1l,14,,13xm,12r,l,11r,1l1,12,,12xm,10r,l1,10r,1l,11,,10xm,9r,l1,9,,9xm,7r,l1,7r,1l,8,,7xm,6r,l1,6,,6xm,4r,l1,4r,1l,5,,4xm,3r,l1,3,,3xm,1r,l1,1r,1l,2,,1xm,l,,1,,,xe" fillcolor="#24282b" strokecolor="#24282b" strokeweight="0">
                  <v:path arrowok="t" o:connecttype="custom" o:connectlocs="90725625,2147483646;0,2147483646;0,2147483646;0,2147483646;0,2147483646;0,2147483646;0,2147483646;90725625,2147483646;0,2147483646;90725625,2147483646;0,2147483646;0,2147483646;0,2147483646;0,2147483646;0,2147483646;0,2147483646;90725625,2147483646;0,2147483646;90725625,2147483646;0,2147483646;0,2147483646;0,2147483646;0,2147483646;0,2147483646;0,2147483646;90725625,2147483646;0,2147483646;90725625,1995963750;0,2086689375;0,1814512500;0,1905238125;0,1723786875;0,1814512500;0,1633061250;90725625,1633061250;0,1633061250;90725625,1451610000;0,1542335625;0,1270158750;0,1360884375;0,1179433125;0,1270158750;0,1088707500;90725625,1088707500;0,1088707500;90725625,907256250;0,997981875;0,816530625;0,816530625;0,635079375;0,725805000;0,544353750;90725625,544353750;0,544353750;90725625,362902500;0,453628125;0,272176875;0,272176875;0,90725625;0,181451250;0,0;90725625,0;0,0" o:connectangles="0,0,0,0,0,0,0,0,0,0,0,0,0,0,0,0,0,0,0,0,0,0,0,0,0,0,0,0,0,0,0,0,0,0,0,0,0,0,0,0,0,0,0,0,0,0,0,0,0,0,0,0,0,0,0,0,0,0,0,0,0,0,0"/>
                  <o:lock v:ext="edit" verticies="t"/>
                </v:shape>
                <v:shape id="Freeform 555" o:spid="_x0000_s3247" style="position:absolute;left:18370;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ksMYA&#10;AADdAAAADwAAAGRycy9kb3ducmV2LnhtbESPQWvCQBSE7wX/w/KE3urGNNSSugYRhVxqaSzo8ZF9&#10;TYLZtyG7TeK/dwuFHoeZ+YZZZ5NpxUC9aywrWC4iEMSl1Q1XCr5Oh6dXEM4ja2wtk4IbOcg2s4c1&#10;ptqO/ElD4SsRIOxSVFB736VSurImg25hO+LgfdveoA+yr6TucQxw08o4il6kwYbDQo0d7Woqr8WP&#10;UbC6vHdlfGh2N9wfn1fnj8Sdilypx/m0fQPhafL/4b92rhXEcZLA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bksMYAAADdAAAADwAAAAAAAAAAAAAAAACYAgAAZHJz&#10;L2Rvd25yZXYueG1sUEsFBgAAAAAEAAQA9QAAAIsDAAAAAA==&#10;" path="m,40r,l1,40r,1l,41,,40xm,39r,l,38r1,l1,39,,39xm,37r,l1,37r,1l,38,,37xm,36r,l,35r1,l1,36,,36xm,34r,l1,34r,1l,35,,34xm,33r,l1,32r,1l,33xm,31r,l1,31r,1l,32,,31xm,30r,l1,29r,1l,30xm,28r,l1,28r,1l,29,,28xm,27r,l1,26r,1l,27xm,25r,l1,25r,1l,26,,25xm,24r,l1,23r,1l,24xm,22r,l1,22r,1l,23,,22xm,21r,l1,21r,-1l1,21,,21xm,19r,l1,19r,1l,20,,19xm,18r,l1,18r,-1l1,18,,18xm,16r,l1,16r,1l,17,,16xm,15r,l1,15r,-1l1,15,,15xm,13r,l1,13r,1l,14,,13xm,12r,l1,12r,-1l1,12,,12xm,10r,l1,10r,1l,11,,10xm,9r,l1,9,,9xm,7r,l1,7r,1l,8,,7xm,6r,l1,6,,6xm,4r,l1,4r,1l,5,,4xm,3r,l1,3,,3xm,1r,l1,1r,1l,2,,1xm,l,,1,,,xe" fillcolor="#24282b" strokecolor="#24282b" strokeweight="0">
                  <v:path arrowok="t" o:connecttype="custom" o:connectlocs="90725625,2147483646;0,2147483646;90725625,2147483646;90725625,2147483646;90725625,2147483646;90725625,2147483646;0,2147483646;90725625,2147483646;0,2147483646;90725625,2147483646;0,2147483646;90725625,2147483646;90725625,2147483646;90725625,2147483646;90725625,2147483646;0,2147483646;90725625,2147483646;0,2147483646;90725625,2147483646;0,2147483646;90725625,2147483646;90725625,2147483646;90725625,2147483646;90725625,2147483646;0,2147483646;90725625,2147483646;0,2147483646;90725625,1995963750;0,2086689375;90725625,1814512500;90725625,1905238125;90725625,1723786875;90725625,1814512500;0,1633061250;90725625,1633061250;0,1633061250;90725625,1451610000;0,1542335625;90725625,1270158750;90725625,1360884375;90725625,1179433125;90725625,1270158750;0,1088707500;90725625,1088707500;0,1088707500;90725625,907256250;0,997981875;90725625,816530625;90725625,816530625;90725625,635079375;90725625,725805000;0,544353750;90725625,544353750;0,544353750;90725625,362902500;0,453628125;90725625,272176875;90725625,272176875;90725625,90725625;90725625,181451250;0,0;90725625,0;0,0" o:connectangles="0,0,0,0,0,0,0,0,0,0,0,0,0,0,0,0,0,0,0,0,0,0,0,0,0,0,0,0,0,0,0,0,0,0,0,0,0,0,0,0,0,0,0,0,0,0,0,0,0,0,0,0,0,0,0,0,0,0,0,0,0,0,0"/>
                  <o:lock v:ext="edit" verticies="t"/>
                </v:shape>
                <v:shape id="Freeform 556" o:spid="_x0000_s3248" style="position:absolute;left:19989;top:2667;width:96;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BK8cA&#10;AADdAAAADwAAAGRycy9kb3ducmV2LnhtbESPQWvCQBSE7wX/w/KE3nTT1KqkbkKRCrm0YizU4yP7&#10;moRm34bsauK/dwtCj8PMfMNsstG04kK9aywreJpHIIhLqxuuFHwdd7M1COeRNbaWScGVHGTp5GGD&#10;ibYDH+hS+EoECLsEFdTed4mUrqzJoJvbjjh4P7Y36IPsK6l7HALctDKOoqU02HBYqLGjbU3lb3E2&#10;Clanj66Md832iu+fz6vv/cIdi1ypx+n49grC0+j/w/d2rhXE8eIF/t6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qQSvHAAAA3QAAAA8AAAAAAAAAAAAAAAAAmAIAAGRy&#10;cy9kb3ducmV2LnhtbFBLBQYAAAAABAAEAPUAAACMAwAAAAA=&#10;" path="m,40r,l1,40r,1l,40xm,39r,l1,38r,1l,39xm,37r,l1,37r,1l,37xm,36r,l1,35r,1l,36xm,34r,l1,34r,1l,34xm,33r,l1,33r,-1l1,33,,33xm,31r,l1,31r,1l,31xm,30r,l1,30r,-1l1,30,,30xm,28r,l1,28r,1l,28xm,27r,l1,27r,-1l1,27,,27xm,25r,l1,25r,1l,25xm,24r,l1,24r,-1l1,24,,24xm,22r,l1,22r,1l,22xm,21r,l1,21r,-1l1,21,,21xm,19r,l1,19r,1l,19xm,18r,l1,18r,-1l1,18,,18xm,16r,l1,16r,1l,17,,16xm,15r,l1,15r,-1l1,15,,15xm,13r,l1,13r,1l,14,,13xm,12r,l1,12r,-1l1,12,,12xm,10r,l1,10r,1l,11,,10xm,9r,l1,9,,9xm,7r,l1,7r,1l,8,,7xm,6r,l1,6,,6xm,4r,l1,4r,1l,5,,4xm,3r,l1,3,,3xm,1r,l1,1r,1l,2,,1xm,l,,1,,,xe" fillcolor="#24282b" strokecolor="#24282b" strokeweight="0">
                  <v:path arrowok="t" o:connecttype="custom" o:connectlocs="90725625,2147483646;90725625,2147483646;90725625,2147483646;90725625,2147483646;90725625,2147483646;90725625,2147483646;0,2147483646;90725625,2147483646;0,2147483646;90725625,2147483646;90725625,2147483646;90725625,2147483646;90725625,2147483646;90725625,2147483646;90725625,2147483646;0,2147483646;90725625,2147483646;0,2147483646;90725625,2147483646;90725625,2147483646;90725625,2147483646;90725625,2147483646;90725625,2147483646;90725625,2147483646;0,2147483646;90725625,2147483646;0,2147483646;90725625,1995963750;90725625,2086689375;90725625,1814512500;90725625,1905238125;90725625,1723786875;90725625,1814512500;0,1633061250;90725625,1633061250;0,1633061250;90725625,1451610000;90725625,1542335625;90725625,1270158750;90725625,1360884375;90725625,1179433125;90725625,1270158750;0,1088707500;90725625,1088707500;0,1088707500;90725625,907256250;90725625,997981875;90725625,816530625;90725625,816530625;90725625,635079375;90725625,725805000;0,544353750;90725625,544353750;0,544353750;90725625,362902500;90725625,453628125;90725625,272176875;90725625,272176875;90725625,90725625;90725625,181451250;0,0;90725625,0;0,0" o:connectangles="0,0,0,0,0,0,0,0,0,0,0,0,0,0,0,0,0,0,0,0,0,0,0,0,0,0,0,0,0,0,0,0,0,0,0,0,0,0,0,0,0,0,0,0,0,0,0,0,0,0,0,0,0,0,0,0,0,0,0,0,0,0,0"/>
                  <o:lock v:ext="edit" verticies="t"/>
                </v:shape>
                <v:shape id="Freeform 557" o:spid="_x0000_s3249" style="position:absolute;left:19608;top:2667;width:96;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XMUA&#10;AADdAAAADwAAAGRycy9kb3ducmV2LnhtbESPQYvCMBSE78L+h/AWvGm6VXSpRllEwYuKrbAeH83b&#10;tmzzUpqo9d8bQfA4zMw3zHzZmVpcqXWVZQVfwwgEcW51xYWCU7YZfINwHlljbZkU3MnBcvHRm2Oi&#10;7Y2PdE19IQKEXYIKSu+bREqXl2TQDW1DHLw/2xr0QbaF1C3eAtzUMo6iiTRYcVgosaFVSfl/ejEK&#10;puddk8ebanXH9X40/T2MXZZulep/dj8zEJ46/w6/2lutII7HE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9cxQAAAN0AAAAPAAAAAAAAAAAAAAAAAJgCAABkcnMv&#10;ZG93bnJldi54bWxQSwUGAAAAAAQABAD1AAAAigMAAAAA&#10;" path="m,40r,l1,40r,1l,41,,40xm,39r,l,38r1,l1,39,,39xm,37r,l1,37r,1l,38,,37xm,36r,l,35r1,l1,36,,36xm,34r,l1,34r,1l,35,,34xm,33r,l,32r1,1l,33xm,31r,l1,31r,1l,32,,31xm,30r,l,29r1,1l,30xm,28r,l1,28r,1l,29,,28xm,27r,l,26r1,1l,27xm,25r,l1,25r,1l,26,,25xm,24r,l,23r1,1l,24xm,22r,l1,22r,1l,23,,22xm,21r,l,20r,1l1,21,,21xm,19r,l1,19r,1l,20,,19xm,18r,l,17r,1l1,18,,18xm,16r,l1,16r,1l,17,,16xm,15r,l,14r,1l1,15,,15xm,13r,l1,13r,1l,14,,13xm,12r,l,11r,1l1,12,,12xm,10r,l1,10r,1l,11,,10xm,9r,l1,9,,9xm,7r,l1,7r,1l,8,,7xm,6r,l1,6,,6xm,4r,l1,4r,1l,5,,4xm,3r,l1,3,,3xm,1r,l1,1r,1l,2,,1xm,l,,1,,,xe" fillcolor="#24282b" strokecolor="#24282b" strokeweight="0">
                  <v:path arrowok="t" o:connecttype="custom" o:connectlocs="90725625,2147483646;0,2147483646;0,2147483646;0,2147483646;0,2147483646;90725625,2147483646;0,2147483646;90725625,2147483646;0,2147483646;90725625,2147483646;0,2147483646;0,2147483646;0,2147483646;0,2147483646;90725625,2147483646;0,2147483646;90725625,2147483646;0,2147483646;90725625,2147483646;0,2147483646;0,2147483646;0,2147483646;0,2147483646;90725625,2147483646;0,2147483646;90725625,2147483646;0,2147483646;90725625,1995963750;0,2086689375;0,1814512500;0,1905238125;0,1723786875;90725625,1814512500;0,1633061250;90725625,1633061250;0,1633061250;90725625,1451610000;0,1542335625;0,1270158750;0,1360884375;0,1179433125;90725625,1270158750;0,1088707500;90725625,1088707500;0,1088707500;90725625,907256250;0,997981875;0,816530625;0,816530625;0,635079375;90725625,725805000;0,544353750;90725625,544353750;0,544353750;90725625,362902500;0,453628125;0,272176875;0,272176875;0,90725625;90725625,181451250;0,0;90725625,0;0,0" o:connectangles="0,0,0,0,0,0,0,0,0,0,0,0,0,0,0,0,0,0,0,0,0,0,0,0,0,0,0,0,0,0,0,0,0,0,0,0,0,0,0,0,0,0,0,0,0,0,0,0,0,0,0,0,0,0,0,0,0,0,0,0,0,0,0"/>
                  <o:lock v:ext="edit" verticies="t"/>
                </v:shape>
                <v:shape id="Freeform 558" o:spid="_x0000_s3250" style="position:absolute;left:18846;top:2667;width:96;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6x8YA&#10;AADdAAAADwAAAGRycy9kb3ducmV2LnhtbESPQWvCQBSE7wX/w/KE3pqNqTQldRURhVxqaVLQ4yP7&#10;mgSzb0N2a+K/dwuFHoeZ+YZZbSbTiSsNrrWsYBHFIIgrq1uuFXyVh6dXEM4ja+wsk4IbOdisZw8r&#10;zLQd+ZOuha9FgLDLUEHjfZ9J6aqGDLrI9sTB+7aDQR/kUEs94BjgppNJHL9Igy2HhQZ72jVUXYof&#10;oyA9v/dVcmh3N9wfn9PTx9KVRa7U43zavoHwNPn/8F871wqSZJnC75vwBO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R6x8YAAADdAAAADwAAAAAAAAAAAAAAAACYAgAAZHJz&#10;L2Rvd25yZXYueG1sUEsFBgAAAAAEAAQA9QAAAIsDAAAAAA==&#10;" path="m,40r,l1,40r,1l,41,,40xm,39r,l,38r1,l1,39,,39xm,37r,l1,37r,1l,38,,37xm,36r,l,35r1,l1,36,,36xm,34r,l1,34r,1l,35,,34xm,33r,l,32r1,l1,33,,33xm,31r,l1,31r,1l,32,,31xm,30r,l,29r1,l1,30,,30xm,28r,l1,28r,1l,29,,28xm,27r,l,26r1,l1,27,,27xm,25r,l1,25r,1l,26,,25xm,24r,l,23r1,l1,24,,24xm,22r,l1,22r,1l,23,,22xm,21r,l,20r1,l1,21,,21xm,19r,l1,19r,1l,20,,19xm,18r,l,17r1,l1,18,,18xm,16r,l1,16r,1l,17,,16xm,15r,l,14r1,l1,15,,15xm,13r,l1,13r,1l,14,,13xm,12r,l,11r1,l1,12,,12xm,10r,l1,10r,1l,11,,10xm,9r,l1,9,,9xm,7r,l1,7r,1l,8,,7xm,6r,l1,6,,6xm,4r,l1,4r,1l,5,,4xm,3r,l1,3,,3xm,1r,l1,1r,1l,2,,1xm,l,,1,,,xe" fillcolor="#24282b" strokecolor="#24282b" strokeweight="0">
                  <v:path arrowok="t" o:connecttype="custom" o:connectlocs="90725625,2147483646;0,2147483646;90725625,2147483646;90725625,2147483646;0,2147483646;90725625,2147483646;0,2147483646;90725625,2147483646;0,2147483646;90725625,2147483646;0,2147483646;90725625,2147483646;90725625,2147483646;0,2147483646;90725625,2147483646;0,2147483646;90725625,2147483646;0,2147483646;90725625,2147483646;0,2147483646;90725625,2147483646;90725625,2147483646;0,2147483646;90725625,2147483646;0,2147483646;90725625,2147483646;0,2147483646;90725625,1995963750;0,2086689375;90725625,1814512500;90725625,1905238125;0,1723786875;90725625,1814512500;0,1633061250;90725625,1633061250;0,1633061250;90725625,1451610000;0,1542335625;90725625,1270158750;90725625,1360884375;0,1179433125;90725625,1270158750;0,1088707500;90725625,1088707500;0,1088707500;90725625,907256250;0,997981875;90725625,816530625;90725625,816530625;0,635079375;90725625,725805000;0,544353750;90725625,544353750;0,544353750;90725625,362902500;0,453628125;90725625,272176875;90725625,272176875;0,90725625;90725625,181451250;0,0;90725625,0;0,0" o:connectangles="0,0,0,0,0,0,0,0,0,0,0,0,0,0,0,0,0,0,0,0,0,0,0,0,0,0,0,0,0,0,0,0,0,0,0,0,0,0,0,0,0,0,0,0,0,0,0,0,0,0,0,0,0,0,0,0,0,0,0,0,0,0,0"/>
                  <o:lock v:ext="edit" verticies="t"/>
                </v:shape>
                <v:shape id="Freeform 559" o:spid="_x0000_s3251" style="position:absolute;left:19227;top:2667;width:96;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utcEA&#10;AADdAAAADwAAAGRycy9kb3ducmV2LnhtbERPTYvCMBC9C/6HMII3Ta2i0jWKiIIXFauwexya2bbY&#10;TEoTtf57cxA8Pt73YtWaSjyocaVlBaNhBII4s7rkXMH1shvMQTiPrLGyTApe5GC17HYWmGj75DM9&#10;Up+LEMIuQQWF93UipcsKMuiGtiYO3L9tDPoAm1zqBp8h3FQyjqKpNFhyaCiwpk1B2S29GwWzv0Od&#10;xbty88LtcTz7PU3cJd0r1e+16x8Qnlr/FX/ce60gjidhbngTn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r7rXBAAAA3QAAAA8AAAAAAAAAAAAAAAAAmAIAAGRycy9kb3du&#10;cmV2LnhtbFBLBQYAAAAABAAEAPUAAACGAwAAAAA=&#10;" path="m,40r,l1,40,,41,,40xm,39r,l,38r1,1l,39xm,37r,l1,37,,38,,37xm,36r,l,35r1,1l,36xm,34r,l1,34,,35,,34xm,33r,l,32r,1l1,33,,33xm,31r,l1,31,,32,,31xm,30r,l,29r,1l1,30,,30xm,28r,l1,28,,29,,28xm,27r,l,26r,1l1,27,,27xm,25r,l1,25,,26,,25xm,24r,l,23r,1l1,24,,24xm,22r,l1,22,,23,,22xm,21r,l,20r,1l1,21,,21xm,19r,l1,19,,20,,19xm,18r,l,17r,1l1,18,,18xm,16r,l1,16r,1l,17,,16xm,15r,l,14r,1l1,15,,15xm,13r,l1,13r,1l,14,,13xm,12r,l,11r,1l1,12,,12xm,10r,l1,10r,1l,11,,10xm,9r,l1,9,,9xm,7r,l1,7r,1l,8,,7xm,6r,l1,6,,6xm,4r,l1,4r,1l,5,,4xm,3r,l1,3,,3xm,1r,l1,1r,1l,2,,1xm,l,,1,,,xe" fillcolor="#24282b" strokecolor="#24282b" strokeweight="0">
                  <v:path arrowok="t" o:connecttype="custom" o:connectlocs="90725625,2147483646;0,2147483646;0,2147483646;0,2147483646;0,2147483646;0,2147483646;0,2147483646;90725625,2147483646;0,2147483646;90725625,2147483646;0,2147483646;0,2147483646;0,2147483646;0,2147483646;0,2147483646;0,2147483646;90725625,2147483646;0,2147483646;90725625,2147483646;0,2147483646;0,2147483646;0,2147483646;0,2147483646;0,2147483646;0,2147483646;90725625,2147483646;0,2147483646;90725625,1995963750;0,2086689375;0,1814512500;0,1905238125;0,1723786875;0,1814512500;0,1633061250;90725625,1633061250;0,1633061250;90725625,1451610000;0,1542335625;0,1270158750;0,1360884375;0,1179433125;0,1270158750;0,1088707500;90725625,1088707500;0,1088707500;90725625,907256250;0,997981875;0,816530625;0,816530625;0,635079375;0,725805000;0,544353750;90725625,544353750;0,544353750;90725625,362902500;0,453628125;0,272176875;0,272176875;0,90725625;0,181451250;0,0;90725625,0;0,0" o:connectangles="0,0,0,0,0,0,0,0,0,0,0,0,0,0,0,0,0,0,0,0,0,0,0,0,0,0,0,0,0,0,0,0,0,0,0,0,0,0,0,0,0,0,0,0,0,0,0,0,0,0,0,0,0,0,0,0,0,0,0,0,0,0,0"/>
                  <o:lock v:ext="edit" verticies="t"/>
                </v:shape>
                <v:line id="Line 560" o:spid="_x0000_s3252" style="position:absolute;flip:y;visibility:visible;mso-wrap-style:square" from="20466,1619" to="20466,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PVWsUAAADdAAAADwAAAGRycy9kb3ducmV2LnhtbESP3UoDMRSE7wXfIRzBO5t1UWm3TYuU&#10;rlSQQn8e4LA53Wy7OVmStI1vbwTBy2FmvmFmi2R7cSUfOscKnkcFCOLG6Y5bBYd9/TQGESKyxt4x&#10;KfimAIv5/d0MK+1uvKXrLrYiQzhUqMDEOFRShsaQxTByA3H2js5bjFn6VmqPtwy3vSyL4k1a7Dgv&#10;GBxoaag57y5WQXtaf31af6xTTeZ1U/Sr1Uc6KPX4kN6nICKl+B/+a6+1grJ8mcDvm/w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PVWsUAAADdAAAADwAAAAAAAAAA&#10;AAAAAAChAgAAZHJzL2Rvd25yZXYueG1sUEsFBgAAAAAEAAQA+QAAAJMDAAAAAA==&#10;" strokecolor="#24282b">
                  <v:stroke joinstyle="miter"/>
                </v:line>
                <v:line id="Line 561" o:spid="_x0000_s3253" style="position:absolute;flip:y;visibility:visible;mso-wrap-style:square" from="22085,1619" to="22085,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DqGsIAAADdAAAADwAAAGRycy9kb3ducmV2LnhtbERP3WrCMBS+H/gO4Qx2p+kKDulMZQw7&#10;FGQw5wMcmtOmW3NSkqjx7c3FYJcf3/96k+woLuTD4FjB86IAQdw6PXCv4PTdzFcgQkTWODomBTcK&#10;sKlnD2ustLvyF12OsRc5hEOFCkyMUyVlaA1ZDAs3EWeuc95izND3Unu85nA7yrIoXqTFgXODwYne&#10;DbW/x7NV0P/sDnvruyY1ZJafxbjdfqSTUk+P6e0VRKQU/8V/7p1WUJbLvD+/yU9A1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DqGsIAAADdAAAADwAAAAAAAAAAAAAA&#10;AAChAgAAZHJzL2Rvd25yZXYueG1sUEsFBgAAAAAEAAQA+QAAAJADAAAAAA==&#10;" strokecolor="#24282b">
                  <v:stroke joinstyle="miter"/>
                </v:line>
                <v:line id="Line 562" o:spid="_x0000_s3254" style="position:absolute;flip:y;visibility:visible;mso-wrap-style:square" from="21704,1619" to="21704,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xPgcUAAADdAAAADwAAAGRycy9kb3ducmV2LnhtbESP0WoCMRRE34X+Q7iFvmnWBUW2RinF&#10;LRak4NYPuGyum9XNzZKkmv59Uyj0cZiZM8x6m+wgbuRD71jBfFaAIG6d7rlTcPqspysQISJrHByT&#10;gm8KsN08TNZYaXfnI92a2IkM4VChAhPjWEkZWkMWw8yNxNk7O28xZuk7qT3eM9wOsiyKpbTYc14w&#10;ONKrofbafFkF3WV/eLf+XKeazOKjGHa7t3RS6ukxvTyDiJTif/ivvdcKynIxh983+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xPgcUAAADdAAAADwAAAAAAAAAA&#10;AAAAAAChAgAAZHJzL2Rvd25yZXYueG1sUEsFBgAAAAAEAAQA+QAAAJMDAAAAAA==&#10;" strokecolor="#24282b">
                  <v:stroke joinstyle="miter"/>
                </v:line>
                <v:line id="Line 563" o:spid="_x0000_s3255" style="position:absolute;flip:y;visibility:visible;mso-wrap-style:square" from="20942,1619" to="20942,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7R9sQAAADdAAAADwAAAGRycy9kb3ducmV2LnhtbESP0WoCMRRE3wv+Q7hC32q2C5ayNYoU&#10;VywUoeoHXDbXzdbNzZJETf++EQQfh5k5w8wWyfbiQj50jhW8TgoQxI3THbcKDvv65R1EiMgae8ek&#10;4I8CLOajpxlW2l35hy672IoM4VChAhPjUEkZGkMWw8QNxNk7Om8xZulbqT1eM9z2siyKN2mx47xg&#10;cKBPQ81pd7YK2t/N95f1xzrVZKbbol+t1umg1PM4LT9ARErxEb63N1pBWU5LuL3JT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tH2xAAAAN0AAAAPAAAAAAAAAAAA&#10;AAAAAKECAABkcnMvZG93bnJldi54bWxQSwUGAAAAAAQABAD5AAAAkgMAAAAA&#10;" strokecolor="#24282b">
                  <v:stroke joinstyle="miter"/>
                </v:line>
                <v:line id="Line 564" o:spid="_x0000_s3256" style="position:absolute;flip:y;visibility:visible;mso-wrap-style:square" from="21228,1619" to="21228,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J0bcUAAADdAAAADwAAAGRycy9kb3ducmV2LnhtbESP0WoCMRRE3wv9h3ALfavZrljKapRS&#10;XFGQQtUPuGyum9XNzZKkmv69EQp9HGbmDDNbJNuLC/nQOVbwOipAEDdOd9wqOOzrl3cQISJr7B2T&#10;gl8KsJg/Psyw0u7K33TZxVZkCIcKFZgYh0rK0BiyGEZuIM7e0XmLMUvfSu3xmuG2l2VRvEmLHecF&#10;gwN9GmrOux+roD2ttxvrj3WqyUy+in65XKWDUs9P6WMKIlKK/+G/9lorKMvJGO5v8hO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J0bcUAAADdAAAADwAAAAAAAAAA&#10;AAAAAAChAgAAZHJzL2Rvd25yZXYueG1sUEsFBgAAAAAEAAQA+QAAAJMDAAAAAA==&#10;" strokecolor="#24282b">
                  <v:stroke joinstyle="miter"/>
                </v:line>
                <v:line id="Line 565" o:spid="_x0000_s3257" style="position:absolute;flip:y;visibility:visible;mso-wrap-style:square" from="22561,1619" to="2256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sGcUAAADdAAAADwAAAGRycy9kb3ducmV2LnhtbESP0WoCMRRE3wv9h3ALfavZLlrKapRS&#10;XFGQQtUPuGyum9XNzZKkmv69EQp9HGbmDDNbJNuLC/nQOVbwOipAEDdOd9wqOOzrl3cQISJr7B2T&#10;gl8KsJg/Psyw0u7K33TZxVZkCIcKFZgYh0rK0BiyGEZuIM7e0XmLMUvfSu3xmuG2l2VRvEmLHecF&#10;gwN9GmrOux+roD2ttxvrj3WqyUy+in65XKWDUs9P6WMKIlKK/+G/9lorKMvJGO5v8hO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vsGcUAAADdAAAADwAAAAAAAAAA&#10;AAAAAAChAgAAZHJzL2Rvd25yZXYueG1sUEsFBgAAAAAEAAQA+QAAAJMDAAAAAA==&#10;" strokecolor="#24282b">
                  <v:stroke joinstyle="miter"/>
                </v:line>
                <v:line id="Line 566" o:spid="_x0000_s3258" style="position:absolute;flip:y;visibility:visible;mso-wrap-style:square" from="24174,1619" to="24174,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dJgsQAAADdAAAADwAAAGRycy9kb3ducmV2LnhtbESP0WoCMRRE3wv9h3ALfatZF1bK1igi&#10;brEgQtUPuGyum62bmyVJNf37plDwcZiZM8x8mewgruRD71jBdFKAIG6d7rlTcDo2L68gQkTWODgm&#10;BT8UYLl4fJhjrd2NP+l6iJ3IEA41KjAxjrWUoTVkMUzcSJy9s/MWY5a+k9rjLcPtIMuimEmLPecF&#10;gyOtDbWXw7dV0H1tdx/Wn5vUkKn2xbDZvKeTUs9PafUGIlKK9/B/e6sVlGVVwd+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0mCxAAAAN0AAAAPAAAAAAAAAAAA&#10;AAAAAKECAABkcnMvZG93bnJldi54bWxQSwUGAAAAAAQABAD5AAAAkgMAAAAA&#10;" strokecolor="#24282b">
                  <v:stroke joinstyle="miter"/>
                </v:line>
                <v:line id="Line 567" o:spid="_x0000_s3259" style="position:absolute;flip:y;visibility:visible;mso-wrap-style:square" from="23793,1619" to="23793,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XX9cQAAADdAAAADwAAAGRycy9kb3ducmV2LnhtbESP0WoCMRRE3wv9h3ALfavZLihlNUop&#10;brEgQtUPuGyum9XNzZKkmv69EQQfh5k5w8wWyfbiTD50jhW8jwoQxI3THbcK9rv67QNEiMgae8ek&#10;4J8CLObPTzOstLvwL523sRUZwqFCBSbGoZIyNIYshpEbiLN3cN5izNK3Unu8ZLjtZVkUE2mx47xg&#10;cKAvQ81p+2cVtMfV+sf6Q51qMuNN0S+X32mv1OtL+pyCiJTiI3xvr7SCshxP4PYmPwE5v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df1xAAAAN0AAAAPAAAAAAAAAAAA&#10;AAAAAKECAABkcnMvZG93bnJldi54bWxQSwUGAAAAAAQABAD5AAAAkgMAAAAA&#10;" strokecolor="#24282b">
                  <v:stroke joinstyle="miter"/>
                </v:line>
                <v:line id="Line 568" o:spid="_x0000_s3260" style="position:absolute;flip:y;visibility:visible;mso-wrap-style:square" from="23031,1619" to="23031,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lybsUAAADdAAAADwAAAGRycy9kb3ducmV2LnhtbESP0WoCMRRE34X+Q7iFvmm2C1bZGqUU&#10;t1gogtYPuGyum9XNzZKkmv59UxB8HGbmDLNYJduLC/nQOVbwPClAEDdOd9wqOHzX4zmIEJE19o5J&#10;wS8FWC0fRgustLvyji772IoM4VChAhPjUEkZGkMWw8QNxNk7Om8xZulbqT1eM9z2siyKF2mx47xg&#10;cKB3Q815/2MVtKfN16f1xzrVZKbbol+vP9JBqafH9PYKIlKK9/CtvdEKynI6g/83+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lybsUAAADdAAAADwAAAAAAAAAA&#10;AAAAAAChAgAAZHJzL2Rvd25yZXYueG1sUEsFBgAAAAAEAAQA+QAAAJMDAAAAAA==&#10;" strokecolor="#24282b">
                  <v:stroke joinstyle="miter"/>
                </v:line>
                <v:line id="Line 569" o:spid="_x0000_s3261" style="position:absolute;flip:y;visibility:visible;mso-wrap-style:square" from="23317,1619" to="23317,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mHMIAAADdAAAADwAAAGRycy9kb3ducmV2LnhtbERP3WrCMBS+H/gO4Qx2p+kKDulMZQw7&#10;FGQw5wMcmtOmW3NSkqjx7c3FYJcf3/96k+woLuTD4FjB86IAQdw6PXCv4PTdzFcgQkTWODomBTcK&#10;sKlnD2ustLvyF12OsRc5hEOFCkyMUyVlaA1ZDAs3EWeuc95izND3Unu85nA7yrIoXqTFgXODwYne&#10;DbW/x7NV0P/sDnvruyY1ZJafxbjdfqSTUk+P6e0VRKQU/8V/7p1WUJbLPDe/yU9A1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mHMIAAADdAAAADwAAAAAAAAAAAAAA&#10;AAChAgAAZHJzL2Rvd25yZXYueG1sUEsFBgAAAAAEAAQA+QAAAJADAAAAAA==&#10;" strokecolor="#24282b">
                  <v:stroke joinstyle="miter"/>
                </v:line>
                <v:shape id="Freeform 570" o:spid="_x0000_s3262" style="position:absolute;left:24555;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d88YA&#10;AADdAAAADwAAAGRycy9kb3ducmV2LnhtbESPT2vCQBTE74LfYXmF3nTT1L+pqxRR8KLSWNDjI/ua&#10;BLNvQ3ar8du7guBxmJnfMLNFaypxocaVlhV89CMQxJnVJecKfg/r3gSE88gaK8uk4EYOFvNuZ4aJ&#10;tlf+oUvqcxEg7BJUUHhfJ1K6rCCDrm9r4uD92cagD7LJpW7wGuCmknEUjaTBksNCgTUtC8rO6b9R&#10;MD5t6yxel8sbrnaf4+N+4A7pRqn3t/b7C4Sn1r/Cz/ZGK4jj4RQ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7d88YAAADdAAAADwAAAAAAAAAAAAAAAACYAgAAZHJz&#10;L2Rvd25yZXYueG1sUEsFBgAAAAAEAAQA9QAAAIsDAAAAAA==&#10;" path="m,40r,l1,40r,1l1,40,,40xm,39r,l1,39r,-1l1,39,,39xm,37r,l1,37r,1l1,37,,37xm,36r,l1,36r,-1l1,36,,36xm,34r,l1,34r,1l1,34,,34xm,33r,l1,33r,-1l1,33,,33xm,31r,l1,31r,1l1,31,,31xm,30r,l1,30r,-1l1,30,,30xm,28r,l1,28r,1l1,28,,28xm,27r,l1,27r,-1l1,27,,27xm,25r,l1,25r,1l1,25,,25xm,24r,l1,24r,-1l1,24,,24xm,22r,l1,22r,1l1,22,,22xm,21r,l1,21r,-1l1,21,,21xm,19r,l1,19r,1l1,19,,19xm,18r,l1,18r,-1l1,18,,18xm,16r,l1,16r,1l,16xm,15r,l1,15r,-1l1,15,,15xm,13r,l1,13r,1l,13xm,12r,l1,12r,-1l1,12,,12xm,10r,l1,10r,1l,10xm,9r,l1,9,,9xm,7r,l1,7r,1l,7xm,6r,l1,6,,6xm,4r,l1,4r,1l,5,,4xm,3r,l1,3,,3xm,1r,l1,1r,1l,2,,1xm,l,,1,,,xe" fillcolor="#24282b" strokecolor="#24282b" strokeweight="0">
                  <v:path arrowok="t" o:connecttype="custom" o:connectlocs="90725625,2147483646;90725625,2147483646;90725625,2147483646;90725625,2147483646;90725625,2147483646;90725625,2147483646;0,2147483646;90725625,2147483646;0,2147483646;90725625,2147483646;90725625,2147483646;90725625,2147483646;90725625,2147483646;90725625,2147483646;90725625,2147483646;0,2147483646;90725625,2147483646;0,2147483646;90725625,2147483646;90725625,2147483646;90725625,2147483646;90725625,2147483646;90725625,2147483646;90725625,2147483646;0,2147483646;90725625,2147483646;0,2147483646;90725625,1995963750;90725625,2086689375;90725625,1814512500;90725625,1905238125;90725625,1723786875;90725625,1814512500;0,1633061250;90725625,1633061250;0,1633061250;90725625,1451610000;90725625,1542335625;90725625,1270158750;90725625,1360884375;90725625,1179433125;90725625,1270158750;0,1088707500;90725625,1088707500;0,1088707500;90725625,907256250;90725625,997981875;90725625,816530625;90725625,816530625;90725625,635079375;90725625,725805000;0,544353750;90725625,544353750;0,544353750;90725625,362902500;90725625,453628125;90725625,272176875;90725625,272176875;90725625,90725625;90725625,181451250;0,0;90725625,0;0,0" o:connectangles="0,0,0,0,0,0,0,0,0,0,0,0,0,0,0,0,0,0,0,0,0,0,0,0,0,0,0,0,0,0,0,0,0,0,0,0,0,0,0,0,0,0,0,0,0,0,0,0,0,0,0,0,0,0,0,0,0,0,0,0,0,0,0"/>
                  <o:lock v:ext="edit" verticies="t"/>
                </v:shape>
                <v:shape id="Freeform 571" o:spid="_x0000_s3263" style="position:absolute;left:26269;top:2667;width:0;height:3905;visibility:visible;mso-wrap-style:square;v-text-anchor:top" coordsize="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UXMEA&#10;AADdAAAADwAAAGRycy9kb3ducmV2LnhtbERP3UrDMBS+F/YO4Qy8s+mKFKnLSt0Y7GIgVh/g0BzT&#10;YnNSkmztfHpzMfDy4/vf1osdxZV8GBwr2GQ5COLO6YGNgq/P49MLiBCRNY6OScGNAtS71cMWK+1m&#10;/qBrG41IIRwqVNDHOFVShq4niyFzE3Hivp23GBP0RmqPcwq3oyzyvJQWB04NPU6076n7aS9WQbN3&#10;byW3fG7Du36eSm/M72FW6nG9NK8gIi3xX3x3n7SCoijT/vQmPQ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CFFzBAAAA3QAAAA8AAAAAAAAAAAAAAAAAmAIAAGRycy9kb3du&#10;cmV2LnhtbFBLBQYAAAAABAAEAPUAAACGAwAAAAA=&#10;" path="m,40r,l,41,,40xm,39r,l,38r,1xm,37r,l,38,,37xm,36r,l,35r,1xm,34r,l,35,,34xm,33r,l,32r,1xm,31r,l,32,,31xm,30r,l,29r,1xm,28r,l,29,,28xm,27r,l,26r,1xm,25r,l,26,,25xm,24r,l,23r,1xm,22r,l,23,,22xm,21r,l,20r,1xm,19r,l,20,,19xm,18r,l,17r,1xm,16r,l,17,,16xm,15r,l,14r,1xm,13r,l,14,,13xm,12r,l,11r,1xm,10r,l,11,,10xm,9r,xm,7r,l,8,,7xm,6r,xm,4r,l,5,,4xm,3r,xm,1r,l,2,,1xm,l,xe" fillcolor="#24282b" strokecolor="#24282b" strokeweight="0">
                  <v:path arrowok="t" o:connecttype="custom" o:connectlocs="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1995963750;0,2086689375;0,1814512500;0,1905238125;0,1723786875;0,1814512500;0,1633061250;0,1633061250;0,1633061250;0,1451610000;0,1542335625;0,1270158750;0,1360884375;0,1179433125;0,1270158750;0,1088707500;0,1088707500;0,1088707500;0,907256250;0,997981875;0,816530625;0,816530625;0,635079375;0,725805000;0,544353750;0,544353750;0,544353750;0,362902500;0,453628125;0,272176875;0,272176875;0,90725625;0,181451250;0,0;0,0;0,0" o:connectangles="0,0,0,0,0,0,0,0,0,0,0,0,0,0,0,0,0,0,0,0,0,0,0,0,0,0,0,0,0,0,0,0,0,0,0,0,0,0,0,0,0,0,0,0,0,0,0,0,0,0,0,0,0,0,0,0,0,0,0,0,0,0,0"/>
                  <o:lock v:ext="edit" verticies="t"/>
                </v:shape>
                <v:shape id="Freeform 572" o:spid="_x0000_s3264" style="position:absolute;left:25793;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QbSMYA&#10;AADdAAAADwAAAGRycy9kb3ducmV2LnhtbESPQWvCQBSE70L/w/IKvZmNadESXaVIA7lUaVKox0f2&#10;NQnNvg3ZbYz/visIHoeZ+YbZ7CbTiZEG11pWsIhiEMSV1S3XCr7KbP4KwnlkjZ1lUnAhB7vtw2yD&#10;qbZn/qSx8LUIEHYpKmi871MpXdWQQRfZnjh4P3Yw6IMcaqkHPAe46WQSx0tpsOWw0GBP+4aq3+LP&#10;KFidPvoqydr9Bd8Pz6vv44sri1ypp8fpbQ3C0+Tv4Vs71wqSZLmA65vwBO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QbSMYAAADdAAAADwAAAAAAAAAAAAAAAACYAgAAZHJz&#10;L2Rvd25yZXYueG1sUEsFBgAAAAAEAAQA9QAAAIsDAAAAAA==&#10;" path="m,40r,l1,40r,1l,41,,40xm,39r,l,38r1,l1,39,,39xm,37r,l1,37r,1l,38,,37xm,36r,l,35r1,l1,36,,36xm,34r,l1,34r,1l,35,,34xm,33r,l,32r1,l1,33,,33xm,31r,l1,31r,1l,32,,31xm,30r,l,29r1,l1,30,,30xm,28r,l1,28r,1l,29,,28xm,27r,l,26r1,l1,27,,27xm,25r,l1,25r,1l,26,,25xm,24r,l,23r1,l1,24,,24xm,22r,l1,22r,1l,23,,22xm,21r,l,20r1,1l,21xm,19r,l1,19r,1l,20,,19xm,18r,l,17r1,1l,18xm,16r,l1,16r,1l,17,,16xm,15r,l,14r1,1l,15xm,13r,l1,13r,1l,14,,13xm,12r,l,11r1,1l,12xm,10r,l1,10r,1l,11,,10xm,9r,l1,9,,9xm,7r,l1,7r,1l,8,,7xm,6r,l1,6,,6xm,4r,l1,4r,1l,5,,4xm,3r,l1,3,,3xm,1r,l1,1r,1l,2,,1xm,l,,1,,,xe" fillcolor="#24282b" strokecolor="#24282b" strokeweight="0">
                  <v:path arrowok="t" o:connecttype="custom" o:connectlocs="90725625,2147483646;0,2147483646;0,2147483646;0,2147483646;0,2147483646;90725625,2147483646;0,2147483646;90725625,2147483646;0,2147483646;90725625,2147483646;0,2147483646;0,2147483646;0,2147483646;0,2147483646;90725625,2147483646;0,2147483646;90725625,2147483646;0,2147483646;90725625,2147483646;0,2147483646;0,2147483646;0,2147483646;0,2147483646;90725625,2147483646;0,2147483646;90725625,2147483646;0,2147483646;90725625,1995963750;0,2086689375;0,1814512500;0,1905238125;0,1723786875;90725625,1814512500;0,1633061250;90725625,1633061250;0,1633061250;90725625,1451610000;0,1542335625;0,1270158750;0,1360884375;0,1179433125;90725625,1270158750;0,1088707500;90725625,1088707500;0,1088707500;90725625,907256250;0,997981875;0,816530625;0,816530625;0,635079375;90725625,725805000;0,544353750;90725625,544353750;0,544353750;90725625,362902500;0,453628125;0,272176875;0,272176875;0,90725625;90725625,181451250;0,0;90725625,0;0,0" o:connectangles="0,0,0,0,0,0,0,0,0,0,0,0,0,0,0,0,0,0,0,0,0,0,0,0,0,0,0,0,0,0,0,0,0,0,0,0,0,0,0,0,0,0,0,0,0,0,0,0,0,0,0,0,0,0,0,0,0,0,0,0,0,0,0"/>
                  <o:lock v:ext="edit" verticies="t"/>
                </v:shape>
                <v:shape id="Freeform 573" o:spid="_x0000_s3265" style="position:absolute;left:25031;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aFP8UA&#10;AADdAAAADwAAAGRycy9kb3ducmV2LnhtbESPQWvCQBSE7wX/w/IEb3XTVbSkriKi4MWKSaE9PrKv&#10;SWj2bciuGv+9WxA8DjPzDbNY9bYRF+p87VjD2zgBQVw4U3Op4Svfvb6D8AHZYOOYNNzIw2o5eFlg&#10;atyVT3TJQikihH2KGqoQ2lRKX1Rk0Y9dSxy9X9dZDFF2pTQdXiPcNlIlyUxarDkuVNjSpqLiLztb&#10;DfOfQ1uoXb254fZzMv8+Tn2e7bUeDfv1B4hAfXiGH+290aDUTM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oU/xQAAAN0AAAAPAAAAAAAAAAAAAAAAAJgCAABkcnMv&#10;ZG93bnJldi54bWxQSwUGAAAAAAQABAD1AAAAigMAAAAA&#10;" path="m,40r,l1,40r,1l,41,,40xm,39r,l,38r1,l1,39,,39xm,37r,l1,37r,1l,38,,37xm,36r,l,35r1,l1,36,,36xm,34r,l1,34r,1l,35,,34xm,33r,l,32r1,l1,33,,33xm,31r,l1,31r,1l,32,,31xm,30r,l,29r1,l1,30,,30xm,28r,l1,28r,1l,29,,28xm,27r,l,26r1,l1,27,,27xm,25r,l1,25r,1l,26,,25xm,24r,l,23r1,l1,24,,24xm,22r,l1,22r,1l,23,,22xm,21r,l1,20r,1l,21xm,19r,l1,19r,1l,20,,19xm,18r,l1,17r,1l,18xm,16r,l1,16r,1l,17,,16xm,15r,l1,14r,1l,15xm,13r,l1,13r,1l,14,,13xm,12r,l1,11r,1l,12xm,10r,l1,10r,1l,11,,10xm,9r,l1,9,,9xm,7r,l1,7r,1l,8,,7xm,6r,l1,6,,6xm,4r,l1,4r,1l,5,,4xm,3r,l1,3,,3xm,1r,l1,1r,1l,2,,1xm,l,,1,,,xe" fillcolor="#24282b" strokecolor="#24282b" strokeweight="0">
                  <v:path arrowok="t" o:connecttype="custom" o:connectlocs="90725625,2147483646;0,2147483646;90725625,2147483646;90725625,2147483646;0,2147483646;90725625,2147483646;0,2147483646;90725625,2147483646;0,2147483646;90725625,2147483646;0,2147483646;90725625,2147483646;90725625,2147483646;0,2147483646;90725625,2147483646;0,2147483646;90725625,2147483646;0,2147483646;90725625,2147483646;0,2147483646;90725625,2147483646;90725625,2147483646;0,2147483646;90725625,2147483646;0,2147483646;90725625,2147483646;0,2147483646;90725625,1995963750;0,2086689375;90725625,1814512500;90725625,1905238125;0,1723786875;90725625,1814512500;0,1633061250;90725625,1633061250;0,1633061250;90725625,1451610000;0,1542335625;90725625,1270158750;90725625,1360884375;0,1179433125;90725625,1270158750;0,1088707500;90725625,1088707500;0,1088707500;90725625,907256250;0,997981875;90725625,816530625;90725625,816530625;0,635079375;90725625,725805000;0,544353750;90725625,544353750;0,544353750;90725625,362902500;0,453628125;90725625,272176875;90725625,272176875;0,90725625;90725625,181451250;0,0;90725625,0;0,0" o:connectangles="0,0,0,0,0,0,0,0,0,0,0,0,0,0,0,0,0,0,0,0,0,0,0,0,0,0,0,0,0,0,0,0,0,0,0,0,0,0,0,0,0,0,0,0,0,0,0,0,0,0,0,0,0,0,0,0,0,0,0,0,0,0,0"/>
                  <o:lock v:ext="edit" verticies="t"/>
                </v:shape>
                <v:shape id="Freeform 574" o:spid="_x0000_s3266" style="position:absolute;left:25412;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gpMYA&#10;AADdAAAADwAAAGRycy9kb3ducmV2LnhtbESPQWvCQBSE7wX/w/KE3urGWKJEV5HQgJe2NBb0+Mg+&#10;k2D2bchuNfn33ULB4zAz3zCb3WBacaPeNZYVzGcRCOLS6oYrBd/H/GUFwnlkja1lUjCSg9128rTB&#10;VNs7f9Gt8JUIEHYpKqi971IpXVmTQTezHXHwLrY36IPsK6l7vAe4aWUcRYk02HBYqLGjrKbyWvwY&#10;Bcvze1fGeZON+PaxWJ4+X92xOCj1PB32axCeBv8I/7cPWkEcJwv4exOe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ogpMYAAADdAAAADwAAAAAAAAAAAAAAAACYAgAAZHJz&#10;L2Rvd25yZXYueG1sUEsFBgAAAAAEAAQA9QAAAIsDAAAAAA==&#10;" path="m,40r,l1,40r,1l,41,,40xm,39r,l,38r1,l1,39,,39xm,37r,l1,37r,1l,38,,37xm,36r,l,35r1,l1,36,,36xm,34r,l1,34r,1l,35,,34xm,33r,l,32r1,1l,33xm,31r,l1,31r,1l,32,,31xm,30r,l,29r1,1l,30xm,28r,l1,28r,1l,29,,28xm,27r,l,26r1,1l,27xm,25r,l1,25r,1l,26,,25xm,24r,l,23r1,1l,24xm,22r,l1,22r,1l,23,,22xm,21r,l,20r,1l1,21,,21xm,19r,l1,19r,1l,20,,19xm,18r,l,17r,1l1,18,,18xm,16r,l1,16r,1l,17,,16xm,15r,l,14r,1l1,15,,15xm,13r,l1,13r,1l,14,,13xm,12r,l,11r,1l1,12,,12xm,10r,l1,10r,1l,11,,10xm,9r,l1,9,,9xm,7r,l1,7r,1l,8,,7xm,6r,l1,6,,6xm,4r,l1,4r,1l,5,,4xm,3r,l1,3,,3xm,1r,l1,1r,1l,2,,1xm,l,,1,,,xe" fillcolor="#24282b" strokecolor="#24282b" strokeweight="0">
                  <v:path arrowok="t" o:connecttype="custom" o:connectlocs="90725625,2147483646;0,2147483646;0,2147483646;0,2147483646;0,2147483646;90725625,2147483646;0,2147483646;90725625,2147483646;0,2147483646;90725625,2147483646;0,2147483646;0,2147483646;0,2147483646;0,2147483646;90725625,2147483646;0,2147483646;90725625,2147483646;0,2147483646;90725625,2147483646;0,2147483646;0,2147483646;0,2147483646;0,2147483646;90725625,2147483646;0,2147483646;90725625,2147483646;0,2147483646;90725625,1995963750;0,2086689375;0,1814512500;0,1905238125;0,1723786875;90725625,1814512500;0,1633061250;90725625,1633061250;0,1633061250;90725625,1451610000;0,1542335625;0,1270158750;0,1360884375;0,1179433125;90725625,1270158750;0,1088707500;90725625,1088707500;0,1088707500;90725625,907256250;0,997981875;0,816530625;0,816530625;0,635079375;90725625,725805000;0,544353750;90725625,544353750;0,544353750;90725625,362902500;0,453628125;0,272176875;0,272176875;0,90725625;90725625,181451250;0,0;90725625,0;0,0" o:connectangles="0,0,0,0,0,0,0,0,0,0,0,0,0,0,0,0,0,0,0,0,0,0,0,0,0,0,0,0,0,0,0,0,0,0,0,0,0,0,0,0,0,0,0,0,0,0,0,0,0,0,0,0,0,0,0,0,0,0,0,0,0,0,0"/>
                  <o:lock v:ext="edit" verticies="t"/>
                </v:shape>
                <v:shape id="Freeform 575" o:spid="_x0000_s3267" style="position:absolute;left:26650;top:2667;width:96;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40MUA&#10;AADdAAAADwAAAGRycy9kb3ducmV2LnhtbESPQYvCMBSE78L+h/AWvGm6VXSpRllEwYuKrbAeH83b&#10;tmzzUpqo9d8bQfA4zMw3zHzZmVpcqXWVZQVfwwgEcW51xYWCU7YZfINwHlljbZkU3MnBcvHRm2Oi&#10;7Y2PdE19IQKEXYIKSu+bREqXl2TQDW1DHLw/2xr0QbaF1C3eAtzUMo6iiTRYcVgosaFVSfl/ejEK&#10;puddk8ebanXH9X40/T2MXZZulep/dj8zEJ46/w6/2lutII4nY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07jQxQAAAN0AAAAPAAAAAAAAAAAAAAAAAJgCAABkcnMv&#10;ZG93bnJldi54bWxQSwUGAAAAAAQABAD1AAAAigMAAAAA&#10;" path="m,40r,l1,40r,1l1,40,,40xm,39r,l1,39r,-1l1,39,,39xm,37r,l1,37r,1l1,37,,37xm,36r,l1,36r,-1l1,36,,36xm,34r,l1,34r,1l1,34,,34xm,33r,l1,33r,-1l1,33,,33xm,31r,l1,31r,1l1,31,,31xm,30r,l1,30r,-1l1,30,,30xm,28r,l1,28r,1l1,28,,28xm,27r,l1,27r,-1l1,27,,27xm,25r,l1,25r,1l1,25,,25xm,24r,l1,24r,-1l1,24,,24xm,22r,l1,22r,1l1,22,,22xm,21r,l1,21r,-1l1,21,,21xm,19r,l1,19r,1l1,19,,19xm,18r,l1,18r,-1l1,18,,18xm,16r,l1,16r,1l,16xm,15r,l1,15r,-1l1,15,,15xm,13r,l1,13r,1l,13xm,12r,l1,12r,-1l1,12,,12xm,10r,l1,10r,1l,10xm,9r,l1,9,,9xm,7r,l1,7r,1l,7xm,6r,l1,6,,6xm,4r,l1,4r,1l,5,,4xm,3r,l1,3,,3xm,1r,l1,1r,1l,2,,1xm,l,,1,,,xe" fillcolor="#24282b" strokecolor="#24282b" strokeweight="0">
                  <v:path arrowok="t" o:connecttype="custom" o:connectlocs="90725625,2147483646;90725625,2147483646;90725625,2147483646;90725625,2147483646;90725625,2147483646;90725625,2147483646;0,2147483646;90725625,2147483646;0,2147483646;90725625,2147483646;90725625,2147483646;90725625,2147483646;90725625,2147483646;90725625,2147483646;90725625,2147483646;0,2147483646;90725625,2147483646;0,2147483646;90725625,2147483646;90725625,2147483646;90725625,2147483646;90725625,2147483646;90725625,2147483646;90725625,2147483646;0,2147483646;90725625,2147483646;0,2147483646;90725625,1995963750;90725625,2086689375;90725625,1814512500;90725625,1905238125;90725625,1723786875;90725625,1814512500;0,1633061250;90725625,1633061250;0,1633061250;90725625,1451610000;90725625,1542335625;90725625,1270158750;90725625,1360884375;90725625,1179433125;90725625,1270158750;0,1088707500;90725625,1088707500;0,1088707500;90725625,907256250;90725625,997981875;90725625,816530625;90725625,816530625;90725625,635079375;90725625,725805000;0,544353750;90725625,544353750;0,544353750;90725625,362902500;90725625,453628125;90725625,272176875;90725625,272176875;90725625,90725625;90725625,181451250;0,0;90725625,0;0,0" o:connectangles="0,0,0,0,0,0,0,0,0,0,0,0,0,0,0,0,0,0,0,0,0,0,0,0,0,0,0,0,0,0,0,0,0,0,0,0,0,0,0,0,0,0,0,0,0,0,0,0,0,0,0,0,0,0,0,0,0,0,0,0,0,0,0"/>
                  <o:lock v:ext="edit" verticies="t"/>
                </v:shape>
                <v:shape id="Freeform 576" o:spid="_x0000_s3268" style="position:absolute;left:28365;top:2667;width:0;height:3905;visibility:visible;mso-wrap-style:square;v-text-anchor:top" coordsize="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3xMQA&#10;AADdAAAADwAAAGRycy9kb3ducmV2LnhtbESPwWrDMBBE74H8g9hCb7Fck5riRglJSqCHQInbD1is&#10;jWxirYykxm6/PioUchxm5g2z2ky2F1fyoXOs4CnLQRA3TndsFHx9HhYvIEJE1tg7JgU/FGCzns9W&#10;WGk38omudTQiQThUqKCNcaikDE1LFkPmBuLknZ23GJP0RmqPY4LbXhZ5XkqLHaeFFgfat9Rc6m+r&#10;YLt3u5JrPtbhQy+H0hvz+zYq9fgwbV9BRJriPfzfftcKiqJ8hr836Qn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1t8TEAAAA3QAAAA8AAAAAAAAAAAAAAAAAmAIAAGRycy9k&#10;b3ducmV2LnhtbFBLBQYAAAAABAAEAPUAAACJAwAAAAA=&#10;" path="m,40r,l,41,,40xm,39r,l,38r,1xm,37r,l,38,,37xm,36r,l,35r,1xm,34r,l,35,,34xm,33r,l,32r,1xm,31r,l,32,,31xm,30r,l,29r,1xm,28r,l,29,,28xm,27r,l,26r,1xm,25r,l,26,,25xm,24r,l,23r,1xm,22r,l,23,,22xm,21r,l,20r,1xm,19r,l,20,,19xm,18r,l,17r,1xm,16r,l,17,,16xm,15r,l,14r,1xm,13r,l,14,,13xm,12r,l,11r,1xm,10r,l,11,,10xm,9r,xm,7r,l,8,,7xm,6r,xm,4r,l,5,,4xm,3r,xm,1r,l,2,,1xm,l,xe" fillcolor="#24282b" strokecolor="#24282b" strokeweight="0">
                  <v:path arrowok="t" o:connecttype="custom" o:connectlocs="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1995963750;0,2086689375;0,1814512500;0,1905238125;0,1723786875;0,1814512500;0,1633061250;0,1633061250;0,1633061250;0,1451610000;0,1542335625;0,1270158750;0,1360884375;0,1179433125;0,1270158750;0,1088707500;0,1088707500;0,1088707500;0,907256250;0,997981875;0,816530625;0,816530625;0,635079375;0,725805000;0,544353750;0,544353750;0,544353750;0,362902500;0,453628125;0,272176875;0,272176875;0,90725625;0,181451250;0,0;0,0;0,0" o:connectangles="0,0,0,0,0,0,0,0,0,0,0,0,0,0,0,0,0,0,0,0,0,0,0,0,0,0,0,0,0,0,0,0,0,0,0,0,0,0,0,0,0,0,0,0,0,0,0,0,0,0,0,0,0,0,0,0,0,0,0,0,0,0,0"/>
                  <o:lock v:ext="edit" verticies="t"/>
                </v:shape>
                <v:shape id="Freeform 577" o:spid="_x0000_s3269" style="position:absolute;left:27889;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mp8YA&#10;AADdAAAADwAAAGRycy9kb3ducmV2LnhtbESPQWvCQBSE7wX/w/KE3urGVExJXYOIQi5taSzo8ZF9&#10;TYLZtyG7TeK/dwuFHoeZ+YbZZJNpxUC9aywrWC4iEMSl1Q1XCr5Ox6cXEM4ja2wtk4IbOci2s4cN&#10;ptqO/ElD4SsRIOxSVFB736VSurImg25hO+LgfdveoA+yr6TucQxw08o4itbSYMNhocaO9jWV1+LH&#10;KEgub10ZH5v9DQ/vz8n5Y+VORa7U43zavYLwNPn/8F871wrieJ3A75vwBOT2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Emp8YAAADdAAAADwAAAAAAAAAAAAAAAACYAgAAZHJz&#10;L2Rvd25yZXYueG1sUEsFBgAAAAAEAAQA9QAAAIsDAAAAAA==&#10;" path="m,40r,l1,40r,1l,41,,40xm,39r,l,38r1,l1,39,,39xm,37r,l1,37r,1l,38,,37xm,36r,l,35r1,l1,36,,36xm,34r,l1,34r,1l,35,,34xm,33r,l,32r1,l1,33,,33xm,31r,l1,31r,1l,32,,31xm,30r,l,29r1,l1,30,,30xm,28r,l1,28r,1l,29,,28xm,27r,l,26r1,l1,27,,27xm,25r,l1,25r,1l,26,,25xm,24r,l,23r1,l1,24,,24xm,22r,l1,22r,1l,23,,22xm,21r,l,20r1,1l,21xm,19r,l1,19r,1l,20,,19xm,18r,l,17r1,1l,18xm,16r,l1,16r,1l,17,,16xm,15r,l,14r1,1l,15xm,13r,l1,13r,1l,14,,13xm,12r,l,11r1,1l,12xm,10r,l1,10r,1l,11,,10xm,9r,l1,9,,9xm,7r,l1,7r,1l,8,,7xm,6r,l1,6,,6xm,4r,l1,4r,1l,5,,4xm,3r,l1,3,,3xm,1r,l1,1r,1l,2,,1xm,l,,1,,,xe" fillcolor="#24282b" strokecolor="#24282b" strokeweight="0">
                  <v:path arrowok="t" o:connecttype="custom" o:connectlocs="90725625,2147483646;0,2147483646;0,2147483646;0,2147483646;0,2147483646;90725625,2147483646;0,2147483646;90725625,2147483646;0,2147483646;90725625,2147483646;0,2147483646;0,2147483646;0,2147483646;0,2147483646;90725625,2147483646;0,2147483646;90725625,2147483646;0,2147483646;90725625,2147483646;0,2147483646;0,2147483646;0,2147483646;0,2147483646;90725625,2147483646;0,2147483646;90725625,2147483646;0,2147483646;90725625,1995963750;0,2086689375;0,1814512500;0,1905238125;0,1723786875;90725625,1814512500;0,1633061250;90725625,1633061250;0,1633061250;90725625,1451610000;0,1542335625;0,1270158750;0,1360884375;0,1179433125;90725625,1270158750;0,1088707500;90725625,1088707500;0,1088707500;90725625,907256250;0,997981875;0,816530625;0,816530625;0,635079375;90725625,725805000;0,544353750;90725625,544353750;0,544353750;90725625,362902500;0,453628125;0,272176875;0,272176875;0,90725625;90725625,181451250;0,0;90725625,0;0,0" o:connectangles="0,0,0,0,0,0,0,0,0,0,0,0,0,0,0,0,0,0,0,0,0,0,0,0,0,0,0,0,0,0,0,0,0,0,0,0,0,0,0,0,0,0,0,0,0,0,0,0,0,0,0,0,0,0,0,0,0,0,0,0,0,0,0"/>
                  <o:lock v:ext="edit" verticies="t"/>
                </v:shape>
                <v:shape id="Freeform 578" o:spid="_x0000_s3270" style="position:absolute;left:27127;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y1cEA&#10;AADdAAAADwAAAGRycy9kb3ducmV2LnhtbERPTYvCMBC9C/6HMII3Ta2i0jWKiIIXFauwexya2bbY&#10;TEoTtf57cxA8Pt73YtWaSjyocaVlBaNhBII4s7rkXMH1shvMQTiPrLGyTApe5GC17HYWmGj75DM9&#10;Up+LEMIuQQWF93UipcsKMuiGtiYO3L9tDPoAm1zqBp8h3FQyjqKpNFhyaCiwpk1B2S29GwWzv0Od&#10;xbty88LtcTz7PU3cJd0r1e+16x8Qnlr/FX/ce60gjqdhbngTn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estXBAAAA3QAAAA8AAAAAAAAAAAAAAAAAmAIAAGRycy9kb3du&#10;cmV2LnhtbFBLBQYAAAAABAAEAPUAAACGAwAAAAA=&#10;" path="m,40r,l1,40r,1l,41,,40xm,39r,l,38r1,l1,39,,39xm,37r,l1,37r,1l,38,,37xm,36r,l,35r1,l1,36,,36xm,34r,l1,34r,1l,35,,34xm,33r,l,32r1,l1,33,,33xm,31r,l1,31r,1l,32,,31xm,30r,l,29r1,l1,30,,30xm,28r,l1,28r,1l,29,,28xm,27r,l,26r1,l1,27,,27xm,25r,l1,25r,1l,26,,25xm,24r,l,23r1,l1,24,,24xm,22r,l1,22r,1l,23,,22xm,21r,l1,20r,1l,21xm,19r,l1,19r,1l,20,,19xm,18r,l1,17r,1l,18xm,16r,l1,16r,1l,17,,16xm,15r,l1,14r,1l,15xm,13r,l1,13r,1l,14,,13xm,12r,l1,11r,1l,12xm,10r,l1,10r,1l,11,,10xm,9r,l1,9,,9xm,7r,l1,7r,1l,8,,7xm,6r,l1,6,,6xm,4r,l1,4r,1l,5,,4xm,3r,l1,3,,3xm,1r,l1,1r,1l,2,,1xm,l,,1,,,xe" fillcolor="#24282b" strokecolor="#24282b" strokeweight="0">
                  <v:path arrowok="t" o:connecttype="custom" o:connectlocs="90725625,2147483646;0,2147483646;90725625,2147483646;90725625,2147483646;0,2147483646;90725625,2147483646;0,2147483646;90725625,2147483646;0,2147483646;90725625,2147483646;0,2147483646;90725625,2147483646;90725625,2147483646;0,2147483646;90725625,2147483646;0,2147483646;90725625,2147483646;0,2147483646;90725625,2147483646;0,2147483646;90725625,2147483646;90725625,2147483646;0,2147483646;90725625,2147483646;0,2147483646;90725625,2147483646;0,2147483646;90725625,1995963750;0,2086689375;90725625,1814512500;90725625,1905238125;0,1723786875;90725625,1814512500;0,1633061250;90725625,1633061250;0,1633061250;90725625,1451610000;0,1542335625;90725625,1270158750;90725625,1360884375;0,1179433125;90725625,1270158750;0,1088707500;90725625,1088707500;0,1088707500;90725625,907256250;0,997981875;90725625,816530625;90725625,816530625;0,635079375;90725625,725805000;0,544353750;90725625,544353750;0,544353750;90725625,362902500;0,453628125;90725625,272176875;90725625,272176875;0,90725625;90725625,181451250;0,0;90725625,0;0,0" o:connectangles="0,0,0,0,0,0,0,0,0,0,0,0,0,0,0,0,0,0,0,0,0,0,0,0,0,0,0,0,0,0,0,0,0,0,0,0,0,0,0,0,0,0,0,0,0,0,0,0,0,0,0,0,0,0,0,0,0,0,0,0,0,0,0"/>
                  <o:lock v:ext="edit" verticies="t"/>
                </v:shape>
                <v:shape id="Freeform 579" o:spid="_x0000_s3271" style="position:absolute;left:27508;top:2667;width:95;height:3905;visibility:visible;mso-wrap-style:square;v-text-anchor:top" coordsize="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XTscA&#10;AADdAAAADwAAAGRycy9kb3ducmV2LnhtbESPQWvCQBSE7wX/w/KE3szGtGhNs5EiDXip0liox0f2&#10;NQlm34bsVuO/7wpCj8PMfMNk69F04kyDay0rmEcxCOLK6pZrBV+HYvYCwnlkjZ1lUnAlB+t88pBh&#10;qu2FP+lc+loECLsUFTTe96mUrmrIoItsTxy8HzsY9EEOtdQDXgLcdDKJ44U02HJYaLCnTUPVqfw1&#10;CpbHj75KinZzxffd0/J7/+wO5Vapx+n49grC0+j/w/f2VitIksUKbm/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SF07HAAAA3QAAAA8AAAAAAAAAAAAAAAAAmAIAAGRy&#10;cy9kb3ducmV2LnhtbFBLBQYAAAAABAAEAPUAAACMAwAAAAA=&#10;" path="m,40r,l1,40r,1l,41,,40xm,39r,l,38r1,l1,39,,39xm,37r,l1,37r,1l,38,,37xm,36r,l,35r1,l1,36,,36xm,34r,l1,34r,1l,35,,34xm,33r,l,32r1,1l,33xm,31r,l1,31r,1l,32,,31xm,30r,l,29r1,1l,30xm,28r,l1,28r,1l,29,,28xm,27r,l,26r1,1l,27xm,25r,l1,25r,1l,26,,25xm,24r,l,23r1,1l,24xm,22r,l1,22r,1l,23,,22xm,21r,l,20r,1l1,21,,21xm,19r,l1,19r,1l,20,,19xm,18r,l,17r,1l1,18,,18xm,16r,l1,16r,1l,17,,16xm,15r,l,14r,1l1,15,,15xm,13r,l1,13r,1l,14,,13xm,12r,l,11r,1l1,12,,12xm,10r,l1,10r,1l,11,,10xm,9r,l1,9,,9xm,7r,l1,7r,1l,8,,7xm,6r,l1,6,,6xm,4r,l1,4r,1l,5,,4xm,3r,l1,3,,3xm,1r,l1,1r,1l,2,,1xm,l,,1,,,xe" fillcolor="#24282b" strokecolor="#24282b" strokeweight="0">
                  <v:path arrowok="t" o:connecttype="custom" o:connectlocs="90725625,2147483646;0,2147483646;0,2147483646;0,2147483646;0,2147483646;90725625,2147483646;0,2147483646;90725625,2147483646;0,2147483646;90725625,2147483646;0,2147483646;0,2147483646;0,2147483646;0,2147483646;90725625,2147483646;0,2147483646;90725625,2147483646;0,2147483646;90725625,2147483646;0,2147483646;0,2147483646;0,2147483646;0,2147483646;90725625,2147483646;0,2147483646;90725625,2147483646;0,2147483646;90725625,1995963750;0,2086689375;0,1814512500;0,1905238125;0,1723786875;90725625,1814512500;0,1633061250;90725625,1633061250;0,1633061250;90725625,1451610000;0,1542335625;0,1270158750;0,1360884375;0,1179433125;90725625,1270158750;0,1088707500;90725625,1088707500;0,1088707500;90725625,907256250;0,997981875;0,816530625;0,816530625;0,635079375;90725625,725805000;0,544353750;90725625,544353750;0,544353750;90725625,362902500;0,453628125;0,272176875;0,272176875;0,90725625;90725625,181451250;0,0;90725625,0;0,0" o:connectangles="0,0,0,0,0,0,0,0,0,0,0,0,0,0,0,0,0,0,0,0,0,0,0,0,0,0,0,0,0,0,0,0,0,0,0,0,0,0,0,0,0,0,0,0,0,0,0,0,0,0,0,0,0,0,0,0,0,0,0,0,0,0,0"/>
                  <o:lock v:ext="edit" verticies="t"/>
                </v:shape>
                <v:shape id="Freeform 580" o:spid="_x0000_s3272" style="position:absolute;left:8375;top:16764;width:0;height:762;visibility:visible;mso-wrap-style:square;v-text-anchor:top" coordsize="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4geMEA&#10;AADdAAAADwAAAGRycy9kb3ducmV2LnhtbERPz2vCMBS+C/4P4Qm7aWoPUzqjiKB4c9bB3O3RPJNu&#10;zUtpoq3//XIY7Pjx/V5tBteIB3Wh9qxgPstAEFde12wUfFz20yWIEJE1Np5JwZMCbNbj0QoL7Xs+&#10;06OMRqQQDgUqsDG2hZShsuQwzHxLnLib7xzGBDsjdYd9CneNzLPsVTqsOTVYbGlnqfop706B6fmz&#10;NPn14Mur1fb7/aSfXzelXibD9g1EpCH+i//cR60gzxdpf3qTno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uIHjBAAAA3QAAAA8AAAAAAAAAAAAAAAAAmAIAAGRycy9kb3du&#10;cmV2LnhtbFBLBQYAAAAABAAEAPUAAACGAwAAAAA=&#10;" path="m,l,2,,3,,2,,xm,5l,7,,8,,7,,5xe" fillcolor="#24282b" strokecolor="#24282b" strokeweight="0">
                  <v:path arrowok="t" o:connecttype="custom" o:connectlocs="0,0;0,181451250;0,181451250;0,181451250;0,181451250;0,181451250;0,272176875;0,272176875;0,272176875;0,181451250;0,181451250;0,181451250;0,181451250;0,181451250;0,0;0,0;0,0;0,0;0,0;0,0;0,0;0,0;0,0;0,0;0,0;0,0;0,0;0,453628125;0,635079375;0,635079375;0,725805000;0,725805000;0,725805000;0,725805000;0,725805000;0,725805000;0,725805000;0,725805000;0,725805000;0,635079375;0,635079375;0,453628125;0,453628125;0,453628125;0,453628125;0,453628125;0,453628125;0,453628125;0,453628125;0,453628125;0,453628125;0,453628125;0,453628125;0,453628125" o:connectangles="0,0,0,0,0,0,0,0,0,0,0,0,0,0,0,0,0,0,0,0,0,0,0,0,0,0,0,0,0,0,0,0,0,0,0,0,0,0,0,0,0,0,0,0,0,0,0,0,0,0,0,0,0,0"/>
                  <o:lock v:ext="edit" verticies="t"/>
                </v:shape>
                <v:shape id="Freeform 581" o:spid="_x0000_s3273" style="position:absolute;left:8375;top:17621;width:18466;height:95;visibility:visible;mso-wrap-style:square;v-text-anchor:top" coordsize="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2d8cA&#10;AADdAAAADwAAAGRycy9kb3ducmV2LnhtbESPT2sCMRTE74LfITyhF6lZ99DK1qyIIvbUUu2hvT02&#10;b//UzUvcpLrtpzeC4HGYmd8w80VvWnGizjeWFUwnCQjiwuqGKwWf+83jDIQPyBpby6Tgjzws8uFg&#10;jpm2Z/6g0y5UIkLYZ6igDsFlUvqiJoN+Yh1x9ErbGQxRdpXUHZ4j3LQyTZInabDhuFCjo1VNxWH3&#10;axQcQ/u/tu5ndtyUY/O1fv82b1un1MOoX76ACNSHe/jWftUK0vR5Ctc38Qn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N9nfHAAAA3QAAAA8AAAAAAAAAAAAAAAAAmAIAAGRy&#10;cy9kb3ducmV2LnhtbFBLBQYAAAAABAAEAPUAAACMAwAAAAA=&#10;" path="m,l2,,3,r,1l2,1,,1,,xm5,l8,r,1l5,1,5,xm10,r3,l13,1r-3,l10,xm16,r2,l18,1r-2,l15,1,15,r1,xm21,r2,l23,1r1,l23,1r-2,l21,xm26,r2,l29,r,1l28,1r-2,l26,xm31,r3,l34,1r-3,l31,xm37,r2,l39,1r-2,l36,1,36,r1,xm42,r2,l44,1r-2,l41,1,42,xm47,r2,l50,r,1l49,1r-2,l47,xm52,r3,l55,1r-3,l52,xm57,r3,l60,1r-3,l57,xm63,r2,l65,1r-2,l62,1,62,r1,xm68,r2,l70,1r-2,l68,xm73,r2,l76,r,1l75,1r-2,l73,xm78,r3,l81,1r-3,l78,xm84,r2,l86,1r-2,l83,1,83,r1,xm89,r2,l91,1r-2,l88,1,89,xm94,r2,l97,r,1l96,1r-2,l94,xm99,r2,l102,r,1l101,1r-2,l99,xm104,r3,l107,1r-3,l104,xm110,r2,l112,1r-2,l109,1r,-1l110,xm115,r2,l117,1r1,l117,1r-2,l115,xm120,r2,l123,r,1l122,1r-2,l120,xm125,r3,l128,1r-3,l125,xm131,r2,l133,1r-2,l130,1r,-1l131,xm136,r2,l138,1r-2,l135,1,136,xm141,r2,l144,1r-1,l141,1r,-1xm146,r2,l149,r,1l148,1r-2,l146,xm151,r3,l154,1r-3,l151,xm157,r2,l159,1r-2,l156,1r,-1l157,xm162,r2,l164,1r-2,l161,1r1,l162,xm167,r2,l170,r,1l169,1r-2,l167,xm172,r3,l175,1r-3,l172,xm178,r2,l180,1r-2,l177,1r,-1l178,xm183,r2,l185,1r-2,l182,1r,-1l183,xm188,r2,l191,1r-1,l188,1r,-1xm193,r1,l194,1r-1,l193,xe" fillcolor="#24282b" strokecolor="#24282b" strokeweight="0">
                  <v:path arrowok="t" o:connecttype="custom" o:connectlocs="0,90725625;724811205,90725625;453002244,0;1177813449,90725625;1630815694,0;1359016251,90725625;2083817938,90725625;2147483646,0;2147483646,90725625;2147483646,90725625;2147483646,0;2147483646,90725625;2147483646,0;2147483646,90725625;2147483646,90725625;2147483646,0;2147483646,90725625;2147483646,90725625;2147483646,0;2147483646,90725625;2147483646,90725625;2147483646,90725625;2147483646,90725625;2147483646,0;2147483646,90725625;2147483646,90725625;2147483646,0;2147483646,90725625;2147483646,90725625;2147483646,0;2147483646,90725625;2147483646,0;2147483646,90725625;2147483646,90725625;2147483646,0;2147483646,90725625;2147483646,90725625;2147483646,0;2147483646,90725625;2147483646,0;2147483646,90725625;2147483646,90725625;2147483646,0;2147483646,90725625;2147483646,90725625;2147483646,0;2147483646,90725625;2147483646,90725625;2147483646,90725625;2147483646,90725625;2147483646,0;2147483646,90725625;2147483646,90725625;2147483646,0;2147483646,90725625;2147483646,90725625;2147483646,0;2147483646,90725625;2147483646,0;2147483646,90725625" o:connectangles="0,0,0,0,0,0,0,0,0,0,0,0,0,0,0,0,0,0,0,0,0,0,0,0,0,0,0,0,0,0,0,0,0,0,0,0,0,0,0,0,0,0,0,0,0,0,0,0,0,0,0,0,0,0,0,0,0,0,0,0"/>
                  <o:lock v:ext="edit" verticies="t"/>
                </v:shape>
                <v:shape id="Freeform 582" o:spid="_x0000_s3274" style="position:absolute;left:26746;top:16764;width:95;height:762;visibility:visible;mso-wrap-style:square;v-text-anchor:top" coordsize="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6xMAA&#10;AADdAAAADwAAAGRycy9kb3ducmV2LnhtbERPTWsCMRC9F/wPYQQvRbNKKWE1SlEEr7rV87CZ7qbd&#10;TJYk6uqvbw6FHh/ve7UZXCduFKL1rGE+K0AQ195YbjR8VvupAhETssHOM2l4UITNevSywtL4Ox/p&#10;dkqNyCEcS9TQptSXUsa6JYdx5nvizH354DBlGBppAt5zuOvkoijepUPLuaHFnrYt1T+nq9Pwdlby&#10;VX6ryu4w1PO9fZ4vTaX1ZDx8LEEkGtK/+M99MBoWSuX9+U1+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466xMAAAADdAAAADwAAAAAAAAAAAAAAAACYAgAAZHJzL2Rvd25y&#10;ZXYueG1sUEsFBgAAAAAEAAQA9QAAAIUDAAAAAA==&#10;" path="m1,r,2l1,3,1,2,,2,,,1,xm1,5r,2l1,8,,8,,7,,5r1,xe" fillcolor="#24282b" strokecolor="#24282b" strokeweight="0">
                  <v:path arrowok="t" o:connecttype="custom" o:connectlocs="90725625,0;90725625,181451250;90725625,181451250;90725625,181451250;90725625,181451250;90725625,181451250;90725625,272176875;90725625,272176875;90725625,272176875;90725625,181451250;0,181451250;0,181451250;0,181451250;0,181451250;0,0;0,0;0,0;0,0;90725625,0;90725625,0;90725625,0;90725625,0;90725625,0;90725625,0;90725625,0;90725625,0;90725625,0;90725625,453628125;90725625,635079375;90725625,635079375;90725625,725805000;90725625,725805000;90725625,725805000;90725625,725805000;90725625,725805000;90725625,725805000;90725625,725805000;0,725805000;0,725805000;0,635079375;0,635079375;0,453628125;0,453628125;0,453628125;0,453628125;90725625,453628125;90725625,453628125;90725625,453628125;90725625,453628125;90725625,453628125;90725625,453628125;90725625,453628125;90725625,453628125;90725625,453628125" o:connectangles="0,0,0,0,0,0,0,0,0,0,0,0,0,0,0,0,0,0,0,0,0,0,0,0,0,0,0,0,0,0,0,0,0,0,0,0,0,0,0,0,0,0,0,0,0,0,0,0,0,0,0,0,0,0"/>
                  <o:lock v:ext="edit" verticies="t"/>
                </v:shape>
                <v:rect id="Rectangle 583" o:spid="_x0000_s3275" style="position:absolute;left:21990;top:13049;width:187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IsIA&#10;AADdAAAADwAAAGRycy9kb3ducmV2LnhtbESP3YrCMBSE7xd8h3CEvVtTe7GUahQRBF28sfoAh+b0&#10;B5OTkkTbfXuzsODlMDPfMOvtZI14kg+9YwXLRQaCuHa651bB7Xr4KkCEiKzROCYFvxRgu5l9rLHU&#10;buQLPavYigThUKKCLsahlDLUHVkMCzcQJ69x3mJM0rdSexwT3BqZZ9m3tNhzWuhwoH1H9b16WAXy&#10;Wh3GojI+cz95czan46Uhp9TnfNqtQESa4jv83z5qBXlRLOHvTX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T4iwgAAAN0AAAAPAAAAAAAAAAAAAAAAAJgCAABkcnMvZG93&#10;bnJldi54bWxQSwUGAAAAAAQABAD1AAAAhwMAAAAA&#10;" filled="f" stroked="f">
                  <v:textbox style="mso-fit-shape-to-text:t" inset="0,0,0,0">
                    <w:txbxContent>
                      <w:p w:rsidR="003E6074" w:rsidRDefault="003E6074" w:rsidP="007F7A90">
                        <w:pPr>
                          <w:spacing w:before="0"/>
                        </w:pPr>
                        <w:r>
                          <w:rPr>
                            <w:color w:val="24211D"/>
                            <w:sz w:val="14"/>
                            <w:szCs w:val="14"/>
                          </w:rPr>
                          <w:t>RMS</w:t>
                        </w:r>
                      </w:p>
                    </w:txbxContent>
                  </v:textbox>
                </v:rect>
                <v:rect id="Rectangle 584" o:spid="_x0000_s3276" style="position:absolute;left:21564;top:14001;width:2673;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gVcIA&#10;AADdAAAADwAAAGRycy9kb3ducmV2LnhtbESP3YrCMBSE7xd8h3AE79Z0eyGlGkUWBF28se4DHJrT&#10;H0xOShJt9+2NIOzlMDPfMJvdZI14kA+9YwVfywwEce10z62C3+vhswARIrJG45gU/FGA3Xb2scFS&#10;u5Ev9KhiKxKEQ4kKuhiHUspQd2QxLN1AnLzGeYsxSd9K7XFMcGtknmUrabHntNDhQN8d1bfqbhXI&#10;a3UYi8r4zP3kzdmcjpeGnFKL+bRfg4g0xf/wu33UCvKiyOH1Jj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BV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4"/>
                            <w:szCs w:val="14"/>
                            <w:lang w:eastAsia="zh-CN"/>
                          </w:rPr>
                          <w:t>检测器</w:t>
                        </w:r>
                      </w:p>
                    </w:txbxContent>
                  </v:textbox>
                </v:rect>
                <v:rect id="Rectangle 585" o:spid="_x0000_s3277" style="position:absolute;left:10185;top:13049;width:299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FzsMA&#10;AADdAAAADwAAAGRycy9kb3ducmV2LnhtbESP3WoCMRSE7wu+QziCdzXbFcq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Fz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S &amp; H +</w:t>
                        </w:r>
                      </w:p>
                    </w:txbxContent>
                  </v:textbox>
                </v:rect>
                <v:rect id="Rectangle 586" o:spid="_x0000_s3278" style="position:absolute;left:10947;top:14001;width:153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KdusMA&#10;AADdAAAADwAAAGRycy9kb3ducmV2LnhtbESP3WoCMRSE7wu+QziCdzXbRcq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Kdu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A/D</w:t>
                        </w:r>
                      </w:p>
                    </w:txbxContent>
                  </v:textbox>
                </v:rect>
                <v:rect id="Rectangle 587" o:spid="_x0000_s3279" style="position:absolute;left:469;top:11912;width:75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44IcMA&#10;AADdAAAADwAAAGRycy9kb3ducmV2LnhtbESP3WoCMRSE7wu+QziCdzXbBcuyNUopCCreuPYBDpuz&#10;PzQ5WZLorm9vBKGXw8x8w6y3kzXiRj70jhV8LDMQxLXTPbcKfi+79wJEiMgajWNScKcA283sbY2l&#10;diOf6VbFViQIhxIVdDEOpZSh7shiWLqBOHmN8xZjkr6V2uOY4NbIPMs+pcWe00KHA/10VP9VV6tA&#10;XqrdWFTGZ+6YNydz2J8bckot5tP3F4hIU/wPv9p7rSAvihU836Qn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44IcMAAADdAAAADwAAAAAAAAAAAAAAAACYAgAAZHJzL2Rv&#10;d25yZXYueG1sUEsFBgAAAAAEAAQA9QAAAIgDAAAAAA==&#10;" filled="f" stroked="f">
                  <v:textbox style="mso-fit-shape-to-text:t" inset="0,0,0,0">
                    <w:txbxContent>
                      <w:p w:rsidR="003E6074" w:rsidRDefault="003E6074" w:rsidP="007F7A90">
                        <w:pPr>
                          <w:spacing w:before="0"/>
                        </w:pPr>
                        <w:r>
                          <w:rPr>
                            <w:i/>
                            <w:iCs/>
                            <w:color w:val="24211D"/>
                            <w:sz w:val="14"/>
                            <w:szCs w:val="14"/>
                          </w:rPr>
                          <w:t>P</w:t>
                        </w:r>
                      </w:p>
                    </w:txbxContent>
                  </v:textbox>
                </v:rect>
                <v:rect id="Rectangle 588" o:spid="_x0000_s3280" style="position:absolute;left:1041;top:12388;width:1137;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mVsIA&#10;AADdAAAADwAAAGRycy9kb3ducmV2LnhtbESP3YrCMBSE7wXfIZwF7zTdXkjpGmVZEFS8se4DHJrT&#10;HzY5KUm09e2NIOzlMDPfMJvdZI24kw+9YwWfqwwEce10z62C3+t+WYAIEVmjcUwKHhRgt53PNlhq&#10;N/KF7lVsRYJwKFFBF+NQShnqjiyGlRuIk9c4bzEm6VupPY4Jbo3Ms2wtLfacFjoc6Kej+q+6WQXy&#10;Wu3HojI+c6e8OZvj4dKQU2rxMX1/gYg0xf/wu33QCvKiWM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KZWwgAAAN0AAAAPAAAAAAAAAAAAAAAAAJgCAABkcnMvZG93&#10;bnJldi54bWxQSwUGAAAAAAQABAD1AAAAhwMAAAAA&#10;" filled="f" stroked="f">
                  <v:textbox style="mso-fit-shape-to-text:t" inset="0,0,0,0">
                    <w:txbxContent>
                      <w:p w:rsidR="003E6074" w:rsidRDefault="003E6074" w:rsidP="007F7A90">
                        <w:pPr>
                          <w:spacing w:before="0"/>
                        </w:pPr>
                        <w:r>
                          <w:rPr>
                            <w:i/>
                            <w:iCs/>
                            <w:color w:val="24211D"/>
                            <w:sz w:val="10"/>
                            <w:szCs w:val="10"/>
                          </w:rPr>
                          <w:t>vert</w:t>
                        </w:r>
                      </w:p>
                    </w:txbxContent>
                  </v:textbox>
                </v:rect>
                <v:rect id="Rectangle 589" o:spid="_x0000_s3281" style="position:absolute;left:565;top:14808;width:7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DzcMA&#10;AADdAAAADwAAAGRycy9kb3ducmV2LnhtbESP3WoCMRSE7wu+QziCdzXbvbDL1iilIKh449oHOGzO&#10;/tDkZEmiu769EYReDjPzDbPeTtaIG/nQO1bwscxAENdO99wq+L3s3gsQISJrNI5JwZ0CbDeztzWW&#10;2o18plsVW5EgHEpU0MU4lFKGuiOLYekG4uQ1zluMSfpWao9jglsj8yxbSYs9p4UOB/rpqP6rrlaB&#10;vFS7saiMz9wxb07msD835JRazKfvLxCRpvgffrX3WkFeFJ/wfJ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ADzcMAAADdAAAADwAAAAAAAAAAAAAAAACYAgAAZHJzL2Rv&#10;d25yZXYueG1sUEsFBgAAAAAEAAQA9QAAAIgDAAAAAA==&#10;" filled="f" stroked="f">
                  <v:textbox style="mso-fit-shape-to-text:t" inset="0,0,0,0">
                    <w:txbxContent>
                      <w:p w:rsidR="003E6074" w:rsidRDefault="003E6074" w:rsidP="007F7A90">
                        <w:pPr>
                          <w:spacing w:before="0"/>
                        </w:pPr>
                        <w:r>
                          <w:rPr>
                            <w:i/>
                            <w:iCs/>
                            <w:color w:val="24211D"/>
                            <w:sz w:val="14"/>
                            <w:szCs w:val="14"/>
                          </w:rPr>
                          <w:t>P</w:t>
                        </w:r>
                      </w:p>
                    </w:txbxContent>
                  </v:textbox>
                </v:rect>
                <v:rect id="Rectangle 590" o:spid="_x0000_s3282" style="position:absolute;left:1136;top:15284;width:103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v78A&#10;AADdAAAADwAAAGRycy9kb3ducmV2LnhtbERPy4rCMBTdC/MP4Q64s+l0MZRqFBEEldlY5wMuze0D&#10;k5uSZGz9e7MQZnk4781utkY8yIfBsYKvLAdB3Dg9cKfg93ZclSBCRNZoHJOCJwXYbT8WG6y0m/hK&#10;jzp2IoVwqFBBH+NYSRmaniyGzI3EiWudtxgT9J3UHqcUbo0s8vxbWhw4NfQ40qGn5l7/WQXyVh+n&#10;sjY+d5ei/THn07Ulp9Tyc96vQUSa47/47T5pBUVZprnpTX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H5e/vwAAAN0AAAAPAAAAAAAAAAAAAAAAAJgCAABkcnMvZG93bnJl&#10;di54bWxQSwUGAAAAAAQABAD1AAAAhAMAAAAA&#10;" filled="f" stroked="f">
                  <v:textbox style="mso-fit-shape-to-text:t" inset="0,0,0,0">
                    <w:txbxContent>
                      <w:p w:rsidR="003E6074" w:rsidRDefault="003E6074" w:rsidP="007F7A90">
                        <w:pPr>
                          <w:spacing w:before="0"/>
                        </w:pPr>
                        <w:r>
                          <w:rPr>
                            <w:i/>
                            <w:iCs/>
                            <w:color w:val="24211D"/>
                            <w:sz w:val="10"/>
                            <w:szCs w:val="10"/>
                          </w:rPr>
                          <w:t>hor</w:t>
                        </w:r>
                      </w:p>
                    </w:txbxContent>
                  </v:textbox>
                </v:rect>
                <v:rect id="Rectangle 591" o:spid="_x0000_s3283" style="position:absolute;left:15703;top:16573;width:3562;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yJMMA&#10;AADdAAAADwAAAGRycy9kb3ducmV2LnhtbESP3WoCMRSE7wu+QziCdzXbvZDt1iilIKh449oHOGzO&#10;/tDkZEmiu769EYReDjPzDbPeTtaIG/nQO1bwscxAENdO99wq+L3s3gsQISJrNI5JwZ0CbDeztzWW&#10;2o18plsVW5EgHEpU0MU4lFKGuiOLYekG4uQ1zluMSfpWao9jglsj8yxbSYs9p4UOB/rpqP6rrlaB&#10;vFS7saiMz9wxb07msD835JRazKfvLxCRpvgffrX3WkFeFJ/wfJ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yJMMAAADdAAAADwAAAAAAAAAAAAAAAACYAgAAZHJzL2Rv&#10;d25yZXYueG1sUEsFBgAAAAAEAAQA9QAAAIgDAAAAAA==&#10;" filled="f" stroked="f">
                  <v:textbox style="mso-fit-shape-to-text:t" inset="0,0,0,0">
                    <w:txbxContent>
                      <w:p w:rsidR="003E6074" w:rsidRDefault="003E6074" w:rsidP="007F7A90">
                        <w:pPr>
                          <w:spacing w:before="0"/>
                          <w:rPr>
                            <w:lang w:eastAsia="zh-CN"/>
                          </w:rPr>
                        </w:pPr>
                        <w:r>
                          <w:rPr>
                            <w:rFonts w:hint="eastAsia"/>
                            <w:color w:val="24211D"/>
                            <w:sz w:val="14"/>
                            <w:szCs w:val="14"/>
                            <w:lang w:eastAsia="zh-CN"/>
                          </w:rPr>
                          <w:t>接收</w:t>
                        </w:r>
                        <w:r>
                          <w:rPr>
                            <w:color w:val="24211D"/>
                            <w:sz w:val="14"/>
                            <w:szCs w:val="14"/>
                            <w:lang w:eastAsia="zh-CN"/>
                          </w:rPr>
                          <w:t>机</w:t>
                        </w:r>
                        <w:r>
                          <w:rPr>
                            <w:rFonts w:hint="eastAsia"/>
                            <w:color w:val="24211D"/>
                            <w:sz w:val="14"/>
                            <w:szCs w:val="14"/>
                            <w:lang w:eastAsia="zh-CN"/>
                          </w:rPr>
                          <w:t>中</w:t>
                        </w:r>
                      </w:p>
                    </w:txbxContent>
                  </v:textbox>
                </v:rect>
                <v:rect id="Rectangle 592" o:spid="_x0000_s3284" style="position:absolute;left:28422;top:13392;width:1638;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2qMMA&#10;AADdAAAADwAAAGRycy9kb3ducmV2LnhtbERPz2vCMBS+D/wfwhO8jJnag9TOKCIIHgSx86C3R/PW&#10;dDYvpYm27q9fDsKOH9/v5XqwjXhQ52vHCmbTBARx6XTNlYLz1+4jA+EDssbGMSl4kof1avS2xFy7&#10;nk/0KEIlYgj7HBWYENpcSl8asuinriWO3LfrLIYIu0rqDvsYbhuZJslcWqw5NhhsaWuovBV3q2B3&#10;vNTEv/L0vsh691Om18IcWqUm42HzCSLQEP7FL/deK0izRdwf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p2qMMAAADdAAAADwAAAAAAAAAAAAAAAACYAgAAZHJzL2Rv&#10;d25yZXYueG1sUEsFBgAAAAAEAAQA9QAAAIgDAAAAAA==&#10;" filled="f" stroked="f">
                  <v:textbox style="mso-fit-shape-to-text:t" inset="0,0,0,0">
                    <w:txbxContent>
                      <w:p w:rsidR="003E6074" w:rsidRDefault="003E6074" w:rsidP="007F7A90">
                        <w:pPr>
                          <w:spacing w:before="0"/>
                        </w:pPr>
                        <w:r>
                          <w:rPr>
                            <w:i/>
                            <w:iCs/>
                            <w:color w:val="24211D"/>
                            <w:sz w:val="14"/>
                            <w:szCs w:val="14"/>
                          </w:rPr>
                          <w:t>P</w:t>
                        </w:r>
                        <w:r>
                          <w:rPr>
                            <w:rFonts w:hint="eastAsia"/>
                            <w:i/>
                            <w:iCs/>
                            <w:color w:val="24211D"/>
                            <w:sz w:val="14"/>
                            <w:szCs w:val="14"/>
                            <w:lang w:eastAsia="zh-CN"/>
                          </w:rPr>
                          <w:t xml:space="preserve"> </w:t>
                        </w:r>
                      </w:p>
                    </w:txbxContent>
                  </v:textbox>
                </v:rect>
                <v:rect id="Rectangle 593" o:spid="_x0000_s3285" style="position:absolute;left:28943;top:13868;width:628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o/8MA&#10;AADdAAAADwAAAGRycy9kb3ducmV2LnhtbESPzWrDMBCE74G+g9hCb7EcH4LjRgkhEEhDL3HyAIu1&#10;/qHSykhq7L59VSjkOMzMN8x2P1sjHuTD4FjBKstBEDdOD9wpuN9OyxJEiMgajWNS8EMB9ruXxRYr&#10;7Sa+0qOOnUgQDhUq6GMcKylD05PFkLmROHmt8xZjkr6T2uOU4NbIIs/X0uLAaaHHkY49NV/1t1Ug&#10;b/VpKmvjc3cp2k/zcb625JR6e50P7yAizfEZ/m+ftYKi3K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yo/8MAAADdAAAADwAAAAAAAAAAAAAAAACYAgAAZHJzL2Rv&#10;d25yZXYueG1sUEsFBgAAAAAEAAQA9QAAAIgDAAAAAA==&#10;" filled="f" stroked="f">
                  <v:textbox style="mso-fit-shape-to-text:t" inset="0,0,0,0">
                    <w:txbxContent>
                      <w:p w:rsidR="003E6074" w:rsidRDefault="003E6074" w:rsidP="007F7A90">
                        <w:pPr>
                          <w:spacing w:before="0"/>
                        </w:pPr>
                        <w:r>
                          <w:rPr>
                            <w:i/>
                            <w:iCs/>
                            <w:color w:val="24211D"/>
                            <w:sz w:val="10"/>
                            <w:szCs w:val="10"/>
                          </w:rPr>
                          <w:t>RX</w:t>
                        </w:r>
                        <w:r>
                          <w:rPr>
                            <w:rFonts w:hint="eastAsia"/>
                            <w:i/>
                            <w:iCs/>
                            <w:color w:val="24211D"/>
                            <w:sz w:val="10"/>
                            <w:szCs w:val="10"/>
                            <w:lang w:eastAsia="zh-CN"/>
                          </w:rPr>
                          <w:t xml:space="preserve">                 </w:t>
                        </w:r>
                        <w:r>
                          <w:rPr>
                            <w:i/>
                            <w:iCs/>
                            <w:color w:val="24211D"/>
                            <w:sz w:val="10"/>
                            <w:szCs w:val="10"/>
                          </w:rPr>
                          <w:t>ver</w:t>
                        </w:r>
                        <w:r>
                          <w:rPr>
                            <w:rFonts w:hint="eastAsia"/>
                            <w:i/>
                            <w:iCs/>
                            <w:color w:val="24211D"/>
                            <w:sz w:val="10"/>
                            <w:szCs w:val="10"/>
                            <w:lang w:eastAsia="zh-CN"/>
                          </w:rPr>
                          <w:t xml:space="preserve">     </w:t>
                        </w:r>
                        <w:r>
                          <w:rPr>
                            <w:i/>
                            <w:iCs/>
                            <w:color w:val="24211D"/>
                            <w:sz w:val="10"/>
                            <w:szCs w:val="10"/>
                          </w:rPr>
                          <w:t>thor</w:t>
                        </w:r>
                      </w:p>
                    </w:txbxContent>
                  </v:textbox>
                </v:rect>
                <v:rect id="Rectangle 594" o:spid="_x0000_s3286" style="position:absolute;left:29603;top:13430;width:6306;height:1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gwMUA&#10;AADdAAAADwAAAGRycy9kb3ducmV2LnhtbESPQWvCQBSE7wX/w/IEb3VjDpJEVxFt0aPVgnp7ZJ9J&#10;MPs2ZFcT/fXdQqHHYWa+YebL3tTiQa2rLCuYjCMQxLnVFRcKvo+f7wkI55E11pZJwZMcLBeDtzlm&#10;2nb8RY+DL0SAsMtQQel9k0np8pIMurFtiIN3ta1BH2RbSN1iF+CmlnEUTaXBisNCiQ2tS8pvh7tR&#10;sE2a1XlnX11Rf1y2p/0p3RxTr9Ro2K9mIDz1/j/8195pBXGSx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yDAxQAAAN0AAAAPAAAAAAAAAAAAAAAAAJgCAABkcnMv&#10;ZG93bnJldi54bWxQSwUGAAAAAAQABAD1AAAAigMAAAAA&#10;" filled="f" stroked="f">
                  <v:textbox inset="0,0,0,0">
                    <w:txbxContent>
                      <w:p w:rsidR="003E6074" w:rsidRDefault="003E6074" w:rsidP="007F7A90">
                        <w:pPr>
                          <w:spacing w:before="0"/>
                        </w:pPr>
                        <w:r>
                          <w:rPr>
                            <w:color w:val="24211D"/>
                            <w:sz w:val="14"/>
                            <w:szCs w:val="14"/>
                          </w:rPr>
                          <w:t xml:space="preserve"> = 1/2 (</w:t>
                        </w:r>
                        <w:r>
                          <w:rPr>
                            <w:i/>
                            <w:iCs/>
                            <w:color w:val="24211D"/>
                            <w:sz w:val="14"/>
                            <w:szCs w:val="14"/>
                          </w:rPr>
                          <w:t>P</w:t>
                        </w:r>
                        <w:r>
                          <w:rPr>
                            <w:color w:val="24211D"/>
                            <w:sz w:val="14"/>
                            <w:szCs w:val="14"/>
                          </w:rPr>
                          <w:t xml:space="preserve"> + </w:t>
                        </w:r>
                        <w:r>
                          <w:rPr>
                            <w:i/>
                            <w:iCs/>
                            <w:color w:val="24211D"/>
                            <w:sz w:val="14"/>
                            <w:szCs w:val="14"/>
                          </w:rPr>
                          <w:t>P</w:t>
                        </w:r>
                        <w:r>
                          <w:rPr>
                            <w:rFonts w:hint="eastAsia"/>
                            <w:i/>
                            <w:iCs/>
                            <w:color w:val="24211D"/>
                            <w:sz w:val="14"/>
                            <w:szCs w:val="14"/>
                            <w:lang w:eastAsia="zh-CN"/>
                          </w:rPr>
                          <w:t xml:space="preserve"> </w:t>
                        </w:r>
                        <w:r>
                          <w:rPr>
                            <w:color w:val="24211D"/>
                            <w:sz w:val="14"/>
                            <w:szCs w:val="14"/>
                          </w:rPr>
                          <w:t>)</w:t>
                        </w:r>
                      </w:p>
                    </w:txbxContent>
                  </v:textbox>
                </v:rect>
                <v:rect id="Rectangle 595" o:spid="_x0000_s3287" style="position:absolute;left:14655;top:6953;width:6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TE8QA&#10;AADdAAAADwAAAGRycy9kb3ducmV2LnhtbESPzWrDMBCE74W+g9hCbo1cF4rrRjGhYEhDL3HyAIu1&#10;/iHSykhq7L59FCj0OMzMN8ymWqwRV/JhdKzgZZ2BIG6dHrlXcD7VzwWIEJE1Gsek4JcCVNvHhw2W&#10;2s18pGsTe5EgHEpUMMQ4lVKGdiCLYe0m4uR1zluMSfpeao9zglsj8yx7kxZHTgsDTvQ5UHtpfqwC&#10;eWrquWiMz9wh777N1/7YkVNq9bTsPkBEWuJ/+K+91wry4v0V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kxPEAAAA3QAAAA8AAAAAAAAAAAAAAAAAmAIAAGRycy9k&#10;b3ducmV2LnhtbFBLBQYAAAAABAAEAPUAAACJAwAAAAA=&#10;" filled="f" stroked="f">
                  <v:textbox style="mso-fit-shape-to-text:t" inset="0,0,0,0">
                    <w:txbxContent>
                      <w:p w:rsidR="003E6074" w:rsidRDefault="003E6074" w:rsidP="007F7A90">
                        <w:pPr>
                          <w:spacing w:before="0"/>
                        </w:pPr>
                        <w:r>
                          <w:rPr>
                            <w:color w:val="24211D"/>
                            <w:sz w:val="14"/>
                            <w:szCs w:val="14"/>
                          </w:rPr>
                          <w:t>a...a b...b a...a b...b</w:t>
                        </w:r>
                      </w:p>
                    </w:txbxContent>
                  </v:textbox>
                </v:rect>
                <v:rect id="Rectangle 596" o:spid="_x0000_s3288" style="position:absolute;left:15036;top:7429;width:8757;height:2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dL8YA&#10;AADdAAAADwAAAGRycy9kb3ducmV2LnhtbESPT2vCQBTE74LfYXlCb7pRpC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4dL8YAAADdAAAADwAAAAAAAAAAAAAAAACYAgAAZHJz&#10;L2Rvd25yZXYueG1sUEsFBgAAAAAEAAQA9QAAAIsDAAAAAA==&#10;" filled="f" stroked="f">
                  <v:textbox inset="0,0,0,0">
                    <w:txbxContent>
                      <w:p w:rsidR="003E6074" w:rsidRDefault="003E6074" w:rsidP="007F7A90">
                        <w:pPr>
                          <w:spacing w:before="0"/>
                        </w:pPr>
                        <w:r>
                          <w:rPr>
                            <w:color w:val="24211D"/>
                            <w:sz w:val="10"/>
                            <w:szCs w:val="10"/>
                          </w:rPr>
                          <w:t>1</w:t>
                        </w:r>
                        <w:r>
                          <w:rPr>
                            <w:rFonts w:hint="eastAsia"/>
                            <w:color w:val="24211D"/>
                            <w:sz w:val="10"/>
                            <w:szCs w:val="10"/>
                            <w:lang w:eastAsia="zh-CN"/>
                          </w:rPr>
                          <w:t xml:space="preserve">     </w:t>
                        </w:r>
                        <w:r>
                          <w:rPr>
                            <w:color w:val="24211D"/>
                            <w:sz w:val="10"/>
                            <w:szCs w:val="10"/>
                          </w:rPr>
                          <w:t>8</w:t>
                        </w:r>
                        <w:r>
                          <w:rPr>
                            <w:rFonts w:hint="eastAsia"/>
                            <w:color w:val="24211D"/>
                            <w:sz w:val="10"/>
                            <w:szCs w:val="10"/>
                            <w:lang w:eastAsia="zh-CN"/>
                          </w:rPr>
                          <w:t xml:space="preserve">  </w:t>
                        </w:r>
                        <w:r>
                          <w:rPr>
                            <w:color w:val="24211D"/>
                            <w:sz w:val="10"/>
                            <w:szCs w:val="10"/>
                          </w:rPr>
                          <w:t>9</w:t>
                        </w:r>
                        <w:r>
                          <w:rPr>
                            <w:rFonts w:hint="eastAsia"/>
                            <w:color w:val="24211D"/>
                            <w:sz w:val="10"/>
                            <w:szCs w:val="10"/>
                            <w:lang w:eastAsia="zh-CN"/>
                          </w:rPr>
                          <w:t xml:space="preserve">     </w:t>
                        </w:r>
                        <w:r>
                          <w:rPr>
                            <w:color w:val="24211D"/>
                            <w:sz w:val="10"/>
                            <w:szCs w:val="10"/>
                          </w:rPr>
                          <w:t>16</w:t>
                        </w:r>
                        <w:r>
                          <w:rPr>
                            <w:rFonts w:hint="eastAsia"/>
                            <w:color w:val="24211D"/>
                            <w:sz w:val="10"/>
                            <w:szCs w:val="10"/>
                            <w:lang w:eastAsia="zh-CN"/>
                          </w:rPr>
                          <w:t xml:space="preserve"> </w:t>
                        </w:r>
                        <w:r>
                          <w:rPr>
                            <w:color w:val="24211D"/>
                            <w:sz w:val="10"/>
                            <w:szCs w:val="10"/>
                          </w:rPr>
                          <w:t>17</w:t>
                        </w:r>
                        <w:r>
                          <w:rPr>
                            <w:rFonts w:hint="eastAsia"/>
                            <w:color w:val="24211D"/>
                            <w:sz w:val="10"/>
                            <w:szCs w:val="10"/>
                            <w:lang w:eastAsia="zh-CN"/>
                          </w:rPr>
                          <w:t xml:space="preserve">  </w:t>
                        </w:r>
                        <w:r>
                          <w:rPr>
                            <w:color w:val="24211D"/>
                            <w:sz w:val="10"/>
                            <w:szCs w:val="10"/>
                          </w:rPr>
                          <w:t>24</w:t>
                        </w:r>
                        <w:r>
                          <w:rPr>
                            <w:rFonts w:hint="eastAsia"/>
                            <w:color w:val="24211D"/>
                            <w:sz w:val="10"/>
                            <w:szCs w:val="10"/>
                            <w:lang w:eastAsia="zh-CN"/>
                          </w:rPr>
                          <w:t xml:space="preserve"> </w:t>
                        </w:r>
                        <w:r>
                          <w:rPr>
                            <w:color w:val="24211D"/>
                            <w:sz w:val="10"/>
                            <w:szCs w:val="10"/>
                          </w:rPr>
                          <w:t>25</w:t>
                        </w:r>
                        <w:r>
                          <w:rPr>
                            <w:rFonts w:hint="eastAsia"/>
                            <w:color w:val="24211D"/>
                            <w:sz w:val="10"/>
                            <w:szCs w:val="10"/>
                            <w:lang w:eastAsia="zh-CN"/>
                          </w:rPr>
                          <w:t xml:space="preserve">   </w:t>
                        </w:r>
                        <w:r>
                          <w:rPr>
                            <w:color w:val="24211D"/>
                            <w:sz w:val="10"/>
                            <w:szCs w:val="10"/>
                          </w:rPr>
                          <w:t>32</w:t>
                        </w:r>
                      </w:p>
                    </w:txbxContent>
                  </v:textbox>
                </v:rect>
                <w10:anchorlock/>
              </v:group>
            </w:pict>
          </mc:Fallback>
        </mc:AlternateContent>
      </w:r>
    </w:p>
    <w:p w:rsidR="00DA6A6F" w:rsidRPr="00DA6A6F" w:rsidRDefault="00DA6A6F" w:rsidP="00DA6A6F">
      <w:pPr>
        <w:rPr>
          <w:lang w:val="en-US"/>
        </w:rPr>
      </w:pPr>
    </w:p>
    <w:p w:rsidR="00785AD7" w:rsidRPr="00004CAC" w:rsidRDefault="00A569EA" w:rsidP="0082115C">
      <w:pPr>
        <w:ind w:firstLineChars="200" w:firstLine="480"/>
        <w:rPr>
          <w:rFonts w:eastAsiaTheme="minorEastAsia"/>
          <w:lang w:val="en-US" w:eastAsia="zh-CN"/>
        </w:rPr>
      </w:pPr>
      <w:r>
        <w:rPr>
          <w:rFonts w:eastAsiaTheme="minorEastAsia"/>
          <w:lang w:val="en-US" w:eastAsia="zh-CN"/>
        </w:rPr>
        <w:t>对</w:t>
      </w:r>
      <w:r w:rsidR="008E64E1">
        <w:rPr>
          <w:rFonts w:eastAsiaTheme="minorEastAsia"/>
          <w:lang w:val="en-US" w:eastAsia="zh-CN"/>
        </w:rPr>
        <w:t>于</w:t>
      </w:r>
      <w:r>
        <w:rPr>
          <w:rFonts w:eastAsiaTheme="minorEastAsia"/>
          <w:lang w:val="en-US" w:eastAsia="zh-CN"/>
        </w:rPr>
        <w:t>天线切换</w:t>
      </w:r>
      <w:r w:rsidR="00DA6A6F">
        <w:rPr>
          <w:rFonts w:eastAsiaTheme="minorEastAsia"/>
          <w:lang w:val="en-US" w:eastAsia="zh-CN"/>
        </w:rPr>
        <w:t>的一个切换周期</w:t>
      </w:r>
      <w:r w:rsidR="00DA6A6F">
        <w:rPr>
          <w:rFonts w:eastAsiaTheme="minorEastAsia" w:hint="eastAsia"/>
          <w:lang w:val="en-US" w:eastAsia="zh-CN"/>
        </w:rPr>
        <w:t>：</w:t>
      </w:r>
      <w:r w:rsidR="00785AD7" w:rsidRPr="00004CAC">
        <w:rPr>
          <w:rFonts w:eastAsiaTheme="minorEastAsia"/>
          <w:position w:val="-30"/>
        </w:rPr>
        <w:object w:dxaOrig="1660" w:dyaOrig="1080">
          <v:shape id="_x0000_i1029" type="#_x0000_t75" style="width:84pt;height:55.2pt" o:ole="">
            <v:imagedata r:id="rId38" o:title=""/>
          </v:shape>
          <o:OLEObject Type="Embed" ProgID="Equation.3" ShapeID="_x0000_i1029" DrawAspect="Content" ObjectID="_1487405208" r:id="rId39"/>
        </w:object>
      </w:r>
      <w:r w:rsidR="00DA6A6F">
        <w:rPr>
          <w:rFonts w:eastAsiaTheme="minorEastAsia"/>
          <w:lang w:val="en-US" w:eastAsia="zh-CN"/>
        </w:rPr>
        <w:t>和</w:t>
      </w:r>
      <w:r w:rsidR="00785AD7" w:rsidRPr="00004CAC">
        <w:rPr>
          <w:rFonts w:eastAsiaTheme="minorEastAsia"/>
          <w:position w:val="-30"/>
        </w:rPr>
        <w:object w:dxaOrig="1579" w:dyaOrig="1080">
          <v:shape id="_x0000_i1030" type="#_x0000_t75" style="width:77.4pt;height:55.2pt" o:ole="">
            <v:imagedata r:id="rId40" o:title=""/>
          </v:shape>
          <o:OLEObject Type="Embed" ProgID="Equation.3" ShapeID="_x0000_i1030" DrawAspect="Content" ObjectID="_1487405209" r:id="rId41"/>
        </w:object>
      </w:r>
      <w:r w:rsidR="00785AD7" w:rsidRPr="00004CAC">
        <w:rPr>
          <w:rFonts w:eastAsiaTheme="minorEastAsia"/>
          <w:lang w:val="en-US" w:eastAsia="zh-CN"/>
        </w:rPr>
        <w:t xml:space="preserve">, </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85AD7" w:rsidRPr="00004CAC" w:rsidRDefault="00DA6A6F" w:rsidP="00785AD7">
      <w:pPr>
        <w:rPr>
          <w:rFonts w:eastAsiaTheme="minorEastAsia"/>
          <w:lang w:val="en-US" w:eastAsia="zh-CN"/>
        </w:rPr>
      </w:pPr>
      <w:r>
        <w:rPr>
          <w:rFonts w:eastAsiaTheme="minorEastAsia"/>
          <w:lang w:val="en-US" w:eastAsia="zh-CN"/>
        </w:rPr>
        <w:t>则</w:t>
      </w:r>
      <w:r>
        <w:rPr>
          <w:rFonts w:eastAsiaTheme="minorEastAsia" w:hint="eastAsia"/>
          <w:lang w:val="en-US" w:eastAsia="zh-CN"/>
        </w:rPr>
        <w:t>：</w:t>
      </w:r>
    </w:p>
    <w:p w:rsidR="00785AD7" w:rsidRPr="00004CAC" w:rsidRDefault="00785AD7" w:rsidP="00785AD7">
      <w:pPr>
        <w:pStyle w:val="Equation"/>
        <w:rPr>
          <w:rFonts w:eastAsiaTheme="minorEastAsia"/>
          <w:lang w:val="en-US"/>
        </w:rPr>
      </w:pPr>
      <w:r w:rsidRPr="00004CAC">
        <w:rPr>
          <w:rFonts w:eastAsiaTheme="minorEastAsia"/>
          <w:lang w:eastAsia="zh-CN"/>
        </w:rPr>
        <w:tab/>
      </w:r>
      <w:r w:rsidRPr="00004CAC">
        <w:rPr>
          <w:rFonts w:eastAsiaTheme="minorEastAsia"/>
          <w:lang w:eastAsia="zh-CN"/>
        </w:rPr>
        <w:tab/>
      </w:r>
      <w:r w:rsidRPr="00004CAC">
        <w:rPr>
          <w:rFonts w:eastAsiaTheme="minorEastAsia"/>
          <w:position w:val="-30"/>
        </w:rPr>
        <w:object w:dxaOrig="6700" w:dyaOrig="1080">
          <v:shape id="_x0000_i1031" type="#_x0000_t75" style="width:335.4pt;height:55.2pt" o:ole="">
            <v:imagedata r:id="rId42" o:title=""/>
          </v:shape>
          <o:OLEObject Type="Embed" ProgID="Equation.3" ShapeID="_x0000_i1031" DrawAspect="Content" ObjectID="_1487405210" r:id="rId43"/>
        </w:object>
      </w:r>
    </w:p>
    <w:p w:rsidR="00785AD7" w:rsidRPr="00004CAC" w:rsidRDefault="00DA6A6F" w:rsidP="00924271">
      <w:pPr>
        <w:rPr>
          <w:rFonts w:eastAsiaTheme="minorEastAsia"/>
          <w:lang w:val="en-US" w:eastAsia="zh-CN"/>
        </w:rPr>
      </w:pPr>
      <w:r>
        <w:rPr>
          <w:rFonts w:eastAsiaTheme="minorEastAsia"/>
          <w:lang w:val="en-US" w:eastAsia="zh-CN"/>
        </w:rPr>
        <w:t>此处</w:t>
      </w:r>
      <w:r>
        <w:rPr>
          <w:rFonts w:eastAsiaTheme="minorEastAsia" w:hint="eastAsia"/>
          <w:lang w:val="en-US" w:eastAsia="zh-CN"/>
        </w:rPr>
        <w:t>，</w:t>
      </w:r>
      <w:r w:rsidR="002172B0">
        <w:rPr>
          <w:rFonts w:eastAsiaTheme="minorEastAsia"/>
          <w:lang w:val="en-US" w:eastAsia="zh-CN"/>
        </w:rPr>
        <w:t>（</w:t>
      </w:r>
      <w:r>
        <w:rPr>
          <w:rFonts w:eastAsiaTheme="minorEastAsia"/>
          <w:lang w:val="en-US" w:eastAsia="zh-CN"/>
        </w:rPr>
        <w:t>以线性值表示</w:t>
      </w:r>
      <w:r w:rsidR="002172B0">
        <w:rPr>
          <w:rFonts w:eastAsiaTheme="minorEastAsia"/>
          <w:lang w:val="en-US" w:eastAsia="zh-CN"/>
        </w:rPr>
        <w:t>）</w:t>
      </w:r>
      <w:r w:rsidR="00924271">
        <w:rPr>
          <w:rFonts w:eastAsiaTheme="minorEastAsia" w:hint="eastAsia"/>
          <w:lang w:val="en-US"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z</w:t>
      </w:r>
      <w:r w:rsidRPr="00004CAC">
        <w:rPr>
          <w:rFonts w:eastAsiaTheme="minorEastAsia"/>
          <w:vertAlign w:val="subscript"/>
          <w:lang w:eastAsia="zh-CN"/>
        </w:rPr>
        <w:t>0</w:t>
      </w:r>
      <w:r w:rsidRPr="00004CAC">
        <w:rPr>
          <w:rFonts w:eastAsiaTheme="minorEastAsia"/>
          <w:lang w:eastAsia="zh-CN"/>
        </w:rPr>
        <w:t>:</w:t>
      </w:r>
      <w:r w:rsidRPr="00004CAC">
        <w:rPr>
          <w:rFonts w:eastAsiaTheme="minorEastAsia"/>
          <w:lang w:eastAsia="zh-CN"/>
        </w:rPr>
        <w:tab/>
      </w:r>
      <w:r w:rsidR="00DA6A6F">
        <w:rPr>
          <w:rFonts w:eastAsiaTheme="minorEastAsia"/>
          <w:lang w:eastAsia="zh-CN"/>
        </w:rPr>
        <w:t>系统阻抗</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p</w:t>
      </w:r>
      <w:r w:rsidRPr="00004CAC">
        <w:rPr>
          <w:rFonts w:eastAsiaTheme="minorEastAsia"/>
          <w:i/>
          <w:vertAlign w:val="subscript"/>
          <w:lang w:eastAsia="zh-CN"/>
        </w:rPr>
        <w:t>VERT</w:t>
      </w:r>
      <w:r w:rsidRPr="00004CAC">
        <w:rPr>
          <w:rFonts w:eastAsiaTheme="minorEastAsia"/>
          <w:lang w:eastAsia="zh-CN"/>
        </w:rPr>
        <w:t>:</w:t>
      </w:r>
      <w:r w:rsidRPr="00004CAC">
        <w:rPr>
          <w:rFonts w:eastAsiaTheme="minorEastAsia"/>
          <w:lang w:eastAsia="zh-CN"/>
        </w:rPr>
        <w:tab/>
      </w:r>
      <w:r w:rsidR="00DA6A6F">
        <w:rPr>
          <w:rFonts w:eastAsiaTheme="minorEastAsia"/>
          <w:lang w:eastAsia="zh-CN"/>
        </w:rPr>
        <w:t>来自垂直极化天线的</w:t>
      </w:r>
      <w:r w:rsidRPr="00004CAC">
        <w:rPr>
          <w:rFonts w:eastAsiaTheme="minorEastAsia"/>
          <w:lang w:eastAsia="zh-CN"/>
        </w:rPr>
        <w:t>RMS</w:t>
      </w:r>
      <w:r w:rsidR="00DA6A6F">
        <w:rPr>
          <w:rFonts w:eastAsiaTheme="minorEastAsia"/>
          <w:lang w:eastAsia="zh-CN"/>
        </w:rPr>
        <w:t>输入功率</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p</w:t>
      </w:r>
      <w:r w:rsidRPr="00004CAC">
        <w:rPr>
          <w:rFonts w:eastAsiaTheme="minorEastAsia"/>
          <w:i/>
          <w:vertAlign w:val="subscript"/>
          <w:lang w:eastAsia="zh-CN"/>
        </w:rPr>
        <w:t>HOR</w:t>
      </w:r>
      <w:r w:rsidRPr="00004CAC">
        <w:rPr>
          <w:rFonts w:eastAsiaTheme="minorEastAsia"/>
          <w:lang w:eastAsia="zh-CN"/>
        </w:rPr>
        <w:t>:</w:t>
      </w:r>
      <w:r w:rsidRPr="00004CAC">
        <w:rPr>
          <w:rFonts w:eastAsiaTheme="minorEastAsia"/>
          <w:lang w:eastAsia="zh-CN"/>
        </w:rPr>
        <w:tab/>
      </w:r>
      <w:r w:rsidR="00DA6A6F">
        <w:rPr>
          <w:rFonts w:eastAsiaTheme="minorEastAsia"/>
          <w:lang w:eastAsia="zh-CN"/>
        </w:rPr>
        <w:t>来自水平极化天线的</w:t>
      </w:r>
      <w:r w:rsidRPr="00004CAC">
        <w:rPr>
          <w:rFonts w:eastAsiaTheme="minorEastAsia"/>
          <w:lang w:eastAsia="zh-CN"/>
        </w:rPr>
        <w:t>RMS</w:t>
      </w:r>
      <w:r w:rsidR="00DA6A6F">
        <w:rPr>
          <w:rFonts w:eastAsiaTheme="minorEastAsia"/>
          <w:lang w:eastAsia="zh-CN"/>
        </w:rPr>
        <w:t>输入功率</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p</w:t>
      </w:r>
      <w:r w:rsidRPr="00004CAC">
        <w:rPr>
          <w:rFonts w:eastAsiaTheme="minorEastAsia"/>
          <w:i/>
          <w:vertAlign w:val="subscript"/>
          <w:lang w:eastAsia="zh-CN"/>
        </w:rPr>
        <w:t>RX</w:t>
      </w:r>
      <w:r w:rsidRPr="00004CAC">
        <w:rPr>
          <w:rFonts w:eastAsiaTheme="minorEastAsia"/>
          <w:lang w:eastAsia="zh-CN"/>
        </w:rPr>
        <w:t>:</w:t>
      </w:r>
      <w:r w:rsidRPr="00004CAC">
        <w:rPr>
          <w:rFonts w:eastAsiaTheme="minorEastAsia"/>
          <w:lang w:eastAsia="zh-CN"/>
        </w:rPr>
        <w:tab/>
      </w:r>
      <w:r w:rsidR="00B534A4">
        <w:rPr>
          <w:rFonts w:eastAsiaTheme="minorEastAsia"/>
          <w:lang w:eastAsia="zh-CN"/>
        </w:rPr>
        <w:t>接收机所测量的功率</w:t>
      </w:r>
      <w:r w:rsidR="00B534A4">
        <w:rPr>
          <w:rFonts w:eastAsiaTheme="minorEastAsia" w:hint="eastAsia"/>
          <w:lang w:eastAsia="zh-CN"/>
        </w:rPr>
        <w:t>，</w:t>
      </w:r>
      <w:r w:rsidR="00B534A4">
        <w:rPr>
          <w:rFonts w:eastAsiaTheme="minorEastAsia"/>
          <w:lang w:eastAsia="zh-CN"/>
        </w:rPr>
        <w:t>采用一个</w:t>
      </w:r>
      <w:r w:rsidRPr="00004CAC">
        <w:rPr>
          <w:rFonts w:eastAsiaTheme="minorEastAsia"/>
          <w:lang w:eastAsia="zh-CN"/>
        </w:rPr>
        <w:t>RMS</w:t>
      </w:r>
      <w:r w:rsidR="00B534A4">
        <w:rPr>
          <w:rFonts w:eastAsiaTheme="minorEastAsia"/>
          <w:lang w:eastAsia="zh-CN"/>
        </w:rPr>
        <w:t>检测器</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a</w:t>
      </w:r>
      <w:r w:rsidRPr="00004CAC">
        <w:rPr>
          <w:rFonts w:eastAsiaTheme="minorEastAsia"/>
          <w:i/>
          <w:vertAlign w:val="subscript"/>
          <w:lang w:eastAsia="zh-CN"/>
        </w:rPr>
        <w:t>n</w:t>
      </w:r>
      <w:r w:rsidRPr="00004CAC">
        <w:rPr>
          <w:rFonts w:eastAsiaTheme="minorEastAsia"/>
          <w:lang w:eastAsia="zh-CN"/>
        </w:rPr>
        <w:t>:</w:t>
      </w:r>
      <w:r w:rsidRPr="00004CAC">
        <w:rPr>
          <w:rFonts w:eastAsiaTheme="minorEastAsia"/>
          <w:lang w:eastAsia="zh-CN"/>
        </w:rPr>
        <w:tab/>
      </w:r>
      <w:r w:rsidR="00B534A4">
        <w:rPr>
          <w:rFonts w:eastAsiaTheme="minorEastAsia"/>
          <w:lang w:eastAsia="zh-CN"/>
        </w:rPr>
        <w:t>来自垂直天线的一个测量实例的电压幅度</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b</w:t>
      </w:r>
      <w:r w:rsidRPr="00004CAC">
        <w:rPr>
          <w:rFonts w:eastAsiaTheme="minorEastAsia"/>
          <w:i/>
          <w:vertAlign w:val="subscript"/>
          <w:lang w:eastAsia="zh-CN"/>
        </w:rPr>
        <w:t>n</w:t>
      </w:r>
      <w:r w:rsidRPr="00004CAC">
        <w:rPr>
          <w:rFonts w:eastAsiaTheme="minorEastAsia"/>
          <w:lang w:eastAsia="zh-CN"/>
        </w:rPr>
        <w:t>:</w:t>
      </w:r>
      <w:r w:rsidRPr="00004CAC">
        <w:rPr>
          <w:rFonts w:eastAsiaTheme="minorEastAsia"/>
          <w:lang w:eastAsia="zh-CN"/>
        </w:rPr>
        <w:tab/>
      </w:r>
      <w:r w:rsidR="00B534A4">
        <w:rPr>
          <w:rFonts w:eastAsiaTheme="minorEastAsia"/>
          <w:lang w:eastAsia="zh-CN"/>
        </w:rPr>
        <w:t>来自水平天线的一个测量实例的电压幅度</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T</w:t>
      </w:r>
      <w:r w:rsidRPr="00004CAC">
        <w:rPr>
          <w:rFonts w:eastAsiaTheme="minorEastAsia"/>
          <w:lang w:eastAsia="zh-CN"/>
        </w:rPr>
        <w:t>:</w:t>
      </w:r>
      <w:r w:rsidRPr="00004CAC">
        <w:rPr>
          <w:rFonts w:eastAsiaTheme="minorEastAsia"/>
          <w:lang w:eastAsia="zh-CN"/>
        </w:rPr>
        <w:tab/>
      </w:r>
      <w:r w:rsidR="00B534A4">
        <w:rPr>
          <w:rFonts w:eastAsiaTheme="minorEastAsia"/>
          <w:lang w:eastAsia="zh-CN"/>
        </w:rPr>
        <w:t>天线切换周期</w:t>
      </w:r>
      <w:r w:rsidR="00B534A4">
        <w:rPr>
          <w:rFonts w:eastAsiaTheme="minorEastAsia" w:hint="eastAsia"/>
          <w:lang w:eastAsia="zh-CN"/>
        </w:rPr>
        <w:t>。</w:t>
      </w:r>
    </w:p>
    <w:p w:rsidR="00785AD7" w:rsidRPr="00004CAC" w:rsidRDefault="00785AD7" w:rsidP="00785AD7">
      <w:pPr>
        <w:pStyle w:val="Heading3"/>
        <w:rPr>
          <w:rFonts w:eastAsiaTheme="minorEastAsia"/>
          <w:lang w:val="en-US" w:eastAsia="zh-CN"/>
        </w:rPr>
      </w:pPr>
      <w:bookmarkStart w:id="70" w:name="_Toc112572530"/>
      <w:bookmarkStart w:id="71" w:name="_Toc115794817"/>
      <w:bookmarkStart w:id="72" w:name="_Toc115794902"/>
      <w:r w:rsidRPr="00004CAC">
        <w:rPr>
          <w:rFonts w:eastAsiaTheme="minorEastAsia"/>
          <w:lang w:val="en-US" w:eastAsia="zh-CN"/>
        </w:rPr>
        <w:t>5.2.6</w:t>
      </w:r>
      <w:r w:rsidRPr="00004CAC">
        <w:rPr>
          <w:rFonts w:eastAsiaTheme="minorEastAsia"/>
          <w:lang w:val="en-US" w:eastAsia="zh-CN"/>
        </w:rPr>
        <w:tab/>
      </w:r>
      <w:r w:rsidR="00B534A4">
        <w:rPr>
          <w:rFonts w:eastAsiaTheme="minorEastAsia"/>
          <w:lang w:val="en-US" w:eastAsia="zh-CN"/>
        </w:rPr>
        <w:t>尺寸</w:t>
      </w:r>
      <w:bookmarkEnd w:id="70"/>
      <w:bookmarkEnd w:id="71"/>
      <w:bookmarkEnd w:id="72"/>
    </w:p>
    <w:p w:rsidR="00785AD7" w:rsidRPr="00004CAC" w:rsidRDefault="00B534A4" w:rsidP="0082115C">
      <w:pPr>
        <w:ind w:firstLineChars="200" w:firstLine="480"/>
        <w:rPr>
          <w:rFonts w:eastAsiaTheme="minorEastAsia"/>
          <w:lang w:val="en-US" w:eastAsia="zh-CN"/>
        </w:rPr>
      </w:pPr>
      <w:r>
        <w:rPr>
          <w:rFonts w:eastAsiaTheme="minorEastAsia"/>
          <w:lang w:val="en-US" w:eastAsia="zh-CN"/>
        </w:rPr>
        <w:t>天线的风载正比于该天线的有效表面积和测量期间飞行器的速度</w:t>
      </w:r>
      <w:r>
        <w:rPr>
          <w:rFonts w:eastAsiaTheme="minorEastAsia" w:hint="eastAsia"/>
          <w:lang w:val="en-US" w:eastAsia="zh-CN"/>
        </w:rPr>
        <w:t>。</w:t>
      </w:r>
      <w:r>
        <w:rPr>
          <w:rFonts w:eastAsiaTheme="minorEastAsia"/>
          <w:lang w:val="en-US" w:eastAsia="zh-CN"/>
        </w:rPr>
        <w:t>因此</w:t>
      </w:r>
      <w:r>
        <w:rPr>
          <w:rFonts w:eastAsiaTheme="minorEastAsia" w:hint="eastAsia"/>
          <w:lang w:val="en-US" w:eastAsia="zh-CN"/>
        </w:rPr>
        <w:t>，允许的测量天线</w:t>
      </w:r>
      <w:r w:rsidR="00613FE9">
        <w:rPr>
          <w:rFonts w:eastAsiaTheme="minorEastAsia"/>
          <w:lang w:val="en-US" w:eastAsia="zh-CN"/>
        </w:rPr>
        <w:t>尺寸和重量极大地取决于所用飞行器的类型和在飞行器</w:t>
      </w:r>
      <w:r>
        <w:rPr>
          <w:rFonts w:eastAsiaTheme="minorEastAsia"/>
          <w:lang w:val="en-US" w:eastAsia="zh-CN"/>
        </w:rPr>
        <w:t>上安装天线的</w:t>
      </w:r>
      <w:r w:rsidR="00AD7C63">
        <w:rPr>
          <w:rFonts w:eastAsiaTheme="minorEastAsia"/>
          <w:lang w:val="en-US" w:eastAsia="zh-CN"/>
        </w:rPr>
        <w:t>各个</w:t>
      </w:r>
      <w:r>
        <w:rPr>
          <w:rFonts w:eastAsiaTheme="minorEastAsia"/>
          <w:lang w:val="en-US" w:eastAsia="zh-CN"/>
        </w:rPr>
        <w:t>解决方案</w:t>
      </w:r>
      <w:r>
        <w:rPr>
          <w:rFonts w:eastAsiaTheme="minorEastAsia" w:hint="eastAsia"/>
          <w:lang w:val="en-US" w:eastAsia="zh-CN"/>
        </w:rPr>
        <w:t>。例如，</w:t>
      </w:r>
      <w:r w:rsidR="00AE585B">
        <w:rPr>
          <w:rFonts w:eastAsiaTheme="minorEastAsia"/>
          <w:lang w:val="en-US" w:eastAsia="zh-CN"/>
        </w:rPr>
        <w:t>在天线是在一架飞机后面拖着的一根绳子的末端的情况下</w:t>
      </w:r>
      <w:r w:rsidR="00AE585B">
        <w:rPr>
          <w:rFonts w:eastAsiaTheme="minorEastAsia" w:hint="eastAsia"/>
          <w:lang w:val="en-US" w:eastAsia="zh-CN"/>
        </w:rPr>
        <w:t>，</w:t>
      </w:r>
      <w:r w:rsidR="00AE585B">
        <w:rPr>
          <w:rFonts w:eastAsiaTheme="minorEastAsia"/>
          <w:lang w:val="en-US" w:eastAsia="zh-CN"/>
        </w:rPr>
        <w:t>绳子的风载应该很小</w:t>
      </w:r>
      <w:r w:rsidR="00AE585B">
        <w:rPr>
          <w:rFonts w:eastAsiaTheme="minorEastAsia" w:hint="eastAsia"/>
          <w:lang w:val="en-US" w:eastAsia="zh-CN"/>
        </w:rPr>
        <w:t>，</w:t>
      </w:r>
      <w:r w:rsidR="00AE585B">
        <w:rPr>
          <w:rFonts w:eastAsiaTheme="minorEastAsia"/>
          <w:lang w:val="en-US" w:eastAsia="zh-CN"/>
        </w:rPr>
        <w:t>以防止飞机因为拖着绳子而失速</w:t>
      </w:r>
      <w:r w:rsidR="00AE585B">
        <w:rPr>
          <w:rFonts w:eastAsiaTheme="minorEastAsia" w:hint="eastAsia"/>
          <w:lang w:val="en-US" w:eastAsia="zh-CN"/>
        </w:rPr>
        <w:t>。</w:t>
      </w:r>
      <w:r w:rsidR="00AE585B">
        <w:rPr>
          <w:rFonts w:eastAsiaTheme="minorEastAsia"/>
          <w:lang w:val="en-US" w:eastAsia="zh-CN"/>
        </w:rPr>
        <w:t>而在一个天线是安装在一架直升飞机下面伸出的天线支架上的情况下</w:t>
      </w:r>
      <w:r w:rsidR="00AE585B">
        <w:rPr>
          <w:rFonts w:eastAsiaTheme="minorEastAsia" w:hint="eastAsia"/>
          <w:lang w:val="en-US" w:eastAsia="zh-CN"/>
        </w:rPr>
        <w:t>，当支架崩溃时</w:t>
      </w:r>
      <w:r w:rsidR="00AE585B">
        <w:rPr>
          <w:rFonts w:eastAsiaTheme="minorEastAsia"/>
          <w:lang w:val="en-US" w:eastAsia="zh-CN"/>
        </w:rPr>
        <w:t>该天线不应干扰尾部旋翼</w:t>
      </w:r>
      <w:r w:rsidR="00785E60">
        <w:rPr>
          <w:rFonts w:eastAsiaTheme="minorEastAsia" w:hint="eastAsia"/>
          <w:lang w:val="en-US" w:eastAsia="zh-CN"/>
        </w:rPr>
        <w:t>。</w:t>
      </w:r>
      <w:r w:rsidR="00613FE9">
        <w:rPr>
          <w:rFonts w:eastAsiaTheme="minorEastAsia"/>
          <w:lang w:val="en-US" w:eastAsia="zh-CN"/>
        </w:rPr>
        <w:t>最大允许重量也</w:t>
      </w:r>
      <w:r w:rsidR="00785E60">
        <w:rPr>
          <w:rFonts w:eastAsiaTheme="minorEastAsia"/>
          <w:lang w:val="en-US" w:eastAsia="zh-CN"/>
        </w:rPr>
        <w:t>取决于安装的方式</w:t>
      </w:r>
      <w:r w:rsidR="00785E60">
        <w:rPr>
          <w:rFonts w:eastAsiaTheme="minorEastAsia" w:hint="eastAsia"/>
          <w:lang w:val="en-US" w:eastAsia="zh-CN"/>
        </w:rPr>
        <w:t>。例如，</w:t>
      </w:r>
      <w:r w:rsidR="00785E60">
        <w:rPr>
          <w:rFonts w:eastAsiaTheme="minorEastAsia"/>
          <w:lang w:val="en-US" w:eastAsia="zh-CN"/>
        </w:rPr>
        <w:t>在一个可伸缩支架上</w:t>
      </w:r>
      <w:r w:rsidR="00613FE9">
        <w:rPr>
          <w:rFonts w:eastAsiaTheme="minorEastAsia" w:hint="eastAsia"/>
          <w:lang w:val="en-US" w:eastAsia="zh-CN"/>
        </w:rPr>
        <w:t>，一个太重的天线可能会阻止该支架的正常伸缩</w:t>
      </w:r>
      <w:r w:rsidR="00785E60">
        <w:rPr>
          <w:rFonts w:eastAsiaTheme="minorEastAsia" w:hint="eastAsia"/>
          <w:lang w:val="en-US" w:eastAsia="zh-CN"/>
        </w:rPr>
        <w:t>。</w:t>
      </w:r>
    </w:p>
    <w:p w:rsidR="00785AD7" w:rsidRPr="00004CAC" w:rsidRDefault="00785AD7" w:rsidP="00785AD7">
      <w:pPr>
        <w:pStyle w:val="Heading3"/>
        <w:rPr>
          <w:rFonts w:eastAsiaTheme="minorEastAsia"/>
          <w:lang w:val="en-US" w:eastAsia="zh-CN"/>
        </w:rPr>
      </w:pPr>
      <w:bookmarkStart w:id="73" w:name="_Toc112572531"/>
      <w:bookmarkStart w:id="74" w:name="_Toc115794818"/>
      <w:bookmarkStart w:id="75" w:name="_Toc115794903"/>
      <w:r w:rsidRPr="00004CAC">
        <w:rPr>
          <w:rFonts w:eastAsiaTheme="minorEastAsia"/>
          <w:lang w:val="en-US" w:eastAsia="zh-CN"/>
        </w:rPr>
        <w:t>5.2.7</w:t>
      </w:r>
      <w:r w:rsidRPr="00004CAC">
        <w:rPr>
          <w:rFonts w:eastAsiaTheme="minorEastAsia"/>
          <w:lang w:val="en-US" w:eastAsia="zh-CN"/>
        </w:rPr>
        <w:tab/>
      </w:r>
      <w:r w:rsidR="00785E60">
        <w:rPr>
          <w:rFonts w:eastAsiaTheme="minorEastAsia"/>
          <w:lang w:val="en-US" w:eastAsia="zh-CN"/>
        </w:rPr>
        <w:t>安全性</w:t>
      </w:r>
      <w:bookmarkEnd w:id="73"/>
      <w:bookmarkEnd w:id="74"/>
      <w:bookmarkEnd w:id="75"/>
    </w:p>
    <w:p w:rsidR="00785AD7" w:rsidRPr="00004CAC" w:rsidRDefault="00613FE9" w:rsidP="0082115C">
      <w:pPr>
        <w:ind w:firstLineChars="200" w:firstLine="480"/>
        <w:rPr>
          <w:rFonts w:eastAsiaTheme="minorEastAsia"/>
          <w:lang w:val="en-US" w:eastAsia="zh-CN"/>
        </w:rPr>
      </w:pPr>
      <w:r>
        <w:rPr>
          <w:rFonts w:eastAsiaTheme="minorEastAsia"/>
          <w:lang w:val="en-US" w:eastAsia="zh-CN"/>
        </w:rPr>
        <w:t>因为天线是</w:t>
      </w:r>
      <w:r w:rsidR="00785E60">
        <w:rPr>
          <w:rFonts w:eastAsiaTheme="minorEastAsia"/>
          <w:lang w:val="en-US" w:eastAsia="zh-CN"/>
        </w:rPr>
        <w:t>安装飞行器的外面</w:t>
      </w:r>
      <w:r w:rsidR="00785E60">
        <w:rPr>
          <w:rFonts w:eastAsiaTheme="minorEastAsia" w:hint="eastAsia"/>
          <w:lang w:val="en-US" w:eastAsia="zh-CN"/>
        </w:rPr>
        <w:t>，</w:t>
      </w:r>
      <w:r>
        <w:rPr>
          <w:rFonts w:eastAsiaTheme="minorEastAsia"/>
          <w:lang w:val="en-US" w:eastAsia="zh-CN"/>
        </w:rPr>
        <w:t>需要一个由航空监管</w:t>
      </w:r>
      <w:r w:rsidR="00785E60">
        <w:rPr>
          <w:rFonts w:eastAsiaTheme="minorEastAsia"/>
          <w:lang w:val="en-US" w:eastAsia="zh-CN"/>
        </w:rPr>
        <w:t>机构颁发的安全证书</w:t>
      </w:r>
      <w:r w:rsidR="00785E60">
        <w:rPr>
          <w:rFonts w:eastAsiaTheme="minorEastAsia" w:hint="eastAsia"/>
          <w:lang w:val="en-US" w:eastAsia="zh-CN"/>
        </w:rPr>
        <w:t>。</w:t>
      </w:r>
      <w:r w:rsidR="00785E60">
        <w:rPr>
          <w:rFonts w:eastAsiaTheme="minorEastAsia"/>
          <w:lang w:val="en-US" w:eastAsia="zh-CN"/>
        </w:rPr>
        <w:t>在由此权威机构进行安全评估的期间</w:t>
      </w:r>
      <w:r w:rsidR="00785E60">
        <w:rPr>
          <w:rFonts w:eastAsiaTheme="minorEastAsia" w:hint="eastAsia"/>
          <w:lang w:val="en-US" w:eastAsia="zh-CN"/>
        </w:rPr>
        <w:t>，</w:t>
      </w:r>
      <w:r w:rsidR="00785E60">
        <w:rPr>
          <w:rFonts w:eastAsiaTheme="minorEastAsia"/>
          <w:lang w:val="en-US" w:eastAsia="zh-CN"/>
        </w:rPr>
        <w:t>天线和安装被视为是单独一个单元</w:t>
      </w:r>
      <w:r w:rsidR="00785E60">
        <w:rPr>
          <w:rFonts w:eastAsiaTheme="minorEastAsia" w:hint="eastAsia"/>
          <w:lang w:val="en-US" w:eastAsia="zh-CN"/>
        </w:rPr>
        <w:t>。</w:t>
      </w:r>
      <w:r w:rsidR="00785E60">
        <w:rPr>
          <w:rFonts w:eastAsiaTheme="minorEastAsia"/>
          <w:lang w:val="en-US" w:eastAsia="zh-CN"/>
        </w:rPr>
        <w:t>在很多情况下</w:t>
      </w:r>
      <w:r w:rsidR="00785E60">
        <w:rPr>
          <w:rFonts w:eastAsiaTheme="minorEastAsia" w:hint="eastAsia"/>
          <w:lang w:val="en-US" w:eastAsia="zh-CN"/>
        </w:rPr>
        <w:t>，</w:t>
      </w:r>
      <w:r>
        <w:rPr>
          <w:rFonts w:eastAsiaTheme="minorEastAsia"/>
          <w:lang w:val="en-US" w:eastAsia="zh-CN"/>
        </w:rPr>
        <w:t>在天线的最佳电气</w:t>
      </w:r>
      <w:r w:rsidR="00785E60">
        <w:rPr>
          <w:rFonts w:eastAsiaTheme="minorEastAsia"/>
          <w:lang w:val="en-US" w:eastAsia="zh-CN"/>
        </w:rPr>
        <w:t>和最佳机械设计之间有冲突</w:t>
      </w:r>
      <w:r w:rsidR="00785E60">
        <w:rPr>
          <w:rFonts w:eastAsiaTheme="minorEastAsia" w:hint="eastAsia"/>
          <w:lang w:val="en-US" w:eastAsia="zh-CN"/>
        </w:rPr>
        <w:t>。</w:t>
      </w:r>
      <w:r w:rsidR="00785E60">
        <w:rPr>
          <w:rFonts w:eastAsiaTheme="minorEastAsia"/>
          <w:lang w:val="en-US" w:eastAsia="zh-CN"/>
        </w:rPr>
        <w:t>因此</w:t>
      </w:r>
      <w:r w:rsidR="00785E60">
        <w:rPr>
          <w:rFonts w:eastAsiaTheme="minorEastAsia" w:hint="eastAsia"/>
          <w:lang w:val="en-US" w:eastAsia="zh-CN"/>
        </w:rPr>
        <w:t>，</w:t>
      </w:r>
      <w:r w:rsidR="00785E60">
        <w:rPr>
          <w:rFonts w:eastAsiaTheme="minorEastAsia"/>
          <w:lang w:val="en-US" w:eastAsia="zh-CN"/>
        </w:rPr>
        <w:t>建议在开发该天线的期间向飞行器设计的专家进行咨询</w:t>
      </w:r>
      <w:r w:rsidR="00785E60">
        <w:rPr>
          <w:rFonts w:eastAsiaTheme="minorEastAsia" w:hint="eastAsia"/>
          <w:lang w:val="en-US" w:eastAsia="zh-CN"/>
        </w:rPr>
        <w:t>。</w:t>
      </w:r>
    </w:p>
    <w:p w:rsidR="00785AD7" w:rsidRPr="00004CAC" w:rsidRDefault="00785AD7" w:rsidP="00F8497D">
      <w:pPr>
        <w:pStyle w:val="Heading2"/>
        <w:rPr>
          <w:rFonts w:eastAsiaTheme="minorEastAsia"/>
          <w:lang w:val="en-US" w:eastAsia="zh-CN"/>
        </w:rPr>
      </w:pPr>
      <w:bookmarkStart w:id="76" w:name="_Toc112572532"/>
      <w:bookmarkStart w:id="77" w:name="_Toc115794819"/>
      <w:bookmarkStart w:id="78" w:name="_Toc115794904"/>
      <w:r w:rsidRPr="00004CAC">
        <w:rPr>
          <w:rFonts w:eastAsiaTheme="minorEastAsia"/>
          <w:lang w:val="en-US" w:eastAsia="zh-CN"/>
        </w:rPr>
        <w:t>5.3</w:t>
      </w:r>
      <w:r w:rsidRPr="00004CAC">
        <w:rPr>
          <w:rFonts w:eastAsiaTheme="minorEastAsia"/>
          <w:lang w:val="en-US" w:eastAsia="zh-CN"/>
        </w:rPr>
        <w:tab/>
      </w:r>
      <w:r w:rsidR="00785E60">
        <w:rPr>
          <w:rFonts w:eastAsiaTheme="minorEastAsia"/>
          <w:lang w:val="en-US" w:eastAsia="zh-CN"/>
        </w:rPr>
        <w:t>接收机</w:t>
      </w:r>
      <w:bookmarkEnd w:id="76"/>
      <w:bookmarkEnd w:id="77"/>
      <w:bookmarkEnd w:id="78"/>
    </w:p>
    <w:p w:rsidR="00785AD7" w:rsidRPr="00004CAC" w:rsidRDefault="00785E60" w:rsidP="0082115C">
      <w:pPr>
        <w:ind w:firstLineChars="200" w:firstLine="480"/>
        <w:rPr>
          <w:rFonts w:eastAsiaTheme="minorEastAsia"/>
          <w:lang w:val="en-US" w:eastAsia="zh-CN"/>
        </w:rPr>
      </w:pPr>
      <w:r>
        <w:rPr>
          <w:rFonts w:eastAsiaTheme="minorEastAsia"/>
          <w:lang w:val="en-US" w:eastAsia="zh-CN"/>
        </w:rPr>
        <w:t>在这种环境中所使用的接收机可以是一个普通的测量接收机</w:t>
      </w:r>
      <w:r>
        <w:rPr>
          <w:rFonts w:eastAsiaTheme="minorEastAsia" w:hint="eastAsia"/>
          <w:lang w:val="en-US" w:eastAsia="zh-CN"/>
        </w:rPr>
        <w:t>，</w:t>
      </w:r>
      <w:r>
        <w:rPr>
          <w:rFonts w:eastAsiaTheme="minorEastAsia"/>
          <w:lang w:val="en-US" w:eastAsia="zh-CN"/>
        </w:rPr>
        <w:t>但是建议采用一个重量轻并且抗振动和抖动的接收机</w:t>
      </w:r>
      <w:r>
        <w:rPr>
          <w:rFonts w:eastAsiaTheme="minorEastAsia" w:hint="eastAsia"/>
          <w:lang w:val="en-US" w:eastAsia="zh-CN"/>
        </w:rPr>
        <w:t>。</w:t>
      </w:r>
      <w:r>
        <w:rPr>
          <w:rFonts w:eastAsiaTheme="minorEastAsia"/>
          <w:lang w:val="en-US" w:eastAsia="zh-CN"/>
        </w:rPr>
        <w:t>一些现代接收机采用机械硬盘来存储数据</w:t>
      </w:r>
      <w:r>
        <w:rPr>
          <w:rFonts w:eastAsiaTheme="minorEastAsia" w:hint="eastAsia"/>
          <w:lang w:val="en-US" w:eastAsia="zh-CN"/>
        </w:rPr>
        <w:t>。</w:t>
      </w:r>
      <w:r>
        <w:rPr>
          <w:rFonts w:eastAsiaTheme="minorEastAsia"/>
          <w:lang w:val="en-US" w:eastAsia="zh-CN"/>
        </w:rPr>
        <w:t>当采用这种类型时</w:t>
      </w:r>
      <w:r>
        <w:rPr>
          <w:rFonts w:eastAsiaTheme="minorEastAsia" w:hint="eastAsia"/>
          <w:lang w:val="en-US" w:eastAsia="zh-CN"/>
        </w:rPr>
        <w:t>，</w:t>
      </w:r>
      <w:r>
        <w:rPr>
          <w:rFonts w:eastAsiaTheme="minorEastAsia"/>
          <w:lang w:val="en-US" w:eastAsia="zh-CN"/>
        </w:rPr>
        <w:t>最好采用固态硬盘来替代这些接收机</w:t>
      </w:r>
      <w:r w:rsidR="00EE4E5A">
        <w:rPr>
          <w:rFonts w:eastAsiaTheme="minorEastAsia"/>
          <w:lang w:val="en-US" w:eastAsia="zh-CN"/>
        </w:rPr>
        <w:t>硬盘</w:t>
      </w:r>
      <w:r w:rsidR="00EE4E5A">
        <w:rPr>
          <w:rFonts w:eastAsiaTheme="minorEastAsia" w:hint="eastAsia"/>
          <w:lang w:val="en-US" w:eastAsia="zh-CN"/>
        </w:rPr>
        <w:t>。</w:t>
      </w:r>
    </w:p>
    <w:p w:rsidR="00785AD7" w:rsidRPr="00004CAC" w:rsidRDefault="00785AD7" w:rsidP="00785AD7">
      <w:pPr>
        <w:pStyle w:val="Heading3"/>
        <w:rPr>
          <w:rFonts w:eastAsiaTheme="minorEastAsia"/>
          <w:lang w:val="en-US" w:eastAsia="zh-CN"/>
        </w:rPr>
      </w:pPr>
      <w:bookmarkStart w:id="79" w:name="_Toc112572533"/>
      <w:bookmarkStart w:id="80" w:name="_Toc115794820"/>
      <w:bookmarkStart w:id="81" w:name="_Toc115794905"/>
      <w:r w:rsidRPr="00004CAC">
        <w:rPr>
          <w:rFonts w:eastAsiaTheme="minorEastAsia"/>
          <w:lang w:val="en-US" w:eastAsia="zh-CN"/>
        </w:rPr>
        <w:t>5.3.1</w:t>
      </w:r>
      <w:r w:rsidRPr="00004CAC">
        <w:rPr>
          <w:rFonts w:eastAsiaTheme="minorEastAsia"/>
          <w:lang w:val="en-US" w:eastAsia="zh-CN"/>
        </w:rPr>
        <w:tab/>
      </w:r>
      <w:r w:rsidR="00EE4E5A">
        <w:rPr>
          <w:rFonts w:eastAsiaTheme="minorEastAsia"/>
          <w:lang w:val="en-US" w:eastAsia="zh-CN"/>
        </w:rPr>
        <w:t>动态范围</w:t>
      </w:r>
      <w:bookmarkEnd w:id="79"/>
      <w:bookmarkEnd w:id="80"/>
      <w:bookmarkEnd w:id="81"/>
    </w:p>
    <w:p w:rsidR="002D0C10" w:rsidRDefault="007D756A" w:rsidP="0082115C">
      <w:pPr>
        <w:ind w:firstLineChars="200" w:firstLine="480"/>
        <w:rPr>
          <w:rFonts w:eastAsiaTheme="minorEastAsia"/>
          <w:lang w:val="en-US" w:eastAsia="zh-CN"/>
        </w:rPr>
      </w:pPr>
      <w:r>
        <w:rPr>
          <w:rFonts w:eastAsiaTheme="minorEastAsia"/>
          <w:lang w:val="en-US" w:eastAsia="zh-CN"/>
        </w:rPr>
        <w:t>接收机的动态范围应该足够大</w:t>
      </w:r>
      <w:r>
        <w:rPr>
          <w:rFonts w:eastAsiaTheme="minorEastAsia" w:hint="eastAsia"/>
          <w:lang w:val="en-US" w:eastAsia="zh-CN"/>
        </w:rPr>
        <w:t>。</w:t>
      </w:r>
      <w:r>
        <w:rPr>
          <w:rFonts w:eastAsiaTheme="minorEastAsia"/>
          <w:lang w:val="en-US" w:eastAsia="zh-CN"/>
        </w:rPr>
        <w:t>首先</w:t>
      </w:r>
      <w:r>
        <w:rPr>
          <w:rFonts w:eastAsiaTheme="minorEastAsia" w:hint="eastAsia"/>
          <w:lang w:val="en-US" w:eastAsia="zh-CN"/>
        </w:rPr>
        <w:t>，</w:t>
      </w:r>
      <w:r>
        <w:rPr>
          <w:rFonts w:eastAsiaTheme="minorEastAsia"/>
          <w:lang w:val="en-US" w:eastAsia="zh-CN"/>
        </w:rPr>
        <w:t>接收机的前端</w:t>
      </w:r>
      <w:r w:rsidR="00D4746B">
        <w:rPr>
          <w:rFonts w:eastAsiaTheme="minorEastAsia"/>
          <w:lang w:val="en-US" w:eastAsia="zh-CN"/>
        </w:rPr>
        <w:t>在该接收机前端的通带内</w:t>
      </w:r>
      <w:r>
        <w:rPr>
          <w:rFonts w:eastAsiaTheme="minorEastAsia"/>
          <w:lang w:val="en-US" w:eastAsia="zh-CN"/>
        </w:rPr>
        <w:t>不应该因为所有信号</w:t>
      </w:r>
      <w:r w:rsidR="00971AF4">
        <w:rPr>
          <w:rFonts w:eastAsiaTheme="minorEastAsia"/>
          <w:lang w:val="en-US" w:eastAsia="zh-CN"/>
        </w:rPr>
        <w:t>（不仅仅是期望的信号）</w:t>
      </w:r>
      <w:r>
        <w:rPr>
          <w:rFonts w:eastAsiaTheme="minorEastAsia"/>
          <w:lang w:val="en-US" w:eastAsia="zh-CN"/>
        </w:rPr>
        <w:t>而引起过载</w:t>
      </w:r>
      <w:r w:rsidR="00D4746B">
        <w:rPr>
          <w:rFonts w:eastAsiaTheme="minorEastAsia" w:hint="eastAsia"/>
          <w:lang w:val="en-US" w:eastAsia="zh-CN"/>
        </w:rPr>
        <w:t>。</w:t>
      </w:r>
      <w:r w:rsidR="00D4746B">
        <w:rPr>
          <w:rFonts w:eastAsiaTheme="minorEastAsia"/>
          <w:lang w:val="en-US" w:eastAsia="zh-CN"/>
        </w:rPr>
        <w:t>这些信号</w:t>
      </w:r>
      <w:r w:rsidR="00971AF4">
        <w:rPr>
          <w:rFonts w:eastAsiaTheme="minorEastAsia"/>
          <w:lang w:val="en-US" w:eastAsia="zh-CN"/>
        </w:rPr>
        <w:t>的功率</w:t>
      </w:r>
      <w:r w:rsidR="00D4746B">
        <w:rPr>
          <w:rFonts w:eastAsiaTheme="minorEastAsia"/>
          <w:lang w:val="en-US" w:eastAsia="zh-CN"/>
        </w:rPr>
        <w:t>总和决定了在接收机输入处所要求的衰减</w:t>
      </w:r>
      <w:r w:rsidR="00D4746B">
        <w:rPr>
          <w:rFonts w:eastAsiaTheme="minorEastAsia" w:hint="eastAsia"/>
          <w:lang w:val="en-US" w:eastAsia="zh-CN"/>
        </w:rPr>
        <w:t>。</w:t>
      </w:r>
      <w:r w:rsidR="00D4746B">
        <w:rPr>
          <w:rFonts w:eastAsiaTheme="minorEastAsia"/>
          <w:lang w:val="en-US" w:eastAsia="zh-CN"/>
        </w:rPr>
        <w:t>因为功率随着距离的减少而增加</w:t>
      </w:r>
      <w:r w:rsidR="00D4746B">
        <w:rPr>
          <w:rFonts w:eastAsiaTheme="minorEastAsia" w:hint="eastAsia"/>
          <w:lang w:val="en-US" w:eastAsia="zh-CN"/>
        </w:rPr>
        <w:t>，</w:t>
      </w:r>
      <w:r w:rsidR="00D4746B">
        <w:rPr>
          <w:rFonts w:eastAsiaTheme="minorEastAsia"/>
          <w:lang w:val="en-US" w:eastAsia="zh-CN"/>
        </w:rPr>
        <w:t>衰减</w:t>
      </w:r>
      <w:r w:rsidR="00AD7C63">
        <w:rPr>
          <w:rFonts w:eastAsiaTheme="minorEastAsia"/>
          <w:lang w:val="en-US" w:eastAsia="zh-CN"/>
        </w:rPr>
        <w:t>器</w:t>
      </w:r>
      <w:r w:rsidR="00D4746B">
        <w:rPr>
          <w:rFonts w:eastAsiaTheme="minorEastAsia"/>
          <w:lang w:val="en-US" w:eastAsia="zh-CN"/>
        </w:rPr>
        <w:t>必须要对预期的最小距离而设定</w:t>
      </w:r>
      <w:r w:rsidR="00D4746B">
        <w:rPr>
          <w:rFonts w:eastAsiaTheme="minorEastAsia" w:hint="eastAsia"/>
          <w:lang w:val="en-US" w:eastAsia="zh-CN"/>
        </w:rPr>
        <w:t>。</w:t>
      </w:r>
      <w:r w:rsidR="00D4746B">
        <w:rPr>
          <w:rFonts w:eastAsiaTheme="minorEastAsia"/>
          <w:lang w:val="en-US" w:eastAsia="zh-CN"/>
        </w:rPr>
        <w:t>不</w:t>
      </w:r>
      <w:r w:rsidR="00971AF4">
        <w:rPr>
          <w:rFonts w:eastAsiaTheme="minorEastAsia"/>
          <w:lang w:val="en-US" w:eastAsia="zh-CN"/>
        </w:rPr>
        <w:t>要</w:t>
      </w:r>
      <w:r w:rsidR="00D4746B">
        <w:rPr>
          <w:rFonts w:eastAsiaTheme="minorEastAsia"/>
          <w:lang w:val="en-US" w:eastAsia="zh-CN"/>
        </w:rPr>
        <w:t>采用自动衰减</w:t>
      </w:r>
      <w:r w:rsidR="00AD7C63">
        <w:rPr>
          <w:rFonts w:eastAsiaTheme="minorEastAsia"/>
          <w:lang w:val="en-US" w:eastAsia="zh-CN"/>
        </w:rPr>
        <w:t>器</w:t>
      </w:r>
      <w:r w:rsidR="00D4746B">
        <w:rPr>
          <w:rFonts w:eastAsiaTheme="minorEastAsia" w:hint="eastAsia"/>
          <w:lang w:val="en-US" w:eastAsia="zh-CN"/>
        </w:rPr>
        <w:t>，滞后也可能引起接收机阻塞。</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85AD7" w:rsidRPr="00004CAC" w:rsidRDefault="00D4746B" w:rsidP="0082115C">
      <w:pPr>
        <w:ind w:firstLineChars="200" w:firstLine="480"/>
        <w:rPr>
          <w:rFonts w:eastAsiaTheme="minorEastAsia"/>
          <w:lang w:val="en-US" w:eastAsia="zh-CN"/>
        </w:rPr>
      </w:pPr>
      <w:r>
        <w:rPr>
          <w:rFonts w:eastAsiaTheme="minorEastAsia"/>
          <w:lang w:val="en-US" w:eastAsia="zh-CN"/>
        </w:rPr>
        <w:t>采用这种衰减器设置</w:t>
      </w:r>
      <w:r>
        <w:rPr>
          <w:rFonts w:eastAsiaTheme="minorEastAsia" w:hint="eastAsia"/>
          <w:lang w:val="en-US" w:eastAsia="zh-CN"/>
        </w:rPr>
        <w:t>，应该留有足够的动态范围来准确地测量期望的天线方向图。</w:t>
      </w:r>
      <w:r>
        <w:rPr>
          <w:rFonts w:eastAsiaTheme="minorEastAsia"/>
          <w:lang w:val="en-US" w:eastAsia="zh-CN"/>
        </w:rPr>
        <w:t>在一个水平天线图的情况中</w:t>
      </w:r>
      <w:r>
        <w:rPr>
          <w:rFonts w:eastAsiaTheme="minorEastAsia" w:hint="eastAsia"/>
          <w:lang w:val="en-US" w:eastAsia="zh-CN"/>
        </w:rPr>
        <w:t>，</w:t>
      </w:r>
      <w:r>
        <w:rPr>
          <w:rFonts w:eastAsiaTheme="minorEastAsia"/>
          <w:lang w:val="en-US" w:eastAsia="zh-CN"/>
        </w:rPr>
        <w:t>ERP</w:t>
      </w:r>
      <w:r>
        <w:rPr>
          <w:rFonts w:eastAsiaTheme="minorEastAsia"/>
          <w:lang w:val="en-US" w:eastAsia="zh-CN"/>
        </w:rPr>
        <w:t>的变化可能轻易地超过</w:t>
      </w:r>
      <w:r w:rsidR="00785AD7" w:rsidRPr="00004CAC">
        <w:rPr>
          <w:rFonts w:eastAsiaTheme="minorEastAsia"/>
          <w:lang w:val="en-US" w:eastAsia="zh-CN"/>
        </w:rPr>
        <w:t>30 dB</w:t>
      </w:r>
      <w:r>
        <w:rPr>
          <w:rFonts w:eastAsiaTheme="minorEastAsia" w:hint="eastAsia"/>
          <w:lang w:val="en-US" w:eastAsia="zh-CN"/>
        </w:rPr>
        <w:t>。</w:t>
      </w:r>
      <w:r w:rsidR="00FF47E2">
        <w:rPr>
          <w:rFonts w:eastAsiaTheme="minorEastAsia"/>
          <w:lang w:val="en-US" w:eastAsia="zh-CN"/>
        </w:rPr>
        <w:t>如果</w:t>
      </w:r>
      <w:r w:rsidR="00971AF4">
        <w:rPr>
          <w:rFonts w:eastAsiaTheme="minorEastAsia" w:hint="eastAsia"/>
          <w:lang w:val="en-US" w:eastAsia="zh-CN"/>
        </w:rPr>
        <w:t>距离变化，这个变化相应地</w:t>
      </w:r>
      <w:r w:rsidR="00FF47E2">
        <w:rPr>
          <w:rFonts w:eastAsiaTheme="minorEastAsia" w:hint="eastAsia"/>
          <w:lang w:val="en-US" w:eastAsia="zh-CN"/>
        </w:rPr>
        <w:t>增加。</w:t>
      </w:r>
      <w:r w:rsidR="00FF47E2">
        <w:rPr>
          <w:rFonts w:eastAsiaTheme="minorEastAsia"/>
          <w:lang w:val="en-US" w:eastAsia="zh-CN"/>
        </w:rPr>
        <w:t>为了准确地测量</w:t>
      </w:r>
      <w:r w:rsidR="000B60B2">
        <w:rPr>
          <w:rFonts w:eastAsiaTheme="minorEastAsia"/>
          <w:lang w:val="en-US" w:eastAsia="zh-CN"/>
        </w:rPr>
        <w:t>发生的</w:t>
      </w:r>
      <w:r w:rsidR="00FF47E2">
        <w:rPr>
          <w:rFonts w:eastAsiaTheme="minorEastAsia"/>
          <w:lang w:val="en-US" w:eastAsia="zh-CN"/>
        </w:rPr>
        <w:t>最低信号电平</w:t>
      </w:r>
      <w:r w:rsidR="00FF47E2">
        <w:rPr>
          <w:rFonts w:eastAsiaTheme="minorEastAsia" w:hint="eastAsia"/>
          <w:lang w:val="en-US" w:eastAsia="zh-CN"/>
        </w:rPr>
        <w:t>，</w:t>
      </w:r>
      <w:r w:rsidR="00FF47E2">
        <w:rPr>
          <w:rFonts w:eastAsiaTheme="minorEastAsia"/>
          <w:lang w:val="en-US" w:eastAsia="zh-CN"/>
        </w:rPr>
        <w:t>接收机的本底噪声应该比该电平低</w:t>
      </w:r>
      <w:r w:rsidR="00785AD7" w:rsidRPr="00004CAC">
        <w:rPr>
          <w:rFonts w:eastAsiaTheme="minorEastAsia"/>
          <w:lang w:val="en-US" w:eastAsia="zh-CN"/>
        </w:rPr>
        <w:t>10-20 dB</w:t>
      </w:r>
      <w:r w:rsidR="00FF47E2">
        <w:rPr>
          <w:rFonts w:eastAsiaTheme="minorEastAsia" w:hint="eastAsia"/>
          <w:lang w:val="en-US" w:eastAsia="zh-CN"/>
        </w:rPr>
        <w:t>。</w:t>
      </w:r>
    </w:p>
    <w:p w:rsidR="00785AD7" w:rsidRPr="00004CAC" w:rsidRDefault="00785AD7" w:rsidP="00785AD7">
      <w:pPr>
        <w:pStyle w:val="Heading3"/>
        <w:rPr>
          <w:rFonts w:eastAsiaTheme="minorEastAsia"/>
          <w:lang w:val="en-US" w:eastAsia="zh-CN"/>
        </w:rPr>
      </w:pPr>
      <w:bookmarkStart w:id="82" w:name="_Toc112572534"/>
      <w:bookmarkStart w:id="83" w:name="_Toc115794821"/>
      <w:bookmarkStart w:id="84" w:name="_Toc115794906"/>
      <w:r w:rsidRPr="00004CAC">
        <w:rPr>
          <w:rFonts w:eastAsiaTheme="minorEastAsia"/>
          <w:lang w:val="en-US" w:eastAsia="zh-CN"/>
        </w:rPr>
        <w:t>5.3.2</w:t>
      </w:r>
      <w:r w:rsidRPr="00004CAC">
        <w:rPr>
          <w:rFonts w:eastAsiaTheme="minorEastAsia"/>
          <w:lang w:val="en-US" w:eastAsia="zh-CN"/>
        </w:rPr>
        <w:tab/>
      </w:r>
      <w:r w:rsidR="00FF47E2">
        <w:rPr>
          <w:rFonts w:eastAsiaTheme="minorEastAsia"/>
          <w:lang w:val="en-US" w:eastAsia="zh-CN"/>
        </w:rPr>
        <w:t>选择性</w:t>
      </w:r>
      <w:bookmarkEnd w:id="82"/>
      <w:bookmarkEnd w:id="83"/>
      <w:bookmarkEnd w:id="84"/>
    </w:p>
    <w:p w:rsidR="00785AD7" w:rsidRPr="00004CAC" w:rsidRDefault="00FF47E2" w:rsidP="0082115C">
      <w:pPr>
        <w:ind w:firstLineChars="200" w:firstLine="480"/>
        <w:rPr>
          <w:rFonts w:eastAsiaTheme="minorEastAsia"/>
          <w:lang w:val="en-US" w:eastAsia="zh-CN"/>
        </w:rPr>
      </w:pPr>
      <w:r>
        <w:rPr>
          <w:rFonts w:eastAsiaTheme="minorEastAsia"/>
          <w:lang w:val="en-US" w:eastAsia="zh-CN"/>
        </w:rPr>
        <w:t>接收机的选择性应该使被测信号的功率完全传送到检测器上</w:t>
      </w:r>
      <w:r>
        <w:rPr>
          <w:rFonts w:eastAsiaTheme="minorEastAsia" w:hint="eastAsia"/>
          <w:lang w:val="en-US" w:eastAsia="zh-CN"/>
        </w:rPr>
        <w:t>，</w:t>
      </w:r>
      <w:r>
        <w:rPr>
          <w:rFonts w:eastAsiaTheme="minorEastAsia"/>
          <w:lang w:val="en-US" w:eastAsia="zh-CN"/>
        </w:rPr>
        <w:t>而同时相邻信道的信号被充分拒绝</w:t>
      </w:r>
      <w:r>
        <w:rPr>
          <w:rFonts w:eastAsiaTheme="minorEastAsia" w:hint="eastAsia"/>
          <w:lang w:val="en-US" w:eastAsia="zh-CN"/>
        </w:rPr>
        <w:t>。</w:t>
      </w:r>
      <w:r>
        <w:rPr>
          <w:rFonts w:eastAsiaTheme="minorEastAsia"/>
          <w:lang w:val="en-US" w:eastAsia="zh-CN"/>
        </w:rPr>
        <w:t>如果</w:t>
      </w:r>
      <w:r w:rsidR="00971AF4">
        <w:rPr>
          <w:rFonts w:eastAsiaTheme="minorEastAsia"/>
          <w:lang w:val="en-US" w:eastAsia="zh-CN"/>
        </w:rPr>
        <w:t>滤波器被选择得太小</w:t>
      </w:r>
      <w:r>
        <w:rPr>
          <w:rFonts w:eastAsiaTheme="minorEastAsia" w:hint="eastAsia"/>
          <w:lang w:val="en-US" w:eastAsia="zh-CN"/>
        </w:rPr>
        <w:t>，所</w:t>
      </w:r>
      <w:r w:rsidR="00971AF4">
        <w:rPr>
          <w:rFonts w:eastAsiaTheme="minorEastAsia"/>
          <w:lang w:val="en-US" w:eastAsia="zh-CN"/>
        </w:rPr>
        <w:t>要的</w:t>
      </w:r>
      <w:r>
        <w:rPr>
          <w:rFonts w:eastAsiaTheme="minorEastAsia"/>
          <w:lang w:val="en-US" w:eastAsia="zh-CN"/>
        </w:rPr>
        <w:t>广播发射机的调制将引起该信号的变化</w:t>
      </w:r>
      <w:r>
        <w:rPr>
          <w:rFonts w:eastAsiaTheme="minorEastAsia" w:hint="eastAsia"/>
          <w:lang w:val="en-US" w:eastAsia="zh-CN"/>
        </w:rPr>
        <w:t>，</w:t>
      </w:r>
      <w:r>
        <w:rPr>
          <w:rFonts w:eastAsiaTheme="minorEastAsia"/>
          <w:lang w:val="en-US" w:eastAsia="zh-CN"/>
        </w:rPr>
        <w:t>使测量精度</w:t>
      </w:r>
      <w:r w:rsidR="00971AF4">
        <w:rPr>
          <w:rFonts w:eastAsiaTheme="minorEastAsia" w:hint="eastAsia"/>
          <w:lang w:val="en-US" w:eastAsia="zh-CN"/>
        </w:rPr>
        <w:t>劣化</w:t>
      </w:r>
      <w:r>
        <w:rPr>
          <w:rFonts w:eastAsiaTheme="minorEastAsia" w:hint="eastAsia"/>
          <w:lang w:val="en-US" w:eastAsia="zh-CN"/>
        </w:rPr>
        <w:t>。</w:t>
      </w:r>
      <w:r>
        <w:rPr>
          <w:rFonts w:eastAsiaTheme="minorEastAsia"/>
          <w:lang w:val="en-US" w:eastAsia="zh-CN"/>
        </w:rPr>
        <w:t>如果滤波器太宽</w:t>
      </w:r>
      <w:r>
        <w:rPr>
          <w:rFonts w:eastAsiaTheme="minorEastAsia" w:hint="eastAsia"/>
          <w:lang w:val="en-US" w:eastAsia="zh-CN"/>
        </w:rPr>
        <w:t>，当存在</w:t>
      </w:r>
      <w:r>
        <w:rPr>
          <w:rFonts w:eastAsiaTheme="minorEastAsia"/>
          <w:lang w:val="en-US" w:eastAsia="zh-CN"/>
        </w:rPr>
        <w:t>相邻信道时</w:t>
      </w:r>
      <w:r>
        <w:rPr>
          <w:rFonts w:eastAsiaTheme="minorEastAsia" w:hint="eastAsia"/>
          <w:lang w:val="en-US" w:eastAsia="zh-CN"/>
        </w:rPr>
        <w:t>，</w:t>
      </w:r>
      <w:r w:rsidR="00971AF4">
        <w:rPr>
          <w:rFonts w:eastAsiaTheme="minorEastAsia"/>
          <w:lang w:val="en-US" w:eastAsia="zh-CN"/>
        </w:rPr>
        <w:t>来自它的功率被添加到所要求</w:t>
      </w:r>
      <w:r>
        <w:rPr>
          <w:rFonts w:eastAsiaTheme="minorEastAsia"/>
          <w:lang w:val="en-US" w:eastAsia="zh-CN"/>
        </w:rPr>
        <w:t>信道的功率上</w:t>
      </w:r>
      <w:r>
        <w:rPr>
          <w:rFonts w:eastAsiaTheme="minorEastAsia" w:hint="eastAsia"/>
          <w:lang w:val="en-US" w:eastAsia="zh-CN"/>
        </w:rPr>
        <w:t>。</w:t>
      </w:r>
    </w:p>
    <w:p w:rsidR="00785AD7" w:rsidRPr="00004CAC" w:rsidRDefault="00FF47E2" w:rsidP="0082115C">
      <w:pPr>
        <w:ind w:firstLineChars="200" w:firstLine="480"/>
        <w:rPr>
          <w:rFonts w:eastAsiaTheme="minorEastAsia"/>
          <w:lang w:val="en-US" w:eastAsia="zh-CN"/>
        </w:rPr>
      </w:pPr>
      <w:r>
        <w:rPr>
          <w:rFonts w:eastAsiaTheme="minorEastAsia"/>
          <w:lang w:val="en-US" w:eastAsia="zh-CN"/>
        </w:rPr>
        <w:t>如果广播天线采用</w:t>
      </w:r>
      <w:r w:rsidR="00C0263E">
        <w:rPr>
          <w:rFonts w:eastAsiaTheme="minorEastAsia"/>
          <w:lang w:val="en-US" w:eastAsia="zh-CN"/>
        </w:rPr>
        <w:t>比相邻信道低的</w:t>
      </w:r>
      <w:r w:rsidR="00C0263E">
        <w:rPr>
          <w:rFonts w:eastAsiaTheme="minorEastAsia"/>
          <w:lang w:val="en-US" w:eastAsia="zh-CN"/>
        </w:rPr>
        <w:t>ERP</w:t>
      </w:r>
      <w:r w:rsidR="00A475E8">
        <w:rPr>
          <w:rFonts w:eastAsiaTheme="minorEastAsia"/>
          <w:lang w:val="en-US" w:eastAsia="zh-CN"/>
        </w:rPr>
        <w:t>且</w:t>
      </w:r>
      <w:r w:rsidR="00A475E8">
        <w:rPr>
          <w:rFonts w:eastAsiaTheme="minorEastAsia" w:hint="eastAsia"/>
          <w:lang w:val="en-US" w:eastAsia="zh-CN"/>
        </w:rPr>
        <w:t>两</w:t>
      </w:r>
      <w:r w:rsidR="00C0263E">
        <w:rPr>
          <w:rFonts w:eastAsiaTheme="minorEastAsia"/>
          <w:lang w:val="en-US" w:eastAsia="zh-CN"/>
        </w:rPr>
        <w:t>个天线都具有高方向性的天线方向图</w:t>
      </w:r>
      <w:r w:rsidR="00C0263E">
        <w:rPr>
          <w:rFonts w:eastAsiaTheme="minorEastAsia" w:hint="eastAsia"/>
          <w:lang w:val="en-US" w:eastAsia="zh-CN"/>
        </w:rPr>
        <w:t>，拒绝在同一个安装塔上的</w:t>
      </w:r>
      <w:r w:rsidR="00C0263E">
        <w:rPr>
          <w:rFonts w:eastAsiaTheme="minorEastAsia"/>
          <w:lang w:val="en-US" w:eastAsia="zh-CN"/>
        </w:rPr>
        <w:t>相邻信道发射机将变得很困难</w:t>
      </w:r>
      <w:r w:rsidR="00C0263E">
        <w:rPr>
          <w:rFonts w:eastAsiaTheme="minorEastAsia" w:hint="eastAsia"/>
          <w:lang w:val="en-US" w:eastAsia="zh-CN"/>
        </w:rPr>
        <w:t>。在这种情况下，适当的飞行计划和衰减器设置很关键。</w:t>
      </w:r>
      <w:r w:rsidR="00C0263E">
        <w:rPr>
          <w:rFonts w:eastAsiaTheme="minorEastAsia"/>
          <w:lang w:val="en-US" w:eastAsia="zh-CN"/>
        </w:rPr>
        <w:t>动态范围和接收机滤波器的质量是获得良好结果的限制因素</w:t>
      </w:r>
      <w:r w:rsidR="00C0263E">
        <w:rPr>
          <w:rFonts w:eastAsiaTheme="minorEastAsia" w:hint="eastAsia"/>
          <w:lang w:val="en-US" w:eastAsia="zh-CN"/>
        </w:rPr>
        <w:t>。</w:t>
      </w:r>
    </w:p>
    <w:p w:rsidR="00785AD7" w:rsidRPr="00004CAC" w:rsidRDefault="00BB4271" w:rsidP="0082115C">
      <w:pPr>
        <w:ind w:firstLineChars="200" w:firstLine="480"/>
        <w:rPr>
          <w:rFonts w:eastAsiaTheme="minorEastAsia"/>
          <w:lang w:val="en-US" w:eastAsia="zh-CN"/>
        </w:rPr>
      </w:pPr>
      <w:r>
        <w:rPr>
          <w:rFonts w:eastAsiaTheme="minorEastAsia"/>
          <w:lang w:val="en-US" w:eastAsia="zh-CN"/>
        </w:rPr>
        <w:t>接收机应装备一个对应于广播电台</w:t>
      </w:r>
      <w:r w:rsidR="00C0263E">
        <w:rPr>
          <w:rFonts w:eastAsiaTheme="minorEastAsia"/>
          <w:lang w:val="en-US" w:eastAsia="zh-CN"/>
        </w:rPr>
        <w:t>调制的检测器</w:t>
      </w:r>
      <w:r w:rsidR="00C0263E">
        <w:rPr>
          <w:rFonts w:eastAsiaTheme="minorEastAsia" w:hint="eastAsia"/>
          <w:lang w:val="en-US" w:eastAsia="zh-CN"/>
        </w:rPr>
        <w:t>，</w:t>
      </w:r>
      <w:r w:rsidR="00C0263E">
        <w:rPr>
          <w:rFonts w:eastAsiaTheme="minorEastAsia"/>
          <w:lang w:val="en-US" w:eastAsia="zh-CN"/>
        </w:rPr>
        <w:t>这样就可以正确地测量信号的功率密度</w:t>
      </w:r>
      <w:r w:rsidR="00C0263E">
        <w:rPr>
          <w:rFonts w:eastAsiaTheme="minorEastAsia" w:hint="eastAsia"/>
          <w:lang w:val="en-US" w:eastAsia="zh-CN"/>
        </w:rPr>
        <w:t>。</w:t>
      </w:r>
      <w:r w:rsidR="00C0263E">
        <w:rPr>
          <w:rFonts w:eastAsiaTheme="minorEastAsia"/>
          <w:lang w:val="en-US" w:eastAsia="zh-CN"/>
        </w:rPr>
        <w:t>适当的检测器类型和相关</w:t>
      </w:r>
      <w:r>
        <w:rPr>
          <w:rFonts w:eastAsiaTheme="minorEastAsia"/>
          <w:lang w:val="en-US" w:eastAsia="zh-CN"/>
        </w:rPr>
        <w:t>的</w:t>
      </w:r>
      <w:r w:rsidR="006609B9">
        <w:rPr>
          <w:rFonts w:eastAsiaTheme="minorEastAsia"/>
          <w:lang w:val="en-US" w:eastAsia="zh-CN"/>
        </w:rPr>
        <w:t>接收机设置在附件</w:t>
      </w:r>
      <w:r w:rsidR="006609B9">
        <w:rPr>
          <w:rFonts w:eastAsiaTheme="minorEastAsia" w:hint="eastAsia"/>
          <w:lang w:val="en-US" w:eastAsia="zh-CN"/>
        </w:rPr>
        <w:t>2</w:t>
      </w:r>
      <w:r w:rsidR="006609B9">
        <w:rPr>
          <w:rFonts w:eastAsiaTheme="minorEastAsia" w:hint="eastAsia"/>
          <w:lang w:val="en-US" w:eastAsia="zh-CN"/>
        </w:rPr>
        <w:t>中描述。</w:t>
      </w:r>
      <w:r w:rsidR="006609B9">
        <w:rPr>
          <w:rFonts w:eastAsiaTheme="minorEastAsia"/>
          <w:lang w:val="en-US" w:eastAsia="zh-CN"/>
        </w:rPr>
        <w:t>如果仅仅有一个取样检测器可用时</w:t>
      </w:r>
      <w:r w:rsidR="006609B9">
        <w:rPr>
          <w:rFonts w:eastAsiaTheme="minorEastAsia" w:hint="eastAsia"/>
          <w:lang w:val="en-US" w:eastAsia="zh-CN"/>
        </w:rPr>
        <w:t>，只要</w:t>
      </w:r>
      <w:r>
        <w:rPr>
          <w:rFonts w:eastAsiaTheme="minorEastAsia" w:hint="eastAsia"/>
          <w:lang w:val="en-US" w:eastAsia="zh-CN"/>
        </w:rPr>
        <w:t>该</w:t>
      </w:r>
      <w:r w:rsidR="006609B9">
        <w:rPr>
          <w:rFonts w:eastAsiaTheme="minorEastAsia" w:hint="eastAsia"/>
          <w:lang w:val="en-US" w:eastAsia="zh-CN"/>
        </w:rPr>
        <w:t>接收机的测量速度足够快，且测量计算机足够快，可以</w:t>
      </w:r>
      <w:r>
        <w:rPr>
          <w:rFonts w:eastAsiaTheme="minorEastAsia" w:hint="eastAsia"/>
          <w:lang w:val="en-US" w:eastAsia="zh-CN"/>
        </w:rPr>
        <w:t>在测量软件中</w:t>
      </w:r>
      <w:r w:rsidR="006609B9">
        <w:rPr>
          <w:rFonts w:eastAsiaTheme="minorEastAsia" w:hint="eastAsia"/>
          <w:lang w:val="en-US" w:eastAsia="zh-CN"/>
        </w:rPr>
        <w:t>对</w:t>
      </w:r>
      <w:r w:rsidR="006609B9">
        <w:rPr>
          <w:rFonts w:eastAsiaTheme="minorEastAsia"/>
          <w:lang w:val="en-US" w:eastAsia="zh-CN"/>
        </w:rPr>
        <w:t>这种检测器类型进行仿真</w:t>
      </w:r>
      <w:r w:rsidR="006609B9">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85" w:name="_Toc112572535"/>
      <w:bookmarkStart w:id="86" w:name="_Toc115794822"/>
      <w:bookmarkStart w:id="87" w:name="_Toc115794907"/>
      <w:r w:rsidRPr="00004CAC">
        <w:rPr>
          <w:rFonts w:eastAsiaTheme="minorEastAsia"/>
          <w:lang w:val="en-US" w:eastAsia="zh-CN"/>
        </w:rPr>
        <w:t>5.4</w:t>
      </w:r>
      <w:r w:rsidRPr="00004CAC">
        <w:rPr>
          <w:rFonts w:eastAsiaTheme="minorEastAsia"/>
          <w:lang w:val="en-US" w:eastAsia="zh-CN"/>
        </w:rPr>
        <w:tab/>
      </w:r>
      <w:r w:rsidR="006609B9">
        <w:rPr>
          <w:rFonts w:eastAsiaTheme="minorEastAsia"/>
          <w:lang w:val="en-US" w:eastAsia="zh-CN"/>
        </w:rPr>
        <w:t>软件和计算设备</w:t>
      </w:r>
      <w:bookmarkEnd w:id="85"/>
      <w:bookmarkEnd w:id="86"/>
      <w:bookmarkEnd w:id="87"/>
    </w:p>
    <w:p w:rsidR="00785AD7" w:rsidRPr="00004CAC" w:rsidRDefault="006609B9" w:rsidP="0082115C">
      <w:pPr>
        <w:ind w:firstLineChars="200" w:firstLine="480"/>
        <w:rPr>
          <w:rFonts w:eastAsiaTheme="minorEastAsia"/>
          <w:lang w:val="en-US" w:eastAsia="zh-CN"/>
        </w:rPr>
      </w:pPr>
      <w:r>
        <w:rPr>
          <w:rFonts w:eastAsiaTheme="minorEastAsia"/>
          <w:lang w:val="en-US" w:eastAsia="zh-CN"/>
        </w:rPr>
        <w:t>控制设备的最实际的方式是采用一个小的远程控制单元</w:t>
      </w:r>
      <w:r>
        <w:rPr>
          <w:rFonts w:eastAsiaTheme="minorEastAsia" w:hint="eastAsia"/>
          <w:lang w:val="en-US" w:eastAsia="zh-CN"/>
        </w:rPr>
        <w:t>，</w:t>
      </w:r>
      <w:r>
        <w:rPr>
          <w:rFonts w:eastAsiaTheme="minorEastAsia"/>
          <w:lang w:val="en-US" w:eastAsia="zh-CN"/>
        </w:rPr>
        <w:t>例如</w:t>
      </w:r>
      <w:r>
        <w:rPr>
          <w:rFonts w:eastAsiaTheme="minorEastAsia" w:hint="eastAsia"/>
          <w:lang w:val="en-US" w:eastAsia="zh-CN"/>
        </w:rPr>
        <w:t>，</w:t>
      </w:r>
      <w:r>
        <w:rPr>
          <w:rFonts w:eastAsiaTheme="minorEastAsia"/>
          <w:lang w:val="en-US" w:eastAsia="zh-CN"/>
        </w:rPr>
        <w:t>一个笔记本电脑或一个平板电脑</w:t>
      </w:r>
      <w:r>
        <w:rPr>
          <w:rFonts w:eastAsiaTheme="minorEastAsia" w:hint="eastAsia"/>
          <w:lang w:val="en-US" w:eastAsia="zh-CN"/>
        </w:rPr>
        <w:t>。这个单元通过单独一根电缆连接到</w:t>
      </w:r>
      <w:r w:rsidR="007B256E">
        <w:rPr>
          <w:rFonts w:eastAsiaTheme="minorEastAsia" w:hint="eastAsia"/>
          <w:lang w:val="en-US" w:eastAsia="zh-CN"/>
        </w:rPr>
        <w:t>设备的其他部分。以这种方式，该装置不是仅仅对一个操作员优化的，而</w:t>
      </w:r>
      <w:r>
        <w:rPr>
          <w:rFonts w:eastAsiaTheme="minorEastAsia" w:hint="eastAsia"/>
          <w:lang w:val="en-US" w:eastAsia="zh-CN"/>
        </w:rPr>
        <w:t>是所有操作员</w:t>
      </w:r>
      <w:r w:rsidR="000B60B2">
        <w:rPr>
          <w:rFonts w:eastAsiaTheme="minorEastAsia" w:hint="eastAsia"/>
          <w:lang w:val="en-US" w:eastAsia="zh-CN"/>
        </w:rPr>
        <w:t>都</w:t>
      </w:r>
      <w:r>
        <w:rPr>
          <w:rFonts w:eastAsiaTheme="minorEastAsia" w:hint="eastAsia"/>
          <w:lang w:val="en-US" w:eastAsia="zh-CN"/>
        </w:rPr>
        <w:t>可以找到坐在该飞行器上的最舒适的方式。</w:t>
      </w:r>
      <w:r>
        <w:rPr>
          <w:rFonts w:eastAsiaTheme="minorEastAsia"/>
          <w:lang w:val="en-US" w:eastAsia="zh-CN"/>
        </w:rPr>
        <w:t>因为在大多数飞行器上空间是有限的</w:t>
      </w:r>
      <w:r>
        <w:rPr>
          <w:rFonts w:eastAsiaTheme="minorEastAsia" w:hint="eastAsia"/>
          <w:lang w:val="en-US" w:eastAsia="zh-CN"/>
        </w:rPr>
        <w:t>，</w:t>
      </w:r>
      <w:r>
        <w:rPr>
          <w:rFonts w:eastAsiaTheme="minorEastAsia"/>
          <w:lang w:val="en-US" w:eastAsia="zh-CN"/>
        </w:rPr>
        <w:t>该单元应该很小</w:t>
      </w:r>
      <w:r>
        <w:rPr>
          <w:rFonts w:eastAsiaTheme="minorEastAsia" w:hint="eastAsia"/>
          <w:lang w:val="en-US" w:eastAsia="zh-CN"/>
        </w:rPr>
        <w:t>。</w:t>
      </w:r>
      <w:r>
        <w:rPr>
          <w:rFonts w:eastAsiaTheme="minorEastAsia"/>
          <w:lang w:val="en-US" w:eastAsia="zh-CN"/>
        </w:rPr>
        <w:t>如果可能</w:t>
      </w:r>
      <w:r>
        <w:rPr>
          <w:rFonts w:eastAsiaTheme="minorEastAsia" w:hint="eastAsia"/>
          <w:lang w:val="en-US" w:eastAsia="zh-CN"/>
        </w:rPr>
        <w:t>，</w:t>
      </w:r>
      <w:r>
        <w:rPr>
          <w:rFonts w:eastAsiaTheme="minorEastAsia"/>
          <w:lang w:val="en-US" w:eastAsia="zh-CN"/>
        </w:rPr>
        <w:t>采用测量接收机内置</w:t>
      </w:r>
      <w:r w:rsidR="000B60B2">
        <w:rPr>
          <w:rFonts w:eastAsiaTheme="minorEastAsia" w:hint="eastAsia"/>
          <w:lang w:val="en-US" w:eastAsia="zh-CN"/>
        </w:rPr>
        <w:t>计算机</w:t>
      </w:r>
      <w:r>
        <w:rPr>
          <w:rFonts w:eastAsiaTheme="minorEastAsia"/>
          <w:lang w:val="en-US" w:eastAsia="zh-CN"/>
        </w:rPr>
        <w:t>节省了重量和接口线缆</w:t>
      </w:r>
      <w:r>
        <w:rPr>
          <w:rFonts w:eastAsiaTheme="minorEastAsia" w:hint="eastAsia"/>
          <w:lang w:val="en-US" w:eastAsia="zh-CN"/>
        </w:rPr>
        <w:t>，</w:t>
      </w:r>
      <w:r>
        <w:rPr>
          <w:rFonts w:eastAsiaTheme="minorEastAsia"/>
          <w:lang w:val="en-US" w:eastAsia="zh-CN"/>
        </w:rPr>
        <w:t>并且也限制了来自该计算机的</w:t>
      </w:r>
      <w:r>
        <w:rPr>
          <w:rFonts w:eastAsiaTheme="minorEastAsia"/>
          <w:lang w:val="en-US" w:eastAsia="zh-CN"/>
        </w:rPr>
        <w:t>EMI</w:t>
      </w:r>
      <w:r>
        <w:rPr>
          <w:rFonts w:eastAsiaTheme="minorEastAsia" w:hint="eastAsia"/>
          <w:lang w:val="en-US" w:eastAsia="zh-CN"/>
        </w:rPr>
        <w:t>。</w:t>
      </w:r>
    </w:p>
    <w:p w:rsidR="00785AD7" w:rsidRPr="00004CAC" w:rsidRDefault="007B256E" w:rsidP="0082115C">
      <w:pPr>
        <w:ind w:firstLineChars="200" w:firstLine="480"/>
        <w:rPr>
          <w:rFonts w:eastAsiaTheme="minorEastAsia"/>
          <w:lang w:val="en-US" w:eastAsia="zh-CN"/>
        </w:rPr>
      </w:pPr>
      <w:r>
        <w:rPr>
          <w:rFonts w:eastAsiaTheme="minorEastAsia"/>
          <w:lang w:val="en-US" w:eastAsia="zh-CN"/>
        </w:rPr>
        <w:t>一个鼠标或轨迹球在一个飞行器上是非常不实用</w:t>
      </w:r>
      <w:r w:rsidR="00245F37">
        <w:rPr>
          <w:rFonts w:eastAsiaTheme="minorEastAsia"/>
          <w:lang w:val="en-US" w:eastAsia="zh-CN"/>
        </w:rPr>
        <w:t>的</w:t>
      </w:r>
      <w:r w:rsidR="00245F37">
        <w:rPr>
          <w:rFonts w:eastAsiaTheme="minorEastAsia" w:hint="eastAsia"/>
          <w:lang w:val="en-US" w:eastAsia="zh-CN"/>
        </w:rPr>
        <w:t>，</w:t>
      </w:r>
      <w:r w:rsidR="00245F37">
        <w:rPr>
          <w:rFonts w:eastAsiaTheme="minorEastAsia"/>
          <w:lang w:val="en-US" w:eastAsia="zh-CN"/>
        </w:rPr>
        <w:t>因此</w:t>
      </w:r>
      <w:r w:rsidR="00245F37">
        <w:rPr>
          <w:rFonts w:eastAsiaTheme="minorEastAsia" w:hint="eastAsia"/>
          <w:lang w:val="en-US" w:eastAsia="zh-CN"/>
        </w:rPr>
        <w:t>，</w:t>
      </w:r>
      <w:r w:rsidR="00245F37">
        <w:rPr>
          <w:rFonts w:eastAsiaTheme="minorEastAsia"/>
          <w:lang w:val="en-US" w:eastAsia="zh-CN"/>
        </w:rPr>
        <w:t>所有软件功能应该能够采用键盘来操作</w:t>
      </w:r>
      <w:r w:rsidR="00245F37">
        <w:rPr>
          <w:rFonts w:eastAsiaTheme="minorEastAsia" w:hint="eastAsia"/>
          <w:lang w:val="en-US" w:eastAsia="zh-CN"/>
        </w:rPr>
        <w:t>。</w:t>
      </w:r>
      <w:r w:rsidR="00245F37">
        <w:rPr>
          <w:rFonts w:eastAsiaTheme="minorEastAsia"/>
          <w:lang w:val="en-US" w:eastAsia="zh-CN"/>
        </w:rPr>
        <w:t>快捷键和功能键是这样做的一种方法</w:t>
      </w:r>
      <w:r w:rsidR="00245F37">
        <w:rPr>
          <w:rFonts w:eastAsiaTheme="minorEastAsia" w:hint="eastAsia"/>
          <w:lang w:val="en-US" w:eastAsia="zh-CN"/>
        </w:rPr>
        <w:t>。</w:t>
      </w:r>
      <w:r>
        <w:rPr>
          <w:rFonts w:eastAsiaTheme="minorEastAsia"/>
          <w:lang w:val="en-US" w:eastAsia="zh-CN"/>
        </w:rPr>
        <w:t>应该仔细选择用于用户界面</w:t>
      </w:r>
      <w:r w:rsidR="00245F37">
        <w:rPr>
          <w:rFonts w:eastAsiaTheme="minorEastAsia"/>
          <w:lang w:val="en-US" w:eastAsia="zh-CN"/>
        </w:rPr>
        <w:t>的颜色</w:t>
      </w:r>
      <w:r w:rsidR="00245F37">
        <w:rPr>
          <w:rFonts w:eastAsiaTheme="minorEastAsia" w:hint="eastAsia"/>
          <w:lang w:val="en-US" w:eastAsia="zh-CN"/>
        </w:rPr>
        <w:t>，</w:t>
      </w:r>
      <w:r w:rsidR="00245F37">
        <w:rPr>
          <w:rFonts w:eastAsiaTheme="minorEastAsia"/>
          <w:lang w:val="en-US" w:eastAsia="zh-CN"/>
        </w:rPr>
        <w:t>应该优化屏幕的颜色来使信息在阳光和黑暗条件下都可读</w:t>
      </w:r>
      <w:r w:rsidR="00245F37">
        <w:rPr>
          <w:rFonts w:eastAsiaTheme="minorEastAsia" w:hint="eastAsia"/>
          <w:lang w:val="en-US" w:eastAsia="zh-CN"/>
        </w:rPr>
        <w:t>。不</w:t>
      </w:r>
      <w:r w:rsidR="00245F37">
        <w:rPr>
          <w:rFonts w:eastAsiaTheme="minorEastAsia"/>
          <w:lang w:val="en-US" w:eastAsia="zh-CN"/>
        </w:rPr>
        <w:t>应该在一个屏幕上显示多条轨迹</w:t>
      </w:r>
      <w:r w:rsidR="00245F37">
        <w:rPr>
          <w:rFonts w:eastAsiaTheme="minorEastAsia" w:hint="eastAsia"/>
          <w:lang w:val="en-US" w:eastAsia="zh-CN"/>
        </w:rPr>
        <w:t>；</w:t>
      </w:r>
      <w:r w:rsidR="00245F37">
        <w:rPr>
          <w:rFonts w:eastAsiaTheme="minorEastAsia"/>
          <w:lang w:val="en-US" w:eastAsia="zh-CN"/>
        </w:rPr>
        <w:t>它将引起混淆</w:t>
      </w:r>
      <w:r w:rsidR="00245F37">
        <w:rPr>
          <w:rFonts w:eastAsiaTheme="minorEastAsia" w:hint="eastAsia"/>
          <w:lang w:val="en-US" w:eastAsia="zh-CN"/>
        </w:rPr>
        <w:t>。</w:t>
      </w:r>
      <w:r w:rsidR="00245F37">
        <w:rPr>
          <w:rFonts w:eastAsiaTheme="minorEastAsia"/>
          <w:lang w:val="en-US" w:eastAsia="zh-CN"/>
        </w:rPr>
        <w:t>仅仅显示原始数据</w:t>
      </w:r>
      <w:r w:rsidR="00245F37">
        <w:rPr>
          <w:rFonts w:eastAsiaTheme="minorEastAsia" w:hint="eastAsia"/>
          <w:lang w:val="en-US" w:eastAsia="zh-CN"/>
        </w:rPr>
        <w:t>，</w:t>
      </w:r>
      <w:r>
        <w:rPr>
          <w:rFonts w:eastAsiaTheme="minorEastAsia"/>
          <w:lang w:val="en-US" w:eastAsia="zh-CN"/>
        </w:rPr>
        <w:t>处理和平滑数据使得估计测量的质量变得困难</w:t>
      </w:r>
      <w:r w:rsidR="00245F37">
        <w:rPr>
          <w:rFonts w:eastAsiaTheme="minorEastAsia" w:hint="eastAsia"/>
          <w:lang w:val="en-US" w:eastAsia="zh-CN"/>
        </w:rPr>
        <w:t>。</w:t>
      </w:r>
    </w:p>
    <w:p w:rsidR="00785AD7" w:rsidRPr="00004CAC" w:rsidRDefault="00160B54" w:rsidP="0082115C">
      <w:pPr>
        <w:ind w:firstLineChars="200" w:firstLine="480"/>
        <w:rPr>
          <w:rFonts w:eastAsiaTheme="minorEastAsia"/>
          <w:lang w:val="en-US" w:eastAsia="zh-CN"/>
        </w:rPr>
      </w:pPr>
      <w:r>
        <w:rPr>
          <w:rFonts w:eastAsiaTheme="minorEastAsia"/>
          <w:lang w:val="en-US" w:eastAsia="zh-CN"/>
        </w:rPr>
        <w:t>该软件应包含在飞行期间计算</w:t>
      </w:r>
      <w:r>
        <w:rPr>
          <w:rFonts w:eastAsiaTheme="minorEastAsia"/>
          <w:lang w:val="en-US" w:eastAsia="zh-CN"/>
        </w:rPr>
        <w:t>ERP</w:t>
      </w:r>
      <w:r>
        <w:rPr>
          <w:rFonts w:eastAsiaTheme="minorEastAsia"/>
          <w:lang w:val="en-US" w:eastAsia="zh-CN"/>
        </w:rPr>
        <w:t>并显示飞行器相对位置所需要的所有信息</w:t>
      </w:r>
      <w:r>
        <w:rPr>
          <w:rFonts w:eastAsiaTheme="minorEastAsia" w:hint="eastAsia"/>
          <w:lang w:val="en-US" w:eastAsia="zh-CN"/>
        </w:rPr>
        <w:t>，</w:t>
      </w:r>
      <w:r>
        <w:rPr>
          <w:rFonts w:eastAsiaTheme="minorEastAsia"/>
          <w:lang w:val="en-US" w:eastAsia="zh-CN"/>
        </w:rPr>
        <w:t>例如塔的位置</w:t>
      </w:r>
      <w:r>
        <w:rPr>
          <w:rFonts w:eastAsiaTheme="minorEastAsia" w:hint="eastAsia"/>
          <w:lang w:val="en-US" w:eastAsia="zh-CN"/>
        </w:rPr>
        <w:t>、</w:t>
      </w:r>
      <w:r>
        <w:rPr>
          <w:rFonts w:eastAsiaTheme="minorEastAsia"/>
          <w:lang w:val="en-US" w:eastAsia="zh-CN"/>
        </w:rPr>
        <w:t>天线高度</w:t>
      </w:r>
      <w:r>
        <w:rPr>
          <w:rFonts w:eastAsiaTheme="minorEastAsia" w:hint="eastAsia"/>
          <w:lang w:val="en-US" w:eastAsia="zh-CN"/>
        </w:rPr>
        <w:t>、</w:t>
      </w:r>
      <w:r w:rsidR="007B256E">
        <w:rPr>
          <w:rFonts w:eastAsiaTheme="minorEastAsia"/>
          <w:lang w:val="en-US" w:eastAsia="zh-CN"/>
        </w:rPr>
        <w:t>计划的天线</w:t>
      </w:r>
      <w:r>
        <w:rPr>
          <w:rFonts w:eastAsiaTheme="minorEastAsia"/>
          <w:lang w:val="en-US" w:eastAsia="zh-CN"/>
        </w:rPr>
        <w:t>方向图和</w:t>
      </w:r>
      <w:r w:rsidR="00785AD7" w:rsidRPr="00004CAC">
        <w:rPr>
          <w:rFonts w:eastAsiaTheme="minorEastAsia"/>
          <w:lang w:val="en-US" w:eastAsia="zh-CN"/>
        </w:rPr>
        <w:t>ERP</w:t>
      </w:r>
      <w:r>
        <w:rPr>
          <w:rFonts w:eastAsiaTheme="minorEastAsia" w:hint="eastAsia"/>
          <w:lang w:val="en-US" w:eastAsia="zh-CN"/>
        </w:rPr>
        <w:t>、</w:t>
      </w:r>
      <w:r>
        <w:rPr>
          <w:rFonts w:eastAsiaTheme="minorEastAsia"/>
          <w:lang w:val="en-US" w:eastAsia="zh-CN"/>
        </w:rPr>
        <w:t>频率等</w:t>
      </w:r>
      <w:r>
        <w:rPr>
          <w:rFonts w:eastAsiaTheme="minorEastAsia" w:hint="eastAsia"/>
          <w:lang w:val="en-US" w:eastAsia="zh-CN"/>
        </w:rPr>
        <w:t>。</w:t>
      </w:r>
      <w:r>
        <w:rPr>
          <w:rFonts w:eastAsiaTheme="minorEastAsia"/>
          <w:lang w:val="en-US" w:eastAsia="zh-CN"/>
        </w:rPr>
        <w:t>预先规划的飞行路径和最佳高度及距离应按预先设定存储起来</w:t>
      </w:r>
      <w:r>
        <w:rPr>
          <w:rFonts w:eastAsiaTheme="minorEastAsia" w:hint="eastAsia"/>
          <w:lang w:val="en-US" w:eastAsia="zh-CN"/>
        </w:rPr>
        <w:t>。也可以存储</w:t>
      </w:r>
      <w:r w:rsidR="007B256E">
        <w:rPr>
          <w:rFonts w:eastAsiaTheme="minorEastAsia"/>
          <w:lang w:val="en-US" w:eastAsia="zh-CN"/>
        </w:rPr>
        <w:t>有助于</w:t>
      </w:r>
      <w:r w:rsidR="005E49C4">
        <w:rPr>
          <w:rFonts w:eastAsiaTheme="minorEastAsia"/>
          <w:lang w:val="en-US" w:eastAsia="zh-CN"/>
        </w:rPr>
        <w:t>机械师</w:t>
      </w:r>
      <w:r>
        <w:rPr>
          <w:rFonts w:eastAsiaTheme="minorEastAsia"/>
          <w:lang w:val="en-US" w:eastAsia="zh-CN"/>
        </w:rPr>
        <w:t>的</w:t>
      </w:r>
      <w:r w:rsidR="007B256E">
        <w:rPr>
          <w:rFonts w:eastAsiaTheme="minorEastAsia"/>
          <w:lang w:val="en-US" w:eastAsia="zh-CN"/>
        </w:rPr>
        <w:t>其他</w:t>
      </w:r>
      <w:r>
        <w:rPr>
          <w:rFonts w:eastAsiaTheme="minorEastAsia"/>
          <w:lang w:val="en-US" w:eastAsia="zh-CN"/>
        </w:rPr>
        <w:t>信息</w:t>
      </w:r>
      <w:r>
        <w:rPr>
          <w:rFonts w:eastAsiaTheme="minorEastAsia" w:hint="eastAsia"/>
          <w:lang w:val="en-US" w:eastAsia="zh-CN"/>
        </w:rPr>
        <w:t>，</w:t>
      </w:r>
      <w:r>
        <w:rPr>
          <w:rFonts w:eastAsiaTheme="minorEastAsia"/>
          <w:lang w:val="en-US" w:eastAsia="zh-CN"/>
        </w:rPr>
        <w:t>像频率</w:t>
      </w:r>
      <w:r>
        <w:rPr>
          <w:rFonts w:eastAsiaTheme="minorEastAsia" w:hint="eastAsia"/>
          <w:lang w:val="en-US" w:eastAsia="zh-CN"/>
        </w:rPr>
        <w:t>、</w:t>
      </w:r>
      <w:r>
        <w:rPr>
          <w:rFonts w:eastAsiaTheme="minorEastAsia"/>
          <w:lang w:val="en-US" w:eastAsia="zh-CN"/>
        </w:rPr>
        <w:t>功率和在同一个塔上的其他发射机的天线高度</w:t>
      </w:r>
      <w:r>
        <w:rPr>
          <w:rFonts w:eastAsiaTheme="minorEastAsia" w:hint="eastAsia"/>
          <w:lang w:val="en-US" w:eastAsia="zh-CN"/>
        </w:rPr>
        <w:t>。</w:t>
      </w:r>
      <w:r w:rsidR="007B256E">
        <w:rPr>
          <w:rFonts w:eastAsiaTheme="minorEastAsia"/>
          <w:lang w:val="en-US" w:eastAsia="zh-CN"/>
        </w:rPr>
        <w:t>实际情形总是略微不同于计</w:t>
      </w:r>
      <w:r>
        <w:rPr>
          <w:rFonts w:eastAsiaTheme="minorEastAsia"/>
          <w:lang w:val="en-US" w:eastAsia="zh-CN"/>
        </w:rPr>
        <w:t>划的情形</w:t>
      </w:r>
      <w:r>
        <w:rPr>
          <w:rFonts w:eastAsiaTheme="minorEastAsia" w:hint="eastAsia"/>
          <w:lang w:val="en-US" w:eastAsia="zh-CN"/>
        </w:rPr>
        <w:t>，</w:t>
      </w:r>
      <w:r>
        <w:rPr>
          <w:rFonts w:eastAsiaTheme="minorEastAsia"/>
          <w:lang w:val="en-US" w:eastAsia="zh-CN"/>
        </w:rPr>
        <w:t>因此应该方便在飞行期间改变参数</w:t>
      </w:r>
      <w:r>
        <w:rPr>
          <w:rFonts w:eastAsiaTheme="minorEastAsia" w:hint="eastAsia"/>
          <w:lang w:val="en-US" w:eastAsia="zh-CN"/>
        </w:rPr>
        <w:t>。</w:t>
      </w:r>
    </w:p>
    <w:p w:rsidR="002D0C10" w:rsidRDefault="00160B54" w:rsidP="0082115C">
      <w:pPr>
        <w:ind w:firstLineChars="200" w:firstLine="480"/>
        <w:rPr>
          <w:rFonts w:eastAsiaTheme="minorEastAsia"/>
          <w:lang w:val="en-US" w:eastAsia="zh-CN"/>
        </w:rPr>
      </w:pPr>
      <w:r>
        <w:rPr>
          <w:rFonts w:eastAsiaTheme="minorEastAsia"/>
          <w:lang w:val="en-US" w:eastAsia="zh-CN"/>
        </w:rPr>
        <w:t>该软件应包含一个自动的完整性测试</w:t>
      </w:r>
      <w:r>
        <w:rPr>
          <w:rFonts w:eastAsiaTheme="minorEastAsia" w:hint="eastAsia"/>
          <w:lang w:val="en-US" w:eastAsia="zh-CN"/>
        </w:rPr>
        <w:t>，</w:t>
      </w:r>
      <w:r>
        <w:rPr>
          <w:rFonts w:eastAsiaTheme="minorEastAsia"/>
          <w:lang w:val="en-US" w:eastAsia="zh-CN"/>
        </w:rPr>
        <w:t>它检查整个装置并对设备进行一个快速的校准</w:t>
      </w:r>
      <w:r>
        <w:rPr>
          <w:rFonts w:eastAsiaTheme="minorEastAsia" w:hint="eastAsia"/>
          <w:lang w:val="en-US" w:eastAsia="zh-CN"/>
        </w:rPr>
        <w:t>。</w:t>
      </w:r>
      <w:r w:rsidR="00F67679">
        <w:rPr>
          <w:rFonts w:eastAsiaTheme="minorEastAsia"/>
          <w:lang w:val="en-US" w:eastAsia="zh-CN"/>
        </w:rPr>
        <w:t>这个完整性检查可以手动</w:t>
      </w:r>
      <w:r>
        <w:rPr>
          <w:rFonts w:eastAsiaTheme="minorEastAsia"/>
          <w:lang w:val="en-US" w:eastAsia="zh-CN"/>
        </w:rPr>
        <w:t>开始</w:t>
      </w:r>
      <w:r>
        <w:rPr>
          <w:rFonts w:eastAsiaTheme="minorEastAsia" w:hint="eastAsia"/>
          <w:lang w:val="en-US" w:eastAsia="zh-CN"/>
        </w:rPr>
        <w:t>，</w:t>
      </w:r>
      <w:r>
        <w:rPr>
          <w:rFonts w:eastAsiaTheme="minorEastAsia"/>
          <w:lang w:val="en-US" w:eastAsia="zh-CN"/>
        </w:rPr>
        <w:t>也可以在每个测量之前自动进行</w:t>
      </w:r>
      <w:r>
        <w:rPr>
          <w:rFonts w:eastAsiaTheme="minorEastAsia" w:hint="eastAsia"/>
          <w:lang w:val="en-US" w:eastAsia="zh-CN"/>
        </w:rPr>
        <w:t>。</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US" w:eastAsia="zh-CN"/>
        </w:rPr>
      </w:pPr>
      <w:bookmarkStart w:id="88" w:name="_Toc112572536"/>
      <w:bookmarkStart w:id="89" w:name="_Toc115794823"/>
      <w:bookmarkStart w:id="90" w:name="_Toc115794908"/>
      <w:r>
        <w:rPr>
          <w:rFonts w:eastAsiaTheme="minorEastAsia"/>
          <w:lang w:val="en-US" w:eastAsia="zh-CN"/>
        </w:rPr>
        <w:br w:type="page"/>
      </w:r>
    </w:p>
    <w:p w:rsidR="00785AD7" w:rsidRPr="00004CAC" w:rsidRDefault="00785AD7" w:rsidP="00785AD7">
      <w:pPr>
        <w:pStyle w:val="Heading2"/>
        <w:rPr>
          <w:rFonts w:eastAsiaTheme="minorEastAsia"/>
          <w:lang w:val="en-US" w:eastAsia="zh-CN"/>
        </w:rPr>
      </w:pPr>
      <w:r w:rsidRPr="00004CAC">
        <w:rPr>
          <w:rFonts w:eastAsiaTheme="minorEastAsia"/>
          <w:lang w:val="en-US" w:eastAsia="zh-CN"/>
        </w:rPr>
        <w:t>5.5</w:t>
      </w:r>
      <w:r w:rsidRPr="00004CAC">
        <w:rPr>
          <w:rFonts w:eastAsiaTheme="minorEastAsia"/>
          <w:lang w:val="en-US" w:eastAsia="zh-CN"/>
        </w:rPr>
        <w:tab/>
      </w:r>
      <w:r w:rsidR="00160B54">
        <w:rPr>
          <w:rFonts w:eastAsiaTheme="minorEastAsia"/>
          <w:lang w:val="en-US" w:eastAsia="zh-CN"/>
        </w:rPr>
        <w:t>飞行员显示器</w:t>
      </w:r>
      <w:bookmarkEnd w:id="88"/>
      <w:bookmarkEnd w:id="89"/>
      <w:bookmarkEnd w:id="90"/>
    </w:p>
    <w:p w:rsidR="00785AD7" w:rsidRPr="00004CAC" w:rsidRDefault="00F67679" w:rsidP="0082115C">
      <w:pPr>
        <w:ind w:firstLineChars="200" w:firstLine="480"/>
        <w:rPr>
          <w:rFonts w:eastAsiaTheme="minorEastAsia"/>
          <w:lang w:val="en-US" w:eastAsia="zh-CN"/>
        </w:rPr>
      </w:pPr>
      <w:r>
        <w:rPr>
          <w:rFonts w:eastAsiaTheme="minorEastAsia"/>
          <w:lang w:val="en-US" w:eastAsia="zh-CN"/>
        </w:rPr>
        <w:t>飞行员显示器是</w:t>
      </w:r>
      <w:r w:rsidR="00160B54">
        <w:rPr>
          <w:rFonts w:eastAsiaTheme="minorEastAsia"/>
          <w:lang w:val="en-US" w:eastAsia="zh-CN"/>
        </w:rPr>
        <w:t>安装在飞行员前面的一个小型显示器</w:t>
      </w:r>
      <w:r w:rsidR="00160B54">
        <w:rPr>
          <w:rFonts w:eastAsiaTheme="minorEastAsia" w:hint="eastAsia"/>
          <w:lang w:val="en-US" w:eastAsia="zh-CN"/>
        </w:rPr>
        <w:t>。</w:t>
      </w:r>
      <w:r w:rsidR="00160B54">
        <w:rPr>
          <w:rFonts w:eastAsiaTheme="minorEastAsia"/>
          <w:lang w:val="en-US" w:eastAsia="zh-CN"/>
        </w:rPr>
        <w:t>在测量开始之前</w:t>
      </w:r>
      <w:r w:rsidR="00160B54">
        <w:rPr>
          <w:rFonts w:eastAsiaTheme="minorEastAsia" w:hint="eastAsia"/>
          <w:lang w:val="en-US" w:eastAsia="zh-CN"/>
        </w:rPr>
        <w:t>，</w:t>
      </w:r>
      <w:r w:rsidR="00297E94">
        <w:rPr>
          <w:rFonts w:eastAsiaTheme="minorEastAsia"/>
          <w:lang w:val="en-US" w:eastAsia="zh-CN"/>
        </w:rPr>
        <w:t>它将</w:t>
      </w:r>
      <w:r w:rsidR="00160B54">
        <w:rPr>
          <w:rFonts w:eastAsiaTheme="minorEastAsia"/>
          <w:lang w:val="en-US" w:eastAsia="zh-CN"/>
        </w:rPr>
        <w:t>飞行员</w:t>
      </w:r>
      <w:r w:rsidR="00297E94">
        <w:rPr>
          <w:rFonts w:eastAsiaTheme="minorEastAsia"/>
          <w:lang w:val="en-US" w:eastAsia="zh-CN"/>
        </w:rPr>
        <w:t>引导到应该开始测量的位置</w:t>
      </w:r>
      <w:r w:rsidR="00297E94">
        <w:rPr>
          <w:rFonts w:eastAsiaTheme="minorEastAsia" w:hint="eastAsia"/>
          <w:lang w:val="en-US" w:eastAsia="zh-CN"/>
        </w:rPr>
        <w:t>。</w:t>
      </w:r>
      <w:r w:rsidR="00297E94">
        <w:rPr>
          <w:rFonts w:eastAsiaTheme="minorEastAsia"/>
          <w:lang w:val="en-US" w:eastAsia="zh-CN"/>
        </w:rPr>
        <w:t>在测量期间</w:t>
      </w:r>
      <w:r w:rsidR="00297E94">
        <w:rPr>
          <w:rFonts w:eastAsiaTheme="minorEastAsia" w:hint="eastAsia"/>
          <w:lang w:val="en-US" w:eastAsia="zh-CN"/>
        </w:rPr>
        <w:t>，</w:t>
      </w:r>
      <w:r w:rsidR="00297E94">
        <w:rPr>
          <w:rFonts w:eastAsiaTheme="minorEastAsia"/>
          <w:lang w:val="en-US" w:eastAsia="zh-CN"/>
        </w:rPr>
        <w:t>它给出关于相对于规划</w:t>
      </w:r>
      <w:r>
        <w:rPr>
          <w:rFonts w:eastAsiaTheme="minorEastAsia"/>
          <w:lang w:val="en-US" w:eastAsia="zh-CN"/>
        </w:rPr>
        <w:t>飞行</w:t>
      </w:r>
      <w:r w:rsidR="00297E94">
        <w:rPr>
          <w:rFonts w:eastAsiaTheme="minorEastAsia"/>
          <w:lang w:val="en-US" w:eastAsia="zh-CN"/>
        </w:rPr>
        <w:t>路径偏差的实时信息</w:t>
      </w:r>
      <w:r w:rsidR="00297E94">
        <w:rPr>
          <w:rFonts w:eastAsiaTheme="minorEastAsia" w:hint="eastAsia"/>
          <w:lang w:val="en-US" w:eastAsia="zh-CN"/>
        </w:rPr>
        <w:t>。对于不同的测量类型，可以采用不同的屏幕布局。</w:t>
      </w:r>
    </w:p>
    <w:p w:rsidR="00785AD7" w:rsidRPr="00004CAC" w:rsidRDefault="00297E94" w:rsidP="0082115C">
      <w:pPr>
        <w:ind w:firstLineChars="200" w:firstLine="480"/>
        <w:rPr>
          <w:rFonts w:eastAsiaTheme="minorEastAsia"/>
          <w:lang w:val="en-US" w:eastAsia="zh-CN"/>
        </w:rPr>
      </w:pPr>
      <w:r>
        <w:rPr>
          <w:rFonts w:eastAsiaTheme="minorEastAsia"/>
          <w:lang w:val="en-US" w:eastAsia="zh-CN"/>
        </w:rPr>
        <w:t>自动工业中所采用的小型显示器很结实很小</w:t>
      </w:r>
      <w:r>
        <w:rPr>
          <w:rFonts w:eastAsiaTheme="minorEastAsia" w:hint="eastAsia"/>
          <w:lang w:val="en-US" w:eastAsia="zh-CN"/>
        </w:rPr>
        <w:t>，</w:t>
      </w:r>
      <w:r w:rsidR="00F67679">
        <w:rPr>
          <w:rFonts w:eastAsiaTheme="minorEastAsia" w:hint="eastAsia"/>
          <w:lang w:val="en-US" w:eastAsia="zh-CN"/>
        </w:rPr>
        <w:t>而且</w:t>
      </w:r>
      <w:r w:rsidR="00F67679">
        <w:rPr>
          <w:rFonts w:eastAsiaTheme="minorEastAsia"/>
          <w:lang w:val="en-US" w:eastAsia="zh-CN"/>
        </w:rPr>
        <w:t>接口电缆可以比标准计算机</w:t>
      </w:r>
      <w:r>
        <w:rPr>
          <w:rFonts w:eastAsiaTheme="minorEastAsia"/>
          <w:lang w:val="en-US" w:eastAsia="zh-CN"/>
        </w:rPr>
        <w:t>接口电缆更长</w:t>
      </w:r>
      <w:r>
        <w:rPr>
          <w:rFonts w:eastAsiaTheme="minorEastAsia" w:hint="eastAsia"/>
          <w:lang w:val="en-US" w:eastAsia="zh-CN"/>
        </w:rPr>
        <w:t>，</w:t>
      </w:r>
      <w:r>
        <w:rPr>
          <w:rFonts w:eastAsiaTheme="minorEastAsia"/>
          <w:lang w:val="en-US" w:eastAsia="zh-CN"/>
        </w:rPr>
        <w:t>例如</w:t>
      </w:r>
      <w:r>
        <w:rPr>
          <w:rFonts w:eastAsiaTheme="minorEastAsia"/>
          <w:lang w:val="en-US" w:eastAsia="zh-CN"/>
        </w:rPr>
        <w:t>VGA</w:t>
      </w:r>
      <w:r>
        <w:rPr>
          <w:rFonts w:eastAsiaTheme="minorEastAsia" w:hint="eastAsia"/>
          <w:lang w:val="en-US" w:eastAsia="zh-CN"/>
        </w:rPr>
        <w:t>。</w:t>
      </w:r>
    </w:p>
    <w:p w:rsidR="00924920" w:rsidRDefault="00297E94" w:rsidP="00924920">
      <w:pPr>
        <w:pStyle w:val="FigureNo"/>
        <w:rPr>
          <w:lang w:val="en-US" w:eastAsia="zh-CN"/>
        </w:rPr>
      </w:pPr>
      <w:r w:rsidRPr="009B4E7B">
        <w:rPr>
          <w:lang w:val="en-US" w:eastAsia="zh-CN"/>
        </w:rPr>
        <w:t>图</w:t>
      </w:r>
      <w:r w:rsidRPr="009B4E7B">
        <w:rPr>
          <w:rFonts w:hint="eastAsia"/>
          <w:lang w:val="en-US" w:eastAsia="zh-CN"/>
        </w:rPr>
        <w:t xml:space="preserve"> </w:t>
      </w:r>
      <w:r w:rsidRPr="009B4E7B">
        <w:rPr>
          <w:lang w:val="en-US" w:eastAsia="zh-CN"/>
        </w:rPr>
        <w:t xml:space="preserve">13 </w:t>
      </w:r>
    </w:p>
    <w:p w:rsidR="00297E94" w:rsidRPr="002D0C10" w:rsidRDefault="00297E94" w:rsidP="00924920">
      <w:pPr>
        <w:pStyle w:val="Figuretitle"/>
        <w:rPr>
          <w:lang w:val="en-US" w:eastAsia="zh-CN"/>
        </w:rPr>
      </w:pPr>
      <w:r w:rsidRPr="002D0C10">
        <w:rPr>
          <w:lang w:val="en-US" w:eastAsia="zh-CN"/>
        </w:rPr>
        <w:t>驾驶员显示及屏幕布局</w:t>
      </w:r>
    </w:p>
    <w:p w:rsidR="00297E94" w:rsidRDefault="00D462DF" w:rsidP="00297E94">
      <w:pPr>
        <w:pStyle w:val="Figure"/>
        <w:rPr>
          <w:rFonts w:eastAsia="MS Mincho"/>
        </w:rPr>
      </w:pPr>
      <w:r>
        <w:rPr>
          <w:rFonts w:eastAsia="MS Mincho"/>
          <w:noProof/>
          <w:lang w:val="en-US" w:eastAsia="zh-CN"/>
        </w:rPr>
        <mc:AlternateContent>
          <mc:Choice Requires="wpc">
            <w:drawing>
              <wp:inline distT="0" distB="0" distL="0" distR="0">
                <wp:extent cx="4704080" cy="1788837"/>
                <wp:effectExtent l="0" t="0" r="0" b="1905"/>
                <wp:docPr id="2266" name="画布 4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75" name="Rectangle 22"/>
                        <wps:cNvSpPr>
                          <a:spLocks noChangeArrowheads="1"/>
                        </wps:cNvSpPr>
                        <wps:spPr bwMode="auto">
                          <a:xfrm>
                            <a:off x="3973868" y="1630087"/>
                            <a:ext cx="4768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color w:val="24282B"/>
                                  <w:sz w:val="10"/>
                                  <w:szCs w:val="10"/>
                                </w:rPr>
                                <w:t>SM.2056-13</w:t>
                              </w:r>
                              <w:r>
                                <w:rPr>
                                  <w:rFonts w:hint="eastAsia"/>
                                  <w:color w:val="24282B"/>
                                  <w:sz w:val="10"/>
                                  <w:szCs w:val="10"/>
                                  <w:lang w:eastAsia="zh-CN"/>
                                </w:rPr>
                                <w:t>报告</w:t>
                              </w:r>
                            </w:p>
                          </w:txbxContent>
                        </wps:txbx>
                        <wps:bodyPr rot="0" vert="horz" wrap="square" lIns="0" tIns="0" rIns="0" bIns="0" anchor="t" anchorCtr="0" upright="1">
                          <a:spAutoFit/>
                        </wps:bodyPr>
                      </wps:wsp>
                      <pic:pic xmlns:pic="http://schemas.openxmlformats.org/drawingml/2006/picture">
                        <pic:nvPicPr>
                          <pic:cNvPr id="2876"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500" y="19001"/>
                            <a:ext cx="2030135" cy="15259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77"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430141" y="9501"/>
                            <a:ext cx="2058735" cy="1535482"/>
                          </a:xfrm>
                          <a:prstGeom prst="rect">
                            <a:avLst/>
                          </a:prstGeom>
                          <a:noFill/>
                          <a:extLst>
                            <a:ext uri="{909E8E84-426E-40DD-AFC4-6F175D3DCCD1}">
                              <a14:hiddenFill xmlns:a14="http://schemas.microsoft.com/office/drawing/2010/main">
                                <a:solidFill>
                                  <a:srgbClr val="FFFFFF"/>
                                </a:solidFill>
                              </a14:hiddenFill>
                            </a:ext>
                          </a:extLst>
                        </pic:spPr>
                      </pic:pic>
                      <wps:wsp>
                        <wps:cNvPr id="2878" name="Rectangle 25"/>
                        <wps:cNvSpPr>
                          <a:spLocks noChangeArrowheads="1"/>
                        </wps:cNvSpPr>
                        <wps:spPr bwMode="auto">
                          <a:xfrm>
                            <a:off x="2553943" y="530816"/>
                            <a:ext cx="2247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color w:val="FFFFFF"/>
                                  <w:sz w:val="14"/>
                                  <w:szCs w:val="14"/>
                                </w:rPr>
                                <w:t>100 m</w:t>
                              </w:r>
                            </w:p>
                          </w:txbxContent>
                        </wps:txbx>
                        <wps:bodyPr rot="0" vert="horz" wrap="none" lIns="0" tIns="0" rIns="0" bIns="0" anchor="t" anchorCtr="0" upright="1">
                          <a:spAutoFit/>
                        </wps:bodyPr>
                      </wps:wsp>
                      <wps:wsp>
                        <wps:cNvPr id="2879" name="Rectangle 26"/>
                        <wps:cNvSpPr>
                          <a:spLocks noChangeArrowheads="1"/>
                        </wps:cNvSpPr>
                        <wps:spPr bwMode="auto">
                          <a:xfrm>
                            <a:off x="4145270" y="530816"/>
                            <a:ext cx="2247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FFFFFF"/>
                                  <w:sz w:val="14"/>
                                  <w:szCs w:val="14"/>
                                </w:rPr>
                                <w:t>100 m</w:t>
                              </w:r>
                            </w:p>
                          </w:txbxContent>
                        </wps:txbx>
                        <wps:bodyPr rot="0" vert="horz" wrap="none" lIns="0" tIns="0" rIns="0" bIns="0" anchor="t" anchorCtr="0" upright="1">
                          <a:spAutoFit/>
                        </wps:bodyPr>
                      </wps:wsp>
                      <wps:wsp>
                        <wps:cNvPr id="2272" name="Rectangle 27"/>
                        <wps:cNvSpPr>
                          <a:spLocks noChangeArrowheads="1"/>
                        </wps:cNvSpPr>
                        <wps:spPr bwMode="auto">
                          <a:xfrm>
                            <a:off x="3649962" y="890926"/>
                            <a:ext cx="33718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rFonts w:hint="eastAsia"/>
                                  <w:color w:val="FFFFFF"/>
                                  <w:sz w:val="12"/>
                                  <w:szCs w:val="12"/>
                                  <w:lang w:eastAsia="zh-CN"/>
                                </w:rPr>
                                <w:t>速度</w:t>
                              </w:r>
                              <w:r>
                                <w:rPr>
                                  <w:color w:val="FFFFFF"/>
                                  <w:sz w:val="12"/>
                                  <w:szCs w:val="12"/>
                                </w:rPr>
                                <w:t>: 1Kts</w:t>
                              </w:r>
                            </w:p>
                          </w:txbxContent>
                        </wps:txbx>
                        <wps:bodyPr rot="0" vert="horz" wrap="none" lIns="0" tIns="0" rIns="0" bIns="0" anchor="t" anchorCtr="0" upright="1">
                          <a:spAutoFit/>
                        </wps:bodyPr>
                      </wps:wsp>
                      <wps:wsp>
                        <wps:cNvPr id="2273" name="Rectangle 28"/>
                        <wps:cNvSpPr>
                          <a:spLocks noChangeArrowheads="1"/>
                        </wps:cNvSpPr>
                        <wps:spPr bwMode="auto">
                          <a:xfrm>
                            <a:off x="3649962" y="975929"/>
                            <a:ext cx="6096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rFonts w:hint="eastAsia"/>
                                  <w:color w:val="FFFFFF"/>
                                  <w:sz w:val="12"/>
                                  <w:szCs w:val="12"/>
                                  <w:lang w:eastAsia="zh-CN"/>
                                </w:rPr>
                                <w:t>高度</w:t>
                              </w:r>
                              <w:r>
                                <w:rPr>
                                  <w:color w:val="FFFFFF"/>
                                  <w:sz w:val="12"/>
                                  <w:szCs w:val="12"/>
                                </w:rPr>
                                <w:t>: 4m [1 300 m]</w:t>
                              </w:r>
                            </w:p>
                          </w:txbxContent>
                        </wps:txbx>
                        <wps:bodyPr rot="0" vert="horz" wrap="none" lIns="0" tIns="0" rIns="0" bIns="0" anchor="t" anchorCtr="0" upright="1">
                          <a:spAutoFit/>
                        </wps:bodyPr>
                      </wps:wsp>
                      <wps:wsp>
                        <wps:cNvPr id="2274" name="Rectangle 29"/>
                        <wps:cNvSpPr>
                          <a:spLocks noChangeArrowheads="1"/>
                        </wps:cNvSpPr>
                        <wps:spPr bwMode="auto">
                          <a:xfrm>
                            <a:off x="3649962" y="1051531"/>
                            <a:ext cx="6286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rFonts w:hint="eastAsia"/>
                                  <w:color w:val="FFFFFF"/>
                                  <w:sz w:val="12"/>
                                  <w:szCs w:val="12"/>
                                  <w:lang w:eastAsia="zh-CN"/>
                                </w:rPr>
                                <w:t>距离</w:t>
                              </w:r>
                              <w:r>
                                <w:rPr>
                                  <w:color w:val="FFFFFF"/>
                                  <w:sz w:val="12"/>
                                  <w:szCs w:val="12"/>
                                </w:rPr>
                                <w:t>: 1 128 m [0 m]</w:t>
                              </w:r>
                            </w:p>
                          </w:txbxContent>
                        </wps:txbx>
                        <wps:bodyPr rot="0" vert="horz" wrap="none" lIns="0" tIns="0" rIns="0" bIns="0" anchor="t" anchorCtr="0" upright="1">
                          <a:spAutoFit/>
                        </wps:bodyPr>
                      </wps:wsp>
                      <wps:wsp>
                        <wps:cNvPr id="2275" name="Rectangle 30"/>
                        <wps:cNvSpPr>
                          <a:spLocks noChangeArrowheads="1"/>
                        </wps:cNvSpPr>
                        <wps:spPr bwMode="auto">
                          <a:xfrm>
                            <a:off x="3649962" y="1137233"/>
                            <a:ext cx="383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rFonts w:hint="eastAsia"/>
                                  <w:color w:val="FFFFFF"/>
                                  <w:sz w:val="12"/>
                                  <w:szCs w:val="12"/>
                                  <w:lang w:eastAsia="zh-CN"/>
                                </w:rPr>
                                <w:t>角度</w:t>
                              </w:r>
                              <w:r>
                                <w:rPr>
                                  <w:color w:val="FFFFFF"/>
                                  <w:sz w:val="12"/>
                                  <w:szCs w:val="12"/>
                                </w:rPr>
                                <w:t xml:space="preserve">: 37 </w:t>
                              </w:r>
                              <w:r>
                                <w:rPr>
                                  <w:rFonts w:hint="eastAsia"/>
                                  <w:color w:val="FFFFFF"/>
                                  <w:sz w:val="12"/>
                                  <w:szCs w:val="12"/>
                                  <w:lang w:eastAsia="zh-CN"/>
                                </w:rPr>
                                <w:t>度</w:t>
                              </w:r>
                              <w:r>
                                <w:rPr>
                                  <w:color w:val="FFFFFF"/>
                                  <w:sz w:val="12"/>
                                  <w:szCs w:val="12"/>
                                </w:rPr>
                                <w:t>.</w:t>
                              </w:r>
                            </w:p>
                          </w:txbxContent>
                        </wps:txbx>
                        <wps:bodyPr rot="0" vert="horz" wrap="none" lIns="0" tIns="0" rIns="0" bIns="0" anchor="t" anchorCtr="0" upright="1">
                          <a:spAutoFit/>
                        </wps:bodyPr>
                      </wps:wsp>
                      <wps:wsp>
                        <wps:cNvPr id="2276" name="Rectangle 32"/>
                        <wps:cNvSpPr>
                          <a:spLocks noChangeArrowheads="1"/>
                        </wps:cNvSpPr>
                        <wps:spPr bwMode="auto">
                          <a:xfrm>
                            <a:off x="3832065" y="1338240"/>
                            <a:ext cx="53784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color w:val="FFFFFF"/>
                                  <w:sz w:val="10"/>
                                  <w:szCs w:val="10"/>
                                  <w:lang w:eastAsia="zh-CN"/>
                                </w:rPr>
                              </w:pPr>
                              <w:r>
                                <w:rPr>
                                  <w:rFonts w:hint="eastAsia"/>
                                  <w:color w:val="FFFFFF"/>
                                  <w:sz w:val="10"/>
                                  <w:szCs w:val="10"/>
                                  <w:lang w:eastAsia="zh-CN"/>
                                </w:rPr>
                                <w:t>该显示</w:t>
                              </w:r>
                              <w:r>
                                <w:rPr>
                                  <w:color w:val="FFFFFF"/>
                                  <w:sz w:val="10"/>
                                  <w:szCs w:val="10"/>
                                  <w:lang w:eastAsia="zh-CN"/>
                                </w:rPr>
                                <w:t>不能用作</w:t>
                              </w:r>
                            </w:p>
                            <w:p w:rsidR="003E6074" w:rsidRDefault="003E6074" w:rsidP="007F7A90">
                              <w:pPr>
                                <w:spacing w:before="0"/>
                                <w:rPr>
                                  <w:lang w:eastAsia="zh-CN"/>
                                </w:rPr>
                              </w:pPr>
                              <w:r>
                                <w:rPr>
                                  <w:color w:val="FFFFFF"/>
                                  <w:sz w:val="10"/>
                                  <w:szCs w:val="10"/>
                                  <w:lang w:eastAsia="zh-CN"/>
                                </w:rPr>
                                <w:t>主要导航辅助</w:t>
                              </w:r>
                            </w:p>
                          </w:txbxContent>
                        </wps:txbx>
                        <wps:bodyPr rot="0" vert="horz" wrap="square" lIns="0" tIns="0" rIns="0" bIns="0" anchor="t" anchorCtr="0" upright="1">
                          <a:spAutoFit/>
                        </wps:bodyPr>
                      </wps:wsp>
                    </wpc:wpc>
                  </a:graphicData>
                </a:graphic>
              </wp:inline>
            </w:drawing>
          </mc:Choice>
          <mc:Fallback>
            <w:pict>
              <v:group id="画布 458" o:spid="_x0000_s3289" editas="canvas" style="width:370.4pt;height:140.85pt;mso-position-horizontal-relative:char;mso-position-vertical-relative:line" coordsize="47040,17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">
                <v:shape id="_x0000_s3290" type="#_x0000_t75" style="position:absolute;width:47040;height:17887;visibility:visible;mso-wrap-style:square">
                  <v:fill o:detectmouseclick="t"/>
                  <v:path o:connecttype="none"/>
                </v:shape>
                <v:rect id="Rectangle 22" o:spid="_x0000_s3291" style="position:absolute;left:39738;top:16300;width:4769;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zyscA&#10;AADdAAAADwAAAGRycy9kb3ducmV2LnhtbESPQWvCQBSE74X+h+UJvRTdGGgbo6sUQeihIKYe9PbI&#10;PrPR7NuQ3Zq0v74rFDwOM/MNs1gNthFX6nztWMF0koAgLp2uuVKw/9qMMxA+IGtsHJOCH/KwWj4+&#10;LDDXrucdXYtQiQhhn6MCE0KbS+lLQxb9xLXE0Tu5zmKIsquk7rCPcNvINElepcWa44LBltaGykvx&#10;bRVstoea+FfunmdZ785leizMZ6vU02h4n4MINIR7+L/9oRWk2dsL3N7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xM8rHAAAA3QAAAA8AAAAAAAAAAAAAAAAAmAIAAGRy&#10;cy9kb3ducmV2LnhtbFBLBQYAAAAABAAEAPUAAACMAwAAAAA=&#10;" filled="f" stroked="f">
                  <v:textbox style="mso-fit-shape-to-text:t" inset="0,0,0,0">
                    <w:txbxContent>
                      <w:p w:rsidR="003E6074" w:rsidRDefault="003E6074" w:rsidP="007F7A90">
                        <w:pPr>
                          <w:rPr>
                            <w:lang w:eastAsia="zh-CN"/>
                          </w:rPr>
                        </w:pPr>
                        <w:r>
                          <w:rPr>
                            <w:color w:val="24282B"/>
                            <w:sz w:val="10"/>
                            <w:szCs w:val="10"/>
                          </w:rPr>
                          <w:t>SM.2056-13</w:t>
                        </w:r>
                        <w:r>
                          <w:rPr>
                            <w:rFonts w:hint="eastAsia"/>
                            <w:color w:val="24282B"/>
                            <w:sz w:val="10"/>
                            <w:szCs w:val="10"/>
                            <w:lang w:eastAsia="zh-CN"/>
                          </w:rPr>
                          <w:t>报告</w:t>
                        </w:r>
                      </w:p>
                    </w:txbxContent>
                  </v:textbox>
                </v:rect>
                <v:shape id="Picture 23" o:spid="_x0000_s3292" type="#_x0000_t75" style="position:absolute;left:95;top:190;width:20301;height:15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H+l7FAAAA3QAAAA8AAABkcnMvZG93bnJldi54bWxEj0FLxDAUhO+C/yE8wcviphbsLt2miwiK&#10;eNKul97eNs+m2LyEJO7Wf28EweMwM98wzX6xszhRiJNjBbfrAgTx4PTEo4L3w+PNFkRMyBpnx6Tg&#10;myLs28uLBmvtzvxGpy6NIkM41qjApORrKeNgyGJcO0+cvQ8XLKYswyh1wHOG21mWRVFJixPnBYOe&#10;HgwNn92XVbCsjiW+0kvvq94Uk3/yYXXXK3V9tdzvQCRa0n/4r/2sFZTbTQW/b/ITkO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B/pexQAAAN0AAAAPAAAAAAAAAAAAAAAA&#10;AJ8CAABkcnMvZG93bnJldi54bWxQSwUGAAAAAAQABAD3AAAAkQMAAAAA&#10;">
                  <v:imagedata r:id="rId46" o:title=""/>
                </v:shape>
                <v:shape id="Picture 24" o:spid="_x0000_s3293" type="#_x0000_t75" style="position:absolute;left:24301;top:95;width:20587;height:15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UyoPFAAAA3QAAAA8AAABkcnMvZG93bnJldi54bWxEj82LwjAUxO/C/g/hLexN0/XgRzXKIqsr&#10;XsSPi7dH82zrNi8libX+90YQPA4z8xtmOm9NJRpyvrSs4LuXgCDOrC45V3A8LLsjED4ga6wsk4I7&#10;eZjPPjpTTLW98Y6afchFhLBPUUERQp1K6bOCDPqerYmjd7bOYIjS5VI7vEW4qWQ/SQbSYMlxocCa&#10;FgVl//urUYDZ/YR/8mIX6+tgtXF548a/W6W+PtufCYhAbXiHX+21VtAfDYfwfBOf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VMqDxQAAAN0AAAAPAAAAAAAAAAAAAAAA&#10;AJ8CAABkcnMvZG93bnJldi54bWxQSwUGAAAAAAQABAD3AAAAkQMAAAAA&#10;">
                  <v:imagedata r:id="rId47" o:title=""/>
                </v:shape>
                <v:rect id="Rectangle 25" o:spid="_x0000_s3294" style="position:absolute;left:25539;top:5308;width:224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nmL8A&#10;AADdAAAADwAAAGRycy9kb3ducmV2LnhtbERPy4rCMBTdC/5DuAPuNJ0unFKNMgwIjrix+gGX5vaB&#10;yU1Jou38vVkIszyc93Y/WSOe5EPvWMHnKgNBXDvdc6vgdj0sCxAhIms0jknBHwXY7+azLZbajXyh&#10;ZxVbkUI4lKigi3EopQx1RxbDyg3EiWuctxgT9K3UHscUbo3Ms2wtLfacGjoc6Kej+l49rAJ5rQ5j&#10;URmfuVPenM3v8dKQU2rxMX1vQESa4r/47T5qBXnxle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yueYvwAAAN0AAAAPAAAAAAAAAAAAAAAAAJgCAABkcnMvZG93bnJl&#10;di54bWxQSwUGAAAAAAQABAD1AAAAhAMAAAAA&#10;" filled="f" stroked="f">
                  <v:textbox style="mso-fit-shape-to-text:t" inset="0,0,0,0">
                    <w:txbxContent>
                      <w:p w:rsidR="003E6074" w:rsidRDefault="003E6074" w:rsidP="007F7A90">
                        <w:pPr>
                          <w:rPr>
                            <w:lang w:eastAsia="zh-CN"/>
                          </w:rPr>
                        </w:pPr>
                        <w:r>
                          <w:rPr>
                            <w:color w:val="FFFFFF"/>
                            <w:sz w:val="14"/>
                            <w:szCs w:val="14"/>
                          </w:rPr>
                          <w:t>100 m</w:t>
                        </w:r>
                      </w:p>
                    </w:txbxContent>
                  </v:textbox>
                </v:rect>
                <v:rect id="Rectangle 26" o:spid="_x0000_s3295" style="position:absolute;left:41452;top:5308;width:224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CA8QA&#10;AADdAAAADwAAAGRycy9kb3ducmV2LnhtbESPzWrDMBCE74W+g9hCbo1cH1rXjWJCwZCGXuLkARZr&#10;/UOklZHU2H37KFDocZiZb5hNtVgjruTD6FjByzoDQdw6PXKv4HyqnwsQISJrNI5JwS8FqLaPDxss&#10;tZv5SNcm9iJBOJSoYIhxKqUM7UAWw9pNxMnrnLcYk/S91B7nBLdG5ln2Ki2OnBYGnOhzoPbS/FgF&#10;8tTUc9EYn7lD3n2br/2xI6fU6mnZfYCItMT/8F97rxXkxds7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GQgPEAAAA3QAAAA8AAAAAAAAAAAAAAAAAmAIAAGRycy9k&#10;b3ducmV2LnhtbFBLBQYAAAAABAAEAPUAAACJAwAAAAA=&#10;" filled="f" stroked="f">
                  <v:textbox style="mso-fit-shape-to-text:t" inset="0,0,0,0">
                    <w:txbxContent>
                      <w:p w:rsidR="003E6074" w:rsidRDefault="003E6074" w:rsidP="007F7A90">
                        <w:r>
                          <w:rPr>
                            <w:color w:val="FFFFFF"/>
                            <w:sz w:val="14"/>
                            <w:szCs w:val="14"/>
                          </w:rPr>
                          <w:t>100 m</w:t>
                        </w:r>
                      </w:p>
                    </w:txbxContent>
                  </v:textbox>
                </v:rect>
                <v:rect id="Rectangle 27" o:spid="_x0000_s3296" style="position:absolute;left:36499;top:8909;width:337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noMMA&#10;AADdAAAADwAAAGRycy9kb3ducmV2LnhtbESP3WoCMRSE74W+QziF3mm2uVBZjSIFwUpvXH2Aw+bs&#10;DyYnS5K627dvCgUvh5n5htnuJ2fFg0LsPWt4XxQgiGtvem413K7H+RpETMgGrWfS8EMR9ruX2RZL&#10;40e+0KNKrcgQjiVq6FIaSilj3ZHDuPADcfYaHxymLEMrTcAxw52VqiiW0mHPeaHDgT46qu/Vt9Mg&#10;r9VxXFc2FP6smi/7ebo05LV+e50OGxCJpvQM/7dPRoNSK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jnoMMAAADdAAAADwAAAAAAAAAAAAAAAACYAgAAZHJzL2Rv&#10;d25yZXYueG1sUEsFBgAAAAAEAAQA9QAAAIgDAAAAAA==&#10;" filled="f" stroked="f">
                  <v:textbox style="mso-fit-shape-to-text:t" inset="0,0,0,0">
                    <w:txbxContent>
                      <w:p w:rsidR="003E6074" w:rsidRDefault="003E6074" w:rsidP="007F7A90">
                        <w:r>
                          <w:rPr>
                            <w:rFonts w:hint="eastAsia"/>
                            <w:color w:val="FFFFFF"/>
                            <w:sz w:val="12"/>
                            <w:szCs w:val="12"/>
                            <w:lang w:eastAsia="zh-CN"/>
                          </w:rPr>
                          <w:t>速度</w:t>
                        </w:r>
                        <w:r>
                          <w:rPr>
                            <w:color w:val="FFFFFF"/>
                            <w:sz w:val="12"/>
                            <w:szCs w:val="12"/>
                          </w:rPr>
                          <w:t>: 1Kts</w:t>
                        </w:r>
                      </w:p>
                    </w:txbxContent>
                  </v:textbox>
                </v:rect>
                <v:rect id="Rectangle 28" o:spid="_x0000_s3297" style="position:absolute;left:36499;top:9759;width:609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CO8MA&#10;AADdAAAADwAAAGRycy9kb3ducmV2LnhtbESP3WoCMRSE7wXfIRzBO826Qi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CO8MAAADdAAAADwAAAAAAAAAAAAAAAACYAgAAZHJzL2Rv&#10;d25yZXYueG1sUEsFBgAAAAAEAAQA9QAAAIgDAAAAAA==&#10;" filled="f" stroked="f">
                  <v:textbox style="mso-fit-shape-to-text:t" inset="0,0,0,0">
                    <w:txbxContent>
                      <w:p w:rsidR="003E6074" w:rsidRDefault="003E6074" w:rsidP="007F7A90">
                        <w:r>
                          <w:rPr>
                            <w:rFonts w:hint="eastAsia"/>
                            <w:color w:val="FFFFFF"/>
                            <w:sz w:val="12"/>
                            <w:szCs w:val="12"/>
                            <w:lang w:eastAsia="zh-CN"/>
                          </w:rPr>
                          <w:t>高度</w:t>
                        </w:r>
                        <w:r>
                          <w:rPr>
                            <w:color w:val="FFFFFF"/>
                            <w:sz w:val="12"/>
                            <w:szCs w:val="12"/>
                          </w:rPr>
                          <w:t>: 4m [1 300 m]</w:t>
                        </w:r>
                      </w:p>
                    </w:txbxContent>
                  </v:textbox>
                </v:rect>
                <v:rect id="Rectangle 29" o:spid="_x0000_s3298" style="position:absolute;left:36499;top:10515;width:62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aT8MA&#10;AADdAAAADwAAAGRycy9kb3ducmV2LnhtbESP3WoCMRSE7wXfIRzBO826S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3aT8MAAADdAAAADwAAAAAAAAAAAAAAAACYAgAAZHJzL2Rv&#10;d25yZXYueG1sUEsFBgAAAAAEAAQA9QAAAIgDAAAAAA==&#10;" filled="f" stroked="f">
                  <v:textbox style="mso-fit-shape-to-text:t" inset="0,0,0,0">
                    <w:txbxContent>
                      <w:p w:rsidR="003E6074" w:rsidRDefault="003E6074" w:rsidP="007F7A90">
                        <w:r>
                          <w:rPr>
                            <w:rFonts w:hint="eastAsia"/>
                            <w:color w:val="FFFFFF"/>
                            <w:sz w:val="12"/>
                            <w:szCs w:val="12"/>
                            <w:lang w:eastAsia="zh-CN"/>
                          </w:rPr>
                          <w:t>距离</w:t>
                        </w:r>
                        <w:r>
                          <w:rPr>
                            <w:color w:val="FFFFFF"/>
                            <w:sz w:val="12"/>
                            <w:szCs w:val="12"/>
                          </w:rPr>
                          <w:t>: 1 128 m [0 m]</w:t>
                        </w:r>
                      </w:p>
                    </w:txbxContent>
                  </v:textbox>
                </v:rect>
                <v:rect id="Rectangle 30" o:spid="_x0000_s3299" style="position:absolute;left:36499;top:11372;width:383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1MMA&#10;AADdAAAADwAAAGRycy9kb3ducmV2LnhtbESP3WoCMRSE7wXfIRzBO826Y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F/1MMAAADdAAAADwAAAAAAAAAAAAAAAACYAgAAZHJzL2Rv&#10;d25yZXYueG1sUEsFBgAAAAAEAAQA9QAAAIgDAAAAAA==&#10;" filled="f" stroked="f">
                  <v:textbox style="mso-fit-shape-to-text:t" inset="0,0,0,0">
                    <w:txbxContent>
                      <w:p w:rsidR="003E6074" w:rsidRDefault="003E6074" w:rsidP="007F7A90">
                        <w:r>
                          <w:rPr>
                            <w:rFonts w:hint="eastAsia"/>
                            <w:color w:val="FFFFFF"/>
                            <w:sz w:val="12"/>
                            <w:szCs w:val="12"/>
                            <w:lang w:eastAsia="zh-CN"/>
                          </w:rPr>
                          <w:t>角度</w:t>
                        </w:r>
                        <w:r>
                          <w:rPr>
                            <w:color w:val="FFFFFF"/>
                            <w:sz w:val="12"/>
                            <w:szCs w:val="12"/>
                          </w:rPr>
                          <w:t xml:space="preserve">: 37 </w:t>
                        </w:r>
                        <w:r>
                          <w:rPr>
                            <w:rFonts w:hint="eastAsia"/>
                            <w:color w:val="FFFFFF"/>
                            <w:sz w:val="12"/>
                            <w:szCs w:val="12"/>
                            <w:lang w:eastAsia="zh-CN"/>
                          </w:rPr>
                          <w:t>度</w:t>
                        </w:r>
                        <w:r>
                          <w:rPr>
                            <w:color w:val="FFFFFF"/>
                            <w:sz w:val="12"/>
                            <w:szCs w:val="12"/>
                          </w:rPr>
                          <w:t>.</w:t>
                        </w:r>
                      </w:p>
                    </w:txbxContent>
                  </v:textbox>
                </v:rect>
                <v:rect id="Rectangle 32" o:spid="_x0000_s3300" style="position:absolute;left:38320;top:13382;width:5379;height:1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b8cA&#10;AADdAAAADwAAAGRycy9kb3ducmV2LnhtbESPzWrDMBCE74G+g9hCLyGR60N+HMuhFAI5FEqcHprb&#10;Ym0tt9bKWErs9umrQCDHYWa+YfLtaFtxod43jhU8zxMQxJXTDdcKPo672QqED8gaW8ek4Jc8bIuH&#10;SY6ZdgMf6FKGWkQI+wwVmBC6TEpfGbLo564jjt6X6y2GKPta6h6HCLetTJNkIS02HBcMdvRqqPop&#10;z1bB7v2zIf6Th+l6NbjvKj2V5q1T6ulxfNmACDSGe/jW3msFabpcwPVNf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5mm/HAAAA3QAAAA8AAAAAAAAAAAAAAAAAmAIAAGRy&#10;cy9kb3ducmV2LnhtbFBLBQYAAAAABAAEAPUAAACMAwAAAAA=&#10;" filled="f" stroked="f">
                  <v:textbox style="mso-fit-shape-to-text:t" inset="0,0,0,0">
                    <w:txbxContent>
                      <w:p w:rsidR="003E6074" w:rsidRDefault="003E6074" w:rsidP="007F7A90">
                        <w:pPr>
                          <w:spacing w:before="0"/>
                          <w:rPr>
                            <w:color w:val="FFFFFF"/>
                            <w:sz w:val="10"/>
                            <w:szCs w:val="10"/>
                            <w:lang w:eastAsia="zh-CN"/>
                          </w:rPr>
                        </w:pPr>
                        <w:r>
                          <w:rPr>
                            <w:rFonts w:hint="eastAsia"/>
                            <w:color w:val="FFFFFF"/>
                            <w:sz w:val="10"/>
                            <w:szCs w:val="10"/>
                            <w:lang w:eastAsia="zh-CN"/>
                          </w:rPr>
                          <w:t>该显示</w:t>
                        </w:r>
                        <w:r>
                          <w:rPr>
                            <w:color w:val="FFFFFF"/>
                            <w:sz w:val="10"/>
                            <w:szCs w:val="10"/>
                            <w:lang w:eastAsia="zh-CN"/>
                          </w:rPr>
                          <w:t>不能用作</w:t>
                        </w:r>
                      </w:p>
                      <w:p w:rsidR="003E6074" w:rsidRDefault="003E6074" w:rsidP="007F7A90">
                        <w:pPr>
                          <w:spacing w:before="0"/>
                          <w:rPr>
                            <w:lang w:eastAsia="zh-CN"/>
                          </w:rPr>
                        </w:pPr>
                        <w:r>
                          <w:rPr>
                            <w:color w:val="FFFFFF"/>
                            <w:sz w:val="10"/>
                            <w:szCs w:val="10"/>
                            <w:lang w:eastAsia="zh-CN"/>
                          </w:rPr>
                          <w:t>主要导航辅助</w:t>
                        </w:r>
                      </w:p>
                    </w:txbxContent>
                  </v:textbox>
                </v:rect>
                <w10:anchorlock/>
              </v:group>
            </w:pict>
          </mc:Fallback>
        </mc:AlternateContent>
      </w:r>
    </w:p>
    <w:p w:rsidR="00785AD7" w:rsidRPr="00004CAC" w:rsidRDefault="00DB1C32" w:rsidP="0082115C">
      <w:pPr>
        <w:pStyle w:val="Normalaftertitle"/>
        <w:ind w:firstLineChars="200" w:firstLine="480"/>
        <w:rPr>
          <w:rFonts w:eastAsiaTheme="minorEastAsia"/>
          <w:lang w:val="en-US" w:eastAsia="zh-CN"/>
        </w:rPr>
      </w:pPr>
      <w:r>
        <w:rPr>
          <w:rFonts w:eastAsiaTheme="minorEastAsia"/>
          <w:lang w:eastAsia="zh-CN"/>
        </w:rPr>
        <w:t>在图</w:t>
      </w:r>
      <w:r>
        <w:rPr>
          <w:rFonts w:eastAsiaTheme="minorEastAsia" w:hint="eastAsia"/>
          <w:lang w:eastAsia="zh-CN"/>
        </w:rPr>
        <w:t>13</w:t>
      </w:r>
      <w:r w:rsidR="00CB74D5">
        <w:rPr>
          <w:rFonts w:eastAsiaTheme="minorEastAsia" w:hint="eastAsia"/>
          <w:lang w:eastAsia="zh-CN"/>
        </w:rPr>
        <w:t>的屏幕布局实例中，在上部</w:t>
      </w:r>
      <w:r>
        <w:rPr>
          <w:rFonts w:eastAsiaTheme="minorEastAsia" w:hint="eastAsia"/>
          <w:lang w:eastAsia="zh-CN"/>
        </w:rPr>
        <w:t>水平条中的蓝色直线表示该飞行器的实际水平位置。</w:t>
      </w:r>
      <w:r>
        <w:rPr>
          <w:rFonts w:eastAsiaTheme="minorEastAsia"/>
          <w:lang w:eastAsia="zh-CN"/>
        </w:rPr>
        <w:t>在垂直条中的蓝色直线表示该飞行器的实际垂直位置</w:t>
      </w:r>
      <w:r>
        <w:rPr>
          <w:rFonts w:eastAsiaTheme="minorEastAsia" w:hint="eastAsia"/>
          <w:lang w:val="en-US" w:eastAsia="zh-CN"/>
        </w:rPr>
        <w:t>。</w:t>
      </w:r>
      <w:r w:rsidR="008159F1">
        <w:rPr>
          <w:rFonts w:eastAsiaTheme="minorEastAsia"/>
          <w:lang w:val="en-US" w:eastAsia="zh-CN"/>
        </w:rPr>
        <w:t>绿色直线表示</w:t>
      </w:r>
      <w:r>
        <w:rPr>
          <w:rFonts w:eastAsiaTheme="minorEastAsia"/>
          <w:lang w:val="en-US" w:eastAsia="zh-CN"/>
        </w:rPr>
        <w:t>相对于由红色直线所表示理想直线的最大</w:t>
      </w:r>
      <w:r w:rsidR="008159F1">
        <w:rPr>
          <w:rFonts w:eastAsiaTheme="minorEastAsia" w:hint="eastAsia"/>
          <w:lang w:val="en-US" w:eastAsia="zh-CN"/>
        </w:rPr>
        <w:t>允许</w:t>
      </w:r>
      <w:r>
        <w:rPr>
          <w:rFonts w:eastAsiaTheme="minorEastAsia"/>
          <w:lang w:val="en-US" w:eastAsia="zh-CN"/>
        </w:rPr>
        <w:t>偏差</w:t>
      </w:r>
      <w:r>
        <w:rPr>
          <w:rFonts w:eastAsiaTheme="minorEastAsia" w:hint="eastAsia"/>
          <w:lang w:val="en-US" w:eastAsia="zh-CN"/>
        </w:rPr>
        <w:t>。</w:t>
      </w:r>
      <w:r w:rsidR="00CB74D5">
        <w:rPr>
          <w:rFonts w:eastAsiaTheme="minorEastAsia"/>
          <w:lang w:val="en-US" w:eastAsia="zh-CN"/>
        </w:rPr>
        <w:t>下部水平条是上部</w:t>
      </w:r>
      <w:r>
        <w:rPr>
          <w:rFonts w:eastAsiaTheme="minorEastAsia"/>
          <w:lang w:val="en-US" w:eastAsia="zh-CN"/>
        </w:rPr>
        <w:t>条中绿色直线之间部分的放大</w:t>
      </w:r>
      <w:r w:rsidR="00660F06">
        <w:rPr>
          <w:rFonts w:eastAsiaTheme="minorEastAsia" w:hint="eastAsia"/>
          <w:lang w:val="en-US" w:eastAsia="zh-CN"/>
        </w:rPr>
        <w:t>。实验已经显示出需要一个</w:t>
      </w:r>
      <w:r w:rsidR="00785AD7" w:rsidRPr="00004CAC">
        <w:rPr>
          <w:rFonts w:eastAsiaTheme="minorEastAsia"/>
          <w:lang w:val="en-US" w:eastAsia="zh-CN"/>
        </w:rPr>
        <w:t>5-10 Hz</w:t>
      </w:r>
      <w:r w:rsidR="00660F06">
        <w:rPr>
          <w:rFonts w:eastAsiaTheme="minorEastAsia"/>
          <w:lang w:val="en-US" w:eastAsia="zh-CN"/>
        </w:rPr>
        <w:t>的更新速率来为平滑飞行向飞行员提供足够的数据</w:t>
      </w:r>
      <w:r w:rsidR="00CF58D9">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91" w:name="_Toc112572537"/>
      <w:bookmarkStart w:id="92" w:name="_Toc115794824"/>
      <w:bookmarkStart w:id="93" w:name="_Toc115794909"/>
      <w:r w:rsidRPr="00004CAC">
        <w:rPr>
          <w:rFonts w:eastAsiaTheme="minorEastAsia"/>
          <w:lang w:val="en-US" w:eastAsia="zh-CN"/>
        </w:rPr>
        <w:t>5.6</w:t>
      </w:r>
      <w:r w:rsidRPr="00004CAC">
        <w:rPr>
          <w:rFonts w:eastAsiaTheme="minorEastAsia"/>
          <w:lang w:val="en-US" w:eastAsia="zh-CN"/>
        </w:rPr>
        <w:tab/>
      </w:r>
      <w:r w:rsidR="005E49C4">
        <w:rPr>
          <w:rFonts w:eastAsiaTheme="minorEastAsia"/>
          <w:lang w:val="en-US" w:eastAsia="zh-CN"/>
        </w:rPr>
        <w:t>机械师</w:t>
      </w:r>
      <w:bookmarkEnd w:id="91"/>
      <w:bookmarkEnd w:id="92"/>
      <w:bookmarkEnd w:id="93"/>
    </w:p>
    <w:p w:rsidR="00785AD7" w:rsidRPr="00004CAC" w:rsidRDefault="00660F06" w:rsidP="0082115C">
      <w:pPr>
        <w:ind w:firstLineChars="200" w:firstLine="480"/>
        <w:rPr>
          <w:rFonts w:eastAsiaTheme="minorEastAsia"/>
          <w:lang w:val="en-US" w:eastAsia="zh-CN"/>
        </w:rPr>
      </w:pPr>
      <w:r>
        <w:rPr>
          <w:rFonts w:eastAsiaTheme="minorEastAsia"/>
          <w:lang w:val="en-US" w:eastAsia="zh-CN"/>
        </w:rPr>
        <w:t>测量应该由二个</w:t>
      </w:r>
      <w:r w:rsidR="005E49C4">
        <w:rPr>
          <w:rFonts w:eastAsiaTheme="minorEastAsia"/>
          <w:lang w:val="en-US" w:eastAsia="zh-CN"/>
        </w:rPr>
        <w:t>机械师</w:t>
      </w:r>
      <w:r>
        <w:rPr>
          <w:rFonts w:eastAsiaTheme="minorEastAsia"/>
          <w:lang w:val="en-US" w:eastAsia="zh-CN"/>
        </w:rPr>
        <w:t>和一个飞行员来进行</w:t>
      </w:r>
      <w:r w:rsidR="008159F1">
        <w:rPr>
          <w:rFonts w:eastAsiaTheme="minorEastAsia" w:hint="eastAsia"/>
          <w:lang w:val="en-US" w:eastAsia="zh-CN"/>
        </w:rPr>
        <w:t>。一个</w:t>
      </w:r>
      <w:r w:rsidR="005E49C4">
        <w:rPr>
          <w:rFonts w:eastAsiaTheme="minorEastAsia" w:hint="eastAsia"/>
          <w:lang w:val="en-US" w:eastAsia="zh-CN"/>
        </w:rPr>
        <w:t>机械师</w:t>
      </w:r>
      <w:r w:rsidR="008159F1">
        <w:rPr>
          <w:rFonts w:eastAsiaTheme="minorEastAsia" w:hint="eastAsia"/>
          <w:lang w:val="en-US" w:eastAsia="zh-CN"/>
        </w:rPr>
        <w:t>进行测量，而另一个则关注瞄准和伸缩</w:t>
      </w:r>
      <w:r>
        <w:rPr>
          <w:rFonts w:eastAsiaTheme="minorEastAsia" w:hint="eastAsia"/>
          <w:lang w:val="en-US" w:eastAsia="zh-CN"/>
        </w:rPr>
        <w:t>天线及一般事务，例如与地面的通信。</w:t>
      </w:r>
      <w:r w:rsidR="005E49C4">
        <w:rPr>
          <w:rFonts w:eastAsiaTheme="minorEastAsia"/>
          <w:lang w:val="en-US" w:eastAsia="zh-CN"/>
        </w:rPr>
        <w:t>机械师</w:t>
      </w:r>
      <w:r>
        <w:rPr>
          <w:rFonts w:eastAsiaTheme="minorEastAsia"/>
          <w:lang w:val="en-US" w:eastAsia="zh-CN"/>
        </w:rPr>
        <w:t>应能够在测量时分析数据并使测量方案适应实际情形</w:t>
      </w:r>
      <w:r>
        <w:rPr>
          <w:rFonts w:eastAsiaTheme="minorEastAsia" w:hint="eastAsia"/>
          <w:lang w:val="en-US" w:eastAsia="zh-CN"/>
        </w:rPr>
        <w:t>。</w:t>
      </w:r>
      <w:r>
        <w:rPr>
          <w:rFonts w:eastAsiaTheme="minorEastAsia"/>
          <w:lang w:val="en-US" w:eastAsia="zh-CN"/>
        </w:rPr>
        <w:t>因此</w:t>
      </w:r>
      <w:r>
        <w:rPr>
          <w:rFonts w:eastAsiaTheme="minorEastAsia" w:hint="eastAsia"/>
          <w:lang w:val="en-US" w:eastAsia="zh-CN"/>
        </w:rPr>
        <w:t>，</w:t>
      </w:r>
      <w:r w:rsidR="00CB74D5">
        <w:rPr>
          <w:rFonts w:eastAsiaTheme="minorEastAsia"/>
          <w:lang w:val="en-US" w:eastAsia="zh-CN"/>
        </w:rPr>
        <w:t>有</w:t>
      </w:r>
      <w:r>
        <w:rPr>
          <w:rFonts w:eastAsiaTheme="minorEastAsia"/>
          <w:lang w:val="en-US" w:eastAsia="zh-CN"/>
        </w:rPr>
        <w:t>必要让他们具有关于天线和天线测量的广泛知识</w:t>
      </w:r>
      <w:r>
        <w:rPr>
          <w:rFonts w:eastAsiaTheme="minorEastAsia" w:hint="eastAsia"/>
          <w:lang w:val="en-US" w:eastAsia="zh-CN"/>
        </w:rPr>
        <w:t>。还需要</w:t>
      </w:r>
      <w:r>
        <w:rPr>
          <w:rFonts w:eastAsiaTheme="minorEastAsia"/>
          <w:lang w:val="en-US" w:eastAsia="zh-CN"/>
        </w:rPr>
        <w:t>关于要被测量的广播系统的详细知识</w:t>
      </w:r>
      <w:r>
        <w:rPr>
          <w:rFonts w:eastAsiaTheme="minorEastAsia" w:hint="eastAsia"/>
          <w:lang w:val="en-US" w:eastAsia="zh-CN"/>
        </w:rPr>
        <w:t>。</w:t>
      </w:r>
      <w:r w:rsidR="008159F1">
        <w:rPr>
          <w:rFonts w:eastAsiaTheme="minorEastAsia"/>
          <w:lang w:val="en-US" w:eastAsia="zh-CN"/>
        </w:rPr>
        <w:t>因为这种测量是</w:t>
      </w:r>
      <w:r>
        <w:rPr>
          <w:rFonts w:eastAsiaTheme="minorEastAsia"/>
          <w:lang w:val="en-US" w:eastAsia="zh-CN"/>
        </w:rPr>
        <w:t>昂贵和紧张的</w:t>
      </w:r>
      <w:r>
        <w:rPr>
          <w:rFonts w:eastAsiaTheme="minorEastAsia" w:hint="eastAsia"/>
          <w:lang w:val="en-US" w:eastAsia="zh-CN"/>
        </w:rPr>
        <w:t>，</w:t>
      </w:r>
      <w:r w:rsidR="005E49C4">
        <w:rPr>
          <w:rFonts w:eastAsiaTheme="minorEastAsia"/>
          <w:lang w:val="en-US" w:eastAsia="zh-CN"/>
        </w:rPr>
        <w:t>机械师</w:t>
      </w:r>
      <w:r>
        <w:rPr>
          <w:rFonts w:eastAsiaTheme="minorEastAsia"/>
          <w:lang w:val="en-US" w:eastAsia="zh-CN"/>
        </w:rPr>
        <w:t>应</w:t>
      </w:r>
      <w:r w:rsidR="00CB74D5">
        <w:rPr>
          <w:rFonts w:eastAsiaTheme="minorEastAsia"/>
          <w:lang w:val="en-US" w:eastAsia="zh-CN"/>
        </w:rPr>
        <w:t>该</w:t>
      </w:r>
      <w:r w:rsidR="008159F1">
        <w:rPr>
          <w:rFonts w:eastAsiaTheme="minorEastAsia" w:hint="eastAsia"/>
          <w:lang w:val="en-US" w:eastAsia="zh-CN"/>
        </w:rPr>
        <w:t>能够很好地作为一个团队来发挥作用</w:t>
      </w:r>
      <w:r>
        <w:rPr>
          <w:rFonts w:eastAsiaTheme="minorEastAsia" w:hint="eastAsia"/>
          <w:lang w:val="en-US" w:eastAsia="zh-CN"/>
        </w:rPr>
        <w:t>，以</w:t>
      </w:r>
      <w:r w:rsidR="008360D7">
        <w:rPr>
          <w:rFonts w:eastAsiaTheme="minorEastAsia" w:hint="eastAsia"/>
          <w:lang w:val="en-US" w:eastAsia="zh-CN"/>
        </w:rPr>
        <w:t>便</w:t>
      </w:r>
      <w:r>
        <w:rPr>
          <w:rFonts w:eastAsiaTheme="minorEastAsia" w:hint="eastAsia"/>
          <w:lang w:val="en-US" w:eastAsia="zh-CN"/>
        </w:rPr>
        <w:t>及时做出必要的决定。</w:t>
      </w:r>
    </w:p>
    <w:p w:rsidR="00785AD7" w:rsidRPr="00004CAC" w:rsidRDefault="00785AD7" w:rsidP="00785AD7">
      <w:pPr>
        <w:pStyle w:val="Heading2"/>
        <w:rPr>
          <w:rFonts w:eastAsiaTheme="minorEastAsia"/>
          <w:lang w:val="en-US" w:eastAsia="zh-CN"/>
        </w:rPr>
      </w:pPr>
      <w:bookmarkStart w:id="94" w:name="_Toc112572538"/>
      <w:bookmarkStart w:id="95" w:name="_Toc115794825"/>
      <w:bookmarkStart w:id="96" w:name="_Toc115794910"/>
      <w:r w:rsidRPr="00004CAC">
        <w:rPr>
          <w:rFonts w:eastAsiaTheme="minorEastAsia"/>
          <w:lang w:val="en-US" w:eastAsia="zh-CN"/>
        </w:rPr>
        <w:t>5.7</w:t>
      </w:r>
      <w:r w:rsidRPr="00004CAC">
        <w:rPr>
          <w:rFonts w:eastAsiaTheme="minorEastAsia"/>
          <w:lang w:val="en-US" w:eastAsia="zh-CN"/>
        </w:rPr>
        <w:tab/>
      </w:r>
      <w:r w:rsidR="008360D7">
        <w:rPr>
          <w:rFonts w:eastAsiaTheme="minorEastAsia"/>
          <w:lang w:val="en-US" w:eastAsia="zh-CN"/>
        </w:rPr>
        <w:t>飞行员</w:t>
      </w:r>
      <w:bookmarkEnd w:id="94"/>
      <w:bookmarkEnd w:id="95"/>
      <w:bookmarkEnd w:id="96"/>
    </w:p>
    <w:p w:rsidR="00785AD7" w:rsidRPr="00004CAC" w:rsidRDefault="008159F1" w:rsidP="0082115C">
      <w:pPr>
        <w:ind w:firstLineChars="200" w:firstLine="480"/>
        <w:rPr>
          <w:rFonts w:eastAsiaTheme="minorEastAsia"/>
          <w:lang w:val="en-US" w:eastAsia="zh-CN"/>
        </w:rPr>
      </w:pPr>
      <w:r>
        <w:rPr>
          <w:rFonts w:eastAsiaTheme="minorEastAsia"/>
          <w:lang w:val="en-US" w:eastAsia="zh-CN"/>
        </w:rPr>
        <w:t>飞行员</w:t>
      </w:r>
      <w:r w:rsidR="008360D7">
        <w:rPr>
          <w:rFonts w:eastAsiaTheme="minorEastAsia"/>
          <w:lang w:val="en-US" w:eastAsia="zh-CN"/>
        </w:rPr>
        <w:t>应该在预设的飞行路径限制之内飞行</w:t>
      </w:r>
      <w:r w:rsidR="008360D7">
        <w:rPr>
          <w:rFonts w:eastAsiaTheme="minorEastAsia" w:hint="eastAsia"/>
          <w:lang w:val="en-US" w:eastAsia="zh-CN"/>
        </w:rPr>
        <w:t>，</w:t>
      </w:r>
      <w:r w:rsidR="008360D7">
        <w:rPr>
          <w:rFonts w:eastAsiaTheme="minorEastAsia"/>
          <w:lang w:val="en-US" w:eastAsia="zh-CN"/>
        </w:rPr>
        <w:t>但</w:t>
      </w:r>
      <w:r>
        <w:rPr>
          <w:rFonts w:eastAsiaTheme="minorEastAsia"/>
          <w:lang w:val="en-US" w:eastAsia="zh-CN"/>
        </w:rPr>
        <w:t>是</w:t>
      </w:r>
      <w:r w:rsidR="008360D7">
        <w:rPr>
          <w:rFonts w:eastAsiaTheme="minorEastAsia"/>
          <w:lang w:val="en-US" w:eastAsia="zh-CN"/>
        </w:rPr>
        <w:t>准确保持飞行路径不是最重要的因素</w:t>
      </w:r>
      <w:r w:rsidR="008360D7">
        <w:rPr>
          <w:rFonts w:eastAsiaTheme="minorEastAsia" w:hint="eastAsia"/>
          <w:lang w:val="en-US" w:eastAsia="zh-CN"/>
        </w:rPr>
        <w:t>。</w:t>
      </w:r>
      <w:r>
        <w:rPr>
          <w:rFonts w:eastAsiaTheme="minorEastAsia"/>
          <w:lang w:val="en-US" w:eastAsia="zh-CN"/>
        </w:rPr>
        <w:t>一个稳定的飞行是同样</w:t>
      </w:r>
      <w:r w:rsidR="008360D7">
        <w:rPr>
          <w:rFonts w:eastAsiaTheme="minorEastAsia"/>
          <w:lang w:val="en-US" w:eastAsia="zh-CN"/>
        </w:rPr>
        <w:t>重要的</w:t>
      </w:r>
      <w:r w:rsidR="008360D7">
        <w:rPr>
          <w:rFonts w:eastAsiaTheme="minorEastAsia" w:hint="eastAsia"/>
          <w:lang w:val="en-US" w:eastAsia="zh-CN"/>
        </w:rPr>
        <w:t>。飞行员应该对要进行的测量具有足够的了解，以便在所选飞行路径引起实际或安全困难时建议替代的飞行路径。</w:t>
      </w:r>
    </w:p>
    <w:p w:rsidR="00785AD7" w:rsidRPr="00004CAC" w:rsidRDefault="00785AD7" w:rsidP="00785AD7">
      <w:pPr>
        <w:pStyle w:val="Heading2"/>
        <w:rPr>
          <w:rFonts w:eastAsiaTheme="minorEastAsia"/>
          <w:lang w:val="en-US" w:eastAsia="zh-CN"/>
        </w:rPr>
      </w:pPr>
      <w:bookmarkStart w:id="97" w:name="_Toc112572539"/>
      <w:bookmarkStart w:id="98" w:name="_Toc115794826"/>
      <w:bookmarkStart w:id="99" w:name="_Toc115794911"/>
      <w:r w:rsidRPr="00004CAC">
        <w:rPr>
          <w:rFonts w:eastAsiaTheme="minorEastAsia"/>
          <w:lang w:val="en-US" w:eastAsia="zh-CN"/>
        </w:rPr>
        <w:t>5.8</w:t>
      </w:r>
      <w:r w:rsidRPr="00004CAC">
        <w:rPr>
          <w:rFonts w:eastAsiaTheme="minorEastAsia"/>
          <w:lang w:val="en-US" w:eastAsia="zh-CN"/>
        </w:rPr>
        <w:tab/>
      </w:r>
      <w:r w:rsidR="008360D7">
        <w:rPr>
          <w:rFonts w:eastAsiaTheme="minorEastAsia"/>
          <w:lang w:val="en-US" w:eastAsia="zh-CN"/>
        </w:rPr>
        <w:t>飞行器</w:t>
      </w:r>
      <w:bookmarkEnd w:id="97"/>
      <w:bookmarkEnd w:id="98"/>
      <w:bookmarkEnd w:id="99"/>
    </w:p>
    <w:p w:rsidR="002D0C10" w:rsidRDefault="008360D7" w:rsidP="0082115C">
      <w:pPr>
        <w:ind w:firstLineChars="200" w:firstLine="480"/>
        <w:rPr>
          <w:rFonts w:eastAsiaTheme="minorEastAsia"/>
          <w:lang w:val="en-US" w:eastAsia="zh-CN"/>
        </w:rPr>
      </w:pPr>
      <w:r>
        <w:rPr>
          <w:rFonts w:eastAsiaTheme="minorEastAsia"/>
          <w:lang w:val="en-US" w:eastAsia="zh-CN"/>
        </w:rPr>
        <w:t>对一个特定飞行器的选择取决于很多因素</w:t>
      </w:r>
      <w:r>
        <w:rPr>
          <w:rFonts w:eastAsiaTheme="minorEastAsia" w:hint="eastAsia"/>
          <w:lang w:val="en-US" w:eastAsia="zh-CN"/>
        </w:rPr>
        <w:t>，</w:t>
      </w:r>
      <w:r>
        <w:rPr>
          <w:rFonts w:eastAsiaTheme="minorEastAsia"/>
          <w:lang w:val="en-US" w:eastAsia="zh-CN"/>
        </w:rPr>
        <w:t>而且还会产生特定的可能性</w:t>
      </w:r>
      <w:r>
        <w:rPr>
          <w:rFonts w:eastAsiaTheme="minorEastAsia" w:hint="eastAsia"/>
          <w:lang w:val="en-US" w:eastAsia="zh-CN"/>
        </w:rPr>
        <w:t>和对</w:t>
      </w:r>
      <w:r>
        <w:rPr>
          <w:rFonts w:eastAsiaTheme="minorEastAsia"/>
          <w:lang w:val="en-US" w:eastAsia="zh-CN"/>
        </w:rPr>
        <w:t>测量系统和测量飞行的限制</w:t>
      </w:r>
      <w:r>
        <w:rPr>
          <w:rFonts w:eastAsiaTheme="minorEastAsia" w:hint="eastAsia"/>
          <w:lang w:val="en-US" w:eastAsia="zh-CN"/>
        </w:rPr>
        <w:t>。因此，建议设计在将要采用的飞行器上的测量系统。可以在附件</w:t>
      </w:r>
      <w:r>
        <w:rPr>
          <w:rFonts w:eastAsiaTheme="minorEastAsia" w:hint="eastAsia"/>
          <w:lang w:val="en-US" w:eastAsia="zh-CN"/>
        </w:rPr>
        <w:t>3</w:t>
      </w:r>
      <w:r>
        <w:rPr>
          <w:rFonts w:eastAsiaTheme="minorEastAsia" w:hint="eastAsia"/>
          <w:lang w:val="en-US" w:eastAsia="zh-CN"/>
        </w:rPr>
        <w:t>中找到</w:t>
      </w:r>
      <w:r>
        <w:rPr>
          <w:rFonts w:eastAsiaTheme="minorEastAsia"/>
          <w:lang w:val="en-US" w:eastAsia="zh-CN"/>
        </w:rPr>
        <w:t>关于飞行器之间这些差异的更多信息</w:t>
      </w:r>
      <w:r>
        <w:rPr>
          <w:rFonts w:eastAsiaTheme="minorEastAsia" w:hint="eastAsia"/>
          <w:lang w:val="en-US" w:eastAsia="zh-CN"/>
        </w:rPr>
        <w:t>。</w:t>
      </w:r>
    </w:p>
    <w:p w:rsidR="00785AD7" w:rsidRPr="00004CAC" w:rsidRDefault="00785AD7" w:rsidP="009A2EE4">
      <w:pPr>
        <w:pStyle w:val="Heading1"/>
        <w:rPr>
          <w:rFonts w:eastAsiaTheme="minorEastAsia"/>
          <w:lang w:val="en-US" w:eastAsia="zh-CN"/>
        </w:rPr>
      </w:pPr>
      <w:bookmarkStart w:id="100" w:name="_Toc115794827"/>
      <w:bookmarkStart w:id="101" w:name="_Toc115794912"/>
      <w:r w:rsidRPr="00004CAC">
        <w:rPr>
          <w:rFonts w:eastAsiaTheme="minorEastAsia"/>
          <w:lang w:val="en-US" w:eastAsia="zh-CN"/>
        </w:rPr>
        <w:t>6</w:t>
      </w:r>
      <w:r w:rsidRPr="00004CAC">
        <w:rPr>
          <w:rFonts w:eastAsiaTheme="minorEastAsia"/>
          <w:lang w:val="en-US" w:eastAsia="zh-CN"/>
        </w:rPr>
        <w:tab/>
      </w:r>
      <w:r w:rsidR="00A670DD">
        <w:rPr>
          <w:rFonts w:eastAsiaTheme="minorEastAsia"/>
          <w:lang w:val="en-US" w:eastAsia="zh-CN"/>
        </w:rPr>
        <w:t>测量步骤</w:t>
      </w:r>
      <w:bookmarkEnd w:id="100"/>
      <w:bookmarkEnd w:id="101"/>
    </w:p>
    <w:p w:rsidR="00785AD7" w:rsidRPr="00004CAC" w:rsidRDefault="00A670DD" w:rsidP="0082115C">
      <w:pPr>
        <w:ind w:firstLineChars="200" w:firstLine="480"/>
        <w:rPr>
          <w:rFonts w:eastAsiaTheme="minorEastAsia"/>
          <w:lang w:val="en-US" w:eastAsia="zh-CN"/>
        </w:rPr>
      </w:pPr>
      <w:r>
        <w:rPr>
          <w:rFonts w:eastAsiaTheme="minorEastAsia"/>
          <w:lang w:val="en-US" w:eastAsia="zh-CN"/>
        </w:rPr>
        <w:t>本节描述了以后必须要遵守的测量步骤</w:t>
      </w:r>
      <w:r>
        <w:rPr>
          <w:rFonts w:eastAsiaTheme="minorEastAsia" w:hint="eastAsia"/>
          <w:lang w:val="en-US" w:eastAsia="zh-CN"/>
        </w:rPr>
        <w:t>，</w:t>
      </w:r>
      <w:r>
        <w:rPr>
          <w:rFonts w:eastAsiaTheme="minorEastAsia"/>
          <w:lang w:val="en-US" w:eastAsia="zh-CN"/>
        </w:rPr>
        <w:t>以便从机载天线方向图测量中得到高质量</w:t>
      </w:r>
      <w:r w:rsidR="00BB14C7">
        <w:rPr>
          <w:rFonts w:eastAsiaTheme="minorEastAsia"/>
          <w:lang w:val="en-US" w:eastAsia="zh-CN"/>
        </w:rPr>
        <w:t>的</w:t>
      </w:r>
      <w:r>
        <w:rPr>
          <w:rFonts w:eastAsiaTheme="minorEastAsia"/>
          <w:lang w:val="en-US" w:eastAsia="zh-CN"/>
        </w:rPr>
        <w:t>测量结果</w:t>
      </w:r>
      <w:r w:rsidR="00E40094">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102" w:name="_Toc115794828"/>
      <w:bookmarkStart w:id="103" w:name="_Toc115794913"/>
      <w:r w:rsidRPr="00004CAC">
        <w:rPr>
          <w:rFonts w:eastAsiaTheme="minorEastAsia"/>
          <w:lang w:val="en-US" w:eastAsia="zh-CN"/>
        </w:rPr>
        <w:t>6.1</w:t>
      </w:r>
      <w:r w:rsidRPr="00004CAC">
        <w:rPr>
          <w:rFonts w:eastAsiaTheme="minorEastAsia"/>
          <w:lang w:val="en-US" w:eastAsia="zh-CN"/>
        </w:rPr>
        <w:tab/>
      </w:r>
      <w:r w:rsidR="00A670DD">
        <w:rPr>
          <w:rFonts w:eastAsiaTheme="minorEastAsia"/>
          <w:lang w:val="en-US" w:eastAsia="zh-CN"/>
        </w:rPr>
        <w:t>现场</w:t>
      </w:r>
      <w:bookmarkEnd w:id="102"/>
      <w:bookmarkEnd w:id="103"/>
      <w:r w:rsidR="00BB543B">
        <w:rPr>
          <w:rFonts w:eastAsiaTheme="minorEastAsia"/>
          <w:lang w:val="en-US" w:eastAsia="zh-CN"/>
        </w:rPr>
        <w:t>查勘</w:t>
      </w:r>
    </w:p>
    <w:p w:rsidR="00785AD7" w:rsidRPr="00004CAC" w:rsidRDefault="00A670DD" w:rsidP="0082115C">
      <w:pPr>
        <w:ind w:firstLineChars="200" w:firstLine="480"/>
        <w:rPr>
          <w:rFonts w:eastAsiaTheme="minorEastAsia"/>
          <w:lang w:val="en-US" w:eastAsia="zh-CN"/>
        </w:rPr>
      </w:pPr>
      <w:r>
        <w:rPr>
          <w:rFonts w:eastAsiaTheme="minorEastAsia"/>
          <w:lang w:val="en-US" w:eastAsia="zh-CN"/>
        </w:rPr>
        <w:t>在可以进行或者甚至计划任何测量飞行之前</w:t>
      </w:r>
      <w:r>
        <w:rPr>
          <w:rFonts w:eastAsiaTheme="minorEastAsia" w:hint="eastAsia"/>
          <w:lang w:val="en-US" w:eastAsia="zh-CN"/>
        </w:rPr>
        <w:t>，</w:t>
      </w:r>
      <w:r>
        <w:rPr>
          <w:rFonts w:eastAsiaTheme="minorEastAsia"/>
          <w:lang w:val="en-US" w:eastAsia="zh-CN"/>
        </w:rPr>
        <w:t>必须要收集很多关于目标广播站址的信息</w:t>
      </w:r>
      <w:r>
        <w:rPr>
          <w:rFonts w:eastAsiaTheme="minorEastAsia" w:hint="eastAsia"/>
          <w:lang w:val="en-US" w:eastAsia="zh-CN"/>
        </w:rPr>
        <w:t>：</w:t>
      </w:r>
    </w:p>
    <w:p w:rsidR="00785AD7" w:rsidRPr="00004CAC" w:rsidRDefault="00785AD7" w:rsidP="009A2EE4">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A670DD">
        <w:rPr>
          <w:rFonts w:eastAsiaTheme="minorEastAsia"/>
          <w:lang w:val="en-US" w:eastAsia="zh-CN"/>
        </w:rPr>
        <w:t>必须要准确知道</w:t>
      </w:r>
      <w:r w:rsidR="002F5755">
        <w:rPr>
          <w:rFonts w:eastAsiaTheme="minorEastAsia"/>
          <w:lang w:val="en-US" w:eastAsia="zh-CN"/>
        </w:rPr>
        <w:t>广播天线相位中心的三维位置</w:t>
      </w:r>
      <w:r w:rsidR="00A670DD">
        <w:rPr>
          <w:rFonts w:eastAsiaTheme="minorEastAsia" w:hint="eastAsia"/>
          <w:lang w:val="en-US" w:eastAsia="zh-CN"/>
        </w:rPr>
        <w:t>。</w:t>
      </w:r>
      <w:r w:rsidR="00A670DD">
        <w:rPr>
          <w:rFonts w:eastAsiaTheme="minorEastAsia"/>
          <w:lang w:val="en-US" w:eastAsia="zh-CN"/>
        </w:rPr>
        <w:t>所有取向是相对于这个位置来完成的</w:t>
      </w:r>
      <w:r w:rsidR="00A670DD">
        <w:rPr>
          <w:rFonts w:eastAsiaTheme="minorEastAsia" w:hint="eastAsia"/>
          <w:lang w:val="en-US" w:eastAsia="zh-CN"/>
        </w:rPr>
        <w:t>，</w:t>
      </w:r>
      <w:r w:rsidR="00A670DD">
        <w:rPr>
          <w:rFonts w:eastAsiaTheme="minorEastAsia"/>
          <w:lang w:val="en-US" w:eastAsia="zh-CN"/>
        </w:rPr>
        <w:t>而且用于</w:t>
      </w:r>
      <w:r w:rsidR="00A670DD">
        <w:rPr>
          <w:rFonts w:eastAsiaTheme="minorEastAsia"/>
          <w:lang w:val="en-US" w:eastAsia="zh-CN"/>
        </w:rPr>
        <w:t>ERP</w:t>
      </w:r>
      <w:r w:rsidR="00A670DD">
        <w:rPr>
          <w:rFonts w:eastAsiaTheme="minorEastAsia"/>
          <w:lang w:val="en-US" w:eastAsia="zh-CN"/>
        </w:rPr>
        <w:t>计算的距离也是相对于这个位置的</w:t>
      </w:r>
      <w:r w:rsidR="00A670DD">
        <w:rPr>
          <w:rFonts w:eastAsiaTheme="minorEastAsia" w:hint="eastAsia"/>
          <w:lang w:val="en-US" w:eastAsia="zh-CN"/>
        </w:rPr>
        <w:t>。</w:t>
      </w:r>
      <w:r w:rsidR="00A670DD">
        <w:rPr>
          <w:rFonts w:eastAsiaTheme="minorEastAsia"/>
          <w:lang w:val="en-US" w:eastAsia="zh-CN"/>
        </w:rPr>
        <w:t>水平位置和高度都必须采用飞行器的定位装置来确定</w:t>
      </w:r>
      <w:r w:rsidR="00A670DD">
        <w:rPr>
          <w:rFonts w:eastAsiaTheme="minorEastAsia" w:hint="eastAsia"/>
          <w:lang w:val="en-US" w:eastAsia="zh-CN"/>
        </w:rPr>
        <w:t>，</w:t>
      </w:r>
      <w:r w:rsidR="00A670DD">
        <w:rPr>
          <w:rFonts w:eastAsiaTheme="minorEastAsia"/>
          <w:lang w:val="en-US" w:eastAsia="zh-CN"/>
        </w:rPr>
        <w:t>以将校准差别降至最小</w:t>
      </w:r>
      <w:r w:rsidR="00A670DD">
        <w:rPr>
          <w:rFonts w:eastAsiaTheme="minorEastAsia" w:hint="eastAsia"/>
          <w:lang w:val="en-US" w:eastAsia="zh-CN"/>
        </w:rPr>
        <w:t>。必须要测量</w:t>
      </w:r>
      <w:r w:rsidR="00A670DD">
        <w:rPr>
          <w:rFonts w:eastAsiaTheme="minorEastAsia"/>
          <w:lang w:val="en-US" w:eastAsia="zh-CN"/>
        </w:rPr>
        <w:t>天线的相位中心</w:t>
      </w:r>
      <w:r w:rsidR="00A670DD">
        <w:rPr>
          <w:rFonts w:eastAsiaTheme="minorEastAsia" w:hint="eastAsia"/>
          <w:lang w:val="en-US" w:eastAsia="zh-CN"/>
        </w:rPr>
        <w:t>，</w:t>
      </w:r>
      <w:r w:rsidR="00A670DD">
        <w:rPr>
          <w:rFonts w:eastAsiaTheme="minorEastAsia"/>
          <w:lang w:val="en-US" w:eastAsia="zh-CN"/>
        </w:rPr>
        <w:t>而不是天线塔的位置</w:t>
      </w:r>
      <w:r w:rsidR="002F5755">
        <w:rPr>
          <w:rFonts w:eastAsiaTheme="minorEastAsia" w:hint="eastAsia"/>
          <w:lang w:val="en-US" w:eastAsia="zh-CN"/>
        </w:rPr>
        <w:t>。没有经过测量的验证</w:t>
      </w:r>
      <w:r w:rsidR="00A670DD">
        <w:rPr>
          <w:rFonts w:eastAsiaTheme="minorEastAsia" w:hint="eastAsia"/>
          <w:lang w:val="en-US" w:eastAsia="zh-CN"/>
        </w:rPr>
        <w:t>，不应该信任书面上的</w:t>
      </w:r>
      <w:r w:rsidR="00A670DD">
        <w:rPr>
          <w:rFonts w:eastAsiaTheme="minorEastAsia"/>
          <w:lang w:val="en-US" w:eastAsia="zh-CN"/>
        </w:rPr>
        <w:t>天线高度和位置</w:t>
      </w:r>
      <w:r w:rsidR="002F5755">
        <w:rPr>
          <w:rFonts w:eastAsiaTheme="minorEastAsia"/>
          <w:lang w:val="en-US" w:eastAsia="zh-CN"/>
        </w:rPr>
        <w:t>值</w:t>
      </w:r>
      <w:r w:rsidR="00A670DD">
        <w:rPr>
          <w:rFonts w:eastAsiaTheme="minorEastAsia" w:hint="eastAsia"/>
          <w:lang w:val="en-US" w:eastAsia="zh-CN"/>
        </w:rPr>
        <w:t>。</w:t>
      </w:r>
    </w:p>
    <w:p w:rsidR="00785AD7" w:rsidRPr="00004CAC" w:rsidRDefault="00785AD7" w:rsidP="009A2EE4">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A670DD">
        <w:rPr>
          <w:rFonts w:eastAsiaTheme="minorEastAsia"/>
          <w:lang w:val="en-US" w:eastAsia="zh-CN"/>
        </w:rPr>
        <w:t>必须要事先知道广播者许可</w:t>
      </w:r>
      <w:r w:rsidR="002F5755">
        <w:rPr>
          <w:rFonts w:eastAsiaTheme="minorEastAsia"/>
          <w:lang w:val="en-US" w:eastAsia="zh-CN"/>
        </w:rPr>
        <w:t>证</w:t>
      </w:r>
      <w:r w:rsidR="00673948">
        <w:rPr>
          <w:rFonts w:eastAsiaTheme="minorEastAsia"/>
          <w:lang w:val="en-US" w:eastAsia="zh-CN"/>
        </w:rPr>
        <w:t>的</w:t>
      </w:r>
      <w:r w:rsidR="00A670DD">
        <w:rPr>
          <w:rFonts w:eastAsiaTheme="minorEastAsia"/>
          <w:lang w:val="en-US" w:eastAsia="zh-CN"/>
        </w:rPr>
        <w:t>天线方向图</w:t>
      </w:r>
      <w:r w:rsidR="00673948">
        <w:rPr>
          <w:rFonts w:eastAsiaTheme="minorEastAsia"/>
          <w:lang w:val="en-US" w:eastAsia="zh-CN"/>
        </w:rPr>
        <w:t>限制</w:t>
      </w:r>
      <w:r w:rsidR="002172B0">
        <w:rPr>
          <w:rFonts w:eastAsiaTheme="minorEastAsia"/>
          <w:lang w:val="en-US" w:eastAsia="zh-CN"/>
        </w:rPr>
        <w:t>（</w:t>
      </w:r>
      <w:r w:rsidR="00673948">
        <w:rPr>
          <w:rFonts w:eastAsiaTheme="minorEastAsia"/>
          <w:lang w:val="en-US" w:eastAsia="zh-CN"/>
        </w:rPr>
        <w:t>以</w:t>
      </w:r>
      <w:r w:rsidR="00673948">
        <w:rPr>
          <w:rFonts w:eastAsiaTheme="minorEastAsia"/>
          <w:lang w:val="en-US" w:eastAsia="zh-CN"/>
        </w:rPr>
        <w:t>ERP</w:t>
      </w:r>
      <w:r w:rsidR="00673948">
        <w:rPr>
          <w:rFonts w:eastAsiaTheme="minorEastAsia"/>
          <w:lang w:val="en-US" w:eastAsia="zh-CN"/>
        </w:rPr>
        <w:t>表示</w:t>
      </w:r>
      <w:r w:rsidR="002172B0">
        <w:rPr>
          <w:rFonts w:eastAsiaTheme="minorEastAsia"/>
          <w:lang w:val="en-US" w:eastAsia="zh-CN"/>
        </w:rPr>
        <w:t>）</w:t>
      </w:r>
      <w:r w:rsidR="00673948">
        <w:rPr>
          <w:rFonts w:eastAsiaTheme="minorEastAsia" w:hint="eastAsia"/>
          <w:lang w:val="en-US" w:eastAsia="zh-CN"/>
        </w:rPr>
        <w:t>。</w:t>
      </w:r>
      <w:r w:rsidR="00673948">
        <w:rPr>
          <w:rFonts w:eastAsiaTheme="minorEastAsia"/>
          <w:lang w:val="en-US" w:eastAsia="zh-CN"/>
        </w:rPr>
        <w:t>它们可以被输入到测量软件中来帮助</w:t>
      </w:r>
      <w:r w:rsidR="005E49C4">
        <w:rPr>
          <w:rFonts w:eastAsiaTheme="minorEastAsia"/>
          <w:lang w:val="en-US" w:eastAsia="zh-CN"/>
        </w:rPr>
        <w:t>机械师</w:t>
      </w:r>
      <w:r w:rsidR="00673948">
        <w:rPr>
          <w:rFonts w:eastAsiaTheme="minorEastAsia" w:hint="eastAsia"/>
          <w:lang w:val="en-US" w:eastAsia="zh-CN"/>
        </w:rPr>
        <w:t>。</w:t>
      </w:r>
    </w:p>
    <w:p w:rsidR="00785AD7" w:rsidRPr="00004CAC" w:rsidRDefault="00785AD7" w:rsidP="009A2EE4">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673948">
        <w:rPr>
          <w:rFonts w:eastAsiaTheme="minorEastAsia"/>
          <w:lang w:val="en-US" w:eastAsia="zh-CN"/>
        </w:rPr>
        <w:t>为了估算地面反射的影响和规划测量飞行</w:t>
      </w:r>
      <w:r w:rsidR="00673948">
        <w:rPr>
          <w:rFonts w:eastAsiaTheme="minorEastAsia" w:hint="eastAsia"/>
          <w:lang w:val="en-US" w:eastAsia="zh-CN"/>
        </w:rPr>
        <w:t>，</w:t>
      </w:r>
      <w:r w:rsidR="00673948">
        <w:rPr>
          <w:rFonts w:eastAsiaTheme="minorEastAsia"/>
          <w:lang w:val="en-US" w:eastAsia="zh-CN"/>
        </w:rPr>
        <w:t>广播天线的类型</w:t>
      </w:r>
      <w:r w:rsidR="00673948">
        <w:rPr>
          <w:rFonts w:eastAsiaTheme="minorEastAsia" w:hint="eastAsia"/>
          <w:lang w:val="en-US" w:eastAsia="zh-CN"/>
        </w:rPr>
        <w:t>、</w:t>
      </w:r>
      <w:r w:rsidR="00673948">
        <w:rPr>
          <w:rFonts w:eastAsiaTheme="minorEastAsia"/>
          <w:lang w:val="en-US" w:eastAsia="zh-CN"/>
        </w:rPr>
        <w:t>其方向和尺寸是必要的</w:t>
      </w:r>
      <w:r w:rsidR="00673948">
        <w:rPr>
          <w:rFonts w:eastAsiaTheme="minorEastAsia" w:hint="eastAsia"/>
          <w:lang w:val="en-US" w:eastAsia="zh-CN"/>
        </w:rPr>
        <w:t>。</w:t>
      </w:r>
    </w:p>
    <w:p w:rsidR="00785AD7" w:rsidRPr="00004CAC" w:rsidRDefault="00785AD7" w:rsidP="009A2EE4">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673948">
        <w:rPr>
          <w:rFonts w:eastAsiaTheme="minorEastAsia"/>
          <w:lang w:val="en-US" w:eastAsia="zh-CN"/>
        </w:rPr>
        <w:t>为了考虑障碍物和潜在</w:t>
      </w:r>
      <w:r w:rsidR="009E2C28">
        <w:rPr>
          <w:rFonts w:eastAsiaTheme="minorEastAsia"/>
          <w:lang w:val="en-US" w:eastAsia="zh-CN"/>
        </w:rPr>
        <w:t>的</w:t>
      </w:r>
      <w:r w:rsidR="00673948">
        <w:rPr>
          <w:rFonts w:eastAsiaTheme="minorEastAsia"/>
          <w:lang w:val="en-US" w:eastAsia="zh-CN"/>
        </w:rPr>
        <w:t>反射问题</w:t>
      </w:r>
      <w:r w:rsidR="00673948">
        <w:rPr>
          <w:rFonts w:eastAsiaTheme="minorEastAsia" w:hint="eastAsia"/>
          <w:lang w:val="en-US" w:eastAsia="zh-CN"/>
        </w:rPr>
        <w:t>，</w:t>
      </w:r>
      <w:r w:rsidR="00673948">
        <w:rPr>
          <w:rFonts w:eastAsiaTheme="minorEastAsia"/>
          <w:lang w:val="en-US" w:eastAsia="zh-CN"/>
        </w:rPr>
        <w:t>必须要知道地面类型和</w:t>
      </w:r>
      <w:r w:rsidR="00673948">
        <w:rPr>
          <w:rFonts w:eastAsiaTheme="minorEastAsia" w:hint="eastAsia"/>
          <w:lang w:val="en-US" w:eastAsia="zh-CN"/>
        </w:rPr>
        <w:t>形态。</w:t>
      </w:r>
    </w:p>
    <w:p w:rsidR="00785AD7" w:rsidRPr="00004CAC" w:rsidRDefault="00785AD7" w:rsidP="009A2EE4">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673948">
        <w:rPr>
          <w:rFonts w:eastAsiaTheme="minorEastAsia"/>
          <w:lang w:val="en-US" w:eastAsia="zh-CN"/>
        </w:rPr>
        <w:t>为了估算由于相邻信道信号所造成的天线方向图测量的劣化和计算最佳接收机衰减器设置</w:t>
      </w:r>
      <w:r w:rsidR="00673948">
        <w:rPr>
          <w:rFonts w:eastAsiaTheme="minorEastAsia" w:hint="eastAsia"/>
          <w:lang w:val="en-US" w:eastAsia="zh-CN"/>
        </w:rPr>
        <w:t>，</w:t>
      </w:r>
      <w:r w:rsidR="00673948">
        <w:rPr>
          <w:rFonts w:eastAsiaTheme="minorEastAsia"/>
          <w:lang w:val="en-US" w:eastAsia="zh-CN"/>
        </w:rPr>
        <w:t>必须要知道在同一个位置上其他发射机的射频功率和天线方向图</w:t>
      </w:r>
      <w:r w:rsidR="00673948">
        <w:rPr>
          <w:rFonts w:eastAsiaTheme="minorEastAsia" w:hint="eastAsia"/>
          <w:lang w:val="en-US" w:eastAsia="zh-CN"/>
        </w:rPr>
        <w:t>。</w:t>
      </w:r>
      <w:r w:rsidR="00673948">
        <w:rPr>
          <w:rFonts w:eastAsiaTheme="minorEastAsia"/>
          <w:lang w:val="en-US" w:eastAsia="zh-CN"/>
        </w:rPr>
        <w:t>同样</w:t>
      </w:r>
      <w:r w:rsidR="00673948">
        <w:rPr>
          <w:rFonts w:eastAsiaTheme="minorEastAsia" w:hint="eastAsia"/>
          <w:lang w:val="en-US" w:eastAsia="zh-CN"/>
        </w:rPr>
        <w:t>，</w:t>
      </w:r>
      <w:r w:rsidR="00673948">
        <w:rPr>
          <w:rFonts w:eastAsiaTheme="minorEastAsia"/>
          <w:lang w:val="en-US" w:eastAsia="zh-CN"/>
        </w:rPr>
        <w:t>必须要计算距离塔的最小距离</w:t>
      </w:r>
      <w:r w:rsidR="00673948">
        <w:rPr>
          <w:rFonts w:eastAsiaTheme="minorEastAsia" w:hint="eastAsia"/>
          <w:lang w:val="en-US" w:eastAsia="zh-CN"/>
        </w:rPr>
        <w:t>，</w:t>
      </w:r>
      <w:r w:rsidR="00673948">
        <w:rPr>
          <w:rFonts w:eastAsiaTheme="minorEastAsia"/>
          <w:lang w:val="en-US" w:eastAsia="zh-CN"/>
        </w:rPr>
        <w:t>以防止人员和飞行器过分暴露在电磁场中</w:t>
      </w:r>
      <w:r w:rsidR="00673948">
        <w:rPr>
          <w:rFonts w:eastAsiaTheme="minorEastAsia" w:hint="eastAsia"/>
          <w:lang w:val="en-US" w:eastAsia="zh-CN"/>
        </w:rPr>
        <w:t>。</w:t>
      </w:r>
    </w:p>
    <w:p w:rsidR="00785AD7" w:rsidRPr="00004CAC" w:rsidRDefault="00785AD7" w:rsidP="009A2EE4">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BB543B">
        <w:rPr>
          <w:rFonts w:eastAsiaTheme="minorEastAsia"/>
          <w:lang w:val="en-US" w:eastAsia="zh-CN"/>
        </w:rPr>
        <w:t>必须要检查所要求发射机的占用带宽和频谱形状</w:t>
      </w:r>
      <w:r w:rsidR="00BB543B">
        <w:rPr>
          <w:rFonts w:eastAsiaTheme="minorEastAsia" w:hint="eastAsia"/>
          <w:lang w:val="en-US" w:eastAsia="zh-CN"/>
        </w:rPr>
        <w:t>，</w:t>
      </w:r>
      <w:r w:rsidR="009E2C28">
        <w:rPr>
          <w:rFonts w:eastAsiaTheme="minorEastAsia"/>
          <w:lang w:val="en-US" w:eastAsia="zh-CN"/>
        </w:rPr>
        <w:t>以确保</w:t>
      </w:r>
      <w:r w:rsidR="00BB543B">
        <w:rPr>
          <w:rFonts w:eastAsiaTheme="minorEastAsia"/>
          <w:lang w:val="en-US" w:eastAsia="zh-CN"/>
        </w:rPr>
        <w:t>接收机滤波器</w:t>
      </w:r>
      <w:r w:rsidR="009E2C28">
        <w:rPr>
          <w:rFonts w:eastAsiaTheme="minorEastAsia"/>
          <w:lang w:val="en-US" w:eastAsia="zh-CN"/>
        </w:rPr>
        <w:t>被恰当地设置</w:t>
      </w:r>
      <w:r w:rsidR="00BB543B">
        <w:rPr>
          <w:rFonts w:eastAsiaTheme="minorEastAsia" w:hint="eastAsia"/>
          <w:lang w:val="en-US" w:eastAsia="zh-CN"/>
        </w:rPr>
        <w:t>。</w:t>
      </w:r>
      <w:r w:rsidR="00BB543B">
        <w:rPr>
          <w:rFonts w:eastAsiaTheme="minorEastAsia"/>
          <w:lang w:val="en-US" w:eastAsia="zh-CN"/>
        </w:rPr>
        <w:t>必须要检查相邻信道发射机的占用带宽</w:t>
      </w:r>
      <w:r w:rsidR="00BB543B">
        <w:rPr>
          <w:rFonts w:eastAsiaTheme="minorEastAsia" w:hint="eastAsia"/>
          <w:lang w:val="en-US" w:eastAsia="zh-CN"/>
        </w:rPr>
        <w:t>，</w:t>
      </w:r>
      <w:r w:rsidR="00BB543B">
        <w:rPr>
          <w:rFonts w:eastAsiaTheme="minorEastAsia"/>
          <w:lang w:val="en-US" w:eastAsia="zh-CN"/>
        </w:rPr>
        <w:t>以确保足够的保护</w:t>
      </w:r>
      <w:r w:rsidR="00BB543B">
        <w:rPr>
          <w:rFonts w:eastAsiaTheme="minorEastAsia" w:hint="eastAsia"/>
          <w:lang w:val="en-US" w:eastAsia="zh-CN"/>
        </w:rPr>
        <w:t>。</w:t>
      </w:r>
    </w:p>
    <w:p w:rsidR="00785AD7" w:rsidRPr="00004CAC" w:rsidRDefault="009E2C28" w:rsidP="0082115C">
      <w:pPr>
        <w:ind w:firstLineChars="200" w:firstLine="480"/>
        <w:rPr>
          <w:rFonts w:eastAsiaTheme="minorEastAsia"/>
          <w:lang w:val="en-US" w:eastAsia="zh-CN"/>
        </w:rPr>
      </w:pPr>
      <w:r>
        <w:rPr>
          <w:rFonts w:eastAsiaTheme="minorEastAsia"/>
          <w:lang w:val="en-US" w:eastAsia="zh-CN"/>
        </w:rPr>
        <w:t>因为大部分这个信息是在广播站点</w:t>
      </w:r>
      <w:r w:rsidR="00BB543B">
        <w:rPr>
          <w:rFonts w:eastAsiaTheme="minorEastAsia"/>
          <w:lang w:val="en-US" w:eastAsia="zh-CN"/>
        </w:rPr>
        <w:t>收集的</w:t>
      </w:r>
      <w:r w:rsidR="00BB543B">
        <w:rPr>
          <w:rFonts w:eastAsiaTheme="minorEastAsia" w:hint="eastAsia"/>
          <w:lang w:val="en-US" w:eastAsia="zh-CN"/>
        </w:rPr>
        <w:t>，</w:t>
      </w:r>
      <w:r w:rsidR="00BB543B">
        <w:rPr>
          <w:rFonts w:eastAsiaTheme="minorEastAsia"/>
          <w:lang w:val="en-US" w:eastAsia="zh-CN"/>
        </w:rPr>
        <w:t>我们将此数据的收集阶段称为</w:t>
      </w:r>
      <w:r w:rsidR="00BB543B" w:rsidRPr="00E40094">
        <w:rPr>
          <w:rFonts w:ascii="STKaiti" w:eastAsia="STKaiti" w:hAnsi="STKaiti"/>
          <w:iCs/>
          <w:lang w:val="en-US" w:eastAsia="zh-CN"/>
        </w:rPr>
        <w:t>现场查勘</w:t>
      </w:r>
      <w:r w:rsidR="00BB543B">
        <w:rPr>
          <w:rFonts w:eastAsiaTheme="minorEastAsia" w:hint="eastAsia"/>
          <w:i/>
          <w:iCs/>
          <w:lang w:val="en-US" w:eastAsia="zh-CN"/>
        </w:rPr>
        <w:t>。</w:t>
      </w:r>
    </w:p>
    <w:p w:rsidR="00785AD7" w:rsidRPr="00004CAC" w:rsidRDefault="00785AD7" w:rsidP="00785AD7">
      <w:pPr>
        <w:pStyle w:val="Heading2"/>
        <w:rPr>
          <w:rFonts w:eastAsiaTheme="minorEastAsia"/>
          <w:lang w:val="en-US" w:eastAsia="zh-CN"/>
        </w:rPr>
      </w:pPr>
      <w:bookmarkStart w:id="104" w:name="_Toc112572540"/>
      <w:bookmarkStart w:id="105" w:name="_Toc115794829"/>
      <w:bookmarkStart w:id="106" w:name="_Toc115794914"/>
      <w:r w:rsidRPr="00004CAC">
        <w:rPr>
          <w:rFonts w:eastAsiaTheme="minorEastAsia"/>
          <w:lang w:val="en-US" w:eastAsia="zh-CN"/>
        </w:rPr>
        <w:t>6.2</w:t>
      </w:r>
      <w:r w:rsidRPr="00004CAC">
        <w:rPr>
          <w:rFonts w:eastAsiaTheme="minorEastAsia"/>
          <w:lang w:val="en-US" w:eastAsia="zh-CN"/>
        </w:rPr>
        <w:tab/>
      </w:r>
      <w:r w:rsidR="00BB543B">
        <w:rPr>
          <w:rFonts w:eastAsiaTheme="minorEastAsia"/>
          <w:lang w:val="en-US" w:eastAsia="zh-CN"/>
        </w:rPr>
        <w:t>测量规划</w:t>
      </w:r>
      <w:bookmarkEnd w:id="104"/>
      <w:bookmarkEnd w:id="105"/>
      <w:bookmarkEnd w:id="106"/>
    </w:p>
    <w:p w:rsidR="00785AD7" w:rsidRPr="00004CAC" w:rsidRDefault="00BB543B" w:rsidP="0082115C">
      <w:pPr>
        <w:ind w:firstLineChars="200" w:firstLine="480"/>
        <w:rPr>
          <w:rFonts w:eastAsiaTheme="minorEastAsia"/>
          <w:lang w:val="en-US" w:eastAsia="zh-CN"/>
        </w:rPr>
      </w:pPr>
      <w:r>
        <w:rPr>
          <w:rFonts w:eastAsiaTheme="minorEastAsia"/>
          <w:lang w:val="en-US" w:eastAsia="zh-CN"/>
        </w:rPr>
        <w:t>为了达到最佳的结果</w:t>
      </w:r>
      <w:r>
        <w:rPr>
          <w:rFonts w:eastAsiaTheme="minorEastAsia" w:hint="eastAsia"/>
          <w:lang w:val="en-US" w:eastAsia="zh-CN"/>
        </w:rPr>
        <w:t>，</w:t>
      </w:r>
      <w:r>
        <w:rPr>
          <w:rFonts w:eastAsiaTheme="minorEastAsia"/>
          <w:lang w:val="en-US" w:eastAsia="zh-CN"/>
        </w:rPr>
        <w:t>必须要充分地规划一个机载测量行动</w:t>
      </w:r>
      <w:r>
        <w:rPr>
          <w:rFonts w:eastAsiaTheme="minorEastAsia" w:hint="eastAsia"/>
          <w:lang w:val="en-US" w:eastAsia="zh-CN"/>
        </w:rPr>
        <w:t>。经常有多个广播站址要被顺序测量，</w:t>
      </w:r>
      <w:r>
        <w:rPr>
          <w:rFonts w:eastAsiaTheme="minorEastAsia"/>
          <w:lang w:val="en-US" w:eastAsia="zh-CN"/>
        </w:rPr>
        <w:t>且在很多情况下要在同一个位置测量多于一个天线方向图</w:t>
      </w:r>
      <w:r>
        <w:rPr>
          <w:rFonts w:eastAsiaTheme="minorEastAsia" w:hint="eastAsia"/>
          <w:lang w:val="en-US" w:eastAsia="zh-CN"/>
        </w:rPr>
        <w:t>。</w:t>
      </w:r>
      <w:r>
        <w:rPr>
          <w:rFonts w:eastAsiaTheme="minorEastAsia"/>
          <w:lang w:val="en-US" w:eastAsia="zh-CN"/>
        </w:rPr>
        <w:t>适当的规划将这些测量以一种有效的方式组合起来</w:t>
      </w:r>
      <w:r>
        <w:rPr>
          <w:rFonts w:eastAsiaTheme="minorEastAsia" w:hint="eastAsia"/>
          <w:lang w:val="en-US" w:eastAsia="zh-CN"/>
        </w:rPr>
        <w:t>。</w:t>
      </w:r>
    </w:p>
    <w:p w:rsidR="002D0C10" w:rsidRDefault="00BB543B" w:rsidP="0082115C">
      <w:pPr>
        <w:ind w:firstLineChars="200" w:firstLine="480"/>
        <w:rPr>
          <w:rFonts w:eastAsiaTheme="minorEastAsia"/>
          <w:lang w:val="en-US" w:eastAsia="zh-CN"/>
        </w:rPr>
      </w:pPr>
      <w:r>
        <w:rPr>
          <w:rFonts w:eastAsiaTheme="minorEastAsia"/>
          <w:lang w:val="en-US" w:eastAsia="zh-CN"/>
        </w:rPr>
        <w:t>测量规划包括计算前往和在广播站址之间的飞行时间</w:t>
      </w:r>
      <w:r>
        <w:rPr>
          <w:rFonts w:eastAsiaTheme="minorEastAsia" w:hint="eastAsia"/>
          <w:lang w:val="en-US" w:eastAsia="zh-CN"/>
        </w:rPr>
        <w:t>，</w:t>
      </w:r>
      <w:r>
        <w:rPr>
          <w:rFonts w:eastAsiaTheme="minorEastAsia"/>
          <w:lang w:val="en-US" w:eastAsia="zh-CN"/>
        </w:rPr>
        <w:t>以及完成所有期望飞行所需要的时间</w:t>
      </w:r>
      <w:r w:rsidR="009E2C28">
        <w:rPr>
          <w:rFonts w:eastAsiaTheme="minorEastAsia" w:hint="eastAsia"/>
          <w:lang w:val="en-US" w:eastAsia="zh-CN"/>
        </w:rPr>
        <w:t>。采用在现场查勘</w:t>
      </w:r>
      <w:r w:rsidR="00276172">
        <w:rPr>
          <w:rFonts w:eastAsiaTheme="minorEastAsia" w:hint="eastAsia"/>
          <w:lang w:val="en-US" w:eastAsia="zh-CN"/>
        </w:rPr>
        <w:t>期间</w:t>
      </w:r>
      <w:r w:rsidR="009E2C28">
        <w:rPr>
          <w:rFonts w:eastAsiaTheme="minorEastAsia" w:hint="eastAsia"/>
          <w:lang w:val="en-US" w:eastAsia="zh-CN"/>
        </w:rPr>
        <w:t>所收集到的信息可以</w:t>
      </w:r>
      <w:r>
        <w:rPr>
          <w:rFonts w:eastAsiaTheme="minorEastAsia" w:hint="eastAsia"/>
          <w:lang w:val="en-US" w:eastAsia="zh-CN"/>
        </w:rPr>
        <w:t>决定</w:t>
      </w:r>
      <w:r>
        <w:rPr>
          <w:rFonts w:eastAsiaTheme="minorEastAsia"/>
          <w:lang w:val="en-US" w:eastAsia="zh-CN"/>
        </w:rPr>
        <w:t>必要的飞行类型和最佳的飞行高度</w:t>
      </w:r>
      <w:r>
        <w:rPr>
          <w:rFonts w:eastAsiaTheme="minorEastAsia" w:hint="eastAsia"/>
          <w:lang w:val="en-US" w:eastAsia="zh-CN"/>
        </w:rPr>
        <w:t>、</w:t>
      </w:r>
      <w:r>
        <w:rPr>
          <w:rFonts w:eastAsiaTheme="minorEastAsia"/>
          <w:lang w:val="en-US" w:eastAsia="zh-CN"/>
        </w:rPr>
        <w:t>距离和路径</w:t>
      </w:r>
      <w:r>
        <w:rPr>
          <w:rFonts w:eastAsiaTheme="minorEastAsia" w:hint="eastAsia"/>
          <w:lang w:val="en-US" w:eastAsia="zh-CN"/>
        </w:rPr>
        <w:t>。</w:t>
      </w:r>
      <w:r>
        <w:rPr>
          <w:rFonts w:eastAsiaTheme="minorEastAsia"/>
          <w:lang w:val="en-US" w:eastAsia="zh-CN"/>
        </w:rPr>
        <w:t>通常</w:t>
      </w:r>
      <w:r w:rsidR="00276172">
        <w:rPr>
          <w:rFonts w:eastAsiaTheme="minorEastAsia" w:hint="eastAsia"/>
          <w:lang w:val="en-US" w:eastAsia="zh-CN"/>
        </w:rPr>
        <w:t>，</w:t>
      </w:r>
      <w:r w:rsidR="00276172">
        <w:rPr>
          <w:rFonts w:eastAsiaTheme="minorEastAsia"/>
          <w:lang w:val="en-US" w:eastAsia="zh-CN"/>
        </w:rPr>
        <w:t>但</w:t>
      </w:r>
      <w:r>
        <w:rPr>
          <w:rFonts w:eastAsiaTheme="minorEastAsia"/>
          <w:lang w:val="en-US" w:eastAsia="zh-CN"/>
        </w:rPr>
        <w:t>不总是可以</w:t>
      </w:r>
      <w:r w:rsidR="009E2C28">
        <w:rPr>
          <w:rFonts w:eastAsiaTheme="minorEastAsia" w:hint="eastAsia"/>
          <w:lang w:val="en-US" w:eastAsia="zh-CN"/>
        </w:rPr>
        <w:t>在多个发射机使用同一个天线的情况下</w:t>
      </w:r>
      <w:r>
        <w:rPr>
          <w:rFonts w:eastAsiaTheme="minorEastAsia"/>
          <w:lang w:val="en-US" w:eastAsia="zh-CN"/>
        </w:rPr>
        <w:t>测量</w:t>
      </w:r>
      <w:r w:rsidR="006F4C13">
        <w:rPr>
          <w:rFonts w:eastAsiaTheme="minorEastAsia"/>
          <w:lang w:val="en-US" w:eastAsia="zh-CN"/>
        </w:rPr>
        <w:t>多个图形</w:t>
      </w:r>
      <w:r w:rsidR="007C3B78">
        <w:rPr>
          <w:rFonts w:eastAsiaTheme="minorEastAsia" w:hint="eastAsia"/>
          <w:lang w:val="en-US" w:eastAsia="zh-CN"/>
        </w:rPr>
        <w:t>。应该与对安全飞行保持</w:t>
      </w:r>
      <w:r w:rsidR="006F4C13">
        <w:rPr>
          <w:rFonts w:eastAsiaTheme="minorEastAsia" w:hint="eastAsia"/>
          <w:lang w:val="en-US" w:eastAsia="zh-CN"/>
        </w:rPr>
        <w:t>有责任的飞行员讨论</w:t>
      </w:r>
      <w:r w:rsidR="006F4C13">
        <w:rPr>
          <w:rFonts w:eastAsiaTheme="minorEastAsia"/>
          <w:lang w:val="en-US" w:eastAsia="zh-CN"/>
        </w:rPr>
        <w:t>加油时间和位置以及其他与飞行相关的问题</w:t>
      </w:r>
      <w:r w:rsidR="006F4C13">
        <w:rPr>
          <w:rFonts w:eastAsiaTheme="minorEastAsia" w:hint="eastAsia"/>
          <w:lang w:val="en-US" w:eastAsia="zh-CN"/>
        </w:rPr>
        <w:t>。</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US" w:eastAsia="zh-CN"/>
        </w:rPr>
      </w:pPr>
      <w:bookmarkStart w:id="107" w:name="_Toc112572541"/>
      <w:bookmarkStart w:id="108" w:name="_Toc115794830"/>
      <w:bookmarkStart w:id="109" w:name="_Toc115794915"/>
      <w:r>
        <w:rPr>
          <w:rFonts w:eastAsiaTheme="minorEastAsia"/>
          <w:lang w:val="en-US" w:eastAsia="zh-CN"/>
        </w:rPr>
        <w:br w:type="page"/>
      </w:r>
    </w:p>
    <w:p w:rsidR="00785AD7" w:rsidRPr="00004CAC" w:rsidRDefault="00785AD7" w:rsidP="00785AD7">
      <w:pPr>
        <w:pStyle w:val="Heading2"/>
        <w:rPr>
          <w:rFonts w:eastAsiaTheme="minorEastAsia"/>
          <w:lang w:val="en-US" w:eastAsia="zh-CN"/>
        </w:rPr>
      </w:pPr>
      <w:r w:rsidRPr="00004CAC">
        <w:rPr>
          <w:rFonts w:eastAsiaTheme="minorEastAsia"/>
          <w:lang w:val="en-US" w:eastAsia="zh-CN"/>
        </w:rPr>
        <w:t>6.3</w:t>
      </w:r>
      <w:r w:rsidRPr="00004CAC">
        <w:rPr>
          <w:rFonts w:eastAsiaTheme="minorEastAsia"/>
          <w:lang w:val="en-US" w:eastAsia="zh-CN"/>
        </w:rPr>
        <w:tab/>
      </w:r>
      <w:r w:rsidR="006F4C13">
        <w:rPr>
          <w:rFonts w:eastAsiaTheme="minorEastAsia"/>
          <w:lang w:val="en-US" w:eastAsia="zh-CN"/>
        </w:rPr>
        <w:t>飞行前测试</w:t>
      </w:r>
      <w:bookmarkEnd w:id="107"/>
      <w:bookmarkEnd w:id="108"/>
      <w:bookmarkEnd w:id="109"/>
    </w:p>
    <w:p w:rsidR="00785AD7" w:rsidRPr="00004CAC" w:rsidRDefault="006F4C13" w:rsidP="0082115C">
      <w:pPr>
        <w:ind w:firstLineChars="200" w:firstLine="480"/>
        <w:rPr>
          <w:rFonts w:eastAsiaTheme="minorEastAsia"/>
          <w:lang w:val="en-US" w:eastAsia="zh-CN"/>
        </w:rPr>
      </w:pPr>
      <w:r>
        <w:rPr>
          <w:rFonts w:eastAsiaTheme="minorEastAsia"/>
          <w:lang w:val="en-US" w:eastAsia="zh-CN"/>
        </w:rPr>
        <w:t>因为飞行时间是测量时间中最昂贵的部分</w:t>
      </w:r>
      <w:r>
        <w:rPr>
          <w:rFonts w:eastAsiaTheme="minorEastAsia" w:hint="eastAsia"/>
          <w:lang w:val="en-US" w:eastAsia="zh-CN"/>
        </w:rPr>
        <w:t>，必须要对</w:t>
      </w:r>
      <w:r>
        <w:rPr>
          <w:rFonts w:eastAsiaTheme="minorEastAsia"/>
          <w:lang w:val="en-US" w:eastAsia="zh-CN"/>
        </w:rPr>
        <w:t>所有设备在飞行器上组装后和在起飞前进行充分的测试</w:t>
      </w:r>
      <w:r>
        <w:rPr>
          <w:rFonts w:eastAsiaTheme="minorEastAsia" w:hint="eastAsia"/>
          <w:lang w:val="en-US" w:eastAsia="zh-CN"/>
        </w:rPr>
        <w:t>。</w:t>
      </w:r>
      <w:r w:rsidR="004711CD">
        <w:rPr>
          <w:rFonts w:eastAsiaTheme="minorEastAsia" w:hint="eastAsia"/>
          <w:lang w:val="en-US" w:eastAsia="zh-CN"/>
        </w:rPr>
        <w:t>这样，在测量飞行期间就可以避免意想不到的事情。</w:t>
      </w:r>
    </w:p>
    <w:p w:rsidR="00785AD7" w:rsidRPr="00004CAC" w:rsidRDefault="00785AD7" w:rsidP="00785AD7">
      <w:pPr>
        <w:pStyle w:val="Heading2"/>
        <w:rPr>
          <w:rFonts w:eastAsiaTheme="minorEastAsia"/>
          <w:lang w:val="en-US" w:eastAsia="zh-CN"/>
        </w:rPr>
      </w:pPr>
      <w:bookmarkStart w:id="110" w:name="_Toc112572542"/>
      <w:bookmarkStart w:id="111" w:name="_Toc115794831"/>
      <w:bookmarkStart w:id="112" w:name="_Toc115794916"/>
      <w:r w:rsidRPr="00004CAC">
        <w:rPr>
          <w:rFonts w:eastAsiaTheme="minorEastAsia"/>
          <w:lang w:val="en-US" w:eastAsia="zh-CN"/>
        </w:rPr>
        <w:t>6.4</w:t>
      </w:r>
      <w:r w:rsidRPr="00004CAC">
        <w:rPr>
          <w:rFonts w:eastAsiaTheme="minorEastAsia"/>
          <w:lang w:val="en-US" w:eastAsia="zh-CN"/>
        </w:rPr>
        <w:tab/>
      </w:r>
      <w:r w:rsidR="004711CD">
        <w:rPr>
          <w:rFonts w:eastAsiaTheme="minorEastAsia"/>
          <w:lang w:val="en-US" w:eastAsia="zh-CN"/>
        </w:rPr>
        <w:t>测量飞行</w:t>
      </w:r>
      <w:bookmarkEnd w:id="110"/>
      <w:bookmarkEnd w:id="111"/>
      <w:bookmarkEnd w:id="112"/>
    </w:p>
    <w:p w:rsidR="00785AD7" w:rsidRPr="00004CAC" w:rsidRDefault="004711CD" w:rsidP="0082115C">
      <w:pPr>
        <w:ind w:firstLineChars="200" w:firstLine="480"/>
        <w:rPr>
          <w:rFonts w:eastAsiaTheme="minorEastAsia"/>
          <w:lang w:val="en-US" w:eastAsia="zh-CN"/>
        </w:rPr>
      </w:pPr>
      <w:r>
        <w:rPr>
          <w:rFonts w:eastAsiaTheme="minorEastAsia"/>
          <w:lang w:val="en-US" w:eastAsia="zh-CN"/>
        </w:rPr>
        <w:t>所进行的测量飞行的类型完全取决于天线情形和所用的飞行器</w:t>
      </w:r>
      <w:r>
        <w:rPr>
          <w:rFonts w:eastAsiaTheme="minorEastAsia" w:hint="eastAsia"/>
          <w:lang w:val="en-US" w:eastAsia="zh-CN"/>
        </w:rPr>
        <w:t>。</w:t>
      </w:r>
      <w:r>
        <w:rPr>
          <w:rFonts w:eastAsiaTheme="minorEastAsia"/>
          <w:lang w:val="en-US" w:eastAsia="zh-CN"/>
        </w:rPr>
        <w:t>例如</w:t>
      </w:r>
      <w:r>
        <w:rPr>
          <w:rFonts w:eastAsiaTheme="minorEastAsia" w:hint="eastAsia"/>
          <w:lang w:val="en-US" w:eastAsia="zh-CN"/>
        </w:rPr>
        <w:t>，</w:t>
      </w:r>
      <w:r>
        <w:rPr>
          <w:rFonts w:eastAsiaTheme="minorEastAsia"/>
          <w:lang w:val="en-US" w:eastAsia="zh-CN"/>
        </w:rPr>
        <w:t>采用一架直升飞机对一个</w:t>
      </w:r>
      <w:r>
        <w:rPr>
          <w:rFonts w:eastAsiaTheme="minorEastAsia"/>
          <w:lang w:val="en-US" w:eastAsia="zh-CN"/>
        </w:rPr>
        <w:t>VHF</w:t>
      </w:r>
      <w:r>
        <w:rPr>
          <w:rFonts w:eastAsiaTheme="minorEastAsia"/>
          <w:lang w:val="en-US" w:eastAsia="zh-CN"/>
        </w:rPr>
        <w:t>广播天线图进行测量</w:t>
      </w:r>
      <w:r>
        <w:rPr>
          <w:rFonts w:eastAsiaTheme="minorEastAsia" w:hint="eastAsia"/>
          <w:lang w:val="en-US" w:eastAsia="zh-CN"/>
        </w:rPr>
        <w:t>，需要与采用飞机对一个中波阵列进行测量</w:t>
      </w:r>
      <w:r>
        <w:rPr>
          <w:rFonts w:eastAsiaTheme="minorEastAsia"/>
          <w:lang w:val="en-US" w:eastAsia="zh-CN"/>
        </w:rPr>
        <w:t>不同的方式</w:t>
      </w:r>
      <w:r>
        <w:rPr>
          <w:rFonts w:eastAsiaTheme="minorEastAsia" w:hint="eastAsia"/>
          <w:lang w:val="en-US" w:eastAsia="zh-CN"/>
        </w:rPr>
        <w:t>。</w:t>
      </w:r>
      <w:r w:rsidR="002D5A89">
        <w:rPr>
          <w:rFonts w:eastAsiaTheme="minorEastAsia"/>
          <w:lang w:val="en-US" w:eastAsia="zh-CN"/>
        </w:rPr>
        <w:t>在第</w:t>
      </w:r>
      <w:r w:rsidR="002D5A89">
        <w:rPr>
          <w:rFonts w:eastAsiaTheme="minorEastAsia" w:hint="eastAsia"/>
          <w:lang w:val="en-US" w:eastAsia="zh-CN"/>
        </w:rPr>
        <w:t>6</w:t>
      </w:r>
      <w:r w:rsidR="002D5A89">
        <w:rPr>
          <w:rFonts w:eastAsiaTheme="minorEastAsia" w:hint="eastAsia"/>
          <w:lang w:val="en-US" w:eastAsia="zh-CN"/>
        </w:rPr>
        <w:t>和</w:t>
      </w:r>
      <w:r w:rsidR="002D5A89">
        <w:rPr>
          <w:rFonts w:eastAsiaTheme="minorEastAsia" w:hint="eastAsia"/>
          <w:lang w:val="en-US" w:eastAsia="zh-CN"/>
        </w:rPr>
        <w:t>7</w:t>
      </w:r>
      <w:r w:rsidR="002D5A89">
        <w:rPr>
          <w:rFonts w:eastAsiaTheme="minorEastAsia" w:hint="eastAsia"/>
          <w:lang w:val="en-US" w:eastAsia="zh-CN"/>
        </w:rPr>
        <w:t>节中对</w:t>
      </w:r>
      <w:r>
        <w:rPr>
          <w:rFonts w:eastAsiaTheme="minorEastAsia"/>
          <w:lang w:val="en-US" w:eastAsia="zh-CN"/>
        </w:rPr>
        <w:t>不同测量飞行</w:t>
      </w:r>
      <w:r w:rsidR="002D5A89">
        <w:rPr>
          <w:rFonts w:eastAsiaTheme="minorEastAsia"/>
          <w:lang w:val="en-US" w:eastAsia="zh-CN"/>
        </w:rPr>
        <w:t>的</w:t>
      </w:r>
      <w:r>
        <w:rPr>
          <w:rFonts w:eastAsiaTheme="minorEastAsia"/>
          <w:lang w:val="en-US" w:eastAsia="zh-CN"/>
        </w:rPr>
        <w:t>类型和它们的应用</w:t>
      </w:r>
      <w:r w:rsidR="002D5A89">
        <w:rPr>
          <w:rFonts w:eastAsiaTheme="minorEastAsia"/>
          <w:lang w:val="en-US" w:eastAsia="zh-CN"/>
        </w:rPr>
        <w:t>进行了</w:t>
      </w:r>
      <w:r>
        <w:rPr>
          <w:rFonts w:eastAsiaTheme="minorEastAsia" w:hint="eastAsia"/>
          <w:lang w:val="en-US" w:eastAsia="zh-CN"/>
        </w:rPr>
        <w:t>描述。在</w:t>
      </w:r>
      <w:r w:rsidR="00254858">
        <w:rPr>
          <w:rFonts w:eastAsiaTheme="minorEastAsia" w:hint="eastAsia"/>
          <w:lang w:val="en-US" w:eastAsia="zh-CN"/>
        </w:rPr>
        <w:t>测量期间，需要在地面监视来自被测天线的信号</w:t>
      </w:r>
      <w:r w:rsidR="002D5A89">
        <w:rPr>
          <w:rFonts w:eastAsiaTheme="minorEastAsia" w:hint="eastAsia"/>
          <w:lang w:val="en-US" w:eastAsia="zh-CN"/>
        </w:rPr>
        <w:t>，</w:t>
      </w:r>
      <w:r w:rsidR="00C815CB">
        <w:rPr>
          <w:rFonts w:eastAsiaTheme="minorEastAsia"/>
          <w:lang w:val="en-US" w:eastAsia="zh-CN"/>
        </w:rPr>
        <w:t>以确保发射</w:t>
      </w:r>
      <w:r w:rsidR="002D5A89">
        <w:rPr>
          <w:rFonts w:eastAsiaTheme="minorEastAsia"/>
          <w:lang w:val="en-US" w:eastAsia="zh-CN"/>
        </w:rPr>
        <w:t>信号保持足够稳定</w:t>
      </w:r>
      <w:r w:rsidR="002D5A89">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113" w:name="_Toc112572543"/>
      <w:bookmarkStart w:id="114" w:name="_Toc115794832"/>
      <w:bookmarkStart w:id="115" w:name="_Toc115794917"/>
      <w:r w:rsidRPr="00004CAC">
        <w:rPr>
          <w:rFonts w:eastAsiaTheme="minorEastAsia"/>
          <w:lang w:val="en-US" w:eastAsia="zh-CN"/>
        </w:rPr>
        <w:t>6.5</w:t>
      </w:r>
      <w:r w:rsidRPr="00004CAC">
        <w:rPr>
          <w:rFonts w:eastAsiaTheme="minorEastAsia"/>
          <w:lang w:val="en-US" w:eastAsia="zh-CN"/>
        </w:rPr>
        <w:tab/>
      </w:r>
      <w:r w:rsidR="002D5A89">
        <w:rPr>
          <w:rFonts w:eastAsiaTheme="minorEastAsia"/>
          <w:lang w:val="en-US" w:eastAsia="zh-CN"/>
        </w:rPr>
        <w:t>飞行后设备评估</w:t>
      </w:r>
      <w:bookmarkEnd w:id="113"/>
      <w:bookmarkEnd w:id="114"/>
      <w:bookmarkEnd w:id="115"/>
    </w:p>
    <w:p w:rsidR="00785AD7" w:rsidRPr="00004CAC" w:rsidRDefault="002D5A89" w:rsidP="0082115C">
      <w:pPr>
        <w:ind w:firstLineChars="200" w:firstLine="480"/>
        <w:rPr>
          <w:rFonts w:eastAsiaTheme="minorEastAsia"/>
          <w:lang w:val="en-US" w:eastAsia="zh-CN"/>
        </w:rPr>
      </w:pPr>
      <w:r>
        <w:rPr>
          <w:rFonts w:eastAsiaTheme="minorEastAsia"/>
          <w:lang w:val="en-US" w:eastAsia="zh-CN"/>
        </w:rPr>
        <w:t>在测量飞行之后</w:t>
      </w:r>
      <w:r>
        <w:rPr>
          <w:rFonts w:eastAsiaTheme="minorEastAsia" w:hint="eastAsia"/>
          <w:lang w:val="en-US" w:eastAsia="zh-CN"/>
        </w:rPr>
        <w:t>，必须立即重复飞行前测试，以保证所有设备仍如所预期地那样发挥功能。</w:t>
      </w:r>
      <w:r>
        <w:rPr>
          <w:rFonts w:eastAsiaTheme="minorEastAsia"/>
          <w:lang w:val="en-US" w:eastAsia="zh-CN"/>
        </w:rPr>
        <w:t>任何异常应被记录</w:t>
      </w:r>
      <w:r>
        <w:rPr>
          <w:rFonts w:eastAsiaTheme="minorEastAsia" w:hint="eastAsia"/>
          <w:lang w:val="en-US" w:eastAsia="zh-CN"/>
        </w:rPr>
        <w:t>，</w:t>
      </w:r>
      <w:r>
        <w:rPr>
          <w:rFonts w:eastAsiaTheme="minorEastAsia"/>
          <w:lang w:val="en-US" w:eastAsia="zh-CN"/>
        </w:rPr>
        <w:t>以帮助后处理</w:t>
      </w:r>
      <w:r>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116" w:name="_Toc112572544"/>
      <w:bookmarkStart w:id="117" w:name="_Toc115794833"/>
      <w:bookmarkStart w:id="118" w:name="_Toc115794918"/>
      <w:r w:rsidRPr="00004CAC">
        <w:rPr>
          <w:rFonts w:eastAsiaTheme="minorEastAsia"/>
          <w:lang w:val="en-US" w:eastAsia="zh-CN"/>
        </w:rPr>
        <w:t>6.6</w:t>
      </w:r>
      <w:r w:rsidRPr="00004CAC">
        <w:rPr>
          <w:rFonts w:eastAsiaTheme="minorEastAsia"/>
          <w:lang w:val="en-US" w:eastAsia="zh-CN"/>
        </w:rPr>
        <w:tab/>
      </w:r>
      <w:r w:rsidR="002D5A89">
        <w:rPr>
          <w:rFonts w:eastAsiaTheme="minorEastAsia"/>
          <w:lang w:val="en-US" w:eastAsia="zh-CN"/>
        </w:rPr>
        <w:t>数据处理和分析</w:t>
      </w:r>
      <w:bookmarkEnd w:id="116"/>
      <w:bookmarkEnd w:id="117"/>
      <w:bookmarkEnd w:id="118"/>
    </w:p>
    <w:p w:rsidR="00785AD7" w:rsidRPr="00004CAC" w:rsidRDefault="002D5A89" w:rsidP="0082115C">
      <w:pPr>
        <w:ind w:firstLineChars="200" w:firstLine="480"/>
        <w:rPr>
          <w:rFonts w:eastAsiaTheme="minorEastAsia"/>
          <w:lang w:val="en-US" w:eastAsia="zh-CN"/>
        </w:rPr>
      </w:pPr>
      <w:r>
        <w:rPr>
          <w:rFonts w:eastAsiaTheme="minorEastAsia"/>
          <w:lang w:val="en-US" w:eastAsia="zh-CN"/>
        </w:rPr>
        <w:t>在飞行期间</w:t>
      </w:r>
      <w:r>
        <w:rPr>
          <w:rFonts w:eastAsiaTheme="minorEastAsia" w:hint="eastAsia"/>
          <w:lang w:val="en-US" w:eastAsia="zh-CN"/>
        </w:rPr>
        <w:t>，</w:t>
      </w:r>
      <w:r>
        <w:rPr>
          <w:rFonts w:eastAsiaTheme="minorEastAsia"/>
          <w:lang w:val="en-US" w:eastAsia="zh-CN"/>
        </w:rPr>
        <w:t>所有原始测量数据已经被记录</w:t>
      </w:r>
      <w:r>
        <w:rPr>
          <w:rFonts w:eastAsiaTheme="minorEastAsia" w:hint="eastAsia"/>
          <w:lang w:val="en-US" w:eastAsia="zh-CN"/>
        </w:rPr>
        <w:t>。</w:t>
      </w:r>
      <w:r w:rsidR="00C815CB">
        <w:rPr>
          <w:rFonts w:eastAsiaTheme="minorEastAsia"/>
          <w:lang w:val="en-US" w:eastAsia="zh-CN"/>
        </w:rPr>
        <w:t>将此数据与</w:t>
      </w:r>
      <w:r>
        <w:rPr>
          <w:rFonts w:eastAsiaTheme="minorEastAsia"/>
          <w:lang w:val="en-US" w:eastAsia="zh-CN"/>
        </w:rPr>
        <w:t>已知数值相结合</w:t>
      </w:r>
      <w:r>
        <w:rPr>
          <w:rFonts w:eastAsiaTheme="minorEastAsia" w:hint="eastAsia"/>
          <w:lang w:val="en-US" w:eastAsia="zh-CN"/>
        </w:rPr>
        <w:t>，</w:t>
      </w:r>
      <w:r>
        <w:rPr>
          <w:rFonts w:eastAsiaTheme="minorEastAsia"/>
          <w:lang w:val="en-US" w:eastAsia="zh-CN"/>
        </w:rPr>
        <w:t>例如测量天线增益</w:t>
      </w:r>
      <w:r>
        <w:rPr>
          <w:rFonts w:eastAsiaTheme="minorEastAsia" w:hint="eastAsia"/>
          <w:lang w:val="en-US" w:eastAsia="zh-CN"/>
        </w:rPr>
        <w:t>、</w:t>
      </w:r>
      <w:r>
        <w:rPr>
          <w:rFonts w:eastAsiaTheme="minorEastAsia"/>
          <w:lang w:val="en-US" w:eastAsia="zh-CN"/>
        </w:rPr>
        <w:t>发射天线位置和其他修正因子</w:t>
      </w:r>
      <w:r>
        <w:rPr>
          <w:rFonts w:eastAsiaTheme="minorEastAsia" w:hint="eastAsia"/>
          <w:lang w:val="en-US" w:eastAsia="zh-CN"/>
        </w:rPr>
        <w:t>，</w:t>
      </w:r>
      <w:r>
        <w:rPr>
          <w:rFonts w:eastAsiaTheme="minorEastAsia"/>
          <w:lang w:val="en-US" w:eastAsia="zh-CN"/>
        </w:rPr>
        <w:t>实时地产生了所需要的天线方向图</w:t>
      </w:r>
      <w:r>
        <w:rPr>
          <w:rFonts w:eastAsiaTheme="minorEastAsia" w:hint="eastAsia"/>
          <w:lang w:val="en-US" w:eastAsia="zh-CN"/>
        </w:rPr>
        <w:t>，在飞行期间为</w:t>
      </w:r>
      <w:r w:rsidR="005E49C4">
        <w:rPr>
          <w:rFonts w:eastAsiaTheme="minorEastAsia" w:hint="eastAsia"/>
          <w:lang w:val="en-US" w:eastAsia="zh-CN"/>
        </w:rPr>
        <w:t>机械师</w:t>
      </w:r>
      <w:r>
        <w:rPr>
          <w:rFonts w:eastAsiaTheme="minorEastAsia" w:hint="eastAsia"/>
          <w:lang w:val="en-US" w:eastAsia="zh-CN"/>
        </w:rPr>
        <w:t>提供了对测量的很好印象。</w:t>
      </w:r>
      <w:r>
        <w:rPr>
          <w:rFonts w:eastAsiaTheme="minorEastAsia"/>
          <w:lang w:val="en-US" w:eastAsia="zh-CN"/>
        </w:rPr>
        <w:t>一个更加详细的分析只能在地面进行</w:t>
      </w:r>
      <w:r>
        <w:rPr>
          <w:rFonts w:eastAsiaTheme="minorEastAsia" w:hint="eastAsia"/>
          <w:lang w:val="en-US" w:eastAsia="zh-CN"/>
        </w:rPr>
        <w:t>，</w:t>
      </w:r>
      <w:r>
        <w:rPr>
          <w:rFonts w:eastAsiaTheme="minorEastAsia"/>
          <w:lang w:val="en-US" w:eastAsia="zh-CN"/>
        </w:rPr>
        <w:t>在那里可以有更多的时间</w:t>
      </w:r>
      <w:r>
        <w:rPr>
          <w:rFonts w:eastAsiaTheme="minorEastAsia" w:hint="eastAsia"/>
          <w:lang w:val="en-US" w:eastAsia="zh-CN"/>
        </w:rPr>
        <w:t>。</w:t>
      </w:r>
      <w:r w:rsidR="007C3B78">
        <w:rPr>
          <w:rFonts w:eastAsiaTheme="minorEastAsia"/>
          <w:lang w:val="en-US" w:eastAsia="zh-CN"/>
        </w:rPr>
        <w:t>从测量数据</w:t>
      </w:r>
      <w:r>
        <w:rPr>
          <w:rFonts w:eastAsiaTheme="minorEastAsia"/>
          <w:lang w:val="en-US" w:eastAsia="zh-CN"/>
        </w:rPr>
        <w:t>和设备的校准信息得出的统计信息被用来估算测量精度</w:t>
      </w:r>
      <w:r>
        <w:rPr>
          <w:rFonts w:eastAsiaTheme="minorEastAsia" w:hint="eastAsia"/>
          <w:lang w:val="en-US" w:eastAsia="zh-CN"/>
        </w:rPr>
        <w:t>。</w:t>
      </w:r>
      <w:r w:rsidR="008E099C">
        <w:rPr>
          <w:rFonts w:eastAsiaTheme="minorEastAsia" w:hint="eastAsia"/>
          <w:lang w:val="en-US" w:eastAsia="zh-CN"/>
        </w:rPr>
        <w:t>而重复或交叉的测量路径可以被用来对测量数据进行相关。</w:t>
      </w:r>
      <w:r w:rsidR="008E099C">
        <w:rPr>
          <w:rFonts w:eastAsiaTheme="minorEastAsia"/>
          <w:lang w:val="en-US" w:eastAsia="zh-CN"/>
        </w:rPr>
        <w:t>这些问题在第</w:t>
      </w:r>
      <w:r w:rsidR="008E099C">
        <w:rPr>
          <w:rFonts w:eastAsiaTheme="minorEastAsia" w:hint="eastAsia"/>
          <w:lang w:val="en-US" w:eastAsia="zh-CN"/>
        </w:rPr>
        <w:t>7</w:t>
      </w:r>
      <w:r w:rsidR="008E099C">
        <w:rPr>
          <w:rFonts w:eastAsiaTheme="minorEastAsia" w:hint="eastAsia"/>
          <w:lang w:val="en-US" w:eastAsia="zh-CN"/>
        </w:rPr>
        <w:t>节中描述。</w:t>
      </w:r>
    </w:p>
    <w:p w:rsidR="00785AD7" w:rsidRPr="00004CAC" w:rsidRDefault="00785AD7" w:rsidP="00785AD7">
      <w:pPr>
        <w:pStyle w:val="Heading2"/>
        <w:rPr>
          <w:rFonts w:eastAsiaTheme="minorEastAsia"/>
          <w:lang w:val="en-US" w:eastAsia="zh-CN"/>
        </w:rPr>
      </w:pPr>
      <w:bookmarkStart w:id="119" w:name="_Toc112572545"/>
      <w:bookmarkStart w:id="120" w:name="_Toc115794834"/>
      <w:bookmarkStart w:id="121" w:name="_Toc115794919"/>
      <w:r w:rsidRPr="00004CAC">
        <w:rPr>
          <w:rFonts w:eastAsiaTheme="minorEastAsia"/>
          <w:lang w:val="en-US" w:eastAsia="zh-CN"/>
        </w:rPr>
        <w:t>6.7</w:t>
      </w:r>
      <w:r w:rsidRPr="00004CAC">
        <w:rPr>
          <w:rFonts w:eastAsiaTheme="minorEastAsia"/>
          <w:lang w:val="en-US" w:eastAsia="zh-CN"/>
        </w:rPr>
        <w:tab/>
      </w:r>
      <w:r w:rsidR="008E099C">
        <w:rPr>
          <w:rFonts w:eastAsiaTheme="minorEastAsia"/>
          <w:lang w:val="en-US" w:eastAsia="zh-CN"/>
        </w:rPr>
        <w:t>报告</w:t>
      </w:r>
      <w:bookmarkEnd w:id="119"/>
      <w:bookmarkEnd w:id="120"/>
      <w:bookmarkEnd w:id="121"/>
    </w:p>
    <w:p w:rsidR="00785AD7" w:rsidRPr="00004CAC" w:rsidRDefault="008E099C" w:rsidP="0082115C">
      <w:pPr>
        <w:ind w:firstLineChars="200" w:firstLine="480"/>
        <w:rPr>
          <w:rFonts w:eastAsiaTheme="minorEastAsia"/>
          <w:lang w:val="en-US" w:eastAsia="zh-CN"/>
        </w:rPr>
      </w:pPr>
      <w:r>
        <w:rPr>
          <w:rFonts w:eastAsiaTheme="minorEastAsia"/>
          <w:lang w:val="en-US" w:eastAsia="zh-CN"/>
        </w:rPr>
        <w:t>一个标准</w:t>
      </w:r>
      <w:r w:rsidR="007C3B78">
        <w:rPr>
          <w:rFonts w:eastAsiaTheme="minorEastAsia"/>
          <w:lang w:val="en-US" w:eastAsia="zh-CN"/>
        </w:rPr>
        <w:t>化</w:t>
      </w:r>
      <w:r>
        <w:rPr>
          <w:rFonts w:eastAsiaTheme="minorEastAsia"/>
          <w:lang w:val="en-US" w:eastAsia="zh-CN"/>
        </w:rPr>
        <w:t>的报告格式</w:t>
      </w:r>
      <w:r>
        <w:rPr>
          <w:rFonts w:eastAsiaTheme="minorEastAsia" w:hint="eastAsia"/>
          <w:lang w:val="en-US" w:eastAsia="zh-CN"/>
        </w:rPr>
        <w:t>，</w:t>
      </w:r>
      <w:r>
        <w:rPr>
          <w:rFonts w:eastAsiaTheme="minorEastAsia"/>
          <w:lang w:val="en-US" w:eastAsia="zh-CN"/>
        </w:rPr>
        <w:t>采用标准的报告组成</w:t>
      </w:r>
      <w:r>
        <w:rPr>
          <w:rFonts w:eastAsiaTheme="minorEastAsia" w:hint="eastAsia"/>
          <w:lang w:val="en-US" w:eastAsia="zh-CN"/>
        </w:rPr>
        <w:t>、</w:t>
      </w:r>
      <w:r>
        <w:rPr>
          <w:rFonts w:eastAsiaTheme="minorEastAsia"/>
          <w:lang w:val="en-US" w:eastAsia="zh-CN"/>
        </w:rPr>
        <w:t>标准</w:t>
      </w:r>
      <w:r w:rsidR="00C815CB">
        <w:rPr>
          <w:rFonts w:eastAsiaTheme="minorEastAsia"/>
          <w:lang w:val="en-US" w:eastAsia="zh-CN"/>
        </w:rPr>
        <w:t>化</w:t>
      </w:r>
      <w:r>
        <w:rPr>
          <w:rFonts w:eastAsiaTheme="minorEastAsia"/>
          <w:lang w:val="en-US" w:eastAsia="zh-CN"/>
        </w:rPr>
        <w:t>的图形和图形标度</w:t>
      </w:r>
      <w:r w:rsidR="007E62F1">
        <w:rPr>
          <w:rFonts w:eastAsiaTheme="minorEastAsia" w:hint="eastAsia"/>
          <w:lang w:val="en-US" w:eastAsia="zh-CN"/>
        </w:rPr>
        <w:t>使快速解读</w:t>
      </w:r>
      <w:r>
        <w:rPr>
          <w:rFonts w:eastAsiaTheme="minorEastAsia" w:hint="eastAsia"/>
          <w:lang w:val="en-US" w:eastAsia="zh-CN"/>
        </w:rPr>
        <w:t>和对不同测量进行比较容易得多，并</w:t>
      </w:r>
      <w:r>
        <w:rPr>
          <w:rFonts w:eastAsiaTheme="minorEastAsia"/>
          <w:lang w:val="en-US" w:eastAsia="zh-CN"/>
        </w:rPr>
        <w:t>因此而被推荐</w:t>
      </w:r>
      <w:r>
        <w:rPr>
          <w:rFonts w:eastAsiaTheme="minorEastAsia" w:hint="eastAsia"/>
          <w:lang w:val="en-US" w:eastAsia="zh-CN"/>
        </w:rPr>
        <w:t>。</w:t>
      </w:r>
      <w:r>
        <w:rPr>
          <w:rFonts w:eastAsiaTheme="minorEastAsia"/>
          <w:lang w:val="en-US" w:eastAsia="zh-CN"/>
        </w:rPr>
        <w:t>这些问题在第</w:t>
      </w:r>
      <w:r>
        <w:rPr>
          <w:rFonts w:eastAsiaTheme="minorEastAsia" w:hint="eastAsia"/>
          <w:lang w:val="en-US" w:eastAsia="zh-CN"/>
        </w:rPr>
        <w:t>9</w:t>
      </w:r>
      <w:r>
        <w:rPr>
          <w:rFonts w:eastAsiaTheme="minorEastAsia" w:hint="eastAsia"/>
          <w:lang w:val="en-US" w:eastAsia="zh-CN"/>
        </w:rPr>
        <w:t>节中涉及。</w:t>
      </w:r>
      <w:r>
        <w:rPr>
          <w:rFonts w:eastAsiaTheme="minorEastAsia"/>
          <w:lang w:val="en-US" w:eastAsia="zh-CN"/>
        </w:rPr>
        <w:t>一个测量不确定性分析是这个报告一个必不可少</w:t>
      </w:r>
      <w:r w:rsidR="007E62F1">
        <w:rPr>
          <w:rFonts w:eastAsiaTheme="minorEastAsia"/>
          <w:lang w:val="en-US" w:eastAsia="zh-CN"/>
        </w:rPr>
        <w:t>的</w:t>
      </w:r>
      <w:r>
        <w:rPr>
          <w:rFonts w:eastAsiaTheme="minorEastAsia"/>
          <w:lang w:val="en-US" w:eastAsia="zh-CN"/>
        </w:rPr>
        <w:t>部分</w:t>
      </w:r>
      <w:r>
        <w:rPr>
          <w:rFonts w:eastAsiaTheme="minorEastAsia" w:hint="eastAsia"/>
          <w:lang w:val="en-US" w:eastAsia="zh-CN"/>
        </w:rPr>
        <w:t>，</w:t>
      </w:r>
      <w:r>
        <w:rPr>
          <w:rFonts w:eastAsiaTheme="minorEastAsia"/>
          <w:lang w:val="en-US" w:eastAsia="zh-CN"/>
        </w:rPr>
        <w:t>没有它</w:t>
      </w:r>
      <w:r>
        <w:rPr>
          <w:rFonts w:eastAsiaTheme="minorEastAsia" w:hint="eastAsia"/>
          <w:lang w:val="en-US" w:eastAsia="zh-CN"/>
        </w:rPr>
        <w:t>，</w:t>
      </w:r>
      <w:r>
        <w:rPr>
          <w:rFonts w:eastAsiaTheme="minorEastAsia"/>
          <w:lang w:val="en-US" w:eastAsia="zh-CN"/>
        </w:rPr>
        <w:t>测量报告将没有太大用处</w:t>
      </w:r>
      <w:r>
        <w:rPr>
          <w:rFonts w:eastAsiaTheme="minorEastAsia" w:hint="eastAsia"/>
          <w:lang w:val="en-US" w:eastAsia="zh-CN"/>
        </w:rPr>
        <w:t>。</w:t>
      </w:r>
      <w:r>
        <w:rPr>
          <w:rFonts w:eastAsiaTheme="minorEastAsia"/>
          <w:lang w:val="en-US" w:eastAsia="zh-CN"/>
        </w:rPr>
        <w:t>在第</w:t>
      </w:r>
      <w:r>
        <w:rPr>
          <w:rFonts w:eastAsiaTheme="minorEastAsia" w:hint="eastAsia"/>
          <w:lang w:val="en-US" w:eastAsia="zh-CN"/>
        </w:rPr>
        <w:t>8</w:t>
      </w:r>
      <w:r>
        <w:rPr>
          <w:rFonts w:eastAsiaTheme="minorEastAsia" w:hint="eastAsia"/>
          <w:lang w:val="en-US" w:eastAsia="zh-CN"/>
        </w:rPr>
        <w:t>节中给出了</w:t>
      </w:r>
      <w:r>
        <w:rPr>
          <w:rFonts w:eastAsiaTheme="minorEastAsia"/>
          <w:lang w:val="en-US" w:eastAsia="zh-CN"/>
        </w:rPr>
        <w:t>这样一个计算的实例</w:t>
      </w:r>
      <w:r>
        <w:rPr>
          <w:rFonts w:eastAsiaTheme="minorEastAsia" w:hint="eastAsia"/>
          <w:lang w:val="en-US" w:eastAsia="zh-CN"/>
        </w:rPr>
        <w:t>。</w:t>
      </w:r>
    </w:p>
    <w:p w:rsidR="00785AD7" w:rsidRPr="00004CAC" w:rsidRDefault="00785AD7" w:rsidP="00785AD7">
      <w:pPr>
        <w:pStyle w:val="Heading1"/>
        <w:rPr>
          <w:rFonts w:eastAsiaTheme="minorEastAsia"/>
          <w:lang w:val="en-US" w:eastAsia="zh-CN"/>
        </w:rPr>
      </w:pPr>
      <w:bookmarkStart w:id="122" w:name="_Toc112572546"/>
      <w:bookmarkStart w:id="123" w:name="_Toc115794835"/>
      <w:bookmarkStart w:id="124" w:name="_Toc115794920"/>
      <w:r w:rsidRPr="00004CAC">
        <w:rPr>
          <w:rFonts w:eastAsiaTheme="minorEastAsia"/>
          <w:lang w:val="en-US" w:eastAsia="zh-CN"/>
        </w:rPr>
        <w:t>7</w:t>
      </w:r>
      <w:r w:rsidRPr="00004CAC">
        <w:rPr>
          <w:rFonts w:eastAsiaTheme="minorEastAsia"/>
          <w:lang w:val="en-US" w:eastAsia="zh-CN"/>
        </w:rPr>
        <w:tab/>
      </w:r>
      <w:r w:rsidR="008E099C">
        <w:rPr>
          <w:rFonts w:eastAsiaTheme="minorEastAsia"/>
          <w:lang w:val="en-US" w:eastAsia="zh-CN"/>
        </w:rPr>
        <w:t>处理测量数据</w:t>
      </w:r>
      <w:bookmarkEnd w:id="122"/>
      <w:bookmarkEnd w:id="123"/>
      <w:bookmarkEnd w:id="124"/>
    </w:p>
    <w:p w:rsidR="00785AD7" w:rsidRPr="00004CAC" w:rsidRDefault="00785AD7" w:rsidP="00785AD7">
      <w:pPr>
        <w:pStyle w:val="Heading2"/>
        <w:rPr>
          <w:rFonts w:eastAsiaTheme="minorEastAsia"/>
          <w:lang w:val="en-US" w:eastAsia="zh-CN"/>
        </w:rPr>
      </w:pPr>
      <w:bookmarkStart w:id="125" w:name="_Toc112572547"/>
      <w:bookmarkStart w:id="126" w:name="_Toc115794836"/>
      <w:bookmarkStart w:id="127" w:name="_Toc115794921"/>
      <w:r w:rsidRPr="00004CAC">
        <w:rPr>
          <w:rFonts w:eastAsiaTheme="minorEastAsia"/>
          <w:lang w:val="en-US" w:eastAsia="zh-CN"/>
        </w:rPr>
        <w:t>7.1</w:t>
      </w:r>
      <w:r w:rsidRPr="00004CAC">
        <w:rPr>
          <w:rFonts w:eastAsiaTheme="minorEastAsia"/>
          <w:lang w:val="en-US" w:eastAsia="zh-CN"/>
        </w:rPr>
        <w:tab/>
      </w:r>
      <w:r w:rsidR="008E099C">
        <w:rPr>
          <w:rFonts w:eastAsiaTheme="minorEastAsia"/>
          <w:lang w:val="en-US" w:eastAsia="zh-CN"/>
        </w:rPr>
        <w:t>检验数据</w:t>
      </w:r>
      <w:bookmarkEnd w:id="125"/>
      <w:bookmarkEnd w:id="126"/>
      <w:bookmarkEnd w:id="127"/>
    </w:p>
    <w:p w:rsidR="002D0C10" w:rsidRDefault="008E099C" w:rsidP="0082115C">
      <w:pPr>
        <w:ind w:firstLineChars="200" w:firstLine="480"/>
        <w:rPr>
          <w:rFonts w:eastAsiaTheme="minorEastAsia"/>
          <w:lang w:val="en-US" w:eastAsia="zh-CN"/>
        </w:rPr>
      </w:pPr>
      <w:r>
        <w:rPr>
          <w:rFonts w:eastAsiaTheme="minorEastAsia"/>
          <w:lang w:val="en-US" w:eastAsia="zh-CN"/>
        </w:rPr>
        <w:t>在完成了测量之后</w:t>
      </w:r>
      <w:r>
        <w:rPr>
          <w:rFonts w:eastAsiaTheme="minorEastAsia" w:hint="eastAsia"/>
          <w:lang w:val="en-US" w:eastAsia="zh-CN"/>
        </w:rPr>
        <w:t>，</w:t>
      </w:r>
      <w:r>
        <w:rPr>
          <w:rFonts w:eastAsiaTheme="minorEastAsia"/>
          <w:lang w:val="en-US" w:eastAsia="zh-CN"/>
        </w:rPr>
        <w:t>必须对数据进行分析</w:t>
      </w:r>
      <w:r>
        <w:rPr>
          <w:rFonts w:eastAsiaTheme="minorEastAsia" w:hint="eastAsia"/>
          <w:lang w:val="en-US" w:eastAsia="zh-CN"/>
        </w:rPr>
        <w:t>，</w:t>
      </w:r>
      <w:r>
        <w:rPr>
          <w:rFonts w:eastAsiaTheme="minorEastAsia"/>
          <w:lang w:val="en-US" w:eastAsia="zh-CN"/>
        </w:rPr>
        <w:t>以便确定是否满足精度标准</w:t>
      </w:r>
      <w:r>
        <w:rPr>
          <w:rFonts w:eastAsiaTheme="minorEastAsia" w:hint="eastAsia"/>
          <w:lang w:val="en-US" w:eastAsia="zh-CN"/>
        </w:rPr>
        <w:t>。要这样做，要制作多个图，</w:t>
      </w:r>
      <w:r w:rsidR="00C815CB">
        <w:rPr>
          <w:rFonts w:eastAsiaTheme="minorEastAsia"/>
          <w:lang w:val="en-US" w:eastAsia="zh-CN"/>
        </w:rPr>
        <w:t>显示所收集的各个</w:t>
      </w:r>
      <w:r>
        <w:rPr>
          <w:rFonts w:eastAsiaTheme="minorEastAsia"/>
          <w:lang w:val="en-US" w:eastAsia="zh-CN"/>
        </w:rPr>
        <w:t>测量点</w:t>
      </w:r>
      <w:r>
        <w:rPr>
          <w:rFonts w:eastAsiaTheme="minorEastAsia" w:hint="eastAsia"/>
          <w:lang w:val="en-US" w:eastAsia="zh-CN"/>
        </w:rPr>
        <w:t>。</w:t>
      </w:r>
      <w:r>
        <w:rPr>
          <w:rFonts w:eastAsiaTheme="minorEastAsia"/>
          <w:lang w:val="en-US" w:eastAsia="zh-CN"/>
        </w:rPr>
        <w:t>额外的信息</w:t>
      </w:r>
      <w:r>
        <w:rPr>
          <w:rFonts w:eastAsiaTheme="minorEastAsia" w:hint="eastAsia"/>
          <w:lang w:val="en-US" w:eastAsia="zh-CN"/>
        </w:rPr>
        <w:t>，</w:t>
      </w:r>
      <w:r>
        <w:rPr>
          <w:rFonts w:eastAsiaTheme="minorEastAsia"/>
          <w:lang w:val="en-US" w:eastAsia="zh-CN"/>
        </w:rPr>
        <w:t>例如高度和路径</w:t>
      </w:r>
      <w:r w:rsidR="000F4113">
        <w:rPr>
          <w:rFonts w:eastAsiaTheme="minorEastAsia"/>
          <w:lang w:val="en-US" w:eastAsia="zh-CN"/>
        </w:rPr>
        <w:t>误差</w:t>
      </w:r>
      <w:r w:rsidR="00C815CB">
        <w:rPr>
          <w:rFonts w:eastAsiaTheme="minorEastAsia"/>
          <w:lang w:val="en-US" w:eastAsia="zh-CN"/>
        </w:rPr>
        <w:t>应作为测量结果画在同一个</w:t>
      </w:r>
      <w:r>
        <w:rPr>
          <w:rFonts w:eastAsiaTheme="minorEastAsia"/>
          <w:lang w:val="en-US" w:eastAsia="zh-CN"/>
        </w:rPr>
        <w:t>图中</w:t>
      </w:r>
      <w:r w:rsidR="000F4113">
        <w:rPr>
          <w:rFonts w:eastAsiaTheme="minorEastAsia" w:hint="eastAsia"/>
          <w:lang w:val="en-US" w:eastAsia="zh-CN"/>
        </w:rPr>
        <w:t>，以便有可能将飞行误差与测量结果中的异常相关联。</w:t>
      </w:r>
      <w:r w:rsidR="000F4113">
        <w:rPr>
          <w:rFonts w:eastAsiaTheme="minorEastAsia"/>
          <w:lang w:val="en-US" w:eastAsia="zh-CN"/>
        </w:rPr>
        <w:t>在图</w:t>
      </w:r>
      <w:r w:rsidR="000F4113">
        <w:rPr>
          <w:rFonts w:eastAsiaTheme="minorEastAsia" w:hint="eastAsia"/>
          <w:lang w:val="en-US" w:eastAsia="zh-CN"/>
        </w:rPr>
        <w:t>14</w:t>
      </w:r>
      <w:r w:rsidR="000F4113">
        <w:rPr>
          <w:rFonts w:eastAsiaTheme="minorEastAsia" w:hint="eastAsia"/>
          <w:lang w:val="en-US" w:eastAsia="zh-CN"/>
        </w:rPr>
        <w:t>中给出了一个实例。</w:t>
      </w:r>
      <w:r w:rsidR="007E62F1">
        <w:rPr>
          <w:rFonts w:eastAsiaTheme="minorEastAsia" w:hint="eastAsia"/>
          <w:lang w:val="en-US" w:eastAsia="zh-CN"/>
        </w:rPr>
        <w:t>这是一个与</w:t>
      </w:r>
      <w:r w:rsidR="00344598">
        <w:rPr>
          <w:rFonts w:eastAsiaTheme="minorEastAsia" w:hint="eastAsia"/>
          <w:lang w:val="en-US" w:eastAsia="zh-CN"/>
        </w:rPr>
        <w:t>三个附加图</w:t>
      </w:r>
      <w:r w:rsidR="007E62F1">
        <w:rPr>
          <w:rFonts w:eastAsiaTheme="minorEastAsia" w:hint="eastAsia"/>
          <w:lang w:val="en-US" w:eastAsia="zh-CN"/>
        </w:rPr>
        <w:t>像结合</w:t>
      </w:r>
      <w:r w:rsidR="00344598">
        <w:rPr>
          <w:rFonts w:eastAsiaTheme="minorEastAsia" w:hint="eastAsia"/>
          <w:lang w:val="en-US" w:eastAsia="zh-CN"/>
        </w:rPr>
        <w:t>的垂直天线图。</w:t>
      </w:r>
      <w:r w:rsidR="00344598">
        <w:rPr>
          <w:rFonts w:eastAsiaTheme="minorEastAsia"/>
          <w:lang w:val="en-US" w:eastAsia="zh-CN"/>
        </w:rPr>
        <w:t>图从左到右显示了</w:t>
      </w:r>
      <w:r w:rsidR="00785AD7" w:rsidRPr="00004CAC">
        <w:rPr>
          <w:rFonts w:eastAsiaTheme="minorEastAsia"/>
          <w:lang w:val="en-US" w:eastAsia="zh-CN"/>
        </w:rPr>
        <w:t>ERP</w:t>
      </w:r>
      <w:r w:rsidR="00C815CB">
        <w:rPr>
          <w:rFonts w:eastAsiaTheme="minorEastAsia" w:hint="eastAsia"/>
          <w:lang w:val="en-US" w:eastAsia="zh-CN"/>
        </w:rPr>
        <w:t>、与目标距离的偏差、与目标方位角的偏差和定位装置</w:t>
      </w:r>
      <w:r w:rsidR="00344598">
        <w:rPr>
          <w:rFonts w:eastAsiaTheme="minorEastAsia" w:hint="eastAsia"/>
          <w:lang w:val="en-US" w:eastAsia="zh-CN"/>
        </w:rPr>
        <w:t>误差。</w:t>
      </w:r>
      <w:r w:rsidR="00C815CB">
        <w:rPr>
          <w:rFonts w:eastAsiaTheme="minorEastAsia" w:hint="eastAsia"/>
          <w:lang w:val="en-US" w:eastAsia="zh-CN"/>
        </w:rPr>
        <w:t>图中被标记</w:t>
      </w:r>
      <w:r w:rsidR="00DA3D2F">
        <w:rPr>
          <w:rFonts w:eastAsiaTheme="minorEastAsia" w:hint="eastAsia"/>
          <w:lang w:val="en-US" w:eastAsia="zh-CN"/>
        </w:rPr>
        <w:t>的部分由于距离和方位角误差的组合而可能没有用。</w:t>
      </w:r>
      <w:r w:rsidR="00C815CB">
        <w:rPr>
          <w:rFonts w:eastAsiaTheme="minorEastAsia" w:hint="eastAsia"/>
          <w:lang w:val="en-US" w:eastAsia="zh-CN"/>
        </w:rPr>
        <w:t>此</w:t>
      </w:r>
      <w:r w:rsidR="00DA3D2F">
        <w:rPr>
          <w:rFonts w:eastAsiaTheme="minorEastAsia"/>
          <w:lang w:val="en-US" w:eastAsia="zh-CN"/>
        </w:rPr>
        <w:t>第一个分析可以被用来排除图的某些部分或决定重新测量这些部分</w:t>
      </w:r>
      <w:r w:rsidR="00DA3D2F">
        <w:rPr>
          <w:rFonts w:eastAsiaTheme="minorEastAsia" w:hint="eastAsia"/>
          <w:lang w:val="en-US" w:eastAsia="zh-CN"/>
        </w:rPr>
        <w:t>。应该对环形和水平飞行进行</w:t>
      </w:r>
      <w:r w:rsidR="00DA3D2F">
        <w:rPr>
          <w:rFonts w:eastAsiaTheme="minorEastAsia"/>
          <w:lang w:val="en-US" w:eastAsia="zh-CN"/>
        </w:rPr>
        <w:t>相同的处理</w:t>
      </w:r>
      <w:r w:rsidR="00DA3D2F">
        <w:rPr>
          <w:rFonts w:eastAsiaTheme="minorEastAsia" w:hint="eastAsia"/>
          <w:lang w:val="en-US" w:eastAsia="zh-CN"/>
        </w:rPr>
        <w:t>。</w:t>
      </w:r>
    </w:p>
    <w:p w:rsidR="002D0C10" w:rsidRDefault="002D0C10">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924920" w:rsidRDefault="00DA3D2F" w:rsidP="00924920">
      <w:pPr>
        <w:pStyle w:val="FigureNo"/>
        <w:rPr>
          <w:lang w:eastAsia="zh-CN"/>
        </w:rPr>
      </w:pPr>
      <w:bookmarkStart w:id="128" w:name="_Toc112572548"/>
      <w:bookmarkStart w:id="129" w:name="_Toc115794837"/>
      <w:bookmarkStart w:id="130" w:name="_Toc115794922"/>
      <w:r w:rsidRPr="009B4E7B">
        <w:rPr>
          <w:lang w:eastAsia="zh-CN"/>
        </w:rPr>
        <w:t>图</w:t>
      </w:r>
      <w:r w:rsidRPr="009B4E7B">
        <w:rPr>
          <w:rFonts w:hint="eastAsia"/>
          <w:lang w:eastAsia="zh-CN"/>
        </w:rPr>
        <w:t xml:space="preserve"> 14 </w:t>
      </w:r>
    </w:p>
    <w:p w:rsidR="00DA3D2F" w:rsidRPr="002D0C10" w:rsidRDefault="00DA3D2F" w:rsidP="00924920">
      <w:pPr>
        <w:pStyle w:val="Figuretitle"/>
        <w:rPr>
          <w:lang w:eastAsia="zh-CN"/>
        </w:rPr>
      </w:pPr>
      <w:r w:rsidRPr="002D0C10">
        <w:rPr>
          <w:rFonts w:hint="eastAsia"/>
          <w:lang w:eastAsia="zh-CN"/>
        </w:rPr>
        <w:t>带有飞行信息的垂直示意图</w:t>
      </w:r>
    </w:p>
    <w:p w:rsidR="00DA3D2F" w:rsidRDefault="00D462DF" w:rsidP="00DA3D2F">
      <w:pPr>
        <w:pStyle w:val="Figure"/>
      </w:pPr>
      <w:r>
        <w:rPr>
          <w:noProof/>
          <w:lang w:val="en-US" w:eastAsia="zh-CN"/>
        </w:rPr>
        <mc:AlternateContent>
          <mc:Choice Requires="wpc">
            <w:drawing>
              <wp:inline distT="0" distB="0" distL="0" distR="0">
                <wp:extent cx="4791075" cy="3055620"/>
                <wp:effectExtent l="3810" t="0" r="0" b="0"/>
                <wp:docPr id="2278" name="画布 2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568" name="Group 236"/>
                        <wpg:cNvGrpSpPr>
                          <a:grpSpLocks/>
                        </wpg:cNvGrpSpPr>
                        <wpg:grpSpPr bwMode="auto">
                          <a:xfrm>
                            <a:off x="478155" y="47625"/>
                            <a:ext cx="4199255" cy="3007995"/>
                            <a:chOff x="555" y="60"/>
                            <a:chExt cx="6613" cy="4737"/>
                          </a:xfrm>
                        </wpg:grpSpPr>
                        <wps:wsp>
                          <wps:cNvPr id="2569" name="Rectangle 36"/>
                          <wps:cNvSpPr>
                            <a:spLocks noChangeArrowheads="1"/>
                          </wps:cNvSpPr>
                          <wps:spPr bwMode="auto">
                            <a:xfrm>
                              <a:off x="6341" y="4547"/>
                              <a:ext cx="70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color w:val="24282B"/>
                                    <w:sz w:val="10"/>
                                    <w:szCs w:val="10"/>
                                  </w:rPr>
                                  <w:t>SM.2056-14</w:t>
                                </w:r>
                                <w:r>
                                  <w:rPr>
                                    <w:rFonts w:hint="eastAsia"/>
                                    <w:color w:val="24282B"/>
                                    <w:sz w:val="10"/>
                                    <w:szCs w:val="10"/>
                                    <w:lang w:eastAsia="zh-CN"/>
                                  </w:rPr>
                                  <w:t>报告</w:t>
                                </w:r>
                              </w:p>
                            </w:txbxContent>
                          </wps:txbx>
                          <wps:bodyPr rot="0" vert="horz" wrap="none" lIns="0" tIns="0" rIns="0" bIns="0" anchor="t" anchorCtr="0" upright="1">
                            <a:spAutoFit/>
                          </wps:bodyPr>
                        </wps:wsp>
                        <wps:wsp>
                          <wps:cNvPr id="2570" name="Rectangle 37"/>
                          <wps:cNvSpPr>
                            <a:spLocks noChangeArrowheads="1"/>
                          </wps:cNvSpPr>
                          <wps:spPr bwMode="auto">
                            <a:xfrm>
                              <a:off x="570" y="60"/>
                              <a:ext cx="3359" cy="3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Rectangle 38"/>
                          <wps:cNvSpPr>
                            <a:spLocks noChangeArrowheads="1"/>
                          </wps:cNvSpPr>
                          <wps:spPr bwMode="auto">
                            <a:xfrm>
                              <a:off x="570" y="60"/>
                              <a:ext cx="3359" cy="30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Line 39"/>
                          <wps:cNvCnPr>
                            <a:cxnSpLocks noChangeShapeType="1"/>
                          </wps:cNvCnPr>
                          <wps:spPr bwMode="auto">
                            <a:xfrm flipV="1">
                              <a:off x="570"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73" name="Line 40"/>
                          <wps:cNvCnPr>
                            <a:cxnSpLocks noChangeShapeType="1"/>
                          </wps:cNvCnPr>
                          <wps:spPr bwMode="auto">
                            <a:xfrm flipV="1">
                              <a:off x="1964"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74" name="Line 41"/>
                          <wps:cNvCnPr>
                            <a:cxnSpLocks noChangeShapeType="1"/>
                          </wps:cNvCnPr>
                          <wps:spPr bwMode="auto">
                            <a:xfrm flipV="1">
                              <a:off x="3374"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75" name="Line 42"/>
                          <wps:cNvCnPr>
                            <a:cxnSpLocks noChangeShapeType="1"/>
                          </wps:cNvCnPr>
                          <wps:spPr bwMode="auto">
                            <a:xfrm flipV="1">
                              <a:off x="3644"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76" name="Line 43"/>
                          <wps:cNvCnPr>
                            <a:cxnSpLocks noChangeShapeType="1"/>
                          </wps:cNvCnPr>
                          <wps:spPr bwMode="auto">
                            <a:xfrm flipV="1">
                              <a:off x="3929"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77" name="Line 44"/>
                          <wps:cNvCnPr>
                            <a:cxnSpLocks noChangeShapeType="1"/>
                          </wps:cNvCnPr>
                          <wps:spPr bwMode="auto">
                            <a:xfrm>
                              <a:off x="570" y="3122"/>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78" name="Line 45"/>
                          <wps:cNvCnPr>
                            <a:cxnSpLocks noChangeShapeType="1"/>
                          </wps:cNvCnPr>
                          <wps:spPr bwMode="auto">
                            <a:xfrm>
                              <a:off x="570" y="2746"/>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79" name="Line 46"/>
                          <wps:cNvCnPr>
                            <a:cxnSpLocks noChangeShapeType="1"/>
                          </wps:cNvCnPr>
                          <wps:spPr bwMode="auto">
                            <a:xfrm>
                              <a:off x="570" y="2356"/>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80" name="Line 47"/>
                          <wps:cNvCnPr>
                            <a:cxnSpLocks noChangeShapeType="1"/>
                          </wps:cNvCnPr>
                          <wps:spPr bwMode="auto">
                            <a:xfrm>
                              <a:off x="570" y="1981"/>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81" name="Line 48"/>
                          <wps:cNvCnPr>
                            <a:cxnSpLocks noChangeShapeType="1"/>
                          </wps:cNvCnPr>
                          <wps:spPr bwMode="auto">
                            <a:xfrm>
                              <a:off x="570" y="1591"/>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83" name="Line 49"/>
                          <wps:cNvCnPr>
                            <a:cxnSpLocks noChangeShapeType="1"/>
                          </wps:cNvCnPr>
                          <wps:spPr bwMode="auto">
                            <a:xfrm>
                              <a:off x="570" y="1216"/>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84" name="Line 50"/>
                          <wps:cNvCnPr>
                            <a:cxnSpLocks noChangeShapeType="1"/>
                          </wps:cNvCnPr>
                          <wps:spPr bwMode="auto">
                            <a:xfrm>
                              <a:off x="570" y="825"/>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85" name="Line 51"/>
                          <wps:cNvCnPr>
                            <a:cxnSpLocks noChangeShapeType="1"/>
                          </wps:cNvCnPr>
                          <wps:spPr bwMode="auto">
                            <a:xfrm>
                              <a:off x="570" y="450"/>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86" name="Line 52"/>
                          <wps:cNvCnPr>
                            <a:cxnSpLocks noChangeShapeType="1"/>
                          </wps:cNvCnPr>
                          <wps:spPr bwMode="auto">
                            <a:xfrm>
                              <a:off x="570" y="60"/>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87" name="Line 53"/>
                          <wps:cNvCnPr>
                            <a:cxnSpLocks noChangeShapeType="1"/>
                          </wps:cNvCnPr>
                          <wps:spPr bwMode="auto">
                            <a:xfrm>
                              <a:off x="570" y="60"/>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88" name="Freeform 54"/>
                          <wps:cNvSpPr>
                            <a:spLocks/>
                          </wps:cNvSpPr>
                          <wps:spPr bwMode="auto">
                            <a:xfrm>
                              <a:off x="570" y="60"/>
                              <a:ext cx="3359" cy="3062"/>
                            </a:xfrm>
                            <a:custGeom>
                              <a:avLst/>
                              <a:gdLst>
                                <a:gd name="T0" fmla="*/ 0 w 224"/>
                                <a:gd name="T1" fmla="*/ 3062 h 204"/>
                                <a:gd name="T2" fmla="*/ 3359 w 224"/>
                                <a:gd name="T3" fmla="*/ 3062 h 204"/>
                                <a:gd name="T4" fmla="*/ 3359 w 224"/>
                                <a:gd name="T5" fmla="*/ 0 h 204"/>
                                <a:gd name="T6" fmla="*/ 0 60000 65536"/>
                                <a:gd name="T7" fmla="*/ 0 60000 65536"/>
                                <a:gd name="T8" fmla="*/ 0 60000 65536"/>
                              </a:gdLst>
                              <a:ahLst/>
                              <a:cxnLst>
                                <a:cxn ang="T6">
                                  <a:pos x="T0" y="T1"/>
                                </a:cxn>
                                <a:cxn ang="T7">
                                  <a:pos x="T2" y="T3"/>
                                </a:cxn>
                                <a:cxn ang="T8">
                                  <a:pos x="T4" y="T5"/>
                                </a:cxn>
                              </a:cxnLst>
                              <a:rect l="0" t="0" r="r" b="b"/>
                              <a:pathLst>
                                <a:path w="224" h="204">
                                  <a:moveTo>
                                    <a:pt x="0" y="204"/>
                                  </a:moveTo>
                                  <a:lnTo>
                                    <a:pt x="224" y="204"/>
                                  </a:lnTo>
                                  <a:lnTo>
                                    <a:pt x="224" y="0"/>
                                  </a:lnTo>
                                </a:path>
                              </a:pathLst>
                            </a:custGeom>
                            <a:noFill/>
                            <a:ln w="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9" name="Line 55"/>
                          <wps:cNvCnPr>
                            <a:cxnSpLocks noChangeShapeType="1"/>
                          </wps:cNvCnPr>
                          <wps:spPr bwMode="auto">
                            <a:xfrm flipV="1">
                              <a:off x="570"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90" name="Line 56"/>
                          <wps:cNvCnPr>
                            <a:cxnSpLocks noChangeShapeType="1"/>
                          </wps:cNvCnPr>
                          <wps:spPr bwMode="auto">
                            <a:xfrm>
                              <a:off x="570" y="3122"/>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91" name="Line 57"/>
                          <wps:cNvCnPr>
                            <a:cxnSpLocks noChangeShapeType="1"/>
                          </wps:cNvCnPr>
                          <wps:spPr bwMode="auto">
                            <a:xfrm flipV="1">
                              <a:off x="570"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28" name="Line 58"/>
                          <wps:cNvCnPr>
                            <a:cxnSpLocks noChangeShapeType="1"/>
                          </wps:cNvCnPr>
                          <wps:spPr bwMode="auto">
                            <a:xfrm flipV="1">
                              <a:off x="570"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29" name="Line 59"/>
                          <wps:cNvCnPr>
                            <a:cxnSpLocks noChangeShapeType="1"/>
                          </wps:cNvCnPr>
                          <wps:spPr bwMode="auto">
                            <a:xfrm flipV="1">
                              <a:off x="1964"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30" name="Line 60"/>
                          <wps:cNvCnPr>
                            <a:cxnSpLocks noChangeShapeType="1"/>
                          </wps:cNvCnPr>
                          <wps:spPr bwMode="auto">
                            <a:xfrm>
                              <a:off x="1964"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31" name="Line 61"/>
                          <wps:cNvCnPr>
                            <a:cxnSpLocks noChangeShapeType="1"/>
                          </wps:cNvCnPr>
                          <wps:spPr bwMode="auto">
                            <a:xfrm flipV="1">
                              <a:off x="3374"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32" name="Line 62"/>
                          <wps:cNvCnPr>
                            <a:cxnSpLocks noChangeShapeType="1"/>
                          </wps:cNvCnPr>
                          <wps:spPr bwMode="auto">
                            <a:xfrm>
                              <a:off x="3374"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33" name="Line 63"/>
                          <wps:cNvCnPr>
                            <a:cxnSpLocks noChangeShapeType="1"/>
                          </wps:cNvCnPr>
                          <wps:spPr bwMode="auto">
                            <a:xfrm flipV="1">
                              <a:off x="3644"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34" name="Line 64"/>
                          <wps:cNvCnPr>
                            <a:cxnSpLocks noChangeShapeType="1"/>
                          </wps:cNvCnPr>
                          <wps:spPr bwMode="auto">
                            <a:xfrm>
                              <a:off x="3644"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35" name="Line 65"/>
                          <wps:cNvCnPr>
                            <a:cxnSpLocks noChangeShapeType="1"/>
                          </wps:cNvCnPr>
                          <wps:spPr bwMode="auto">
                            <a:xfrm flipV="1">
                              <a:off x="3929"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36" name="Line 66"/>
                          <wps:cNvCnPr>
                            <a:cxnSpLocks noChangeShapeType="1"/>
                          </wps:cNvCnPr>
                          <wps:spPr bwMode="auto">
                            <a:xfrm>
                              <a:off x="3929"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37" name="Line 67"/>
                          <wps:cNvCnPr>
                            <a:cxnSpLocks noChangeShapeType="1"/>
                          </wps:cNvCnPr>
                          <wps:spPr bwMode="auto">
                            <a:xfrm>
                              <a:off x="570" y="3122"/>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38" name="Line 68"/>
                          <wps:cNvCnPr>
                            <a:cxnSpLocks noChangeShapeType="1"/>
                          </wps:cNvCnPr>
                          <wps:spPr bwMode="auto">
                            <a:xfrm flipH="1">
                              <a:off x="3884" y="3122"/>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39" name="Line 69"/>
                          <wps:cNvCnPr>
                            <a:cxnSpLocks noChangeShapeType="1"/>
                          </wps:cNvCnPr>
                          <wps:spPr bwMode="auto">
                            <a:xfrm>
                              <a:off x="570" y="274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40" name="Line 70"/>
                          <wps:cNvCnPr>
                            <a:cxnSpLocks noChangeShapeType="1"/>
                          </wps:cNvCnPr>
                          <wps:spPr bwMode="auto">
                            <a:xfrm flipH="1">
                              <a:off x="3884" y="274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41" name="Line 71"/>
                          <wps:cNvCnPr>
                            <a:cxnSpLocks noChangeShapeType="1"/>
                          </wps:cNvCnPr>
                          <wps:spPr bwMode="auto">
                            <a:xfrm>
                              <a:off x="570" y="235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42" name="Line 72"/>
                          <wps:cNvCnPr>
                            <a:cxnSpLocks noChangeShapeType="1"/>
                          </wps:cNvCnPr>
                          <wps:spPr bwMode="auto">
                            <a:xfrm flipH="1">
                              <a:off x="3884" y="235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43" name="Line 73"/>
                          <wps:cNvCnPr>
                            <a:cxnSpLocks noChangeShapeType="1"/>
                          </wps:cNvCnPr>
                          <wps:spPr bwMode="auto">
                            <a:xfrm>
                              <a:off x="570" y="1981"/>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44" name="Line 74"/>
                          <wps:cNvCnPr>
                            <a:cxnSpLocks noChangeShapeType="1"/>
                          </wps:cNvCnPr>
                          <wps:spPr bwMode="auto">
                            <a:xfrm flipH="1">
                              <a:off x="3884" y="1981"/>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45" name="Line 75"/>
                          <wps:cNvCnPr>
                            <a:cxnSpLocks noChangeShapeType="1"/>
                          </wps:cNvCnPr>
                          <wps:spPr bwMode="auto">
                            <a:xfrm>
                              <a:off x="570" y="1591"/>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46" name="Line 76"/>
                          <wps:cNvCnPr>
                            <a:cxnSpLocks noChangeShapeType="1"/>
                          </wps:cNvCnPr>
                          <wps:spPr bwMode="auto">
                            <a:xfrm flipH="1">
                              <a:off x="3884" y="1591"/>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47" name="Line 77"/>
                          <wps:cNvCnPr>
                            <a:cxnSpLocks noChangeShapeType="1"/>
                          </wps:cNvCnPr>
                          <wps:spPr bwMode="auto">
                            <a:xfrm>
                              <a:off x="570" y="121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48" name="Line 78"/>
                          <wps:cNvCnPr>
                            <a:cxnSpLocks noChangeShapeType="1"/>
                          </wps:cNvCnPr>
                          <wps:spPr bwMode="auto">
                            <a:xfrm flipH="1">
                              <a:off x="3884" y="121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49" name="Line 79"/>
                          <wps:cNvCnPr>
                            <a:cxnSpLocks noChangeShapeType="1"/>
                          </wps:cNvCnPr>
                          <wps:spPr bwMode="auto">
                            <a:xfrm>
                              <a:off x="570" y="825"/>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50" name="Line 80"/>
                          <wps:cNvCnPr>
                            <a:cxnSpLocks noChangeShapeType="1"/>
                          </wps:cNvCnPr>
                          <wps:spPr bwMode="auto">
                            <a:xfrm flipH="1">
                              <a:off x="3884" y="825"/>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51" name="Line 81"/>
                          <wps:cNvCnPr>
                            <a:cxnSpLocks noChangeShapeType="1"/>
                          </wps:cNvCnPr>
                          <wps:spPr bwMode="auto">
                            <a:xfrm>
                              <a:off x="570" y="450"/>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53" name="Line 82"/>
                          <wps:cNvCnPr>
                            <a:cxnSpLocks noChangeShapeType="1"/>
                          </wps:cNvCnPr>
                          <wps:spPr bwMode="auto">
                            <a:xfrm flipH="1">
                              <a:off x="3884" y="450"/>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54" name="Line 83"/>
                          <wps:cNvCnPr>
                            <a:cxnSpLocks noChangeShapeType="1"/>
                          </wps:cNvCnPr>
                          <wps:spPr bwMode="auto">
                            <a:xfrm flipH="1">
                              <a:off x="3884" y="60"/>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55" name="Line 84"/>
                          <wps:cNvCnPr>
                            <a:cxnSpLocks noChangeShapeType="1"/>
                          </wps:cNvCnPr>
                          <wps:spPr bwMode="auto">
                            <a:xfrm>
                              <a:off x="570" y="60"/>
                              <a:ext cx="335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56" name="Freeform 85"/>
                          <wps:cNvSpPr>
                            <a:spLocks/>
                          </wps:cNvSpPr>
                          <wps:spPr bwMode="auto">
                            <a:xfrm>
                              <a:off x="570" y="60"/>
                              <a:ext cx="3359" cy="3062"/>
                            </a:xfrm>
                            <a:custGeom>
                              <a:avLst/>
                              <a:gdLst>
                                <a:gd name="T0" fmla="*/ 0 w 224"/>
                                <a:gd name="T1" fmla="*/ 3062 h 204"/>
                                <a:gd name="T2" fmla="*/ 3359 w 224"/>
                                <a:gd name="T3" fmla="*/ 3062 h 204"/>
                                <a:gd name="T4" fmla="*/ 3359 w 224"/>
                                <a:gd name="T5" fmla="*/ 0 h 204"/>
                                <a:gd name="T6" fmla="*/ 0 60000 65536"/>
                                <a:gd name="T7" fmla="*/ 0 60000 65536"/>
                                <a:gd name="T8" fmla="*/ 0 60000 65536"/>
                              </a:gdLst>
                              <a:ahLst/>
                              <a:cxnLst>
                                <a:cxn ang="T6">
                                  <a:pos x="T0" y="T1"/>
                                </a:cxn>
                                <a:cxn ang="T7">
                                  <a:pos x="T2" y="T3"/>
                                </a:cxn>
                                <a:cxn ang="T8">
                                  <a:pos x="T4" y="T5"/>
                                </a:cxn>
                              </a:cxnLst>
                              <a:rect l="0" t="0" r="r" b="b"/>
                              <a:pathLst>
                                <a:path w="224" h="204">
                                  <a:moveTo>
                                    <a:pt x="0" y="204"/>
                                  </a:moveTo>
                                  <a:lnTo>
                                    <a:pt x="224" y="204"/>
                                  </a:lnTo>
                                  <a:lnTo>
                                    <a:pt x="224" y="0"/>
                                  </a:lnTo>
                                </a:path>
                              </a:pathLst>
                            </a:custGeom>
                            <a:noFill/>
                            <a:ln w="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7" name="Line 86"/>
                          <wps:cNvCnPr>
                            <a:cxnSpLocks noChangeShapeType="1"/>
                          </wps:cNvCnPr>
                          <wps:spPr bwMode="auto">
                            <a:xfrm flipV="1">
                              <a:off x="570"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558" name="Freeform 87"/>
                          <wps:cNvSpPr>
                            <a:spLocks/>
                          </wps:cNvSpPr>
                          <wps:spPr bwMode="auto">
                            <a:xfrm>
                              <a:off x="555" y="300"/>
                              <a:ext cx="3074" cy="2296"/>
                            </a:xfrm>
                            <a:custGeom>
                              <a:avLst/>
                              <a:gdLst>
                                <a:gd name="T0" fmla="*/ 0 w 205"/>
                                <a:gd name="T1" fmla="*/ 2281 h 153"/>
                                <a:gd name="T2" fmla="*/ 105 w 205"/>
                                <a:gd name="T3" fmla="*/ 2266 h 153"/>
                                <a:gd name="T4" fmla="*/ 735 w 205"/>
                                <a:gd name="T5" fmla="*/ 2266 h 153"/>
                                <a:gd name="T6" fmla="*/ 810 w 205"/>
                                <a:gd name="T7" fmla="*/ 2206 h 153"/>
                                <a:gd name="T8" fmla="*/ 1095 w 205"/>
                                <a:gd name="T9" fmla="*/ 2161 h 153"/>
                                <a:gd name="T10" fmla="*/ 1320 w 205"/>
                                <a:gd name="T11" fmla="*/ 2101 h 153"/>
                                <a:gd name="T12" fmla="*/ 1275 w 205"/>
                                <a:gd name="T13" fmla="*/ 2026 h 153"/>
                                <a:gd name="T14" fmla="*/ 1425 w 205"/>
                                <a:gd name="T15" fmla="*/ 1951 h 153"/>
                                <a:gd name="T16" fmla="*/ 1874 w 205"/>
                                <a:gd name="T17" fmla="*/ 1891 h 153"/>
                                <a:gd name="T18" fmla="*/ 1994 w 205"/>
                                <a:gd name="T19" fmla="*/ 1861 h 153"/>
                                <a:gd name="T20" fmla="*/ 2294 w 205"/>
                                <a:gd name="T21" fmla="*/ 1786 h 153"/>
                                <a:gd name="T22" fmla="*/ 2024 w 205"/>
                                <a:gd name="T23" fmla="*/ 1726 h 153"/>
                                <a:gd name="T24" fmla="*/ 2204 w 205"/>
                                <a:gd name="T25" fmla="*/ 1636 h 153"/>
                                <a:gd name="T26" fmla="*/ 2594 w 205"/>
                                <a:gd name="T27" fmla="*/ 1531 h 153"/>
                                <a:gd name="T28" fmla="*/ 2534 w 205"/>
                                <a:gd name="T29" fmla="*/ 1486 h 153"/>
                                <a:gd name="T30" fmla="*/ 2444 w 205"/>
                                <a:gd name="T31" fmla="*/ 1411 h 153"/>
                                <a:gd name="T32" fmla="*/ 2339 w 205"/>
                                <a:gd name="T33" fmla="*/ 1306 h 153"/>
                                <a:gd name="T34" fmla="*/ 2909 w 205"/>
                                <a:gd name="T35" fmla="*/ 1216 h 153"/>
                                <a:gd name="T36" fmla="*/ 2864 w 205"/>
                                <a:gd name="T37" fmla="*/ 1156 h 153"/>
                                <a:gd name="T38" fmla="*/ 3029 w 205"/>
                                <a:gd name="T39" fmla="*/ 1080 h 153"/>
                                <a:gd name="T40" fmla="*/ 2849 w 205"/>
                                <a:gd name="T41" fmla="*/ 1020 h 153"/>
                                <a:gd name="T42" fmla="*/ 2534 w 205"/>
                                <a:gd name="T43" fmla="*/ 900 h 153"/>
                                <a:gd name="T44" fmla="*/ 2459 w 205"/>
                                <a:gd name="T45" fmla="*/ 810 h 153"/>
                                <a:gd name="T46" fmla="*/ 2489 w 205"/>
                                <a:gd name="T47" fmla="*/ 735 h 153"/>
                                <a:gd name="T48" fmla="*/ 2219 w 205"/>
                                <a:gd name="T49" fmla="*/ 600 h 153"/>
                                <a:gd name="T50" fmla="*/ 2324 w 205"/>
                                <a:gd name="T51" fmla="*/ 540 h 153"/>
                                <a:gd name="T52" fmla="*/ 2129 w 205"/>
                                <a:gd name="T53" fmla="*/ 450 h 153"/>
                                <a:gd name="T54" fmla="*/ 1994 w 205"/>
                                <a:gd name="T55" fmla="*/ 345 h 153"/>
                                <a:gd name="T56" fmla="*/ 1365 w 205"/>
                                <a:gd name="T57" fmla="*/ 165 h 153"/>
                                <a:gd name="T58" fmla="*/ 780 w 205"/>
                                <a:gd name="T59" fmla="*/ 30 h 153"/>
                                <a:gd name="T60" fmla="*/ 780 w 205"/>
                                <a:gd name="T61" fmla="*/ 45 h 153"/>
                                <a:gd name="T62" fmla="*/ 1485 w 205"/>
                                <a:gd name="T63" fmla="*/ 225 h 153"/>
                                <a:gd name="T64" fmla="*/ 1994 w 205"/>
                                <a:gd name="T65" fmla="*/ 360 h 153"/>
                                <a:gd name="T66" fmla="*/ 2114 w 205"/>
                                <a:gd name="T67" fmla="*/ 450 h 153"/>
                                <a:gd name="T68" fmla="*/ 2039 w 205"/>
                                <a:gd name="T69" fmla="*/ 555 h 153"/>
                                <a:gd name="T70" fmla="*/ 2219 w 205"/>
                                <a:gd name="T71" fmla="*/ 585 h 153"/>
                                <a:gd name="T72" fmla="*/ 2474 w 205"/>
                                <a:gd name="T73" fmla="*/ 720 h 153"/>
                                <a:gd name="T74" fmla="*/ 2444 w 205"/>
                                <a:gd name="T75" fmla="*/ 825 h 153"/>
                                <a:gd name="T76" fmla="*/ 2519 w 205"/>
                                <a:gd name="T77" fmla="*/ 915 h 153"/>
                                <a:gd name="T78" fmla="*/ 2849 w 205"/>
                                <a:gd name="T79" fmla="*/ 990 h 153"/>
                                <a:gd name="T80" fmla="*/ 3029 w 205"/>
                                <a:gd name="T81" fmla="*/ 1065 h 153"/>
                                <a:gd name="T82" fmla="*/ 2849 w 205"/>
                                <a:gd name="T83" fmla="*/ 1171 h 153"/>
                                <a:gd name="T84" fmla="*/ 2894 w 205"/>
                                <a:gd name="T85" fmla="*/ 1231 h 153"/>
                                <a:gd name="T86" fmla="*/ 2684 w 205"/>
                                <a:gd name="T87" fmla="*/ 1351 h 153"/>
                                <a:gd name="T88" fmla="*/ 2429 w 205"/>
                                <a:gd name="T89" fmla="*/ 1411 h 153"/>
                                <a:gd name="T90" fmla="*/ 2534 w 205"/>
                                <a:gd name="T91" fmla="*/ 1456 h 153"/>
                                <a:gd name="T92" fmla="*/ 2549 w 205"/>
                                <a:gd name="T93" fmla="*/ 1546 h 153"/>
                                <a:gd name="T94" fmla="*/ 2189 w 205"/>
                                <a:gd name="T95" fmla="*/ 1636 h 153"/>
                                <a:gd name="T96" fmla="*/ 2189 w 205"/>
                                <a:gd name="T97" fmla="*/ 1681 h 153"/>
                                <a:gd name="T98" fmla="*/ 2279 w 205"/>
                                <a:gd name="T99" fmla="*/ 1771 h 153"/>
                                <a:gd name="T100" fmla="*/ 1784 w 205"/>
                                <a:gd name="T101" fmla="*/ 1846 h 153"/>
                                <a:gd name="T102" fmla="*/ 1679 w 205"/>
                                <a:gd name="T103" fmla="*/ 1891 h 153"/>
                                <a:gd name="T104" fmla="*/ 1425 w 205"/>
                                <a:gd name="T105" fmla="*/ 1951 h 153"/>
                                <a:gd name="T106" fmla="*/ 1275 w 205"/>
                                <a:gd name="T107" fmla="*/ 2011 h 153"/>
                                <a:gd name="T108" fmla="*/ 1395 w 205"/>
                                <a:gd name="T109" fmla="*/ 2041 h 153"/>
                                <a:gd name="T110" fmla="*/ 930 w 205"/>
                                <a:gd name="T111" fmla="*/ 2146 h 153"/>
                                <a:gd name="T112" fmla="*/ 600 w 205"/>
                                <a:gd name="T113" fmla="*/ 2191 h 153"/>
                                <a:gd name="T114" fmla="*/ 555 w 205"/>
                                <a:gd name="T115" fmla="*/ 2251 h 153"/>
                                <a:gd name="T116" fmla="*/ 255 w 205"/>
                                <a:gd name="T117" fmla="*/ 2266 h 153"/>
                                <a:gd name="T118" fmla="*/ 255 w 205"/>
                                <a:gd name="T119" fmla="*/ 2281 h 153"/>
                                <a:gd name="T120" fmla="*/ 195 w 205"/>
                                <a:gd name="T121" fmla="*/ 2296 h 15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205" h="153">
                                  <a:moveTo>
                                    <a:pt x="11" y="152"/>
                                  </a:moveTo>
                                  <a:lnTo>
                                    <a:pt x="11" y="153"/>
                                  </a:lnTo>
                                  <a:lnTo>
                                    <a:pt x="13" y="153"/>
                                  </a:lnTo>
                                  <a:lnTo>
                                    <a:pt x="13" y="152"/>
                                  </a:lnTo>
                                  <a:lnTo>
                                    <a:pt x="12" y="152"/>
                                  </a:lnTo>
                                  <a:lnTo>
                                    <a:pt x="12" y="153"/>
                                  </a:lnTo>
                                  <a:lnTo>
                                    <a:pt x="13" y="153"/>
                                  </a:lnTo>
                                  <a:lnTo>
                                    <a:pt x="13" y="152"/>
                                  </a:lnTo>
                                  <a:lnTo>
                                    <a:pt x="1" y="152"/>
                                  </a:lnTo>
                                  <a:lnTo>
                                    <a:pt x="0" y="152"/>
                                  </a:lnTo>
                                  <a:lnTo>
                                    <a:pt x="0" y="153"/>
                                  </a:lnTo>
                                  <a:lnTo>
                                    <a:pt x="1" y="153"/>
                                  </a:lnTo>
                                  <a:lnTo>
                                    <a:pt x="10" y="153"/>
                                  </a:lnTo>
                                  <a:lnTo>
                                    <a:pt x="18" y="152"/>
                                  </a:lnTo>
                                  <a:lnTo>
                                    <a:pt x="19" y="152"/>
                                  </a:lnTo>
                                  <a:lnTo>
                                    <a:pt x="19" y="151"/>
                                  </a:lnTo>
                                  <a:lnTo>
                                    <a:pt x="18" y="151"/>
                                  </a:lnTo>
                                  <a:lnTo>
                                    <a:pt x="7" y="151"/>
                                  </a:lnTo>
                                  <a:lnTo>
                                    <a:pt x="7" y="152"/>
                                  </a:lnTo>
                                  <a:lnTo>
                                    <a:pt x="17" y="152"/>
                                  </a:lnTo>
                                  <a:lnTo>
                                    <a:pt x="23" y="152"/>
                                  </a:lnTo>
                                  <a:lnTo>
                                    <a:pt x="42" y="152"/>
                                  </a:lnTo>
                                  <a:lnTo>
                                    <a:pt x="48" y="152"/>
                                  </a:lnTo>
                                  <a:lnTo>
                                    <a:pt x="49" y="152"/>
                                  </a:lnTo>
                                  <a:lnTo>
                                    <a:pt x="49" y="151"/>
                                  </a:lnTo>
                                  <a:lnTo>
                                    <a:pt x="38" y="149"/>
                                  </a:lnTo>
                                  <a:lnTo>
                                    <a:pt x="37" y="150"/>
                                  </a:lnTo>
                                  <a:lnTo>
                                    <a:pt x="38" y="150"/>
                                  </a:lnTo>
                                  <a:lnTo>
                                    <a:pt x="38" y="149"/>
                                  </a:lnTo>
                                  <a:lnTo>
                                    <a:pt x="38" y="150"/>
                                  </a:lnTo>
                                  <a:lnTo>
                                    <a:pt x="53" y="148"/>
                                  </a:lnTo>
                                  <a:lnTo>
                                    <a:pt x="54" y="148"/>
                                  </a:lnTo>
                                  <a:lnTo>
                                    <a:pt x="54" y="147"/>
                                  </a:lnTo>
                                  <a:lnTo>
                                    <a:pt x="53" y="147"/>
                                  </a:lnTo>
                                  <a:lnTo>
                                    <a:pt x="41" y="145"/>
                                  </a:lnTo>
                                  <a:lnTo>
                                    <a:pt x="41" y="146"/>
                                  </a:lnTo>
                                  <a:lnTo>
                                    <a:pt x="42" y="146"/>
                                  </a:lnTo>
                                  <a:lnTo>
                                    <a:pt x="41" y="145"/>
                                  </a:lnTo>
                                  <a:lnTo>
                                    <a:pt x="41" y="146"/>
                                  </a:lnTo>
                                  <a:lnTo>
                                    <a:pt x="73" y="145"/>
                                  </a:lnTo>
                                  <a:lnTo>
                                    <a:pt x="73" y="144"/>
                                  </a:lnTo>
                                  <a:lnTo>
                                    <a:pt x="63" y="142"/>
                                  </a:lnTo>
                                  <a:lnTo>
                                    <a:pt x="63" y="143"/>
                                  </a:lnTo>
                                  <a:lnTo>
                                    <a:pt x="64" y="143"/>
                                  </a:lnTo>
                                  <a:lnTo>
                                    <a:pt x="63" y="142"/>
                                  </a:lnTo>
                                  <a:lnTo>
                                    <a:pt x="63" y="143"/>
                                  </a:lnTo>
                                  <a:lnTo>
                                    <a:pt x="73" y="142"/>
                                  </a:lnTo>
                                  <a:lnTo>
                                    <a:pt x="73" y="141"/>
                                  </a:lnTo>
                                  <a:lnTo>
                                    <a:pt x="73" y="142"/>
                                  </a:lnTo>
                                  <a:lnTo>
                                    <a:pt x="87" y="140"/>
                                  </a:lnTo>
                                  <a:lnTo>
                                    <a:pt x="88" y="140"/>
                                  </a:lnTo>
                                  <a:lnTo>
                                    <a:pt x="89" y="138"/>
                                  </a:lnTo>
                                  <a:lnTo>
                                    <a:pt x="88" y="138"/>
                                  </a:lnTo>
                                  <a:lnTo>
                                    <a:pt x="88" y="139"/>
                                  </a:lnTo>
                                  <a:lnTo>
                                    <a:pt x="89" y="138"/>
                                  </a:lnTo>
                                  <a:lnTo>
                                    <a:pt x="88" y="139"/>
                                  </a:lnTo>
                                  <a:lnTo>
                                    <a:pt x="94" y="137"/>
                                  </a:lnTo>
                                  <a:lnTo>
                                    <a:pt x="94" y="136"/>
                                  </a:lnTo>
                                  <a:lnTo>
                                    <a:pt x="85" y="134"/>
                                  </a:lnTo>
                                  <a:lnTo>
                                    <a:pt x="85" y="135"/>
                                  </a:lnTo>
                                  <a:lnTo>
                                    <a:pt x="85" y="134"/>
                                  </a:lnTo>
                                  <a:lnTo>
                                    <a:pt x="85" y="135"/>
                                  </a:lnTo>
                                  <a:lnTo>
                                    <a:pt x="93" y="134"/>
                                  </a:lnTo>
                                  <a:lnTo>
                                    <a:pt x="102" y="133"/>
                                  </a:lnTo>
                                  <a:lnTo>
                                    <a:pt x="102" y="132"/>
                                  </a:lnTo>
                                  <a:lnTo>
                                    <a:pt x="103" y="132"/>
                                  </a:lnTo>
                                  <a:lnTo>
                                    <a:pt x="102" y="132"/>
                                  </a:lnTo>
                                  <a:lnTo>
                                    <a:pt x="102" y="131"/>
                                  </a:lnTo>
                                  <a:lnTo>
                                    <a:pt x="96" y="130"/>
                                  </a:lnTo>
                                  <a:lnTo>
                                    <a:pt x="95" y="130"/>
                                  </a:lnTo>
                                  <a:lnTo>
                                    <a:pt x="96" y="131"/>
                                  </a:lnTo>
                                  <a:lnTo>
                                    <a:pt x="96" y="130"/>
                                  </a:lnTo>
                                  <a:lnTo>
                                    <a:pt x="95" y="131"/>
                                  </a:lnTo>
                                  <a:lnTo>
                                    <a:pt x="108" y="129"/>
                                  </a:lnTo>
                                  <a:lnTo>
                                    <a:pt x="125" y="128"/>
                                  </a:lnTo>
                                  <a:lnTo>
                                    <a:pt x="126" y="128"/>
                                  </a:lnTo>
                                  <a:lnTo>
                                    <a:pt x="126" y="127"/>
                                  </a:lnTo>
                                  <a:lnTo>
                                    <a:pt x="126" y="126"/>
                                  </a:lnTo>
                                  <a:lnTo>
                                    <a:pt x="125" y="126"/>
                                  </a:lnTo>
                                  <a:lnTo>
                                    <a:pt x="113" y="125"/>
                                  </a:lnTo>
                                  <a:lnTo>
                                    <a:pt x="113" y="126"/>
                                  </a:lnTo>
                                  <a:lnTo>
                                    <a:pt x="114" y="126"/>
                                  </a:lnTo>
                                  <a:lnTo>
                                    <a:pt x="114" y="125"/>
                                  </a:lnTo>
                                  <a:lnTo>
                                    <a:pt x="113" y="126"/>
                                  </a:lnTo>
                                  <a:lnTo>
                                    <a:pt x="133" y="125"/>
                                  </a:lnTo>
                                  <a:lnTo>
                                    <a:pt x="133" y="124"/>
                                  </a:lnTo>
                                  <a:lnTo>
                                    <a:pt x="120" y="122"/>
                                  </a:lnTo>
                                  <a:lnTo>
                                    <a:pt x="121" y="122"/>
                                  </a:lnTo>
                                  <a:lnTo>
                                    <a:pt x="120" y="122"/>
                                  </a:lnTo>
                                  <a:lnTo>
                                    <a:pt x="121" y="122"/>
                                  </a:lnTo>
                                  <a:lnTo>
                                    <a:pt x="119" y="121"/>
                                  </a:lnTo>
                                  <a:lnTo>
                                    <a:pt x="118" y="121"/>
                                  </a:lnTo>
                                  <a:lnTo>
                                    <a:pt x="119" y="122"/>
                                  </a:lnTo>
                                  <a:lnTo>
                                    <a:pt x="119" y="121"/>
                                  </a:lnTo>
                                  <a:lnTo>
                                    <a:pt x="119" y="122"/>
                                  </a:lnTo>
                                  <a:lnTo>
                                    <a:pt x="141" y="120"/>
                                  </a:lnTo>
                                  <a:lnTo>
                                    <a:pt x="153" y="119"/>
                                  </a:lnTo>
                                  <a:lnTo>
                                    <a:pt x="154" y="118"/>
                                  </a:lnTo>
                                  <a:lnTo>
                                    <a:pt x="153" y="118"/>
                                  </a:lnTo>
                                  <a:lnTo>
                                    <a:pt x="142" y="116"/>
                                  </a:lnTo>
                                  <a:lnTo>
                                    <a:pt x="124" y="115"/>
                                  </a:lnTo>
                                  <a:lnTo>
                                    <a:pt x="124" y="116"/>
                                  </a:lnTo>
                                  <a:lnTo>
                                    <a:pt x="124" y="117"/>
                                  </a:lnTo>
                                  <a:lnTo>
                                    <a:pt x="124" y="116"/>
                                  </a:lnTo>
                                  <a:lnTo>
                                    <a:pt x="125" y="116"/>
                                  </a:lnTo>
                                  <a:lnTo>
                                    <a:pt x="124" y="116"/>
                                  </a:lnTo>
                                  <a:lnTo>
                                    <a:pt x="124" y="115"/>
                                  </a:lnTo>
                                  <a:lnTo>
                                    <a:pt x="124" y="117"/>
                                  </a:lnTo>
                                  <a:lnTo>
                                    <a:pt x="135" y="115"/>
                                  </a:lnTo>
                                  <a:lnTo>
                                    <a:pt x="146" y="113"/>
                                  </a:lnTo>
                                  <a:lnTo>
                                    <a:pt x="155" y="112"/>
                                  </a:lnTo>
                                  <a:lnTo>
                                    <a:pt x="155" y="111"/>
                                  </a:lnTo>
                                  <a:lnTo>
                                    <a:pt x="146" y="109"/>
                                  </a:lnTo>
                                  <a:lnTo>
                                    <a:pt x="146" y="110"/>
                                  </a:lnTo>
                                  <a:lnTo>
                                    <a:pt x="147" y="110"/>
                                  </a:lnTo>
                                  <a:lnTo>
                                    <a:pt x="147" y="109"/>
                                  </a:lnTo>
                                  <a:lnTo>
                                    <a:pt x="147" y="110"/>
                                  </a:lnTo>
                                  <a:lnTo>
                                    <a:pt x="152" y="108"/>
                                  </a:lnTo>
                                  <a:lnTo>
                                    <a:pt x="157" y="107"/>
                                  </a:lnTo>
                                  <a:lnTo>
                                    <a:pt x="157" y="106"/>
                                  </a:lnTo>
                                  <a:lnTo>
                                    <a:pt x="157" y="105"/>
                                  </a:lnTo>
                                  <a:lnTo>
                                    <a:pt x="156" y="105"/>
                                  </a:lnTo>
                                  <a:lnTo>
                                    <a:pt x="157" y="105"/>
                                  </a:lnTo>
                                  <a:lnTo>
                                    <a:pt x="156" y="105"/>
                                  </a:lnTo>
                                  <a:lnTo>
                                    <a:pt x="170" y="103"/>
                                  </a:lnTo>
                                  <a:lnTo>
                                    <a:pt x="173" y="102"/>
                                  </a:lnTo>
                                  <a:lnTo>
                                    <a:pt x="173" y="101"/>
                                  </a:lnTo>
                                  <a:lnTo>
                                    <a:pt x="168" y="99"/>
                                  </a:lnTo>
                                  <a:lnTo>
                                    <a:pt x="168" y="100"/>
                                  </a:lnTo>
                                  <a:lnTo>
                                    <a:pt x="168" y="99"/>
                                  </a:lnTo>
                                  <a:lnTo>
                                    <a:pt x="168" y="100"/>
                                  </a:lnTo>
                                  <a:lnTo>
                                    <a:pt x="170" y="98"/>
                                  </a:lnTo>
                                  <a:lnTo>
                                    <a:pt x="169" y="98"/>
                                  </a:lnTo>
                                  <a:lnTo>
                                    <a:pt x="170" y="98"/>
                                  </a:lnTo>
                                  <a:lnTo>
                                    <a:pt x="169" y="99"/>
                                  </a:lnTo>
                                  <a:lnTo>
                                    <a:pt x="181" y="97"/>
                                  </a:lnTo>
                                  <a:lnTo>
                                    <a:pt x="182" y="97"/>
                                  </a:lnTo>
                                  <a:lnTo>
                                    <a:pt x="182" y="96"/>
                                  </a:lnTo>
                                  <a:lnTo>
                                    <a:pt x="181" y="96"/>
                                  </a:lnTo>
                                  <a:lnTo>
                                    <a:pt x="163" y="94"/>
                                  </a:lnTo>
                                  <a:lnTo>
                                    <a:pt x="162" y="95"/>
                                  </a:lnTo>
                                  <a:lnTo>
                                    <a:pt x="163" y="95"/>
                                  </a:lnTo>
                                  <a:lnTo>
                                    <a:pt x="163" y="94"/>
                                  </a:lnTo>
                                  <a:lnTo>
                                    <a:pt x="163" y="95"/>
                                  </a:lnTo>
                                  <a:lnTo>
                                    <a:pt x="173" y="94"/>
                                  </a:lnTo>
                                  <a:lnTo>
                                    <a:pt x="174" y="94"/>
                                  </a:lnTo>
                                  <a:lnTo>
                                    <a:pt x="181" y="92"/>
                                  </a:lnTo>
                                  <a:lnTo>
                                    <a:pt x="181" y="91"/>
                                  </a:lnTo>
                                  <a:lnTo>
                                    <a:pt x="180" y="89"/>
                                  </a:lnTo>
                                  <a:lnTo>
                                    <a:pt x="179" y="89"/>
                                  </a:lnTo>
                                  <a:lnTo>
                                    <a:pt x="166" y="88"/>
                                  </a:lnTo>
                                  <a:lnTo>
                                    <a:pt x="156" y="86"/>
                                  </a:lnTo>
                                  <a:lnTo>
                                    <a:pt x="156" y="87"/>
                                  </a:lnTo>
                                  <a:lnTo>
                                    <a:pt x="157" y="87"/>
                                  </a:lnTo>
                                  <a:lnTo>
                                    <a:pt x="157" y="86"/>
                                  </a:lnTo>
                                  <a:lnTo>
                                    <a:pt x="156" y="87"/>
                                  </a:lnTo>
                                  <a:lnTo>
                                    <a:pt x="174" y="85"/>
                                  </a:lnTo>
                                  <a:lnTo>
                                    <a:pt x="179" y="84"/>
                                  </a:lnTo>
                                  <a:lnTo>
                                    <a:pt x="179" y="83"/>
                                  </a:lnTo>
                                  <a:lnTo>
                                    <a:pt x="179" y="84"/>
                                  </a:lnTo>
                                  <a:lnTo>
                                    <a:pt x="194" y="82"/>
                                  </a:lnTo>
                                  <a:lnTo>
                                    <a:pt x="194" y="81"/>
                                  </a:lnTo>
                                  <a:lnTo>
                                    <a:pt x="185" y="79"/>
                                  </a:lnTo>
                                  <a:lnTo>
                                    <a:pt x="186" y="80"/>
                                  </a:lnTo>
                                  <a:lnTo>
                                    <a:pt x="186" y="79"/>
                                  </a:lnTo>
                                  <a:lnTo>
                                    <a:pt x="186" y="80"/>
                                  </a:lnTo>
                                  <a:lnTo>
                                    <a:pt x="191" y="78"/>
                                  </a:lnTo>
                                  <a:lnTo>
                                    <a:pt x="191" y="77"/>
                                  </a:lnTo>
                                  <a:lnTo>
                                    <a:pt x="150" y="75"/>
                                  </a:lnTo>
                                  <a:lnTo>
                                    <a:pt x="149" y="76"/>
                                  </a:lnTo>
                                  <a:lnTo>
                                    <a:pt x="150" y="76"/>
                                  </a:lnTo>
                                  <a:lnTo>
                                    <a:pt x="150" y="75"/>
                                  </a:lnTo>
                                  <a:lnTo>
                                    <a:pt x="150" y="76"/>
                                  </a:lnTo>
                                  <a:lnTo>
                                    <a:pt x="156" y="74"/>
                                  </a:lnTo>
                                  <a:lnTo>
                                    <a:pt x="155" y="73"/>
                                  </a:lnTo>
                                  <a:lnTo>
                                    <a:pt x="155" y="74"/>
                                  </a:lnTo>
                                  <a:lnTo>
                                    <a:pt x="202" y="72"/>
                                  </a:lnTo>
                                  <a:lnTo>
                                    <a:pt x="203" y="72"/>
                                  </a:lnTo>
                                  <a:lnTo>
                                    <a:pt x="203" y="71"/>
                                  </a:lnTo>
                                  <a:lnTo>
                                    <a:pt x="202" y="71"/>
                                  </a:lnTo>
                                  <a:lnTo>
                                    <a:pt x="167" y="68"/>
                                  </a:lnTo>
                                  <a:lnTo>
                                    <a:pt x="167" y="69"/>
                                  </a:lnTo>
                                  <a:lnTo>
                                    <a:pt x="167" y="70"/>
                                  </a:lnTo>
                                  <a:lnTo>
                                    <a:pt x="167" y="69"/>
                                  </a:lnTo>
                                  <a:lnTo>
                                    <a:pt x="167" y="70"/>
                                  </a:lnTo>
                                  <a:lnTo>
                                    <a:pt x="190" y="68"/>
                                  </a:lnTo>
                                  <a:lnTo>
                                    <a:pt x="204" y="65"/>
                                  </a:lnTo>
                                  <a:lnTo>
                                    <a:pt x="205" y="65"/>
                                  </a:lnTo>
                                  <a:lnTo>
                                    <a:pt x="204" y="64"/>
                                  </a:lnTo>
                                  <a:lnTo>
                                    <a:pt x="197" y="62"/>
                                  </a:lnTo>
                                  <a:lnTo>
                                    <a:pt x="169" y="60"/>
                                  </a:lnTo>
                                  <a:lnTo>
                                    <a:pt x="169" y="61"/>
                                  </a:lnTo>
                                  <a:lnTo>
                                    <a:pt x="170" y="61"/>
                                  </a:lnTo>
                                  <a:lnTo>
                                    <a:pt x="170" y="60"/>
                                  </a:lnTo>
                                  <a:lnTo>
                                    <a:pt x="169" y="60"/>
                                  </a:lnTo>
                                  <a:lnTo>
                                    <a:pt x="170" y="61"/>
                                  </a:lnTo>
                                  <a:lnTo>
                                    <a:pt x="171" y="59"/>
                                  </a:lnTo>
                                  <a:lnTo>
                                    <a:pt x="170" y="59"/>
                                  </a:lnTo>
                                  <a:lnTo>
                                    <a:pt x="171" y="59"/>
                                  </a:lnTo>
                                  <a:lnTo>
                                    <a:pt x="180" y="57"/>
                                  </a:lnTo>
                                  <a:lnTo>
                                    <a:pt x="181" y="57"/>
                                  </a:lnTo>
                                  <a:lnTo>
                                    <a:pt x="181" y="56"/>
                                  </a:lnTo>
                                  <a:lnTo>
                                    <a:pt x="180" y="56"/>
                                  </a:lnTo>
                                  <a:lnTo>
                                    <a:pt x="164" y="54"/>
                                  </a:lnTo>
                                  <a:lnTo>
                                    <a:pt x="163" y="54"/>
                                  </a:lnTo>
                                  <a:lnTo>
                                    <a:pt x="164" y="54"/>
                                  </a:lnTo>
                                  <a:lnTo>
                                    <a:pt x="150" y="52"/>
                                  </a:lnTo>
                                  <a:lnTo>
                                    <a:pt x="149" y="52"/>
                                  </a:lnTo>
                                  <a:lnTo>
                                    <a:pt x="150" y="52"/>
                                  </a:lnTo>
                                  <a:lnTo>
                                    <a:pt x="143" y="50"/>
                                  </a:lnTo>
                                  <a:lnTo>
                                    <a:pt x="143" y="51"/>
                                  </a:lnTo>
                                  <a:lnTo>
                                    <a:pt x="144" y="51"/>
                                  </a:lnTo>
                                  <a:lnTo>
                                    <a:pt x="144" y="50"/>
                                  </a:lnTo>
                                  <a:lnTo>
                                    <a:pt x="143" y="50"/>
                                  </a:lnTo>
                                  <a:lnTo>
                                    <a:pt x="143" y="51"/>
                                  </a:lnTo>
                                  <a:lnTo>
                                    <a:pt x="165" y="49"/>
                                  </a:lnTo>
                                  <a:lnTo>
                                    <a:pt x="166" y="49"/>
                                  </a:lnTo>
                                  <a:lnTo>
                                    <a:pt x="166" y="48"/>
                                  </a:lnTo>
                                  <a:lnTo>
                                    <a:pt x="160" y="46"/>
                                  </a:lnTo>
                                  <a:lnTo>
                                    <a:pt x="152" y="44"/>
                                  </a:lnTo>
                                  <a:lnTo>
                                    <a:pt x="130" y="42"/>
                                  </a:lnTo>
                                  <a:lnTo>
                                    <a:pt x="130" y="43"/>
                                  </a:lnTo>
                                  <a:lnTo>
                                    <a:pt x="131" y="43"/>
                                  </a:lnTo>
                                  <a:lnTo>
                                    <a:pt x="131" y="42"/>
                                  </a:lnTo>
                                  <a:lnTo>
                                    <a:pt x="130" y="42"/>
                                  </a:lnTo>
                                  <a:lnTo>
                                    <a:pt x="130" y="43"/>
                                  </a:lnTo>
                                  <a:lnTo>
                                    <a:pt x="148" y="40"/>
                                  </a:lnTo>
                                  <a:lnTo>
                                    <a:pt x="149" y="40"/>
                                  </a:lnTo>
                                  <a:lnTo>
                                    <a:pt x="149" y="39"/>
                                  </a:lnTo>
                                  <a:lnTo>
                                    <a:pt x="148" y="39"/>
                                  </a:lnTo>
                                  <a:lnTo>
                                    <a:pt x="136" y="37"/>
                                  </a:lnTo>
                                  <a:lnTo>
                                    <a:pt x="136" y="38"/>
                                  </a:lnTo>
                                  <a:lnTo>
                                    <a:pt x="137" y="38"/>
                                  </a:lnTo>
                                  <a:lnTo>
                                    <a:pt x="137" y="37"/>
                                  </a:lnTo>
                                  <a:lnTo>
                                    <a:pt x="136" y="37"/>
                                  </a:lnTo>
                                  <a:lnTo>
                                    <a:pt x="136" y="38"/>
                                  </a:lnTo>
                                  <a:lnTo>
                                    <a:pt x="155" y="36"/>
                                  </a:lnTo>
                                  <a:lnTo>
                                    <a:pt x="166" y="34"/>
                                  </a:lnTo>
                                  <a:lnTo>
                                    <a:pt x="166" y="33"/>
                                  </a:lnTo>
                                  <a:lnTo>
                                    <a:pt x="166" y="32"/>
                                  </a:lnTo>
                                  <a:lnTo>
                                    <a:pt x="165" y="32"/>
                                  </a:lnTo>
                                  <a:lnTo>
                                    <a:pt x="142" y="30"/>
                                  </a:lnTo>
                                  <a:lnTo>
                                    <a:pt x="141" y="30"/>
                                  </a:lnTo>
                                  <a:lnTo>
                                    <a:pt x="142" y="31"/>
                                  </a:lnTo>
                                  <a:lnTo>
                                    <a:pt x="142" y="30"/>
                                  </a:lnTo>
                                  <a:lnTo>
                                    <a:pt x="142" y="31"/>
                                  </a:lnTo>
                                  <a:lnTo>
                                    <a:pt x="145" y="29"/>
                                  </a:lnTo>
                                  <a:lnTo>
                                    <a:pt x="145" y="28"/>
                                  </a:lnTo>
                                  <a:lnTo>
                                    <a:pt x="133" y="25"/>
                                  </a:lnTo>
                                  <a:lnTo>
                                    <a:pt x="133" y="26"/>
                                  </a:lnTo>
                                  <a:lnTo>
                                    <a:pt x="134" y="26"/>
                                  </a:lnTo>
                                  <a:lnTo>
                                    <a:pt x="133" y="26"/>
                                  </a:lnTo>
                                  <a:lnTo>
                                    <a:pt x="133" y="25"/>
                                  </a:lnTo>
                                  <a:lnTo>
                                    <a:pt x="134" y="26"/>
                                  </a:lnTo>
                                  <a:lnTo>
                                    <a:pt x="134" y="24"/>
                                  </a:lnTo>
                                  <a:lnTo>
                                    <a:pt x="133" y="23"/>
                                  </a:lnTo>
                                  <a:lnTo>
                                    <a:pt x="129" y="21"/>
                                  </a:lnTo>
                                  <a:lnTo>
                                    <a:pt x="128" y="21"/>
                                  </a:lnTo>
                                  <a:lnTo>
                                    <a:pt x="122" y="19"/>
                                  </a:lnTo>
                                  <a:lnTo>
                                    <a:pt x="123" y="19"/>
                                  </a:lnTo>
                                  <a:lnTo>
                                    <a:pt x="122" y="19"/>
                                  </a:lnTo>
                                  <a:lnTo>
                                    <a:pt x="123" y="19"/>
                                  </a:lnTo>
                                  <a:lnTo>
                                    <a:pt x="122" y="17"/>
                                  </a:lnTo>
                                  <a:lnTo>
                                    <a:pt x="122" y="16"/>
                                  </a:lnTo>
                                  <a:lnTo>
                                    <a:pt x="121" y="16"/>
                                  </a:lnTo>
                                  <a:lnTo>
                                    <a:pt x="100" y="14"/>
                                  </a:lnTo>
                                  <a:lnTo>
                                    <a:pt x="99" y="15"/>
                                  </a:lnTo>
                                  <a:lnTo>
                                    <a:pt x="100" y="14"/>
                                  </a:lnTo>
                                  <a:lnTo>
                                    <a:pt x="91" y="11"/>
                                  </a:lnTo>
                                  <a:lnTo>
                                    <a:pt x="72" y="9"/>
                                  </a:lnTo>
                                  <a:lnTo>
                                    <a:pt x="72" y="10"/>
                                  </a:lnTo>
                                  <a:lnTo>
                                    <a:pt x="73" y="9"/>
                                  </a:lnTo>
                                  <a:lnTo>
                                    <a:pt x="67" y="7"/>
                                  </a:lnTo>
                                  <a:lnTo>
                                    <a:pt x="52" y="4"/>
                                  </a:lnTo>
                                  <a:lnTo>
                                    <a:pt x="52" y="5"/>
                                  </a:lnTo>
                                  <a:lnTo>
                                    <a:pt x="53" y="5"/>
                                  </a:lnTo>
                                  <a:lnTo>
                                    <a:pt x="52" y="4"/>
                                  </a:lnTo>
                                  <a:lnTo>
                                    <a:pt x="53" y="5"/>
                                  </a:lnTo>
                                  <a:lnTo>
                                    <a:pt x="53" y="3"/>
                                  </a:lnTo>
                                  <a:lnTo>
                                    <a:pt x="53" y="2"/>
                                  </a:lnTo>
                                  <a:lnTo>
                                    <a:pt x="52" y="2"/>
                                  </a:lnTo>
                                  <a:lnTo>
                                    <a:pt x="33" y="0"/>
                                  </a:lnTo>
                                  <a:lnTo>
                                    <a:pt x="25" y="0"/>
                                  </a:lnTo>
                                  <a:lnTo>
                                    <a:pt x="3" y="0"/>
                                  </a:lnTo>
                                  <a:lnTo>
                                    <a:pt x="2" y="0"/>
                                  </a:lnTo>
                                  <a:lnTo>
                                    <a:pt x="1" y="0"/>
                                  </a:lnTo>
                                  <a:lnTo>
                                    <a:pt x="1" y="1"/>
                                  </a:lnTo>
                                  <a:lnTo>
                                    <a:pt x="2" y="1"/>
                                  </a:lnTo>
                                  <a:lnTo>
                                    <a:pt x="3" y="1"/>
                                  </a:lnTo>
                                  <a:lnTo>
                                    <a:pt x="25" y="1"/>
                                  </a:lnTo>
                                  <a:lnTo>
                                    <a:pt x="33" y="1"/>
                                  </a:lnTo>
                                  <a:lnTo>
                                    <a:pt x="33" y="0"/>
                                  </a:lnTo>
                                  <a:lnTo>
                                    <a:pt x="33" y="1"/>
                                  </a:lnTo>
                                  <a:lnTo>
                                    <a:pt x="52" y="3"/>
                                  </a:lnTo>
                                  <a:lnTo>
                                    <a:pt x="51" y="2"/>
                                  </a:lnTo>
                                  <a:lnTo>
                                    <a:pt x="52" y="3"/>
                                  </a:lnTo>
                                  <a:lnTo>
                                    <a:pt x="52" y="2"/>
                                  </a:lnTo>
                                  <a:lnTo>
                                    <a:pt x="51" y="2"/>
                                  </a:lnTo>
                                  <a:lnTo>
                                    <a:pt x="51" y="4"/>
                                  </a:lnTo>
                                  <a:lnTo>
                                    <a:pt x="51" y="5"/>
                                  </a:lnTo>
                                  <a:lnTo>
                                    <a:pt x="52" y="5"/>
                                  </a:lnTo>
                                  <a:lnTo>
                                    <a:pt x="67" y="8"/>
                                  </a:lnTo>
                                  <a:lnTo>
                                    <a:pt x="67" y="7"/>
                                  </a:lnTo>
                                  <a:lnTo>
                                    <a:pt x="67" y="8"/>
                                  </a:lnTo>
                                  <a:lnTo>
                                    <a:pt x="72" y="10"/>
                                  </a:lnTo>
                                  <a:lnTo>
                                    <a:pt x="91" y="13"/>
                                  </a:lnTo>
                                  <a:lnTo>
                                    <a:pt x="91" y="12"/>
                                  </a:lnTo>
                                  <a:lnTo>
                                    <a:pt x="91" y="13"/>
                                  </a:lnTo>
                                  <a:lnTo>
                                    <a:pt x="99" y="15"/>
                                  </a:lnTo>
                                  <a:lnTo>
                                    <a:pt x="121" y="17"/>
                                  </a:lnTo>
                                  <a:lnTo>
                                    <a:pt x="121" y="19"/>
                                  </a:lnTo>
                                  <a:lnTo>
                                    <a:pt x="121" y="20"/>
                                  </a:lnTo>
                                  <a:lnTo>
                                    <a:pt x="128" y="22"/>
                                  </a:lnTo>
                                  <a:lnTo>
                                    <a:pt x="128" y="21"/>
                                  </a:lnTo>
                                  <a:lnTo>
                                    <a:pt x="128" y="22"/>
                                  </a:lnTo>
                                  <a:lnTo>
                                    <a:pt x="132" y="24"/>
                                  </a:lnTo>
                                  <a:lnTo>
                                    <a:pt x="133" y="24"/>
                                  </a:lnTo>
                                  <a:lnTo>
                                    <a:pt x="132" y="24"/>
                                  </a:lnTo>
                                  <a:lnTo>
                                    <a:pt x="132" y="26"/>
                                  </a:lnTo>
                                  <a:lnTo>
                                    <a:pt x="133" y="26"/>
                                  </a:lnTo>
                                  <a:lnTo>
                                    <a:pt x="144" y="29"/>
                                  </a:lnTo>
                                  <a:lnTo>
                                    <a:pt x="144" y="28"/>
                                  </a:lnTo>
                                  <a:lnTo>
                                    <a:pt x="143" y="28"/>
                                  </a:lnTo>
                                  <a:lnTo>
                                    <a:pt x="144" y="29"/>
                                  </a:lnTo>
                                  <a:lnTo>
                                    <a:pt x="144" y="28"/>
                                  </a:lnTo>
                                  <a:lnTo>
                                    <a:pt x="141" y="30"/>
                                  </a:lnTo>
                                  <a:lnTo>
                                    <a:pt x="141" y="31"/>
                                  </a:lnTo>
                                  <a:lnTo>
                                    <a:pt x="165" y="34"/>
                                  </a:lnTo>
                                  <a:lnTo>
                                    <a:pt x="165" y="32"/>
                                  </a:lnTo>
                                  <a:lnTo>
                                    <a:pt x="165" y="33"/>
                                  </a:lnTo>
                                  <a:lnTo>
                                    <a:pt x="164" y="33"/>
                                  </a:lnTo>
                                  <a:lnTo>
                                    <a:pt x="165" y="33"/>
                                  </a:lnTo>
                                  <a:lnTo>
                                    <a:pt x="165" y="34"/>
                                  </a:lnTo>
                                  <a:lnTo>
                                    <a:pt x="165" y="33"/>
                                  </a:lnTo>
                                  <a:lnTo>
                                    <a:pt x="165" y="32"/>
                                  </a:lnTo>
                                  <a:lnTo>
                                    <a:pt x="155" y="35"/>
                                  </a:lnTo>
                                  <a:lnTo>
                                    <a:pt x="155" y="34"/>
                                  </a:lnTo>
                                  <a:lnTo>
                                    <a:pt x="136" y="37"/>
                                  </a:lnTo>
                                  <a:lnTo>
                                    <a:pt x="135" y="37"/>
                                  </a:lnTo>
                                  <a:lnTo>
                                    <a:pt x="135" y="38"/>
                                  </a:lnTo>
                                  <a:lnTo>
                                    <a:pt x="136" y="38"/>
                                  </a:lnTo>
                                  <a:lnTo>
                                    <a:pt x="148" y="40"/>
                                  </a:lnTo>
                                  <a:lnTo>
                                    <a:pt x="148" y="39"/>
                                  </a:lnTo>
                                  <a:lnTo>
                                    <a:pt x="147" y="39"/>
                                  </a:lnTo>
                                  <a:lnTo>
                                    <a:pt x="147" y="40"/>
                                  </a:lnTo>
                                  <a:lnTo>
                                    <a:pt x="148" y="40"/>
                                  </a:lnTo>
                                  <a:lnTo>
                                    <a:pt x="148" y="39"/>
                                  </a:lnTo>
                                  <a:lnTo>
                                    <a:pt x="130" y="42"/>
                                  </a:lnTo>
                                  <a:lnTo>
                                    <a:pt x="129" y="42"/>
                                  </a:lnTo>
                                  <a:lnTo>
                                    <a:pt x="129" y="43"/>
                                  </a:lnTo>
                                  <a:lnTo>
                                    <a:pt x="130" y="43"/>
                                  </a:lnTo>
                                  <a:lnTo>
                                    <a:pt x="151" y="45"/>
                                  </a:lnTo>
                                  <a:lnTo>
                                    <a:pt x="151" y="44"/>
                                  </a:lnTo>
                                  <a:lnTo>
                                    <a:pt x="151" y="45"/>
                                  </a:lnTo>
                                  <a:lnTo>
                                    <a:pt x="160" y="47"/>
                                  </a:lnTo>
                                  <a:lnTo>
                                    <a:pt x="165" y="49"/>
                                  </a:lnTo>
                                  <a:lnTo>
                                    <a:pt x="165" y="48"/>
                                  </a:lnTo>
                                  <a:lnTo>
                                    <a:pt x="164" y="49"/>
                                  </a:lnTo>
                                  <a:lnTo>
                                    <a:pt x="165" y="49"/>
                                  </a:lnTo>
                                  <a:lnTo>
                                    <a:pt x="165" y="48"/>
                                  </a:lnTo>
                                  <a:lnTo>
                                    <a:pt x="143" y="50"/>
                                  </a:lnTo>
                                  <a:lnTo>
                                    <a:pt x="142" y="50"/>
                                  </a:lnTo>
                                  <a:lnTo>
                                    <a:pt x="142" y="51"/>
                                  </a:lnTo>
                                  <a:lnTo>
                                    <a:pt x="143" y="51"/>
                                  </a:lnTo>
                                  <a:lnTo>
                                    <a:pt x="149" y="53"/>
                                  </a:lnTo>
                                  <a:lnTo>
                                    <a:pt x="163" y="55"/>
                                  </a:lnTo>
                                  <a:lnTo>
                                    <a:pt x="180" y="57"/>
                                  </a:lnTo>
                                  <a:lnTo>
                                    <a:pt x="180" y="56"/>
                                  </a:lnTo>
                                  <a:lnTo>
                                    <a:pt x="179" y="56"/>
                                  </a:lnTo>
                                  <a:lnTo>
                                    <a:pt x="179" y="57"/>
                                  </a:lnTo>
                                  <a:lnTo>
                                    <a:pt x="180" y="57"/>
                                  </a:lnTo>
                                  <a:lnTo>
                                    <a:pt x="180" y="56"/>
                                  </a:lnTo>
                                  <a:lnTo>
                                    <a:pt x="170" y="58"/>
                                  </a:lnTo>
                                  <a:lnTo>
                                    <a:pt x="168" y="60"/>
                                  </a:lnTo>
                                  <a:lnTo>
                                    <a:pt x="168" y="61"/>
                                  </a:lnTo>
                                  <a:lnTo>
                                    <a:pt x="169" y="61"/>
                                  </a:lnTo>
                                  <a:lnTo>
                                    <a:pt x="197" y="63"/>
                                  </a:lnTo>
                                  <a:lnTo>
                                    <a:pt x="204" y="65"/>
                                  </a:lnTo>
                                  <a:lnTo>
                                    <a:pt x="203" y="64"/>
                                  </a:lnTo>
                                  <a:lnTo>
                                    <a:pt x="203" y="65"/>
                                  </a:lnTo>
                                  <a:lnTo>
                                    <a:pt x="204" y="65"/>
                                  </a:lnTo>
                                  <a:lnTo>
                                    <a:pt x="204" y="64"/>
                                  </a:lnTo>
                                  <a:lnTo>
                                    <a:pt x="190" y="66"/>
                                  </a:lnTo>
                                  <a:lnTo>
                                    <a:pt x="190" y="67"/>
                                  </a:lnTo>
                                  <a:lnTo>
                                    <a:pt x="190" y="66"/>
                                  </a:lnTo>
                                  <a:lnTo>
                                    <a:pt x="167" y="68"/>
                                  </a:lnTo>
                                  <a:lnTo>
                                    <a:pt x="166" y="69"/>
                                  </a:lnTo>
                                  <a:lnTo>
                                    <a:pt x="166" y="70"/>
                                  </a:lnTo>
                                  <a:lnTo>
                                    <a:pt x="167" y="70"/>
                                  </a:lnTo>
                                  <a:lnTo>
                                    <a:pt x="202" y="72"/>
                                  </a:lnTo>
                                  <a:lnTo>
                                    <a:pt x="202" y="71"/>
                                  </a:lnTo>
                                  <a:lnTo>
                                    <a:pt x="201" y="71"/>
                                  </a:lnTo>
                                  <a:lnTo>
                                    <a:pt x="201" y="72"/>
                                  </a:lnTo>
                                  <a:lnTo>
                                    <a:pt x="202" y="72"/>
                                  </a:lnTo>
                                  <a:lnTo>
                                    <a:pt x="202" y="71"/>
                                  </a:lnTo>
                                  <a:lnTo>
                                    <a:pt x="155" y="73"/>
                                  </a:lnTo>
                                  <a:lnTo>
                                    <a:pt x="149" y="75"/>
                                  </a:lnTo>
                                  <a:lnTo>
                                    <a:pt x="149" y="76"/>
                                  </a:lnTo>
                                  <a:lnTo>
                                    <a:pt x="191" y="78"/>
                                  </a:lnTo>
                                  <a:lnTo>
                                    <a:pt x="190" y="77"/>
                                  </a:lnTo>
                                  <a:lnTo>
                                    <a:pt x="190" y="78"/>
                                  </a:lnTo>
                                  <a:lnTo>
                                    <a:pt x="191" y="77"/>
                                  </a:lnTo>
                                  <a:lnTo>
                                    <a:pt x="190" y="77"/>
                                  </a:lnTo>
                                  <a:lnTo>
                                    <a:pt x="185" y="79"/>
                                  </a:lnTo>
                                  <a:lnTo>
                                    <a:pt x="184" y="79"/>
                                  </a:lnTo>
                                  <a:lnTo>
                                    <a:pt x="185" y="80"/>
                                  </a:lnTo>
                                  <a:lnTo>
                                    <a:pt x="193" y="82"/>
                                  </a:lnTo>
                                  <a:lnTo>
                                    <a:pt x="193" y="81"/>
                                  </a:lnTo>
                                  <a:lnTo>
                                    <a:pt x="193" y="82"/>
                                  </a:lnTo>
                                  <a:lnTo>
                                    <a:pt x="193" y="81"/>
                                  </a:lnTo>
                                  <a:lnTo>
                                    <a:pt x="179" y="82"/>
                                  </a:lnTo>
                                  <a:lnTo>
                                    <a:pt x="173" y="84"/>
                                  </a:lnTo>
                                  <a:lnTo>
                                    <a:pt x="174" y="85"/>
                                  </a:lnTo>
                                  <a:lnTo>
                                    <a:pt x="174" y="84"/>
                                  </a:lnTo>
                                  <a:lnTo>
                                    <a:pt x="156" y="86"/>
                                  </a:lnTo>
                                  <a:lnTo>
                                    <a:pt x="155" y="86"/>
                                  </a:lnTo>
                                  <a:lnTo>
                                    <a:pt x="155" y="87"/>
                                  </a:lnTo>
                                  <a:lnTo>
                                    <a:pt x="156" y="87"/>
                                  </a:lnTo>
                                  <a:lnTo>
                                    <a:pt x="166" y="89"/>
                                  </a:lnTo>
                                  <a:lnTo>
                                    <a:pt x="179" y="90"/>
                                  </a:lnTo>
                                  <a:lnTo>
                                    <a:pt x="178" y="90"/>
                                  </a:lnTo>
                                  <a:lnTo>
                                    <a:pt x="180" y="92"/>
                                  </a:lnTo>
                                  <a:lnTo>
                                    <a:pt x="180" y="91"/>
                                  </a:lnTo>
                                  <a:lnTo>
                                    <a:pt x="180" y="92"/>
                                  </a:lnTo>
                                  <a:lnTo>
                                    <a:pt x="181" y="92"/>
                                  </a:lnTo>
                                  <a:lnTo>
                                    <a:pt x="180" y="91"/>
                                  </a:lnTo>
                                  <a:lnTo>
                                    <a:pt x="173" y="93"/>
                                  </a:lnTo>
                                  <a:lnTo>
                                    <a:pt x="162" y="94"/>
                                  </a:lnTo>
                                  <a:lnTo>
                                    <a:pt x="162" y="95"/>
                                  </a:lnTo>
                                  <a:lnTo>
                                    <a:pt x="181" y="97"/>
                                  </a:lnTo>
                                  <a:lnTo>
                                    <a:pt x="181" y="96"/>
                                  </a:lnTo>
                                  <a:lnTo>
                                    <a:pt x="180" y="96"/>
                                  </a:lnTo>
                                  <a:lnTo>
                                    <a:pt x="180" y="97"/>
                                  </a:lnTo>
                                  <a:lnTo>
                                    <a:pt x="181" y="97"/>
                                  </a:lnTo>
                                  <a:lnTo>
                                    <a:pt x="181" y="96"/>
                                  </a:lnTo>
                                  <a:lnTo>
                                    <a:pt x="169" y="97"/>
                                  </a:lnTo>
                                  <a:lnTo>
                                    <a:pt x="168" y="97"/>
                                  </a:lnTo>
                                  <a:lnTo>
                                    <a:pt x="168" y="98"/>
                                  </a:lnTo>
                                  <a:lnTo>
                                    <a:pt x="167" y="99"/>
                                  </a:lnTo>
                                  <a:lnTo>
                                    <a:pt x="167" y="100"/>
                                  </a:lnTo>
                                  <a:lnTo>
                                    <a:pt x="172" y="102"/>
                                  </a:lnTo>
                                  <a:lnTo>
                                    <a:pt x="172" y="101"/>
                                  </a:lnTo>
                                  <a:lnTo>
                                    <a:pt x="172" y="102"/>
                                  </a:lnTo>
                                  <a:lnTo>
                                    <a:pt x="172" y="101"/>
                                  </a:lnTo>
                                  <a:lnTo>
                                    <a:pt x="169" y="102"/>
                                  </a:lnTo>
                                  <a:lnTo>
                                    <a:pt x="170" y="103"/>
                                  </a:lnTo>
                                  <a:lnTo>
                                    <a:pt x="170" y="102"/>
                                  </a:lnTo>
                                  <a:lnTo>
                                    <a:pt x="156" y="104"/>
                                  </a:lnTo>
                                  <a:lnTo>
                                    <a:pt x="155" y="104"/>
                                  </a:lnTo>
                                  <a:lnTo>
                                    <a:pt x="155" y="105"/>
                                  </a:lnTo>
                                  <a:lnTo>
                                    <a:pt x="155" y="106"/>
                                  </a:lnTo>
                                  <a:lnTo>
                                    <a:pt x="156" y="106"/>
                                  </a:lnTo>
                                  <a:lnTo>
                                    <a:pt x="155" y="106"/>
                                  </a:lnTo>
                                  <a:lnTo>
                                    <a:pt x="156" y="106"/>
                                  </a:lnTo>
                                  <a:lnTo>
                                    <a:pt x="151" y="107"/>
                                  </a:lnTo>
                                  <a:lnTo>
                                    <a:pt x="151" y="108"/>
                                  </a:lnTo>
                                  <a:lnTo>
                                    <a:pt x="151" y="107"/>
                                  </a:lnTo>
                                  <a:lnTo>
                                    <a:pt x="146" y="109"/>
                                  </a:lnTo>
                                  <a:lnTo>
                                    <a:pt x="145" y="110"/>
                                  </a:lnTo>
                                  <a:lnTo>
                                    <a:pt x="146" y="110"/>
                                  </a:lnTo>
                                  <a:lnTo>
                                    <a:pt x="154" y="112"/>
                                  </a:lnTo>
                                  <a:lnTo>
                                    <a:pt x="154" y="111"/>
                                  </a:lnTo>
                                  <a:lnTo>
                                    <a:pt x="153" y="111"/>
                                  </a:lnTo>
                                  <a:lnTo>
                                    <a:pt x="154" y="111"/>
                                  </a:lnTo>
                                  <a:lnTo>
                                    <a:pt x="154" y="112"/>
                                  </a:lnTo>
                                  <a:lnTo>
                                    <a:pt x="154" y="111"/>
                                  </a:lnTo>
                                  <a:lnTo>
                                    <a:pt x="146" y="112"/>
                                  </a:lnTo>
                                  <a:lnTo>
                                    <a:pt x="146" y="113"/>
                                  </a:lnTo>
                                  <a:lnTo>
                                    <a:pt x="146" y="112"/>
                                  </a:lnTo>
                                  <a:lnTo>
                                    <a:pt x="135" y="114"/>
                                  </a:lnTo>
                                  <a:lnTo>
                                    <a:pt x="135" y="115"/>
                                  </a:lnTo>
                                  <a:lnTo>
                                    <a:pt x="135" y="114"/>
                                  </a:lnTo>
                                  <a:lnTo>
                                    <a:pt x="124" y="115"/>
                                  </a:lnTo>
                                  <a:lnTo>
                                    <a:pt x="123" y="115"/>
                                  </a:lnTo>
                                  <a:lnTo>
                                    <a:pt x="123" y="116"/>
                                  </a:lnTo>
                                  <a:lnTo>
                                    <a:pt x="123" y="117"/>
                                  </a:lnTo>
                                  <a:lnTo>
                                    <a:pt x="124" y="117"/>
                                  </a:lnTo>
                                  <a:lnTo>
                                    <a:pt x="142" y="118"/>
                                  </a:lnTo>
                                  <a:lnTo>
                                    <a:pt x="142" y="117"/>
                                  </a:lnTo>
                                  <a:lnTo>
                                    <a:pt x="142" y="118"/>
                                  </a:lnTo>
                                  <a:lnTo>
                                    <a:pt x="153" y="119"/>
                                  </a:lnTo>
                                  <a:lnTo>
                                    <a:pt x="152" y="118"/>
                                  </a:lnTo>
                                  <a:lnTo>
                                    <a:pt x="152" y="119"/>
                                  </a:lnTo>
                                  <a:lnTo>
                                    <a:pt x="153" y="118"/>
                                  </a:lnTo>
                                  <a:lnTo>
                                    <a:pt x="141" y="119"/>
                                  </a:lnTo>
                                  <a:lnTo>
                                    <a:pt x="118" y="120"/>
                                  </a:lnTo>
                                  <a:lnTo>
                                    <a:pt x="118" y="121"/>
                                  </a:lnTo>
                                  <a:lnTo>
                                    <a:pt x="119" y="123"/>
                                  </a:lnTo>
                                  <a:lnTo>
                                    <a:pt x="120" y="123"/>
                                  </a:lnTo>
                                  <a:lnTo>
                                    <a:pt x="132" y="125"/>
                                  </a:lnTo>
                                  <a:lnTo>
                                    <a:pt x="132" y="124"/>
                                  </a:lnTo>
                                  <a:lnTo>
                                    <a:pt x="132" y="125"/>
                                  </a:lnTo>
                                  <a:lnTo>
                                    <a:pt x="132" y="124"/>
                                  </a:lnTo>
                                  <a:lnTo>
                                    <a:pt x="113" y="125"/>
                                  </a:lnTo>
                                  <a:lnTo>
                                    <a:pt x="112" y="125"/>
                                  </a:lnTo>
                                  <a:lnTo>
                                    <a:pt x="112" y="126"/>
                                  </a:lnTo>
                                  <a:lnTo>
                                    <a:pt x="113" y="126"/>
                                  </a:lnTo>
                                  <a:lnTo>
                                    <a:pt x="125" y="128"/>
                                  </a:lnTo>
                                  <a:lnTo>
                                    <a:pt x="125" y="126"/>
                                  </a:lnTo>
                                  <a:lnTo>
                                    <a:pt x="125" y="127"/>
                                  </a:lnTo>
                                  <a:lnTo>
                                    <a:pt x="124" y="127"/>
                                  </a:lnTo>
                                  <a:lnTo>
                                    <a:pt x="125" y="127"/>
                                  </a:lnTo>
                                  <a:lnTo>
                                    <a:pt x="125" y="128"/>
                                  </a:lnTo>
                                  <a:lnTo>
                                    <a:pt x="125" y="127"/>
                                  </a:lnTo>
                                  <a:lnTo>
                                    <a:pt x="125" y="126"/>
                                  </a:lnTo>
                                  <a:lnTo>
                                    <a:pt x="107" y="128"/>
                                  </a:lnTo>
                                  <a:lnTo>
                                    <a:pt x="95" y="130"/>
                                  </a:lnTo>
                                  <a:lnTo>
                                    <a:pt x="94" y="130"/>
                                  </a:lnTo>
                                  <a:lnTo>
                                    <a:pt x="95" y="131"/>
                                  </a:lnTo>
                                  <a:lnTo>
                                    <a:pt x="102" y="133"/>
                                  </a:lnTo>
                                  <a:lnTo>
                                    <a:pt x="101" y="131"/>
                                  </a:lnTo>
                                  <a:lnTo>
                                    <a:pt x="101" y="132"/>
                                  </a:lnTo>
                                  <a:lnTo>
                                    <a:pt x="101" y="133"/>
                                  </a:lnTo>
                                  <a:lnTo>
                                    <a:pt x="102" y="132"/>
                                  </a:lnTo>
                                  <a:lnTo>
                                    <a:pt x="102" y="131"/>
                                  </a:lnTo>
                                  <a:lnTo>
                                    <a:pt x="92" y="133"/>
                                  </a:lnTo>
                                  <a:lnTo>
                                    <a:pt x="85" y="134"/>
                                  </a:lnTo>
                                  <a:lnTo>
                                    <a:pt x="84" y="134"/>
                                  </a:lnTo>
                                  <a:lnTo>
                                    <a:pt x="84" y="135"/>
                                  </a:lnTo>
                                  <a:lnTo>
                                    <a:pt x="93" y="137"/>
                                  </a:lnTo>
                                  <a:lnTo>
                                    <a:pt x="93" y="136"/>
                                  </a:lnTo>
                                  <a:lnTo>
                                    <a:pt x="92" y="137"/>
                                  </a:lnTo>
                                  <a:lnTo>
                                    <a:pt x="93" y="137"/>
                                  </a:lnTo>
                                  <a:lnTo>
                                    <a:pt x="93" y="136"/>
                                  </a:lnTo>
                                  <a:lnTo>
                                    <a:pt x="88" y="138"/>
                                  </a:lnTo>
                                  <a:lnTo>
                                    <a:pt x="87" y="138"/>
                                  </a:lnTo>
                                  <a:lnTo>
                                    <a:pt x="86" y="139"/>
                                  </a:lnTo>
                                  <a:lnTo>
                                    <a:pt x="87" y="139"/>
                                  </a:lnTo>
                                  <a:lnTo>
                                    <a:pt x="86" y="139"/>
                                  </a:lnTo>
                                  <a:lnTo>
                                    <a:pt x="87" y="139"/>
                                  </a:lnTo>
                                  <a:lnTo>
                                    <a:pt x="73" y="141"/>
                                  </a:lnTo>
                                  <a:lnTo>
                                    <a:pt x="63" y="142"/>
                                  </a:lnTo>
                                  <a:lnTo>
                                    <a:pt x="62" y="142"/>
                                  </a:lnTo>
                                  <a:lnTo>
                                    <a:pt x="62" y="143"/>
                                  </a:lnTo>
                                  <a:lnTo>
                                    <a:pt x="63" y="143"/>
                                  </a:lnTo>
                                  <a:lnTo>
                                    <a:pt x="73" y="145"/>
                                  </a:lnTo>
                                  <a:lnTo>
                                    <a:pt x="72" y="144"/>
                                  </a:lnTo>
                                  <a:lnTo>
                                    <a:pt x="72" y="145"/>
                                  </a:lnTo>
                                  <a:lnTo>
                                    <a:pt x="73" y="144"/>
                                  </a:lnTo>
                                  <a:lnTo>
                                    <a:pt x="41" y="145"/>
                                  </a:lnTo>
                                  <a:lnTo>
                                    <a:pt x="40" y="145"/>
                                  </a:lnTo>
                                  <a:lnTo>
                                    <a:pt x="40" y="146"/>
                                  </a:lnTo>
                                  <a:lnTo>
                                    <a:pt x="41" y="146"/>
                                  </a:lnTo>
                                  <a:lnTo>
                                    <a:pt x="53" y="148"/>
                                  </a:lnTo>
                                  <a:lnTo>
                                    <a:pt x="53" y="147"/>
                                  </a:lnTo>
                                  <a:lnTo>
                                    <a:pt x="52" y="147"/>
                                  </a:lnTo>
                                  <a:lnTo>
                                    <a:pt x="52" y="148"/>
                                  </a:lnTo>
                                  <a:lnTo>
                                    <a:pt x="53" y="148"/>
                                  </a:lnTo>
                                  <a:lnTo>
                                    <a:pt x="53" y="147"/>
                                  </a:lnTo>
                                  <a:lnTo>
                                    <a:pt x="37" y="149"/>
                                  </a:lnTo>
                                  <a:lnTo>
                                    <a:pt x="37" y="150"/>
                                  </a:lnTo>
                                  <a:lnTo>
                                    <a:pt x="48" y="152"/>
                                  </a:lnTo>
                                  <a:lnTo>
                                    <a:pt x="48" y="151"/>
                                  </a:lnTo>
                                  <a:lnTo>
                                    <a:pt x="48" y="152"/>
                                  </a:lnTo>
                                  <a:lnTo>
                                    <a:pt x="48" y="151"/>
                                  </a:lnTo>
                                  <a:lnTo>
                                    <a:pt x="42" y="151"/>
                                  </a:lnTo>
                                  <a:lnTo>
                                    <a:pt x="23" y="151"/>
                                  </a:lnTo>
                                  <a:lnTo>
                                    <a:pt x="17" y="151"/>
                                  </a:lnTo>
                                  <a:lnTo>
                                    <a:pt x="7" y="151"/>
                                  </a:lnTo>
                                  <a:lnTo>
                                    <a:pt x="7" y="152"/>
                                  </a:lnTo>
                                  <a:lnTo>
                                    <a:pt x="8" y="152"/>
                                  </a:lnTo>
                                  <a:lnTo>
                                    <a:pt x="8" y="151"/>
                                  </a:lnTo>
                                  <a:lnTo>
                                    <a:pt x="7" y="152"/>
                                  </a:lnTo>
                                  <a:lnTo>
                                    <a:pt x="18" y="152"/>
                                  </a:lnTo>
                                  <a:lnTo>
                                    <a:pt x="18" y="151"/>
                                  </a:lnTo>
                                  <a:lnTo>
                                    <a:pt x="17" y="151"/>
                                  </a:lnTo>
                                  <a:lnTo>
                                    <a:pt x="17" y="152"/>
                                  </a:lnTo>
                                  <a:lnTo>
                                    <a:pt x="18" y="152"/>
                                  </a:lnTo>
                                  <a:lnTo>
                                    <a:pt x="18" y="151"/>
                                  </a:lnTo>
                                  <a:lnTo>
                                    <a:pt x="10" y="152"/>
                                  </a:lnTo>
                                  <a:lnTo>
                                    <a:pt x="1" y="152"/>
                                  </a:lnTo>
                                  <a:lnTo>
                                    <a:pt x="1" y="153"/>
                                  </a:lnTo>
                                  <a:lnTo>
                                    <a:pt x="1" y="152"/>
                                  </a:lnTo>
                                  <a:lnTo>
                                    <a:pt x="1" y="153"/>
                                  </a:lnTo>
                                  <a:lnTo>
                                    <a:pt x="13" y="153"/>
                                  </a:lnTo>
                                  <a:lnTo>
                                    <a:pt x="14" y="153"/>
                                  </a:lnTo>
                                  <a:lnTo>
                                    <a:pt x="14" y="152"/>
                                  </a:lnTo>
                                  <a:lnTo>
                                    <a:pt x="13" y="152"/>
                                  </a:lnTo>
                                  <a:lnTo>
                                    <a:pt x="11" y="152"/>
                                  </a:lnTo>
                                  <a:close/>
                                </a:path>
                              </a:pathLst>
                            </a:custGeom>
                            <a:solidFill>
                              <a:srgbClr val="121214"/>
                            </a:solidFill>
                            <a:ln w="0">
                              <a:solidFill>
                                <a:srgbClr val="121214"/>
                              </a:solidFill>
                              <a:round/>
                              <a:headEnd/>
                              <a:tailEnd/>
                            </a:ln>
                          </wps:spPr>
                          <wps:bodyPr rot="0" vert="horz" wrap="square" lIns="91440" tIns="45720" rIns="91440" bIns="45720" anchor="t" anchorCtr="0" upright="1">
                            <a:noAutofit/>
                          </wps:bodyPr>
                        </wps:wsp>
                        <wps:wsp>
                          <wps:cNvPr id="2559" name="Rectangle 88"/>
                          <wps:cNvSpPr>
                            <a:spLocks noChangeArrowheads="1"/>
                          </wps:cNvSpPr>
                          <wps:spPr bwMode="auto">
                            <a:xfrm>
                              <a:off x="4154" y="60"/>
                              <a:ext cx="1109" cy="3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6" name="Rectangle 89"/>
                          <wps:cNvSpPr>
                            <a:spLocks noChangeArrowheads="1"/>
                          </wps:cNvSpPr>
                          <wps:spPr bwMode="auto">
                            <a:xfrm>
                              <a:off x="4154" y="60"/>
                              <a:ext cx="1109" cy="30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Line 90"/>
                          <wps:cNvCnPr>
                            <a:cxnSpLocks noChangeShapeType="1"/>
                          </wps:cNvCnPr>
                          <wps:spPr bwMode="auto">
                            <a:xfrm flipV="1">
                              <a:off x="4154"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59" name="Line 91"/>
                          <wps:cNvCnPr>
                            <a:cxnSpLocks noChangeShapeType="1"/>
                          </wps:cNvCnPr>
                          <wps:spPr bwMode="auto">
                            <a:xfrm flipV="1">
                              <a:off x="4424"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60" name="Line 92"/>
                          <wps:cNvCnPr>
                            <a:cxnSpLocks noChangeShapeType="1"/>
                          </wps:cNvCnPr>
                          <wps:spPr bwMode="auto">
                            <a:xfrm flipV="1">
                              <a:off x="4709"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61" name="Line 93"/>
                          <wps:cNvCnPr>
                            <a:cxnSpLocks noChangeShapeType="1"/>
                          </wps:cNvCnPr>
                          <wps:spPr bwMode="auto">
                            <a:xfrm flipV="1">
                              <a:off x="4979"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62" name="Line 94"/>
                          <wps:cNvCnPr>
                            <a:cxnSpLocks noChangeShapeType="1"/>
                          </wps:cNvCnPr>
                          <wps:spPr bwMode="auto">
                            <a:xfrm flipV="1">
                              <a:off x="5263"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63" name="Line 95"/>
                          <wps:cNvCnPr>
                            <a:cxnSpLocks noChangeShapeType="1"/>
                          </wps:cNvCnPr>
                          <wps:spPr bwMode="auto">
                            <a:xfrm>
                              <a:off x="4154" y="3122"/>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64" name="Line 96"/>
                          <wps:cNvCnPr>
                            <a:cxnSpLocks noChangeShapeType="1"/>
                          </wps:cNvCnPr>
                          <wps:spPr bwMode="auto">
                            <a:xfrm>
                              <a:off x="4154" y="2746"/>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65" name="Line 97"/>
                          <wps:cNvCnPr>
                            <a:cxnSpLocks noChangeShapeType="1"/>
                          </wps:cNvCnPr>
                          <wps:spPr bwMode="auto">
                            <a:xfrm>
                              <a:off x="4154" y="2356"/>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66" name="Line 98"/>
                          <wps:cNvCnPr>
                            <a:cxnSpLocks noChangeShapeType="1"/>
                          </wps:cNvCnPr>
                          <wps:spPr bwMode="auto">
                            <a:xfrm>
                              <a:off x="4154" y="1981"/>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67" name="Line 99"/>
                          <wps:cNvCnPr>
                            <a:cxnSpLocks noChangeShapeType="1"/>
                          </wps:cNvCnPr>
                          <wps:spPr bwMode="auto">
                            <a:xfrm>
                              <a:off x="4154" y="1591"/>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68" name="Line 100"/>
                          <wps:cNvCnPr>
                            <a:cxnSpLocks noChangeShapeType="1"/>
                          </wps:cNvCnPr>
                          <wps:spPr bwMode="auto">
                            <a:xfrm>
                              <a:off x="4154" y="1216"/>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69" name="Line 101"/>
                          <wps:cNvCnPr>
                            <a:cxnSpLocks noChangeShapeType="1"/>
                          </wps:cNvCnPr>
                          <wps:spPr bwMode="auto">
                            <a:xfrm>
                              <a:off x="4154" y="825"/>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70" name="Line 102"/>
                          <wps:cNvCnPr>
                            <a:cxnSpLocks noChangeShapeType="1"/>
                          </wps:cNvCnPr>
                          <wps:spPr bwMode="auto">
                            <a:xfrm>
                              <a:off x="4154" y="450"/>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71" name="Line 103"/>
                          <wps:cNvCnPr>
                            <a:cxnSpLocks noChangeShapeType="1"/>
                          </wps:cNvCnPr>
                          <wps:spPr bwMode="auto">
                            <a:xfrm>
                              <a:off x="4154" y="60"/>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72" name="Line 104"/>
                          <wps:cNvCnPr>
                            <a:cxnSpLocks noChangeShapeType="1"/>
                          </wps:cNvCnPr>
                          <wps:spPr bwMode="auto">
                            <a:xfrm>
                              <a:off x="4154" y="60"/>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73" name="Freeform 105"/>
                          <wps:cNvSpPr>
                            <a:spLocks/>
                          </wps:cNvSpPr>
                          <wps:spPr bwMode="auto">
                            <a:xfrm>
                              <a:off x="4154" y="60"/>
                              <a:ext cx="1109" cy="3062"/>
                            </a:xfrm>
                            <a:custGeom>
                              <a:avLst/>
                              <a:gdLst>
                                <a:gd name="T0" fmla="*/ 0 w 74"/>
                                <a:gd name="T1" fmla="*/ 3062 h 204"/>
                                <a:gd name="T2" fmla="*/ 1109 w 74"/>
                                <a:gd name="T3" fmla="*/ 3062 h 204"/>
                                <a:gd name="T4" fmla="*/ 1109 w 74"/>
                                <a:gd name="T5" fmla="*/ 0 h 204"/>
                                <a:gd name="T6" fmla="*/ 0 60000 65536"/>
                                <a:gd name="T7" fmla="*/ 0 60000 65536"/>
                                <a:gd name="T8" fmla="*/ 0 60000 65536"/>
                              </a:gdLst>
                              <a:ahLst/>
                              <a:cxnLst>
                                <a:cxn ang="T6">
                                  <a:pos x="T0" y="T1"/>
                                </a:cxn>
                                <a:cxn ang="T7">
                                  <a:pos x="T2" y="T3"/>
                                </a:cxn>
                                <a:cxn ang="T8">
                                  <a:pos x="T4" y="T5"/>
                                </a:cxn>
                              </a:cxnLst>
                              <a:rect l="0" t="0" r="r" b="b"/>
                              <a:pathLst>
                                <a:path w="74" h="204">
                                  <a:moveTo>
                                    <a:pt x="0" y="204"/>
                                  </a:moveTo>
                                  <a:lnTo>
                                    <a:pt x="74" y="204"/>
                                  </a:lnTo>
                                  <a:lnTo>
                                    <a:pt x="74" y="0"/>
                                  </a:lnTo>
                                </a:path>
                              </a:pathLst>
                            </a:custGeom>
                            <a:noFill/>
                            <a:ln w="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4" name="Line 106"/>
                          <wps:cNvCnPr>
                            <a:cxnSpLocks noChangeShapeType="1"/>
                          </wps:cNvCnPr>
                          <wps:spPr bwMode="auto">
                            <a:xfrm flipV="1">
                              <a:off x="4154"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75" name="Line 107"/>
                          <wps:cNvCnPr>
                            <a:cxnSpLocks noChangeShapeType="1"/>
                          </wps:cNvCnPr>
                          <wps:spPr bwMode="auto">
                            <a:xfrm>
                              <a:off x="4154" y="3122"/>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76" name="Line 108"/>
                          <wps:cNvCnPr>
                            <a:cxnSpLocks noChangeShapeType="1"/>
                          </wps:cNvCnPr>
                          <wps:spPr bwMode="auto">
                            <a:xfrm flipV="1">
                              <a:off x="4154"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77" name="Line 109"/>
                          <wps:cNvCnPr>
                            <a:cxnSpLocks noChangeShapeType="1"/>
                          </wps:cNvCnPr>
                          <wps:spPr bwMode="auto">
                            <a:xfrm flipV="1">
                              <a:off x="4154"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78" name="Line 110"/>
                          <wps:cNvCnPr>
                            <a:cxnSpLocks noChangeShapeType="1"/>
                          </wps:cNvCnPr>
                          <wps:spPr bwMode="auto">
                            <a:xfrm>
                              <a:off x="4154"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79" name="Line 111"/>
                          <wps:cNvCnPr>
                            <a:cxnSpLocks noChangeShapeType="1"/>
                          </wps:cNvCnPr>
                          <wps:spPr bwMode="auto">
                            <a:xfrm flipV="1">
                              <a:off x="4424"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80" name="Line 112"/>
                          <wps:cNvCnPr>
                            <a:cxnSpLocks noChangeShapeType="1"/>
                          </wps:cNvCnPr>
                          <wps:spPr bwMode="auto">
                            <a:xfrm>
                              <a:off x="4424"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81" name="Line 113"/>
                          <wps:cNvCnPr>
                            <a:cxnSpLocks noChangeShapeType="1"/>
                          </wps:cNvCnPr>
                          <wps:spPr bwMode="auto">
                            <a:xfrm flipV="1">
                              <a:off x="4709"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82" name="Line 114"/>
                          <wps:cNvCnPr>
                            <a:cxnSpLocks noChangeShapeType="1"/>
                          </wps:cNvCnPr>
                          <wps:spPr bwMode="auto">
                            <a:xfrm>
                              <a:off x="4709"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83" name="Line 115"/>
                          <wps:cNvCnPr>
                            <a:cxnSpLocks noChangeShapeType="1"/>
                          </wps:cNvCnPr>
                          <wps:spPr bwMode="auto">
                            <a:xfrm flipV="1">
                              <a:off x="4979"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84" name="Line 116"/>
                          <wps:cNvCnPr>
                            <a:cxnSpLocks noChangeShapeType="1"/>
                          </wps:cNvCnPr>
                          <wps:spPr bwMode="auto">
                            <a:xfrm>
                              <a:off x="4979"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85" name="Line 117"/>
                          <wps:cNvCnPr>
                            <a:cxnSpLocks noChangeShapeType="1"/>
                          </wps:cNvCnPr>
                          <wps:spPr bwMode="auto">
                            <a:xfrm flipV="1">
                              <a:off x="5263"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86" name="Line 118"/>
                          <wps:cNvCnPr>
                            <a:cxnSpLocks noChangeShapeType="1"/>
                          </wps:cNvCnPr>
                          <wps:spPr bwMode="auto">
                            <a:xfrm>
                              <a:off x="5263"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87" name="Line 119"/>
                          <wps:cNvCnPr>
                            <a:cxnSpLocks noChangeShapeType="1"/>
                          </wps:cNvCnPr>
                          <wps:spPr bwMode="auto">
                            <a:xfrm>
                              <a:off x="4154" y="3122"/>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88" name="Line 120"/>
                          <wps:cNvCnPr>
                            <a:cxnSpLocks noChangeShapeType="1"/>
                          </wps:cNvCnPr>
                          <wps:spPr bwMode="auto">
                            <a:xfrm flipH="1">
                              <a:off x="5218" y="3122"/>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89" name="Line 121"/>
                          <wps:cNvCnPr>
                            <a:cxnSpLocks noChangeShapeType="1"/>
                          </wps:cNvCnPr>
                          <wps:spPr bwMode="auto">
                            <a:xfrm>
                              <a:off x="4154" y="274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90" name="Line 122"/>
                          <wps:cNvCnPr>
                            <a:cxnSpLocks noChangeShapeType="1"/>
                          </wps:cNvCnPr>
                          <wps:spPr bwMode="auto">
                            <a:xfrm flipH="1">
                              <a:off x="5218" y="274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91" name="Line 123"/>
                          <wps:cNvCnPr>
                            <a:cxnSpLocks noChangeShapeType="1"/>
                          </wps:cNvCnPr>
                          <wps:spPr bwMode="auto">
                            <a:xfrm>
                              <a:off x="4154" y="235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92" name="Line 124"/>
                          <wps:cNvCnPr>
                            <a:cxnSpLocks noChangeShapeType="1"/>
                          </wps:cNvCnPr>
                          <wps:spPr bwMode="auto">
                            <a:xfrm flipH="1">
                              <a:off x="5218" y="235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93" name="Line 125"/>
                          <wps:cNvCnPr>
                            <a:cxnSpLocks noChangeShapeType="1"/>
                          </wps:cNvCnPr>
                          <wps:spPr bwMode="auto">
                            <a:xfrm>
                              <a:off x="4154" y="1981"/>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94" name="Line 126"/>
                          <wps:cNvCnPr>
                            <a:cxnSpLocks noChangeShapeType="1"/>
                          </wps:cNvCnPr>
                          <wps:spPr bwMode="auto">
                            <a:xfrm flipH="1">
                              <a:off x="5218" y="1981"/>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95" name="Line 127"/>
                          <wps:cNvCnPr>
                            <a:cxnSpLocks noChangeShapeType="1"/>
                          </wps:cNvCnPr>
                          <wps:spPr bwMode="auto">
                            <a:xfrm>
                              <a:off x="4154" y="1591"/>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96" name="Line 128"/>
                          <wps:cNvCnPr>
                            <a:cxnSpLocks noChangeShapeType="1"/>
                          </wps:cNvCnPr>
                          <wps:spPr bwMode="auto">
                            <a:xfrm flipH="1">
                              <a:off x="5218" y="1591"/>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97" name="Line 129"/>
                          <wps:cNvCnPr>
                            <a:cxnSpLocks noChangeShapeType="1"/>
                          </wps:cNvCnPr>
                          <wps:spPr bwMode="auto">
                            <a:xfrm>
                              <a:off x="4154" y="121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98" name="Line 130"/>
                          <wps:cNvCnPr>
                            <a:cxnSpLocks noChangeShapeType="1"/>
                          </wps:cNvCnPr>
                          <wps:spPr bwMode="auto">
                            <a:xfrm flipH="1">
                              <a:off x="5218" y="121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699" name="Line 131"/>
                          <wps:cNvCnPr>
                            <a:cxnSpLocks noChangeShapeType="1"/>
                          </wps:cNvCnPr>
                          <wps:spPr bwMode="auto">
                            <a:xfrm>
                              <a:off x="4154" y="825"/>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00" name="Line 132"/>
                          <wps:cNvCnPr>
                            <a:cxnSpLocks noChangeShapeType="1"/>
                          </wps:cNvCnPr>
                          <wps:spPr bwMode="auto">
                            <a:xfrm flipH="1">
                              <a:off x="5218" y="825"/>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01" name="Line 133"/>
                          <wps:cNvCnPr>
                            <a:cxnSpLocks noChangeShapeType="1"/>
                          </wps:cNvCnPr>
                          <wps:spPr bwMode="auto">
                            <a:xfrm>
                              <a:off x="4154" y="450"/>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02" name="Line 134"/>
                          <wps:cNvCnPr>
                            <a:cxnSpLocks noChangeShapeType="1"/>
                          </wps:cNvCnPr>
                          <wps:spPr bwMode="auto">
                            <a:xfrm flipH="1">
                              <a:off x="5218" y="450"/>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03" name="Line 135"/>
                          <wps:cNvCnPr>
                            <a:cxnSpLocks noChangeShapeType="1"/>
                          </wps:cNvCnPr>
                          <wps:spPr bwMode="auto">
                            <a:xfrm>
                              <a:off x="4154" y="60"/>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04" name="Line 136"/>
                          <wps:cNvCnPr>
                            <a:cxnSpLocks noChangeShapeType="1"/>
                          </wps:cNvCnPr>
                          <wps:spPr bwMode="auto">
                            <a:xfrm flipH="1">
                              <a:off x="5218" y="60"/>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05" name="Line 137"/>
                          <wps:cNvCnPr>
                            <a:cxnSpLocks noChangeShapeType="1"/>
                          </wps:cNvCnPr>
                          <wps:spPr bwMode="auto">
                            <a:xfrm>
                              <a:off x="4154" y="60"/>
                              <a:ext cx="1109"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06" name="Freeform 138"/>
                          <wps:cNvSpPr>
                            <a:spLocks/>
                          </wps:cNvSpPr>
                          <wps:spPr bwMode="auto">
                            <a:xfrm>
                              <a:off x="4154" y="60"/>
                              <a:ext cx="1109" cy="3062"/>
                            </a:xfrm>
                            <a:custGeom>
                              <a:avLst/>
                              <a:gdLst>
                                <a:gd name="T0" fmla="*/ 0 w 74"/>
                                <a:gd name="T1" fmla="*/ 3062 h 204"/>
                                <a:gd name="T2" fmla="*/ 1109 w 74"/>
                                <a:gd name="T3" fmla="*/ 3062 h 204"/>
                                <a:gd name="T4" fmla="*/ 1109 w 74"/>
                                <a:gd name="T5" fmla="*/ 0 h 204"/>
                                <a:gd name="T6" fmla="*/ 0 60000 65536"/>
                                <a:gd name="T7" fmla="*/ 0 60000 65536"/>
                                <a:gd name="T8" fmla="*/ 0 60000 65536"/>
                              </a:gdLst>
                              <a:ahLst/>
                              <a:cxnLst>
                                <a:cxn ang="T6">
                                  <a:pos x="T0" y="T1"/>
                                </a:cxn>
                                <a:cxn ang="T7">
                                  <a:pos x="T2" y="T3"/>
                                </a:cxn>
                                <a:cxn ang="T8">
                                  <a:pos x="T4" y="T5"/>
                                </a:cxn>
                              </a:cxnLst>
                              <a:rect l="0" t="0" r="r" b="b"/>
                              <a:pathLst>
                                <a:path w="74" h="204">
                                  <a:moveTo>
                                    <a:pt x="0" y="204"/>
                                  </a:moveTo>
                                  <a:lnTo>
                                    <a:pt x="74" y="204"/>
                                  </a:lnTo>
                                  <a:lnTo>
                                    <a:pt x="74" y="0"/>
                                  </a:lnTo>
                                </a:path>
                              </a:pathLst>
                            </a:custGeom>
                            <a:noFill/>
                            <a:ln w="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Line 139"/>
                          <wps:cNvCnPr>
                            <a:cxnSpLocks noChangeShapeType="1"/>
                          </wps:cNvCnPr>
                          <wps:spPr bwMode="auto">
                            <a:xfrm flipV="1">
                              <a:off x="4154"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08" name="Freeform 140"/>
                          <wps:cNvSpPr>
                            <a:spLocks/>
                          </wps:cNvSpPr>
                          <wps:spPr bwMode="auto">
                            <a:xfrm>
                              <a:off x="4394" y="300"/>
                              <a:ext cx="240" cy="2281"/>
                            </a:xfrm>
                            <a:custGeom>
                              <a:avLst/>
                              <a:gdLst>
                                <a:gd name="T0" fmla="*/ 165 w 16"/>
                                <a:gd name="T1" fmla="*/ 2221 h 152"/>
                                <a:gd name="T2" fmla="*/ 180 w 16"/>
                                <a:gd name="T3" fmla="*/ 2146 h 152"/>
                                <a:gd name="T4" fmla="*/ 165 w 16"/>
                                <a:gd name="T5" fmla="*/ 2071 h 152"/>
                                <a:gd name="T6" fmla="*/ 165 w 16"/>
                                <a:gd name="T7" fmla="*/ 2026 h 152"/>
                                <a:gd name="T8" fmla="*/ 150 w 16"/>
                                <a:gd name="T9" fmla="*/ 1936 h 152"/>
                                <a:gd name="T10" fmla="*/ 150 w 16"/>
                                <a:gd name="T11" fmla="*/ 1786 h 152"/>
                                <a:gd name="T12" fmla="*/ 165 w 16"/>
                                <a:gd name="T13" fmla="*/ 1741 h 152"/>
                                <a:gd name="T14" fmla="*/ 210 w 16"/>
                                <a:gd name="T15" fmla="*/ 1666 h 152"/>
                                <a:gd name="T16" fmla="*/ 210 w 16"/>
                                <a:gd name="T17" fmla="*/ 1576 h 152"/>
                                <a:gd name="T18" fmla="*/ 180 w 16"/>
                                <a:gd name="T19" fmla="*/ 1441 h 152"/>
                                <a:gd name="T20" fmla="*/ 150 w 16"/>
                                <a:gd name="T21" fmla="*/ 1396 h 152"/>
                                <a:gd name="T22" fmla="*/ 105 w 16"/>
                                <a:gd name="T23" fmla="*/ 1321 h 152"/>
                                <a:gd name="T24" fmla="*/ 75 w 16"/>
                                <a:gd name="T25" fmla="*/ 1276 h 152"/>
                                <a:gd name="T26" fmla="*/ 30 w 16"/>
                                <a:gd name="T27" fmla="*/ 1186 h 152"/>
                                <a:gd name="T28" fmla="*/ 30 w 16"/>
                                <a:gd name="T29" fmla="*/ 1095 h 152"/>
                                <a:gd name="T30" fmla="*/ 15 w 16"/>
                                <a:gd name="T31" fmla="*/ 945 h 152"/>
                                <a:gd name="T32" fmla="*/ 30 w 16"/>
                                <a:gd name="T33" fmla="*/ 885 h 152"/>
                                <a:gd name="T34" fmla="*/ 45 w 16"/>
                                <a:gd name="T35" fmla="*/ 780 h 152"/>
                                <a:gd name="T36" fmla="*/ 75 w 16"/>
                                <a:gd name="T37" fmla="*/ 735 h 152"/>
                                <a:gd name="T38" fmla="*/ 105 w 16"/>
                                <a:gd name="T39" fmla="*/ 630 h 152"/>
                                <a:gd name="T40" fmla="*/ 120 w 16"/>
                                <a:gd name="T41" fmla="*/ 525 h 152"/>
                                <a:gd name="T42" fmla="*/ 135 w 16"/>
                                <a:gd name="T43" fmla="*/ 420 h 152"/>
                                <a:gd name="T44" fmla="*/ 150 w 16"/>
                                <a:gd name="T45" fmla="*/ 315 h 152"/>
                                <a:gd name="T46" fmla="*/ 165 w 16"/>
                                <a:gd name="T47" fmla="*/ 225 h 152"/>
                                <a:gd name="T48" fmla="*/ 195 w 16"/>
                                <a:gd name="T49" fmla="*/ 75 h 152"/>
                                <a:gd name="T50" fmla="*/ 210 w 16"/>
                                <a:gd name="T51" fmla="*/ 15 h 152"/>
                                <a:gd name="T52" fmla="*/ 225 w 16"/>
                                <a:gd name="T53" fmla="*/ 15 h 152"/>
                                <a:gd name="T54" fmla="*/ 210 w 16"/>
                                <a:gd name="T55" fmla="*/ 0 h 152"/>
                                <a:gd name="T56" fmla="*/ 180 w 16"/>
                                <a:gd name="T57" fmla="*/ 0 h 152"/>
                                <a:gd name="T58" fmla="*/ 165 w 16"/>
                                <a:gd name="T59" fmla="*/ 60 h 152"/>
                                <a:gd name="T60" fmla="*/ 135 w 16"/>
                                <a:gd name="T61" fmla="*/ 285 h 152"/>
                                <a:gd name="T62" fmla="*/ 120 w 16"/>
                                <a:gd name="T63" fmla="*/ 390 h 152"/>
                                <a:gd name="T64" fmla="*/ 105 w 16"/>
                                <a:gd name="T65" fmla="*/ 450 h 152"/>
                                <a:gd name="T66" fmla="*/ 90 w 16"/>
                                <a:gd name="T67" fmla="*/ 600 h 152"/>
                                <a:gd name="T68" fmla="*/ 90 w 16"/>
                                <a:gd name="T69" fmla="*/ 660 h 152"/>
                                <a:gd name="T70" fmla="*/ 60 w 16"/>
                                <a:gd name="T71" fmla="*/ 735 h 152"/>
                                <a:gd name="T72" fmla="*/ 45 w 16"/>
                                <a:gd name="T73" fmla="*/ 780 h 152"/>
                                <a:gd name="T74" fmla="*/ 15 w 16"/>
                                <a:gd name="T75" fmla="*/ 840 h 152"/>
                                <a:gd name="T76" fmla="*/ 0 w 16"/>
                                <a:gd name="T77" fmla="*/ 945 h 152"/>
                                <a:gd name="T78" fmla="*/ 0 w 16"/>
                                <a:gd name="T79" fmla="*/ 1095 h 152"/>
                                <a:gd name="T80" fmla="*/ 15 w 16"/>
                                <a:gd name="T81" fmla="*/ 1201 h 152"/>
                                <a:gd name="T82" fmla="*/ 60 w 16"/>
                                <a:gd name="T83" fmla="*/ 1246 h 152"/>
                                <a:gd name="T84" fmla="*/ 105 w 16"/>
                                <a:gd name="T85" fmla="*/ 1351 h 152"/>
                                <a:gd name="T86" fmla="*/ 135 w 16"/>
                                <a:gd name="T87" fmla="*/ 1426 h 152"/>
                                <a:gd name="T88" fmla="*/ 165 w 16"/>
                                <a:gd name="T89" fmla="*/ 1471 h 152"/>
                                <a:gd name="T90" fmla="*/ 180 w 16"/>
                                <a:gd name="T91" fmla="*/ 1576 h 152"/>
                                <a:gd name="T92" fmla="*/ 180 w 16"/>
                                <a:gd name="T93" fmla="*/ 1666 h 152"/>
                                <a:gd name="T94" fmla="*/ 165 w 16"/>
                                <a:gd name="T95" fmla="*/ 1711 h 152"/>
                                <a:gd name="T96" fmla="*/ 135 w 16"/>
                                <a:gd name="T97" fmla="*/ 1786 h 152"/>
                                <a:gd name="T98" fmla="*/ 135 w 16"/>
                                <a:gd name="T99" fmla="*/ 1951 h 152"/>
                                <a:gd name="T100" fmla="*/ 150 w 16"/>
                                <a:gd name="T101" fmla="*/ 2026 h 152"/>
                                <a:gd name="T102" fmla="*/ 150 w 16"/>
                                <a:gd name="T103" fmla="*/ 2071 h 152"/>
                                <a:gd name="T104" fmla="*/ 150 w 16"/>
                                <a:gd name="T105" fmla="*/ 2146 h 152"/>
                                <a:gd name="T106" fmla="*/ 150 w 16"/>
                                <a:gd name="T107" fmla="*/ 2221 h 15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6" h="152">
                                  <a:moveTo>
                                    <a:pt x="11" y="152"/>
                                  </a:moveTo>
                                  <a:lnTo>
                                    <a:pt x="13" y="152"/>
                                  </a:lnTo>
                                  <a:lnTo>
                                    <a:pt x="13" y="150"/>
                                  </a:lnTo>
                                  <a:lnTo>
                                    <a:pt x="12" y="148"/>
                                  </a:lnTo>
                                  <a:lnTo>
                                    <a:pt x="11" y="148"/>
                                  </a:lnTo>
                                  <a:lnTo>
                                    <a:pt x="12" y="148"/>
                                  </a:lnTo>
                                  <a:lnTo>
                                    <a:pt x="12" y="144"/>
                                  </a:lnTo>
                                  <a:lnTo>
                                    <a:pt x="12" y="143"/>
                                  </a:lnTo>
                                  <a:lnTo>
                                    <a:pt x="11" y="143"/>
                                  </a:lnTo>
                                  <a:lnTo>
                                    <a:pt x="12" y="143"/>
                                  </a:lnTo>
                                  <a:lnTo>
                                    <a:pt x="12" y="141"/>
                                  </a:lnTo>
                                  <a:lnTo>
                                    <a:pt x="11" y="139"/>
                                  </a:lnTo>
                                  <a:lnTo>
                                    <a:pt x="10" y="139"/>
                                  </a:lnTo>
                                  <a:lnTo>
                                    <a:pt x="11" y="139"/>
                                  </a:lnTo>
                                  <a:lnTo>
                                    <a:pt x="11" y="138"/>
                                  </a:lnTo>
                                  <a:lnTo>
                                    <a:pt x="11" y="137"/>
                                  </a:lnTo>
                                  <a:lnTo>
                                    <a:pt x="10" y="137"/>
                                  </a:lnTo>
                                  <a:lnTo>
                                    <a:pt x="11" y="137"/>
                                  </a:lnTo>
                                  <a:lnTo>
                                    <a:pt x="11" y="135"/>
                                  </a:lnTo>
                                  <a:lnTo>
                                    <a:pt x="10" y="133"/>
                                  </a:lnTo>
                                  <a:lnTo>
                                    <a:pt x="9" y="133"/>
                                  </a:lnTo>
                                  <a:lnTo>
                                    <a:pt x="10" y="133"/>
                                  </a:lnTo>
                                  <a:lnTo>
                                    <a:pt x="10" y="130"/>
                                  </a:lnTo>
                                  <a:lnTo>
                                    <a:pt x="10" y="129"/>
                                  </a:lnTo>
                                  <a:lnTo>
                                    <a:pt x="9" y="129"/>
                                  </a:lnTo>
                                  <a:lnTo>
                                    <a:pt x="10" y="129"/>
                                  </a:lnTo>
                                  <a:lnTo>
                                    <a:pt x="10" y="121"/>
                                  </a:lnTo>
                                  <a:lnTo>
                                    <a:pt x="9" y="121"/>
                                  </a:lnTo>
                                  <a:lnTo>
                                    <a:pt x="10" y="121"/>
                                  </a:lnTo>
                                  <a:lnTo>
                                    <a:pt x="10" y="119"/>
                                  </a:lnTo>
                                  <a:lnTo>
                                    <a:pt x="9" y="119"/>
                                  </a:lnTo>
                                  <a:lnTo>
                                    <a:pt x="10" y="119"/>
                                  </a:lnTo>
                                  <a:lnTo>
                                    <a:pt x="11" y="118"/>
                                  </a:lnTo>
                                  <a:lnTo>
                                    <a:pt x="11" y="117"/>
                                  </a:lnTo>
                                  <a:lnTo>
                                    <a:pt x="12" y="116"/>
                                  </a:lnTo>
                                  <a:lnTo>
                                    <a:pt x="11" y="116"/>
                                  </a:lnTo>
                                  <a:lnTo>
                                    <a:pt x="12" y="116"/>
                                  </a:lnTo>
                                  <a:lnTo>
                                    <a:pt x="13" y="115"/>
                                  </a:lnTo>
                                  <a:lnTo>
                                    <a:pt x="13" y="113"/>
                                  </a:lnTo>
                                  <a:lnTo>
                                    <a:pt x="14" y="111"/>
                                  </a:lnTo>
                                  <a:lnTo>
                                    <a:pt x="14" y="110"/>
                                  </a:lnTo>
                                  <a:lnTo>
                                    <a:pt x="13" y="110"/>
                                  </a:lnTo>
                                  <a:lnTo>
                                    <a:pt x="14" y="110"/>
                                  </a:lnTo>
                                  <a:lnTo>
                                    <a:pt x="14" y="108"/>
                                  </a:lnTo>
                                  <a:lnTo>
                                    <a:pt x="14" y="105"/>
                                  </a:lnTo>
                                  <a:lnTo>
                                    <a:pt x="14" y="103"/>
                                  </a:lnTo>
                                  <a:lnTo>
                                    <a:pt x="13" y="101"/>
                                  </a:lnTo>
                                  <a:lnTo>
                                    <a:pt x="13" y="100"/>
                                  </a:lnTo>
                                  <a:lnTo>
                                    <a:pt x="12" y="98"/>
                                  </a:lnTo>
                                  <a:lnTo>
                                    <a:pt x="12" y="96"/>
                                  </a:lnTo>
                                  <a:lnTo>
                                    <a:pt x="11" y="95"/>
                                  </a:lnTo>
                                  <a:lnTo>
                                    <a:pt x="11" y="94"/>
                                  </a:lnTo>
                                  <a:lnTo>
                                    <a:pt x="10" y="93"/>
                                  </a:lnTo>
                                  <a:lnTo>
                                    <a:pt x="9" y="93"/>
                                  </a:lnTo>
                                  <a:lnTo>
                                    <a:pt x="10" y="93"/>
                                  </a:lnTo>
                                  <a:lnTo>
                                    <a:pt x="9" y="91"/>
                                  </a:lnTo>
                                  <a:lnTo>
                                    <a:pt x="8" y="92"/>
                                  </a:lnTo>
                                  <a:lnTo>
                                    <a:pt x="9" y="91"/>
                                  </a:lnTo>
                                  <a:lnTo>
                                    <a:pt x="8" y="90"/>
                                  </a:lnTo>
                                  <a:lnTo>
                                    <a:pt x="8" y="89"/>
                                  </a:lnTo>
                                  <a:lnTo>
                                    <a:pt x="7" y="88"/>
                                  </a:lnTo>
                                  <a:lnTo>
                                    <a:pt x="6" y="86"/>
                                  </a:lnTo>
                                  <a:lnTo>
                                    <a:pt x="5" y="85"/>
                                  </a:lnTo>
                                  <a:lnTo>
                                    <a:pt x="5" y="83"/>
                                  </a:lnTo>
                                  <a:lnTo>
                                    <a:pt x="4" y="81"/>
                                  </a:lnTo>
                                  <a:lnTo>
                                    <a:pt x="3" y="79"/>
                                  </a:lnTo>
                                  <a:lnTo>
                                    <a:pt x="2" y="79"/>
                                  </a:lnTo>
                                  <a:lnTo>
                                    <a:pt x="3" y="79"/>
                                  </a:lnTo>
                                  <a:lnTo>
                                    <a:pt x="3" y="77"/>
                                  </a:lnTo>
                                  <a:lnTo>
                                    <a:pt x="2" y="75"/>
                                  </a:lnTo>
                                  <a:lnTo>
                                    <a:pt x="1" y="76"/>
                                  </a:lnTo>
                                  <a:lnTo>
                                    <a:pt x="2" y="76"/>
                                  </a:lnTo>
                                  <a:lnTo>
                                    <a:pt x="2" y="73"/>
                                  </a:lnTo>
                                  <a:lnTo>
                                    <a:pt x="2" y="71"/>
                                  </a:lnTo>
                                  <a:lnTo>
                                    <a:pt x="1" y="71"/>
                                  </a:lnTo>
                                  <a:lnTo>
                                    <a:pt x="2" y="71"/>
                                  </a:lnTo>
                                  <a:lnTo>
                                    <a:pt x="2" y="63"/>
                                  </a:lnTo>
                                  <a:lnTo>
                                    <a:pt x="1" y="63"/>
                                  </a:lnTo>
                                  <a:lnTo>
                                    <a:pt x="2" y="63"/>
                                  </a:lnTo>
                                  <a:lnTo>
                                    <a:pt x="2" y="61"/>
                                  </a:lnTo>
                                  <a:lnTo>
                                    <a:pt x="2" y="59"/>
                                  </a:lnTo>
                                  <a:lnTo>
                                    <a:pt x="1" y="59"/>
                                  </a:lnTo>
                                  <a:lnTo>
                                    <a:pt x="2" y="59"/>
                                  </a:lnTo>
                                  <a:lnTo>
                                    <a:pt x="3" y="57"/>
                                  </a:lnTo>
                                  <a:lnTo>
                                    <a:pt x="2" y="56"/>
                                  </a:lnTo>
                                  <a:lnTo>
                                    <a:pt x="3" y="57"/>
                                  </a:lnTo>
                                  <a:lnTo>
                                    <a:pt x="4" y="54"/>
                                  </a:lnTo>
                                  <a:lnTo>
                                    <a:pt x="4" y="52"/>
                                  </a:lnTo>
                                  <a:lnTo>
                                    <a:pt x="3" y="52"/>
                                  </a:lnTo>
                                  <a:lnTo>
                                    <a:pt x="4" y="52"/>
                                  </a:lnTo>
                                  <a:lnTo>
                                    <a:pt x="5" y="51"/>
                                  </a:lnTo>
                                  <a:lnTo>
                                    <a:pt x="5" y="50"/>
                                  </a:lnTo>
                                  <a:lnTo>
                                    <a:pt x="5" y="49"/>
                                  </a:lnTo>
                                  <a:lnTo>
                                    <a:pt x="6" y="47"/>
                                  </a:lnTo>
                                  <a:lnTo>
                                    <a:pt x="5" y="47"/>
                                  </a:lnTo>
                                  <a:lnTo>
                                    <a:pt x="6" y="47"/>
                                  </a:lnTo>
                                  <a:lnTo>
                                    <a:pt x="7" y="45"/>
                                  </a:lnTo>
                                  <a:lnTo>
                                    <a:pt x="7" y="44"/>
                                  </a:lnTo>
                                  <a:lnTo>
                                    <a:pt x="7" y="42"/>
                                  </a:lnTo>
                                  <a:lnTo>
                                    <a:pt x="7" y="40"/>
                                  </a:lnTo>
                                  <a:lnTo>
                                    <a:pt x="8" y="38"/>
                                  </a:lnTo>
                                  <a:lnTo>
                                    <a:pt x="8" y="35"/>
                                  </a:lnTo>
                                  <a:lnTo>
                                    <a:pt x="9" y="33"/>
                                  </a:lnTo>
                                  <a:lnTo>
                                    <a:pt x="9" y="30"/>
                                  </a:lnTo>
                                  <a:lnTo>
                                    <a:pt x="8" y="30"/>
                                  </a:lnTo>
                                  <a:lnTo>
                                    <a:pt x="9" y="31"/>
                                  </a:lnTo>
                                  <a:lnTo>
                                    <a:pt x="9" y="28"/>
                                  </a:lnTo>
                                  <a:lnTo>
                                    <a:pt x="9" y="26"/>
                                  </a:lnTo>
                                  <a:lnTo>
                                    <a:pt x="8" y="26"/>
                                  </a:lnTo>
                                  <a:lnTo>
                                    <a:pt x="9" y="26"/>
                                  </a:lnTo>
                                  <a:lnTo>
                                    <a:pt x="10" y="24"/>
                                  </a:lnTo>
                                  <a:lnTo>
                                    <a:pt x="10" y="21"/>
                                  </a:lnTo>
                                  <a:lnTo>
                                    <a:pt x="10" y="19"/>
                                  </a:lnTo>
                                  <a:lnTo>
                                    <a:pt x="9" y="19"/>
                                  </a:lnTo>
                                  <a:lnTo>
                                    <a:pt x="10" y="19"/>
                                  </a:lnTo>
                                  <a:lnTo>
                                    <a:pt x="11" y="17"/>
                                  </a:lnTo>
                                  <a:lnTo>
                                    <a:pt x="11" y="15"/>
                                  </a:lnTo>
                                  <a:lnTo>
                                    <a:pt x="12" y="12"/>
                                  </a:lnTo>
                                  <a:lnTo>
                                    <a:pt x="12" y="10"/>
                                  </a:lnTo>
                                  <a:lnTo>
                                    <a:pt x="13" y="7"/>
                                  </a:lnTo>
                                  <a:lnTo>
                                    <a:pt x="13" y="5"/>
                                  </a:lnTo>
                                  <a:lnTo>
                                    <a:pt x="12" y="5"/>
                                  </a:lnTo>
                                  <a:lnTo>
                                    <a:pt x="13" y="5"/>
                                  </a:lnTo>
                                  <a:lnTo>
                                    <a:pt x="14" y="3"/>
                                  </a:lnTo>
                                  <a:lnTo>
                                    <a:pt x="14" y="2"/>
                                  </a:lnTo>
                                  <a:lnTo>
                                    <a:pt x="14" y="0"/>
                                  </a:lnTo>
                                  <a:lnTo>
                                    <a:pt x="13" y="0"/>
                                  </a:lnTo>
                                  <a:lnTo>
                                    <a:pt x="13" y="1"/>
                                  </a:lnTo>
                                  <a:lnTo>
                                    <a:pt x="14" y="1"/>
                                  </a:lnTo>
                                  <a:lnTo>
                                    <a:pt x="13" y="1"/>
                                  </a:lnTo>
                                  <a:lnTo>
                                    <a:pt x="14" y="1"/>
                                  </a:lnTo>
                                  <a:lnTo>
                                    <a:pt x="15" y="1"/>
                                  </a:lnTo>
                                  <a:lnTo>
                                    <a:pt x="16" y="1"/>
                                  </a:lnTo>
                                  <a:lnTo>
                                    <a:pt x="16" y="0"/>
                                  </a:lnTo>
                                  <a:lnTo>
                                    <a:pt x="15" y="0"/>
                                  </a:lnTo>
                                  <a:lnTo>
                                    <a:pt x="14" y="0"/>
                                  </a:lnTo>
                                  <a:lnTo>
                                    <a:pt x="13" y="0"/>
                                  </a:lnTo>
                                  <a:lnTo>
                                    <a:pt x="12" y="0"/>
                                  </a:lnTo>
                                  <a:lnTo>
                                    <a:pt x="12" y="2"/>
                                  </a:lnTo>
                                  <a:lnTo>
                                    <a:pt x="13" y="2"/>
                                  </a:lnTo>
                                  <a:lnTo>
                                    <a:pt x="12" y="4"/>
                                  </a:lnTo>
                                  <a:lnTo>
                                    <a:pt x="11" y="5"/>
                                  </a:lnTo>
                                  <a:lnTo>
                                    <a:pt x="11" y="4"/>
                                  </a:lnTo>
                                  <a:lnTo>
                                    <a:pt x="11" y="7"/>
                                  </a:lnTo>
                                  <a:lnTo>
                                    <a:pt x="10" y="9"/>
                                  </a:lnTo>
                                  <a:lnTo>
                                    <a:pt x="10" y="12"/>
                                  </a:lnTo>
                                  <a:lnTo>
                                    <a:pt x="10" y="14"/>
                                  </a:lnTo>
                                  <a:lnTo>
                                    <a:pt x="9" y="17"/>
                                  </a:lnTo>
                                  <a:lnTo>
                                    <a:pt x="9" y="19"/>
                                  </a:lnTo>
                                  <a:lnTo>
                                    <a:pt x="9" y="21"/>
                                  </a:lnTo>
                                  <a:lnTo>
                                    <a:pt x="8" y="24"/>
                                  </a:lnTo>
                                  <a:lnTo>
                                    <a:pt x="8" y="26"/>
                                  </a:lnTo>
                                  <a:lnTo>
                                    <a:pt x="8" y="28"/>
                                  </a:lnTo>
                                  <a:lnTo>
                                    <a:pt x="7" y="30"/>
                                  </a:lnTo>
                                  <a:lnTo>
                                    <a:pt x="7" y="33"/>
                                  </a:lnTo>
                                  <a:lnTo>
                                    <a:pt x="8" y="33"/>
                                  </a:lnTo>
                                  <a:lnTo>
                                    <a:pt x="7" y="33"/>
                                  </a:lnTo>
                                  <a:lnTo>
                                    <a:pt x="7" y="35"/>
                                  </a:lnTo>
                                  <a:lnTo>
                                    <a:pt x="6" y="38"/>
                                  </a:lnTo>
                                  <a:lnTo>
                                    <a:pt x="6" y="40"/>
                                  </a:lnTo>
                                  <a:lnTo>
                                    <a:pt x="6" y="42"/>
                                  </a:lnTo>
                                  <a:lnTo>
                                    <a:pt x="7" y="42"/>
                                  </a:lnTo>
                                  <a:lnTo>
                                    <a:pt x="6" y="42"/>
                                  </a:lnTo>
                                  <a:lnTo>
                                    <a:pt x="5" y="44"/>
                                  </a:lnTo>
                                  <a:lnTo>
                                    <a:pt x="6" y="44"/>
                                  </a:lnTo>
                                  <a:lnTo>
                                    <a:pt x="5" y="44"/>
                                  </a:lnTo>
                                  <a:lnTo>
                                    <a:pt x="4" y="47"/>
                                  </a:lnTo>
                                  <a:lnTo>
                                    <a:pt x="4" y="49"/>
                                  </a:lnTo>
                                  <a:lnTo>
                                    <a:pt x="3" y="50"/>
                                  </a:lnTo>
                                  <a:lnTo>
                                    <a:pt x="4" y="50"/>
                                  </a:lnTo>
                                  <a:lnTo>
                                    <a:pt x="3" y="52"/>
                                  </a:lnTo>
                                  <a:lnTo>
                                    <a:pt x="2" y="52"/>
                                  </a:lnTo>
                                  <a:lnTo>
                                    <a:pt x="3" y="52"/>
                                  </a:lnTo>
                                  <a:lnTo>
                                    <a:pt x="2" y="54"/>
                                  </a:lnTo>
                                  <a:lnTo>
                                    <a:pt x="3" y="54"/>
                                  </a:lnTo>
                                  <a:lnTo>
                                    <a:pt x="2" y="54"/>
                                  </a:lnTo>
                                  <a:lnTo>
                                    <a:pt x="1" y="56"/>
                                  </a:lnTo>
                                  <a:lnTo>
                                    <a:pt x="1" y="58"/>
                                  </a:lnTo>
                                  <a:lnTo>
                                    <a:pt x="0" y="59"/>
                                  </a:lnTo>
                                  <a:lnTo>
                                    <a:pt x="0" y="61"/>
                                  </a:lnTo>
                                  <a:lnTo>
                                    <a:pt x="1" y="61"/>
                                  </a:lnTo>
                                  <a:lnTo>
                                    <a:pt x="0" y="61"/>
                                  </a:lnTo>
                                  <a:lnTo>
                                    <a:pt x="0" y="63"/>
                                  </a:lnTo>
                                  <a:lnTo>
                                    <a:pt x="0" y="71"/>
                                  </a:lnTo>
                                  <a:lnTo>
                                    <a:pt x="0" y="74"/>
                                  </a:lnTo>
                                  <a:lnTo>
                                    <a:pt x="1" y="73"/>
                                  </a:lnTo>
                                  <a:lnTo>
                                    <a:pt x="0" y="73"/>
                                  </a:lnTo>
                                  <a:lnTo>
                                    <a:pt x="0" y="76"/>
                                  </a:lnTo>
                                  <a:lnTo>
                                    <a:pt x="1" y="76"/>
                                  </a:lnTo>
                                  <a:lnTo>
                                    <a:pt x="1" y="77"/>
                                  </a:lnTo>
                                  <a:lnTo>
                                    <a:pt x="2" y="77"/>
                                  </a:lnTo>
                                  <a:lnTo>
                                    <a:pt x="1" y="77"/>
                                  </a:lnTo>
                                  <a:lnTo>
                                    <a:pt x="1" y="80"/>
                                  </a:lnTo>
                                  <a:lnTo>
                                    <a:pt x="3" y="81"/>
                                  </a:lnTo>
                                  <a:lnTo>
                                    <a:pt x="4" y="83"/>
                                  </a:lnTo>
                                  <a:lnTo>
                                    <a:pt x="3" y="83"/>
                                  </a:lnTo>
                                  <a:lnTo>
                                    <a:pt x="4" y="85"/>
                                  </a:lnTo>
                                  <a:lnTo>
                                    <a:pt x="5" y="87"/>
                                  </a:lnTo>
                                  <a:lnTo>
                                    <a:pt x="6" y="89"/>
                                  </a:lnTo>
                                  <a:lnTo>
                                    <a:pt x="7" y="90"/>
                                  </a:lnTo>
                                  <a:lnTo>
                                    <a:pt x="7" y="92"/>
                                  </a:lnTo>
                                  <a:lnTo>
                                    <a:pt x="8" y="94"/>
                                  </a:lnTo>
                                  <a:lnTo>
                                    <a:pt x="9" y="95"/>
                                  </a:lnTo>
                                  <a:lnTo>
                                    <a:pt x="10" y="95"/>
                                  </a:lnTo>
                                  <a:lnTo>
                                    <a:pt x="9" y="95"/>
                                  </a:lnTo>
                                  <a:lnTo>
                                    <a:pt x="10" y="97"/>
                                  </a:lnTo>
                                  <a:lnTo>
                                    <a:pt x="11" y="96"/>
                                  </a:lnTo>
                                  <a:lnTo>
                                    <a:pt x="10" y="97"/>
                                  </a:lnTo>
                                  <a:lnTo>
                                    <a:pt x="11" y="98"/>
                                  </a:lnTo>
                                  <a:lnTo>
                                    <a:pt x="11" y="100"/>
                                  </a:lnTo>
                                  <a:lnTo>
                                    <a:pt x="12" y="102"/>
                                  </a:lnTo>
                                  <a:lnTo>
                                    <a:pt x="12" y="103"/>
                                  </a:lnTo>
                                  <a:lnTo>
                                    <a:pt x="13" y="105"/>
                                  </a:lnTo>
                                  <a:lnTo>
                                    <a:pt x="12" y="105"/>
                                  </a:lnTo>
                                  <a:lnTo>
                                    <a:pt x="12" y="108"/>
                                  </a:lnTo>
                                  <a:lnTo>
                                    <a:pt x="13" y="108"/>
                                  </a:lnTo>
                                  <a:lnTo>
                                    <a:pt x="12" y="110"/>
                                  </a:lnTo>
                                  <a:lnTo>
                                    <a:pt x="12" y="111"/>
                                  </a:lnTo>
                                  <a:lnTo>
                                    <a:pt x="13" y="111"/>
                                  </a:lnTo>
                                  <a:lnTo>
                                    <a:pt x="12" y="111"/>
                                  </a:lnTo>
                                  <a:lnTo>
                                    <a:pt x="12" y="113"/>
                                  </a:lnTo>
                                  <a:lnTo>
                                    <a:pt x="11" y="115"/>
                                  </a:lnTo>
                                  <a:lnTo>
                                    <a:pt x="12" y="115"/>
                                  </a:lnTo>
                                  <a:lnTo>
                                    <a:pt x="11" y="114"/>
                                  </a:lnTo>
                                  <a:lnTo>
                                    <a:pt x="10" y="116"/>
                                  </a:lnTo>
                                  <a:lnTo>
                                    <a:pt x="10" y="117"/>
                                  </a:lnTo>
                                  <a:lnTo>
                                    <a:pt x="9" y="118"/>
                                  </a:lnTo>
                                  <a:lnTo>
                                    <a:pt x="9" y="119"/>
                                  </a:lnTo>
                                  <a:lnTo>
                                    <a:pt x="8" y="121"/>
                                  </a:lnTo>
                                  <a:lnTo>
                                    <a:pt x="8" y="129"/>
                                  </a:lnTo>
                                  <a:lnTo>
                                    <a:pt x="9" y="130"/>
                                  </a:lnTo>
                                  <a:lnTo>
                                    <a:pt x="9" y="133"/>
                                  </a:lnTo>
                                  <a:lnTo>
                                    <a:pt x="9" y="134"/>
                                  </a:lnTo>
                                  <a:lnTo>
                                    <a:pt x="9" y="135"/>
                                  </a:lnTo>
                                  <a:lnTo>
                                    <a:pt x="10" y="135"/>
                                  </a:lnTo>
                                  <a:lnTo>
                                    <a:pt x="9" y="135"/>
                                  </a:lnTo>
                                  <a:lnTo>
                                    <a:pt x="9" y="137"/>
                                  </a:lnTo>
                                  <a:lnTo>
                                    <a:pt x="10" y="138"/>
                                  </a:lnTo>
                                  <a:lnTo>
                                    <a:pt x="10" y="139"/>
                                  </a:lnTo>
                                  <a:lnTo>
                                    <a:pt x="10" y="140"/>
                                  </a:lnTo>
                                  <a:lnTo>
                                    <a:pt x="10" y="141"/>
                                  </a:lnTo>
                                  <a:lnTo>
                                    <a:pt x="11" y="141"/>
                                  </a:lnTo>
                                  <a:lnTo>
                                    <a:pt x="10" y="141"/>
                                  </a:lnTo>
                                  <a:lnTo>
                                    <a:pt x="10" y="143"/>
                                  </a:lnTo>
                                  <a:lnTo>
                                    <a:pt x="11" y="145"/>
                                  </a:lnTo>
                                  <a:lnTo>
                                    <a:pt x="11" y="144"/>
                                  </a:lnTo>
                                  <a:lnTo>
                                    <a:pt x="10" y="144"/>
                                  </a:lnTo>
                                  <a:lnTo>
                                    <a:pt x="10" y="148"/>
                                  </a:lnTo>
                                  <a:lnTo>
                                    <a:pt x="11" y="150"/>
                                  </a:lnTo>
                                  <a:lnTo>
                                    <a:pt x="12" y="150"/>
                                  </a:lnTo>
                                  <a:lnTo>
                                    <a:pt x="11" y="150"/>
                                  </a:lnTo>
                                  <a:lnTo>
                                    <a:pt x="11" y="152"/>
                                  </a:lnTo>
                                  <a:close/>
                                </a:path>
                              </a:pathLst>
                            </a:custGeom>
                            <a:solidFill>
                              <a:srgbClr val="121214"/>
                            </a:solidFill>
                            <a:ln w="0">
                              <a:solidFill>
                                <a:srgbClr val="121214"/>
                              </a:solidFill>
                              <a:round/>
                              <a:headEnd/>
                              <a:tailEnd/>
                            </a:ln>
                          </wps:spPr>
                          <wps:bodyPr rot="0" vert="horz" wrap="square" lIns="91440" tIns="45720" rIns="91440" bIns="45720" anchor="t" anchorCtr="0" upright="1">
                            <a:noAutofit/>
                          </wps:bodyPr>
                        </wps:wsp>
                        <wps:wsp>
                          <wps:cNvPr id="2709" name="Rectangle 141"/>
                          <wps:cNvSpPr>
                            <a:spLocks noChangeArrowheads="1"/>
                          </wps:cNvSpPr>
                          <wps:spPr bwMode="auto">
                            <a:xfrm>
                              <a:off x="5473" y="60"/>
                              <a:ext cx="1095" cy="3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0" name="Rectangle 142"/>
                          <wps:cNvSpPr>
                            <a:spLocks noChangeArrowheads="1"/>
                          </wps:cNvSpPr>
                          <wps:spPr bwMode="auto">
                            <a:xfrm>
                              <a:off x="5473" y="60"/>
                              <a:ext cx="1095" cy="30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Line 143"/>
                          <wps:cNvCnPr>
                            <a:cxnSpLocks noChangeShapeType="1"/>
                          </wps:cNvCnPr>
                          <wps:spPr bwMode="auto">
                            <a:xfrm flipV="1">
                              <a:off x="5473"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12" name="Line 144"/>
                          <wps:cNvCnPr>
                            <a:cxnSpLocks noChangeShapeType="1"/>
                          </wps:cNvCnPr>
                          <wps:spPr bwMode="auto">
                            <a:xfrm flipV="1">
                              <a:off x="5743"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13" name="Line 145"/>
                          <wps:cNvCnPr>
                            <a:cxnSpLocks noChangeShapeType="1"/>
                          </wps:cNvCnPr>
                          <wps:spPr bwMode="auto">
                            <a:xfrm flipV="1">
                              <a:off x="6028"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14" name="Line 146"/>
                          <wps:cNvCnPr>
                            <a:cxnSpLocks noChangeShapeType="1"/>
                          </wps:cNvCnPr>
                          <wps:spPr bwMode="auto">
                            <a:xfrm flipV="1">
                              <a:off x="6298"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15" name="Line 147"/>
                          <wps:cNvCnPr>
                            <a:cxnSpLocks noChangeShapeType="1"/>
                          </wps:cNvCnPr>
                          <wps:spPr bwMode="auto">
                            <a:xfrm flipV="1">
                              <a:off x="6568"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16" name="Line 148"/>
                          <wps:cNvCnPr>
                            <a:cxnSpLocks noChangeShapeType="1"/>
                          </wps:cNvCnPr>
                          <wps:spPr bwMode="auto">
                            <a:xfrm>
                              <a:off x="5473" y="3122"/>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17" name="Line 149"/>
                          <wps:cNvCnPr>
                            <a:cxnSpLocks noChangeShapeType="1"/>
                          </wps:cNvCnPr>
                          <wps:spPr bwMode="auto">
                            <a:xfrm>
                              <a:off x="5473" y="2746"/>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18" name="Line 150"/>
                          <wps:cNvCnPr>
                            <a:cxnSpLocks noChangeShapeType="1"/>
                          </wps:cNvCnPr>
                          <wps:spPr bwMode="auto">
                            <a:xfrm>
                              <a:off x="5473" y="2356"/>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19" name="Line 151"/>
                          <wps:cNvCnPr>
                            <a:cxnSpLocks noChangeShapeType="1"/>
                          </wps:cNvCnPr>
                          <wps:spPr bwMode="auto">
                            <a:xfrm>
                              <a:off x="5473" y="1981"/>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20" name="Line 152"/>
                          <wps:cNvCnPr>
                            <a:cxnSpLocks noChangeShapeType="1"/>
                          </wps:cNvCnPr>
                          <wps:spPr bwMode="auto">
                            <a:xfrm>
                              <a:off x="5473" y="1591"/>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21" name="Line 153"/>
                          <wps:cNvCnPr>
                            <a:cxnSpLocks noChangeShapeType="1"/>
                          </wps:cNvCnPr>
                          <wps:spPr bwMode="auto">
                            <a:xfrm>
                              <a:off x="5473" y="1216"/>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22" name="Line 154"/>
                          <wps:cNvCnPr>
                            <a:cxnSpLocks noChangeShapeType="1"/>
                          </wps:cNvCnPr>
                          <wps:spPr bwMode="auto">
                            <a:xfrm>
                              <a:off x="5473" y="825"/>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23" name="Line 155"/>
                          <wps:cNvCnPr>
                            <a:cxnSpLocks noChangeShapeType="1"/>
                          </wps:cNvCnPr>
                          <wps:spPr bwMode="auto">
                            <a:xfrm>
                              <a:off x="5473" y="450"/>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24" name="Line 156"/>
                          <wps:cNvCnPr>
                            <a:cxnSpLocks noChangeShapeType="1"/>
                          </wps:cNvCnPr>
                          <wps:spPr bwMode="auto">
                            <a:xfrm>
                              <a:off x="5473" y="60"/>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25" name="Line 157"/>
                          <wps:cNvCnPr>
                            <a:cxnSpLocks noChangeShapeType="1"/>
                          </wps:cNvCnPr>
                          <wps:spPr bwMode="auto">
                            <a:xfrm>
                              <a:off x="5473" y="60"/>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26" name="Freeform 158"/>
                          <wps:cNvSpPr>
                            <a:spLocks/>
                          </wps:cNvSpPr>
                          <wps:spPr bwMode="auto">
                            <a:xfrm>
                              <a:off x="5473" y="60"/>
                              <a:ext cx="1095" cy="3062"/>
                            </a:xfrm>
                            <a:custGeom>
                              <a:avLst/>
                              <a:gdLst>
                                <a:gd name="T0" fmla="*/ 0 w 73"/>
                                <a:gd name="T1" fmla="*/ 3062 h 204"/>
                                <a:gd name="T2" fmla="*/ 1095 w 73"/>
                                <a:gd name="T3" fmla="*/ 3062 h 204"/>
                                <a:gd name="T4" fmla="*/ 1095 w 73"/>
                                <a:gd name="T5" fmla="*/ 0 h 204"/>
                                <a:gd name="T6" fmla="*/ 0 60000 65536"/>
                                <a:gd name="T7" fmla="*/ 0 60000 65536"/>
                                <a:gd name="T8" fmla="*/ 0 60000 65536"/>
                              </a:gdLst>
                              <a:ahLst/>
                              <a:cxnLst>
                                <a:cxn ang="T6">
                                  <a:pos x="T0" y="T1"/>
                                </a:cxn>
                                <a:cxn ang="T7">
                                  <a:pos x="T2" y="T3"/>
                                </a:cxn>
                                <a:cxn ang="T8">
                                  <a:pos x="T4" y="T5"/>
                                </a:cxn>
                              </a:cxnLst>
                              <a:rect l="0" t="0" r="r" b="b"/>
                              <a:pathLst>
                                <a:path w="73" h="204">
                                  <a:moveTo>
                                    <a:pt x="0" y="204"/>
                                  </a:moveTo>
                                  <a:lnTo>
                                    <a:pt x="73" y="204"/>
                                  </a:lnTo>
                                  <a:lnTo>
                                    <a:pt x="73" y="0"/>
                                  </a:lnTo>
                                </a:path>
                              </a:pathLst>
                            </a:custGeom>
                            <a:noFill/>
                            <a:ln w="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 name="Line 159"/>
                          <wps:cNvCnPr>
                            <a:cxnSpLocks noChangeShapeType="1"/>
                          </wps:cNvCnPr>
                          <wps:spPr bwMode="auto">
                            <a:xfrm flipV="1">
                              <a:off x="5473"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28" name="Line 160"/>
                          <wps:cNvCnPr>
                            <a:cxnSpLocks noChangeShapeType="1"/>
                          </wps:cNvCnPr>
                          <wps:spPr bwMode="auto">
                            <a:xfrm>
                              <a:off x="5473" y="3122"/>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29" name="Line 161"/>
                          <wps:cNvCnPr>
                            <a:cxnSpLocks noChangeShapeType="1"/>
                          </wps:cNvCnPr>
                          <wps:spPr bwMode="auto">
                            <a:xfrm flipV="1">
                              <a:off x="5473"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30" name="Line 162"/>
                          <wps:cNvCnPr>
                            <a:cxnSpLocks noChangeShapeType="1"/>
                          </wps:cNvCnPr>
                          <wps:spPr bwMode="auto">
                            <a:xfrm flipV="1">
                              <a:off x="5473"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31" name="Line 163"/>
                          <wps:cNvCnPr>
                            <a:cxnSpLocks noChangeShapeType="1"/>
                          </wps:cNvCnPr>
                          <wps:spPr bwMode="auto">
                            <a:xfrm>
                              <a:off x="5473"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32" name="Line 164"/>
                          <wps:cNvCnPr>
                            <a:cxnSpLocks noChangeShapeType="1"/>
                          </wps:cNvCnPr>
                          <wps:spPr bwMode="auto">
                            <a:xfrm flipV="1">
                              <a:off x="5743"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33" name="Line 165"/>
                          <wps:cNvCnPr>
                            <a:cxnSpLocks noChangeShapeType="1"/>
                          </wps:cNvCnPr>
                          <wps:spPr bwMode="auto">
                            <a:xfrm>
                              <a:off x="5743"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34" name="Line 166"/>
                          <wps:cNvCnPr>
                            <a:cxnSpLocks noChangeShapeType="1"/>
                          </wps:cNvCnPr>
                          <wps:spPr bwMode="auto">
                            <a:xfrm flipV="1">
                              <a:off x="6028"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35" name="Line 167"/>
                          <wps:cNvCnPr>
                            <a:cxnSpLocks noChangeShapeType="1"/>
                          </wps:cNvCnPr>
                          <wps:spPr bwMode="auto">
                            <a:xfrm>
                              <a:off x="6028"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36" name="Line 168"/>
                          <wps:cNvCnPr>
                            <a:cxnSpLocks noChangeShapeType="1"/>
                          </wps:cNvCnPr>
                          <wps:spPr bwMode="auto">
                            <a:xfrm flipV="1">
                              <a:off x="6298"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37" name="Line 169"/>
                          <wps:cNvCnPr>
                            <a:cxnSpLocks noChangeShapeType="1"/>
                          </wps:cNvCnPr>
                          <wps:spPr bwMode="auto">
                            <a:xfrm>
                              <a:off x="6298"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38" name="Line 170"/>
                          <wps:cNvCnPr>
                            <a:cxnSpLocks noChangeShapeType="1"/>
                          </wps:cNvCnPr>
                          <wps:spPr bwMode="auto">
                            <a:xfrm flipV="1">
                              <a:off x="6568"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39" name="Line 171"/>
                          <wps:cNvCnPr>
                            <a:cxnSpLocks noChangeShapeType="1"/>
                          </wps:cNvCnPr>
                          <wps:spPr bwMode="auto">
                            <a:xfrm>
                              <a:off x="6568"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40" name="Line 172"/>
                          <wps:cNvCnPr>
                            <a:cxnSpLocks noChangeShapeType="1"/>
                          </wps:cNvCnPr>
                          <wps:spPr bwMode="auto">
                            <a:xfrm>
                              <a:off x="5473" y="3122"/>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41" name="Line 173"/>
                          <wps:cNvCnPr>
                            <a:cxnSpLocks noChangeShapeType="1"/>
                          </wps:cNvCnPr>
                          <wps:spPr bwMode="auto">
                            <a:xfrm flipH="1">
                              <a:off x="6538" y="3122"/>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42" name="Line 174"/>
                          <wps:cNvCnPr>
                            <a:cxnSpLocks noChangeShapeType="1"/>
                          </wps:cNvCnPr>
                          <wps:spPr bwMode="auto">
                            <a:xfrm>
                              <a:off x="5473" y="274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43" name="Line 175"/>
                          <wps:cNvCnPr>
                            <a:cxnSpLocks noChangeShapeType="1"/>
                          </wps:cNvCnPr>
                          <wps:spPr bwMode="auto">
                            <a:xfrm flipH="1">
                              <a:off x="6538" y="274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44" name="Line 176"/>
                          <wps:cNvCnPr>
                            <a:cxnSpLocks noChangeShapeType="1"/>
                          </wps:cNvCnPr>
                          <wps:spPr bwMode="auto">
                            <a:xfrm>
                              <a:off x="5473" y="235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45" name="Line 177"/>
                          <wps:cNvCnPr>
                            <a:cxnSpLocks noChangeShapeType="1"/>
                          </wps:cNvCnPr>
                          <wps:spPr bwMode="auto">
                            <a:xfrm flipH="1">
                              <a:off x="6538" y="235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46" name="Line 178"/>
                          <wps:cNvCnPr>
                            <a:cxnSpLocks noChangeShapeType="1"/>
                          </wps:cNvCnPr>
                          <wps:spPr bwMode="auto">
                            <a:xfrm>
                              <a:off x="5473" y="1981"/>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47" name="Line 179"/>
                          <wps:cNvCnPr>
                            <a:cxnSpLocks noChangeShapeType="1"/>
                          </wps:cNvCnPr>
                          <wps:spPr bwMode="auto">
                            <a:xfrm flipH="1">
                              <a:off x="6538" y="1981"/>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48" name="Line 180"/>
                          <wps:cNvCnPr>
                            <a:cxnSpLocks noChangeShapeType="1"/>
                          </wps:cNvCnPr>
                          <wps:spPr bwMode="auto">
                            <a:xfrm>
                              <a:off x="5473" y="1591"/>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49" name="Line 181"/>
                          <wps:cNvCnPr>
                            <a:cxnSpLocks noChangeShapeType="1"/>
                          </wps:cNvCnPr>
                          <wps:spPr bwMode="auto">
                            <a:xfrm flipH="1">
                              <a:off x="6538" y="1591"/>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50" name="Line 182"/>
                          <wps:cNvCnPr>
                            <a:cxnSpLocks noChangeShapeType="1"/>
                          </wps:cNvCnPr>
                          <wps:spPr bwMode="auto">
                            <a:xfrm>
                              <a:off x="5473" y="121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51" name="Line 183"/>
                          <wps:cNvCnPr>
                            <a:cxnSpLocks noChangeShapeType="1"/>
                          </wps:cNvCnPr>
                          <wps:spPr bwMode="auto">
                            <a:xfrm flipH="1">
                              <a:off x="6538" y="1216"/>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52" name="Line 184"/>
                          <wps:cNvCnPr>
                            <a:cxnSpLocks noChangeShapeType="1"/>
                          </wps:cNvCnPr>
                          <wps:spPr bwMode="auto">
                            <a:xfrm>
                              <a:off x="5473" y="825"/>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53" name="Line 185"/>
                          <wps:cNvCnPr>
                            <a:cxnSpLocks noChangeShapeType="1"/>
                          </wps:cNvCnPr>
                          <wps:spPr bwMode="auto">
                            <a:xfrm flipH="1">
                              <a:off x="6538" y="825"/>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54" name="Line 186"/>
                          <wps:cNvCnPr>
                            <a:cxnSpLocks noChangeShapeType="1"/>
                          </wps:cNvCnPr>
                          <wps:spPr bwMode="auto">
                            <a:xfrm>
                              <a:off x="5473" y="450"/>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55" name="Line 187"/>
                          <wps:cNvCnPr>
                            <a:cxnSpLocks noChangeShapeType="1"/>
                          </wps:cNvCnPr>
                          <wps:spPr bwMode="auto">
                            <a:xfrm flipH="1">
                              <a:off x="6538" y="450"/>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56" name="Line 188"/>
                          <wps:cNvCnPr>
                            <a:cxnSpLocks noChangeShapeType="1"/>
                          </wps:cNvCnPr>
                          <wps:spPr bwMode="auto">
                            <a:xfrm>
                              <a:off x="5473" y="60"/>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57" name="Line 189"/>
                          <wps:cNvCnPr>
                            <a:cxnSpLocks noChangeShapeType="1"/>
                          </wps:cNvCnPr>
                          <wps:spPr bwMode="auto">
                            <a:xfrm flipH="1">
                              <a:off x="6538" y="60"/>
                              <a:ext cx="3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58" name="Line 190"/>
                          <wps:cNvCnPr>
                            <a:cxnSpLocks noChangeShapeType="1"/>
                          </wps:cNvCnPr>
                          <wps:spPr bwMode="auto">
                            <a:xfrm>
                              <a:off x="5473" y="60"/>
                              <a:ext cx="109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59" name="Freeform 191"/>
                          <wps:cNvSpPr>
                            <a:spLocks/>
                          </wps:cNvSpPr>
                          <wps:spPr bwMode="auto">
                            <a:xfrm>
                              <a:off x="5473" y="60"/>
                              <a:ext cx="1095" cy="3062"/>
                            </a:xfrm>
                            <a:custGeom>
                              <a:avLst/>
                              <a:gdLst>
                                <a:gd name="T0" fmla="*/ 0 w 73"/>
                                <a:gd name="T1" fmla="*/ 3062 h 204"/>
                                <a:gd name="T2" fmla="*/ 1095 w 73"/>
                                <a:gd name="T3" fmla="*/ 3062 h 204"/>
                                <a:gd name="T4" fmla="*/ 1095 w 73"/>
                                <a:gd name="T5" fmla="*/ 0 h 204"/>
                                <a:gd name="T6" fmla="*/ 0 60000 65536"/>
                                <a:gd name="T7" fmla="*/ 0 60000 65536"/>
                                <a:gd name="T8" fmla="*/ 0 60000 65536"/>
                              </a:gdLst>
                              <a:ahLst/>
                              <a:cxnLst>
                                <a:cxn ang="T6">
                                  <a:pos x="T0" y="T1"/>
                                </a:cxn>
                                <a:cxn ang="T7">
                                  <a:pos x="T2" y="T3"/>
                                </a:cxn>
                                <a:cxn ang="T8">
                                  <a:pos x="T4" y="T5"/>
                                </a:cxn>
                              </a:cxnLst>
                              <a:rect l="0" t="0" r="r" b="b"/>
                              <a:pathLst>
                                <a:path w="73" h="204">
                                  <a:moveTo>
                                    <a:pt x="0" y="204"/>
                                  </a:moveTo>
                                  <a:lnTo>
                                    <a:pt x="73" y="204"/>
                                  </a:lnTo>
                                  <a:lnTo>
                                    <a:pt x="73" y="0"/>
                                  </a:lnTo>
                                </a:path>
                              </a:pathLst>
                            </a:custGeom>
                            <a:noFill/>
                            <a:ln w="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0" name="Line 192"/>
                          <wps:cNvCnPr>
                            <a:cxnSpLocks noChangeShapeType="1"/>
                          </wps:cNvCnPr>
                          <wps:spPr bwMode="auto">
                            <a:xfrm flipV="1">
                              <a:off x="5473"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61" name="Freeform 193"/>
                          <wps:cNvSpPr>
                            <a:spLocks/>
                          </wps:cNvSpPr>
                          <wps:spPr bwMode="auto">
                            <a:xfrm>
                              <a:off x="5668" y="300"/>
                              <a:ext cx="120" cy="2281"/>
                            </a:xfrm>
                            <a:custGeom>
                              <a:avLst/>
                              <a:gdLst>
                                <a:gd name="T0" fmla="*/ 90 w 8"/>
                                <a:gd name="T1" fmla="*/ 2281 h 152"/>
                                <a:gd name="T2" fmla="*/ 105 w 8"/>
                                <a:gd name="T3" fmla="*/ 2281 h 152"/>
                                <a:gd name="T4" fmla="*/ 120 w 8"/>
                                <a:gd name="T5" fmla="*/ 2176 h 152"/>
                                <a:gd name="T6" fmla="*/ 105 w 8"/>
                                <a:gd name="T7" fmla="*/ 2056 h 152"/>
                                <a:gd name="T8" fmla="*/ 105 w 8"/>
                                <a:gd name="T9" fmla="*/ 1951 h 152"/>
                                <a:gd name="T10" fmla="*/ 90 w 8"/>
                                <a:gd name="T11" fmla="*/ 1906 h 152"/>
                                <a:gd name="T12" fmla="*/ 90 w 8"/>
                                <a:gd name="T13" fmla="*/ 1771 h 152"/>
                                <a:gd name="T14" fmla="*/ 75 w 8"/>
                                <a:gd name="T15" fmla="*/ 1666 h 152"/>
                                <a:gd name="T16" fmla="*/ 75 w 8"/>
                                <a:gd name="T17" fmla="*/ 1621 h 152"/>
                                <a:gd name="T18" fmla="*/ 75 w 8"/>
                                <a:gd name="T19" fmla="*/ 1471 h 152"/>
                                <a:gd name="T20" fmla="*/ 90 w 8"/>
                                <a:gd name="T21" fmla="*/ 1396 h 152"/>
                                <a:gd name="T22" fmla="*/ 105 w 8"/>
                                <a:gd name="T23" fmla="*/ 1321 h 152"/>
                                <a:gd name="T24" fmla="*/ 105 w 8"/>
                                <a:gd name="T25" fmla="*/ 1276 h 152"/>
                                <a:gd name="T26" fmla="*/ 90 w 8"/>
                                <a:gd name="T27" fmla="*/ 1216 h 152"/>
                                <a:gd name="T28" fmla="*/ 75 w 8"/>
                                <a:gd name="T29" fmla="*/ 1156 h 152"/>
                                <a:gd name="T30" fmla="*/ 45 w 8"/>
                                <a:gd name="T31" fmla="*/ 1035 h 152"/>
                                <a:gd name="T32" fmla="*/ 30 w 8"/>
                                <a:gd name="T33" fmla="*/ 915 h 152"/>
                                <a:gd name="T34" fmla="*/ 45 w 8"/>
                                <a:gd name="T35" fmla="*/ 825 h 152"/>
                                <a:gd name="T36" fmla="*/ 60 w 8"/>
                                <a:gd name="T37" fmla="*/ 765 h 152"/>
                                <a:gd name="T38" fmla="*/ 90 w 8"/>
                                <a:gd name="T39" fmla="*/ 660 h 152"/>
                                <a:gd name="T40" fmla="*/ 120 w 8"/>
                                <a:gd name="T41" fmla="*/ 570 h 152"/>
                                <a:gd name="T42" fmla="*/ 105 w 8"/>
                                <a:gd name="T43" fmla="*/ 420 h 152"/>
                                <a:gd name="T44" fmla="*/ 90 w 8"/>
                                <a:gd name="T45" fmla="*/ 315 h 152"/>
                                <a:gd name="T46" fmla="*/ 60 w 8"/>
                                <a:gd name="T47" fmla="*/ 210 h 152"/>
                                <a:gd name="T48" fmla="*/ 30 w 8"/>
                                <a:gd name="T49" fmla="*/ 0 h 152"/>
                                <a:gd name="T50" fmla="*/ 30 w 8"/>
                                <a:gd name="T51" fmla="*/ 0 h 152"/>
                                <a:gd name="T52" fmla="*/ 45 w 8"/>
                                <a:gd name="T53" fmla="*/ 15 h 152"/>
                                <a:gd name="T54" fmla="*/ 45 w 8"/>
                                <a:gd name="T55" fmla="*/ 0 h 152"/>
                                <a:gd name="T56" fmla="*/ 45 w 8"/>
                                <a:gd name="T57" fmla="*/ 0 h 152"/>
                                <a:gd name="T58" fmla="*/ 60 w 8"/>
                                <a:gd name="T59" fmla="*/ 15 h 152"/>
                                <a:gd name="T60" fmla="*/ 60 w 8"/>
                                <a:gd name="T61" fmla="*/ 0 h 152"/>
                                <a:gd name="T62" fmla="*/ 15 w 8"/>
                                <a:gd name="T63" fmla="*/ 0 h 152"/>
                                <a:gd name="T64" fmla="*/ 0 w 8"/>
                                <a:gd name="T65" fmla="*/ 45 h 152"/>
                                <a:gd name="T66" fmla="*/ 45 w 8"/>
                                <a:gd name="T67" fmla="*/ 255 h 152"/>
                                <a:gd name="T68" fmla="*/ 75 w 8"/>
                                <a:gd name="T69" fmla="*/ 360 h 152"/>
                                <a:gd name="T70" fmla="*/ 90 w 8"/>
                                <a:gd name="T71" fmla="*/ 420 h 152"/>
                                <a:gd name="T72" fmla="*/ 90 w 8"/>
                                <a:gd name="T73" fmla="*/ 570 h 152"/>
                                <a:gd name="T74" fmla="*/ 60 w 8"/>
                                <a:gd name="T75" fmla="*/ 660 h 152"/>
                                <a:gd name="T76" fmla="*/ 45 w 8"/>
                                <a:gd name="T77" fmla="*/ 735 h 152"/>
                                <a:gd name="T78" fmla="*/ 15 w 8"/>
                                <a:gd name="T79" fmla="*/ 780 h 152"/>
                                <a:gd name="T80" fmla="*/ 0 w 8"/>
                                <a:gd name="T81" fmla="*/ 840 h 152"/>
                                <a:gd name="T82" fmla="*/ 0 w 8"/>
                                <a:gd name="T83" fmla="*/ 1005 h 152"/>
                                <a:gd name="T84" fmla="*/ 45 w 8"/>
                                <a:gd name="T85" fmla="*/ 1141 h 152"/>
                                <a:gd name="T86" fmla="*/ 75 w 8"/>
                                <a:gd name="T87" fmla="*/ 1216 h 152"/>
                                <a:gd name="T88" fmla="*/ 75 w 8"/>
                                <a:gd name="T89" fmla="*/ 1276 h 152"/>
                                <a:gd name="T90" fmla="*/ 75 w 8"/>
                                <a:gd name="T91" fmla="*/ 1321 h 152"/>
                                <a:gd name="T92" fmla="*/ 75 w 8"/>
                                <a:gd name="T93" fmla="*/ 1396 h 152"/>
                                <a:gd name="T94" fmla="*/ 45 w 8"/>
                                <a:gd name="T95" fmla="*/ 1471 h 152"/>
                                <a:gd name="T96" fmla="*/ 60 w 8"/>
                                <a:gd name="T97" fmla="*/ 1621 h 152"/>
                                <a:gd name="T98" fmla="*/ 60 w 8"/>
                                <a:gd name="T99" fmla="*/ 1666 h 152"/>
                                <a:gd name="T100" fmla="*/ 75 w 8"/>
                                <a:gd name="T101" fmla="*/ 1756 h 152"/>
                                <a:gd name="T102" fmla="*/ 90 w 8"/>
                                <a:gd name="T103" fmla="*/ 1906 h 152"/>
                                <a:gd name="T104" fmla="*/ 75 w 8"/>
                                <a:gd name="T105" fmla="*/ 1951 h 152"/>
                                <a:gd name="T106" fmla="*/ 90 w 8"/>
                                <a:gd name="T107" fmla="*/ 2056 h 152"/>
                                <a:gd name="T108" fmla="*/ 105 w 8"/>
                                <a:gd name="T109" fmla="*/ 2161 h 152"/>
                                <a:gd name="T110" fmla="*/ 90 w 8"/>
                                <a:gd name="T111" fmla="*/ 2266 h 152"/>
                                <a:gd name="T112" fmla="*/ 90 w 8"/>
                                <a:gd name="T113" fmla="*/ 2266 h 15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 h="152">
                                  <a:moveTo>
                                    <a:pt x="5" y="152"/>
                                  </a:moveTo>
                                  <a:lnTo>
                                    <a:pt x="7" y="152"/>
                                  </a:lnTo>
                                  <a:lnTo>
                                    <a:pt x="6" y="152"/>
                                  </a:lnTo>
                                  <a:lnTo>
                                    <a:pt x="7" y="152"/>
                                  </a:lnTo>
                                  <a:lnTo>
                                    <a:pt x="6" y="152"/>
                                  </a:lnTo>
                                  <a:lnTo>
                                    <a:pt x="7" y="152"/>
                                  </a:lnTo>
                                  <a:lnTo>
                                    <a:pt x="7" y="146"/>
                                  </a:lnTo>
                                  <a:lnTo>
                                    <a:pt x="8" y="145"/>
                                  </a:lnTo>
                                  <a:lnTo>
                                    <a:pt x="8" y="144"/>
                                  </a:lnTo>
                                  <a:lnTo>
                                    <a:pt x="8" y="138"/>
                                  </a:lnTo>
                                  <a:lnTo>
                                    <a:pt x="7" y="137"/>
                                  </a:lnTo>
                                  <a:lnTo>
                                    <a:pt x="7" y="135"/>
                                  </a:lnTo>
                                  <a:lnTo>
                                    <a:pt x="7" y="133"/>
                                  </a:lnTo>
                                  <a:lnTo>
                                    <a:pt x="6" y="133"/>
                                  </a:lnTo>
                                  <a:lnTo>
                                    <a:pt x="7" y="133"/>
                                  </a:lnTo>
                                  <a:lnTo>
                                    <a:pt x="7" y="130"/>
                                  </a:lnTo>
                                  <a:lnTo>
                                    <a:pt x="6" y="129"/>
                                  </a:lnTo>
                                  <a:lnTo>
                                    <a:pt x="6" y="127"/>
                                  </a:lnTo>
                                  <a:lnTo>
                                    <a:pt x="6" y="126"/>
                                  </a:lnTo>
                                  <a:lnTo>
                                    <a:pt x="5" y="126"/>
                                  </a:lnTo>
                                  <a:lnTo>
                                    <a:pt x="6" y="126"/>
                                  </a:lnTo>
                                  <a:lnTo>
                                    <a:pt x="6" y="118"/>
                                  </a:lnTo>
                                  <a:lnTo>
                                    <a:pt x="5" y="118"/>
                                  </a:lnTo>
                                  <a:lnTo>
                                    <a:pt x="6" y="118"/>
                                  </a:lnTo>
                                  <a:lnTo>
                                    <a:pt x="6" y="117"/>
                                  </a:lnTo>
                                  <a:lnTo>
                                    <a:pt x="6" y="113"/>
                                  </a:lnTo>
                                  <a:lnTo>
                                    <a:pt x="6" y="111"/>
                                  </a:lnTo>
                                  <a:lnTo>
                                    <a:pt x="5" y="111"/>
                                  </a:lnTo>
                                  <a:lnTo>
                                    <a:pt x="6" y="111"/>
                                  </a:lnTo>
                                  <a:lnTo>
                                    <a:pt x="6" y="110"/>
                                  </a:lnTo>
                                  <a:lnTo>
                                    <a:pt x="5" y="108"/>
                                  </a:lnTo>
                                  <a:lnTo>
                                    <a:pt x="5" y="106"/>
                                  </a:lnTo>
                                  <a:lnTo>
                                    <a:pt x="5" y="105"/>
                                  </a:lnTo>
                                  <a:lnTo>
                                    <a:pt x="4" y="105"/>
                                  </a:lnTo>
                                  <a:lnTo>
                                    <a:pt x="5" y="105"/>
                                  </a:lnTo>
                                  <a:lnTo>
                                    <a:pt x="5" y="98"/>
                                  </a:lnTo>
                                  <a:lnTo>
                                    <a:pt x="4" y="98"/>
                                  </a:lnTo>
                                  <a:lnTo>
                                    <a:pt x="5" y="98"/>
                                  </a:lnTo>
                                  <a:lnTo>
                                    <a:pt x="5" y="97"/>
                                  </a:lnTo>
                                  <a:lnTo>
                                    <a:pt x="6" y="95"/>
                                  </a:lnTo>
                                  <a:lnTo>
                                    <a:pt x="6" y="93"/>
                                  </a:lnTo>
                                  <a:lnTo>
                                    <a:pt x="6" y="92"/>
                                  </a:lnTo>
                                  <a:lnTo>
                                    <a:pt x="7" y="90"/>
                                  </a:lnTo>
                                  <a:lnTo>
                                    <a:pt x="7" y="88"/>
                                  </a:lnTo>
                                  <a:lnTo>
                                    <a:pt x="6" y="88"/>
                                  </a:lnTo>
                                  <a:lnTo>
                                    <a:pt x="7" y="88"/>
                                  </a:lnTo>
                                  <a:lnTo>
                                    <a:pt x="7" y="87"/>
                                  </a:lnTo>
                                  <a:lnTo>
                                    <a:pt x="7" y="86"/>
                                  </a:lnTo>
                                  <a:lnTo>
                                    <a:pt x="7" y="85"/>
                                  </a:lnTo>
                                  <a:lnTo>
                                    <a:pt x="6" y="85"/>
                                  </a:lnTo>
                                  <a:lnTo>
                                    <a:pt x="7" y="85"/>
                                  </a:lnTo>
                                  <a:lnTo>
                                    <a:pt x="6" y="83"/>
                                  </a:lnTo>
                                  <a:lnTo>
                                    <a:pt x="6" y="81"/>
                                  </a:lnTo>
                                  <a:lnTo>
                                    <a:pt x="6" y="79"/>
                                  </a:lnTo>
                                  <a:lnTo>
                                    <a:pt x="5" y="79"/>
                                  </a:lnTo>
                                  <a:lnTo>
                                    <a:pt x="6" y="79"/>
                                  </a:lnTo>
                                  <a:lnTo>
                                    <a:pt x="5" y="77"/>
                                  </a:lnTo>
                                  <a:lnTo>
                                    <a:pt x="4" y="75"/>
                                  </a:lnTo>
                                  <a:lnTo>
                                    <a:pt x="4" y="73"/>
                                  </a:lnTo>
                                  <a:lnTo>
                                    <a:pt x="3" y="73"/>
                                  </a:lnTo>
                                  <a:lnTo>
                                    <a:pt x="4" y="73"/>
                                  </a:lnTo>
                                  <a:lnTo>
                                    <a:pt x="3" y="71"/>
                                  </a:lnTo>
                                  <a:lnTo>
                                    <a:pt x="3" y="69"/>
                                  </a:lnTo>
                                  <a:lnTo>
                                    <a:pt x="2" y="67"/>
                                  </a:lnTo>
                                  <a:lnTo>
                                    <a:pt x="1" y="67"/>
                                  </a:lnTo>
                                  <a:lnTo>
                                    <a:pt x="2" y="67"/>
                                  </a:lnTo>
                                  <a:lnTo>
                                    <a:pt x="2" y="63"/>
                                  </a:lnTo>
                                  <a:lnTo>
                                    <a:pt x="2" y="61"/>
                                  </a:lnTo>
                                  <a:lnTo>
                                    <a:pt x="1" y="61"/>
                                  </a:lnTo>
                                  <a:lnTo>
                                    <a:pt x="2" y="61"/>
                                  </a:lnTo>
                                  <a:lnTo>
                                    <a:pt x="2" y="56"/>
                                  </a:lnTo>
                                  <a:lnTo>
                                    <a:pt x="1" y="56"/>
                                  </a:lnTo>
                                  <a:lnTo>
                                    <a:pt x="2" y="57"/>
                                  </a:lnTo>
                                  <a:lnTo>
                                    <a:pt x="3" y="55"/>
                                  </a:lnTo>
                                  <a:lnTo>
                                    <a:pt x="3" y="54"/>
                                  </a:lnTo>
                                  <a:lnTo>
                                    <a:pt x="3" y="52"/>
                                  </a:lnTo>
                                  <a:lnTo>
                                    <a:pt x="2" y="52"/>
                                  </a:lnTo>
                                  <a:lnTo>
                                    <a:pt x="3" y="52"/>
                                  </a:lnTo>
                                  <a:lnTo>
                                    <a:pt x="4" y="51"/>
                                  </a:lnTo>
                                  <a:lnTo>
                                    <a:pt x="4" y="49"/>
                                  </a:lnTo>
                                  <a:lnTo>
                                    <a:pt x="5" y="47"/>
                                  </a:lnTo>
                                  <a:lnTo>
                                    <a:pt x="6" y="44"/>
                                  </a:lnTo>
                                  <a:lnTo>
                                    <a:pt x="5" y="44"/>
                                  </a:lnTo>
                                  <a:lnTo>
                                    <a:pt x="6" y="45"/>
                                  </a:lnTo>
                                  <a:lnTo>
                                    <a:pt x="7" y="42"/>
                                  </a:lnTo>
                                  <a:lnTo>
                                    <a:pt x="7" y="40"/>
                                  </a:lnTo>
                                  <a:lnTo>
                                    <a:pt x="8" y="38"/>
                                  </a:lnTo>
                                  <a:lnTo>
                                    <a:pt x="8" y="30"/>
                                  </a:lnTo>
                                  <a:lnTo>
                                    <a:pt x="7" y="28"/>
                                  </a:lnTo>
                                  <a:lnTo>
                                    <a:pt x="7" y="26"/>
                                  </a:lnTo>
                                  <a:lnTo>
                                    <a:pt x="7" y="24"/>
                                  </a:lnTo>
                                  <a:lnTo>
                                    <a:pt x="6" y="24"/>
                                  </a:lnTo>
                                  <a:lnTo>
                                    <a:pt x="7" y="24"/>
                                  </a:lnTo>
                                  <a:lnTo>
                                    <a:pt x="6" y="21"/>
                                  </a:lnTo>
                                  <a:lnTo>
                                    <a:pt x="5" y="19"/>
                                  </a:lnTo>
                                  <a:lnTo>
                                    <a:pt x="5" y="17"/>
                                  </a:lnTo>
                                  <a:lnTo>
                                    <a:pt x="4" y="14"/>
                                  </a:lnTo>
                                  <a:lnTo>
                                    <a:pt x="4" y="12"/>
                                  </a:lnTo>
                                  <a:lnTo>
                                    <a:pt x="4" y="9"/>
                                  </a:lnTo>
                                  <a:lnTo>
                                    <a:pt x="3" y="7"/>
                                  </a:lnTo>
                                  <a:lnTo>
                                    <a:pt x="3" y="4"/>
                                  </a:lnTo>
                                  <a:lnTo>
                                    <a:pt x="2" y="2"/>
                                  </a:lnTo>
                                  <a:lnTo>
                                    <a:pt x="2" y="0"/>
                                  </a:lnTo>
                                  <a:lnTo>
                                    <a:pt x="1" y="0"/>
                                  </a:lnTo>
                                  <a:lnTo>
                                    <a:pt x="1" y="1"/>
                                  </a:lnTo>
                                  <a:lnTo>
                                    <a:pt x="2" y="0"/>
                                  </a:lnTo>
                                  <a:lnTo>
                                    <a:pt x="1" y="1"/>
                                  </a:lnTo>
                                  <a:lnTo>
                                    <a:pt x="2" y="1"/>
                                  </a:lnTo>
                                  <a:lnTo>
                                    <a:pt x="3" y="1"/>
                                  </a:lnTo>
                                  <a:lnTo>
                                    <a:pt x="4" y="1"/>
                                  </a:lnTo>
                                  <a:lnTo>
                                    <a:pt x="4" y="0"/>
                                  </a:lnTo>
                                  <a:lnTo>
                                    <a:pt x="3" y="0"/>
                                  </a:lnTo>
                                  <a:lnTo>
                                    <a:pt x="3" y="1"/>
                                  </a:lnTo>
                                  <a:lnTo>
                                    <a:pt x="4" y="0"/>
                                  </a:lnTo>
                                  <a:lnTo>
                                    <a:pt x="3" y="0"/>
                                  </a:lnTo>
                                  <a:lnTo>
                                    <a:pt x="2" y="0"/>
                                  </a:lnTo>
                                  <a:lnTo>
                                    <a:pt x="2" y="1"/>
                                  </a:lnTo>
                                  <a:lnTo>
                                    <a:pt x="3" y="1"/>
                                  </a:lnTo>
                                  <a:lnTo>
                                    <a:pt x="4" y="1"/>
                                  </a:lnTo>
                                  <a:lnTo>
                                    <a:pt x="4" y="0"/>
                                  </a:lnTo>
                                  <a:lnTo>
                                    <a:pt x="3" y="0"/>
                                  </a:lnTo>
                                  <a:lnTo>
                                    <a:pt x="2" y="0"/>
                                  </a:lnTo>
                                  <a:lnTo>
                                    <a:pt x="1" y="0"/>
                                  </a:lnTo>
                                  <a:lnTo>
                                    <a:pt x="0" y="0"/>
                                  </a:lnTo>
                                  <a:lnTo>
                                    <a:pt x="0" y="3"/>
                                  </a:lnTo>
                                  <a:lnTo>
                                    <a:pt x="1" y="5"/>
                                  </a:lnTo>
                                  <a:lnTo>
                                    <a:pt x="1" y="7"/>
                                  </a:lnTo>
                                  <a:lnTo>
                                    <a:pt x="2" y="10"/>
                                  </a:lnTo>
                                  <a:lnTo>
                                    <a:pt x="2" y="12"/>
                                  </a:lnTo>
                                  <a:lnTo>
                                    <a:pt x="3" y="15"/>
                                  </a:lnTo>
                                  <a:lnTo>
                                    <a:pt x="3" y="17"/>
                                  </a:lnTo>
                                  <a:lnTo>
                                    <a:pt x="4" y="19"/>
                                  </a:lnTo>
                                  <a:lnTo>
                                    <a:pt x="5" y="21"/>
                                  </a:lnTo>
                                  <a:lnTo>
                                    <a:pt x="6" y="21"/>
                                  </a:lnTo>
                                  <a:lnTo>
                                    <a:pt x="5" y="21"/>
                                  </a:lnTo>
                                  <a:lnTo>
                                    <a:pt x="5" y="24"/>
                                  </a:lnTo>
                                  <a:lnTo>
                                    <a:pt x="6" y="26"/>
                                  </a:lnTo>
                                  <a:lnTo>
                                    <a:pt x="7" y="26"/>
                                  </a:lnTo>
                                  <a:lnTo>
                                    <a:pt x="6" y="26"/>
                                  </a:lnTo>
                                  <a:lnTo>
                                    <a:pt x="6" y="28"/>
                                  </a:lnTo>
                                  <a:lnTo>
                                    <a:pt x="6" y="31"/>
                                  </a:lnTo>
                                  <a:lnTo>
                                    <a:pt x="7" y="30"/>
                                  </a:lnTo>
                                  <a:lnTo>
                                    <a:pt x="6" y="30"/>
                                  </a:lnTo>
                                  <a:lnTo>
                                    <a:pt x="6" y="38"/>
                                  </a:lnTo>
                                  <a:lnTo>
                                    <a:pt x="7" y="38"/>
                                  </a:lnTo>
                                  <a:lnTo>
                                    <a:pt x="6" y="38"/>
                                  </a:lnTo>
                                  <a:lnTo>
                                    <a:pt x="6" y="40"/>
                                  </a:lnTo>
                                  <a:lnTo>
                                    <a:pt x="5" y="42"/>
                                  </a:lnTo>
                                  <a:lnTo>
                                    <a:pt x="6" y="42"/>
                                  </a:lnTo>
                                  <a:lnTo>
                                    <a:pt x="5" y="42"/>
                                  </a:lnTo>
                                  <a:lnTo>
                                    <a:pt x="4" y="44"/>
                                  </a:lnTo>
                                  <a:lnTo>
                                    <a:pt x="4" y="47"/>
                                  </a:lnTo>
                                  <a:lnTo>
                                    <a:pt x="5" y="47"/>
                                  </a:lnTo>
                                  <a:lnTo>
                                    <a:pt x="4" y="47"/>
                                  </a:lnTo>
                                  <a:lnTo>
                                    <a:pt x="3" y="48"/>
                                  </a:lnTo>
                                  <a:lnTo>
                                    <a:pt x="3" y="49"/>
                                  </a:lnTo>
                                  <a:lnTo>
                                    <a:pt x="2" y="50"/>
                                  </a:lnTo>
                                  <a:lnTo>
                                    <a:pt x="3" y="50"/>
                                  </a:lnTo>
                                  <a:lnTo>
                                    <a:pt x="2" y="50"/>
                                  </a:lnTo>
                                  <a:lnTo>
                                    <a:pt x="1" y="52"/>
                                  </a:lnTo>
                                  <a:lnTo>
                                    <a:pt x="1" y="54"/>
                                  </a:lnTo>
                                  <a:lnTo>
                                    <a:pt x="2" y="54"/>
                                  </a:lnTo>
                                  <a:lnTo>
                                    <a:pt x="1" y="54"/>
                                  </a:lnTo>
                                  <a:lnTo>
                                    <a:pt x="0" y="56"/>
                                  </a:lnTo>
                                  <a:lnTo>
                                    <a:pt x="0" y="61"/>
                                  </a:lnTo>
                                  <a:lnTo>
                                    <a:pt x="0" y="63"/>
                                  </a:lnTo>
                                  <a:lnTo>
                                    <a:pt x="1" y="63"/>
                                  </a:lnTo>
                                  <a:lnTo>
                                    <a:pt x="0" y="63"/>
                                  </a:lnTo>
                                  <a:lnTo>
                                    <a:pt x="0" y="67"/>
                                  </a:lnTo>
                                  <a:lnTo>
                                    <a:pt x="1" y="69"/>
                                  </a:lnTo>
                                  <a:lnTo>
                                    <a:pt x="1" y="71"/>
                                  </a:lnTo>
                                  <a:lnTo>
                                    <a:pt x="2" y="74"/>
                                  </a:lnTo>
                                  <a:lnTo>
                                    <a:pt x="3" y="76"/>
                                  </a:lnTo>
                                  <a:lnTo>
                                    <a:pt x="4" y="78"/>
                                  </a:lnTo>
                                  <a:lnTo>
                                    <a:pt x="5" y="77"/>
                                  </a:lnTo>
                                  <a:lnTo>
                                    <a:pt x="4" y="77"/>
                                  </a:lnTo>
                                  <a:lnTo>
                                    <a:pt x="4" y="80"/>
                                  </a:lnTo>
                                  <a:lnTo>
                                    <a:pt x="5" y="81"/>
                                  </a:lnTo>
                                  <a:lnTo>
                                    <a:pt x="6" y="81"/>
                                  </a:lnTo>
                                  <a:lnTo>
                                    <a:pt x="5" y="81"/>
                                  </a:lnTo>
                                  <a:lnTo>
                                    <a:pt x="5" y="83"/>
                                  </a:lnTo>
                                  <a:lnTo>
                                    <a:pt x="5" y="85"/>
                                  </a:lnTo>
                                  <a:lnTo>
                                    <a:pt x="6" y="87"/>
                                  </a:lnTo>
                                  <a:lnTo>
                                    <a:pt x="7" y="87"/>
                                  </a:lnTo>
                                  <a:lnTo>
                                    <a:pt x="6" y="86"/>
                                  </a:lnTo>
                                  <a:lnTo>
                                    <a:pt x="5" y="88"/>
                                  </a:lnTo>
                                  <a:lnTo>
                                    <a:pt x="5" y="90"/>
                                  </a:lnTo>
                                  <a:lnTo>
                                    <a:pt x="6" y="90"/>
                                  </a:lnTo>
                                  <a:lnTo>
                                    <a:pt x="5" y="90"/>
                                  </a:lnTo>
                                  <a:lnTo>
                                    <a:pt x="5" y="91"/>
                                  </a:lnTo>
                                  <a:lnTo>
                                    <a:pt x="5" y="92"/>
                                  </a:lnTo>
                                  <a:lnTo>
                                    <a:pt x="5" y="93"/>
                                  </a:lnTo>
                                  <a:lnTo>
                                    <a:pt x="6" y="93"/>
                                  </a:lnTo>
                                  <a:lnTo>
                                    <a:pt x="5" y="93"/>
                                  </a:lnTo>
                                  <a:lnTo>
                                    <a:pt x="4" y="95"/>
                                  </a:lnTo>
                                  <a:lnTo>
                                    <a:pt x="4" y="96"/>
                                  </a:lnTo>
                                  <a:lnTo>
                                    <a:pt x="3" y="98"/>
                                  </a:lnTo>
                                  <a:lnTo>
                                    <a:pt x="3" y="105"/>
                                  </a:lnTo>
                                  <a:lnTo>
                                    <a:pt x="4" y="106"/>
                                  </a:lnTo>
                                  <a:lnTo>
                                    <a:pt x="5" y="106"/>
                                  </a:lnTo>
                                  <a:lnTo>
                                    <a:pt x="4" y="106"/>
                                  </a:lnTo>
                                  <a:lnTo>
                                    <a:pt x="4" y="108"/>
                                  </a:lnTo>
                                  <a:lnTo>
                                    <a:pt x="4" y="110"/>
                                  </a:lnTo>
                                  <a:lnTo>
                                    <a:pt x="5" y="110"/>
                                  </a:lnTo>
                                  <a:lnTo>
                                    <a:pt x="4" y="110"/>
                                  </a:lnTo>
                                  <a:lnTo>
                                    <a:pt x="4" y="111"/>
                                  </a:lnTo>
                                  <a:lnTo>
                                    <a:pt x="5" y="113"/>
                                  </a:lnTo>
                                  <a:lnTo>
                                    <a:pt x="6" y="113"/>
                                  </a:lnTo>
                                  <a:lnTo>
                                    <a:pt x="5" y="113"/>
                                  </a:lnTo>
                                  <a:lnTo>
                                    <a:pt x="5" y="117"/>
                                  </a:lnTo>
                                  <a:lnTo>
                                    <a:pt x="6" y="117"/>
                                  </a:lnTo>
                                  <a:lnTo>
                                    <a:pt x="5" y="117"/>
                                  </a:lnTo>
                                  <a:lnTo>
                                    <a:pt x="4" y="118"/>
                                  </a:lnTo>
                                  <a:lnTo>
                                    <a:pt x="4" y="126"/>
                                  </a:lnTo>
                                  <a:lnTo>
                                    <a:pt x="5" y="127"/>
                                  </a:lnTo>
                                  <a:lnTo>
                                    <a:pt x="6" y="127"/>
                                  </a:lnTo>
                                  <a:lnTo>
                                    <a:pt x="5" y="127"/>
                                  </a:lnTo>
                                  <a:lnTo>
                                    <a:pt x="5" y="129"/>
                                  </a:lnTo>
                                  <a:lnTo>
                                    <a:pt x="5" y="130"/>
                                  </a:lnTo>
                                  <a:lnTo>
                                    <a:pt x="6" y="130"/>
                                  </a:lnTo>
                                  <a:lnTo>
                                    <a:pt x="5" y="130"/>
                                  </a:lnTo>
                                  <a:lnTo>
                                    <a:pt x="5" y="133"/>
                                  </a:lnTo>
                                  <a:lnTo>
                                    <a:pt x="5" y="134"/>
                                  </a:lnTo>
                                  <a:lnTo>
                                    <a:pt x="6" y="135"/>
                                  </a:lnTo>
                                  <a:lnTo>
                                    <a:pt x="7" y="135"/>
                                  </a:lnTo>
                                  <a:lnTo>
                                    <a:pt x="6" y="135"/>
                                  </a:lnTo>
                                  <a:lnTo>
                                    <a:pt x="6" y="137"/>
                                  </a:lnTo>
                                  <a:lnTo>
                                    <a:pt x="6" y="138"/>
                                  </a:lnTo>
                                  <a:lnTo>
                                    <a:pt x="7" y="138"/>
                                  </a:lnTo>
                                  <a:lnTo>
                                    <a:pt x="6" y="138"/>
                                  </a:lnTo>
                                  <a:lnTo>
                                    <a:pt x="6" y="144"/>
                                  </a:lnTo>
                                  <a:lnTo>
                                    <a:pt x="7" y="144"/>
                                  </a:lnTo>
                                  <a:lnTo>
                                    <a:pt x="6" y="144"/>
                                  </a:lnTo>
                                  <a:lnTo>
                                    <a:pt x="6" y="146"/>
                                  </a:lnTo>
                                  <a:lnTo>
                                    <a:pt x="6" y="152"/>
                                  </a:lnTo>
                                  <a:lnTo>
                                    <a:pt x="7" y="151"/>
                                  </a:lnTo>
                                  <a:lnTo>
                                    <a:pt x="6" y="151"/>
                                  </a:lnTo>
                                  <a:lnTo>
                                    <a:pt x="6" y="152"/>
                                  </a:lnTo>
                                  <a:lnTo>
                                    <a:pt x="7" y="152"/>
                                  </a:lnTo>
                                  <a:lnTo>
                                    <a:pt x="7" y="151"/>
                                  </a:lnTo>
                                  <a:lnTo>
                                    <a:pt x="6" y="151"/>
                                  </a:lnTo>
                                  <a:lnTo>
                                    <a:pt x="5" y="151"/>
                                  </a:lnTo>
                                  <a:lnTo>
                                    <a:pt x="5" y="152"/>
                                  </a:lnTo>
                                  <a:close/>
                                </a:path>
                              </a:pathLst>
                            </a:custGeom>
                            <a:solidFill>
                              <a:srgbClr val="121214"/>
                            </a:solidFill>
                            <a:ln w="0">
                              <a:solidFill>
                                <a:srgbClr val="121214"/>
                              </a:solidFill>
                              <a:round/>
                              <a:headEnd/>
                              <a:tailEnd/>
                            </a:ln>
                          </wps:spPr>
                          <wps:bodyPr rot="0" vert="horz" wrap="square" lIns="91440" tIns="45720" rIns="91440" bIns="45720" anchor="t" anchorCtr="0" upright="1">
                            <a:noAutofit/>
                          </wps:bodyPr>
                        </wps:wsp>
                        <wps:wsp>
                          <wps:cNvPr id="2762" name="Rectangle 194"/>
                          <wps:cNvSpPr>
                            <a:spLocks noChangeArrowheads="1"/>
                          </wps:cNvSpPr>
                          <wps:spPr bwMode="auto">
                            <a:xfrm>
                              <a:off x="6793" y="60"/>
                              <a:ext cx="375" cy="30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3" name="Rectangle 195"/>
                          <wps:cNvSpPr>
                            <a:spLocks noChangeArrowheads="1"/>
                          </wps:cNvSpPr>
                          <wps:spPr bwMode="auto">
                            <a:xfrm>
                              <a:off x="6793" y="60"/>
                              <a:ext cx="375" cy="30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4" name="Line 196"/>
                          <wps:cNvCnPr>
                            <a:cxnSpLocks noChangeShapeType="1"/>
                          </wps:cNvCnPr>
                          <wps:spPr bwMode="auto">
                            <a:xfrm flipV="1">
                              <a:off x="6793"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65" name="Line 197"/>
                          <wps:cNvCnPr>
                            <a:cxnSpLocks noChangeShapeType="1"/>
                          </wps:cNvCnPr>
                          <wps:spPr bwMode="auto">
                            <a:xfrm flipV="1">
                              <a:off x="7168"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66" name="Line 198"/>
                          <wps:cNvCnPr>
                            <a:cxnSpLocks noChangeShapeType="1"/>
                          </wps:cNvCnPr>
                          <wps:spPr bwMode="auto">
                            <a:xfrm>
                              <a:off x="6793" y="3122"/>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67" name="Line 199"/>
                          <wps:cNvCnPr>
                            <a:cxnSpLocks noChangeShapeType="1"/>
                          </wps:cNvCnPr>
                          <wps:spPr bwMode="auto">
                            <a:xfrm>
                              <a:off x="6793" y="2746"/>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68" name="Line 200"/>
                          <wps:cNvCnPr>
                            <a:cxnSpLocks noChangeShapeType="1"/>
                          </wps:cNvCnPr>
                          <wps:spPr bwMode="auto">
                            <a:xfrm>
                              <a:off x="6793" y="2356"/>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69" name="Line 201"/>
                          <wps:cNvCnPr>
                            <a:cxnSpLocks noChangeShapeType="1"/>
                          </wps:cNvCnPr>
                          <wps:spPr bwMode="auto">
                            <a:xfrm>
                              <a:off x="6793" y="1981"/>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70" name="Line 202"/>
                          <wps:cNvCnPr>
                            <a:cxnSpLocks noChangeShapeType="1"/>
                          </wps:cNvCnPr>
                          <wps:spPr bwMode="auto">
                            <a:xfrm>
                              <a:off x="6793" y="1591"/>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71" name="Line 203"/>
                          <wps:cNvCnPr>
                            <a:cxnSpLocks noChangeShapeType="1"/>
                          </wps:cNvCnPr>
                          <wps:spPr bwMode="auto">
                            <a:xfrm>
                              <a:off x="6793" y="1216"/>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72" name="Line 204"/>
                          <wps:cNvCnPr>
                            <a:cxnSpLocks noChangeShapeType="1"/>
                          </wps:cNvCnPr>
                          <wps:spPr bwMode="auto">
                            <a:xfrm>
                              <a:off x="6793" y="825"/>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73" name="Line 205"/>
                          <wps:cNvCnPr>
                            <a:cxnSpLocks noChangeShapeType="1"/>
                          </wps:cNvCnPr>
                          <wps:spPr bwMode="auto">
                            <a:xfrm>
                              <a:off x="6793" y="450"/>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74" name="Line 206"/>
                          <wps:cNvCnPr>
                            <a:cxnSpLocks noChangeShapeType="1"/>
                          </wps:cNvCnPr>
                          <wps:spPr bwMode="auto">
                            <a:xfrm>
                              <a:off x="6793" y="60"/>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75" name="Line 207"/>
                          <wps:cNvCnPr>
                            <a:cxnSpLocks noChangeShapeType="1"/>
                          </wps:cNvCnPr>
                          <wps:spPr bwMode="auto">
                            <a:xfrm>
                              <a:off x="6793" y="60"/>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76" name="Freeform 208"/>
                          <wps:cNvSpPr>
                            <a:spLocks/>
                          </wps:cNvSpPr>
                          <wps:spPr bwMode="auto">
                            <a:xfrm>
                              <a:off x="6793" y="60"/>
                              <a:ext cx="375" cy="3062"/>
                            </a:xfrm>
                            <a:custGeom>
                              <a:avLst/>
                              <a:gdLst>
                                <a:gd name="T0" fmla="*/ 0 w 25"/>
                                <a:gd name="T1" fmla="*/ 3062 h 204"/>
                                <a:gd name="T2" fmla="*/ 375 w 25"/>
                                <a:gd name="T3" fmla="*/ 3062 h 204"/>
                                <a:gd name="T4" fmla="*/ 375 w 25"/>
                                <a:gd name="T5" fmla="*/ 0 h 204"/>
                                <a:gd name="T6" fmla="*/ 0 60000 65536"/>
                                <a:gd name="T7" fmla="*/ 0 60000 65536"/>
                                <a:gd name="T8" fmla="*/ 0 60000 65536"/>
                              </a:gdLst>
                              <a:ahLst/>
                              <a:cxnLst>
                                <a:cxn ang="T6">
                                  <a:pos x="T0" y="T1"/>
                                </a:cxn>
                                <a:cxn ang="T7">
                                  <a:pos x="T2" y="T3"/>
                                </a:cxn>
                                <a:cxn ang="T8">
                                  <a:pos x="T4" y="T5"/>
                                </a:cxn>
                              </a:cxnLst>
                              <a:rect l="0" t="0" r="r" b="b"/>
                              <a:pathLst>
                                <a:path w="25" h="204">
                                  <a:moveTo>
                                    <a:pt x="0" y="204"/>
                                  </a:moveTo>
                                  <a:lnTo>
                                    <a:pt x="25" y="204"/>
                                  </a:lnTo>
                                  <a:lnTo>
                                    <a:pt x="25" y="0"/>
                                  </a:lnTo>
                                </a:path>
                              </a:pathLst>
                            </a:custGeom>
                            <a:noFill/>
                            <a:ln w="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7" name="Line 209"/>
                          <wps:cNvCnPr>
                            <a:cxnSpLocks noChangeShapeType="1"/>
                          </wps:cNvCnPr>
                          <wps:spPr bwMode="auto">
                            <a:xfrm flipV="1">
                              <a:off x="6793"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78" name="Line 210"/>
                          <wps:cNvCnPr>
                            <a:cxnSpLocks noChangeShapeType="1"/>
                          </wps:cNvCnPr>
                          <wps:spPr bwMode="auto">
                            <a:xfrm>
                              <a:off x="6793" y="3122"/>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79" name="Line 211"/>
                          <wps:cNvCnPr>
                            <a:cxnSpLocks noChangeShapeType="1"/>
                          </wps:cNvCnPr>
                          <wps:spPr bwMode="auto">
                            <a:xfrm flipV="1">
                              <a:off x="6793" y="60"/>
                              <a:ext cx="0" cy="3062"/>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80" name="Line 212"/>
                          <wps:cNvCnPr>
                            <a:cxnSpLocks noChangeShapeType="1"/>
                          </wps:cNvCnPr>
                          <wps:spPr bwMode="auto">
                            <a:xfrm flipV="1">
                              <a:off x="6793"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81" name="Line 213"/>
                          <wps:cNvCnPr>
                            <a:cxnSpLocks noChangeShapeType="1"/>
                          </wps:cNvCnPr>
                          <wps:spPr bwMode="auto">
                            <a:xfrm>
                              <a:off x="6793"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82" name="Line 214"/>
                          <wps:cNvCnPr>
                            <a:cxnSpLocks noChangeShapeType="1"/>
                          </wps:cNvCnPr>
                          <wps:spPr bwMode="auto">
                            <a:xfrm flipV="1">
                              <a:off x="7168" y="3092"/>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83" name="Line 215"/>
                          <wps:cNvCnPr>
                            <a:cxnSpLocks noChangeShapeType="1"/>
                          </wps:cNvCnPr>
                          <wps:spPr bwMode="auto">
                            <a:xfrm>
                              <a:off x="7168" y="60"/>
                              <a:ext cx="0" cy="3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84" name="Line 216"/>
                          <wps:cNvCnPr>
                            <a:cxnSpLocks noChangeShapeType="1"/>
                          </wps:cNvCnPr>
                          <wps:spPr bwMode="auto">
                            <a:xfrm>
                              <a:off x="6793" y="3122"/>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85" name="Line 217"/>
                          <wps:cNvCnPr>
                            <a:cxnSpLocks noChangeShapeType="1"/>
                          </wps:cNvCnPr>
                          <wps:spPr bwMode="auto">
                            <a:xfrm flipH="1">
                              <a:off x="7123" y="3122"/>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86" name="Line 218"/>
                          <wps:cNvCnPr>
                            <a:cxnSpLocks noChangeShapeType="1"/>
                          </wps:cNvCnPr>
                          <wps:spPr bwMode="auto">
                            <a:xfrm>
                              <a:off x="6793" y="274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87" name="Line 219"/>
                          <wps:cNvCnPr>
                            <a:cxnSpLocks noChangeShapeType="1"/>
                          </wps:cNvCnPr>
                          <wps:spPr bwMode="auto">
                            <a:xfrm flipH="1">
                              <a:off x="7123" y="274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88" name="Line 220"/>
                          <wps:cNvCnPr>
                            <a:cxnSpLocks noChangeShapeType="1"/>
                          </wps:cNvCnPr>
                          <wps:spPr bwMode="auto">
                            <a:xfrm>
                              <a:off x="6793" y="235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89" name="Line 221"/>
                          <wps:cNvCnPr>
                            <a:cxnSpLocks noChangeShapeType="1"/>
                          </wps:cNvCnPr>
                          <wps:spPr bwMode="auto">
                            <a:xfrm flipH="1">
                              <a:off x="7123" y="235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90" name="Line 222"/>
                          <wps:cNvCnPr>
                            <a:cxnSpLocks noChangeShapeType="1"/>
                          </wps:cNvCnPr>
                          <wps:spPr bwMode="auto">
                            <a:xfrm>
                              <a:off x="6793" y="1981"/>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91" name="Line 223"/>
                          <wps:cNvCnPr>
                            <a:cxnSpLocks noChangeShapeType="1"/>
                          </wps:cNvCnPr>
                          <wps:spPr bwMode="auto">
                            <a:xfrm flipH="1">
                              <a:off x="7123" y="1981"/>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92" name="Line 224"/>
                          <wps:cNvCnPr>
                            <a:cxnSpLocks noChangeShapeType="1"/>
                          </wps:cNvCnPr>
                          <wps:spPr bwMode="auto">
                            <a:xfrm>
                              <a:off x="6793" y="1591"/>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93" name="Line 225"/>
                          <wps:cNvCnPr>
                            <a:cxnSpLocks noChangeShapeType="1"/>
                          </wps:cNvCnPr>
                          <wps:spPr bwMode="auto">
                            <a:xfrm flipH="1">
                              <a:off x="7123" y="1591"/>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94" name="Line 226"/>
                          <wps:cNvCnPr>
                            <a:cxnSpLocks noChangeShapeType="1"/>
                          </wps:cNvCnPr>
                          <wps:spPr bwMode="auto">
                            <a:xfrm>
                              <a:off x="6793" y="121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95" name="Line 227"/>
                          <wps:cNvCnPr>
                            <a:cxnSpLocks noChangeShapeType="1"/>
                          </wps:cNvCnPr>
                          <wps:spPr bwMode="auto">
                            <a:xfrm flipH="1">
                              <a:off x="7123" y="1216"/>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96" name="Line 228"/>
                          <wps:cNvCnPr>
                            <a:cxnSpLocks noChangeShapeType="1"/>
                          </wps:cNvCnPr>
                          <wps:spPr bwMode="auto">
                            <a:xfrm>
                              <a:off x="6793" y="825"/>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97" name="Line 229"/>
                          <wps:cNvCnPr>
                            <a:cxnSpLocks noChangeShapeType="1"/>
                          </wps:cNvCnPr>
                          <wps:spPr bwMode="auto">
                            <a:xfrm flipH="1">
                              <a:off x="7123" y="825"/>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98" name="Line 230"/>
                          <wps:cNvCnPr>
                            <a:cxnSpLocks noChangeShapeType="1"/>
                          </wps:cNvCnPr>
                          <wps:spPr bwMode="auto">
                            <a:xfrm>
                              <a:off x="6793" y="450"/>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799" name="Line 231"/>
                          <wps:cNvCnPr>
                            <a:cxnSpLocks noChangeShapeType="1"/>
                          </wps:cNvCnPr>
                          <wps:spPr bwMode="auto">
                            <a:xfrm flipH="1">
                              <a:off x="7123" y="450"/>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00" name="Line 232"/>
                          <wps:cNvCnPr>
                            <a:cxnSpLocks noChangeShapeType="1"/>
                          </wps:cNvCnPr>
                          <wps:spPr bwMode="auto">
                            <a:xfrm>
                              <a:off x="6793" y="60"/>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01" name="Line 233"/>
                          <wps:cNvCnPr>
                            <a:cxnSpLocks noChangeShapeType="1"/>
                          </wps:cNvCnPr>
                          <wps:spPr bwMode="auto">
                            <a:xfrm flipH="1">
                              <a:off x="7123" y="60"/>
                              <a:ext cx="4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02" name="Line 234"/>
                          <wps:cNvCnPr>
                            <a:cxnSpLocks noChangeShapeType="1"/>
                          </wps:cNvCnPr>
                          <wps:spPr bwMode="auto">
                            <a:xfrm>
                              <a:off x="6793" y="60"/>
                              <a:ext cx="37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03" name="Freeform 235"/>
                          <wps:cNvSpPr>
                            <a:spLocks/>
                          </wps:cNvSpPr>
                          <wps:spPr bwMode="auto">
                            <a:xfrm>
                              <a:off x="6793" y="60"/>
                              <a:ext cx="375" cy="3062"/>
                            </a:xfrm>
                            <a:custGeom>
                              <a:avLst/>
                              <a:gdLst>
                                <a:gd name="T0" fmla="*/ 0 w 25"/>
                                <a:gd name="T1" fmla="*/ 3062 h 204"/>
                                <a:gd name="T2" fmla="*/ 375 w 25"/>
                                <a:gd name="T3" fmla="*/ 3062 h 204"/>
                                <a:gd name="T4" fmla="*/ 375 w 25"/>
                                <a:gd name="T5" fmla="*/ 0 h 204"/>
                                <a:gd name="T6" fmla="*/ 0 60000 65536"/>
                                <a:gd name="T7" fmla="*/ 0 60000 65536"/>
                                <a:gd name="T8" fmla="*/ 0 60000 65536"/>
                              </a:gdLst>
                              <a:ahLst/>
                              <a:cxnLst>
                                <a:cxn ang="T6">
                                  <a:pos x="T0" y="T1"/>
                                </a:cxn>
                                <a:cxn ang="T7">
                                  <a:pos x="T2" y="T3"/>
                                </a:cxn>
                                <a:cxn ang="T8">
                                  <a:pos x="T4" y="T5"/>
                                </a:cxn>
                              </a:cxnLst>
                              <a:rect l="0" t="0" r="r" b="b"/>
                              <a:pathLst>
                                <a:path w="25" h="204">
                                  <a:moveTo>
                                    <a:pt x="0" y="204"/>
                                  </a:moveTo>
                                  <a:lnTo>
                                    <a:pt x="25" y="204"/>
                                  </a:lnTo>
                                  <a:lnTo>
                                    <a:pt x="25" y="0"/>
                                  </a:lnTo>
                                </a:path>
                              </a:pathLst>
                            </a:custGeom>
                            <a:noFill/>
                            <a:ln w="0">
                              <a:solidFill>
                                <a:srgbClr val="1E1E1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804" name="Line 237"/>
                        <wps:cNvCnPr>
                          <a:cxnSpLocks noChangeShapeType="1"/>
                        </wps:cNvCnPr>
                        <wps:spPr bwMode="auto">
                          <a:xfrm flipV="1">
                            <a:off x="4439285" y="47625"/>
                            <a:ext cx="0" cy="194437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05" name="Line 238"/>
                        <wps:cNvCnPr>
                          <a:cxnSpLocks noChangeShapeType="1"/>
                        </wps:cNvCnPr>
                        <wps:spPr bwMode="auto">
                          <a:xfrm flipV="1">
                            <a:off x="4448810" y="200025"/>
                            <a:ext cx="0" cy="1448435"/>
                          </a:xfrm>
                          <a:prstGeom prst="line">
                            <a:avLst/>
                          </a:prstGeom>
                          <a:noFill/>
                          <a:ln w="9525" cap="sq">
                            <a:solidFill>
                              <a:srgbClr val="121214"/>
                            </a:solidFill>
                            <a:miter lim="800000"/>
                            <a:headEnd/>
                            <a:tailEnd/>
                          </a:ln>
                          <a:extLst>
                            <a:ext uri="{909E8E84-426E-40DD-AFC4-6F175D3DCCD1}">
                              <a14:hiddenFill xmlns:a14="http://schemas.microsoft.com/office/drawing/2010/main">
                                <a:noFill/>
                              </a14:hiddenFill>
                            </a:ext>
                          </a:extLst>
                        </wps:spPr>
                        <wps:bodyPr/>
                      </wps:wsp>
                      <wps:wsp>
                        <wps:cNvPr id="2806" name="Line 239"/>
                        <wps:cNvCnPr>
                          <a:cxnSpLocks noChangeShapeType="1"/>
                        </wps:cNvCnPr>
                        <wps:spPr bwMode="auto">
                          <a:xfrm>
                            <a:off x="487680" y="2858770"/>
                            <a:ext cx="4189730" cy="0"/>
                          </a:xfrm>
                          <a:prstGeom prst="line">
                            <a:avLst/>
                          </a:prstGeom>
                          <a:noFill/>
                          <a:ln w="9525" cap="sq">
                            <a:solidFill>
                              <a:srgbClr val="1E1E1E"/>
                            </a:solidFill>
                            <a:miter lim="800000"/>
                            <a:headEnd/>
                            <a:tailEnd/>
                          </a:ln>
                          <a:extLst>
                            <a:ext uri="{909E8E84-426E-40DD-AFC4-6F175D3DCCD1}">
                              <a14:hiddenFill xmlns:a14="http://schemas.microsoft.com/office/drawing/2010/main">
                                <a:noFill/>
                              </a14:hiddenFill>
                            </a:ext>
                          </a:extLst>
                        </wps:spPr>
                        <wps:bodyPr/>
                      </wps:wsp>
                      <wps:wsp>
                        <wps:cNvPr id="2807" name="Line 240"/>
                        <wps:cNvCnPr>
                          <a:cxnSpLocks noChangeShapeType="1"/>
                        </wps:cNvCnPr>
                        <wps:spPr bwMode="auto">
                          <a:xfrm>
                            <a:off x="487680" y="2763520"/>
                            <a:ext cx="4189730" cy="0"/>
                          </a:xfrm>
                          <a:prstGeom prst="line">
                            <a:avLst/>
                          </a:prstGeom>
                          <a:noFill/>
                          <a:ln w="9525" cap="sq">
                            <a:solidFill>
                              <a:srgbClr val="1E1E1E"/>
                            </a:solidFill>
                            <a:miter lim="800000"/>
                            <a:headEnd/>
                            <a:tailEnd/>
                          </a:ln>
                          <a:extLst>
                            <a:ext uri="{909E8E84-426E-40DD-AFC4-6F175D3DCCD1}">
                              <a14:hiddenFill xmlns:a14="http://schemas.microsoft.com/office/drawing/2010/main">
                                <a:noFill/>
                              </a14:hiddenFill>
                            </a:ext>
                          </a:extLst>
                        </wps:spPr>
                        <wps:bodyPr/>
                      </wps:wsp>
                      <wps:wsp>
                        <wps:cNvPr id="2808" name="Line 241"/>
                        <wps:cNvCnPr>
                          <a:cxnSpLocks noChangeShapeType="1"/>
                        </wps:cNvCnPr>
                        <wps:spPr bwMode="auto">
                          <a:xfrm>
                            <a:off x="487680" y="2658745"/>
                            <a:ext cx="1132840"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09" name="Line 242"/>
                        <wps:cNvCnPr>
                          <a:cxnSpLocks noChangeShapeType="1"/>
                        </wps:cNvCnPr>
                        <wps:spPr bwMode="auto">
                          <a:xfrm>
                            <a:off x="3144520" y="2658745"/>
                            <a:ext cx="380365" cy="0"/>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10" name="Line 243"/>
                        <wps:cNvCnPr>
                          <a:cxnSpLocks noChangeShapeType="1"/>
                        </wps:cNvCnPr>
                        <wps:spPr bwMode="auto">
                          <a:xfrm>
                            <a:off x="487680" y="2563495"/>
                            <a:ext cx="4189730" cy="0"/>
                          </a:xfrm>
                          <a:prstGeom prst="line">
                            <a:avLst/>
                          </a:prstGeom>
                          <a:noFill/>
                          <a:ln w="9525" cap="sq">
                            <a:solidFill>
                              <a:srgbClr val="1E1E1E"/>
                            </a:solidFill>
                            <a:miter lim="800000"/>
                            <a:headEnd/>
                            <a:tailEnd/>
                          </a:ln>
                          <a:extLst>
                            <a:ext uri="{909E8E84-426E-40DD-AFC4-6F175D3DCCD1}">
                              <a14:hiddenFill xmlns:a14="http://schemas.microsoft.com/office/drawing/2010/main">
                                <a:noFill/>
                              </a14:hiddenFill>
                            </a:ext>
                          </a:extLst>
                        </wps:spPr>
                        <wps:bodyPr/>
                      </wps:wsp>
                      <wps:wsp>
                        <wps:cNvPr id="2811" name="Rectangle 244"/>
                        <wps:cNvSpPr>
                          <a:spLocks noChangeArrowheads="1"/>
                        </wps:cNvSpPr>
                        <wps:spPr bwMode="auto">
                          <a:xfrm>
                            <a:off x="487680" y="2458720"/>
                            <a:ext cx="4189730" cy="9525"/>
                          </a:xfrm>
                          <a:prstGeom prst="rect">
                            <a:avLst/>
                          </a:prstGeom>
                          <a:solidFill>
                            <a:srgbClr val="1E1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2" name="Rectangle 245"/>
                        <wps:cNvSpPr>
                          <a:spLocks noChangeArrowheads="1"/>
                        </wps:cNvSpPr>
                        <wps:spPr bwMode="auto">
                          <a:xfrm>
                            <a:off x="478155" y="2468245"/>
                            <a:ext cx="19050" cy="390525"/>
                          </a:xfrm>
                          <a:prstGeom prst="rect">
                            <a:avLst/>
                          </a:prstGeom>
                          <a:solidFill>
                            <a:srgbClr val="1E1E1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3" name="Line 246"/>
                        <wps:cNvCnPr>
                          <a:cxnSpLocks noChangeShapeType="1"/>
                        </wps:cNvCnPr>
                        <wps:spPr bwMode="auto">
                          <a:xfrm flipV="1">
                            <a:off x="859155" y="2658745"/>
                            <a:ext cx="0" cy="200025"/>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14" name="Line 247"/>
                        <wps:cNvCnPr>
                          <a:cxnSpLocks noChangeShapeType="1"/>
                        </wps:cNvCnPr>
                        <wps:spPr bwMode="auto">
                          <a:xfrm flipV="1">
                            <a:off x="1240155" y="2658745"/>
                            <a:ext cx="0" cy="200025"/>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15" name="Line 248"/>
                        <wps:cNvCnPr>
                          <a:cxnSpLocks noChangeShapeType="1"/>
                        </wps:cNvCnPr>
                        <wps:spPr bwMode="auto">
                          <a:xfrm flipV="1">
                            <a:off x="1620520" y="2468245"/>
                            <a:ext cx="0" cy="390525"/>
                          </a:xfrm>
                          <a:prstGeom prst="line">
                            <a:avLst/>
                          </a:prstGeom>
                          <a:noFill/>
                          <a:ln w="9525" cap="sq">
                            <a:solidFill>
                              <a:srgbClr val="1E1E1E"/>
                            </a:solidFill>
                            <a:miter lim="800000"/>
                            <a:headEnd/>
                            <a:tailEnd/>
                          </a:ln>
                          <a:extLst>
                            <a:ext uri="{909E8E84-426E-40DD-AFC4-6F175D3DCCD1}">
                              <a14:hiddenFill xmlns:a14="http://schemas.microsoft.com/office/drawing/2010/main">
                                <a:noFill/>
                              </a14:hiddenFill>
                            </a:ext>
                          </a:extLst>
                        </wps:spPr>
                        <wps:bodyPr/>
                      </wps:wsp>
                      <wps:wsp>
                        <wps:cNvPr id="2816" name="Line 249"/>
                        <wps:cNvCnPr>
                          <a:cxnSpLocks noChangeShapeType="1"/>
                        </wps:cNvCnPr>
                        <wps:spPr bwMode="auto">
                          <a:xfrm flipV="1">
                            <a:off x="2011045" y="2563495"/>
                            <a:ext cx="0" cy="295275"/>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17" name="Line 250"/>
                        <wps:cNvCnPr>
                          <a:cxnSpLocks noChangeShapeType="1"/>
                        </wps:cNvCnPr>
                        <wps:spPr bwMode="auto">
                          <a:xfrm flipV="1">
                            <a:off x="2382520" y="2563495"/>
                            <a:ext cx="9525" cy="295275"/>
                          </a:xfrm>
                          <a:prstGeom prst="line">
                            <a:avLst/>
                          </a:prstGeom>
                          <a:noFill/>
                          <a:ln w="9525" cap="sq">
                            <a:solidFill>
                              <a:srgbClr val="1E1E1E"/>
                            </a:solidFill>
                            <a:miter lim="800000"/>
                            <a:headEnd/>
                            <a:tailEnd/>
                          </a:ln>
                          <a:extLst>
                            <a:ext uri="{909E8E84-426E-40DD-AFC4-6F175D3DCCD1}">
                              <a14:hiddenFill xmlns:a14="http://schemas.microsoft.com/office/drawing/2010/main">
                                <a:noFill/>
                              </a14:hiddenFill>
                            </a:ext>
                          </a:extLst>
                        </wps:spPr>
                        <wps:bodyPr/>
                      </wps:wsp>
                      <wps:wsp>
                        <wps:cNvPr id="2818" name="Line 251"/>
                        <wps:cNvCnPr>
                          <a:cxnSpLocks noChangeShapeType="1"/>
                        </wps:cNvCnPr>
                        <wps:spPr bwMode="auto">
                          <a:xfrm flipV="1">
                            <a:off x="3144520" y="2563495"/>
                            <a:ext cx="0" cy="295275"/>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19" name="Line 252"/>
                        <wps:cNvCnPr>
                          <a:cxnSpLocks noChangeShapeType="1"/>
                        </wps:cNvCnPr>
                        <wps:spPr bwMode="auto">
                          <a:xfrm flipV="1">
                            <a:off x="3524885" y="2563495"/>
                            <a:ext cx="0" cy="295275"/>
                          </a:xfrm>
                          <a:prstGeom prst="line">
                            <a:avLst/>
                          </a:prstGeom>
                          <a:noFill/>
                          <a:ln w="0">
                            <a:solidFill>
                              <a:srgbClr val="1E1E1E"/>
                            </a:solidFill>
                            <a:round/>
                            <a:headEnd/>
                            <a:tailEnd/>
                          </a:ln>
                          <a:extLst>
                            <a:ext uri="{909E8E84-426E-40DD-AFC4-6F175D3DCCD1}">
                              <a14:hiddenFill xmlns:a14="http://schemas.microsoft.com/office/drawing/2010/main">
                                <a:noFill/>
                              </a14:hiddenFill>
                            </a:ext>
                          </a:extLst>
                        </wps:spPr>
                        <wps:bodyPr/>
                      </wps:wsp>
                      <wps:wsp>
                        <wps:cNvPr id="2820" name="Line 253"/>
                        <wps:cNvCnPr>
                          <a:cxnSpLocks noChangeShapeType="1"/>
                        </wps:cNvCnPr>
                        <wps:spPr bwMode="auto">
                          <a:xfrm flipV="1">
                            <a:off x="4677410" y="2468245"/>
                            <a:ext cx="0" cy="390525"/>
                          </a:xfrm>
                          <a:prstGeom prst="line">
                            <a:avLst/>
                          </a:prstGeom>
                          <a:noFill/>
                          <a:ln w="9525" cap="sq">
                            <a:solidFill>
                              <a:srgbClr val="1E1E1E"/>
                            </a:solidFill>
                            <a:miter lim="800000"/>
                            <a:headEnd/>
                            <a:tailEnd/>
                          </a:ln>
                          <a:extLst>
                            <a:ext uri="{909E8E84-426E-40DD-AFC4-6F175D3DCCD1}">
                              <a14:hiddenFill xmlns:a14="http://schemas.microsoft.com/office/drawing/2010/main">
                                <a:noFill/>
                              </a14:hiddenFill>
                            </a:ext>
                          </a:extLst>
                        </wps:spPr>
                        <wps:bodyPr/>
                      </wps:wsp>
                      <wps:wsp>
                        <wps:cNvPr id="2821" name="Freeform 254"/>
                        <wps:cNvSpPr>
                          <a:spLocks/>
                        </wps:cNvSpPr>
                        <wps:spPr bwMode="auto">
                          <a:xfrm>
                            <a:off x="2515870" y="476250"/>
                            <a:ext cx="1818640" cy="400685"/>
                          </a:xfrm>
                          <a:custGeom>
                            <a:avLst/>
                            <a:gdLst>
                              <a:gd name="T0" fmla="*/ 818864 w 191"/>
                              <a:gd name="T1" fmla="*/ 0 h 42"/>
                              <a:gd name="T2" fmla="*/ 685561 w 191"/>
                              <a:gd name="T3" fmla="*/ 0 h 42"/>
                              <a:gd name="T4" fmla="*/ 552257 w 191"/>
                              <a:gd name="T5" fmla="*/ 9540 h 42"/>
                              <a:gd name="T6" fmla="*/ 437997 w 191"/>
                              <a:gd name="T7" fmla="*/ 28620 h 42"/>
                              <a:gd name="T8" fmla="*/ 333259 w 191"/>
                              <a:gd name="T9" fmla="*/ 38160 h 42"/>
                              <a:gd name="T10" fmla="*/ 238042 w 191"/>
                              <a:gd name="T11" fmla="*/ 66781 h 42"/>
                              <a:gd name="T12" fmla="*/ 152347 w 191"/>
                              <a:gd name="T13" fmla="*/ 85861 h 42"/>
                              <a:gd name="T14" fmla="*/ 104738 w 191"/>
                              <a:gd name="T15" fmla="*/ 104941 h 42"/>
                              <a:gd name="T16" fmla="*/ 76173 w 191"/>
                              <a:gd name="T17" fmla="*/ 114481 h 42"/>
                              <a:gd name="T18" fmla="*/ 57130 w 191"/>
                              <a:gd name="T19" fmla="*/ 133562 h 42"/>
                              <a:gd name="T20" fmla="*/ 38087 w 191"/>
                              <a:gd name="T21" fmla="*/ 143102 h 42"/>
                              <a:gd name="T22" fmla="*/ 19043 w 191"/>
                              <a:gd name="T23" fmla="*/ 162182 h 42"/>
                              <a:gd name="T24" fmla="*/ 9522 w 191"/>
                              <a:gd name="T25" fmla="*/ 171722 h 42"/>
                              <a:gd name="T26" fmla="*/ 0 w 191"/>
                              <a:gd name="T27" fmla="*/ 190802 h 42"/>
                              <a:gd name="T28" fmla="*/ 0 w 191"/>
                              <a:gd name="T29" fmla="*/ 200343 h 42"/>
                              <a:gd name="T30" fmla="*/ 0 w 191"/>
                              <a:gd name="T31" fmla="*/ 219423 h 42"/>
                              <a:gd name="T32" fmla="*/ 9522 w 191"/>
                              <a:gd name="T33" fmla="*/ 238503 h 42"/>
                              <a:gd name="T34" fmla="*/ 28565 w 191"/>
                              <a:gd name="T35" fmla="*/ 248043 h 42"/>
                              <a:gd name="T36" fmla="*/ 47608 w 191"/>
                              <a:gd name="T37" fmla="*/ 267123 h 42"/>
                              <a:gd name="T38" fmla="*/ 66652 w 191"/>
                              <a:gd name="T39" fmla="*/ 276663 h 42"/>
                              <a:gd name="T40" fmla="*/ 95217 w 191"/>
                              <a:gd name="T41" fmla="*/ 295744 h 42"/>
                              <a:gd name="T42" fmla="*/ 133303 w 191"/>
                              <a:gd name="T43" fmla="*/ 305284 h 42"/>
                              <a:gd name="T44" fmla="*/ 209477 w 191"/>
                              <a:gd name="T45" fmla="*/ 324364 h 42"/>
                              <a:gd name="T46" fmla="*/ 295172 w 191"/>
                              <a:gd name="T47" fmla="*/ 352984 h 42"/>
                              <a:gd name="T48" fmla="*/ 399910 w 191"/>
                              <a:gd name="T49" fmla="*/ 362525 h 42"/>
                              <a:gd name="T50" fmla="*/ 514170 w 191"/>
                              <a:gd name="T51" fmla="*/ 381605 h 42"/>
                              <a:gd name="T52" fmla="*/ 637952 w 191"/>
                              <a:gd name="T53" fmla="*/ 391145 h 42"/>
                              <a:gd name="T54" fmla="*/ 771256 w 191"/>
                              <a:gd name="T55" fmla="*/ 400685 h 42"/>
                              <a:gd name="T56" fmla="*/ 914081 w 191"/>
                              <a:gd name="T57" fmla="*/ 400685 h 42"/>
                              <a:gd name="T58" fmla="*/ 1047384 w 191"/>
                              <a:gd name="T59" fmla="*/ 400685 h 42"/>
                              <a:gd name="T60" fmla="*/ 1180688 w 191"/>
                              <a:gd name="T61" fmla="*/ 391145 h 42"/>
                              <a:gd name="T62" fmla="*/ 1304470 w 191"/>
                              <a:gd name="T63" fmla="*/ 381605 h 42"/>
                              <a:gd name="T64" fmla="*/ 1418730 w 191"/>
                              <a:gd name="T65" fmla="*/ 362525 h 42"/>
                              <a:gd name="T66" fmla="*/ 1523468 w 191"/>
                              <a:gd name="T67" fmla="*/ 352984 h 42"/>
                              <a:gd name="T68" fmla="*/ 1609163 w 191"/>
                              <a:gd name="T69" fmla="*/ 324364 h 42"/>
                              <a:gd name="T70" fmla="*/ 1685337 w 191"/>
                              <a:gd name="T71" fmla="*/ 305284 h 42"/>
                              <a:gd name="T72" fmla="*/ 1723423 w 191"/>
                              <a:gd name="T73" fmla="*/ 295744 h 42"/>
                              <a:gd name="T74" fmla="*/ 1751988 w 191"/>
                              <a:gd name="T75" fmla="*/ 276663 h 42"/>
                              <a:gd name="T76" fmla="*/ 1771032 w 191"/>
                              <a:gd name="T77" fmla="*/ 267123 h 42"/>
                              <a:gd name="T78" fmla="*/ 1790075 w 191"/>
                              <a:gd name="T79" fmla="*/ 248043 h 42"/>
                              <a:gd name="T80" fmla="*/ 1809118 w 191"/>
                              <a:gd name="T81" fmla="*/ 238503 h 42"/>
                              <a:gd name="T82" fmla="*/ 1818640 w 191"/>
                              <a:gd name="T83" fmla="*/ 219423 h 42"/>
                              <a:gd name="T84" fmla="*/ 1818640 w 191"/>
                              <a:gd name="T85" fmla="*/ 200343 h 42"/>
                              <a:gd name="T86" fmla="*/ 1818640 w 191"/>
                              <a:gd name="T87" fmla="*/ 190802 h 42"/>
                              <a:gd name="T88" fmla="*/ 1818640 w 191"/>
                              <a:gd name="T89" fmla="*/ 171722 h 42"/>
                              <a:gd name="T90" fmla="*/ 1799597 w 191"/>
                              <a:gd name="T91" fmla="*/ 162182 h 42"/>
                              <a:gd name="T92" fmla="*/ 1790075 w 191"/>
                              <a:gd name="T93" fmla="*/ 143102 h 42"/>
                              <a:gd name="T94" fmla="*/ 1771032 w 191"/>
                              <a:gd name="T95" fmla="*/ 133562 h 42"/>
                              <a:gd name="T96" fmla="*/ 1742467 w 191"/>
                              <a:gd name="T97" fmla="*/ 114481 h 42"/>
                              <a:gd name="T98" fmla="*/ 1713902 w 191"/>
                              <a:gd name="T99" fmla="*/ 104941 h 42"/>
                              <a:gd name="T100" fmla="*/ 1666293 w 191"/>
                              <a:gd name="T101" fmla="*/ 85861 h 42"/>
                              <a:gd name="T102" fmla="*/ 1590120 w 191"/>
                              <a:gd name="T103" fmla="*/ 66781 h 42"/>
                              <a:gd name="T104" fmla="*/ 1494903 w 191"/>
                              <a:gd name="T105" fmla="*/ 38160 h 42"/>
                              <a:gd name="T106" fmla="*/ 1380643 w 191"/>
                              <a:gd name="T107" fmla="*/ 28620 h 42"/>
                              <a:gd name="T108" fmla="*/ 1266383 w 191"/>
                              <a:gd name="T109" fmla="*/ 9540 h 42"/>
                              <a:gd name="T110" fmla="*/ 1142601 w 191"/>
                              <a:gd name="T111" fmla="*/ 0 h 42"/>
                              <a:gd name="T112" fmla="*/ 999776 w 191"/>
                              <a:gd name="T113" fmla="*/ 0 h 4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91" h="42">
                                <a:moveTo>
                                  <a:pt x="96" y="0"/>
                                </a:moveTo>
                                <a:lnTo>
                                  <a:pt x="91" y="0"/>
                                </a:lnTo>
                                <a:lnTo>
                                  <a:pt x="86" y="0"/>
                                </a:lnTo>
                                <a:lnTo>
                                  <a:pt x="81" y="0"/>
                                </a:lnTo>
                                <a:lnTo>
                                  <a:pt x="76" y="0"/>
                                </a:lnTo>
                                <a:lnTo>
                                  <a:pt x="72" y="0"/>
                                </a:lnTo>
                                <a:lnTo>
                                  <a:pt x="67" y="1"/>
                                </a:lnTo>
                                <a:lnTo>
                                  <a:pt x="63" y="1"/>
                                </a:lnTo>
                                <a:lnTo>
                                  <a:pt x="58" y="1"/>
                                </a:lnTo>
                                <a:lnTo>
                                  <a:pt x="54" y="2"/>
                                </a:lnTo>
                                <a:lnTo>
                                  <a:pt x="50" y="2"/>
                                </a:lnTo>
                                <a:lnTo>
                                  <a:pt x="46" y="3"/>
                                </a:lnTo>
                                <a:lnTo>
                                  <a:pt x="42" y="3"/>
                                </a:lnTo>
                                <a:lnTo>
                                  <a:pt x="38" y="4"/>
                                </a:lnTo>
                                <a:lnTo>
                                  <a:pt x="35" y="4"/>
                                </a:lnTo>
                                <a:lnTo>
                                  <a:pt x="31" y="5"/>
                                </a:lnTo>
                                <a:lnTo>
                                  <a:pt x="28" y="6"/>
                                </a:lnTo>
                                <a:lnTo>
                                  <a:pt x="25" y="7"/>
                                </a:lnTo>
                                <a:lnTo>
                                  <a:pt x="22" y="7"/>
                                </a:lnTo>
                                <a:lnTo>
                                  <a:pt x="19" y="8"/>
                                </a:lnTo>
                                <a:lnTo>
                                  <a:pt x="16" y="9"/>
                                </a:lnTo>
                                <a:lnTo>
                                  <a:pt x="14" y="10"/>
                                </a:lnTo>
                                <a:lnTo>
                                  <a:pt x="13" y="10"/>
                                </a:lnTo>
                                <a:lnTo>
                                  <a:pt x="11" y="11"/>
                                </a:lnTo>
                                <a:lnTo>
                                  <a:pt x="10" y="11"/>
                                </a:lnTo>
                                <a:lnTo>
                                  <a:pt x="9" y="12"/>
                                </a:lnTo>
                                <a:lnTo>
                                  <a:pt x="8" y="12"/>
                                </a:lnTo>
                                <a:lnTo>
                                  <a:pt x="7" y="13"/>
                                </a:lnTo>
                                <a:lnTo>
                                  <a:pt x="6" y="13"/>
                                </a:lnTo>
                                <a:lnTo>
                                  <a:pt x="6" y="14"/>
                                </a:lnTo>
                                <a:lnTo>
                                  <a:pt x="5" y="14"/>
                                </a:lnTo>
                                <a:lnTo>
                                  <a:pt x="4" y="15"/>
                                </a:lnTo>
                                <a:lnTo>
                                  <a:pt x="3" y="16"/>
                                </a:lnTo>
                                <a:lnTo>
                                  <a:pt x="2" y="16"/>
                                </a:lnTo>
                                <a:lnTo>
                                  <a:pt x="2" y="17"/>
                                </a:lnTo>
                                <a:lnTo>
                                  <a:pt x="1" y="17"/>
                                </a:lnTo>
                                <a:lnTo>
                                  <a:pt x="1" y="18"/>
                                </a:lnTo>
                                <a:lnTo>
                                  <a:pt x="0" y="19"/>
                                </a:lnTo>
                                <a:lnTo>
                                  <a:pt x="0" y="20"/>
                                </a:lnTo>
                                <a:lnTo>
                                  <a:pt x="0" y="21"/>
                                </a:lnTo>
                                <a:lnTo>
                                  <a:pt x="0" y="22"/>
                                </a:lnTo>
                                <a:lnTo>
                                  <a:pt x="0" y="23"/>
                                </a:lnTo>
                                <a:lnTo>
                                  <a:pt x="1" y="24"/>
                                </a:lnTo>
                                <a:lnTo>
                                  <a:pt x="1" y="25"/>
                                </a:lnTo>
                                <a:lnTo>
                                  <a:pt x="2" y="25"/>
                                </a:lnTo>
                                <a:lnTo>
                                  <a:pt x="2" y="26"/>
                                </a:lnTo>
                                <a:lnTo>
                                  <a:pt x="3" y="26"/>
                                </a:lnTo>
                                <a:lnTo>
                                  <a:pt x="4" y="27"/>
                                </a:lnTo>
                                <a:lnTo>
                                  <a:pt x="5" y="28"/>
                                </a:lnTo>
                                <a:lnTo>
                                  <a:pt x="6" y="28"/>
                                </a:lnTo>
                                <a:lnTo>
                                  <a:pt x="6" y="29"/>
                                </a:lnTo>
                                <a:lnTo>
                                  <a:pt x="7" y="29"/>
                                </a:lnTo>
                                <a:lnTo>
                                  <a:pt x="8" y="30"/>
                                </a:lnTo>
                                <a:lnTo>
                                  <a:pt x="9" y="30"/>
                                </a:lnTo>
                                <a:lnTo>
                                  <a:pt x="10" y="31"/>
                                </a:lnTo>
                                <a:lnTo>
                                  <a:pt x="11" y="31"/>
                                </a:lnTo>
                                <a:lnTo>
                                  <a:pt x="13" y="31"/>
                                </a:lnTo>
                                <a:lnTo>
                                  <a:pt x="14" y="32"/>
                                </a:lnTo>
                                <a:lnTo>
                                  <a:pt x="16" y="33"/>
                                </a:lnTo>
                                <a:lnTo>
                                  <a:pt x="19" y="34"/>
                                </a:lnTo>
                                <a:lnTo>
                                  <a:pt x="22" y="34"/>
                                </a:lnTo>
                                <a:lnTo>
                                  <a:pt x="25" y="35"/>
                                </a:lnTo>
                                <a:lnTo>
                                  <a:pt x="28" y="36"/>
                                </a:lnTo>
                                <a:lnTo>
                                  <a:pt x="31" y="37"/>
                                </a:lnTo>
                                <a:lnTo>
                                  <a:pt x="35" y="37"/>
                                </a:lnTo>
                                <a:lnTo>
                                  <a:pt x="38" y="38"/>
                                </a:lnTo>
                                <a:lnTo>
                                  <a:pt x="42" y="38"/>
                                </a:lnTo>
                                <a:lnTo>
                                  <a:pt x="46" y="39"/>
                                </a:lnTo>
                                <a:lnTo>
                                  <a:pt x="50" y="40"/>
                                </a:lnTo>
                                <a:lnTo>
                                  <a:pt x="54" y="40"/>
                                </a:lnTo>
                                <a:lnTo>
                                  <a:pt x="58" y="40"/>
                                </a:lnTo>
                                <a:lnTo>
                                  <a:pt x="63" y="41"/>
                                </a:lnTo>
                                <a:lnTo>
                                  <a:pt x="67" y="41"/>
                                </a:lnTo>
                                <a:lnTo>
                                  <a:pt x="72" y="41"/>
                                </a:lnTo>
                                <a:lnTo>
                                  <a:pt x="76" y="42"/>
                                </a:lnTo>
                                <a:lnTo>
                                  <a:pt x="81" y="42"/>
                                </a:lnTo>
                                <a:lnTo>
                                  <a:pt x="86" y="42"/>
                                </a:lnTo>
                                <a:lnTo>
                                  <a:pt x="91" y="42"/>
                                </a:lnTo>
                                <a:lnTo>
                                  <a:pt x="96" y="42"/>
                                </a:lnTo>
                                <a:lnTo>
                                  <a:pt x="101" y="42"/>
                                </a:lnTo>
                                <a:lnTo>
                                  <a:pt x="105" y="42"/>
                                </a:lnTo>
                                <a:lnTo>
                                  <a:pt x="110" y="42"/>
                                </a:lnTo>
                                <a:lnTo>
                                  <a:pt x="115" y="42"/>
                                </a:lnTo>
                                <a:lnTo>
                                  <a:pt x="120" y="41"/>
                                </a:lnTo>
                                <a:lnTo>
                                  <a:pt x="124" y="41"/>
                                </a:lnTo>
                                <a:lnTo>
                                  <a:pt x="129" y="41"/>
                                </a:lnTo>
                                <a:lnTo>
                                  <a:pt x="133" y="40"/>
                                </a:lnTo>
                                <a:lnTo>
                                  <a:pt x="137" y="40"/>
                                </a:lnTo>
                                <a:lnTo>
                                  <a:pt x="141" y="40"/>
                                </a:lnTo>
                                <a:lnTo>
                                  <a:pt x="145" y="39"/>
                                </a:lnTo>
                                <a:lnTo>
                                  <a:pt x="149" y="38"/>
                                </a:lnTo>
                                <a:lnTo>
                                  <a:pt x="153" y="38"/>
                                </a:lnTo>
                                <a:lnTo>
                                  <a:pt x="157" y="37"/>
                                </a:lnTo>
                                <a:lnTo>
                                  <a:pt x="160" y="37"/>
                                </a:lnTo>
                                <a:lnTo>
                                  <a:pt x="163" y="36"/>
                                </a:lnTo>
                                <a:lnTo>
                                  <a:pt x="167" y="35"/>
                                </a:lnTo>
                                <a:lnTo>
                                  <a:pt x="169" y="34"/>
                                </a:lnTo>
                                <a:lnTo>
                                  <a:pt x="172" y="34"/>
                                </a:lnTo>
                                <a:lnTo>
                                  <a:pt x="175" y="33"/>
                                </a:lnTo>
                                <a:lnTo>
                                  <a:pt x="177" y="32"/>
                                </a:lnTo>
                                <a:lnTo>
                                  <a:pt x="179" y="31"/>
                                </a:lnTo>
                                <a:lnTo>
                                  <a:pt x="180" y="31"/>
                                </a:lnTo>
                                <a:lnTo>
                                  <a:pt x="181" y="31"/>
                                </a:lnTo>
                                <a:lnTo>
                                  <a:pt x="182" y="30"/>
                                </a:lnTo>
                                <a:lnTo>
                                  <a:pt x="183" y="30"/>
                                </a:lnTo>
                                <a:lnTo>
                                  <a:pt x="184" y="29"/>
                                </a:lnTo>
                                <a:lnTo>
                                  <a:pt x="185" y="29"/>
                                </a:lnTo>
                                <a:lnTo>
                                  <a:pt x="186" y="28"/>
                                </a:lnTo>
                                <a:lnTo>
                                  <a:pt x="187" y="27"/>
                                </a:lnTo>
                                <a:lnTo>
                                  <a:pt x="188" y="27"/>
                                </a:lnTo>
                                <a:lnTo>
                                  <a:pt x="188" y="26"/>
                                </a:lnTo>
                                <a:lnTo>
                                  <a:pt x="189" y="26"/>
                                </a:lnTo>
                                <a:lnTo>
                                  <a:pt x="189" y="25"/>
                                </a:lnTo>
                                <a:lnTo>
                                  <a:pt x="190" y="25"/>
                                </a:lnTo>
                                <a:lnTo>
                                  <a:pt x="190" y="24"/>
                                </a:lnTo>
                                <a:lnTo>
                                  <a:pt x="191" y="24"/>
                                </a:lnTo>
                                <a:lnTo>
                                  <a:pt x="191" y="23"/>
                                </a:lnTo>
                                <a:lnTo>
                                  <a:pt x="191" y="22"/>
                                </a:lnTo>
                                <a:lnTo>
                                  <a:pt x="191" y="21"/>
                                </a:lnTo>
                                <a:lnTo>
                                  <a:pt x="191" y="20"/>
                                </a:lnTo>
                                <a:lnTo>
                                  <a:pt x="191" y="19"/>
                                </a:lnTo>
                                <a:lnTo>
                                  <a:pt x="191" y="18"/>
                                </a:lnTo>
                                <a:lnTo>
                                  <a:pt x="190" y="18"/>
                                </a:lnTo>
                                <a:lnTo>
                                  <a:pt x="190" y="17"/>
                                </a:lnTo>
                                <a:lnTo>
                                  <a:pt x="189" y="17"/>
                                </a:lnTo>
                                <a:lnTo>
                                  <a:pt x="189" y="16"/>
                                </a:lnTo>
                                <a:lnTo>
                                  <a:pt x="188" y="16"/>
                                </a:lnTo>
                                <a:lnTo>
                                  <a:pt x="188" y="15"/>
                                </a:lnTo>
                                <a:lnTo>
                                  <a:pt x="187" y="15"/>
                                </a:lnTo>
                                <a:lnTo>
                                  <a:pt x="186" y="14"/>
                                </a:lnTo>
                                <a:lnTo>
                                  <a:pt x="185" y="13"/>
                                </a:lnTo>
                                <a:lnTo>
                                  <a:pt x="184" y="13"/>
                                </a:lnTo>
                                <a:lnTo>
                                  <a:pt x="183" y="12"/>
                                </a:lnTo>
                                <a:lnTo>
                                  <a:pt x="182" y="12"/>
                                </a:lnTo>
                                <a:lnTo>
                                  <a:pt x="181" y="11"/>
                                </a:lnTo>
                                <a:lnTo>
                                  <a:pt x="180" y="11"/>
                                </a:lnTo>
                                <a:lnTo>
                                  <a:pt x="179" y="10"/>
                                </a:lnTo>
                                <a:lnTo>
                                  <a:pt x="177" y="10"/>
                                </a:lnTo>
                                <a:lnTo>
                                  <a:pt x="175" y="9"/>
                                </a:lnTo>
                                <a:lnTo>
                                  <a:pt x="172" y="8"/>
                                </a:lnTo>
                                <a:lnTo>
                                  <a:pt x="169" y="7"/>
                                </a:lnTo>
                                <a:lnTo>
                                  <a:pt x="167" y="7"/>
                                </a:lnTo>
                                <a:lnTo>
                                  <a:pt x="163" y="6"/>
                                </a:lnTo>
                                <a:lnTo>
                                  <a:pt x="160" y="5"/>
                                </a:lnTo>
                                <a:lnTo>
                                  <a:pt x="157" y="4"/>
                                </a:lnTo>
                                <a:lnTo>
                                  <a:pt x="153" y="4"/>
                                </a:lnTo>
                                <a:lnTo>
                                  <a:pt x="149" y="3"/>
                                </a:lnTo>
                                <a:lnTo>
                                  <a:pt x="145" y="3"/>
                                </a:lnTo>
                                <a:lnTo>
                                  <a:pt x="141" y="2"/>
                                </a:lnTo>
                                <a:lnTo>
                                  <a:pt x="137" y="2"/>
                                </a:lnTo>
                                <a:lnTo>
                                  <a:pt x="133" y="1"/>
                                </a:lnTo>
                                <a:lnTo>
                                  <a:pt x="129" y="1"/>
                                </a:lnTo>
                                <a:lnTo>
                                  <a:pt x="124" y="1"/>
                                </a:lnTo>
                                <a:lnTo>
                                  <a:pt x="120" y="0"/>
                                </a:lnTo>
                                <a:lnTo>
                                  <a:pt x="115" y="0"/>
                                </a:lnTo>
                                <a:lnTo>
                                  <a:pt x="110" y="0"/>
                                </a:lnTo>
                                <a:lnTo>
                                  <a:pt x="105" y="0"/>
                                </a:lnTo>
                                <a:lnTo>
                                  <a:pt x="101" y="0"/>
                                </a:lnTo>
                                <a:lnTo>
                                  <a:pt x="96" y="0"/>
                                </a:lnTo>
                              </a:path>
                            </a:pathLst>
                          </a:custGeom>
                          <a:noFill/>
                          <a:ln w="9525">
                            <a:solidFill>
                              <a:srgbClr val="E542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2" name="Freeform 255"/>
                        <wps:cNvSpPr>
                          <a:spLocks/>
                        </wps:cNvSpPr>
                        <wps:spPr bwMode="auto">
                          <a:xfrm>
                            <a:off x="1591945" y="485775"/>
                            <a:ext cx="809625" cy="400685"/>
                          </a:xfrm>
                          <a:custGeom>
                            <a:avLst/>
                            <a:gdLst>
                              <a:gd name="T0" fmla="*/ 342900 w 85"/>
                              <a:gd name="T1" fmla="*/ 0 h 42"/>
                              <a:gd name="T2" fmla="*/ 266700 w 85"/>
                              <a:gd name="T3" fmla="*/ 9540 h 42"/>
                              <a:gd name="T4" fmla="*/ 190500 w 85"/>
                              <a:gd name="T5" fmla="*/ 28620 h 42"/>
                              <a:gd name="T6" fmla="*/ 133350 w 85"/>
                              <a:gd name="T7" fmla="*/ 47701 h 42"/>
                              <a:gd name="T8" fmla="*/ 95250 w 85"/>
                              <a:gd name="T9" fmla="*/ 66781 h 42"/>
                              <a:gd name="T10" fmla="*/ 76200 w 85"/>
                              <a:gd name="T11" fmla="*/ 85861 h 42"/>
                              <a:gd name="T12" fmla="*/ 47625 w 85"/>
                              <a:gd name="T13" fmla="*/ 95401 h 42"/>
                              <a:gd name="T14" fmla="*/ 38100 w 85"/>
                              <a:gd name="T15" fmla="*/ 114481 h 42"/>
                              <a:gd name="T16" fmla="*/ 19050 w 85"/>
                              <a:gd name="T17" fmla="*/ 133562 h 42"/>
                              <a:gd name="T18" fmla="*/ 9525 w 85"/>
                              <a:gd name="T19" fmla="*/ 152642 h 42"/>
                              <a:gd name="T20" fmla="*/ 0 w 85"/>
                              <a:gd name="T21" fmla="*/ 171722 h 42"/>
                              <a:gd name="T22" fmla="*/ 0 w 85"/>
                              <a:gd name="T23" fmla="*/ 190802 h 42"/>
                              <a:gd name="T24" fmla="*/ 0 w 85"/>
                              <a:gd name="T25" fmla="*/ 219423 h 42"/>
                              <a:gd name="T26" fmla="*/ 0 w 85"/>
                              <a:gd name="T27" fmla="*/ 238503 h 42"/>
                              <a:gd name="T28" fmla="*/ 9525 w 85"/>
                              <a:gd name="T29" fmla="*/ 257583 h 42"/>
                              <a:gd name="T30" fmla="*/ 28575 w 85"/>
                              <a:gd name="T31" fmla="*/ 276663 h 42"/>
                              <a:gd name="T32" fmla="*/ 38100 w 85"/>
                              <a:gd name="T33" fmla="*/ 295744 h 42"/>
                              <a:gd name="T34" fmla="*/ 57150 w 85"/>
                              <a:gd name="T35" fmla="*/ 305284 h 42"/>
                              <a:gd name="T36" fmla="*/ 85725 w 85"/>
                              <a:gd name="T37" fmla="*/ 324364 h 42"/>
                              <a:gd name="T38" fmla="*/ 104775 w 85"/>
                              <a:gd name="T39" fmla="*/ 343444 h 42"/>
                              <a:gd name="T40" fmla="*/ 161925 w 85"/>
                              <a:gd name="T41" fmla="*/ 362525 h 42"/>
                              <a:gd name="T42" fmla="*/ 228600 w 85"/>
                              <a:gd name="T43" fmla="*/ 381605 h 42"/>
                              <a:gd name="T44" fmla="*/ 304800 w 85"/>
                              <a:gd name="T45" fmla="*/ 400685 h 42"/>
                              <a:gd name="T46" fmla="*/ 381000 w 85"/>
                              <a:gd name="T47" fmla="*/ 400685 h 42"/>
                              <a:gd name="T48" fmla="*/ 466725 w 85"/>
                              <a:gd name="T49" fmla="*/ 400685 h 42"/>
                              <a:gd name="T50" fmla="*/ 542925 w 85"/>
                              <a:gd name="T51" fmla="*/ 391145 h 42"/>
                              <a:gd name="T52" fmla="*/ 609600 w 85"/>
                              <a:gd name="T53" fmla="*/ 372065 h 42"/>
                              <a:gd name="T54" fmla="*/ 676275 w 85"/>
                              <a:gd name="T55" fmla="*/ 352984 h 42"/>
                              <a:gd name="T56" fmla="*/ 704850 w 85"/>
                              <a:gd name="T57" fmla="*/ 333904 h 42"/>
                              <a:gd name="T58" fmla="*/ 733425 w 85"/>
                              <a:gd name="T59" fmla="*/ 314824 h 42"/>
                              <a:gd name="T60" fmla="*/ 752475 w 85"/>
                              <a:gd name="T61" fmla="*/ 305284 h 42"/>
                              <a:gd name="T62" fmla="*/ 771525 w 85"/>
                              <a:gd name="T63" fmla="*/ 286204 h 42"/>
                              <a:gd name="T64" fmla="*/ 781050 w 85"/>
                              <a:gd name="T65" fmla="*/ 267123 h 42"/>
                              <a:gd name="T66" fmla="*/ 790575 w 85"/>
                              <a:gd name="T67" fmla="*/ 248043 h 42"/>
                              <a:gd name="T68" fmla="*/ 800100 w 85"/>
                              <a:gd name="T69" fmla="*/ 228963 h 42"/>
                              <a:gd name="T70" fmla="*/ 809625 w 85"/>
                              <a:gd name="T71" fmla="*/ 209883 h 42"/>
                              <a:gd name="T72" fmla="*/ 800100 w 85"/>
                              <a:gd name="T73" fmla="*/ 181262 h 42"/>
                              <a:gd name="T74" fmla="*/ 800100 w 85"/>
                              <a:gd name="T75" fmla="*/ 162182 h 42"/>
                              <a:gd name="T76" fmla="*/ 790575 w 85"/>
                              <a:gd name="T77" fmla="*/ 143102 h 42"/>
                              <a:gd name="T78" fmla="*/ 781050 w 85"/>
                              <a:gd name="T79" fmla="*/ 124022 h 42"/>
                              <a:gd name="T80" fmla="*/ 762000 w 85"/>
                              <a:gd name="T81" fmla="*/ 104941 h 42"/>
                              <a:gd name="T82" fmla="*/ 742950 w 85"/>
                              <a:gd name="T83" fmla="*/ 95401 h 42"/>
                              <a:gd name="T84" fmla="*/ 723900 w 85"/>
                              <a:gd name="T85" fmla="*/ 76321 h 42"/>
                              <a:gd name="T86" fmla="*/ 695325 w 85"/>
                              <a:gd name="T87" fmla="*/ 57241 h 42"/>
                              <a:gd name="T88" fmla="*/ 647700 w 85"/>
                              <a:gd name="T89" fmla="*/ 38160 h 42"/>
                              <a:gd name="T90" fmla="*/ 581025 w 85"/>
                              <a:gd name="T91" fmla="*/ 19080 h 42"/>
                              <a:gd name="T92" fmla="*/ 504825 w 85"/>
                              <a:gd name="T93" fmla="*/ 9540 h 42"/>
                              <a:gd name="T94" fmla="*/ 419100 w 85"/>
                              <a:gd name="T95" fmla="*/ 0 h 4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5" h="42">
                                <a:moveTo>
                                  <a:pt x="42" y="0"/>
                                </a:moveTo>
                                <a:lnTo>
                                  <a:pt x="40" y="0"/>
                                </a:lnTo>
                                <a:lnTo>
                                  <a:pt x="38" y="0"/>
                                </a:lnTo>
                                <a:lnTo>
                                  <a:pt x="36" y="0"/>
                                </a:lnTo>
                                <a:lnTo>
                                  <a:pt x="34" y="0"/>
                                </a:lnTo>
                                <a:lnTo>
                                  <a:pt x="32" y="1"/>
                                </a:lnTo>
                                <a:lnTo>
                                  <a:pt x="30" y="1"/>
                                </a:lnTo>
                                <a:lnTo>
                                  <a:pt x="28" y="1"/>
                                </a:lnTo>
                                <a:lnTo>
                                  <a:pt x="26" y="1"/>
                                </a:lnTo>
                                <a:lnTo>
                                  <a:pt x="24" y="2"/>
                                </a:lnTo>
                                <a:lnTo>
                                  <a:pt x="22" y="2"/>
                                </a:lnTo>
                                <a:lnTo>
                                  <a:pt x="20" y="3"/>
                                </a:lnTo>
                                <a:lnTo>
                                  <a:pt x="18" y="3"/>
                                </a:lnTo>
                                <a:lnTo>
                                  <a:pt x="17" y="4"/>
                                </a:lnTo>
                                <a:lnTo>
                                  <a:pt x="15" y="5"/>
                                </a:lnTo>
                                <a:lnTo>
                                  <a:pt x="14" y="5"/>
                                </a:lnTo>
                                <a:lnTo>
                                  <a:pt x="12" y="6"/>
                                </a:lnTo>
                                <a:lnTo>
                                  <a:pt x="11" y="6"/>
                                </a:lnTo>
                                <a:lnTo>
                                  <a:pt x="11" y="7"/>
                                </a:lnTo>
                                <a:lnTo>
                                  <a:pt x="10" y="7"/>
                                </a:lnTo>
                                <a:lnTo>
                                  <a:pt x="9" y="8"/>
                                </a:lnTo>
                                <a:lnTo>
                                  <a:pt x="8" y="8"/>
                                </a:lnTo>
                                <a:lnTo>
                                  <a:pt x="8" y="9"/>
                                </a:lnTo>
                                <a:lnTo>
                                  <a:pt x="7" y="9"/>
                                </a:lnTo>
                                <a:lnTo>
                                  <a:pt x="6" y="10"/>
                                </a:lnTo>
                                <a:lnTo>
                                  <a:pt x="5" y="10"/>
                                </a:lnTo>
                                <a:lnTo>
                                  <a:pt x="5" y="11"/>
                                </a:lnTo>
                                <a:lnTo>
                                  <a:pt x="4" y="11"/>
                                </a:lnTo>
                                <a:lnTo>
                                  <a:pt x="4" y="12"/>
                                </a:lnTo>
                                <a:lnTo>
                                  <a:pt x="3" y="13"/>
                                </a:lnTo>
                                <a:lnTo>
                                  <a:pt x="2" y="14"/>
                                </a:lnTo>
                                <a:lnTo>
                                  <a:pt x="2" y="15"/>
                                </a:lnTo>
                                <a:lnTo>
                                  <a:pt x="1" y="15"/>
                                </a:lnTo>
                                <a:lnTo>
                                  <a:pt x="1" y="16"/>
                                </a:lnTo>
                                <a:lnTo>
                                  <a:pt x="1" y="17"/>
                                </a:lnTo>
                                <a:lnTo>
                                  <a:pt x="0" y="17"/>
                                </a:lnTo>
                                <a:lnTo>
                                  <a:pt x="0" y="18"/>
                                </a:lnTo>
                                <a:lnTo>
                                  <a:pt x="0" y="19"/>
                                </a:lnTo>
                                <a:lnTo>
                                  <a:pt x="0" y="20"/>
                                </a:lnTo>
                                <a:lnTo>
                                  <a:pt x="0" y="21"/>
                                </a:lnTo>
                                <a:lnTo>
                                  <a:pt x="0" y="22"/>
                                </a:lnTo>
                                <a:lnTo>
                                  <a:pt x="0" y="23"/>
                                </a:lnTo>
                                <a:lnTo>
                                  <a:pt x="0" y="24"/>
                                </a:lnTo>
                                <a:lnTo>
                                  <a:pt x="0" y="25"/>
                                </a:lnTo>
                                <a:lnTo>
                                  <a:pt x="1" y="25"/>
                                </a:lnTo>
                                <a:lnTo>
                                  <a:pt x="1" y="26"/>
                                </a:lnTo>
                                <a:lnTo>
                                  <a:pt x="1" y="27"/>
                                </a:lnTo>
                                <a:lnTo>
                                  <a:pt x="2" y="27"/>
                                </a:lnTo>
                                <a:lnTo>
                                  <a:pt x="2" y="28"/>
                                </a:lnTo>
                                <a:lnTo>
                                  <a:pt x="3" y="29"/>
                                </a:lnTo>
                                <a:lnTo>
                                  <a:pt x="4" y="30"/>
                                </a:lnTo>
                                <a:lnTo>
                                  <a:pt x="4" y="31"/>
                                </a:lnTo>
                                <a:lnTo>
                                  <a:pt x="5" y="31"/>
                                </a:lnTo>
                                <a:lnTo>
                                  <a:pt x="5" y="32"/>
                                </a:lnTo>
                                <a:lnTo>
                                  <a:pt x="6" y="32"/>
                                </a:lnTo>
                                <a:lnTo>
                                  <a:pt x="7" y="33"/>
                                </a:lnTo>
                                <a:lnTo>
                                  <a:pt x="8" y="33"/>
                                </a:lnTo>
                                <a:lnTo>
                                  <a:pt x="8" y="34"/>
                                </a:lnTo>
                                <a:lnTo>
                                  <a:pt x="9" y="34"/>
                                </a:lnTo>
                                <a:lnTo>
                                  <a:pt x="10" y="35"/>
                                </a:lnTo>
                                <a:lnTo>
                                  <a:pt x="11" y="35"/>
                                </a:lnTo>
                                <a:lnTo>
                                  <a:pt x="11" y="36"/>
                                </a:lnTo>
                                <a:lnTo>
                                  <a:pt x="12" y="36"/>
                                </a:lnTo>
                                <a:lnTo>
                                  <a:pt x="14" y="37"/>
                                </a:lnTo>
                                <a:lnTo>
                                  <a:pt x="15" y="37"/>
                                </a:lnTo>
                                <a:lnTo>
                                  <a:pt x="17" y="38"/>
                                </a:lnTo>
                                <a:lnTo>
                                  <a:pt x="18" y="39"/>
                                </a:lnTo>
                                <a:lnTo>
                                  <a:pt x="20" y="39"/>
                                </a:lnTo>
                                <a:lnTo>
                                  <a:pt x="22" y="40"/>
                                </a:lnTo>
                                <a:lnTo>
                                  <a:pt x="24" y="40"/>
                                </a:lnTo>
                                <a:lnTo>
                                  <a:pt x="26" y="41"/>
                                </a:lnTo>
                                <a:lnTo>
                                  <a:pt x="28" y="41"/>
                                </a:lnTo>
                                <a:lnTo>
                                  <a:pt x="30" y="41"/>
                                </a:lnTo>
                                <a:lnTo>
                                  <a:pt x="32" y="42"/>
                                </a:lnTo>
                                <a:lnTo>
                                  <a:pt x="34" y="42"/>
                                </a:lnTo>
                                <a:lnTo>
                                  <a:pt x="36" y="42"/>
                                </a:lnTo>
                                <a:lnTo>
                                  <a:pt x="38" y="42"/>
                                </a:lnTo>
                                <a:lnTo>
                                  <a:pt x="40" y="42"/>
                                </a:lnTo>
                                <a:lnTo>
                                  <a:pt x="42" y="42"/>
                                </a:lnTo>
                                <a:lnTo>
                                  <a:pt x="44" y="42"/>
                                </a:lnTo>
                                <a:lnTo>
                                  <a:pt x="46" y="42"/>
                                </a:lnTo>
                                <a:lnTo>
                                  <a:pt x="49" y="42"/>
                                </a:lnTo>
                                <a:lnTo>
                                  <a:pt x="51" y="42"/>
                                </a:lnTo>
                                <a:lnTo>
                                  <a:pt x="53" y="42"/>
                                </a:lnTo>
                                <a:lnTo>
                                  <a:pt x="55" y="41"/>
                                </a:lnTo>
                                <a:lnTo>
                                  <a:pt x="57" y="41"/>
                                </a:lnTo>
                                <a:lnTo>
                                  <a:pt x="59" y="41"/>
                                </a:lnTo>
                                <a:lnTo>
                                  <a:pt x="61" y="40"/>
                                </a:lnTo>
                                <a:lnTo>
                                  <a:pt x="62" y="40"/>
                                </a:lnTo>
                                <a:lnTo>
                                  <a:pt x="64" y="39"/>
                                </a:lnTo>
                                <a:lnTo>
                                  <a:pt x="66" y="39"/>
                                </a:lnTo>
                                <a:lnTo>
                                  <a:pt x="68" y="38"/>
                                </a:lnTo>
                                <a:lnTo>
                                  <a:pt x="69" y="37"/>
                                </a:lnTo>
                                <a:lnTo>
                                  <a:pt x="71" y="37"/>
                                </a:lnTo>
                                <a:lnTo>
                                  <a:pt x="72" y="36"/>
                                </a:lnTo>
                                <a:lnTo>
                                  <a:pt x="73" y="36"/>
                                </a:lnTo>
                                <a:lnTo>
                                  <a:pt x="74" y="35"/>
                                </a:lnTo>
                                <a:lnTo>
                                  <a:pt x="75" y="34"/>
                                </a:lnTo>
                                <a:lnTo>
                                  <a:pt x="76" y="34"/>
                                </a:lnTo>
                                <a:lnTo>
                                  <a:pt x="77" y="33"/>
                                </a:lnTo>
                                <a:lnTo>
                                  <a:pt x="78" y="32"/>
                                </a:lnTo>
                                <a:lnTo>
                                  <a:pt x="79" y="32"/>
                                </a:lnTo>
                                <a:lnTo>
                                  <a:pt x="79" y="31"/>
                                </a:lnTo>
                                <a:lnTo>
                                  <a:pt x="80" y="31"/>
                                </a:lnTo>
                                <a:lnTo>
                                  <a:pt x="80" y="30"/>
                                </a:lnTo>
                                <a:lnTo>
                                  <a:pt x="81" y="30"/>
                                </a:lnTo>
                                <a:lnTo>
                                  <a:pt x="81" y="29"/>
                                </a:lnTo>
                                <a:lnTo>
                                  <a:pt x="82" y="29"/>
                                </a:lnTo>
                                <a:lnTo>
                                  <a:pt x="82" y="28"/>
                                </a:lnTo>
                                <a:lnTo>
                                  <a:pt x="83" y="27"/>
                                </a:lnTo>
                                <a:lnTo>
                                  <a:pt x="83" y="26"/>
                                </a:lnTo>
                                <a:lnTo>
                                  <a:pt x="84" y="25"/>
                                </a:lnTo>
                                <a:lnTo>
                                  <a:pt x="84" y="24"/>
                                </a:lnTo>
                                <a:lnTo>
                                  <a:pt x="84" y="23"/>
                                </a:lnTo>
                                <a:lnTo>
                                  <a:pt x="85" y="22"/>
                                </a:lnTo>
                                <a:lnTo>
                                  <a:pt x="85" y="21"/>
                                </a:lnTo>
                                <a:lnTo>
                                  <a:pt x="85" y="20"/>
                                </a:lnTo>
                                <a:lnTo>
                                  <a:pt x="84" y="19"/>
                                </a:lnTo>
                                <a:lnTo>
                                  <a:pt x="84" y="18"/>
                                </a:lnTo>
                                <a:lnTo>
                                  <a:pt x="84" y="17"/>
                                </a:lnTo>
                                <a:lnTo>
                                  <a:pt x="83" y="16"/>
                                </a:lnTo>
                                <a:lnTo>
                                  <a:pt x="83" y="15"/>
                                </a:lnTo>
                                <a:lnTo>
                                  <a:pt x="82" y="14"/>
                                </a:lnTo>
                                <a:lnTo>
                                  <a:pt x="82" y="13"/>
                                </a:lnTo>
                                <a:lnTo>
                                  <a:pt x="81" y="13"/>
                                </a:lnTo>
                                <a:lnTo>
                                  <a:pt x="81" y="12"/>
                                </a:lnTo>
                                <a:lnTo>
                                  <a:pt x="80" y="12"/>
                                </a:lnTo>
                                <a:lnTo>
                                  <a:pt x="80" y="11"/>
                                </a:lnTo>
                                <a:lnTo>
                                  <a:pt x="79" y="11"/>
                                </a:lnTo>
                                <a:lnTo>
                                  <a:pt x="79" y="10"/>
                                </a:lnTo>
                                <a:lnTo>
                                  <a:pt x="78" y="10"/>
                                </a:lnTo>
                                <a:lnTo>
                                  <a:pt x="77" y="9"/>
                                </a:lnTo>
                                <a:lnTo>
                                  <a:pt x="76" y="8"/>
                                </a:lnTo>
                                <a:lnTo>
                                  <a:pt x="75" y="8"/>
                                </a:lnTo>
                                <a:lnTo>
                                  <a:pt x="74" y="7"/>
                                </a:lnTo>
                                <a:lnTo>
                                  <a:pt x="73" y="6"/>
                                </a:lnTo>
                                <a:lnTo>
                                  <a:pt x="72" y="6"/>
                                </a:lnTo>
                                <a:lnTo>
                                  <a:pt x="71" y="5"/>
                                </a:lnTo>
                                <a:lnTo>
                                  <a:pt x="69" y="5"/>
                                </a:lnTo>
                                <a:lnTo>
                                  <a:pt x="68" y="4"/>
                                </a:lnTo>
                                <a:lnTo>
                                  <a:pt x="66" y="3"/>
                                </a:lnTo>
                                <a:lnTo>
                                  <a:pt x="64" y="3"/>
                                </a:lnTo>
                                <a:lnTo>
                                  <a:pt x="62" y="2"/>
                                </a:lnTo>
                                <a:lnTo>
                                  <a:pt x="61" y="2"/>
                                </a:lnTo>
                                <a:lnTo>
                                  <a:pt x="59" y="1"/>
                                </a:lnTo>
                                <a:lnTo>
                                  <a:pt x="57" y="1"/>
                                </a:lnTo>
                                <a:lnTo>
                                  <a:pt x="55" y="1"/>
                                </a:lnTo>
                                <a:lnTo>
                                  <a:pt x="53" y="1"/>
                                </a:lnTo>
                                <a:lnTo>
                                  <a:pt x="51" y="0"/>
                                </a:lnTo>
                                <a:lnTo>
                                  <a:pt x="49" y="0"/>
                                </a:lnTo>
                                <a:lnTo>
                                  <a:pt x="46" y="0"/>
                                </a:lnTo>
                                <a:lnTo>
                                  <a:pt x="44" y="0"/>
                                </a:lnTo>
                                <a:lnTo>
                                  <a:pt x="42" y="0"/>
                                </a:lnTo>
                              </a:path>
                            </a:pathLst>
                          </a:custGeom>
                          <a:noFill/>
                          <a:ln w="9525">
                            <a:solidFill>
                              <a:srgbClr val="E542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3" name="Rectangle 258"/>
                        <wps:cNvSpPr>
                          <a:spLocks noChangeArrowheads="1"/>
                        </wps:cNvSpPr>
                        <wps:spPr bwMode="auto">
                          <a:xfrm rot="16200000">
                            <a:off x="53340" y="984885"/>
                            <a:ext cx="1784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rFonts w:hint="eastAsia"/>
                                  <w:color w:val="24211D"/>
                                  <w:sz w:val="14"/>
                                  <w:szCs w:val="14"/>
                                  <w:lang w:eastAsia="zh-CN"/>
                                </w:rPr>
                                <w:t>高度</w:t>
                              </w:r>
                            </w:p>
                          </w:txbxContent>
                        </wps:txbx>
                        <wps:bodyPr rot="0" vert="vert270" wrap="none" lIns="0" tIns="0" rIns="0" bIns="0" anchor="t" anchorCtr="0" upright="1">
                          <a:noAutofit/>
                        </wps:bodyPr>
                      </wps:wsp>
                      <wps:wsp>
                        <wps:cNvPr id="2824" name="Rectangle 263"/>
                        <wps:cNvSpPr>
                          <a:spLocks noChangeArrowheads="1"/>
                        </wps:cNvSpPr>
                        <wps:spPr bwMode="auto">
                          <a:xfrm rot="16200000">
                            <a:off x="142240" y="875665"/>
                            <a:ext cx="178435" cy="2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w:t>
                              </w:r>
                            </w:p>
                          </w:txbxContent>
                        </wps:txbx>
                        <wps:bodyPr rot="0" vert="vert270" wrap="none" lIns="0" tIns="0" rIns="0" bIns="0" anchor="t" anchorCtr="0" upright="1">
                          <a:spAutoFit/>
                        </wps:bodyPr>
                      </wps:wsp>
                      <wps:wsp>
                        <wps:cNvPr id="2825" name="Rectangle 264"/>
                        <wps:cNvSpPr>
                          <a:spLocks noChangeArrowheads="1"/>
                        </wps:cNvSpPr>
                        <wps:spPr bwMode="auto">
                          <a:xfrm rot="16200000">
                            <a:off x="123190" y="812165"/>
                            <a:ext cx="17843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m</w:t>
                              </w:r>
                            </w:p>
                          </w:txbxContent>
                        </wps:txbx>
                        <wps:bodyPr rot="0" vert="vert270" wrap="none" lIns="0" tIns="0" rIns="0" bIns="0" anchor="t" anchorCtr="0" upright="1">
                          <a:spAutoFit/>
                        </wps:bodyPr>
                      </wps:wsp>
                      <wps:wsp>
                        <wps:cNvPr id="2826" name="Rectangle 265"/>
                        <wps:cNvSpPr>
                          <a:spLocks noChangeArrowheads="1"/>
                        </wps:cNvSpPr>
                        <wps:spPr bwMode="auto">
                          <a:xfrm rot="16200000">
                            <a:off x="142240" y="766445"/>
                            <a:ext cx="178435" cy="2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color w:val="24211D"/>
                                  <w:sz w:val="14"/>
                                  <w:szCs w:val="14"/>
                                </w:rPr>
                                <w:t>)</w:t>
                              </w:r>
                            </w:p>
                          </w:txbxContent>
                        </wps:txbx>
                        <wps:bodyPr rot="0" vert="vert270" wrap="none" lIns="0" tIns="0" rIns="0" bIns="0" anchor="t" anchorCtr="0" upright="1">
                          <a:spAutoFit/>
                        </wps:bodyPr>
                      </wps:wsp>
                      <wps:wsp>
                        <wps:cNvPr id="2827" name="Rectangle 266"/>
                        <wps:cNvSpPr>
                          <a:spLocks noChangeArrowheads="1"/>
                        </wps:cNvSpPr>
                        <wps:spPr bwMode="auto">
                          <a:xfrm>
                            <a:off x="1391920" y="2144395"/>
                            <a:ext cx="370840"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ERP (dBW)</w:t>
                              </w:r>
                            </w:p>
                          </w:txbxContent>
                        </wps:txbx>
                        <wps:bodyPr rot="0" vert="horz" wrap="none" lIns="0" tIns="0" rIns="0" bIns="0" anchor="t" anchorCtr="0" upright="1">
                          <a:spAutoFit/>
                        </wps:bodyPr>
                      </wps:wsp>
                      <wps:wsp>
                        <wps:cNvPr id="2828" name="Rectangle 267"/>
                        <wps:cNvSpPr>
                          <a:spLocks noChangeArrowheads="1"/>
                        </wps:cNvSpPr>
                        <wps:spPr bwMode="auto">
                          <a:xfrm>
                            <a:off x="2915285" y="2144395"/>
                            <a:ext cx="2628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rFonts w:hint="eastAsia"/>
                                  <w:color w:val="24211D"/>
                                  <w:sz w:val="12"/>
                                  <w:szCs w:val="12"/>
                                  <w:lang w:eastAsia="zh-CN"/>
                                </w:rPr>
                                <w:t>距离</w:t>
                              </w:r>
                              <w:r>
                                <w:rPr>
                                  <w:color w:val="24211D"/>
                                  <w:sz w:val="12"/>
                                  <w:szCs w:val="12"/>
                                </w:rPr>
                                <w:t>(m)</w:t>
                              </w:r>
                            </w:p>
                          </w:txbxContent>
                        </wps:txbx>
                        <wps:bodyPr rot="0" vert="horz" wrap="none" lIns="0" tIns="0" rIns="0" bIns="0" anchor="t" anchorCtr="0" upright="1">
                          <a:spAutoFit/>
                        </wps:bodyPr>
                      </wps:wsp>
                      <wps:wsp>
                        <wps:cNvPr id="2829" name="Rectangle 268"/>
                        <wps:cNvSpPr>
                          <a:spLocks noChangeArrowheads="1"/>
                        </wps:cNvSpPr>
                        <wps:spPr bwMode="auto">
                          <a:xfrm>
                            <a:off x="3800475" y="2144395"/>
                            <a:ext cx="3289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rFonts w:hint="eastAsia"/>
                                  <w:color w:val="24211D"/>
                                  <w:sz w:val="12"/>
                                  <w:szCs w:val="12"/>
                                  <w:lang w:eastAsia="zh-CN"/>
                                </w:rPr>
                                <w:t>方位角</w:t>
                              </w:r>
                              <w:r>
                                <w:rPr>
                                  <w:color w:val="24211D"/>
                                  <w:sz w:val="12"/>
                                  <w:szCs w:val="12"/>
                                </w:rPr>
                                <w:t xml:space="preserve"> (°)</w:t>
                              </w:r>
                            </w:p>
                          </w:txbxContent>
                        </wps:txbx>
                        <wps:bodyPr rot="0" vert="horz" wrap="none" lIns="0" tIns="0" rIns="0" bIns="0" anchor="t" anchorCtr="0" upright="1">
                          <a:spAutoFit/>
                        </wps:bodyPr>
                      </wps:wsp>
                      <wps:wsp>
                        <wps:cNvPr id="2830" name="Rectangle 269"/>
                        <wps:cNvSpPr>
                          <a:spLocks noChangeArrowheads="1"/>
                        </wps:cNvSpPr>
                        <wps:spPr bwMode="auto">
                          <a:xfrm>
                            <a:off x="4429760" y="2144395"/>
                            <a:ext cx="26479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(D) GPS</w:t>
                              </w:r>
                            </w:p>
                          </w:txbxContent>
                        </wps:txbx>
                        <wps:bodyPr rot="0" vert="horz" wrap="none" lIns="0" tIns="0" rIns="0" bIns="0" anchor="t" anchorCtr="0" upright="1">
                          <a:spAutoFit/>
                        </wps:bodyPr>
                      </wps:wsp>
                      <wps:wsp>
                        <wps:cNvPr id="2831" name="Rectangle 270"/>
                        <wps:cNvSpPr>
                          <a:spLocks noChangeArrowheads="1"/>
                        </wps:cNvSpPr>
                        <wps:spPr bwMode="auto">
                          <a:xfrm>
                            <a:off x="535305" y="2390140"/>
                            <a:ext cx="39497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rFonts w:hint="eastAsia"/>
                                  <w:color w:val="24211D"/>
                                  <w:sz w:val="14"/>
                                  <w:szCs w:val="14"/>
                                  <w:lang w:eastAsia="zh-CN"/>
                                </w:rPr>
                                <w:t>垂直飞行</w:t>
                              </w:r>
                            </w:p>
                          </w:txbxContent>
                        </wps:txbx>
                        <wps:bodyPr rot="0" vert="horz" wrap="square" lIns="0" tIns="0" rIns="0" bIns="0" anchor="t" anchorCtr="0" upright="1">
                          <a:spAutoFit/>
                        </wps:bodyPr>
                      </wps:wsp>
                      <wps:wsp>
                        <wps:cNvPr id="2832" name="Rectangle 271"/>
                        <wps:cNvSpPr>
                          <a:spLocks noChangeArrowheads="1"/>
                        </wps:cNvSpPr>
                        <wps:spPr bwMode="auto">
                          <a:xfrm>
                            <a:off x="960120" y="2477770"/>
                            <a:ext cx="17907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rFonts w:hint="eastAsia"/>
                                  <w:color w:val="24211D"/>
                                  <w:sz w:val="14"/>
                                  <w:szCs w:val="14"/>
                                  <w:lang w:eastAsia="zh-CN"/>
                                </w:rPr>
                                <w:t>高度</w:t>
                              </w:r>
                            </w:p>
                          </w:txbxContent>
                        </wps:txbx>
                        <wps:bodyPr rot="0" vert="horz" wrap="none" lIns="0" tIns="0" rIns="0" bIns="0" anchor="t" anchorCtr="0" upright="1">
                          <a:noAutofit/>
                        </wps:bodyPr>
                      </wps:wsp>
                      <wps:wsp>
                        <wps:cNvPr id="2833" name="Rectangle 272"/>
                        <wps:cNvSpPr>
                          <a:spLocks noChangeArrowheads="1"/>
                        </wps:cNvSpPr>
                        <wps:spPr bwMode="auto">
                          <a:xfrm>
                            <a:off x="613410" y="2590800"/>
                            <a:ext cx="895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rFonts w:hint="eastAsia"/>
                                  <w:color w:val="24211D"/>
                                  <w:sz w:val="14"/>
                                  <w:szCs w:val="14"/>
                                  <w:lang w:eastAsia="zh-CN"/>
                                </w:rPr>
                                <w:t>从</w:t>
                              </w:r>
                            </w:p>
                          </w:txbxContent>
                        </wps:txbx>
                        <wps:bodyPr rot="0" vert="horz" wrap="none" lIns="0" tIns="0" rIns="0" bIns="0" anchor="t" anchorCtr="0" upright="1">
                          <a:spAutoFit/>
                        </wps:bodyPr>
                      </wps:wsp>
                      <wps:wsp>
                        <wps:cNvPr id="2834" name="Rectangle 273"/>
                        <wps:cNvSpPr>
                          <a:spLocks noChangeArrowheads="1"/>
                        </wps:cNvSpPr>
                        <wps:spPr bwMode="auto">
                          <a:xfrm>
                            <a:off x="575310" y="2701290"/>
                            <a:ext cx="18034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70 m</w:t>
                              </w:r>
                            </w:p>
                          </w:txbxContent>
                        </wps:txbx>
                        <wps:bodyPr rot="0" vert="horz" wrap="none" lIns="0" tIns="0" rIns="0" bIns="0" anchor="t" anchorCtr="0" upright="1">
                          <a:spAutoFit/>
                        </wps:bodyPr>
                      </wps:wsp>
                      <wps:wsp>
                        <wps:cNvPr id="2835" name="Rectangle 274"/>
                        <wps:cNvSpPr>
                          <a:spLocks noChangeArrowheads="1"/>
                        </wps:cNvSpPr>
                        <wps:spPr bwMode="auto">
                          <a:xfrm>
                            <a:off x="1002030" y="2585720"/>
                            <a:ext cx="895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rFonts w:hint="eastAsia"/>
                                  <w:color w:val="24211D"/>
                                  <w:sz w:val="14"/>
                                  <w:szCs w:val="14"/>
                                  <w:lang w:eastAsia="zh-CN"/>
                                </w:rPr>
                                <w:t>到</w:t>
                              </w:r>
                            </w:p>
                          </w:txbxContent>
                        </wps:txbx>
                        <wps:bodyPr rot="0" vert="horz" wrap="none" lIns="0" tIns="0" rIns="0" bIns="0" anchor="t" anchorCtr="0" upright="1">
                          <a:spAutoFit/>
                        </wps:bodyPr>
                      </wps:wsp>
                      <wps:wsp>
                        <wps:cNvPr id="2836" name="Rectangle 275"/>
                        <wps:cNvSpPr>
                          <a:spLocks noChangeArrowheads="1"/>
                        </wps:cNvSpPr>
                        <wps:spPr bwMode="auto">
                          <a:xfrm>
                            <a:off x="944880" y="2701290"/>
                            <a:ext cx="2247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367 m</w:t>
                              </w:r>
                            </w:p>
                          </w:txbxContent>
                        </wps:txbx>
                        <wps:bodyPr rot="0" vert="horz" wrap="none" lIns="0" tIns="0" rIns="0" bIns="0" anchor="t" anchorCtr="0" upright="1">
                          <a:spAutoFit/>
                        </wps:bodyPr>
                      </wps:wsp>
                      <wps:wsp>
                        <wps:cNvPr id="2837" name="Rectangle 276"/>
                        <wps:cNvSpPr>
                          <a:spLocks noChangeArrowheads="1"/>
                        </wps:cNvSpPr>
                        <wps:spPr bwMode="auto">
                          <a:xfrm>
                            <a:off x="1657985" y="2383790"/>
                            <a:ext cx="166497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 xml:space="preserve">LOPIK 2004-05-11 LPs 94.3 MHz </w:t>
                              </w:r>
                              <w:r>
                                <w:rPr>
                                  <w:rFonts w:hint="eastAsia"/>
                                  <w:color w:val="24211D"/>
                                  <w:sz w:val="14"/>
                                  <w:szCs w:val="14"/>
                                  <w:lang w:eastAsia="zh-CN"/>
                                </w:rPr>
                                <w:t>无线电台</w:t>
                              </w:r>
                              <w:r>
                                <w:rPr>
                                  <w:color w:val="24211D"/>
                                  <w:sz w:val="14"/>
                                  <w:szCs w:val="14"/>
                                </w:rPr>
                                <w:t>4</w:t>
                              </w:r>
                            </w:p>
                          </w:txbxContent>
                        </wps:txbx>
                        <wps:bodyPr rot="0" vert="horz" wrap="none" lIns="0" tIns="0" rIns="0" bIns="0" anchor="t" anchorCtr="0" upright="1">
                          <a:spAutoFit/>
                        </wps:bodyPr>
                      </wps:wsp>
                      <wps:wsp>
                        <wps:cNvPr id="2838" name="Rectangle 277"/>
                        <wps:cNvSpPr>
                          <a:spLocks noChangeArrowheads="1"/>
                        </wps:cNvSpPr>
                        <wps:spPr bwMode="auto">
                          <a:xfrm>
                            <a:off x="1722755" y="2547620"/>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rFonts w:hint="eastAsia"/>
                                  <w:color w:val="24211D"/>
                                  <w:sz w:val="14"/>
                                  <w:szCs w:val="14"/>
                                  <w:lang w:eastAsia="zh-CN"/>
                                </w:rPr>
                                <w:t>距离</w:t>
                              </w:r>
                            </w:p>
                          </w:txbxContent>
                        </wps:txbx>
                        <wps:bodyPr rot="0" vert="horz" wrap="none" lIns="0" tIns="0" rIns="0" bIns="0" anchor="t" anchorCtr="0" upright="1">
                          <a:spAutoFit/>
                        </wps:bodyPr>
                      </wps:wsp>
                      <wps:wsp>
                        <wps:cNvPr id="2839" name="Rectangle 278"/>
                        <wps:cNvSpPr>
                          <a:spLocks noChangeArrowheads="1"/>
                        </wps:cNvSpPr>
                        <wps:spPr bwMode="auto">
                          <a:xfrm>
                            <a:off x="1701800" y="2694940"/>
                            <a:ext cx="2247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950 m</w:t>
                              </w:r>
                            </w:p>
                          </w:txbxContent>
                        </wps:txbx>
                        <wps:bodyPr rot="0" vert="horz" wrap="none" lIns="0" tIns="0" rIns="0" bIns="0" anchor="t" anchorCtr="0" upright="1">
                          <a:spAutoFit/>
                        </wps:bodyPr>
                      </wps:wsp>
                      <wps:wsp>
                        <wps:cNvPr id="2840" name="Rectangle 279"/>
                        <wps:cNvSpPr>
                          <a:spLocks noChangeArrowheads="1"/>
                        </wps:cNvSpPr>
                        <wps:spPr bwMode="auto">
                          <a:xfrm>
                            <a:off x="2060575" y="2547620"/>
                            <a:ext cx="2673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rFonts w:hint="eastAsia"/>
                                  <w:color w:val="24211D"/>
                                  <w:sz w:val="14"/>
                                  <w:szCs w:val="14"/>
                                  <w:lang w:eastAsia="zh-CN"/>
                                </w:rPr>
                                <w:t>方位角</w:t>
                              </w:r>
                            </w:p>
                          </w:txbxContent>
                        </wps:txbx>
                        <wps:bodyPr rot="0" vert="horz" wrap="none" lIns="0" tIns="0" rIns="0" bIns="0" anchor="t" anchorCtr="0" upright="1">
                          <a:spAutoFit/>
                        </wps:bodyPr>
                      </wps:wsp>
                      <wps:wsp>
                        <wps:cNvPr id="2841" name="Rectangle 280"/>
                        <wps:cNvSpPr>
                          <a:spLocks noChangeArrowheads="1"/>
                        </wps:cNvSpPr>
                        <wps:spPr bwMode="auto">
                          <a:xfrm>
                            <a:off x="2106295" y="2694940"/>
                            <a:ext cx="168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314°</w:t>
                              </w:r>
                            </w:p>
                          </w:txbxContent>
                        </wps:txbx>
                        <wps:bodyPr rot="0" vert="horz" wrap="none" lIns="0" tIns="0" rIns="0" bIns="0" anchor="t" anchorCtr="0" upright="1">
                          <a:spAutoFit/>
                        </wps:bodyPr>
                      </wps:wsp>
                      <wps:wsp>
                        <wps:cNvPr id="2842" name="Rectangle 281"/>
                        <wps:cNvSpPr>
                          <a:spLocks noChangeArrowheads="1"/>
                        </wps:cNvSpPr>
                        <wps:spPr bwMode="auto">
                          <a:xfrm>
                            <a:off x="2675890" y="2547620"/>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rFonts w:hint="eastAsia"/>
                                  <w:color w:val="24211D"/>
                                  <w:sz w:val="14"/>
                                  <w:szCs w:val="14"/>
                                  <w:lang w:eastAsia="zh-CN"/>
                                </w:rPr>
                                <w:t>日期</w:t>
                              </w:r>
                            </w:p>
                          </w:txbxContent>
                        </wps:txbx>
                        <wps:bodyPr rot="0" vert="horz" wrap="none" lIns="0" tIns="0" rIns="0" bIns="0" anchor="t" anchorCtr="0" upright="1">
                          <a:spAutoFit/>
                        </wps:bodyPr>
                      </wps:wsp>
                      <wps:wsp>
                        <wps:cNvPr id="2843" name="Rectangle 282"/>
                        <wps:cNvSpPr>
                          <a:spLocks noChangeArrowheads="1"/>
                        </wps:cNvSpPr>
                        <wps:spPr bwMode="auto">
                          <a:xfrm>
                            <a:off x="2495550" y="2684145"/>
                            <a:ext cx="57848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rPr>
                                  <w:lang w:eastAsia="zh-CN"/>
                                </w:rPr>
                              </w:pPr>
                              <w:r>
                                <w:rPr>
                                  <w:color w:val="24211D"/>
                                  <w:sz w:val="14"/>
                                  <w:szCs w:val="14"/>
                                </w:rPr>
                                <w:t>2004</w:t>
                              </w:r>
                              <w:r>
                                <w:rPr>
                                  <w:rFonts w:hint="eastAsia"/>
                                  <w:color w:val="24211D"/>
                                  <w:sz w:val="14"/>
                                  <w:szCs w:val="14"/>
                                  <w:lang w:eastAsia="zh-CN"/>
                                </w:rPr>
                                <w:t>年</w:t>
                              </w:r>
                              <w:r>
                                <w:rPr>
                                  <w:rFonts w:hint="eastAsia"/>
                                  <w:color w:val="24211D"/>
                                  <w:sz w:val="14"/>
                                  <w:szCs w:val="14"/>
                                  <w:lang w:eastAsia="zh-CN"/>
                                </w:rPr>
                                <w:t>5</w:t>
                              </w:r>
                              <w:r>
                                <w:rPr>
                                  <w:rFonts w:hint="eastAsia"/>
                                  <w:color w:val="24211D"/>
                                  <w:sz w:val="14"/>
                                  <w:szCs w:val="14"/>
                                  <w:lang w:eastAsia="zh-CN"/>
                                </w:rPr>
                                <w:t>月</w:t>
                              </w:r>
                              <w:r>
                                <w:rPr>
                                  <w:rFonts w:hint="eastAsia"/>
                                  <w:color w:val="24211D"/>
                                  <w:sz w:val="14"/>
                                  <w:szCs w:val="14"/>
                                  <w:lang w:eastAsia="zh-CN"/>
                                </w:rPr>
                                <w:t>12</w:t>
                              </w:r>
                              <w:r>
                                <w:rPr>
                                  <w:rFonts w:hint="eastAsia"/>
                                  <w:color w:val="24211D"/>
                                  <w:sz w:val="14"/>
                                  <w:szCs w:val="14"/>
                                  <w:lang w:eastAsia="zh-CN"/>
                                </w:rPr>
                                <w:t>日</w:t>
                              </w:r>
                            </w:p>
                          </w:txbxContent>
                        </wps:txbx>
                        <wps:bodyPr rot="0" vert="horz" wrap="none" lIns="0" tIns="0" rIns="0" bIns="0" anchor="t" anchorCtr="0" upright="1">
                          <a:spAutoFit/>
                        </wps:bodyPr>
                      </wps:wsp>
                      <wps:wsp>
                        <wps:cNvPr id="2844" name="Rectangle 283"/>
                        <wps:cNvSpPr>
                          <a:spLocks noChangeArrowheads="1"/>
                        </wps:cNvSpPr>
                        <wps:spPr bwMode="auto">
                          <a:xfrm>
                            <a:off x="3238500" y="2484120"/>
                            <a:ext cx="1784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rFonts w:hint="eastAsia"/>
                                  <w:color w:val="24211D"/>
                                  <w:sz w:val="14"/>
                                  <w:szCs w:val="14"/>
                                  <w:lang w:eastAsia="zh-CN"/>
                                </w:rPr>
                                <w:t>时间</w:t>
                              </w:r>
                            </w:p>
                          </w:txbxContent>
                        </wps:txbx>
                        <wps:bodyPr rot="0" vert="horz" wrap="none" lIns="0" tIns="0" rIns="0" bIns="0" anchor="t" anchorCtr="0" upright="1">
                          <a:spAutoFit/>
                        </wps:bodyPr>
                      </wps:wsp>
                      <wps:wsp>
                        <wps:cNvPr id="2845" name="Rectangle 284"/>
                        <wps:cNvSpPr>
                          <a:spLocks noChangeArrowheads="1"/>
                        </wps:cNvSpPr>
                        <wps:spPr bwMode="auto">
                          <a:xfrm>
                            <a:off x="3168015" y="2700020"/>
                            <a:ext cx="3435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10:15 uur</w:t>
                              </w:r>
                            </w:p>
                          </w:txbxContent>
                        </wps:txbx>
                        <wps:bodyPr rot="0" vert="horz" wrap="none" lIns="0" tIns="0" rIns="0" bIns="0" anchor="t" anchorCtr="0" upright="1">
                          <a:spAutoFit/>
                        </wps:bodyPr>
                      </wps:wsp>
                      <wps:wsp>
                        <wps:cNvPr id="2846" name="Rectangle 285"/>
                        <wps:cNvSpPr>
                          <a:spLocks noChangeArrowheads="1"/>
                        </wps:cNvSpPr>
                        <wps:spPr bwMode="auto">
                          <a:xfrm>
                            <a:off x="3168015" y="2600325"/>
                            <a:ext cx="3435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10:14 uur</w:t>
                              </w:r>
                            </w:p>
                          </w:txbxContent>
                        </wps:txbx>
                        <wps:bodyPr rot="0" vert="horz" wrap="none" lIns="0" tIns="0" rIns="0" bIns="0" anchor="t" anchorCtr="0" upright="1">
                          <a:spAutoFit/>
                        </wps:bodyPr>
                      </wps:wsp>
                      <wps:wsp>
                        <wps:cNvPr id="2847" name="Rectangle 286"/>
                        <wps:cNvSpPr>
                          <a:spLocks noChangeArrowheads="1"/>
                        </wps:cNvSpPr>
                        <wps:spPr bwMode="auto">
                          <a:xfrm>
                            <a:off x="3779520" y="2547620"/>
                            <a:ext cx="53403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rFonts w:hint="eastAsia"/>
                                  <w:color w:val="24211D"/>
                                  <w:sz w:val="14"/>
                                  <w:szCs w:val="14"/>
                                  <w:lang w:eastAsia="zh-CN"/>
                                </w:rPr>
                                <w:t>测量数据文件</w:t>
                              </w:r>
                            </w:p>
                          </w:txbxContent>
                        </wps:txbx>
                        <wps:bodyPr rot="0" vert="horz" wrap="none" lIns="0" tIns="0" rIns="0" bIns="0" anchor="t" anchorCtr="0" upright="1">
                          <a:spAutoFit/>
                        </wps:bodyPr>
                      </wps:wsp>
                      <wps:wsp>
                        <wps:cNvPr id="2848" name="Rectangle 287"/>
                        <wps:cNvSpPr>
                          <a:spLocks noChangeArrowheads="1"/>
                        </wps:cNvSpPr>
                        <wps:spPr bwMode="auto">
                          <a:xfrm>
                            <a:off x="3574415" y="2694940"/>
                            <a:ext cx="10496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LOPIK 2004-05-11 LPs.M01</w:t>
                              </w:r>
                            </w:p>
                          </w:txbxContent>
                        </wps:txbx>
                        <wps:bodyPr rot="0" vert="horz" wrap="none" lIns="0" tIns="0" rIns="0" bIns="0" anchor="t" anchorCtr="0" upright="1">
                          <a:spAutoFit/>
                        </wps:bodyPr>
                      </wps:wsp>
                      <wps:wsp>
                        <wps:cNvPr id="2849" name="Rectangle 288"/>
                        <wps:cNvSpPr>
                          <a:spLocks noChangeArrowheads="1"/>
                        </wps:cNvSpPr>
                        <wps:spPr bwMode="auto">
                          <a:xfrm>
                            <a:off x="392430" y="1944370"/>
                            <a:ext cx="450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0</w:t>
                              </w:r>
                            </w:p>
                          </w:txbxContent>
                        </wps:txbx>
                        <wps:bodyPr rot="0" vert="horz" wrap="none" lIns="0" tIns="0" rIns="0" bIns="0" anchor="t" anchorCtr="0" upright="1">
                          <a:spAutoFit/>
                        </wps:bodyPr>
                      </wps:wsp>
                      <wps:wsp>
                        <wps:cNvPr id="2850" name="Rectangle 289"/>
                        <wps:cNvSpPr>
                          <a:spLocks noChangeArrowheads="1"/>
                        </wps:cNvSpPr>
                        <wps:spPr bwMode="auto">
                          <a:xfrm>
                            <a:off x="354330" y="1705610"/>
                            <a:ext cx="895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50</w:t>
                              </w:r>
                            </w:p>
                          </w:txbxContent>
                        </wps:txbx>
                        <wps:bodyPr rot="0" vert="horz" wrap="none" lIns="0" tIns="0" rIns="0" bIns="0" anchor="t" anchorCtr="0" upright="1">
                          <a:spAutoFit/>
                        </wps:bodyPr>
                      </wps:wsp>
                      <wps:wsp>
                        <wps:cNvPr id="2851" name="Rectangle 290"/>
                        <wps:cNvSpPr>
                          <a:spLocks noChangeArrowheads="1"/>
                        </wps:cNvSpPr>
                        <wps:spPr bwMode="auto">
                          <a:xfrm>
                            <a:off x="306705" y="1467485"/>
                            <a:ext cx="133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100</w:t>
                              </w:r>
                            </w:p>
                          </w:txbxContent>
                        </wps:txbx>
                        <wps:bodyPr rot="0" vert="horz" wrap="none" lIns="0" tIns="0" rIns="0" bIns="0" anchor="t" anchorCtr="0" upright="1">
                          <a:spAutoFit/>
                        </wps:bodyPr>
                      </wps:wsp>
                      <wps:wsp>
                        <wps:cNvPr id="2852" name="Rectangle 291"/>
                        <wps:cNvSpPr>
                          <a:spLocks noChangeArrowheads="1"/>
                        </wps:cNvSpPr>
                        <wps:spPr bwMode="auto">
                          <a:xfrm>
                            <a:off x="306705" y="1219835"/>
                            <a:ext cx="133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150</w:t>
                              </w:r>
                            </w:p>
                          </w:txbxContent>
                        </wps:txbx>
                        <wps:bodyPr rot="0" vert="horz" wrap="none" lIns="0" tIns="0" rIns="0" bIns="0" anchor="t" anchorCtr="0" upright="1">
                          <a:spAutoFit/>
                        </wps:bodyPr>
                      </wps:wsp>
                      <wps:wsp>
                        <wps:cNvPr id="2853" name="Rectangle 292"/>
                        <wps:cNvSpPr>
                          <a:spLocks noChangeArrowheads="1"/>
                        </wps:cNvSpPr>
                        <wps:spPr bwMode="auto">
                          <a:xfrm>
                            <a:off x="306705" y="981710"/>
                            <a:ext cx="133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200</w:t>
                              </w:r>
                            </w:p>
                          </w:txbxContent>
                        </wps:txbx>
                        <wps:bodyPr rot="0" vert="horz" wrap="none" lIns="0" tIns="0" rIns="0" bIns="0" anchor="t" anchorCtr="0" upright="1">
                          <a:spAutoFit/>
                        </wps:bodyPr>
                      </wps:wsp>
                      <wps:wsp>
                        <wps:cNvPr id="2854" name="Rectangle 293"/>
                        <wps:cNvSpPr>
                          <a:spLocks noChangeArrowheads="1"/>
                        </wps:cNvSpPr>
                        <wps:spPr bwMode="auto">
                          <a:xfrm>
                            <a:off x="306705" y="734060"/>
                            <a:ext cx="133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250</w:t>
                              </w:r>
                            </w:p>
                          </w:txbxContent>
                        </wps:txbx>
                        <wps:bodyPr rot="0" vert="horz" wrap="none" lIns="0" tIns="0" rIns="0" bIns="0" anchor="t" anchorCtr="0" upright="1">
                          <a:spAutoFit/>
                        </wps:bodyPr>
                      </wps:wsp>
                      <wps:wsp>
                        <wps:cNvPr id="2855" name="Rectangle 294"/>
                        <wps:cNvSpPr>
                          <a:spLocks noChangeArrowheads="1"/>
                        </wps:cNvSpPr>
                        <wps:spPr bwMode="auto">
                          <a:xfrm>
                            <a:off x="306705" y="485775"/>
                            <a:ext cx="133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300</w:t>
                              </w:r>
                            </w:p>
                          </w:txbxContent>
                        </wps:txbx>
                        <wps:bodyPr rot="0" vert="horz" wrap="none" lIns="0" tIns="0" rIns="0" bIns="0" anchor="t" anchorCtr="0" upright="1">
                          <a:spAutoFit/>
                        </wps:bodyPr>
                      </wps:wsp>
                      <wps:wsp>
                        <wps:cNvPr id="2856" name="Rectangle 295"/>
                        <wps:cNvSpPr>
                          <a:spLocks noChangeArrowheads="1"/>
                        </wps:cNvSpPr>
                        <wps:spPr bwMode="auto">
                          <a:xfrm>
                            <a:off x="306705" y="238125"/>
                            <a:ext cx="133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350</w:t>
                              </w:r>
                            </w:p>
                          </w:txbxContent>
                        </wps:txbx>
                        <wps:bodyPr rot="0" vert="horz" wrap="none" lIns="0" tIns="0" rIns="0" bIns="0" anchor="t" anchorCtr="0" upright="1">
                          <a:spAutoFit/>
                        </wps:bodyPr>
                      </wps:wsp>
                      <wps:wsp>
                        <wps:cNvPr id="2857" name="Rectangle 296"/>
                        <wps:cNvSpPr>
                          <a:spLocks noChangeArrowheads="1"/>
                        </wps:cNvSpPr>
                        <wps:spPr bwMode="auto">
                          <a:xfrm>
                            <a:off x="306705" y="0"/>
                            <a:ext cx="1339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4"/>
                                  <w:szCs w:val="14"/>
                                </w:rPr>
                                <w:t>400</w:t>
                              </w:r>
                            </w:p>
                          </w:txbxContent>
                        </wps:txbx>
                        <wps:bodyPr rot="0" vert="horz" wrap="none" lIns="0" tIns="0" rIns="0" bIns="0" anchor="t" anchorCtr="0" upright="1">
                          <a:spAutoFit/>
                        </wps:bodyPr>
                      </wps:wsp>
                      <wps:wsp>
                        <wps:cNvPr id="2858" name="Rectangle 297"/>
                        <wps:cNvSpPr>
                          <a:spLocks noChangeArrowheads="1"/>
                        </wps:cNvSpPr>
                        <wps:spPr bwMode="auto">
                          <a:xfrm>
                            <a:off x="449580" y="20205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45</w:t>
                              </w:r>
                            </w:p>
                          </w:txbxContent>
                        </wps:txbx>
                        <wps:bodyPr rot="0" vert="horz" wrap="none" lIns="0" tIns="0" rIns="0" bIns="0" anchor="t" anchorCtr="0" upright="1">
                          <a:spAutoFit/>
                        </wps:bodyPr>
                      </wps:wsp>
                      <wps:wsp>
                        <wps:cNvPr id="2859" name="Rectangle 298"/>
                        <wps:cNvSpPr>
                          <a:spLocks noChangeArrowheads="1"/>
                        </wps:cNvSpPr>
                        <wps:spPr bwMode="auto">
                          <a:xfrm>
                            <a:off x="1344295" y="20205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50</w:t>
                              </w:r>
                            </w:p>
                          </w:txbxContent>
                        </wps:txbx>
                        <wps:bodyPr rot="0" vert="horz" wrap="none" lIns="0" tIns="0" rIns="0" bIns="0" anchor="t" anchorCtr="0" upright="1">
                          <a:spAutoFit/>
                        </wps:bodyPr>
                      </wps:wsp>
                      <wps:wsp>
                        <wps:cNvPr id="2860" name="Rectangle 299"/>
                        <wps:cNvSpPr>
                          <a:spLocks noChangeArrowheads="1"/>
                        </wps:cNvSpPr>
                        <wps:spPr bwMode="auto">
                          <a:xfrm>
                            <a:off x="2239645" y="20205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55</w:t>
                              </w:r>
                            </w:p>
                          </w:txbxContent>
                        </wps:txbx>
                        <wps:bodyPr rot="0" vert="horz" wrap="none" lIns="0" tIns="0" rIns="0" bIns="0" anchor="t" anchorCtr="0" upright="1">
                          <a:spAutoFit/>
                        </wps:bodyPr>
                      </wps:wsp>
                      <wps:wsp>
                        <wps:cNvPr id="2861" name="Rectangle 300"/>
                        <wps:cNvSpPr>
                          <a:spLocks noChangeArrowheads="1"/>
                        </wps:cNvSpPr>
                        <wps:spPr bwMode="auto">
                          <a:xfrm>
                            <a:off x="2401570" y="20205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56</w:t>
                              </w:r>
                            </w:p>
                          </w:txbxContent>
                        </wps:txbx>
                        <wps:bodyPr rot="0" vert="horz" wrap="none" lIns="0" tIns="0" rIns="0" bIns="0" anchor="t" anchorCtr="0" upright="1">
                          <a:spAutoFit/>
                        </wps:bodyPr>
                      </wps:wsp>
                      <wps:wsp>
                        <wps:cNvPr id="2862" name="Rectangle 301"/>
                        <wps:cNvSpPr>
                          <a:spLocks noChangeArrowheads="1"/>
                        </wps:cNvSpPr>
                        <wps:spPr bwMode="auto">
                          <a:xfrm>
                            <a:off x="2582545" y="20205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57</w:t>
                              </w:r>
                            </w:p>
                          </w:txbxContent>
                        </wps:txbx>
                        <wps:bodyPr rot="0" vert="horz" wrap="none" lIns="0" tIns="0" rIns="0" bIns="0" anchor="t" anchorCtr="0" upright="1">
                          <a:spAutoFit/>
                        </wps:bodyPr>
                      </wps:wsp>
                      <wps:wsp>
                        <wps:cNvPr id="2863" name="Rectangle 302"/>
                        <wps:cNvSpPr>
                          <a:spLocks noChangeArrowheads="1"/>
                        </wps:cNvSpPr>
                        <wps:spPr bwMode="auto">
                          <a:xfrm>
                            <a:off x="2687320" y="2020570"/>
                            <a:ext cx="153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–200</w:t>
                              </w:r>
                            </w:p>
                          </w:txbxContent>
                        </wps:txbx>
                        <wps:bodyPr rot="0" vert="horz" wrap="none" lIns="0" tIns="0" rIns="0" bIns="0" anchor="t" anchorCtr="0" upright="1">
                          <a:spAutoFit/>
                        </wps:bodyPr>
                      </wps:wsp>
                      <wps:wsp>
                        <wps:cNvPr id="2864" name="Rectangle 303"/>
                        <wps:cNvSpPr>
                          <a:spLocks noChangeArrowheads="1"/>
                        </wps:cNvSpPr>
                        <wps:spPr bwMode="auto">
                          <a:xfrm>
                            <a:off x="2868295" y="2020570"/>
                            <a:ext cx="153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–100</w:t>
                              </w:r>
                            </w:p>
                          </w:txbxContent>
                        </wps:txbx>
                        <wps:bodyPr rot="0" vert="horz" wrap="none" lIns="0" tIns="0" rIns="0" bIns="0" anchor="t" anchorCtr="0" upright="1">
                          <a:spAutoFit/>
                        </wps:bodyPr>
                      </wps:wsp>
                      <wps:wsp>
                        <wps:cNvPr id="2865" name="Rectangle 304"/>
                        <wps:cNvSpPr>
                          <a:spLocks noChangeArrowheads="1"/>
                        </wps:cNvSpPr>
                        <wps:spPr bwMode="auto">
                          <a:xfrm>
                            <a:off x="3096895" y="20205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0</w:t>
                              </w:r>
                            </w:p>
                          </w:txbxContent>
                        </wps:txbx>
                        <wps:bodyPr rot="0" vert="horz" wrap="none" lIns="0" tIns="0" rIns="0" bIns="0" anchor="t" anchorCtr="0" upright="1">
                          <a:spAutoFit/>
                        </wps:bodyPr>
                      </wps:wsp>
                      <wps:wsp>
                        <wps:cNvPr id="2866" name="Rectangle 305"/>
                        <wps:cNvSpPr>
                          <a:spLocks noChangeArrowheads="1"/>
                        </wps:cNvSpPr>
                        <wps:spPr bwMode="auto">
                          <a:xfrm>
                            <a:off x="3230245" y="202057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100</w:t>
                              </w:r>
                            </w:p>
                          </w:txbxContent>
                        </wps:txbx>
                        <wps:bodyPr rot="0" vert="horz" wrap="none" lIns="0" tIns="0" rIns="0" bIns="0" anchor="t" anchorCtr="0" upright="1">
                          <a:spAutoFit/>
                        </wps:bodyPr>
                      </wps:wsp>
                      <wps:wsp>
                        <wps:cNvPr id="2867" name="Rectangle 306"/>
                        <wps:cNvSpPr>
                          <a:spLocks noChangeArrowheads="1"/>
                        </wps:cNvSpPr>
                        <wps:spPr bwMode="auto">
                          <a:xfrm>
                            <a:off x="3411220" y="202057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200</w:t>
                              </w:r>
                            </w:p>
                          </w:txbxContent>
                        </wps:txbx>
                        <wps:bodyPr rot="0" vert="horz" wrap="none" lIns="0" tIns="0" rIns="0" bIns="0" anchor="t" anchorCtr="0" upright="1">
                          <a:spAutoFit/>
                        </wps:bodyPr>
                      </wps:wsp>
                      <wps:wsp>
                        <wps:cNvPr id="2868" name="Rectangle 307"/>
                        <wps:cNvSpPr>
                          <a:spLocks noChangeArrowheads="1"/>
                        </wps:cNvSpPr>
                        <wps:spPr bwMode="auto">
                          <a:xfrm>
                            <a:off x="3543935" y="2020570"/>
                            <a:ext cx="1149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–10</w:t>
                              </w:r>
                            </w:p>
                          </w:txbxContent>
                        </wps:txbx>
                        <wps:bodyPr rot="0" vert="horz" wrap="none" lIns="0" tIns="0" rIns="0" bIns="0" anchor="t" anchorCtr="0" upright="1">
                          <a:spAutoFit/>
                        </wps:bodyPr>
                      </wps:wsp>
                      <wps:wsp>
                        <wps:cNvPr id="2869" name="Rectangle 308"/>
                        <wps:cNvSpPr>
                          <a:spLocks noChangeArrowheads="1"/>
                        </wps:cNvSpPr>
                        <wps:spPr bwMode="auto">
                          <a:xfrm>
                            <a:off x="3743960" y="20205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–5</w:t>
                              </w:r>
                            </w:p>
                          </w:txbxContent>
                        </wps:txbx>
                        <wps:bodyPr rot="0" vert="horz" wrap="none" lIns="0" tIns="0" rIns="0" bIns="0" anchor="t" anchorCtr="0" upright="1">
                          <a:spAutoFit/>
                        </wps:bodyPr>
                      </wps:wsp>
                      <wps:wsp>
                        <wps:cNvPr id="2870" name="Rectangle 309"/>
                        <wps:cNvSpPr>
                          <a:spLocks noChangeArrowheads="1"/>
                        </wps:cNvSpPr>
                        <wps:spPr bwMode="auto">
                          <a:xfrm>
                            <a:off x="3924935" y="20205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0</w:t>
                              </w:r>
                            </w:p>
                          </w:txbxContent>
                        </wps:txbx>
                        <wps:bodyPr rot="0" vert="horz" wrap="none" lIns="0" tIns="0" rIns="0" bIns="0" anchor="t" anchorCtr="0" upright="1">
                          <a:spAutoFit/>
                        </wps:bodyPr>
                      </wps:wsp>
                      <wps:wsp>
                        <wps:cNvPr id="2871" name="Rectangle 310"/>
                        <wps:cNvSpPr>
                          <a:spLocks noChangeArrowheads="1"/>
                        </wps:cNvSpPr>
                        <wps:spPr bwMode="auto">
                          <a:xfrm>
                            <a:off x="4105910" y="20205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5</w:t>
                              </w:r>
                            </w:p>
                          </w:txbxContent>
                        </wps:txbx>
                        <wps:bodyPr rot="0" vert="horz" wrap="none" lIns="0" tIns="0" rIns="0" bIns="0" anchor="t" anchorCtr="0" upright="1">
                          <a:spAutoFit/>
                        </wps:bodyPr>
                      </wps:wsp>
                      <wps:wsp>
                        <wps:cNvPr id="2872" name="Rectangle 311"/>
                        <wps:cNvSpPr>
                          <a:spLocks noChangeArrowheads="1"/>
                        </wps:cNvSpPr>
                        <wps:spPr bwMode="auto">
                          <a:xfrm>
                            <a:off x="4267835" y="2020570"/>
                            <a:ext cx="768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10</w:t>
                              </w:r>
                            </w:p>
                          </w:txbxContent>
                        </wps:txbx>
                        <wps:bodyPr rot="0" vert="horz" wrap="none" lIns="0" tIns="0" rIns="0" bIns="0" anchor="t" anchorCtr="0" upright="1">
                          <a:spAutoFit/>
                        </wps:bodyPr>
                      </wps:wsp>
                      <wps:wsp>
                        <wps:cNvPr id="2873" name="Rectangle 312"/>
                        <wps:cNvSpPr>
                          <a:spLocks noChangeArrowheads="1"/>
                        </wps:cNvSpPr>
                        <wps:spPr bwMode="auto">
                          <a:xfrm>
                            <a:off x="4429760" y="20205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0</w:t>
                              </w:r>
                            </w:p>
                          </w:txbxContent>
                        </wps:txbx>
                        <wps:bodyPr rot="0" vert="horz" wrap="none" lIns="0" tIns="0" rIns="0" bIns="0" anchor="t" anchorCtr="0" upright="1">
                          <a:spAutoFit/>
                        </wps:bodyPr>
                      </wps:wsp>
                      <wps:wsp>
                        <wps:cNvPr id="2874" name="Rectangle 313"/>
                        <wps:cNvSpPr>
                          <a:spLocks noChangeArrowheads="1"/>
                        </wps:cNvSpPr>
                        <wps:spPr bwMode="auto">
                          <a:xfrm>
                            <a:off x="4658360" y="2020570"/>
                            <a:ext cx="387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r>
                                <w:rPr>
                                  <w:color w:val="24211D"/>
                                  <w:sz w:val="12"/>
                                  <w:szCs w:val="12"/>
                                </w:rPr>
                                <w:t>1</w:t>
                              </w:r>
                            </w:p>
                          </w:txbxContent>
                        </wps:txbx>
                        <wps:bodyPr rot="0" vert="horz" wrap="none" lIns="0" tIns="0" rIns="0" bIns="0" anchor="t" anchorCtr="0" upright="1">
                          <a:spAutoFit/>
                        </wps:bodyPr>
                      </wps:wsp>
                    </wpc:wpc>
                  </a:graphicData>
                </a:graphic>
              </wp:inline>
            </w:drawing>
          </mc:Choice>
          <mc:Fallback>
            <w:pict>
              <v:group id="画布 291" o:spid="_x0000_s3301" editas="canvas" style="width:377.25pt;height:240.6pt;mso-position-horizontal-relative:char;mso-position-vertical-relative:line" coordsize="47910,30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">
                <v:shape id="_x0000_s3302" type="#_x0000_t75" style="position:absolute;width:47910;height:30556;visibility:visible;mso-wrap-style:square">
                  <v:fill o:detectmouseclick="t"/>
                  <v:path o:connecttype="none"/>
                </v:shape>
                <v:group id="Group 236" o:spid="_x0000_s3303" style="position:absolute;left:4781;top:476;width:41993;height:30080" coordorigin="555,60" coordsize="6613,4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deUMMAAADdAAAADwAAAGRycy9kb3ducmV2LnhtbERPy4rCMBTdC/5DuMLs&#10;NK2DItVURGZkFiKoA4O7S3P7wOamNLGtfz9ZCC4P573ZDqYWHbWusqwgnkUgiDOrKy4U/F6/pysQ&#10;ziNrrC2Tgic52Kbj0QYTbXs+U3fxhQgh7BJUUHrfJFK6rCSDbmYb4sDltjXoA2wLqVvsQ7ip5TyK&#10;ltJgxaGhxIb2JWX3y8MoOPTY7z7jr+54z/fP23Vx+jvGpNTHZNitQXga/Fv8cv9oBfPFM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N15QwwAAAN0AAAAP&#10;AAAAAAAAAAAAAAAAAKoCAABkcnMvZG93bnJldi54bWxQSwUGAAAAAAQABAD6AAAAmgMAAAAA&#10;">
                  <v:rect id="Rectangle 36" o:spid="_x0000_s3304" style="position:absolute;left:6341;top:4547;width:703;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uacMA&#10;AADdAAAADwAAAGRycy9kb3ducmV2LnhtbESP3WoCMRSE7wXfIRzBO812Q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8uacMAAADdAAAADwAAAAAAAAAAAAAAAACYAgAAZHJzL2Rv&#10;d25yZXYueG1sUEsFBgAAAAAEAAQA9QAAAIgDAAAAAA==&#10;" filled="f" stroked="f">
                    <v:textbox style="mso-fit-shape-to-text:t" inset="0,0,0,0">
                      <w:txbxContent>
                        <w:p w:rsidR="003E6074" w:rsidRDefault="003E6074" w:rsidP="007F7A90">
                          <w:pPr>
                            <w:rPr>
                              <w:lang w:eastAsia="zh-CN"/>
                            </w:rPr>
                          </w:pPr>
                          <w:r>
                            <w:rPr>
                              <w:color w:val="24282B"/>
                              <w:sz w:val="10"/>
                              <w:szCs w:val="10"/>
                            </w:rPr>
                            <w:t>SM.2056-14</w:t>
                          </w:r>
                          <w:r>
                            <w:rPr>
                              <w:rFonts w:hint="eastAsia"/>
                              <w:color w:val="24282B"/>
                              <w:sz w:val="10"/>
                              <w:szCs w:val="10"/>
                              <w:lang w:eastAsia="zh-CN"/>
                            </w:rPr>
                            <w:t>报告</w:t>
                          </w:r>
                        </w:p>
                      </w:txbxContent>
                    </v:textbox>
                  </v:rect>
                  <v:rect id="Rectangle 37" o:spid="_x0000_s3305" style="position:absolute;left:570;top:60;width:3359;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qo8MA&#10;AADdAAAADwAAAGRycy9kb3ducmV2LnhtbERPz2vCMBS+D/wfwhN2m4luVu1MiwiFweZBHez6aJ5t&#10;WfNSm2i7/345DHb8+H5v89G24k69bxxrmM8UCOLSmYYrDZ/n4mkNwgdkg61j0vBDHvJs8rDF1LiB&#10;j3Q/hUrEEPYpaqhD6FIpfVmTRT9zHXHkLq63GCLsK2l6HGK4beVCqURabDg21NjRvqby+3SzGjB5&#10;MdfD5fnj/H5LcFONqlh+Ka0fp+PuFUSgMfyL/9xvRsNiuYr745v4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qqo8MAAADdAAAADwAAAAAAAAAAAAAAAACYAgAAZHJzL2Rv&#10;d25yZXYueG1sUEsFBgAAAAAEAAQA9QAAAIgDAAAAAA==&#10;" stroked="f"/>
                  <v:rect id="Rectangle 38" o:spid="_x0000_s3306" style="position:absolute;left:570;top:60;width:3359;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sD8cA&#10;AADdAAAADwAAAGRycy9kb3ducmV2LnhtbESPQUvDQBSE74L/YXmCF7GbBNqU2G0pgujBUkxEPD6y&#10;r9lg9m3YXdv477uFgsdhZr5hVpvJDuJIPvSOFeSzDARx63TPnYLP5uVxCSJEZI2DY1LwRwE269ub&#10;FVbanfiDjnXsRIJwqFCBiXGspAytIYth5kbi5B2ctxiT9J3UHk8JbgdZZNlCWuw5LRgc6dlQ+1P/&#10;WgW9yR98UX9tm92+fC8Hs3/9Xh6Uur+btk8gIk3xP3xtv2kFxbzM4fImPQG5P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u7A/HAAAA3QAAAA8AAAAAAAAAAAAAAAAAmAIAAGRy&#10;cy9kb3ducmV2LnhtbFBLBQYAAAAABAAEAPUAAACMAwAAAAA=&#10;" filled="f" strokecolor="white" strokeweight="0"/>
                  <v:line id="Line 39" o:spid="_x0000_s3307" style="position:absolute;flip:y;visibility:visible;mso-wrap-style:square" from="570,60" to="570,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d4scAAADdAAAADwAAAGRycy9kb3ducmV2LnhtbESP0WrCQBRE3wv9h+UW+iJ1Y9BW0qwS&#10;bKXig9CYD7hkb5OQ7N2Y3Wr8e7cg9HGYmTNMuh5NJ840uMaygtk0AkFcWt1wpaA4bl+WIJxH1thZ&#10;JgVXcrBePT6kmGh74W86574SAcIuQQW1930ipStrMuimticO3o8dDPogh0rqAS8BbjoZR9GrNNhw&#10;WKixp01NZZv/GgWbT7crs/3h61TN20l+cO1HtiiUen4as3cQnkb/H763d1pBvHiL4e9Ne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5t3ixwAAAN0AAAAPAAAAAAAA&#10;AAAAAAAAAKECAABkcnMvZG93bnJldi54bWxQSwUGAAAAAAQABAD5AAAAlQMAAAAA&#10;" strokecolor="#1e1e1e" strokeweight="0"/>
                  <v:line id="Line 40" o:spid="_x0000_s3308" style="position:absolute;flip:y;visibility:visible;mso-wrap-style:square" from="1964,60" to="196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p4eccAAADdAAAADwAAAGRycy9kb3ducmV2LnhtbESP3WrCQBSE7wu+w3IK3hTdaP0pqasE&#10;bVG8EIw+wCF7moRkz8bsqunbu0Khl8PMfMMsVp2pxY1aV1pWMBpGIIgzq0vOFZxP34MPEM4ja6wt&#10;k4JfcrBa9l4WGGt75yPdUp+LAGEXo4LC+yaW0mUFGXRD2xAH78e2Bn2QbS51i/cAN7UcR9FMGiw5&#10;LBTY0LqgrEqvRsH6y+2yZH/YXvJJ9ZYeXLVJpmel+q9d8gnCU+f/w3/tnVYwns7f4fkmPAG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qnh5xwAAAN0AAAAPAAAAAAAA&#10;AAAAAAAAAKECAABkcnMvZG93bnJldi54bWxQSwUGAAAAAAQABAD5AAAAlQMAAAAA&#10;" strokecolor="#1e1e1e" strokeweight="0"/>
                  <v:line id="Line 41" o:spid="_x0000_s3309" style="position:absolute;flip:y;visibility:visible;mso-wrap-style:square" from="3374,60" to="337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PgDccAAADdAAAADwAAAGRycy9kb3ducmV2LnhtbESP0WrCQBRE3wv9h+UKfSl1U9EqMRsJ&#10;2lLpQ8DUD7hkr0lI9m7MbjX+vVso9HGYmTNMshlNJy40uMaygtdpBIK4tLrhSsHx++NlBcJ5ZI2d&#10;ZVJwIweb9PEhwVjbKx/oUvhKBAi7GBXU3vexlK6syaCb2p44eCc7GPRBDpXUA14D3HRyFkVv0mDD&#10;YaHGnrY1lW3xYxRs392+zL7yz3M1b5+L3LW7bHFU6mkyZmsQnkb/H/5r77WC2WI5h9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Q+ANxwAAAN0AAAAPAAAAAAAA&#10;AAAAAAAAAKECAABkcnMvZG93bnJldi54bWxQSwUGAAAAAAQABAD5AAAAlQMAAAAA&#10;" strokecolor="#1e1e1e" strokeweight="0"/>
                  <v:line id="Line 42" o:spid="_x0000_s3310" style="position:absolute;flip:y;visibility:visible;mso-wrap-style:square" from="3644,60" to="364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9FlsYAAADdAAAADwAAAGRycy9kb3ducmV2LnhtbESP0WrCQBRE34X+w3ILfZG6UYyV1FWC&#10;rSg+CEY/4JK9TUKyd2N2q+nfdwXBx2FmzjCLVW8acaXOVZYVjEcRCOLc6ooLBefT5n0OwnlkjY1l&#10;UvBHDlbLl8ECE21vfKRr5gsRIOwSVFB63yZSurwkg25kW+Lg/djOoA+yK6Tu8BbgppGTKJpJgxWH&#10;hRJbWpeU19mvUbD+drs83R+2l2JaD7ODq7/S+KzU22uffoLw1Ptn+NHeaQWT+CO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PRZbGAAAA3QAAAA8AAAAAAAAA&#10;AAAAAAAAoQIAAGRycy9kb3ducmV2LnhtbFBLBQYAAAAABAAEAPkAAACUAwAAAAA=&#10;" strokecolor="#1e1e1e" strokeweight="0"/>
                  <v:line id="Line 43" o:spid="_x0000_s3311" style="position:absolute;flip:y;visibility:visible;mso-wrap-style:square" from="3929,60" to="392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b4cgAAADdAAAADwAAAGRycy9kb3ducmV2LnhtbESPzWrDMBCE74W+g9hAL6WRG5ofHMvB&#10;pC0NORji5gEWa2MbWyvXUhP37atAIMdhZr5hks1oOnGmwTWWFbxOIxDEpdUNVwqO358vKxDOI2vs&#10;LJOCP3KwSR8fEoy1vfCBzoWvRICwi1FB7X0fS+nKmgy6qe2Jg3eyg0Ef5FBJPeAlwE0nZ1G0kAYb&#10;Dgs19rStqWyLX6Ng++F2ZbbPv36qt/a5yF37ns2PSj1NxmwNwtPo7+Fbe6cVzObLBVzfhCcg0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3b4cgAAADdAAAADwAAAAAA&#10;AAAAAAAAAAChAgAAZHJzL2Rvd25yZXYueG1sUEsFBgAAAAAEAAQA+QAAAJYDAAAAAA==&#10;" strokecolor="#1e1e1e" strokeweight="0"/>
                  <v:line id="Line 44" o:spid="_x0000_s3312" style="position:absolute;visibility:visible;mso-wrap-style:square" from="570,3122" to="392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RzsUAAADdAAAADwAAAGRycy9kb3ducmV2LnhtbESPQYvCMBSE78L+h/AW9qbpilqpRnHV&#10;igf3oC6eH82zLTYvpclq/fdGEDwOM/MNM523phJXalxpWcF3LwJBnFldcq7g75h2xyCcR9ZYWSYF&#10;d3Iwn310pphoe+M9XQ8+FwHCLkEFhfd1IqXLCjLoerYmDt7ZNgZ9kE0udYO3ADeV7EfRSBosOSwU&#10;WNOyoOxy+DcK4oGsjptVmo730f1n7Rbu9zTYKfX12S4mIDy1/h1+tbdaQX8Yx/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RzsUAAADdAAAADwAAAAAAAAAA&#10;AAAAAAChAgAAZHJzL2Rvd25yZXYueG1sUEsFBgAAAAAEAAQA+QAAAJMDAAAAAA==&#10;" strokecolor="#1e1e1e" strokeweight="0"/>
                  <v:line id="Line 45" o:spid="_x0000_s3313" style="position:absolute;visibility:visible;mso-wrap-style:square" from="570,2746" to="3929,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FvMQAAADdAAAADwAAAGRycy9kb3ducmV2LnhtbERPTW+CQBC9N/E/bMakt7pIbCWU1aAt&#10;pof2IDQ9T9gpENlZwm4V/333YOLx5X1n28n04kyj6ywrWC4iEMS11R03Cr6r4ikB4Tyyxt4yKbiS&#10;g+1m9pBhqu2Fj3QufSNCCLsUFbTeD6mUrm7JoFvYgThwv3Y06AMcG6lHvIRw08s4il6kwY5DQ4sD&#10;7VuqT+WfUbBeyb46vBVFcoyuu3eXu6+f1adSj/MpfwXhafJ38c39oRXEz+swN7w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wQW8xAAAAN0AAAAPAAAAAAAAAAAA&#10;AAAAAKECAABkcnMvZG93bnJldi54bWxQSwUGAAAAAAQABAD5AAAAkgMAAAAA&#10;" strokecolor="#1e1e1e" strokeweight="0"/>
                  <v:line id="Line 46" o:spid="_x0000_s3314" style="position:absolute;visibility:visible;mso-wrap-style:square" from="570,2356" to="3929,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2gJ8cAAADdAAAADwAAAGRycy9kb3ducmV2LnhtbESPQWvCQBSE70L/w/IKvemmktYYXUVt&#10;UzzUQ1Q8P7LPJDT7NmS3Mf77bqHQ4zAz3zDL9WAa0VPnassKnicRCOLC6ppLBedTNk5AOI+ssbFM&#10;Cu7kYL16GC0x1fbGOfVHX4oAYZeigsr7NpXSFRUZdBPbEgfvajuDPsiulLrDW4CbRk6j6FUarDks&#10;VNjSrqLi6/htFMxi2Zw+3rIsyaP79t1t3OESfyr19DhsFiA8Df4//NfeawXTl9kc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jaAnxwAAAN0AAAAPAAAAAAAA&#10;AAAAAAAAAKECAABkcnMvZG93bnJldi54bWxQSwUGAAAAAAQABAD5AAAAlQMAAAAA&#10;" strokecolor="#1e1e1e" strokeweight="0"/>
                  <v:line id="Line 47" o:spid="_x0000_s3315" style="position:absolute;visibility:visible;mso-wrap-style:square" from="570,1981" to="3929,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J5ncQAAADdAAAADwAAAGRycy9kb3ducmV2LnhtbERPPW/CMBDdK/EfrENiKw4RlCjFoNCS&#10;iqEdElDnU3xNosbnKDYQ/n09IHV8et+b3Wg6caXBtZYVLOYRCOLK6pZrBedT/pyAcB5ZY2eZFNzJ&#10;wW47edpgqu2NC7qWvhYhhF2KChrv+1RKVzVk0M1tTxy4HzsY9AEOtdQD3kK46WQcRS/SYMuhocGe&#10;3hqqfsuLUbBeyu708Z7nSRHd9weXua/v5adSs+mYvYLwNPp/8cN91AriVRL2hzfhCc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nmdxAAAAN0AAAAPAAAAAAAAAAAA&#10;AAAAAKECAABkcnMvZG93bnJldi54bWxQSwUGAAAAAAQABAD5AAAAkgMAAAAA&#10;" strokecolor="#1e1e1e" strokeweight="0"/>
                  <v:line id="Line 48" o:spid="_x0000_s3316" style="position:absolute;visibility:visible;mso-wrap-style:square" from="570,1591" to="3929,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7cBsUAAADdAAAADwAAAGRycy9kb3ducmV2LnhtbESPS4vCQBCE78L+h6EX9qYTxUeIjuI+&#10;Ih704APPTaZNgpmekJnV+O8dQfBYVNVX1GzRmkpcqXGlZQX9XgSCOLO65FzB8ZB2YxDOI2usLJOC&#10;OzlYzD86M0y0vfGOrnufiwBhl6CCwvs6kdJlBRl0PVsTB+9sG4M+yCaXusFbgJtKDqJoLA2WHBYK&#10;rOmnoOyy/zcKJkNZHVa/aRrvovv3n1u67Wm4Uerrs11OQXhq/Tv8aq+1gsEo7sPzTXg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7cBsUAAADdAAAADwAAAAAAAAAA&#10;AAAAAAChAgAAZHJzL2Rvd25yZXYueG1sUEsFBgAAAAAEAAQA+QAAAJMDAAAAAA==&#10;" strokecolor="#1e1e1e" strokeweight="0"/>
                  <v:line id="Line 49" o:spid="_x0000_s3317" style="position:absolute;visibility:visible;mso-wrap-style:square" from="570,1216" to="3929,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Dn6scAAADdAAAADwAAAGRycy9kb3ducmV2LnhtbESPQWvCQBSE74L/YXlCb82m1toQs4q2&#10;jfRQD5ri+ZF9TYLZtyG71fjv3ULB4zAz3zDZajCtOFPvGssKnqIYBHFpdcOVgu8if0xAOI+ssbVM&#10;Cq7kYLUcjzJMtb3wns4HX4kAYZeigtr7LpXSlTUZdJHtiIP3Y3uDPsi+krrHS4CbVk7jeC4NNhwW&#10;auzorabydPg1Cl5nsi2273me7OPr5sOt3e44+1LqYTKsFyA8Df4e/m9/agXTl+QZ/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OfqxwAAAN0AAAAPAAAAAAAA&#10;AAAAAAAAAKECAABkcnMvZG93bnJldi54bWxQSwUGAAAAAAQABAD5AAAAlQMAAAAA&#10;" strokecolor="#1e1e1e" strokeweight="0"/>
                  <v:line id="Line 50" o:spid="_x0000_s3318" style="position:absolute;visibility:visible;mso-wrap-style:square" from="570,825" to="392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nsYAAADdAAAADwAAAGRycy9kb3ducmV2LnhtbESPQWvCQBSE74L/YXlCb3WjpBpSN0Ft&#10;UzzoQS09P7KvSTD7NmS3Gv99t1DwOMzMN8wqH0wrrtS7xrKC2TQCQVxa3XCl4PNcPCcgnEfW2Fom&#10;BXdykGfj0QpTbW98pOvJVyJA2KWooPa+S6V0ZU0G3dR2xMH7tr1BH2RfSd3jLcBNK+dRtJAGGw4L&#10;NXa0ram8nH6MgmUs2/PHW1Ekx+i+eXdrd/iK90o9TYb1KwhPg3+E/9s7rWD+ksTw9yY8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Zf57GAAAA3QAAAA8AAAAAAAAA&#10;AAAAAAAAoQIAAGRycy9kb3ducmV2LnhtbFBLBQYAAAAABAAEAPkAAACUAwAAAAA=&#10;" strokecolor="#1e1e1e" strokeweight="0"/>
                  <v:line id="Line 51" o:spid="_x0000_s3319" style="position:absolute;visibility:visible;mso-wrap-style:square" from="570,450" to="392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aBccAAADdAAAADwAAAGRycy9kb3ducmV2LnhtbESPzWrDMBCE74W8g9hAbo2cEDfGiWKc&#10;ti49tIf8kPNibW1Ta2UsxXHevioUehxm5htmm42mFQP1rrGsYDGPQBCXVjdcKTifiscEhPPIGlvL&#10;pOBODrLd5GGLqbY3PtBw9JUIEHYpKqi971IpXVmTQTe3HXHwvmxv0AfZV1L3eAtw08plFD1Jgw2H&#10;hRo7eq6p/D5ejYL1Srant5eiSA7Rff/qcvd5WX0oNZuO+QaEp9H/h//a71rBMk5i+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doFxwAAAN0AAAAPAAAAAAAA&#10;AAAAAAAAAKECAABkcnMvZG93bnJldi54bWxQSwUGAAAAAAQABAD5AAAAlQMAAAAA&#10;" strokecolor="#1e1e1e" strokeweight="0"/>
                  <v:line id="Line 52" o:spid="_x0000_s3320" style="position:absolute;visibility:visible;mso-wrap-style:square" from="570,60" to="39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dEcscAAADdAAAADwAAAGRycy9kb3ducmV2LnhtbESPzWrDMBCE74W8g9hAbo2ckCbGiWKc&#10;ti49tIf8kPNibW1Ta2UsxXbevioUehxm5html46mET11rrasYDGPQBAXVtdcKric88cYhPPIGhvL&#10;pOBODtL95GGHibYDH6k/+VIECLsEFVTet4mUrqjIoJvbljh4X7Yz6IPsSqk7HALcNHIZRWtpsOaw&#10;UGFLzxUV36ebUbBZyeb89pLn8TG6H15d5j6vqw+lZtMx24LwNPr/8F/7XStYPsVr+H0TnoD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x0RyxwAAAN0AAAAPAAAAAAAA&#10;AAAAAAAAAKECAABkcnMvZG93bnJldi54bWxQSwUGAAAAAAQABAD5AAAAlQMAAAAA&#10;" strokecolor="#1e1e1e" strokeweight="0"/>
                  <v:line id="Line 53" o:spid="_x0000_s3321" style="position:absolute;visibility:visible;mso-wrap-style:square" from="570,60" to="39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h6ccAAADdAAAADwAAAGRycy9kb3ducmV2LnhtbESPzWrDMBCE74W8g9hAbo2ckDbGiWKc&#10;ti49NIf8kPNibW1Ta2UsxXbevioUehxm5htmm46mET11rrasYDGPQBAXVtdcKric88cYhPPIGhvL&#10;pOBODtLd5GGLibYDH6k/+VIECLsEFVTet4mUrqjIoJvbljh4X7Yz6IPsSqk7HALcNHIZRc/SYM1h&#10;ocKWXioqvk83o2C9ks35/TXP42N037+5zB2uq0+lZtMx24DwNPr/8F/7QytYPsVr+H0TnoDc/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HpxwAAAN0AAAAPAAAAAAAA&#10;AAAAAAAAAKECAABkcnMvZG93bnJldi54bWxQSwUGAAAAAAQABAD5AAAAlQMAAAAA&#10;" strokecolor="#1e1e1e" strokeweight="0"/>
                  <v:shape id="Freeform 54" o:spid="_x0000_s3322" style="position:absolute;left:570;top:60;width:3359;height:3062;visibility:visible;mso-wrap-style:square;v-text-anchor:top" coordsize="22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r9MMA&#10;AADdAAAADwAAAGRycy9kb3ducmV2LnhtbERPTWvCQBC9F/wPywheim4MVELqKsUQUCgtSaTnITsm&#10;odnZkF01/nv3UOjx8b63+8n04kaj6ywrWK8iEMS11R03Cs5VvkxAOI+ssbdMCh7kYL+bvWwx1fbO&#10;Bd1K34gQwi5FBa33Qyqlq1sy6FZ2IA7cxY4GfYBjI/WI9xBuehlH0UYa7Dg0tDjQoaX6t7waBZvy&#10;0p8/D/lPtvbF1+n1O8tsUim1mE8f7yA8Tf5f/Oc+agXxWxLmhjfhCc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1r9MMAAADdAAAADwAAAAAAAAAAAAAAAACYAgAAZHJzL2Rv&#10;d25yZXYueG1sUEsFBgAAAAAEAAQA9QAAAIgDAAAAAA==&#10;" path="m,204r224,l224,e" filled="f" strokecolor="#1e1e1e" strokeweight="0">
                    <v:path arrowok="t" o:connecttype="custom" o:connectlocs="0,45960;50370,45960;50370,0" o:connectangles="0,0,0"/>
                  </v:shape>
                  <v:line id="Line 55" o:spid="_x0000_s3323" style="position:absolute;flip:y;visibility:visible;mso-wrap-style:square" from="570,60" to="570,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tMcAAADdAAAADwAAAGRycy9kb3ducmV2LnhtbESP0WrCQBRE3wX/YblCX0Q3Si02zSrB&#10;tlT6IJjmAy7Z2yQkezdmtxr/3i0IPg4zc4ZJtoNpxZl6V1tWsJhHIIgLq2suFeQ/n7M1COeRNbaW&#10;ScGVHGw341GCsbYXPtI586UIEHYxKqi872IpXVGRQTe3HXHwfm1v0AfZl1L3eAlw08plFL1IgzWH&#10;hQo72lVUNNmfUbD7cPsi/T58ncrnZpodXPOernKlniZD+gbC0+Af4Xt7rxUsV+tX+H8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0xwAAAN0AAAAPAAAAAAAA&#10;AAAAAAAAAKECAABkcnMvZG93bnJldi54bWxQSwUGAAAAAAQABAD5AAAAlQMAAAAA&#10;" strokecolor="#1e1e1e" strokeweight="0"/>
                  <v:line id="Line 56" o:spid="_x0000_s3324" style="position:absolute;visibility:visible;mso-wrap-style:square" from="570,3122" to="392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vvQMIAAADdAAAADwAAAGRycy9kb3ducmV2LnhtbERPy4rCMBTdD/gP4QruNFV01GoUdaaD&#10;C134wPWlubbF5qY0Uevfm4Uwy8N5z5eNKcWDaldYVtDvRSCIU6sLzhScT0l3AsJ5ZI2lZVLwIgfL&#10;RetrjrG2Tz7Q4+gzEULYxagg976KpXRpTgZdz1bEgbva2qAPsM6krvEZwk0pB1H0LQ0WHBpyrGiT&#10;U3o73o2C8VCWp7+fJJkcotf6163c/jLcKdVpN6sZCE+N/xd/3FutYDCahv3hTXgCc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vvQMIAAADdAAAADwAAAAAAAAAAAAAA&#10;AAChAgAAZHJzL2Rvd25yZXYueG1sUEsFBgAAAAAEAAQA+QAAAJADAAAAAA==&#10;" strokecolor="#1e1e1e" strokeweight="0"/>
                  <v:line id="Line 57" o:spid="_x0000_s3325" style="position:absolute;flip:y;visibility:visible;mso-wrap-style:square" from="570,60" to="570,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ilb8YAAADdAAAADwAAAGRycy9kb3ducmV2LnhtbESP0WrCQBRE3wX/YblCX0rdKFVs6irB&#10;WhQfBFM/4JK9JiHZuzG7avx7Vyj4OMzMGWa+7EwtrtS60rKC0TACQZxZXXKu4Pj3+zED4Tyyxtoy&#10;KbiTg+Wi35tjrO2ND3RNfS4ChF2MCgrvm1hKlxVk0A1tQxy8k20N+iDbXOoWbwFuajmOoqk0WHJY&#10;KLChVUFZlV6MgtXabbNkt9+c88/qPd276ieZHJV6G3TJNwhPnX+F/9tbrWA8+RrB8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4pW/GAAAA3QAAAA8AAAAAAAAA&#10;AAAAAAAAoQIAAGRycy9kb3ducmV2LnhtbFBLBQYAAAAABAAEAPkAAACUAwAAAAA=&#10;" strokecolor="#1e1e1e" strokeweight="0"/>
                  <v:line id="Line 58" o:spid="_x0000_s3326" style="position:absolute;flip:y;visibility:visible;mso-wrap-style:square" from="570,3092" to="570,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3FFcMAAADdAAAADwAAAGRycy9kb3ducmV2LnhtbERPy4rCMBTdC/MP4Q64EU2n6CDVKMUH&#10;igvBjh9waa5taXPTaaLWv58sBlweznu57k0jHtS5yrKCr0kEgji3uuJCwfVnP56DcB5ZY2OZFLzI&#10;wXr1MVhiou2TL/TIfCFCCLsEFZTet4mULi/JoJvYljhwN9sZ9AF2hdQdPkO4aWQcRd/SYMWhocSW&#10;NiXldXY3CjY7d8zT0/nwW0zrUXZ29TadXZUafvbpAoSn3r/F/+6jVhDP4jA3vA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9xRXDAAAA3QAAAA8AAAAAAAAAAAAA&#10;AAAAoQIAAGRycy9kb3ducmV2LnhtbFBLBQYAAAAABAAEAPkAAACRAwAAAAA=&#10;" strokecolor="#1e1e1e" strokeweight="0"/>
                  <v:line id="Line 59" o:spid="_x0000_s3327" style="position:absolute;flip:y;visibility:visible;mso-wrap-style:square" from="1964,3092" to="196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FgjscAAADdAAAADwAAAGRycy9kb3ducmV2LnhtbESP0WrCQBRE3wv9h+UW+iJ1Y9BS06wS&#10;bKXig9CYD7hkb5OQ7N2Y3Wr8e7cg9HGYmTNMuh5NJ840uMaygtk0AkFcWt1wpaA4bl/eQDiPrLGz&#10;TAqu5GC9enxIMdH2wt90zn0lAoRdggpq7/tESlfWZNBNbU8cvB87GPRBDpXUA14C3HQyjqJXabDh&#10;sFBjT5uayjb/NQo2n25XZvvD16mat5P84NqPbFEo9fw0Zu8gPI3+P3xv77SCeBEv4e9NeAJyd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8WCOxwAAAN0AAAAPAAAAAAAA&#10;AAAAAAAAAKECAABkcnMvZG93bnJldi54bWxQSwUGAAAAAAQABAD5AAAAlQMAAAAA&#10;" strokecolor="#1e1e1e" strokeweight="0"/>
                  <v:line id="Line 60" o:spid="_x0000_s3328" style="position:absolute;visibility:visible;mso-wrap-style:square" from="1964,60" to="196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wesIAAADdAAAADwAAAGRycy9kb3ducmV2LnhtbERPy4rCMBTdC/5DuII7TX2MSjWKOtPB&#10;hS584PrSXNtic1OajNa/nywEl4fzXqwaU4oH1a6wrGDQj0AQp1YXnCm4nJPeDITzyBpLy6TgRQ5W&#10;y3ZrgbG2Tz7S4+QzEULYxagg976KpXRpTgZd31bEgbvZ2qAPsM6krvEZwk0ph1E0kQYLDg05VrTN&#10;Kb2f/oyC6ViW59/vJJkdo9fmx63d4TreK9XtNOs5CE+N/4jf7p1WMPwahf3hTXg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d2wesIAAADdAAAADwAAAAAAAAAAAAAA&#10;AAChAgAAZHJzL2Rvd25yZXYueG1sUEsFBgAAAAAEAAQA+QAAAJADAAAAAA==&#10;" strokecolor="#1e1e1e" strokeweight="0"/>
                  <v:line id="Line 61" o:spid="_x0000_s3329" style="position:absolute;flip:y;visibility:visible;mso-wrap-style:square" from="3374,3092" to="337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76VccAAADdAAAADwAAAGRycy9kb3ducmV2LnhtbESP0WrCQBRE3wv+w3KFvhTdaKtIzEaC&#10;bVH6IBj9gEv2moRk78bsVtO/7wqFPg4zc4ZJNoNpxY16V1tWMJtGIIgLq2suFZxPn5MVCOeRNbaW&#10;ScEPOdiko6cEY23vfKRb7ksRIOxiVFB538VSuqIig25qO+LgXWxv0AfZl1L3eA9w08p5FC2lwZrD&#10;QoUdbSsqmvzbKNh+uH2RfR121/KteckPrnnPFmelnsdDtgbhafD/4b/2XiuYL15n8HgTnoBM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XvpVxwAAAN0AAAAPAAAAAAAA&#10;AAAAAAAAAKECAABkcnMvZG93bnJldi54bWxQSwUGAAAAAAQABAD5AAAAlQMAAAAA&#10;" strokecolor="#1e1e1e" strokeweight="0"/>
                  <v:line id="Line 62" o:spid="_x0000_s3330" style="position:absolute;visibility:visible;mso-wrap-style:square" from="3374,60" to="33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OLlscAAADdAAAADwAAAGRycy9kb3ducmV2LnhtbESPQWvCQBSE70L/w/IKvTWbRqshuopV&#10;U3qoB414fmRfk9Ds25Ddavz33ULB4zAz3zCL1WBacaHeNZYVvEQxCOLS6oYrBacif05BOI+ssbVM&#10;Cm7kYLV8GC0w0/bKB7ocfSUChF2GCmrvu0xKV9Zk0EW2Iw7el+0N+iD7SuoerwFuWpnE8VQabDgs&#10;1NjRpqby+/hjFMwmsi3et3meHuLb286t3f48+VTq6XFYz0F4Gvw9/N/+0AqS13ECf2/CE5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uWxwAAAN0AAAAPAAAAAAAA&#10;AAAAAAAAAKECAABkcnMvZG93bnJldi54bWxQSwUGAAAAAAQABAD5AAAAlQMAAAAA&#10;" strokecolor="#1e1e1e" strokeweight="0"/>
                  <v:line id="Line 63" o:spid="_x0000_s3331" style="position:absolute;flip:y;visibility:visible;mso-wrap-style:square" from="3644,3092" to="364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BuccAAADdAAAADwAAAGRycy9kb3ducmV2LnhtbESP0WrCQBRE3wv9h+UKfSl1U60iMRsJ&#10;2lLpQ8DUD7hkr0lI9m7MbjX+vVso9HGYmTNMshlNJy40uMaygtdpBIK4tLrhSsHx++NlBcJ5ZI2d&#10;ZVJwIweb9PEhwVjbKx/oUvhKBAi7GBXU3vexlK6syaCb2p44eCc7GPRBDpXUA14D3HRyFkVLabDh&#10;sFBjT9uayrb4MQq2725fZl/557l6a5+L3LW7bHFU6mkyZmsQnkb/H/5r77WC2WI+h9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wMG5xwAAAN0AAAAPAAAAAAAA&#10;AAAAAAAAAKECAABkcnMvZG93bnJldi54bWxQSwUGAAAAAAQABAD5AAAAlQMAAAAA&#10;" strokecolor="#1e1e1e" strokeweight="0"/>
                  <v:line id="Line 64" o:spid="_x0000_s3332" style="position:absolute;visibility:visible;mso-wrap-style:square" from="3644,60" to="364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ecYAAADdAAAADwAAAGRycy9kb3ducmV2LnhtbESPQWvCQBSE74X+h+UVvOmmNtUQXcVW&#10;UzzoQSOeH9nXJDT7NmRXjf++WxB6HGbmG2a+7E0jrtS52rKC11EEgriwuuZSwSnPhgkI55E1NpZJ&#10;wZ0cLBfPT3NMtb3xga5HX4oAYZeigsr7NpXSFRUZdCPbEgfv23YGfZBdKXWHtwA3jRxH0UQarDks&#10;VNjSZ0XFz/FiFExj2eRf6yxLDtH9Y+NWbn+Od0oNXvrVDISn3v+HH+2tVjB+f4vh701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mtnnGAAAA3QAAAA8AAAAAAAAA&#10;AAAAAAAAoQIAAGRycy9kb3ducmV2LnhtbFBLBQYAAAAABAAEAPkAAACUAwAAAAA=&#10;" strokecolor="#1e1e1e" strokeweight="0"/>
                  <v:line id="Line 65" o:spid="_x0000_s3333" style="position:absolute;flip:y;visibility:visible;mso-wrap-style:square" from="3929,3092" to="392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X8VscAAADdAAAADwAAAGRycy9kb3ducmV2LnhtbESP3WrCQBSE74W+w3IKvZG68SdFUlcJ&#10;tqJ4IRh9gEP2NAnJno3ZraZv3xUEL4eZ+YZZrHrTiCt1rrKsYDyKQBDnVldcKDifNu9zEM4ja2ws&#10;k4I/crBavgwWmGh74yNdM1+IAGGXoILS+zaR0uUlGXQj2xIH78d2Bn2QXSF1h7cAN42cRNGHNFhx&#10;WCixpXVJeZ39GgXrb7fL0/1heylm9TA7uPorjc9Kvb326ScIT71/hh/tnVYwiacx3N+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ZfxWxwAAAN0AAAAPAAAAAAAA&#10;AAAAAAAAAKECAABkcnMvZG93bnJldi54bWxQSwUGAAAAAAQABAD5AAAAlQMAAAAA&#10;" strokecolor="#1e1e1e" strokeweight="0"/>
                  <v:line id="Line 66" o:spid="_x0000_s3334" style="position:absolute;visibility:visible;mso-wrap-style:square" from="3929,60" to="39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iNlccAAADdAAAADwAAAGRycy9kb3ducmV2LnhtbESPS2/CMBCE75X4D9Yi9VYcKAUUcFD6&#10;SMWhHHiI8ypekoh4HcVuEv59XalSj6OZ+Uaz2Q6mFh21rrKsYDqJQBDnVldcKDifsqcVCOeRNdaW&#10;ScGdHGyT0cMGY217PlB39IUIEHYxKii9b2IpXV6SQTexDXHwrrY16INsC6lb7APc1HIWRQtpsOKw&#10;UGJDbyXlt+O3UbCcy/r0+Z5lq0N0f/1wqdtf5l9KPY6HdA3C0+D/w3/tnVYwe3lewO+b8ARk8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I2VxwAAAN0AAAAPAAAAAAAA&#10;AAAAAAAAAKECAABkcnMvZG93bnJldi54bWxQSwUGAAAAAAQABAD5AAAAlQMAAAAA&#10;" strokecolor="#1e1e1e" strokeweight="0"/>
                  <v:line id="Line 67" o:spid="_x0000_s3335" style="position:absolute;visibility:visible;mso-wrap-style:square" from="570,3122" to="600,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oDsYAAADdAAAADwAAAGRycy9kb3ducmV2LnhtbESPT4vCMBTE78J+h/AWvGmqq6tUo+ju&#10;VjysB//g+dE822LzUpqo9dsbQfA4zMxvmOm8MaW4Uu0Kywp63QgEcWp1wZmCwz7pjEE4j6yxtEwK&#10;7uRgPvtoTTHW9sZbuu58JgKEXYwKcu+rWEqX5mTQdW1FHLyTrQ36IOtM6hpvAW5K2Y+ib2mw4LCQ&#10;Y0U/OaXn3cUoGA1kuV/9Jsl4G92Xf27hNsfBv1Ltz2YxAeGp8e/wq73WCvrDrxE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0KA7GAAAA3QAAAA8AAAAAAAAA&#10;AAAAAAAAoQIAAGRycy9kb3ducmV2LnhtbFBLBQYAAAAABAAEAPkAAACUAwAAAAA=&#10;" strokecolor="#1e1e1e" strokeweight="0"/>
                  <v:line id="Line 68" o:spid="_x0000_s3336" style="position:absolute;flip:x;visibility:visible;mso-wrap-style:square" from="3884,3122" to="392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RTyMMAAADdAAAADwAAAGRycy9kb3ducmV2LnhtbERPy4rCMBTdC/MP4QqzEU3HxyDVKMUH&#10;Iy6EqX7Apbm2pc1NbTJa/36yEFweznu57kwt7tS60rKCr1EEgjizuuRcweW8H85BOI+ssbZMCp7k&#10;YL366C0x1vbBv3RPfS5CCLsYFRTeN7GULivIoBvZhjhwV9sa9AG2udQtPkK4qeU4ir6lwZJDQ4EN&#10;bQrKqvTPKNjs3CFLjqefWz6tBunJVdtkdlHqs98lCxCeOv8Wv9wHrWA8m4S54U14An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kU8jDAAAA3QAAAA8AAAAAAAAAAAAA&#10;AAAAoQIAAGRycy9kb3ducmV2LnhtbFBLBQYAAAAABAAEAPkAAACRAwAAAAA=&#10;" strokecolor="#1e1e1e" strokeweight="0"/>
                  <v:line id="Line 69" o:spid="_x0000_s3337" style="position:absolute;visibility:visible;mso-wrap-style:square" from="570,2746" to="600,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Z58YAAADdAAAADwAAAGRycy9kb3ducmV2LnhtbESPS2/CMBCE70j9D9ZW6o045d2AQdAS&#10;xKE98FDPq3hJosbrKHYh/HuMhMRxNDPfaGaL1lTiTI0rLSt4j2IQxJnVJecKjoe0OwHhPLLGyjIp&#10;uJKDxfylM8NE2wvv6Lz3uQgQdgkqKLyvEyldVpBBF9maOHgn2xj0QTa51A1eAtxUshfHI2mw5LBQ&#10;YE2fBWV/+3+jYDyQ1WHzlaaTXXxdrd3S/fwOvpV6e22XUxCeWv8MP9pbraA37H/A/U14An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nGefGAAAA3QAAAA8AAAAAAAAA&#10;AAAAAAAAoQIAAGRycy9kb3ducmV2LnhtbFBLBQYAAAAABAAEAPkAAACUAwAAAAA=&#10;" strokecolor="#1e1e1e" strokeweight="0"/>
                  <v:line id="Line 70" o:spid="_x0000_s3338" style="position:absolute;flip:x;visibility:visible;mso-wrap-style:square" from="3884,2746" to="3929,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Qss8MAAADdAAAADwAAAGRycy9kb3ducmV2LnhtbERPzYrCMBC+C/sOYRa8iKaKylKNUnRF&#10;8VCw6wMMzWxb2ky6TVbr25uD4PHj+19ve9OIG3WusqxgOolAEOdWV1wouP4cxl8gnEfW2FgmBQ9y&#10;sN18DNYYa3vnC90yX4gQwi5GBaX3bSyly0sy6Ca2JQ7cr+0M+gC7QuoO7yHcNHIWRUtpsOLQUGJL&#10;u5LyOvs3Cnbf7pQn5/T4V8zrUZa6ep8srkoNP/tkBcJT79/il/ukFcwW87A/vAlP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ULLPDAAAA3QAAAA8AAAAAAAAAAAAA&#10;AAAAoQIAAGRycy9kb3ducmV2LnhtbFBLBQYAAAAABAAEAPkAAACRAwAAAAA=&#10;" strokecolor="#1e1e1e" strokeweight="0"/>
                  <v:line id="Line 71" o:spid="_x0000_s3339" style="position:absolute;visibility:visible;mso-wrap-style:square" from="570,2356" to="600,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dmnMUAAADdAAAADwAAAGRycy9kb3ducmV2LnhtbESPQYvCMBSE74L/ITxhb5oq1ZVqFHW3&#10;4kEP6uL50bxtyzYvpclq/fdGEDwOM/MNM1+2phJXalxpWcFwEIEgzqwuOVfwc077UxDOI2usLJOC&#10;OzlYLrqdOSba3vhI15PPRYCwS1BB4X2dSOmyggy6ga2Jg/drG4M+yCaXusFbgJtKjqJoIg2WHBYK&#10;rGlTUPZ3+jcKPmNZnbdfaTo9Rvf1t1u5wyXeK/XRa1czEJ5a/w6/2jutYDSOh/B8E5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dmnMUAAADdAAAADwAAAAAAAAAA&#10;AAAAAAChAgAAZHJzL2Rvd25yZXYueG1sUEsFBgAAAAAEAAQA+QAAAJMDAAAAAA==&#10;" strokecolor="#1e1e1e" strokeweight="0"/>
                  <v:line id="Line 72" o:spid="_x0000_s3340" style="position:absolute;flip:x;visibility:visible;mso-wrap-style:square" from="3884,2356" to="3929,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XX8YAAADdAAAADwAAAGRycy9kb3ducmV2LnhtbESP0WrCQBRE3wv+w3ILvhTdGFRKdJWg&#10;lUofBFM/4JK9TUKyd2N2G9O/d4WCj8PMnGHW28E0oqfOVZYVzKYRCOLc6ooLBZfvw+QdhPPIGhvL&#10;pOCPHGw3o5c1Jtre+Ex95gsRIOwSVFB63yZSurwkg25qW+Lg/djOoA+yK6Tu8BbgppFxFC2lwYrD&#10;Qokt7UrK6+zXKNh9uGOefp0+r8W8fstOrt6ni4tS49chXYHwNPhn+L991ArixTyGx5vwBOTm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KF1/GAAAA3QAAAA8AAAAAAAAA&#10;AAAAAAAAoQIAAGRycy9kb3ducmV2LnhtbFBLBQYAAAAABAAEAPkAAACUAwAAAAA=&#10;" strokecolor="#1e1e1e" strokeweight="0"/>
                  <v:line id="Line 73" o:spid="_x0000_s3341" style="position:absolute;visibility:visible;mso-wrap-style:square" from="570,1981" to="600,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ldcMYAAADdAAAADwAAAGRycy9kb3ducmV2LnhtbESPQWvCQBSE74X+h+UVvOmmNtUQXcVW&#10;UzzoQSOeH9nXJDT7NmRXjf++WxB6HGbmG2a+7E0jrtS52rKC11EEgriwuuZSwSnPhgkI55E1NpZJ&#10;wZ0cLBfPT3NMtb3xga5HX4oAYZeigsr7NpXSFRUZdCPbEgfv23YGfZBdKXWHtwA3jRxH0UQarDks&#10;VNjSZ0XFz/FiFExj2eRf6yxLDtH9Y+NWbn+Od0oNXvrVDISn3v+HH+2tVjB+j9/g7014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XXDGAAAA3QAAAA8AAAAAAAAA&#10;AAAAAAAAoQIAAGRycy9kb3ducmV2LnhtbFBLBQYAAAAABAAEAPkAAACUAwAAAAA=&#10;" strokecolor="#1e1e1e" strokeweight="0"/>
                  <v:line id="Line 74" o:spid="_x0000_s3342" style="position:absolute;flip:x;visibility:visible;mso-wrap-style:square" from="3884,1981" to="3929,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8qsMYAAADdAAAADwAAAGRycy9kb3ducmV2LnhtbESP0WrCQBRE3wv+w3KFvhTdVKJIdJVg&#10;LZU+CEY/4JK9JiHZuzG7avr3rlDwcZiZM8xy3ZtG3KhzlWUFn+MIBHFudcWFgtPxezQH4TyyxsYy&#10;KfgjB+vV4G2JibZ3PtAt84UIEHYJKii9bxMpXV6SQTe2LXHwzrYz6IPsCqk7vAe4aeQkimbSYMVh&#10;ocSWNiXldXY1CjZbt8vT3/3PpYjrj2zv6q90elLqfdinCxCeev8K/7d3WsFkGsfwfBOe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vKrDGAAAA3QAAAA8AAAAAAAAA&#10;AAAAAAAAoQIAAGRycy9kb3ducmV2LnhtbFBLBQYAAAAABAAEAPkAAACUAwAAAAA=&#10;" strokecolor="#1e1e1e" strokeweight="0"/>
                  <v:line id="Line 75" o:spid="_x0000_s3343" style="position:absolute;visibility:visible;mso-wrap-style:square" from="570,1591" to="600,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gn8UAAADdAAAADwAAAGRycy9kb3ducmV2LnhtbESPQYvCMBSE78L+h/AW9qbpSnWlGsVV&#10;Kx70oC6eH82zLTYvpclq/fdGEDwOM/MNM5m1phJXalxpWcF3LwJBnFldcq7g75h2RyCcR9ZYWSYF&#10;d3Iwm350Jphoe+M9XQ8+FwHCLkEFhfd1IqXLCjLoerYmDt7ZNgZ9kE0udYO3ADeV7EfRUBosOSwU&#10;WNOioOxy+DcKfmJZHdfLNB3to/vvys3d7hRvlfr6bOdjEJ5a/w6/2hutoD+IB/B8E5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xgn8UAAADdAAAADwAAAAAAAAAA&#10;AAAAAAChAgAAZHJzL2Rvd25yZXYueG1sUEsFBgAAAAAEAAQA+QAAAJMDAAAAAA==&#10;" strokecolor="#1e1e1e" strokeweight="0"/>
                  <v:line id="Line 76" o:spid="_x0000_s3344" style="position:absolute;flip:x;visibility:visible;mso-wrap-style:square" from="3884,1591" to="3929,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RXMYAAADdAAAADwAAAGRycy9kb3ducmV2LnhtbESP0YrCMBRE3xf2H8IVfFk0VVSWapSi&#10;K4oPgl0/4NJc29Lmpttktf69EQQfh5k5wyxWnanFlVpXWlYwGkYgiDOrS84VnH+3g28QziNrrC2T&#10;gjs5WC0/PxYYa3vjE11Tn4sAYRejgsL7JpbSZQUZdEPbEAfvYluDPsg2l7rFW4CbWo6jaCYNlhwW&#10;CmxoXVBWpf9GwfrH7bPkcNz95ZPqKz26apNMz0r1e10yB+Gp8+/wq73XCsbTyQyeb8IT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xEVzGAAAA3QAAAA8AAAAAAAAA&#10;AAAAAAAAoQIAAGRycy9kb3ducmV2LnhtbFBLBQYAAAAABAAEAPkAAACUAwAAAAA=&#10;" strokecolor="#1e1e1e" strokeweight="0"/>
                  <v:line id="Line 77" o:spid="_x0000_s3345" style="position:absolute;visibility:visible;mso-wrap-style:square" from="570,1216" to="600,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Jbc8UAAADdAAAADwAAAGRycy9kb3ducmV2LnhtbESPT4vCMBTE78J+h/AW9qbpSv1DNYqr&#10;Vjy4B3Xx/GiebbF5KU1W67c3guBxmJnfMNN5aypxpcaVlhV89yIQxJnVJecK/o5pdwzCeWSNlWVS&#10;cCcH89lHZ4qJtjfe0/XgcxEg7BJUUHhfJ1K6rCCDrmdr4uCdbWPQB9nkUjd4C3BTyX4UDaXBksNC&#10;gTUtC8ouh3+jYBTL6rhZpel4H91/1m7hfk/xTqmvz3YxAeGp9e/wq73VCvqDeAT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Jbc8UAAADdAAAADwAAAAAAAAAA&#10;AAAAAAChAgAAZHJzL2Rvd25yZXYueG1sUEsFBgAAAAAEAAQA+QAAAJMDAAAAAA==&#10;" strokecolor="#1e1e1e" strokeweight="0"/>
                  <v:line id="Line 78" o:spid="_x0000_s3346" style="position:absolute;flip:x;visibility:visible;mso-wrap-style:square" from="3884,1216" to="3929,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gtcMAAADdAAAADwAAAGRycy9kb3ducmV2LnhtbERPzYrCMBC+C/sOYRa8iKaKylKNUnRF&#10;8VCw6wMMzWxb2ky6TVbr25uD4PHj+19ve9OIG3WusqxgOolAEOdWV1wouP4cxl8gnEfW2FgmBQ9y&#10;sN18DNYYa3vnC90yX4gQwi5GBaX3bSyly0sy6Ca2JQ7cr+0M+gC7QuoO7yHcNHIWRUtpsOLQUGJL&#10;u5LyOvs3Cnbf7pQn5/T4V8zrUZa6ep8srkoNP/tkBcJT79/il/ukFcwW8zA3vAlPQG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iILXDAAAA3QAAAA8AAAAAAAAAAAAA&#10;AAAAoQIAAGRycy9kb3ducmV2LnhtbFBLBQYAAAAABAAEAPkAAACRAwAAAAA=&#10;" strokecolor="#1e1e1e" strokeweight="0"/>
                  <v:line id="Line 79" o:spid="_x0000_s3347" style="position:absolute;visibility:visible;mso-wrap-style:square" from="570,825" to="60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FqmsYAAADdAAAADwAAAGRycy9kb3ducmV2LnhtbESPS2/CMBCE75X6H6ytxK04oJRCwCAe&#10;DeJADzzEeRUvSUS8jmID4d9jpEo9jmbmG81k1ppK3KhxpWUFvW4EgjizuuRcwfGQfg5BOI+ssbJM&#10;Ch7kYDZ9f5tgou2dd3Tb+1wECLsEFRTe14mULivIoOvamjh4Z9sY9EE2udQN3gPcVLIfRQNpsOSw&#10;UGBNy4Kyy/5qFHzHsjqsV2k63EWPxY+bu99TvFWq89HOxyA8tf4//NfeaAX9r3gErzfhCc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haprGAAAA3QAAAA8AAAAAAAAA&#10;AAAAAAAAoQIAAGRycy9kb3ducmV2LnhtbFBLBQYAAAAABAAEAPkAAACUAwAAAAA=&#10;" strokecolor="#1e1e1e" strokeweight="0"/>
                  <v:line id="Line 80" o:spid="_x0000_s3348" style="position:absolute;flip:x;visibility:visible;mso-wrap-style:square" from="3884,825" to="3929,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26bsMAAADdAAAADwAAAGRycy9kb3ducmV2LnhtbERPy4rCMBTdC/MP4Q64EU1H7CDVKMUH&#10;igvBjh9waa5taXPTaaLWv58sBlweznu57k0jHtS5yrKCr0kEgji3uuJCwfVnP56DcB5ZY2OZFLzI&#10;wXr1MVhiou2TL/TIfCFCCLsEFZTet4mULi/JoJvYljhwN9sZ9AF2hdQdPkO4aeQ0ir6lwYpDQ4kt&#10;bUrK6+xuFGx27pinp/Pht5jVo+zs6m0aX5UafvbpAoSn3r/F/+6jVjCN47A/vA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Num7DAAAA3QAAAA8AAAAAAAAAAAAA&#10;AAAAoQIAAGRycy9kb3ducmV2LnhtbFBLBQYAAAAABAAEAPkAAACRAwAAAAA=&#10;" strokecolor="#1e1e1e" strokeweight="0"/>
                  <v:line id="Line 81" o:spid="_x0000_s3349" style="position:absolute;visibility:visible;mso-wrap-style:square" from="570,450" to="600,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7wQccAAADdAAAADwAAAGRycy9kb3ducmV2LnhtbESPzWvCQBTE74X+D8sTvNWNIakSXSX9&#10;SOlBD37g+ZF9JsHs25BdNf733UKhx2FmfsMs14NpxY1611hWMJ1EIIhLqxuuFBwPxcschPPIGlvL&#10;pOBBDtar56clZtreeUe3va9EgLDLUEHtfZdJ6cqaDLqJ7YiDd7a9QR9kX0nd4z3ATSvjKHqVBhsO&#10;CzV29F5TedlfjYJZItvD10dRzHfR4+3T5W57SjZKjUdDvgDhafD/4b/2t1YQp+k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TvBBxwAAAN0AAAAPAAAAAAAA&#10;AAAAAAAAAKECAABkcnMvZG93bnJldi54bWxQSwUGAAAAAAQABAD5AAAAlQMAAAAA&#10;" strokecolor="#1e1e1e" strokeweight="0"/>
                  <v:line id="Line 82" o:spid="_x0000_s3350" style="position:absolute;flip:x;visibility:visible;mso-wrap-style:square" from="3884,450" to="392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kGccAAADdAAAADwAAAGRycy9kb3ducmV2LnhtbESP3WrCQBSE74W+w3IKvZG68SdFUlcJ&#10;tqJ4IRh9gEP2NAnJno3ZraZv3xUEL4eZ+YZZrHrTiCt1rrKsYDyKQBDnVldcKDifNu9zEM4ja2ws&#10;k4I/crBavgwWmGh74yNdM1+IAGGXoILS+zaR0uUlGXQj2xIH78d2Bn2QXSF1h7cAN42cRNGHNFhx&#10;WCixpXVJeZ39GgXrb7fL0/1heylm9TA7uPorjc9Kvb326ScIT71/hh/tnVYwieMp3N+EJy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yQZxwAAAN0AAAAPAAAAAAAA&#10;AAAAAAAAAKECAABkcnMvZG93bnJldi54bWxQSwUGAAAAAAQABAD5AAAAlQMAAAAA&#10;" strokecolor="#1e1e1e" strokeweight="0"/>
                  <v:line id="Line 83" o:spid="_x0000_s3351" style="position:absolute;flip:x;visibility:visible;mso-wrap-style:square" from="3884,60" to="39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8bcYAAADdAAAADwAAAGRycy9kb3ducmV2LnhtbESP0WrCQBRE3wX/YbkFX0Q3ipESXSVo&#10;pdIHwdQPuGRvk5Ds3Zjdavr3rlDwcZiZM8x625tG3KhzlWUFs2kEgji3uuJCweX7MHkH4TyyxsYy&#10;KfgjB9vNcLDGRNs7n+mW+UIECLsEFZTet4mULi/JoJvaljh4P7Yz6IPsCqk7vAe4aeQ8ipbSYMVh&#10;ocSWdiXldfZrFOw+3DFPv06f12JRj7OTq/dpfFFq9NanKxCeev8K/7ePWsE8jhfwfBOegN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vG3GAAAA3QAAAA8AAAAAAAAA&#10;AAAAAAAAoQIAAGRycy9kb3ducmV2LnhtbFBLBQYAAAAABAAEAPkAAACUAwAAAAA=&#10;" strokecolor="#1e1e1e" strokeweight="0"/>
                  <v:line id="Line 84" o:spid="_x0000_s3352" style="position:absolute;visibility:visible;mso-wrap-style:square" from="570,60" to="39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2QsUAAADdAAAADwAAAGRycy9kb3ducmV2LnhtbESPT4vCMBTE74LfITxhb5oq1pVqFP9s&#10;xYMe1MXzo3nblm1eSpPV+u03guBxmJnfMPNlaypxo8aVlhUMBxEI4szqknMF35e0PwXhPLLGyjIp&#10;eJCD5aLbmWOi7Z1PdDv7XAQIuwQVFN7XiZQuK8igG9iaOHg/tjHog2xyqRu8B7ip5CiKJtJgyWGh&#10;wJo2BWW/5z+j4HMsq8tum6bTU/RYf7mVO17HB6U+eu1qBsJT69/hV3uvFYziOIbn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X2QsUAAADdAAAADwAAAAAAAAAA&#10;AAAAAAChAgAAZHJzL2Rvd25yZXYueG1sUEsFBgAAAAAEAAQA+QAAAJMDAAAAAA==&#10;" strokecolor="#1e1e1e" strokeweight="0"/>
                  <v:shape id="Freeform 85" o:spid="_x0000_s3353" style="position:absolute;left:570;top:60;width:3359;height:3062;visibility:visible;mso-wrap-style:square;v-text-anchor:top" coordsize="22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52WsUA&#10;AADdAAAADwAAAGRycy9kb3ducmV2LnhtbESPQYvCMBSE7wv+h/AEL4umChapRhGLoLC4WMXzo3m2&#10;xealNFHrvzcLwh6HmfmGWaw6U4sHta6yrGA8ikAQ51ZXXCg4n7bDGQjnkTXWlknBixyslr2vBSba&#10;PvlIj8wXIkDYJaig9L5JpHR5SQbdyDbEwbva1qAPsi2kbvEZ4KaWkyiKpcGKw0KJDW1Kym/Z3SiI&#10;s2t9/tlsL+nYHw/77980tbOTUoN+t56D8NT5//CnvdMKJtNpDH9vwhO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nZaxQAAAN0AAAAPAAAAAAAAAAAAAAAAAJgCAABkcnMv&#10;ZG93bnJldi54bWxQSwUGAAAAAAQABAD1AAAAigMAAAAA&#10;" path="m,204r224,l224,e" filled="f" strokecolor="#1e1e1e" strokeweight="0">
                    <v:path arrowok="t" o:connecttype="custom" o:connectlocs="0,45960;50370,45960;50370,0" o:connectangles="0,0,0"/>
                  </v:shape>
                  <v:line id="Line 86" o:spid="_x0000_s3354" style="position:absolute;flip:y;visibility:visible;mso-wrap-style:square" from="570,60" to="570,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QiGsYAAADdAAAADwAAAGRycy9kb3ducmV2LnhtbESP0WrCQBRE34X+w3ILfZG6UYyV1FWC&#10;rSg+CEY/4JK9TUKyd2N2q+nfdwXBx2FmzjCLVW8acaXOVZYVjEcRCOLc6ooLBefT5n0OwnlkjY1l&#10;UvBHDlbLl8ECE21vfKRr5gsRIOwSVFB63yZSurwkg25kW+Lg/djOoA+yK6Tu8BbgppGTKJpJgxWH&#10;hRJbWpeU19mvUbD+drs83R+2l2JaD7ODq7/S+KzU22uffoLw1Ptn+NHeaQWTOP6A+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kIhrGAAAA3QAAAA8AAAAAAAAA&#10;AAAAAAAAoQIAAGRycy9kb3ducmV2LnhtbFBLBQYAAAAABAAEAPkAAACUAwAAAAA=&#10;" strokecolor="#1e1e1e" strokeweight="0"/>
                  <v:shape id="Freeform 87" o:spid="_x0000_s3355" style="position:absolute;left:555;top:300;width:3074;height:2296;visibility:visible;mso-wrap-style:square;v-text-anchor:top" coordsize="205,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5ucEA&#10;AADdAAAADwAAAGRycy9kb3ducmV2LnhtbERPS27CMBDdV+IO1iCxKw5IIEgxCLX8ygZBe4AhniaG&#10;eBzFhoTb40Ullk/vP1u0thR3qr1xrGDQT0AQZ04bzhX8/qzfJyB8QNZYOiYFD/KwmHfeZphq1/CR&#10;7qeQixjCPkUFRQhVKqXPCrLo+64ijtyfqy2GCOtc6hqbGG5LOUySsbRoODYUWNFnQdn1dLMKDs3k&#10;/FWdN/Jbby+O9yuzn6JRqtdtlx8gArXhJf5377SC4WgU58Y38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PubnBAAAA3QAAAA8AAAAAAAAAAAAAAAAAmAIAAGRycy9kb3du&#10;cmV2LnhtbFBLBQYAAAAABAAEAPUAAACGAwAAAAA=&#10;" path="m11,152r,1l13,153r,-1l12,152r,1l13,153r,-1l1,152r-1,l,153r1,l10,153r8,-1l19,152r,-1l18,151r-11,l7,152r10,l23,152r19,l48,152r1,l49,151,38,149r-1,1l38,150r,-1l38,150r15,-2l54,148r,-1l53,147,41,145r,1l42,146r-1,-1l41,146r32,-1l73,144,63,142r,1l64,143r-1,-1l63,143r10,-1l73,141r,1l87,140r1,l89,138r-1,l88,139r1,-1l88,139r6,-2l94,136r-9,-2l85,135r,-1l85,135r8,-1l102,133r,-1l103,132r-1,l102,131r-6,-1l95,130r1,1l96,130r-1,1l108,129r17,-1l126,128r,-1l126,126r-1,l113,125r,1l114,126r,-1l113,126r20,-1l133,124r-13,-2l121,122r-1,l121,122r-2,-1l118,121r1,1l119,121r,1l141,120r12,-1l154,118r-1,l142,116r-18,-1l124,116r,1l124,116r1,l124,116r,-1l124,117r11,-2l146,113r9,-1l155,111r-9,-2l146,110r1,l147,109r,1l152,108r5,-1l157,106r,-1l156,105r1,l156,105r14,-2l173,102r,-1l168,99r,1l168,99r,1l170,98r-1,l170,98r-1,1l181,97r1,l182,96r-1,l163,94r-1,1l163,95r,-1l163,95r10,-1l174,94r7,-2l181,91r-1,-2l179,89,166,88,156,86r,1l157,87r,-1l156,87r18,-2l179,84r,-1l179,84r15,-2l194,81r-9,-2l186,80r,-1l186,80r5,-2l191,77,150,75r-1,1l150,76r,-1l150,76r6,-2l155,73r,1l202,72r1,l203,71r-1,l167,68r,1l167,70r,-1l167,70r23,-2l204,65r1,l204,64r-7,-2l169,60r,1l170,61r,-1l169,60r1,1l171,59r-1,l171,59r9,-2l181,57r,-1l180,56,164,54r-1,l164,54,150,52r-1,l150,52r-7,-2l143,51r1,l144,50r-1,l143,51r22,-2l166,49r,-1l160,46r-8,-2l130,42r,1l131,43r,-1l130,42r,1l148,40r1,l149,39r-1,l136,37r,1l137,38r,-1l136,37r,1l155,36r11,-2l166,33r,-1l165,32,142,30r-1,l142,31r,-1l142,31r3,-2l145,28,133,25r,1l134,26r-1,l133,25r1,1l134,24r-1,-1l129,21r-1,l122,19r1,l122,19r1,l122,17r,-1l121,16,100,14r-1,1l100,14,91,11,72,9r,1l73,9,67,7,52,4r,1l53,5,52,4r1,1l53,3r,-1l52,2,33,,25,,3,,2,,1,r,1l2,1r1,l25,1r8,l33,r,1l52,3,51,2r1,1l52,2r-1,l51,4r,1l52,5,67,8r,-1l67,8r5,2l91,13r,-1l91,13r8,2l121,17r,2l121,20r7,2l128,21r,1l132,24r1,l132,24r,2l133,26r11,3l144,28r-1,l144,29r,-1l141,30r,1l165,34r,-2l165,33r-1,l165,33r,1l165,33r,-1l155,35r,-1l136,37r-1,l135,38r1,l148,40r,-1l147,39r,1l148,40r,-1l130,42r-1,l129,43r1,l151,45r,-1l151,45r9,2l165,49r,-1l164,49r1,l165,48r-22,2l142,50r,1l143,51r6,2l163,55r17,2l180,56r-1,l179,57r1,l180,56r-10,2l168,60r,1l169,61r28,2l204,65r-1,-1l203,65r1,l204,64r-14,2l190,67r,-1l167,68r-1,1l166,70r1,l202,72r,-1l201,71r,1l202,72r,-1l155,73r-6,2l149,76r42,2l190,77r,1l191,77r-1,l185,79r-1,l185,80r8,2l193,81r,1l193,81r-14,1l173,84r1,1l174,84r-18,2l155,86r,1l156,87r10,2l179,90r-1,l180,92r,-1l180,92r1,l180,91r-7,2l162,94r,1l181,97r,-1l180,96r,1l181,97r,-1l169,97r-1,l168,98r-1,1l167,100r5,2l172,101r,1l172,101r-3,1l170,103r,-1l156,104r-1,l155,105r,1l156,106r-1,l156,106r-5,1l151,108r,-1l146,109r-1,1l146,110r8,2l154,111r-1,l154,111r,1l154,111r-8,1l146,113r,-1l135,114r,1l135,114r-11,1l123,115r,1l123,117r1,l142,118r,-1l142,118r11,1l152,118r,1l153,118r-12,1l118,120r,1l119,123r1,l132,125r,-1l132,125r,-1l113,125r-1,l112,126r1,l125,128r,-2l125,127r-1,l125,127r,1l125,127r,-1l107,128r-12,2l94,130r1,1l102,133r-1,-2l101,132r,1l102,132r,-1l92,133r-7,1l84,134r,1l93,137r,-1l92,137r1,l93,136r-5,2l87,138r-1,1l87,139r-1,l87,139r-14,2l63,142r-1,l62,143r1,l73,145r-1,-1l72,145r1,-1l41,145r-1,l40,146r1,l53,148r,-1l52,147r,1l53,148r,-1l37,149r,1l48,152r,-1l48,152r,-1l42,151r-19,l17,151r-10,l7,152r1,l8,151r-1,1l18,152r,-1l17,151r,1l18,152r,-1l10,152r-9,l1,153r,-1l1,153r12,l14,153r,-1l13,152r-2,xe" fillcolor="#121214" strokecolor="#121214" strokeweight="0">
                    <v:path arrowok="t" o:connecttype="custom" o:connectlocs="0,34230;1574,34005;11021,34005;12146,33104;16420,32429;19794,31529;19119,30403;21368,29278;28101,28377;29900,27927;34399,26802;30350,25901;33049,24551;38897,22975;37998,22300;36648,21174;35074,19599;43621,18248;42946,17348;45420,16207;42721,15307;37998,13506;36873,12155;37323,11030;33274,9004;34849,8104;31925,6753;29900,5177;20468,2476;11696,450;11696,675;22268,3376;29900,5402;31700,6753;30575,8329;33274,8779;37098,10805;36648,12380;37773,13731;42721,14856;45420,15982;42721,17573;43396,18473;40247,20274;36423,21174;37998,21850;38223,23200;32824,24551;32824,25226;34174,26577;26751,27702;25177,28377;21368,29278;19119,30178;20918,30628;13945,32204;8997,32879;8322,33780;3824,34005;3824,34230;2924,34455" o:connectangles="0,0,0,0,0,0,0,0,0,0,0,0,0,0,0,0,0,0,0,0,0,0,0,0,0,0,0,0,0,0,0,0,0,0,0,0,0,0,0,0,0,0,0,0,0,0,0,0,0,0,0,0,0,0,0,0,0,0,0,0,0"/>
                  </v:shape>
                  <v:rect id="Rectangle 88" o:spid="_x0000_s3356" style="position:absolute;left:4154;top:60;width:1109;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VfXsUA&#10;AADdAAAADwAAAGRycy9kb3ducmV2LnhtbESPQWvCQBSE74L/YXmCN92tbYKmriIFQWg9GIVeH9ln&#10;Epp9G7Orpv++WxA8DjPzDbNc97YRN+p87VjDy1SBIC6cqbnUcDpuJ3MQPiAbbByThl/ysF4NB0vM&#10;jLvzgW55KEWEsM9QQxVCm0npi4os+qlriaN3dp3FEGVXStPhPcJtI2dKpdJizXGhwpY+Kip+8qvV&#10;gOmbuezPr1/Hz2uKi7JX2+RbaT0e9Zt3EIH68Aw/2jujYZYkC/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V9exQAAAN0AAAAPAAAAAAAAAAAAAAAAAJgCAABkcnMv&#10;ZG93bnJldi54bWxQSwUGAAAAAAQABAD1AAAAigMAAAAA&#10;" stroked="f"/>
                  <v:rect id="Rectangle 89" o:spid="_x0000_s3357" style="position:absolute;left:4154;top:60;width:1109;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JZ8cA&#10;AADdAAAADwAAAGRycy9kb3ducmV2LnhtbESPQWsCMRSE74X+h/AKXkrNuuAqW6NIQfRgka6l9PjY&#10;PDdLNy9LEnX9902h4HGYmW+YxWqwnbiQD61jBZNxBoK4drrlRsHncfMyBxEissbOMSm4UYDV8vFh&#10;gaV2V/6gSxUbkSAcSlRgYuxLKUNtyGIYu544eSfnLcYkfSO1x2uC207mWVZIiy2nBYM9vRmqf6qz&#10;VdCaybPPq6/18f0w2886c9h+z09KjZ6G9SuISEO8h//bO60gL6YF/L1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SWfHAAAA3QAAAA8AAAAAAAAAAAAAAAAAmAIAAGRy&#10;cy9kb3ducmV2LnhtbFBLBQYAAAAABAAEAPUAAACMAwAAAAA=&#10;" filled="f" strokecolor="white" strokeweight="0"/>
                  <v:line id="Line 90" o:spid="_x0000_s3358" style="position:absolute;flip:y;visibility:visible;mso-wrap-style:square" from="4154,60" to="415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7XFMMAAADdAAAADwAAAGRycy9kb3ducmV2LnhtbERPy4rCMBTdC/MP4Q64kTEdURmqUYoP&#10;FBcFqx9waa5taXPTaaLWv58sBlweznu57k0jHtS5yrKC73EEgji3uuJCwfWy//oB4TyyxsYyKXiR&#10;g/XqY7DEWNsnn+mR+UKEEHYxKii9b2MpXV6SQTe2LXHgbrYz6APsCqk7fIZw08hJFM2lwYpDQ4kt&#10;bUrK6+xuFGx27pgnp/TwW0zrUZa6epvMrkoNP/tkAcJT79/if/dRK5jMZ2FueBOe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1xTDAAAA3QAAAA8AAAAAAAAAAAAA&#10;AAAAoQIAAGRycy9kb3ducmV2LnhtbFBLBQYAAAAABAAEAPkAAACRAwAAAAA=&#10;" strokecolor="#1e1e1e" strokeweight="0"/>
                  <v:line id="Line 91" o:spid="_x0000_s3359" style="position:absolute;flip:y;visibility:visible;mso-wrap-style:square" from="4424,60" to="442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Jyj8cAAADdAAAADwAAAGRycy9kb3ducmV2LnhtbESP0WrCQBRE3wv9h+UKfSl1U6miMRsJ&#10;tqXiQ8DUD7hkr0lI9m6a3Wr6911B8HGYmTNMshlNJ840uMaygtdpBIK4tLrhSsHx+/NlCcJ5ZI2d&#10;ZVLwRw426eNDgrG2Fz7QufCVCBB2MSqove9jKV1Zk0E3tT1x8E52MOiDHCqpB7wEuOnkLIoW0mDD&#10;YaHGnrY1lW3xaxRsP9yuzPb510/11j4XuWvfs/lRqafJmK1BeBr9PXxr77SC2WK+guub8ARk+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0nKPxwAAAN0AAAAPAAAAAAAA&#10;AAAAAAAAAKECAABkcnMvZG93bnJldi54bWxQSwUGAAAAAAQABAD5AAAAlQMAAAAA&#10;" strokecolor="#1e1e1e" strokeweight="0"/>
                  <v:line id="Line 92" o:spid="_x0000_s3360" style="position:absolute;flip:y;visibility:visible;mso-wrap-style:square" from="4709,60" to="470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Rr8QAAADdAAAADwAAAGRycy9kb3ducmV2LnhtbERPzWqDQBC+F/IOyxR6Kc1aaSXYbILY&#10;lIQeAjF5gMGdqujOGnej5u27h0KPH9//ejubTow0uMaygtdlBIK4tLrhSsHl/PWyAuE8ssbOMim4&#10;k4PtZvGwxlTbiU80Fr4SIYRdigpq7/tUSlfWZNAtbU8cuB87GPQBDpXUA04h3HQyjqJEGmw4NNTY&#10;U15T2RY3oyDfuUOZfR/31+qtfS6Orv3M3i9KPT3O2QcIT7P/F/+5D1pBnCRhf3g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BGvxAAAAN0AAAAPAAAAAAAAAAAA&#10;AAAAAKECAABkcnMvZG93bnJldi54bWxQSwUGAAAAAAQABAD5AAAAkgMAAAAA&#10;" strokecolor="#1e1e1e" strokeweight="0"/>
                  <v:line id="Line 93" o:spid="_x0000_s3361" style="position:absolute;flip:y;visibility:visible;mso-wrap-style:square" from="4979,60" to="497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i0NMYAAADdAAAADwAAAGRycy9kb3ducmV2LnhtbESP0WrCQBRE3wX/YbmCL1I3ShtKdJVg&#10;FaUPQlM/4JK9JiHZu2l21fj3XUHwcZiZM8xy3ZtGXKlzlWUFs2kEgji3uuJCwel39/YJwnlkjY1l&#10;UnAnB+vVcLDERNsb/9A184UIEHYJKii9bxMpXV6SQTe1LXHwzrYz6IPsCqk7vAW4aeQ8imJpsOKw&#10;UGJLm5LyOrsYBZutO+Tp93H/V7zXk+zo6q/046TUeNSnCxCeev8KP9sHrWAexzN4vA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ItDTGAAAA3QAAAA8AAAAAAAAA&#10;AAAAAAAAoQIAAGRycy9kb3ducmV2LnhtbFBLBQYAAAAABAAEAPkAAACUAwAAAAA=&#10;" strokecolor="#1e1e1e" strokeweight="0"/>
                  <v:line id="Line 94" o:spid="_x0000_s3362" style="position:absolute;flip:y;visibility:visible;mso-wrap-style:square" from="5263,60" to="526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oqQ8YAAADdAAAADwAAAGRycy9kb3ducmV2LnhtbESP0WrCQBRE3wX/YblCX0Q3DTZIdJVg&#10;LZU+CI1+wCV7TUKyd2N21fTv3UKhj8PMnGHW28G04k69qy0reJ1HIIgLq2suFZxPH7MlCOeRNbaW&#10;ScEPOdhuxqM1pto++JvuuS9FgLBLUUHlfZdK6YqKDLq57YiDd7G9QR9kX0rd4yPATSvjKEqkwZrD&#10;QoUd7SoqmvxmFOz27lBkX8fPa7lopvnRNe/Z21mpl8mQrUB4Gvx/+K990AriJInh9014AnLz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aKkPGAAAA3QAAAA8AAAAAAAAA&#10;AAAAAAAAoQIAAGRycy9kb3ducmV2LnhtbFBLBQYAAAAABAAEAPkAAACUAwAAAAA=&#10;" strokecolor="#1e1e1e" strokeweight="0"/>
                  <v:line id="Line 95" o:spid="_x0000_s3363" style="position:absolute;visibility:visible;mso-wrap-style:square" from="4154,3122" to="526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lgbMUAAADdAAAADwAAAGRycy9kb3ducmV2LnhtbESPT4vCMBTE78J+h/AW9qbpulKlGsXV&#10;rXjQg3/w/GiebbF5KU1W67c3guBxmJnfMJNZaypxpcaVlhV89yIQxJnVJecKjoe0OwLhPLLGyjIp&#10;uJOD2fSjM8FE2xvv6Lr3uQgQdgkqKLyvEyldVpBB17M1cfDOtjHog2xyqRu8BbipZD+KYmmw5LBQ&#10;YE2LgrLL/t8oGA5kdVgt03S0i+6/f27utqfBRqmvz3Y+BuGp9e/wq73WCvpx/APPN+EJ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lgbMUAAADdAAAADwAAAAAAAAAA&#10;AAAAAAChAgAAZHJzL2Rvd25yZXYueG1sUEsFBgAAAAAEAAQA+QAAAJMDAAAAAA==&#10;" strokecolor="#1e1e1e" strokeweight="0"/>
                  <v:line id="Line 96" o:spid="_x0000_s3364" style="position:absolute;visibility:visible;mso-wrap-style:square" from="4154,2746" to="5263,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4GMUAAADdAAAADwAAAGRycy9kb3ducmV2LnhtbESPS4vCQBCE7wv+h6EFb+tECVnJOoqv&#10;iIf14IM9N5neJGymJ2RGjf/eEQSPRVV9RU3nnanFlVpXWVYwGkYgiHOrKy4UnE/Z5wSE88gaa8uk&#10;4E4O5rPexxRTbW98oOvRFyJA2KWooPS+SaV0eUkG3dA2xMH7s61BH2RbSN3iLcBNLcdRlEiDFYeF&#10;EhtalZT/Hy9GwVcs69N2nWWTQ3RfbtzC7X/jH6UG/W7xDcJT59/hV3unFYyTJIbnm/AE5O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D4GMUAAADdAAAADwAAAAAAAAAA&#10;AAAAAAChAgAAZHJzL2Rvd25yZXYueG1sUEsFBgAAAAAEAAQA+QAAAJMDAAAAAA==&#10;" strokecolor="#1e1e1e" strokeweight="0"/>
                  <v:line id="Line 97" o:spid="_x0000_s3365" style="position:absolute;visibility:visible;mso-wrap-style:square" from="4154,2356" to="5263,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dg8cAAADdAAAADwAAAGRycy9kb3ducmV2LnhtbESPQWvCQBSE7wX/w/IK3uqmIU0lukps&#10;m+KhPajF8yP7TILZtyG7xvjvu0Khx2FmvmGW69G0YqDeNZYVPM8iEMSl1Q1XCn4OxdMchPPIGlvL&#10;pOBGDtarycMSM22vvKNh7ysRIOwyVFB732VSurImg25mO+LgnWxv0AfZV1L3eA1w08o4ilJpsOGw&#10;UGNHbzWV5/3FKHhNZHv4fC+K+S66bT5c7r6PyZdS08cxX4DwNPr/8F97qxXEafoC9zfhCc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PF2DxwAAAN0AAAAPAAAAAAAA&#10;AAAAAAAAAKECAABkcnMvZG93bnJldi54bWxQSwUGAAAAAAQABAD5AAAAlQMAAAAA&#10;" strokecolor="#1e1e1e" strokeweight="0"/>
                  <v:line id="Line 98" o:spid="_x0000_s3366" style="position:absolute;visibility:visible;mso-wrap-style:square" from="4154,1981" to="5263,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7D9MYAAADdAAAADwAAAGRycy9kb3ducmV2LnhtbESPT2vCQBTE70K/w/IK3symQVKJrpL+&#10;iXhoD2rx/Mi+JqHZtyG7Ncm3dwsFj8PM/IbZ7EbTiiv1rrGs4CmKQRCXVjdcKfg6F4sVCOeRNbaW&#10;ScFEDnbbh9kGM20HPtL15CsRIOwyVFB732VSurImgy6yHXHwvm1v0AfZV1L3OAS4aWUSx6k02HBY&#10;qLGj15rKn9OvUfC8lO15/1YUq2M8vby73H1elh9KzR/HfA3C0+jv4f/2QStI0jSFvzfhCcjt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uw/TGAAAA3QAAAA8AAAAAAAAA&#10;AAAAAAAAoQIAAGRycy9kb3ducmV2LnhtbFBLBQYAAAAABAAEAPkAAACUAwAAAAA=&#10;" strokecolor="#1e1e1e" strokeweight="0"/>
                  <v:line id="Line 99" o:spid="_x0000_s3367" style="position:absolute;visibility:visible;mso-wrap-style:square" from="4154,1591" to="5263,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Jmb8UAAADdAAAADwAAAGRycy9kb3ducmV2LnhtbESPT4vCMBTE78J+h/AW9mZTRapUo7jr&#10;dvGgB//g+dE822LzUpqo9dtvBMHjMDO/YWaLztTiRq2rLCsYRDEI4tzqigsFx0PWn4BwHlljbZkU&#10;PMjBYv7Rm2Gq7Z13dNv7QgQIuxQVlN43qZQuL8mgi2xDHLyzbQ36INtC6hbvAW5qOYzjRBqsOCyU&#10;2NBPSfllfzUKxiNZH/5WWTbZxY/vX7d029Noo9TXZ7ecgvDU+Xf41V5rBcMkGcPz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Jmb8UAAADdAAAADwAAAAAAAAAA&#10;AAAAAAChAgAAZHJzL2Rvd25yZXYueG1sUEsFBgAAAAAEAAQA+QAAAJMDAAAAAA==&#10;" strokecolor="#1e1e1e" strokeweight="0"/>
                  <v:line id="Line 100" o:spid="_x0000_s3368" style="position:absolute;visibility:visible;mso-wrap-style:square" from="4154,1216" to="526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3yHcEAAADdAAAADwAAAGRycy9kb3ducmV2LnhtbERPy4rCMBTdD/gP4QruxlSRjlSj+Kq4&#10;GBc+cH1prm2xuSlN1Pr3ZiG4PJz3dN6aSjyocaVlBYN+BII4s7rkXMH5lP6OQTiPrLGyTApe5GA+&#10;6/xMMdH2yQd6HH0uQgi7BBUU3teJlC4ryKDr25o4cFfbGPQBNrnUDT5DuKnkMIpiabDk0FBgTauC&#10;stvxbhT8jWR12q7TdHyIXsuNW7j9ZfSvVK/bLiYgPLX+K/64d1rBMI7D3PAmPAE5e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PfIdwQAAAN0AAAAPAAAAAAAAAAAAAAAA&#10;AKECAABkcnMvZG93bnJldi54bWxQSwUGAAAAAAQABAD5AAAAjwMAAAAA&#10;" strokecolor="#1e1e1e" strokeweight="0"/>
                  <v:line id="Line 101" o:spid="_x0000_s3369" style="position:absolute;visibility:visible;mso-wrap-style:square" from="4154,825" to="526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FXhsUAAADdAAAADwAAAGRycy9kb3ducmV2LnhtbESPT4vCMBTE74LfITxhb5oqUt1qFP9s&#10;xYMe1MXzo3nblm1eSpPV+u03guBxmJnfMPNlaypxo8aVlhUMBxEI4szqknMF35e0PwXhPLLGyjIp&#10;eJCD5aLbmWOi7Z1PdDv7XAQIuwQVFN7XiZQuK8igG9iaOHg/tjHog2xyqRu8B7ip5CiKYmmw5LBQ&#10;YE2bgrLf859RMBnL6rLbpun0FD3WX27ljtfxQamPXruagfDU+nf41d5rBaM4/oTn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FXhsUAAADdAAAADwAAAAAAAAAA&#10;AAAAAAChAgAAZHJzL2Rvd25yZXYueG1sUEsFBgAAAAAEAAQA+QAAAJMDAAAAAA==&#10;" strokecolor="#1e1e1e" strokeweight="0"/>
                  <v:line id="Line 102" o:spid="_x0000_s3370" style="position:absolute;visibility:visible;mso-wrap-style:square" from="4154,450" to="526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xsMAAADdAAAADwAAAGRycy9kb3ducmV2LnhtbERPy2qDQBTdF/IPww1014yVYMQ6hvRh&#10;yaJZ5EHWF+dWpc4dcaZG/76zCHR5OO98O5lOjDS41rKC51UEgriyuuVaweVcPqUgnEfW2FkmBTM5&#10;2BaLhxwzbW98pPHkaxFC2GWooPG+z6R0VUMG3cr2xIH7toNBH+BQSz3gLYSbTsZRlEiDLYeGBnt6&#10;a6j6Of0aBZu17M6f72WZHqP59cPt3OG6/lLqcTntXkB4mvy/+O7eawVxsgn7w5vwBG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SaMbDAAAA3QAAAA8AAAAAAAAAAAAA&#10;AAAAoQIAAGRycy9kb3ducmV2LnhtbFBLBQYAAAAABAAEAPkAAACRAwAAAAA=&#10;" strokecolor="#1e1e1e" strokeweight="0"/>
                  <v:line id="Line 103" o:spid="_x0000_s3371" style="position:absolute;visibility:visible;mso-wrap-style:square" from="4154,60" to="52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7NXcUAAADdAAAADwAAAGRycy9kb3ducmV2LnhtbESPT4vCMBTE7wt+h/AEb2uqiEptFHWt&#10;7GE9+AfPj+bZFpuX0mRr/fZmYcHjMDO/YZJVZyrRUuNKywpGwwgEcWZ1ybmCyzn9nINwHlljZZkU&#10;PMnBatn7SDDW9sFHak8+FwHCLkYFhfd1LKXLCjLohrYmDt7NNgZ9kE0udYOPADeVHEfRVBosOSwU&#10;WNO2oOx++jUKZhNZnfdfaTo/Rs/Nzq3d4Tr5UWrQ79YLEJ46/w7/t7+1gvF0NoK/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7NXcUAAADdAAAADwAAAAAAAAAA&#10;AAAAAAChAgAAZHJzL2Rvd25yZXYueG1sUEsFBgAAAAAEAAQA+QAAAJMDAAAAAA==&#10;" strokecolor="#1e1e1e" strokeweight="0"/>
                  <v:line id="Line 104" o:spid="_x0000_s3372" style="position:absolute;visibility:visible;mso-wrap-style:square" from="4154,60" to="52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xTKsYAAADdAAAADwAAAGRycy9kb3ducmV2LnhtbESPQWvCQBSE7wX/w/IEb3XTIEmIrqLW&#10;SA/tQS09P7LPJDT7NmS3mvx7t1DocZiZb5jVZjCtuFHvGssKXuYRCOLS6oYrBZ+X4jkD4TyyxtYy&#10;KRjJwWY9eVphru2dT3Q7+0oECLscFdTed7mUrqzJoJvbjjh4V9sb9EH2ldQ93gPctDKOokQabDgs&#10;1NjRvqby+/xjFKQL2V6Or0WRnaJxd3Bb9/G1eFdqNh22SxCeBv8f/mu/aQVxksbw+yY8Ab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MUyrGAAAA3QAAAA8AAAAAAAAA&#10;AAAAAAAAoQIAAGRycy9kb3ducmV2LnhtbFBLBQYAAAAABAAEAPkAAACUAwAAAAA=&#10;" strokecolor="#1e1e1e" strokeweight="0"/>
                  <v:shape id="Freeform 105" o:spid="_x0000_s3373" style="position:absolute;left:4154;top:60;width:1109;height:3062;visibility:visible;mso-wrap-style:square;v-text-anchor:top" coordsize="7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q17sUA&#10;AADdAAAADwAAAGRycy9kb3ducmV2LnhtbESPQWvCQBSE74X+h+UVeqsblVqJrlIKgieLtmCPj+wz&#10;G8y+DdlnkvrrXaHQ4zAz3zDL9eBr1VEbq8AGxqMMFHERbMWlge+vzcscVBRki3VgMvBLEdarx4cl&#10;5jb0vKfuIKVKEI45GnAiTa51LBx5jKPQECfvFFqPkmRbattin+C+1pMsm2mPFacFhw19OCrOh4s3&#10;cL3KtnM/0g2fffN6LGSzO/LYmOen4X0BSmiQ//Bfe2sNTGZvU7i/SU9Ar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rXuxQAAAN0AAAAPAAAAAAAAAAAAAAAAAJgCAABkcnMv&#10;ZG93bnJldi54bWxQSwUGAAAAAAQABAD1AAAAigMAAAAA&#10;" path="m,204r74,l74,e" filled="f" strokecolor="#1e1e1e" strokeweight="0">
                    <v:path arrowok="t" o:connecttype="custom" o:connectlocs="0,45960;16620,45960;16620,0" o:connectangles="0,0,0"/>
                  </v:shape>
                  <v:line id="Line 106" o:spid="_x0000_s3374" style="position:absolute;flip:y;visibility:visible;mso-wrap-style:square" from="4154,60" to="415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aBcccAAADdAAAADwAAAGRycy9kb3ducmV2LnhtbESP0WrCQBRE3wv9h+UKfSl1U7EqMRsJ&#10;2lLpQ8DUD7hkr0lI9m7MbjX+vVso9HGYmTNMshlNJy40uMaygtdpBIK4tLrhSsHx++NlBcJ5ZI2d&#10;ZVJwIweb9PEhwVjbKx/oUvhKBAi7GBXU3vexlK6syaCb2p44eCc7GPRBDpXUA14D3HRyFkULabDh&#10;sFBjT9uayrb4MQq2725fZl/557mat89F7tpd9nZU6mkyZmsQnkb/H/5r77WC2WI5h9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oFxxwAAAN0AAAAPAAAAAAAA&#10;AAAAAAAAAKECAABkcnMvZG93bnJldi54bWxQSwUGAAAAAAQABAD5AAAAlQMAAAAA&#10;" strokecolor="#1e1e1e" strokeweight="0"/>
                  <v:line id="Line 107" o:spid="_x0000_s3375" style="position:absolute;visibility:visible;mso-wrap-style:square" from="4154,3122" to="526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XLXsUAAADdAAAADwAAAGRycy9kb3ducmV2LnhtbESPT4vCMBTE7wt+h/AEb2u64lqpRvFf&#10;xYMe1GXPj+bZlm1eShO1fvuNIHgcZuY3zHTemkrcqHGlZQVf/QgEcWZ1ybmCn3P6OQbhPLLGyjIp&#10;eJCD+azzMcVE2zsf6XbyuQgQdgkqKLyvEyldVpBB17c1cfAutjHog2xyqRu8B7ip5CCKRtJgyWGh&#10;wJpWBWV/p6tREA9ldd6u03R8jB7LjVu4w+9wr1Sv2y4mIDy1/h1+tXdawWAUf8PzTXg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XLXsUAAADdAAAADwAAAAAAAAAA&#10;AAAAAAChAgAAZHJzL2Rvd25yZXYueG1sUEsFBgAAAAAEAAQA+QAAAJMDAAAAAA==&#10;" strokecolor="#1e1e1e" strokeweight="0"/>
                  <v:line id="Line 108" o:spid="_x0000_s3376" style="position:absolute;flip:y;visibility:visible;mso-wrap-style:square" from="4154,60" to="415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i6ncYAAADdAAAADwAAAGRycy9kb3ducmV2LnhtbESP0WrCQBRE34X+w3ILfZG6UTSV1FWC&#10;rSg+CEY/4JK9TUKyd2N2q+nfdwXBx2FmzjCLVW8acaXOVZYVjEcRCOLc6ooLBefT5n0OwnlkjY1l&#10;UvBHDlbLl8ECE21vfKRr5gsRIOwSVFB63yZSurwkg25kW+Lg/djOoA+yK6Tu8BbgppGTKIqlwYrD&#10;QoktrUvK6+zXKFh/u12e7g/bSzGth9nB1V/p7KzU22uffoLw1Ptn+NHeaQWT+CO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4up3GAAAA3QAAAA8AAAAAAAAA&#10;AAAAAAAAoQIAAGRycy9kb3ducmV2LnhtbFBLBQYAAAAABAAEAPkAAACUAwAAAAA=&#10;" strokecolor="#1e1e1e" strokeweight="0"/>
                  <v:line id="Line 109" o:spid="_x0000_s3377" style="position:absolute;flip:y;visibility:visible;mso-wrap-style:square" from="4154,3092" to="415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fBscAAADdAAAADwAAAGRycy9kb3ducmV2LnhtbESP0WrCQBRE3wX/YblCX0Q3itWSZpVg&#10;K5U+CKb5gEv2NgnJ3o3Zrca/dwuFPg4zc4ZJdoNpxZV6V1tWsJhHIIgLq2suFeRfh9kLCOeRNbaW&#10;ScGdHOy241GCsbY3PtM186UIEHYxKqi872IpXVGRQTe3HXHwvm1v0AfZl1L3eAtw08plFK2lwZrD&#10;QoUd7SsqmuzHKNi/u2ORfp4+LuWqmWYn17ylz7lST5MhfQXhafD/4b/2UStYrjcb+H0TnoD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tB8GxwAAAN0AAAAPAAAAAAAA&#10;AAAAAAAAAKECAABkcnMvZG93bnJldi54bWxQSwUGAAAAAAQABAD5AAAAlQMAAAAA&#10;" strokecolor="#1e1e1e" strokeweight="0"/>
                  <v:line id="Line 110" o:spid="_x0000_s3378" style="position:absolute;visibility:visible;mso-wrap-style:square" from="4154,60" to="41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kwMMAAADdAAAADwAAAGRycy9kb3ducmV2LnhtbERPy2qDQBTdF/IPww1014yVYMQ6hvRh&#10;yaJZ5EHWF+dWpc4dcaZG/76zCHR5OO98O5lOjDS41rKC51UEgriyuuVaweVcPqUgnEfW2FkmBTM5&#10;2BaLhxwzbW98pPHkaxFC2GWooPG+z6R0VUMG3cr2xIH7toNBH+BQSz3gLYSbTsZRlEiDLYeGBnt6&#10;a6j6Of0aBZu17M6f72WZHqP59cPt3OG6/lLqcTntXkB4mvy/+O7eawVxsglzw5vwBG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kZMDDAAAA3QAAAA8AAAAAAAAAAAAA&#10;AAAAoQIAAGRycy9kb3ducmV2LnhtbFBLBQYAAAAABAAEAPkAAACRAwAAAAA=&#10;" strokecolor="#1e1e1e" strokeweight="0"/>
                  <v:line id="Line 111" o:spid="_x0000_s3379" style="position:absolute;flip:y;visibility:visible;mso-wrap-style:square" from="4424,3092" to="442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cu78cAAADdAAAADwAAAGRycy9kb3ducmV2LnhtbESP3WrCQBSE7wu+w3IK3hTdKPWnqasE&#10;bVG8EIw+wCF7moRkz8bsqunbu0Khl8PMfMMsVp2pxY1aV1pWMBpGIIgzq0vOFZxP34M5COeRNdaW&#10;ScEvOVgtey8LjLW985Fuqc9FgLCLUUHhfRNL6bKCDLqhbYiD92Nbgz7INpe6xXuAm1qOo2gqDZYc&#10;FgpsaF1QVqVXo2D95XZZsj9sL/l79ZYeXLVJJmel+q9d8gnCU+f/w3/tnVYwns4+4PkmPAG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Zy7vxwAAAN0AAAAPAAAAAAAA&#10;AAAAAAAAAKECAABkcnMvZG93bnJldi54bWxQSwUGAAAAAAQABAD5AAAAlQMAAAAA&#10;" strokecolor="#1e1e1e" strokeweight="0"/>
                  <v:line id="Line 112" o:spid="_x0000_s3380" style="position:absolute;visibility:visible;mso-wrap-style:square" from="4424,60" to="44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Y4cQAAADdAAAADwAAAGRycy9kb3ducmV2LnhtbERPTWuDQBC9B/oflgn0FteEYMS6hjSp&#10;pYf0YFJ6HtypSt1ZcbeJ/vvuodDj433n+8n04kaj6ywrWEcxCOLa6o4bBR/XcpWCcB5ZY2+ZFMzk&#10;YF88LHLMtL1zRbeLb0QIYZehgtb7IZPS1S0ZdJEdiAP3ZUeDPsCxkXrEewg3vdzEcSINdhwaWhzo&#10;2FL9ffkxCnZb2V9fT2WZVvH8/OIO7v1ze1bqcTkdnkB4mvy/+M/9phVskjTsD2/CE5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xjhxAAAAN0AAAAPAAAAAAAAAAAA&#10;AAAAAKECAABkcnMvZG93bnJldi54bWxQSwUGAAAAAAQABAD5AAAAkgMAAAAA&#10;" strokecolor="#1e1e1e" strokeweight="0"/>
                  <v:line id="Line 113" o:spid="_x0000_s3381" style="position:absolute;flip:y;visibility:visible;mso-wrap-style:square" from="4709,3092" to="470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RSzsYAAADdAAAADwAAAGRycy9kb3ducmV2LnhtbESP0YrCMBRE3wX/IVzBF9FUcUWqUYqu&#10;KPsgbPUDLs21LW1uapPV+vdmYWEfh5k5w6y3nanFg1pXWlYwnUQgiDOrS84VXC+H8RKE88gaa8uk&#10;4EUOtpt+b42xtk/+pkfqcxEg7GJUUHjfxFK6rCCDbmIb4uDdbGvQB9nmUrf4DHBTy1kULaTBksNC&#10;gQ3tCsqq9Mco2H26U5Z8nY/3fF6N0rOr9snHVanhoEtWIDx1/j/81z5pBbPFcgq/b8ITkJ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EUs7GAAAA3QAAAA8AAAAAAAAA&#10;AAAAAAAAoQIAAGRycy9kb3ducmV2LnhtbFBLBQYAAAAABAAEAPkAAACUAwAAAAA=&#10;" strokecolor="#1e1e1e" strokeweight="0"/>
                  <v:line id="Line 114" o:spid="_x0000_s3382" style="position:absolute;visibility:visible;mso-wrap-style:square" from="4709,60" to="47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jDcYAAADdAAAADwAAAGRycy9kb3ducmV2LnhtbESPT2vCQBTE70K/w/IKvemmQTREV7F/&#10;UnqwB5Pi+ZF9JsHs25DdmuTbdwsFj8PM/IbZ7kfTihv1rrGs4HkRgSAurW64UvBdZPMEhPPIGlvL&#10;pGAiB/vdw2yLqbYDn+iW+0oECLsUFdTed6mUrqzJoFvYjjh4F9sb9EH2ldQ9DgFuWhlH0UoabDgs&#10;1NjRa03lNf8xCtZL2RYfb1mWnKLp5d0d3Nd5eVTq6XE8bEB4Gv09/N/+1AriVRLD35vwBO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ZIw3GAAAA3QAAAA8AAAAAAAAA&#10;AAAAAAAAoQIAAGRycy9kb3ducmV2LnhtbFBLBQYAAAAABAAEAPkAAACUAwAAAAA=&#10;" strokecolor="#1e1e1e" strokeweight="0"/>
                  <v:line id="Line 115" o:spid="_x0000_s3383" style="position:absolute;flip:y;visibility:visible;mso-wrap-style:square" from="4979,3092" to="4979,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pIscAAADdAAAADwAAAGRycy9kb3ducmV2LnhtbESP0WrCQBRE34X+w3IFX6Ruaq1IdJVg&#10;W5Q+BBr9gEv2moRk76bZVdO/dwXBx2FmzjCrTW8acaHOVZYVvE0iEMS51RUXCo6H79cFCOeRNTaW&#10;ScE/OdisXwYrjLW98i9dMl+IAGEXo4LS+zaW0uUlGXQT2xIH72Q7gz7IrpC6w2uAm0ZOo2guDVYc&#10;FkpsaVtSXmdno2D75fZ58pPu/opZPc5SV38mH0elRsM+WYLw1Ptn+NHeawXT+eId7m/C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WmkixwAAAN0AAAAPAAAAAAAA&#10;AAAAAAAAAKECAABkcnMvZG93bnJldi54bWxQSwUGAAAAAAQABAD5AAAAlQMAAAAA&#10;" strokecolor="#1e1e1e" strokeweight="0"/>
                  <v:line id="Line 116" o:spid="_x0000_s3384" style="position:absolute;visibility:visible;mso-wrap-style:square" from="4979,60" to="497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we4sYAAADdAAAADwAAAGRycy9kb3ducmV2LnhtbESPT2vCQBTE70K/w/IKvemmEjREV7F/&#10;UnqwB5Pi+ZF9JsHs25DdmuTbdwsFj8PM/IbZ7kfTihv1rrGs4HkRgSAurW64UvBdZPMEhPPIGlvL&#10;pGAiB/vdw2yLqbYDn+iW+0oECLsUFdTed6mUrqzJoFvYjjh4F9sb9EH2ldQ9DgFuWrmMopU02HBY&#10;qLGj15rKa/5jFKxj2RYfb1mWnKLp5d0d3Nc5Pir19DgeNiA8jf4e/m9/agXLVRLD35vwBOTu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HuLGAAAA3QAAAA8AAAAAAAAA&#10;AAAAAAAAoQIAAGRycy9kb3ducmV2LnhtbFBLBQYAAAAABAAEAPkAAACUAwAAAAA=&#10;" strokecolor="#1e1e1e" strokeweight="0"/>
                  <v:line id="Line 117" o:spid="_x0000_s3385" style="position:absolute;flip:y;visibility:visible;mso-wrap-style:square" from="5263,3092" to="526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9UzcYAAADdAAAADwAAAGRycy9kb3ducmV2LnhtbESP0YrCMBRE3wX/IVxhX2RNV1SkGqXo&#10;LooPgl0/4NJc29LmpttE7f69EQQfh5k5wyzXnanFjVpXWlbwNYpAEGdWl5wrOP/+fM5BOI+ssbZM&#10;Cv7JwXrV7y0x1vbOJ7qlPhcBwi5GBYX3TSylywoy6Ea2IQ7exbYGfZBtLnWL9wA3tRxH0UwaLDks&#10;FNjQpqCsSq9Gwebb7bPkcNz95ZNqmB5dtU2mZ6U+Bl2yAOGp8+/wq73XCsaz+RSeb8ITkK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VM3GAAAA3QAAAA8AAAAAAAAA&#10;AAAAAAAAoQIAAGRycy9kb3ducmV2LnhtbFBLBQYAAAAABAAEAPkAAACUAwAAAAA=&#10;" strokecolor="#1e1e1e" strokeweight="0"/>
                  <v:line id="Line 118" o:spid="_x0000_s3386" style="position:absolute;visibility:visible;mso-wrap-style:square" from="5263,60" to="526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lDsYAAADdAAAADwAAAGRycy9kb3ducmV2LnhtbESPT2vCQBTE70K/w/IK3symIjGkrmL/&#10;RDzYQ7T0/Mi+JqHZtyG7TeK3dwsFj8PM/IbZ7CbTioF611hW8BTFIIhLqxuuFHxe8kUKwnlkja1l&#10;UnAlB7vtw2yDmbYjFzScfSUChF2GCmrvu0xKV9Zk0EW2Iw7et+0N+iD7SuoexwA3rVzGcSINNhwW&#10;auzotaby5/xrFKxXsr0c3vI8LeLry7vbu4+v1Ump+eO0fwbhafL38H/7qBUskzSBvzfhCcjt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JQ7GAAAA3QAAAA8AAAAAAAAA&#10;AAAAAAAAoQIAAGRycy9kb3ducmV2LnhtbFBLBQYAAAAABAAEAPkAAACUAwAAAAA=&#10;" strokecolor="#1e1e1e" strokeweight="0"/>
                  <v:line id="Line 119" o:spid="_x0000_s3387" style="position:absolute;visibility:visible;mso-wrap-style:square" from="4154,3122" to="418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6AlcYAAADdAAAADwAAAGRycy9kb3ducmV2LnhtbESPQWvCQBSE7wX/w/IEb3VTEQ3RVdQa&#10;6aE9JJaeH9lnEpp9G7Jbk/x7t1DocZiZb5jtfjCNuFPnassKXuYRCOLC6ppLBZ/X9DkG4TyyxsYy&#10;KRjJwX43edpiom3PGd1zX4oAYZeggsr7NpHSFRUZdHPbEgfvZjuDPsiulLrDPsBNIxdRtJIGaw4L&#10;FbZ0qqj4zn+MgvVSNtfLa5rGWTQez+7gPr6W70rNpsNhA8LT4P/Df+03rWCxitfw+yY8Ab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gJXGAAAA3QAAAA8AAAAAAAAA&#10;AAAAAAAAoQIAAGRycy9kb3ducmV2LnhtbFBLBQYAAAAABAAEAPkAAACUAwAAAAA=&#10;" strokecolor="#1e1e1e" strokeweight="0"/>
                  <v:line id="Line 120" o:spid="_x0000_s3388" style="position:absolute;flip:x;visibility:visible;mso-wrap-style:square" from="5218,3122" to="526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7U8MAAADdAAAADwAAAGRycy9kb3ducmV2LnhtbERPzYrCMBC+C75DGGEvoqmyK1KNUtRF&#10;2UNhuz7A0IxtaTOpTdT69puD4PHj+19ve9OIO3WusqxgNo1AEOdWV1woOP99T5YgnEfW2FgmBU9y&#10;sN0MB2uMtX3wL90zX4gQwi5GBaX3bSyly0sy6Ka2JQ7cxXYGfYBdIXWHjxBuGjmPooU0WHFoKLGl&#10;XUl5nd2Mgt3BnfLkJz1ei896nKWu3idfZ6U+Rn2yAuGp92/xy33SCuaLZZgb3o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1PDAAAA3QAAAA8AAAAAAAAAAAAA&#10;AAAAoQIAAGRycy9kb3ducmV2LnhtbFBLBQYAAAAABAAEAPkAAACRAwAAAAA=&#10;" strokecolor="#1e1e1e" strokeweight="0"/>
                  <v:line id="Line 121" o:spid="_x0000_s3389" style="position:absolute;visibility:visible;mso-wrap-style:square" from="4154,2746" to="4184,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2xfMUAAADdAAAADwAAAGRycy9kb3ducmV2LnhtbESPQYvCMBSE78L+h/AW9qbpimi3GsVV&#10;Kx70oC6eH82zLTYvpclq/fdGEDwOM/MNM5m1phJXalxpWcF3LwJBnFldcq7g75h2YxDOI2usLJOC&#10;OzmYTT86E0y0vfGergefiwBhl6CCwvs6kdJlBRl0PVsTB+9sG4M+yCaXusFbgJtK9qNoKA2WHBYK&#10;rGlRUHY5/BsFo4Gsjutlmsb76P67cnO3Ow22Sn19tvMxCE+tf4df7Y1W0B/GP/B8E5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2xfMUAAADdAAAADwAAAAAAAAAA&#10;AAAAAAChAgAAZHJzL2Rvd25yZXYueG1sUEsFBgAAAAAEAAQA+QAAAJMDAAAAAA==&#10;" strokecolor="#1e1e1e" strokeweight="0"/>
                  <v:line id="Line 122" o:spid="_x0000_s3390" style="position:absolute;flip:x;visibility:visible;mso-wrap-style:square" from="5218,2746" to="5263,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hiMMAAADdAAAADwAAAGRycy9kb3ducmV2LnhtbERPy4rCMBTdC/MP4QqzEU1HVMZqlOKD&#10;ERfCVD/g0lzb0uamNhmtfz9ZCC4P571cd6YWd2pdaVnB1ygCQZxZXXKu4HLeD79BOI+ssbZMCp7k&#10;YL366C0x1vbBv3RPfS5CCLsYFRTeN7GULivIoBvZhjhwV9sa9AG2udQtPkK4qeU4imbSYMmhocCG&#10;NgVlVfpnFGx27pAlx9PPLZ9Ug/Tkqm0yvSj12e+SBQhPnX+LX+6DVjCezcP+8CY8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YYjDAAAA3QAAAA8AAAAAAAAAAAAA&#10;AAAAoQIAAGRycy9kb3ducmV2LnhtbFBLBQYAAAAABAAEAPkAAACRAwAAAAA=&#10;" strokecolor="#1e1e1e" strokeweight="0"/>
                  <v:line id="Line 123" o:spid="_x0000_s3391" style="position:absolute;visibility:visible;mso-wrap-style:square" from="4154,2356" to="4184,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rp8cAAADdAAAADwAAAGRycy9kb3ducmV2LnhtbESPzWvCQBTE74X+D8sTvNWNIaQaXSX9&#10;SOlBD37g+ZF9JsHs25BdNf733UKhx2FmfsMs14NpxY1611hWMJ1EIIhLqxuuFBwPxcsMhPPIGlvL&#10;pOBBDtar56clZtreeUe3va9EgLDLUEHtfZdJ6cqaDLqJ7YiDd7a9QR9kX0nd4z3ATSvjKEqlwYbD&#10;Qo0dvddUXvZXo+A1ke3h66MoZrvo8fbpcrc9JRulxqMhX4DwNPj/8F/7WyuI0/kU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iunxwAAAN0AAAAPAAAAAAAA&#10;AAAAAAAAAKECAABkcnMvZG93bnJldi54bWxQSwUGAAAAAAQABAD5AAAAlQMAAAAA&#10;" strokecolor="#1e1e1e" strokeweight="0"/>
                  <v:line id="Line 124" o:spid="_x0000_s3392" style="position:absolute;flip:x;visibility:visible;mso-wrap-style:square" from="5218,2356" to="5263,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9aZMcAAADdAAAADwAAAGRycy9kb3ducmV2LnhtbESP0WrCQBRE3wv9h+UW+lLqxmClplkl&#10;2IrSB6ExH3DJ3iYh2bsxu9X4965Q8HGYmTNMuhpNJ040uMaygukkAkFcWt1wpaA4bF7fQTiPrLGz&#10;TAou5GC1fHxIMdH2zD90yn0lAoRdggpq7/tESlfWZNBNbE8cvF87GPRBDpXUA54D3HQyjqK5NNhw&#10;WKixp3VNZZv/GQXrL7crs+/99ljN2pd879rP7K1Q6vlpzD5AeBr9Pfzf3mkF8XwRw+1NeA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z1pkxwAAAN0AAAAPAAAAAAAA&#10;AAAAAAAAAKECAABkcnMvZG93bnJldi54bWxQSwUGAAAAAAQABAD5AAAAlQMAAAAA&#10;" strokecolor="#1e1e1e" strokeweight="0"/>
                  <v:line id="Line 125" o:spid="_x0000_s3393" style="position:absolute;visibility:visible;mso-wrap-style:square" from="4154,1981" to="4184,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wQS8YAAADdAAAADwAAAGRycy9kb3ducmV2LnhtbESPS4vCQBCE7wv+h6EFb+vEB65GR3FX&#10;Ix7Wgw88N5k2CWZ6QmbU+O8dYWGPRVV9Rc0WjSnFnWpXWFbQ60YgiFOrC84UnI7J5xiE88gaS8uk&#10;4EkOFvPWxwxjbR+8p/vBZyJA2MWoIPe+iqV0aU4GXddWxMG72NqgD7LOpK7xEeCmlP0oGkmDBYeF&#10;HCv6ySm9Hm5GwddQlsfNKknG++j5vXZLtzsPf5XqtJvlFISnxv+H/9pbraA/mgzg/SY8AT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MEEvGAAAA3QAAAA8AAAAAAAAA&#10;AAAAAAAAoQIAAGRycy9kb3ducmV2LnhtbFBLBQYAAAAABAAEAPkAAACUAwAAAAA=&#10;" strokecolor="#1e1e1e" strokeweight="0"/>
                  <v:line id="Line 126" o:spid="_x0000_s3394" style="position:absolute;flip:x;visibility:visible;mso-wrap-style:square" from="5218,1981" to="5263,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pni8cAAADdAAAADwAAAGRycy9kb3ducmV2LnhtbESP0WrCQBRE3wv9h+UKfSl1U7GiMRsJ&#10;2lLpQ8DUD7hkr0lI9m7MbjX+vVso9HGYmTNMshlNJy40uMaygtdpBIK4tLrhSsHx++NlCcJ5ZI2d&#10;ZVJwIweb9PEhwVjbKx/oUvhKBAi7GBXU3vexlK6syaCb2p44eCc7GPRBDpXUA14D3HRyFkULabDh&#10;sFBjT9uayrb4MQq2725fZl/557mat89F7tpd9nZU6mkyZmsQnkb/H/5r77WC2WI1h9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ameLxwAAAN0AAAAPAAAAAAAA&#10;AAAAAAAAAKECAABkcnMvZG93bnJldi54bWxQSwUGAAAAAAQABAD5AAAAlQMAAAAA&#10;" strokecolor="#1e1e1e" strokeweight="0"/>
                  <v:line id="Line 127" o:spid="_x0000_s3395" style="position:absolute;visibility:visible;mso-wrap-style:square" from="4154,1591" to="4184,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tpMcAAADdAAAADwAAAGRycy9kb3ducmV2LnhtbESPQWvCQBSE70L/w/IKvdVNJbUxuora&#10;pnioh6h4fmSfSWj2bchuY/z33ULB4zAz3zCL1WAa0VPnassKXsYRCOLC6ppLBadj9pyAcB5ZY2OZ&#10;FNzIwWr5MFpgqu2Vc+oPvhQBwi5FBZX3bSqlKyoy6Ma2JQ7exXYGfZBdKXWH1wA3jZxE0VQarDks&#10;VNjStqLi+/BjFLzFsjl+vmdZkke3zYdbu/05/lLq6XFYz0F4Gvw9/N/eaQWT6ewV/t6EJ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6S2kxwAAAN0AAAAPAAAAAAAA&#10;AAAAAAAAAKECAABkcnMvZG93bnJldi54bWxQSwUGAAAAAAQABAD5AAAAlQMAAAAA&#10;" strokecolor="#1e1e1e" strokeweight="0"/>
                  <v:line id="Line 128" o:spid="_x0000_s3396" style="position:absolute;flip:x;visibility:visible;mso-wrap-style:square" from="5218,1591" to="5263,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RcZ8YAAADdAAAADwAAAGRycy9kb3ducmV2LnhtbESP0WrCQBRE34X+w3ILfZG6UTTU1FWC&#10;rSg+CEY/4JK9TUKyd2N2q+nfdwXBx2FmzjCLVW8acaXOVZYVjEcRCOLc6ooLBefT5v0DhPPIGhvL&#10;pOCPHKyWL4MFJtre+EjXzBciQNglqKD0vk2kdHlJBt3ItsTB+7GdQR9kV0jd4S3ATSMnURRLgxWH&#10;hRJbWpeU19mvUbD+drs83R+2l2JaD7ODq7/S2Vmpt9c+/QThqffP8KO90wom8Ty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0XGfGAAAA3QAAAA8AAAAAAAAA&#10;AAAAAAAAoQIAAGRycy9kb3ducmV2LnhtbFBLBQYAAAAABAAEAPkAAACUAwAAAAA=&#10;" strokecolor="#1e1e1e" strokeweight="0"/>
                  <v:line id="Line 129" o:spid="_x0000_s3397" style="position:absolute;visibility:visible;mso-wrap-style:square" from="4154,1216" to="4184,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cWSMYAAADdAAAADwAAAGRycy9kb3ducmV2LnhtbESPT4vCMBTE7wt+h/AEb2uqiHarUdzV&#10;igf34B88P5pnW2xeShO1fnsjLOxxmJnfMLNFaypxp8aVlhUM+hEI4szqknMFp2P6GYNwHlljZZkU&#10;PMnBYt75mGGi7YP3dD/4XAQIuwQVFN7XiZQuK8ig69uaOHgX2xj0QTa51A0+AtxUchhFY2mw5LBQ&#10;YE0/BWXXw80omIxkddys0jTeR8/vtVu63/Nop1Sv2y6nIDy1/j/8195qBcPx1wTeb8IT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3FkjGAAAA3QAAAA8AAAAAAAAA&#10;AAAAAAAAoQIAAGRycy9kb3ducmV2LnhtbFBLBQYAAAAABAAEAPkAAACUAwAAAAA=&#10;" strokecolor="#1e1e1e" strokeweight="0"/>
                  <v:line id="Line 130" o:spid="_x0000_s3398" style="position:absolute;flip:x;visibility:visible;mso-wrap-style:square" from="5218,1216" to="526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dtjsMAAADdAAAADwAAAGRycy9kb3ducmV2LnhtbERPy4rCMBTdC/MP4QqzEU1HVMZqlOKD&#10;ERfCVD/g0lzb0uamNhmtfz9ZCC4P571cd6YWd2pdaVnB1ygCQZxZXXKu4HLeD79BOI+ssbZMCp7k&#10;YL366C0x1vbBv3RPfS5CCLsYFRTeN7GULivIoBvZhjhwV9sa9AG2udQtPkK4qeU4imbSYMmhocCG&#10;NgVlVfpnFGx27pAlx9PPLZ9Ug/Tkqm0yvSj12e+SBQhPnX+LX+6DVjCezcPc8CY8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nbY7DAAAA3QAAAA8AAAAAAAAAAAAA&#10;AAAAoQIAAGRycy9kb3ducmV2LnhtbFBLBQYAAAAABAAEAPkAAACRAwAAAAA=&#10;" strokecolor="#1e1e1e" strokeweight="0"/>
                  <v:line id="Line 131" o:spid="_x0000_s3399" style="position:absolute;visibility:visible;mso-wrap-style:square" from="4154,825" to="4184,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QnocYAAADdAAAADwAAAGRycy9kb3ducmV2LnhtbESPT4vCMBTE7wt+h/AEb2uqiFurUdzV&#10;iofdg3/w/GiebbF5KU3U+u2NsOBxmJnfMLNFaypxo8aVlhUM+hEI4szqknMFx0P6GYNwHlljZZkU&#10;PMjBYt75mGGi7Z13dNv7XAQIuwQVFN7XiZQuK8ig69uaOHhn2xj0QTa51A3eA9xUchhFY2mw5LBQ&#10;YE0/BWWX/dUo+BrJ6rBZpWm8ix7fa7d0f6fRr1K9brucgvDU+nf4v73VCobjyQRe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kJ6HGAAAA3QAAAA8AAAAAAAAA&#10;AAAAAAAAoQIAAGRycy9kb3ducmV2LnhtbFBLBQYAAAAABAAEAPkAAACUAwAAAAA=&#10;" strokecolor="#1e1e1e" strokeweight="0"/>
                  <v:line id="Line 132" o:spid="_x0000_s3400" style="position:absolute;flip:x;visibility:visible;mso-wrap-style:square" from="5218,825" to="526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7ksQAAADdAAAADwAAAGRycy9kb3ducmV2LnhtbERPy2rCQBTdC/2H4RbclGai9CGpkxDU&#10;UnERaPQDLpnbJCRzJ2ZGTf++syi4PJz3OptML640utaygkUUgyCurG65VnA6fj6vQDiPrLG3TAp+&#10;yUGWPszWmGh742+6lr4WIYRdggoa74dESlc1ZNBFdiAO3I8dDfoAx1rqEW8h3PRyGcdv0mDLoaHB&#10;gTYNVV15MQo2O7ev8kPxda5fuqeycN02fz0pNX+c8g8QniZ/F/+791rB8j0O+8Ob8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vuSxAAAAN0AAAAPAAAAAAAAAAAA&#10;AAAAAKECAABkcnMvZG93bnJldi54bWxQSwUGAAAAAAQABAD5AAAAkgMAAAAA&#10;" strokecolor="#1e1e1e" strokeweight="0"/>
                  <v:line id="Line 133" o:spid="_x0000_s3401" style="position:absolute;visibility:visible;mso-wrap-style:square" from="4154,450" to="418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mxvccAAADdAAAADwAAAGRycy9kb3ducmV2LnhtbESPzWrDMBCE74W8g9hCb40UY5LgRglJ&#10;G5ce2kN+yHmxtraptTKWEttvHxUKPQ4z8w2z2gy2ETfqfO1Yw2yqQBAXztRcajif8uclCB+QDTaO&#10;ScNIHjbrycMKM+N6PtDtGEoRIewz1FCF0GZS+qIii37qWuLofbvOYoiyK6XpsI9w28hEqbm0WHNc&#10;qLCl14qKn+PValiksjm9v+X58qDG3d5v/dcl/dT66XHYvoAINIT/8F/7w2hIFmoGv2/iE5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ObG9xwAAAN0AAAAPAAAAAAAA&#10;AAAAAAAAAKECAABkcnMvZG93bnJldi54bWxQSwUGAAAAAAQABAD5AAAAlQMAAAAA&#10;" strokecolor="#1e1e1e" strokeweight="0"/>
                  <v:line id="Line 134" o:spid="_x0000_s3402" style="position:absolute;flip:x;visibility:visible;mso-wrap-style:square" from="5218,450" to="526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TAfscAAADdAAAADwAAAGRycy9kb3ducmV2LnhtbESP3WrCQBSE7wt9h+UUvBHdNGgr0VWC&#10;P1R6ITT6AIfsaRKSPRuzq8a37wpCL4eZ+YZZrHrTiCt1rrKs4H0cgSDOra64UHA67kYzEM4ja2ws&#10;k4I7OVgtX18WmGh74x+6Zr4QAcIuQQWl920ipctLMujGtiUO3q/tDPogu0LqDm8BbhoZR9GHNFhx&#10;WCixpXVJeZ1djIL11u3z9PvwdS4m9TA7uHqTTk9KDd76dA7CU+//w8/2XiuIP6MYHm/C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JMB+xwAAAN0AAAAPAAAAAAAA&#10;AAAAAAAAAKECAABkcnMvZG93bnJldi54bWxQSwUGAAAAAAQABAD5AAAAlQMAAAAA&#10;" strokecolor="#1e1e1e" strokeweight="0"/>
                  <v:line id="Line 135" o:spid="_x0000_s3403" style="position:absolute;visibility:visible;mso-wrap-style:square" from="4154,60" to="418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eKUcYAAADdAAAADwAAAGRycy9kb3ducmV2LnhtbESPT2vCQBTE7wW/w/IEb3XXP9SQuoq2&#10;pnioB430/Mi+JqHZtyG7avz2XaHQ4zAzv2GW69424kqdrx1rmIwVCOLCmZpLDec8e05A+IBssHFM&#10;Gu7kYb0aPC0xNe7GR7qeQikihH2KGqoQ2lRKX1Rk0Y9dSxy9b9dZDFF2pTQd3iLcNnKq1Iu0WHNc&#10;qLClt4qKn9PFaljMZZN/vGdZclT37c5v/OFr/qn1aNhvXkEE6sN/+K+9NxqmCzWDx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nilHGAAAA3QAAAA8AAAAAAAAA&#10;AAAAAAAAoQIAAGRycy9kb3ducmV2LnhtbFBLBQYAAAAABAAEAPkAAACUAwAAAAA=&#10;" strokecolor="#1e1e1e" strokeweight="0"/>
                  <v:line id="Line 136" o:spid="_x0000_s3404" style="position:absolute;flip:x;visibility:visible;mso-wrap-style:square" from="5218,60" to="52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H9kcYAAADdAAAADwAAAGRycy9kb3ducmV2LnhtbESP0WrCQBRE3wv+w3IFX4puFKsSXSVo&#10;i+KDYPQDLtlrEpK9G7NbTf/eLRT6OMzMGWa16UwtHtS60rKC8SgCQZxZXXKu4Hr5Gi5AOI+ssbZM&#10;Cn7IwWbde1thrO2Tz/RIfS4ChF2MCgrvm1hKlxVk0I1sQxy8m20N+iDbXOoWnwFuajmJopk0WHJY&#10;KLChbUFZlX4bBdtPd8iS42l/z6fVe3py1S75uCo16HfJEoSnzv+H/9oHrWAyj6bw+yY8Ab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B/ZHGAAAA3QAAAA8AAAAAAAAA&#10;AAAAAAAAoQIAAGRycy9kb3ducmV2LnhtbFBLBQYAAAAABAAEAPkAAACUAwAAAAA=&#10;" strokecolor="#1e1e1e" strokeweight="0"/>
                  <v:line id="Line 137" o:spid="_x0000_s3405" style="position:absolute;visibility:visible;mso-wrap-style:square" from="4154,60" to="52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3vsYAAADdAAAADwAAAGRycy9kb3ducmV2LnhtbESPT2sCMRTE74LfITyhN00Uq7I1irZd&#10;6UEP/qHnx+a5u7h5WTaprt/eFASPw8z8hpkvW1uJKzW+dKxhOFAgiDNnSs41nI5pfwbCB2SDlWPS&#10;cCcPy0W3M8fEuBvv6XoIuYgQ9glqKEKoEyl9VpBFP3A1cfTOrrEYomxyaRq8Rbit5EipibRYclwo&#10;sKbPgrLL4c9qmI5lddx8pelsr+7rb7/yu9/xVuu3Xrv6ABGoDa/ws/1jNIym6h3+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Ct77GAAAA3QAAAA8AAAAAAAAA&#10;AAAAAAAAoQIAAGRycy9kb3ducmV2LnhtbFBLBQYAAAAABAAEAPkAAACUAwAAAAA=&#10;" strokecolor="#1e1e1e" strokeweight="0"/>
                  <v:shape id="Freeform 138" o:spid="_x0000_s3406" style="position:absolute;left:4154;top:60;width:1109;height:3062;visibility:visible;mso-wrap-style:square;v-text-anchor:top" coordsize="7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qlsQA&#10;AADdAAAADwAAAGRycy9kb3ducmV2LnhtbESPQWvCQBSE74X+h+UVvNWNgrakriIFwZNSK9jjI/ua&#10;DWbfhuxrEv31bkHwOMzMN8xiNfhaddTGKrCByTgDRVwEW3Fp4Pi9eX0HFQXZYh2YDFwowmr5/LTA&#10;3Iaev6g7SKkShGOOBpxIk2sdC0ce4zg0xMn7Da1HSbIttW2xT3Bf62mWzbXHitOCw4Y+HRXnw583&#10;cL3KtnM/0g37vpmdCtnsTjwxZvQyrD9ACQ3yCN/bW2tg+pbN4f9NegJ6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aapbEAAAA3QAAAA8AAAAAAAAAAAAAAAAAmAIAAGRycy9k&#10;b3ducmV2LnhtbFBLBQYAAAAABAAEAPUAAACJAwAAAAA=&#10;" path="m,204r74,l74,e" filled="f" strokecolor="#1e1e1e" strokeweight="0">
                    <v:path arrowok="t" o:connecttype="custom" o:connectlocs="0,45960;16620,45960;16620,0" o:connectangles="0,0,0"/>
                  </v:shape>
                  <v:line id="Line 139" o:spid="_x0000_s3407" style="position:absolute;flip:y;visibility:visible;mso-wrap-style:square" from="4154,60" to="415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Nj5scAAADdAAAADwAAAGRycy9kb3ducmV2LnhtbESP0WrCQBRE3wX/YblCX4pulFolZpVg&#10;Wyo+CI35gEv2moRk76bZraZ/3xUKPg4zc4ZJdoNpxZV6V1tWMJ9FIIgLq2suFeTnj+kahPPIGlvL&#10;pOCXHOy241GCsbY3/qJr5ksRIOxiVFB538VSuqIig25mO+LgXWxv0AfZl1L3eAtw08pFFL1KgzWH&#10;hQo72ldUNNmPUbB/d4ciPZ4+v8uX5jk7ueYtXeZKPU2GdAPC0+Af4f/2QStYrKIV3N+EJyC3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U2PmxwAAAN0AAAAPAAAAAAAA&#10;AAAAAAAAAKECAABkcnMvZG93bnJldi54bWxQSwUGAAAAAAQABAD5AAAAlQMAAAAA&#10;" strokecolor="#1e1e1e" strokeweight="0"/>
                  <v:shape id="Freeform 140" o:spid="_x0000_s3408" style="position:absolute;left:4394;top:300;width:240;height:2281;visibility:visible;mso-wrap-style:square;v-text-anchor:top" coordsize="1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2ascEA&#10;AADdAAAADwAAAGRycy9kb3ducmV2LnhtbERPy4rCMBTdC/5DuII7TS2OSjWKCMXHbnws3F2aa1ts&#10;bkoTtfr1k4Uwy8N5L1atqcSTGldaVjAaRiCIM6tLzhWcT+lgBsJ5ZI2VZVLwJgerZbezwETbF//S&#10;8+hzEULYJaig8L5OpHRZQQbd0NbEgbvZxqAPsMmlbvAVwk0l4yiaSIMlh4YCa9oUlN2PD6PgMzFT&#10;fy3Hcbo+/FQj+7589ttUqX6vXc9BeGr9v/jr3mkF8TQKc8Ob8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dmrHBAAAA3QAAAA8AAAAAAAAAAAAAAAAAmAIAAGRycy9kb3du&#10;cmV2LnhtbFBLBQYAAAAABAAEAPUAAACGAwAAAAA=&#10;" path="m11,152r2,l13,150r-1,-2l11,148r1,l12,144r,-1l11,143r1,l12,141r-1,-2l10,139r1,l11,138r,-1l10,137r1,l11,135r-1,-2l9,133r1,l10,130r,-1l9,129r1,l10,121r-1,l10,121r,-2l9,119r1,l11,118r,-1l12,116r-1,l12,116r1,-1l13,113r1,-2l14,110r-1,l14,110r,-2l14,105r,-2l13,101r,-1l12,98r,-2l11,95r,-1l10,93r-1,l10,93,9,91,8,92,9,91,8,90r,-1l7,88,6,86,5,85r,-2l4,81,3,79r-1,l3,79r,-2l2,75,1,76r1,l2,73r,-2l1,71r1,l2,63r-1,l2,63r,-2l2,59r-1,l2,59,3,57,2,56r1,1l4,54r,-2l3,52r1,l5,51r,-1l5,49,6,47r-1,l6,47,7,45r,-1l7,42r,-2l8,38r,-3l9,33r,-3l8,30r1,1l9,28r,-2l8,26r1,l10,24r,-3l10,19r-1,l10,19r1,-2l11,15r1,-3l12,10,13,7r,-2l12,5r1,l14,3r,-1l14,,13,r,1l14,1r-1,l14,1r1,l16,1,16,,15,,14,,13,,12,r,2l13,2,12,4,11,5r,-1l11,7,10,9r,3l10,14,9,17r,2l9,21,8,24r,2l8,28,7,30r,3l8,33r-1,l7,35,6,38r,2l6,42r1,l6,42,5,44r1,l5,44,4,47r,2l3,50r1,l3,52r-1,l3,52,2,54r1,l2,54,1,56r,2l,59r,2l1,61,,61r,2l,71r,3l1,73,,73r,3l1,76r,1l2,77r-1,l1,80r2,1l4,83r-1,l4,85r1,2l6,89r1,1l7,92r1,2l9,95r1,l9,95r1,2l11,96r-1,1l11,98r,2l12,102r,1l13,105r-1,l12,108r1,l12,110r,1l13,111r-1,l12,113r-1,2l12,115r-1,-1l10,116r,1l9,118r,1l8,121r,8l9,130r,3l9,134r,1l10,135r-1,l9,137r1,1l10,139r,1l10,141r1,l10,141r,2l11,145r,-1l10,144r,4l11,150r1,l11,150r,2xe" fillcolor="#121214" strokecolor="#121214" strokeweight="0">
                    <v:path arrowok="t" o:connecttype="custom" o:connectlocs="2475,33330;2700,32204;2475,31079;2475,30403;2250,29053;2250,26802;2475,26126;3150,25001;3150,23650;2700,21624;2250,20949;1575,19824;1125,19148;450,17798;450,16432;225,14181;450,13281;675,11705;1125,11030;1575,9454;1800,7878;2025,6303;2250,4727;2475,3376;2925,1125;3150,225;3375,225;3150,0;2700,0;2475,900;2025,4277;1800,5853;1575,6753;1350,9004;1350,9904;900,11030;675,11705;225,12606;0,14181;0,16432;225,18023;900,18698;1575,20274;2025,21399;2475,22075;2700,23650;2700,25001;2475,25676;2025,26802;2025,29278;2250,30403;2250,31079;2250,32204;2250,33330" o:connectangles="0,0,0,0,0,0,0,0,0,0,0,0,0,0,0,0,0,0,0,0,0,0,0,0,0,0,0,0,0,0,0,0,0,0,0,0,0,0,0,0,0,0,0,0,0,0,0,0,0,0,0,0,0,0"/>
                  </v:shape>
                  <v:rect id="Rectangle 141" o:spid="_x0000_s3409" style="position:absolute;left:5473;top:60;width:1095;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eosYA&#10;AADdAAAADwAAAGRycy9kb3ducmV2LnhtbESPW4vCMBSE3xf2P4Sz4Jsm66VqNcqyIAjqgxfw9dAc&#10;22Jz0m2idv/9RhD2cZiZb5j5srWVuFPjS8caPnsKBHHmTMm5htNx1Z2A8AHZYOWYNPySh+Xi/W2O&#10;qXEP3tP9EHIRIexT1FCEUKdS+qwgi77nauLoXVxjMUTZ5NI0+IhwW8m+Uom0WHJcKLCm74Ky6+Fm&#10;NWAyND+7y2B73NwSnOatWo3OSuvOR/s1AxGoDf/hV3ttNPTHagr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IeosYAAADdAAAADwAAAAAAAAAAAAAAAACYAgAAZHJz&#10;L2Rvd25yZXYueG1sUEsFBgAAAAAEAAQA9QAAAIsDAAAAAA==&#10;" stroked="f"/>
                  <v:rect id="Rectangle 142" o:spid="_x0000_s3410" style="position:absolute;left:5473;top:60;width:1095;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C1cQA&#10;AADdAAAADwAAAGRycy9kb3ducmV2LnhtbERPz2vCMBS+D/Y/hDfYZcy0PVipRpHB2A4bYiuy46N5&#10;NsXmpSSZdv/9chA8fny/V5vJDuJCPvSOFeSzDARx63TPnYJD8/66ABEissbBMSn4owCb9ePDCivt&#10;rrynSx07kUI4VKjAxDhWUobWkMUwcyNx4k7OW4wJ+k5qj9cUbgdZZNlcWuw5NRgc6c1Qe65/rYLe&#10;5C++qI/b5ntXfpWD2X38LE5KPT9N2yWISFO8i2/uT62gKPO0P71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5wtXEAAAA3QAAAA8AAAAAAAAAAAAAAAAAmAIAAGRycy9k&#10;b3ducmV2LnhtbFBLBQYAAAAABAAEAPUAAACJAwAAAAA=&#10;" filled="f" strokecolor="white" strokeweight="0"/>
                  <v:line id="Line 143" o:spid="_x0000_s3411" style="position:absolute;flip:y;visibility:visible;mso-wrap-style:square" from="5473,60" to="547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I1McAAADdAAAADwAAAGRycy9kb3ducmV2LnhtbESP3WrCQBSE74W+w3IKvZG6iVQrqasE&#10;f6h4IRh9gEP2NAnJno3ZraZv3xUEL4eZ+YaZL3vTiCt1rrKsIB5FIIhzqysuFJxP2/cZCOeRNTaW&#10;ScEfOVguXgZzTLS98ZGumS9EgLBLUEHpfZtI6fKSDLqRbYmD92M7gz7IrpC6w1uAm0aOo2gqDVYc&#10;FkpsaVVSXme/RsFq43Z5uj98X4qPepgdXL1OJ2el3l779AuEp94/w4/2TisYf8Yx3N+E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L8jUxwAAAN0AAAAPAAAAAAAA&#10;AAAAAAAAAKECAABkcnMvZG93bnJldi54bWxQSwUGAAAAAAQABAD5AAAAlQMAAAAA&#10;" strokecolor="#1e1e1e" strokeweight="0"/>
                  <v:line id="Line 144" o:spid="_x0000_s3412" style="position:absolute;flip:y;visibility:visible;mso-wrap-style:square" from="5743,60" to="574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1Wo8cAAADdAAAADwAAAGRycy9kb3ducmV2LnhtbESP3WrCQBSE7wu+w3KE3hTdGFqV6CrB&#10;HypeCEYf4JA9JiHZszG71fTtu4VCL4eZ+YZZrnvTiAd1rrKsYDKOQBDnVldcKLhe9qM5COeRNTaW&#10;ScE3OVivBi9LTLR98pkemS9EgLBLUEHpfZtI6fKSDLqxbYmDd7OdQR9kV0jd4TPATSPjKJpKgxWH&#10;hRJb2pSU19mXUbDZuUOeHk+f9+K9fstOrt6mH1elXod9ugDhqff/4b/2QSuIZ5MYft+EJyB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VajxwAAAN0AAAAPAAAAAAAA&#10;AAAAAAAAAKECAABkcnMvZG93bnJldi54bWxQSwUGAAAAAAQABAD5AAAAlQMAAAAA&#10;" strokecolor="#1e1e1e" strokeweight="0"/>
                  <v:line id="Line 145" o:spid="_x0000_s3413" style="position:absolute;flip:y;visibility:visible;mso-wrap-style:square" from="6028,60" to="602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HzOMcAAADdAAAADwAAAGRycy9kb3ducmV2LnhtbESP3WrCQBSE7wu+w3IK3hTdqFVL6irB&#10;Hyq9EIw+wCF7moRkz8bsqvHt3UKhl8PMfMMsVp2pxY1aV1pWMBpGIIgzq0vOFZxPu8EHCOeRNdaW&#10;ScGDHKyWvZcFxtre+Ui31OciQNjFqKDwvomldFlBBt3QNsTB+7GtQR9km0vd4j3ATS3HUTSTBksO&#10;CwU2tC4oq9KrUbDeun2WfB++Lvl79ZYeXLVJpmel+q9d8gnCU+f/w3/tvVYwno8m8PsmPAG5f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sfM4xwAAAN0AAAAPAAAAAAAA&#10;AAAAAAAAAKECAABkcnMvZG93bnJldi54bWxQSwUGAAAAAAQABAD5AAAAlQMAAAAA&#10;" strokecolor="#1e1e1e" strokeweight="0"/>
                  <v:line id="Line 146" o:spid="_x0000_s3414" style="position:absolute;flip:y;visibility:visible;mso-wrap-style:square" from="6298,60" to="629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hrTMYAAADdAAAADwAAAGRycy9kb3ducmV2LnhtbESP0WrCQBRE3wv+w3IFX6RuFKsldZWg&#10;FsUHwdQPuGSvSUj2bsyumv69WxD6OMzMGWax6kwt7tS60rKC8SgCQZxZXXKu4Pzz/f4JwnlkjbVl&#10;UvBLDlbL3tsCY20ffKJ76nMRIOxiVFB438RSuqwgg25kG+LgXWxr0AfZ5lK3+AhwU8tJFM2kwZLD&#10;QoENrQvKqvRmFKy3bp8lh+Pumk+rYXp01Sb5OCs16HfJFwhPnf8Pv9p7rWAyH0/h7014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a0zGAAAA3QAAAA8AAAAAAAAA&#10;AAAAAAAAoQIAAGRycy9kb3ducmV2LnhtbFBLBQYAAAAABAAEAPkAAACUAwAAAAA=&#10;" strokecolor="#1e1e1e" strokeweight="0"/>
                  <v:line id="Line 147" o:spid="_x0000_s3415" style="position:absolute;flip:y;visibility:visible;mso-wrap-style:square" from="6568,60" to="656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TO18YAAADdAAAADwAAAGRycy9kb3ducmV2LnhtbESP0WrCQBRE3wX/YblCX0rdKFVL6irB&#10;WhQfBFM/4JK9JiHZuzG7avx7Vyj4OMzMGWa+7EwtrtS60rKC0TACQZxZXXKu4Pj3+/EFwnlkjbVl&#10;UnAnB8tFvzfHWNsbH+ia+lwECLsYFRTeN7GULivIoBvahjh4J9sa9EG2udQt3gLc1HIcRVNpsOSw&#10;UGBDq4KyKr0YBau122bJbr8555/Ve7p31U8yOSr1NuiSbxCeOv8K/7e3WsF4NprA8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UztfGAAAA3QAAAA8AAAAAAAAA&#10;AAAAAAAAoQIAAGRycy9kb3ducmV2LnhtbFBLBQYAAAAABAAEAPkAAACUAwAAAAA=&#10;" strokecolor="#1e1e1e" strokeweight="0"/>
                  <v:line id="Line 148" o:spid="_x0000_s3416" style="position:absolute;visibility:visible;mso-wrap-style:square" from="5473,3122" to="656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m/FMUAAADdAAAADwAAAGRycy9kb3ducmV2LnhtbESPT4vCMBTE7wt+h/AEb2uqiEptFHWt&#10;7GE9+AfPj+bZFpuX0mRr/fZmYcHjMDO/YZJVZyrRUuNKywpGwwgEcWZ1ybmCyzn9nINwHlljZZkU&#10;PMnBatn7SDDW9sFHak8+FwHCLkYFhfd1LKXLCjLohrYmDt7NNgZ9kE0udYOPADeVHEfRVBosOSwU&#10;WNO2oOx++jUKZhNZnfdfaTo/Rs/Nzq3d4Tr5UWrQ79YLEJ46/w7/t7+1gvFsNIW/N+EJyO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m/FMUAAADdAAAADwAAAAAAAAAA&#10;AAAAAAChAgAAZHJzL2Rvd25yZXYueG1sUEsFBgAAAAAEAAQA+QAAAJMDAAAAAA==&#10;" strokecolor="#1e1e1e" strokeweight="0"/>
                  <v:line id="Line 149" o:spid="_x0000_s3417" style="position:absolute;visibility:visible;mso-wrap-style:square" from="5473,2746" to="656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Uaj8UAAADdAAAADwAAAGRycy9kb3ducmV2LnhtbESPS4vCQBCE78L+h6EFb2aiyEaio7iP&#10;iAc9+MBzk2mTYKYnZGY1/vsdQfBYVNVX1HzZmVrcqHWVZQWjKAZBnFtdcaHgdMyGUxDOI2usLZOC&#10;BzlYLj56c0y1vfOebgdfiABhl6KC0vsmldLlJRl0kW2Ig3exrUEfZFtI3eI9wE0tx3H8KQ1WHBZK&#10;bOi7pPx6+DMKkomsj+ufLJvu48fXr1u53XmyVWrQ71YzEJ46/w6/2hutYJyMEni+C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Uaj8UAAADdAAAADwAAAAAAAAAA&#10;AAAAAAChAgAAZHJzL2Rvd25yZXYueG1sUEsFBgAAAAAEAAQA+QAAAJMDAAAAAA==&#10;" strokecolor="#1e1e1e" strokeweight="0"/>
                  <v:line id="Line 150" o:spid="_x0000_s3418" style="position:absolute;visibility:visible;mso-wrap-style:square" from="5473,2356" to="6568,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cIAAADdAAAADwAAAGRycy9kb3ducmV2LnhtbERPy4rCMBTdC/5DuAOz01SRsXSaiq8O&#10;LnThA9eX5k5bprkpTdT695OF4PJw3umiN424U+dqywom4wgEcWF1zaWCyzkfxSCcR9bYWCYFT3Kw&#10;yIaDFBNtH3yk+8mXIoSwS1BB5X2bSOmKigy6sW2JA/drO4M+wK6UusNHCDeNnEbRlzRYc2iosKV1&#10;RcXf6WYUzGeyOf9s8jw+Rs/V1i3d4TrbK/X50S+/QXjq/Vv8cu+0gul8EuaGN+EJy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O/cIAAADdAAAADwAAAAAAAAAAAAAA&#10;AAChAgAAZHJzL2Rvd25yZXYueG1sUEsFBgAAAAAEAAQA+QAAAJADAAAAAA==&#10;" strokecolor="#1e1e1e" strokeweight="0"/>
                  <v:line id="Line 151" o:spid="_x0000_s3419" style="position:absolute;visibility:visible;mso-wrap-style:square" from="5473,1981" to="6568,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YrZsUAAADdAAAADwAAAGRycy9kb3ducmV2LnhtbESPT4vCMBTE74LfIbyFvWmqiHarUfxX&#10;8eAe1GXPj+bZlm1eSpPV+u2NIHgcZuY3zGzRmkpcqXGlZQWDfgSCOLO65FzBzzntxSCcR9ZYWSYF&#10;d3KwmHc7M0y0vfGRriefiwBhl6CCwvs6kdJlBRl0fVsTB+9iG4M+yCaXusFbgJtKDqNoLA2WHBYK&#10;rGldUPZ3+jcKJiNZnXebNI2P0X21dUv3/Ts6KPX50S6nIDy1/h1+tfdawXAy+IL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YrZsUAAADdAAAADwAAAAAAAAAA&#10;AAAAAAChAgAAZHJzL2Rvd25yZXYueG1sUEsFBgAAAAAEAAQA+QAAAJMDAAAAAA==&#10;" strokecolor="#1e1e1e" strokeweight="0"/>
                  <v:line id="Line 152" o:spid="_x0000_s3420" style="position:absolute;visibility:visible;mso-wrap-style:square" from="5473,1591" to="656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IRsMAAADdAAAADwAAAGRycy9kb3ducmV2LnhtbERPTWvCQBC9F/oflhG8NRuDaEhdxWoj&#10;HuohUXoestMkNDsbsluN/949CD0+3vdqM5pOXGlwrWUFsygGQVxZ3XKt4HLO31IQziNr7CyTgjs5&#10;2KxfX1aYaXvjgq6lr0UIYZehgsb7PpPSVQ0ZdJHtiQP3YweDPsChlnrAWwg3nUzieCENthwaGuxp&#10;11D1W/4ZBcu57M6HfZ6nRXz/+HRbd/qefyk1nYzbdxCeRv8vfrqPWkGyTML+8CY8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ASEbDAAAA3QAAAA8AAAAAAAAAAAAA&#10;AAAAoQIAAGRycy9kb3ducmV2LnhtbFBLBQYAAAAABAAEAPkAAACRAwAAAAA=&#10;" strokecolor="#1e1e1e" strokeweight="0"/>
                  <v:line id="Line 153" o:spid="_x0000_s3421" style="position:absolute;visibility:visible;mso-wrap-style:square" from="5473,1216" to="6568,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t3cUAAADdAAAADwAAAGRycy9kb3ducmV2LnhtbESPQYvCMBSE78L+h/AWvNnUIirVKK5u&#10;xYMe1GXPj+bZlm1eSpPV+u+NIHgcZuYbZr7sTC2u1LrKsoJhFIMgzq2uuFDwc84GUxDOI2usLZOC&#10;OzlYLj56c0y1vfGRridfiABhl6KC0vsmldLlJRl0kW2Ig3exrUEfZFtI3eItwE0tkzgeS4MVh4US&#10;G1qXlP+d/o2CyUjW5+0my6bH+P717Vbu8DvaK9X/7FYzEJ46/w6/2jutIJkkQ3i+C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t3cUAAADdAAAADwAAAAAAAAAA&#10;AAAAAAChAgAAZHJzL2Rvd25yZXYueG1sUEsFBgAAAAAEAAQA+QAAAJMDAAAAAA==&#10;" strokecolor="#1e1e1e" strokeweight="0"/>
                  <v:line id="Line 154" o:spid="_x0000_s3422" style="position:absolute;visibility:visible;mso-wrap-style:square" from="5473,825" to="656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zqsUAAADdAAAADwAAAGRycy9kb3ducmV2LnhtbESPT4vCMBTE7wt+h/AEb2tqEZVqFN21&#10;4mE9+AfPj+bZFpuX0kSt394ICx6HmfkNM1u0phJ3alxpWcGgH4EgzqwuOVdwOqbfExDOI2usLJOC&#10;JzlYzDtfM0y0ffCe7gefiwBhl6CCwvs6kdJlBRl0fVsTB+9iG4M+yCaXusFHgJtKxlE0kgZLDgsF&#10;1vRTUHY93IyC8VBWx81vmk720XO1dku3Ow//lOp12+UUhKfWf8L/7a1WEI/jGN5vwhO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5zqsUAAADdAAAADwAAAAAAAAAA&#10;AAAAAAChAgAAZHJzL2Rvd25yZXYueG1sUEsFBgAAAAAEAAQA+QAAAJMDAAAAAA==&#10;" strokecolor="#1e1e1e" strokeweight="0"/>
                  <v:line id="Line 155" o:spid="_x0000_s3423" style="position:absolute;visibility:visible;mso-wrap-style:square" from="5473,450" to="656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LWMcUAAADdAAAADwAAAGRycy9kb3ducmV2LnhtbESPT4vCMBTE7wt+h/AEb2tqFZVqFN3d&#10;Lh704B88P5pnW2xeSpPV+u03guBxmJnfMPNlaypxo8aVlhUM+hEI4szqknMFp2P6OQXhPLLGyjIp&#10;eJCD5aLzMcdE2zvv6XbwuQgQdgkqKLyvEyldVpBB17c1cfAutjHog2xyqRu8B7ipZBxFY2mw5LBQ&#10;YE1fBWXXw59RMBnJ6vj7nabTffRY/7iV251HW6V63XY1A+Gp9e/wq73RCuJJPITn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LWMcUAAADdAAAADwAAAAAAAAAA&#10;AAAAAAChAgAAZHJzL2Rvd25yZXYueG1sUEsFBgAAAAAEAAQA+QAAAJMDAAAAAA==&#10;" strokecolor="#1e1e1e" strokeweight="0"/>
                  <v:line id="Line 156" o:spid="_x0000_s3424" style="position:absolute;visibility:visible;mso-wrap-style:square" from="5473,60" to="65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tORcYAAADdAAAADwAAAGRycy9kb3ducmV2LnhtbESPQWvCQBSE7wX/w/KE3pqNITSSuoq2&#10;pvRQD1Hp+ZF9TUKzb0N21eTfdwsFj8PMfMOsNqPpxJUG11pWsIhiEMSV1S3XCs6n4mkJwnlkjZ1l&#10;UjCRg8169rDCXNsbl3Q9+loECLscFTTe97mUrmrIoItsTxy8bzsY9EEOtdQD3gLcdDKJ42dpsOWw&#10;0GBPrw1VP8eLUZClsju9vxXFsoyn3d5t3eEr/VTqcT5uX0B4Gv09/N/+0AqSLEnh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7TkXGAAAA3QAAAA8AAAAAAAAA&#10;AAAAAAAAoQIAAGRycy9kb3ducmV2LnhtbFBLBQYAAAAABAAEAPkAAACUAwAAAAA=&#10;" strokecolor="#1e1e1e" strokeweight="0"/>
                  <v:line id="Line 157" o:spid="_x0000_s3425" style="position:absolute;visibility:visible;mso-wrap-style:square" from="5473,60" to="65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fr3scAAADdAAAADwAAAGRycy9kb3ducmV2LnhtbESPQWvCQBSE70L/w/KE3nRjsI1EV7Ha&#10;lB7qISqeH9nXJDT7NmS3Sfz33UKhx2FmvmE2u9E0oqfO1ZYVLOYRCOLC6ppLBddLNluBcB5ZY2OZ&#10;FNzJwW77MNlgqu3AOfVnX4oAYZeigsr7NpXSFRUZdHPbEgfv03YGfZBdKXWHQ4CbRsZR9CwN1hwW&#10;KmzpUFHxdf42CpKlbC5vxyxb5dH95dXt3em2/FDqcTru1yA8jf4//Nd+1wriJH6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t+vexwAAAN0AAAAPAAAAAAAA&#10;AAAAAAAAAKECAABkcnMvZG93bnJldi54bWxQSwUGAAAAAAQABAD5AAAAlQMAAAAA&#10;" strokecolor="#1e1e1e" strokeweight="0"/>
                  <v:shape id="Freeform 158" o:spid="_x0000_s3426" style="position:absolute;left:5473;top:60;width:1095;height:3062;visibility:visible;mso-wrap-style:square;v-text-anchor:top" coordsize="7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S8sYA&#10;AADdAAAADwAAAGRycy9kb3ducmV2LnhtbESPT2vCQBTE74LfYXmFXkQ3hmJt6ioiFEJv/kOPj+xL&#10;NjT7NmRXTfvpXUHocZiZ3zCLVW8bcaXO144VTCcJCOLC6ZorBYf913gOwgdkjY1jUvBLHlbL4WCB&#10;mXY33tJ1FyoRIewzVGBCaDMpfWHIop+4ljh6pesshii7SuoObxFuG5kmyUxarDkuGGxpY6j42V2s&#10;guP3x5spXX7a5+vz32HkzrYsc6VeX/r1J4hAffgPP9u5VpC+pz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KS8sYAAADdAAAADwAAAAAAAAAAAAAAAACYAgAAZHJz&#10;L2Rvd25yZXYueG1sUEsFBgAAAAAEAAQA9QAAAIsDAAAAAA==&#10;" path="m,204r73,l73,e" filled="f" strokecolor="#1e1e1e" strokeweight="0">
                    <v:path arrowok="t" o:connecttype="custom" o:connectlocs="0,45960;16425,45960;16425,0" o:connectangles="0,0,0"/>
                  </v:shape>
                  <v:line id="Line 159" o:spid="_x0000_s3427" style="position:absolute;flip:y;visibility:visible;mso-wrap-style:square" from="5473,60" to="547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Y/hscAAADdAAAADwAAAGRycy9kb3ducmV2LnhtbESP3WrCQBSE7wXfYTmF3kjdGPwjukqw&#10;LRUvBFMf4JA9TUKyZ9PsVuPbdwXBy2FmvmHW29404kKdqywrmIwjEMS51RUXCs7fn29LEM4ja2ws&#10;k4IbOdhuhoM1Jtpe+USXzBciQNglqKD0vk2kdHlJBt3YtsTB+7GdQR9kV0jd4TXATSPjKJpLgxWH&#10;hRJb2pWU19mfUbD7cPs8PRy/fotpPcqOrn5PZ2elXl/6dAXCU++f4Ud7rxXEi3gB9zfhCc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5j+GxwAAAN0AAAAPAAAAAAAA&#10;AAAAAAAAAKECAABkcnMvZG93bnJldi54bWxQSwUGAAAAAAQABAD5AAAAlQMAAAAA&#10;" strokecolor="#1e1e1e" strokeweight="0"/>
                  <v:line id="Line 160" o:spid="_x0000_s3428" style="position:absolute;visibility:visible;mso-wrap-style:square" from="5473,3122" to="656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ZEQMMAAADdAAAADwAAAGRycy9kb3ducmV2LnhtbERPTWvCQBC9F/oflhG8NRuDaEhdxWoj&#10;HuohUXoestMkNDsbsluN/949CD0+3vdqM5pOXGlwrWUFsygGQVxZ3XKt4HLO31IQziNr7CyTgjs5&#10;2KxfX1aYaXvjgq6lr0UIYZehgsb7PpPSVQ0ZdJHtiQP3YweDPsChlnrAWwg3nUzieCENthwaGuxp&#10;11D1W/4ZBcu57M6HfZ6nRXz/+HRbd/qefyk1nYzbdxCeRv8vfrqPWkGyTMLc8CY8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2REDDAAAA3QAAAA8AAAAAAAAAAAAA&#10;AAAAoQIAAGRycy9kb3ducmV2LnhtbFBLBQYAAAAABAAEAPkAAACRAwAAAAA=&#10;" strokecolor="#1e1e1e" strokeweight="0"/>
                  <v:line id="Line 161" o:spid="_x0000_s3429" style="position:absolute;flip:y;visibility:visible;mso-wrap-style:square" from="5473,60" to="547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UOb8cAAADdAAAADwAAAGRycy9kb3ducmV2LnhtbESP3WrCQBSE7wt9h+UUvCm6Mdi/6CrB&#10;Hyq9EBp9gEP2mIRkz8bsqvHt3YLQy2FmvmFmi9404kKdqywrGI8iEMS51RUXCg77zfAThPPIGhvL&#10;pOBGDhbz56cZJtpe+ZcumS9EgLBLUEHpfZtI6fKSDLqRbYmDd7SdQR9kV0jd4TXATSPjKHqXBisO&#10;CyW2tCwpr7OzUbBcu22e/uy+T8Wkfs12rl6lbwelBi99OgXhqff/4Ud7qxXEH/EX/L0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NQ5vxwAAAN0AAAAPAAAAAAAA&#10;AAAAAAAAAKECAABkcnMvZG93bnJldi54bWxQSwUGAAAAAAQABAD5AAAAlQMAAAAA&#10;" strokecolor="#1e1e1e" strokeweight="0"/>
                  <v:line id="Line 162" o:spid="_x0000_s3430" style="position:absolute;flip:y;visibility:visible;mso-wrap-style:square" from="5473,3092" to="547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YxL8QAAADdAAAADwAAAGRycy9kb3ducmV2LnhtbERPzWrCQBC+C77DMoIXqRu11hJdJVil&#10;0kPA6AMM2WkSkp2N2a3Gt+8eCj1+fP+bXW8acafOVZYVzKYRCOLc6ooLBdfL8eUdhPPIGhvLpOBJ&#10;Dnbb4WCDsbYPPtM984UIIexiVFB638ZSurwkg25qW+LAfdvOoA+wK6Tu8BHCTSPnUfQmDVYcGkps&#10;aV9SXmc/RsH+4E558pV+3orXepKlrv5IllelxqM+WYPw1Pt/8Z/7pBXMV4uwP7w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1jEvxAAAAN0AAAAPAAAAAAAAAAAA&#10;AAAAAKECAABkcnMvZG93bnJldi54bWxQSwUGAAAAAAQABAD5AAAAkgMAAAAA&#10;" strokecolor="#1e1e1e" strokeweight="0"/>
                  <v:line id="Line 163" o:spid="_x0000_s3431" style="position:absolute;visibility:visible;mso-wrap-style:square" from="5473,60" to="54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7AMUAAADdAAAADwAAAGRycy9kb3ducmV2LnhtbESPT4vCMBTE74LfIbyFvWmqK1aqUfxX&#10;2YMe1GXPj+bZlm1eShO1fnuzIHgcZuY3zGzRmkrcqHGlZQWDfgSCOLO65FzBzzntTUA4j6yxskwK&#10;HuRgMe92Zphoe+cj3U4+FwHCLkEFhfd1IqXLCjLo+rYmDt7FNgZ9kE0udYP3ADeVHEbRWBosOSwU&#10;WNO6oOzvdDUK4pGszrtNmk6O0WO1dUt3+B3tlfr8aJdTEJ5a/w6/2t9awTD+GsD/m/A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V7AMUAAADdAAAADwAAAAAAAAAA&#10;AAAAAAChAgAAZHJzL2Rvd25yZXYueG1sUEsFBgAAAAAEAAQA+QAAAJMDAAAAAA==&#10;" strokecolor="#1e1e1e" strokeweight="0"/>
                  <v:line id="Line 164" o:spid="_x0000_s3432" style="position:absolute;flip:y;visibility:visible;mso-wrap-style:square" from="5743,3092" to="574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gKw8cAAADdAAAADwAAAGRycy9kb3ducmV2LnhtbESP3WrCQBSE7wt9h+UUvCm6MfaP6CrB&#10;Hyq9EBp9gEP2mIRkz8bsqvHt3YLQy2FmvmFmi9404kKdqywrGI8iEMS51RUXCg77zfALhPPIGhvL&#10;pOBGDhbz56cZJtpe+ZcumS9EgLBLUEHpfZtI6fKSDLqRbYmDd7SdQR9kV0jd4TXATSPjKPqQBisO&#10;CyW2tCwpr7OzUbBcu22e/uy+T8Vb/ZrtXL1K3w9KDV76dArCU+//w4/2ViuIPycx/L0JT0DO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ArDxwAAAN0AAAAPAAAAAAAA&#10;AAAAAAAAAKECAABkcnMvZG93bnJldi54bWxQSwUGAAAAAAQABAD5AAAAlQMAAAAA&#10;" strokecolor="#1e1e1e" strokeweight="0"/>
                  <v:line id="Line 165" o:spid="_x0000_s3433" style="position:absolute;visibility:visible;mso-wrap-style:square" from="5743,60" to="57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7MYAAADdAAAADwAAAGRycy9kb3ducmV2LnhtbESPS4vCQBCE7wv+h6EFb+vEBxuJjuKu&#10;RjzsHnzgucm0STDTEzKjxn/vCAsei6r6ipotWlOJGzWutKxg0I9AEGdWl5wrOB7SzwkI55E1VpZJ&#10;wYMcLOadjxkm2t55R7e9z0WAsEtQQeF9nUjpsoIMur6tiYN3to1BH2STS93gPcBNJYdR9CUNlhwW&#10;Cqzpp6Dssr8aBfFYVofNKk0nu+jxvXZL93ca/yrV67bLKQhPrX+H/9tbrWAYj0bwehOe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QOzGAAAA3QAAAA8AAAAAAAAA&#10;AAAAAAAAoQIAAGRycy9kb3ducmV2LnhtbFBLBQYAAAAABAAEAPkAAACUAwAAAAA=&#10;" strokecolor="#1e1e1e" strokeweight="0"/>
                  <v:line id="Line 166" o:spid="_x0000_s3434" style="position:absolute;flip:y;visibility:visible;mso-wrap-style:square" from="6028,3092" to="602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3LMcAAADdAAAADwAAAGRycy9kb3ducmV2LnhtbESP3WrCQBSE7wu+w3IK3ohutP6U1FWC&#10;tii9EIw+wCF7moRkz8bsqunbu0Khl8PMfMMs152pxY1aV1pWMB5FIIgzq0vOFZxPX8N3EM4ja6wt&#10;k4JfcrBe9V6WGGt75yPdUp+LAGEXo4LC+yaW0mUFGXQj2xAH78e2Bn2QbS51i/cAN7WcRNFcGiw5&#10;LBTY0KagrEqvRsHm0+2z5Puwu+TTapAeXLVNZmel+q9d8gHCU+f/w3/tvVYwWbxN4fkmPAG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7TcsxwAAAN0AAAAPAAAAAAAA&#10;AAAAAAAAAKECAABkcnMvZG93bnJldi54bWxQSwUGAAAAAAQABAD5AAAAlQMAAAAA&#10;" strokecolor="#1e1e1e" strokeweight="0"/>
                  <v:line id="Line 167" o:spid="_x0000_s3435" style="position:absolute;visibility:visible;mso-wrap-style:square" from="6028,60" to="602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59A8YAAADdAAAADwAAAGRycy9kb3ducmV2LnhtbESPT4vCMBTE78J+h/AWvGmqq6tUo+ju&#10;VjysB//g+dE822LzUpqo9dsbQfA4zMxvmOm8MaW4Uu0Kywp63QgEcWp1wZmCwz7pjEE4j6yxtEwK&#10;7uRgPvtoTTHW9sZbuu58JgKEXYwKcu+rWEqX5mTQdW1FHLyTrQ36IOtM6hpvAW5K2Y+ib2mw4LCQ&#10;Y0U/OaXn3cUoGA1kuV/9Jsl4G92Xf27hNsfBv1Ltz2YxAeGp8e/wq73WCvqjryE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ufQPGAAAA3QAAAA8AAAAAAAAA&#10;AAAAAAAAoQIAAGRycy9kb3ducmV2LnhtbFBLBQYAAAAABAAEAPkAAACUAwAAAAA=&#10;" strokecolor="#1e1e1e" strokeweight="0"/>
                  <v:line id="Line 168" o:spid="_x0000_s3436" style="position:absolute;flip:y;visibility:visible;mso-wrap-style:square" from="6298,3092" to="629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MMwMgAAADdAAAADwAAAGRycy9kb3ducmV2LnhtbESP3WrCQBSE7wt9h+UUvCl1U21tSbOR&#10;4A+KF0JTH+CQPU1CsmfT7Krx7V1B6OUwM98wyXwwrThR72rLCl7HEQjiwuqaSwWHn/XLJwjnkTW2&#10;lknBhRzM08eHBGNtz/xNp9yXIkDYxaig8r6LpXRFRQbd2HbEwfu1vUEfZF9K3eM5wE0rJ1E0kwZr&#10;DgsVdrSoqGjyo1GwWLltke32m7/yrXnO965ZZu8HpUZPQ/YFwtPg/8P39lYrmHxMZ3B7E56ATK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MMwMgAAADdAAAADwAAAAAA&#10;AAAAAAAAAAChAgAAZHJzL2Rvd25yZXYueG1sUEsFBgAAAAAEAAQA+QAAAJYDAAAAAA==&#10;" strokecolor="#1e1e1e" strokeweight="0"/>
                  <v:line id="Line 169" o:spid="_x0000_s3437" style="position:absolute;visibility:visible;mso-wrap-style:square" from="6298,60" to="629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G78cAAADdAAAADwAAAGRycy9kb3ducmV2LnhtbESPQWvCQBSE70L/w/IKvemmqTQhukqq&#10;RnpoD5ri+ZF9TUKzb0N21fjv3UKhx2FmvmGW69F04kKDay0reJ5FIIgrq1uuFXyVxTQF4Tyyxs4y&#10;KbiRg/XqYbLETNsrH+hy9LUIEHYZKmi87zMpXdWQQTezPXHwvu1g0Ac51FIPeA1w08k4il6lwZbD&#10;QoM9bRqqfo5noyCZy67cb4siPUS3t53L3edp/qHU0+OYL0B4Gv1/+K/9rhXEyUsCv2/C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8EbvxwAAAN0AAAAPAAAAAAAA&#10;AAAAAAAAAKECAABkcnMvZG93bnJldi54bWxQSwUGAAAAAAQABAD5AAAAlQMAAAAA&#10;" strokecolor="#1e1e1e" strokeweight="0"/>
                  <v:line id="Line 170" o:spid="_x0000_s3438" style="position:absolute;flip:y;visibility:visible;mso-wrap-style:square" from="6568,3092" to="656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A9KcQAAADdAAAADwAAAGRycy9kb3ducmV2LnhtbERPzWrCQBC+C77DMoIXqRu11hJdJVil&#10;0kPA6AMM2WkSkp2N2a3Gt+8eCj1+fP+bXW8acafOVZYVzKYRCOLc6ooLBdfL8eUdhPPIGhvLpOBJ&#10;Dnbb4WCDsbYPPtM984UIIexiVFB638ZSurwkg25qW+LAfdvOoA+wK6Tu8BHCTSPnUfQmDVYcGkps&#10;aV9SXmc/RsH+4E558pV+3orXepKlrv5IllelxqM+WYPw1Pt/8Z/7pBXMV4swN7wJT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oD0pxAAAAN0AAAAPAAAAAAAAAAAA&#10;AAAAAKECAABkcnMvZG93bnJldi54bWxQSwUGAAAAAAQABAD5AAAAkgMAAAAA&#10;" strokecolor="#1e1e1e" strokeweight="0"/>
                  <v:line id="Line 171" o:spid="_x0000_s3439" style="position:absolute;visibility:visible;mso-wrap-style:square" from="6568,60" to="65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N3BsYAAADdAAAADwAAAGRycy9kb3ducmV2LnhtbESPS4vCQBCE7wv+h6EFb+vEB6tGR3FX&#10;Ix7Wgw88N5k2CWZ6QmbU+O8dYWGPRVV9Rc0WjSnFnWpXWFbQ60YgiFOrC84UnI7J5xiE88gaS8uk&#10;4EkOFvPWxwxjbR+8p/vBZyJA2MWoIPe+iqV0aU4GXddWxMG72NqgD7LOpK7xEeCmlP0o+pIGCw4L&#10;OVb0k1N6PdyMgtFQlsfNKknG++j5vXZLtzsPf5XqtJvlFISnxv+H/9pbraA/Gkzg/SY8AT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jdwbGAAAA3QAAAA8AAAAAAAAA&#10;AAAAAAAAoQIAAGRycy9kb3ducmV2LnhtbFBLBQYAAAAABAAEAPkAAACUAwAAAAA=&#10;" strokecolor="#1e1e1e" strokeweight="0"/>
                  <v:line id="Line 172" o:spid="_x0000_s3440" style="position:absolute;visibility:visible;mso-wrap-style:square" from="5473,3122" to="550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t5sMAAADdAAAADwAAAGRycy9kb3ducmV2LnhtbERPTWvCQBC9F/oflhG8NRslaEhdxWoj&#10;HuohUXoestMkNDsbsluN/949CD0+3vdqM5pOXGlwrWUFsygGQVxZ3XKt4HLO31IQziNr7CyTgjs5&#10;2KxfX1aYaXvjgq6lr0UIYZehgsb7PpPSVQ0ZdJHtiQP3YweDPsChlnrAWwg3nZzH8UIabDk0NNjT&#10;rqHqt/wzCpaJ7M6HfZ6nRXz/+HRbd/pOvpSaTsbtOwhPo/8XP91HrWC+TML+8CY8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frebDAAAA3QAAAA8AAAAAAAAAAAAA&#10;AAAAoQIAAGRycy9kb3ducmV2LnhtbFBLBQYAAAAABAAEAPkAAACRAwAAAAA=&#10;" strokecolor="#1e1e1e" strokeweight="0"/>
                  <v:line id="Line 173" o:spid="_x0000_s3441" style="position:absolute;flip:x;visibility:visible;mso-wrap-style:square" from="6538,3122" to="656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znycYAAADdAAAADwAAAGRycy9kb3ducmV2LnhtbESP0WrCQBRE3wv+w3IFX6RuFKsldZWg&#10;FsUHwdQPuGSvSUj2bsyumv69WxD6OMzMGWax6kwt7tS60rKC8SgCQZxZXXKu4Pzz/f4JwnlkjbVl&#10;UvBLDlbL3tsCY20ffKJ76nMRIOxiVFB438RSuqwgg25kG+LgXWxr0AfZ5lK3+AhwU8tJFM2kwZLD&#10;QoENrQvKqvRmFKy3bp8lh+Pumk+rYXp01Sb5OCs16HfJFwhPnf8Pv9p7rWAyn47h7014AnL5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c58nGAAAA3QAAAA8AAAAAAAAA&#10;AAAAAAAAoQIAAGRycy9kb3ducmV2LnhtbFBLBQYAAAAABAAEAPkAAACUAwAAAAA=&#10;" strokecolor="#1e1e1e" strokeweight="0"/>
                  <v:line id="Line 174" o:spid="_x0000_s3442" style="position:absolute;visibility:visible;mso-wrap-style:square" from="5473,2746" to="5503,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GWCsYAAADdAAAADwAAAGRycy9kb3ducmV2LnhtbESPQWvCQBSE7wX/w/KE3pqNITSSuoq2&#10;pvRQD1Hp+ZF9TUKzb0N21eTfdwsFj8PMfMOsNqPpxJUG11pWsIhiEMSV1S3XCs6n4mkJwnlkjZ1l&#10;UjCRg8169rDCXNsbl3Q9+loECLscFTTe97mUrmrIoItsTxy8bzsY9EEOtdQD3gLcdDKJ42dpsOWw&#10;0GBPrw1VP8eLUZClsju9vxXFsoyn3d5t3eEr/VTqcT5uX0B4Gv09/N/+0AqSLE3g7014AnL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BlgrGAAAA3QAAAA8AAAAAAAAA&#10;AAAAAAAAoQIAAGRycy9kb3ducmV2LnhtbFBLBQYAAAAABAAEAPkAAACUAwAAAAA=&#10;" strokecolor="#1e1e1e" strokeweight="0"/>
                  <v:line id="Line 175" o:spid="_x0000_s3443" style="position:absolute;flip:x;visibility:visible;mso-wrap-style:square" from="6538,2746" to="656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cJccAAADdAAAADwAAAGRycy9kb3ducmV2LnhtbESP3WrCQBSE7wu+w3IK3ohutP6U1FWC&#10;tii9EIw+wCF7moRkz8bsqunbu0Khl8PMfMMs152pxY1aV1pWMB5FIIgzq0vOFZxPX8N3EM4ja6wt&#10;k4JfcrBe9V6WGGt75yPdUp+LAGEXo4LC+yaW0mUFGXQj2xAH78e2Bn2QbS51i/cAN7WcRNFcGiw5&#10;LBTY0KagrEqvRsHm0+2z5Puwu+TTapAeXLVNZmel+q9d8gHCU+f/w3/tvVYwWUzf4PkmPAG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AtwlxwAAAN0AAAAPAAAAAAAA&#10;AAAAAAAAAKECAABkcnMvZG93bnJldi54bWxQSwUGAAAAAAQABAD5AAAAlQMAAAAA&#10;" strokecolor="#1e1e1e" strokeweight="0"/>
                  <v:line id="Line 176" o:spid="_x0000_s3444" style="position:absolute;visibility:visible;mso-wrap-style:square" from="5473,2356" to="5503,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r5ccAAADdAAAADwAAAGRycy9kb3ducmV2LnhtbESPzWrDMBCE74W8g9hCb7VcY5rgRDFO&#10;UpcemkN+yHmxtraptTKWGjtvXxUKOQ4z8w2zyifTiSsNrrWs4CWKQRBXVrdcKzifyucFCOeRNXaW&#10;ScGNHOTr2cMKM21HPtD16GsRIOwyVNB432dSuqohgy6yPXHwvuxg0Ac51FIPOAa46WQSx6/SYMth&#10;ocGetg1V38cfo2Ceyu70vivLxSG+bd5c4faX9FOpp8epWILwNPl7+L/9oRUk8zSFvzfh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JKvlxwAAAN0AAAAPAAAAAAAA&#10;AAAAAAAAAKECAABkcnMvZG93bnJldi54bWxQSwUGAAAAAAQABAD5AAAAlQMAAAAA&#10;" strokecolor="#1e1e1e" strokeweight="0"/>
                  <v:line id="Line 177" o:spid="_x0000_s3445" style="position:absolute;flip:x;visibility:visible;mso-wrap-style:square" from="6538,2356" to="6568,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hyscAAADdAAAADwAAAGRycy9kb3ducmV2LnhtbESP0WrCQBRE3wv9h+UKfSl1U9EqMRsJ&#10;2lLpQ8DUD7hkr0lI9m7MbjX+vVso9HGYmTNMshlNJy40uMaygtdpBIK4tLrhSsHx++NlBcJ5ZI2d&#10;ZVJwIweb9PEhwVjbKx/oUvhKBAi7GBXU3vexlK6syaCb2p44eCc7GPRBDpXUA14D3HRyFkVv0mDD&#10;YaHGnrY1lW3xYxRs392+zL7yz3M1b5+L3LW7bHFU6mkyZmsQnkb/H/5r77WC2XK+gN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p+HKxwAAAN0AAAAPAAAAAAAA&#10;AAAAAAAAAKECAABkcnMvZG93bnJldi54bWxQSwUGAAAAAAQABAD5AAAAlQMAAAAA&#10;" strokecolor="#1e1e1e" strokeweight="0"/>
                  <v:line id="Line 178" o:spid="_x0000_s3446" style="position:absolute;visibility:visible;mso-wrap-style:square" from="5473,1981" to="5503,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qQCcUAAADdAAAADwAAAGRycy9kb3ducmV2LnhtbESPS4vCQBCE7wv+h6EFb+tECSrRUXxl&#10;8bAefOC5ybRJMNMTMqPGf78jLHgsquorarZoTSUe1LjSsoJBPwJBnFldcq7gfEq/JyCcR9ZYWSYF&#10;L3KwmHe+Zpho++QDPY4+FwHCLkEFhfd1IqXLCjLo+rYmDt7VNgZ9kE0udYPPADeVHEbRSBosOSwU&#10;WNO6oOx2vBsF41hWp59Nmk4O0Wu1dUu3v8S/SvW67XIKwlPrP+H/9k4rGI7jEbzfhCc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LqQCcUAAADdAAAADwAAAAAAAAAA&#10;AAAAAAChAgAAZHJzL2Rvd25yZXYueG1sUEsFBgAAAAAEAAQA+QAAAJMDAAAAAA==&#10;" strokecolor="#1e1e1e" strokeweight="0"/>
                  <v:line id="Line 179" o:spid="_x0000_s3447" style="position:absolute;flip:x;visibility:visible;mso-wrap-style:square" from="6538,1981" to="6568,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naJscAAADdAAAADwAAAGRycy9kb3ducmV2LnhtbESP0WrCQBRE3wv+w3KFvohuFKsldZVg&#10;K4oPAVM/4JK9TUKyd2N2q/Hv3YLQx2FmzjCrTW8acaXOVZYVTCcRCOLc6ooLBefv3fgdhPPIGhvL&#10;pOBODjbrwcsKY21vfKJr5gsRIOxiVFB638ZSurwkg25iW+Lg/djOoA+yK6Tu8BbgppGzKFpIgxWH&#10;hRJb2paU19mvUbD9coc8Oab7SzGvR1nq6s/k7azU67BPPkB46v1/+Nk+aAWz5XwJf2/CE5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OdomxwAAAN0AAAAPAAAAAAAA&#10;AAAAAAAAAKECAABkcnMvZG93bnJldi54bWxQSwUGAAAAAAQABAD5AAAAlQMAAAAA&#10;" strokecolor="#1e1e1e" strokeweight="0"/>
                  <v:line id="Line 180" o:spid="_x0000_s3448" style="position:absolute;visibility:visible;mso-wrap-style:square" from="5473,1591" to="5503,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mh4MMAAADdAAAADwAAAGRycy9kb3ducmV2LnhtbERPTWvCQBC9F/oflhG8NRslaEhdxWoj&#10;HuohUXoestMkNDsbsluN/949CD0+3vdqM5pOXGlwrWUFsygGQVxZ3XKt4HLO31IQziNr7CyTgjs5&#10;2KxfX1aYaXvjgq6lr0UIYZehgsb7PpPSVQ0ZdJHtiQP3YweDPsChlnrAWwg3nZzH8UIabDk0NNjT&#10;rqHqt/wzCpaJ7M6HfZ6nRXz/+HRbd/pOvpSaTsbtOwhPo/8XP91HrWC+TMLc8CY8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poeDDAAAA3QAAAA8AAAAAAAAAAAAA&#10;AAAAoQIAAGRycy9kb3ducmV2LnhtbFBLBQYAAAAABAAEAPkAAACRAwAAAAA=&#10;" strokecolor="#1e1e1e" strokeweight="0"/>
                  <v:line id="Line 181" o:spid="_x0000_s3449" style="position:absolute;flip:x;visibility:visible;mso-wrap-style:square" from="6538,1591" to="656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rrz8cAAADdAAAADwAAAGRycy9kb3ducmV2LnhtbESP0WrCQBRE3wv+w3ILvhTdKFZt6ipB&#10;Wyp9EIx+wCV7m4Rk78bsmqR/3y0U+jjMzBlmsxtMLTpqXWlZwWwagSDOrC45V3C9vE/WIJxH1lhb&#10;JgXf5GC3HT1sMNa25zN1qc9FgLCLUUHhfRNL6bKCDLqpbYiD92Vbgz7INpe6xT7ATS3nUbSUBksO&#10;CwU2tC8oq9K7UbB/c8cs+Tx93PJF9ZSeXHVInq9KjR+H5BWEp8H/h//aR61gvlq8wO+b8AT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6uvPxwAAAN0AAAAPAAAAAAAA&#10;AAAAAAAAAKECAABkcnMvZG93bnJldi54bWxQSwUGAAAAAAQABAD5AAAAlQMAAAAA&#10;" strokecolor="#1e1e1e" strokeweight="0"/>
                  <v:line id="Line 182" o:spid="_x0000_s3450" style="position:absolute;visibility:visible;mso-wrap-style:square" from="5473,1216" to="550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7O8QAAADdAAAADwAAAGRycy9kb3ducmV2LnhtbERPTW+CQBC9N/E/bMakt7pIbCWU1aAt&#10;pof2IDQ9T9gpENlZwm4V/333YOLx5X1n28n04kyj6ywrWC4iEMS11R03Cr6r4ikB4Tyyxt4yKbiS&#10;g+1m9pBhqu2Fj3QufSNCCLsUFbTeD6mUrm7JoFvYgThwv3Y06AMcG6lHvIRw08s4il6kwY5DQ4sD&#10;7VuqT+WfUbBeyb46vBVFcoyuu3eXu6+f1adSj/MpfwXhafJ38c39oRXE6+ewP7w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xjs7xAAAAN0AAAAPAAAAAAAAAAAA&#10;AAAAAKECAABkcnMvZG93bnJldi54bWxQSwUGAAAAAAQABAD5AAAAkgMAAAAA&#10;" strokecolor="#1e1e1e" strokeweight="0"/>
                  <v:line id="Line 183" o:spid="_x0000_s3451" style="position:absolute;flip:x;visibility:visible;mso-wrap-style:square" from="6538,1216" to="6568,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VxFMYAAADdAAAADwAAAGRycy9kb3ducmV2LnhtbESP0WrCQBRE3wX/YblCX0rdKFVL6irB&#10;WhQfBFM/4JK9JiHZuzG7avx7Vyj4OMzMGWa+7EwtrtS60rKC0TACQZxZXXKu4Pj3+/EFwnlkjbVl&#10;UnAnB8tFvzfHWNsbH+ia+lwECLsYFRTeN7GULivIoBvahjh4J9sa9EG2udQt3gLc1HIcRVNpsOSw&#10;UGBDq4KyKr0YBau122bJbr8555/Ve7p31U8yOSr1NuiSbxCeOv8K/7e3WsF4NhnB801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FcRTGAAAA3QAAAA8AAAAAAAAA&#10;AAAAAAAAoQIAAGRycy9kb3ducmV2LnhtbFBLBQYAAAAABAAEAPkAAACUAwAAAAA=&#10;" strokecolor="#1e1e1e" strokeweight="0"/>
                  <v:line id="Line 184" o:spid="_x0000_s3452" style="position:absolute;visibility:visible;mso-wrap-style:square" from="5473,825" to="5503,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A18cAAADdAAAADwAAAGRycy9kb3ducmV2LnhtbESPQWvCQBSE70L/w/KE3nRjsI1EV7Ha&#10;lB7qISqeH9nXJDT7NmS3Sfz33UKhx2FmvmE2u9E0oqfO1ZYVLOYRCOLC6ppLBddLNluBcB5ZY2OZ&#10;FNzJwW77MNlgqu3AOfVnX4oAYZeigsr7NpXSFRUZdHPbEgfv03YGfZBdKXWHQ4CbRsZR9CwN1hwW&#10;KmzpUFHxdf42CpKlbC5vxyxb5dH95dXt3em2/FDqcTru1yA8jf4//Nd+1wri5CmG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WADXxwAAAN0AAAAPAAAAAAAA&#10;AAAAAAAAAKECAABkcnMvZG93bnJldi54bWxQSwUGAAAAAAQABAD5AAAAlQMAAAAA&#10;" strokecolor="#1e1e1e" strokeweight="0"/>
                  <v:line id="Line 185" o:spid="_x0000_s3453" style="position:absolute;flip:x;visibility:visible;mso-wrap-style:square" from="6538,825" to="656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K+McAAADdAAAADwAAAGRycy9kb3ducmV2LnhtbESP3WrCQBSE7wu+w3IK3hTdaP0pqasE&#10;bVG8EIw+wCF7moRkz8bsqunbu0Khl8PMfMMsVp2pxY1aV1pWMBpGIIgzq0vOFZxP34MPEM4ja6wt&#10;k4JfcrBa9l4WGGt75yPdUp+LAGEXo4LC+yaW0mUFGXRD2xAH78e2Bn2QbS51i/cAN7UcR9FMGiw5&#10;LBTY0LqgrEqvRsH6y+2yZH/YXvJJ9ZYeXLVJpmel+q9d8gnCU+f/w3/tnVYwnk/f4fkmPAG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20r4xwAAAN0AAAAPAAAAAAAA&#10;AAAAAAAAAKECAABkcnMvZG93bnJldi54bWxQSwUGAAAAAAQABAD5AAAAlQMAAAAA&#10;" strokecolor="#1e1e1e" strokeweight="0"/>
                  <v:line id="Line 186" o:spid="_x0000_s3454" style="position:absolute;visibility:visible;mso-wrap-style:square" from="5473,450" to="5503,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09OMUAAADdAAAADwAAAGRycy9kb3ducmV2LnhtbESPT4vCMBTE78J+h/AW9qbpSv1DNYqr&#10;Vjy4B3Xx/GiebbF5KU1W67c3guBxmJnfMNN5aypxpcaVlhV89yIQxJnVJecK/o5pdwzCeWSNlWVS&#10;cCcH89lHZ4qJtjfe0/XgcxEg7BJUUHhfJ1K6rCCDrmdr4uCdbWPQB9nkUjd4C3BTyX4UDaXBksNC&#10;gTUtC8ouh3+jYBTL6rhZpel4H91/1m7hfk/xTqmvz3YxAeGp9e/wq73VCvqjQQzPN+E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v09OMUAAADdAAAADwAAAAAAAAAA&#10;AAAAAAChAgAAZHJzL2Rvd25yZXYueG1sUEsFBgAAAAAEAAQA+QAAAJMDAAAAAA==&#10;" strokecolor="#1e1e1e" strokeweight="0"/>
                  <v:line id="Line 187" o:spid="_x0000_s3455" style="position:absolute;flip:x;visibility:visible;mso-wrap-style:square" from="6538,450" to="656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53F8YAAADdAAAADwAAAGRycy9kb3ducmV2LnhtbESP0WrCQBRE34X+w3ILfZG6UYyV1FWC&#10;rSg+CEY/4JK9TUKyd2N2q+nfdwXBx2FmzjCLVW8acaXOVZYVjEcRCOLc6ooLBefT5n0OwnlkjY1l&#10;UvBHDlbLl8ECE21vfKRr5gsRIOwSVFB63yZSurwkg25kW+Lg/djOoA+yK6Tu8BbgppGTKJpJgxWH&#10;hRJbWpeU19mvUbD+drs83R+2l2JaD7ODq7/S+KzU22uffoLw1Ptn+NHeaQWTjziG+5vwBOTy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dxfGAAAA3QAAAA8AAAAAAAAA&#10;AAAAAAAAoQIAAGRycy9kb3ducmV2LnhtbFBLBQYAAAAABAAEAPkAAACUAwAAAAA=&#10;" strokecolor="#1e1e1e" strokeweight="0"/>
                  <v:line id="Line 188" o:spid="_x0000_s3456" style="position:absolute;visibility:visible;mso-wrap-style:square" from="5473,60" to="55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G1MUAAADdAAAADwAAAGRycy9kb3ducmV2LnhtbESPT4vCMBTE7wt+h/AEb2u64lqpRvFf&#10;xYMe1GXPj+bZlm1eShO1fvuNIHgcZuY3zHTemkrcqHGlZQVf/QgEcWZ1ybmCn3P6OQbhPLLGyjIp&#10;eJCD+azzMcVE2zsf6XbyuQgQdgkqKLyvEyldVpBB17c1cfAutjHog2xyqRu8B7ip5CCKRtJgyWGh&#10;wJpWBWV/p6tREA9ldd6u03R8jB7LjVu4w+9wr1Sv2y4mIDy1/h1+tXdawSD+HsHzTXgC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MG1MUAAADdAAAADwAAAAAAAAAA&#10;AAAAAAChAgAAZHJzL2Rvd25yZXYueG1sUEsFBgAAAAAEAAQA+QAAAJMDAAAAAA==&#10;" strokecolor="#1e1e1e" strokeweight="0"/>
                  <v:line id="Line 189" o:spid="_x0000_s3457" style="position:absolute;flip:x;visibility:visible;mso-wrap-style:square" from="6538,60" to="65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BM+8cAAADdAAAADwAAAGRycy9kb3ducmV2LnhtbESP0WrCQBRE3wX/YblCX0Q3Sq0lzSrB&#10;tlT6IJjmAy7Z2yQkezdmtxr/3i0IPg4zc4ZJtoNpxZl6V1tWsJhHIIgLq2suFeQ/n7NXEM4ja2wt&#10;k4IrOdhuxqMEY20vfKRz5ksRIOxiVFB538VSuqIig25uO+Lg/dreoA+yL6Xu8RLgppXLKHqRBmsO&#10;CxV2tKuoaLI/o2D34fZF+n34OpXPzTQ7uOY9XeVKPU2G9A2Ep8E/wvf2XitYrldr+H8TnoD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4Ez7xwAAAN0AAAAPAAAAAAAA&#10;AAAAAAAAAKECAABkcnMvZG93bnJldi54bWxQSwUGAAAAAAQABAD5AAAAlQMAAAAA&#10;" strokecolor="#1e1e1e" strokeweight="0"/>
                  <v:line id="Line 190" o:spid="_x0000_s3458" style="position:absolute;visibility:visible;mso-wrap-style:square" from="5473,60" to="65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A3PcQAAADdAAAADwAAAGRycy9kb3ducmV2LnhtbERPTW+CQBC9N/E/bMakt7pIbCWU1aAt&#10;pof2IDQ9T9gpENlZwm4V/333YOLx5X1n28n04kyj6ywrWC4iEMS11R03Cr6r4ikB4Tyyxt4yKbiS&#10;g+1m9pBhqu2Fj3QufSNCCLsUFbTeD6mUrm7JoFvYgThwv3Y06AMcG6lHvIRw08s4il6kwY5DQ4sD&#10;7VuqT+WfUbBeyb46vBVFcoyuu3eXu6+f1adSj/MpfwXhafJ38c39oRXE6+cwN7w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Dc9xAAAAN0AAAAPAAAAAAAAAAAA&#10;AAAAAKECAABkcnMvZG93bnJldi54bWxQSwUGAAAAAAQABAD5AAAAkgMAAAAA&#10;" strokecolor="#1e1e1e" strokeweight="0"/>
                  <v:shape id="Freeform 191" o:spid="_x0000_s3459" style="position:absolute;left:5473;top:60;width:1095;height:3062;visibility:visible;mso-wrap-style:square;v-text-anchor:top" coordsize="73,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1/cYA&#10;AADdAAAADwAAAGRycy9kb3ducmV2LnhtbESPT2vCQBTE74LfYXlCL1I3FWs1dRUpFII3/6HHR/Yl&#10;G5p9G7JbTf30rlDwOMzMb5jFqrO1uFDrK8cK3kYJCOLc6YpLBYf99+sMhA/IGmvHpOCPPKyW/d4C&#10;U+2uvKXLLpQiQtinqMCE0KRS+tyQRT9yDXH0CtdaDFG2pdQtXiPc1nKcJFNpseK4YLChL0P5z+7X&#10;Kjhu5hNTuOy0z9bn22HozrYoMqVeBt36E0SgLjzD/+1MKxh/vM/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t1/cYAAADdAAAADwAAAAAAAAAAAAAAAACYAgAAZHJz&#10;L2Rvd25yZXYueG1sUEsFBgAAAAAEAAQA9QAAAIsDAAAAAA==&#10;" path="m,204r73,l73,e" filled="f" strokecolor="#1e1e1e" strokeweight="0">
                    <v:path arrowok="t" o:connecttype="custom" o:connectlocs="0,45960;16425,45960;16425,0" o:connectangles="0,0,0"/>
                  </v:shape>
                  <v:line id="Line 192" o:spid="_x0000_s3460" style="position:absolute;flip:y;visibility:visible;mso-wrap-style:square" from="5473,60" to="547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UeMsMAAADdAAAADwAAAGRycy9kb3ducmV2LnhtbERPy4rCMBTdC/MP4QqzEU1H1JFqlOKD&#10;ERfCVD/g0lzb0uamNhmtfz9ZCC4P571cd6YWd2pdaVnB1ygCQZxZXXKu4HLeD+cgnEfWWFsmBU9y&#10;sF599JYYa/vgX7qnPhchhF2MCgrvm1hKlxVk0I1sQxy4q20N+gDbXOoWHyHc1HIcRTNpsOTQUGBD&#10;m4KyKv0zCjY7d8iS4+nnlk+qQXpy1TaZXpT67HfJAoSnzr/FL/dBKxh/z8L+8CY8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lHjLDAAAA3QAAAA8AAAAAAAAAAAAA&#10;AAAAoQIAAGRycy9kb3ducmV2LnhtbFBLBQYAAAAABAAEAPkAAACRAwAAAAA=&#10;" strokecolor="#1e1e1e" strokeweight="0"/>
                  <v:shape id="Freeform 193" o:spid="_x0000_s3461" style="position:absolute;left:5668;top:300;width:120;height:2281;visibility:visible;mso-wrap-style:square;v-text-anchor:top" coordsize="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SjMYA&#10;AADdAAAADwAAAGRycy9kb3ducmV2LnhtbESPzWrDMBCE74W8g9hAL6aRk0MaHMshlBYCPZT8HHpc&#10;rI1lYu0aS3Xct68KhR6HmfmGKXeT79RIQ2iFDSwXOSjiWmzLjYHL+e1pAypEZIudMBn4pgC7avZQ&#10;YmHlzkcaT7FRCcKhQAMuxr7QOtSOPIaF9MTJu8rgMSY5NNoOeE9w3+lVnq+1x5bTgsOeXhzVt9OX&#10;N3DI9kftrpK9ftabvslkfJfLhzGP82m/BRVpiv/hv/bBGlg9r5fw+yY9AV3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SjMYAAADdAAAADwAAAAAAAAAAAAAAAACYAgAAZHJz&#10;L2Rvd25yZXYueG1sUEsFBgAAAAAEAAQA9QAAAIsDAAAAAA==&#10;" path="m5,152r2,l6,152r1,l6,152r1,l7,146r1,-1l8,144r,-6l7,137r,-2l7,133r-1,l7,133r,-3l6,129r,-2l6,126r-1,l6,126r,-8l5,118r1,l6,117r,-4l6,111r-1,l6,111r,-1l5,108r,-2l5,105r-1,l5,105r,-7l4,98r1,l5,97,6,95r,-2l6,92,7,90r,-2l6,88r1,l7,87r,-1l7,85r-1,l7,85,6,83r,-2l6,79r-1,l6,79,5,77,4,75r,-2l3,73r1,l3,71r,-2l2,67r-1,l2,67r,-4l2,61r-1,l2,61r,-5l1,56r1,1l3,55r,-1l3,52r-1,l3,52,4,51r,-2l5,47,6,44r-1,l6,45,7,42r,-2l8,38r,-8l7,28r,-2l7,24r-1,l7,24,6,21,5,19r,-2l4,14r,-2l4,9,3,7,3,4,2,2,2,,1,r,1l2,,1,1r1,l3,1r1,l4,,3,r,1l4,,3,,2,r,1l3,1r1,l4,,3,,2,,1,,,,,3,1,5r,2l2,10r,2l3,15r,2l4,19r1,2l6,21r-1,l5,24r1,2l7,26r-1,l6,28r,3l7,30r-1,l6,38r1,l6,38r,2l5,42r1,l5,42,4,44r,3l5,47r-1,l3,48r,1l2,50r1,l2,50,1,52r,2l2,54r-1,l,56r,5l,63r1,l,63r,4l1,69r,2l2,74r1,2l4,78,5,77r-1,l4,80r1,1l6,81r-1,l5,83r,2l6,87r1,l6,86,5,88r,2l6,90r-1,l5,91r,1l5,93r1,l5,93,4,95r,1l3,98r,7l4,106r1,l4,106r,2l4,110r1,l4,110r,1l5,113r1,l5,113r,4l6,117r-1,l4,118r,8l5,127r1,l5,127r,2l5,130r1,l5,130r,3l5,134r1,1l7,135r-1,l6,137r,1l7,138r-1,l6,144r1,l6,144r,2l6,152r1,-1l6,151r,1l7,152r,-1l6,151r-1,l5,152xe" fillcolor="#121214" strokecolor="#121214" strokeweight="0">
                    <v:path arrowok="t" o:connecttype="custom" o:connectlocs="1350,34230;1575,34230;1800,32654;1575,30854;1575,29278;1350,28603;1350,26577;1125,25001;1125,24326;1125,22075;1350,20949;1575,19824;1575,19148;1350,18248;1125,17348;675,15532;450,13731;675,12380;900,11480;1350,9904;1800,8554;1575,6303;1350,4727;900,3151;450,0;450,0;675,225;675,0;675,0;900,225;900,0;225,0;0,675;675,3827;1125,5402;1350,6303;1350,8554;900,9904;675,11030;225,11705;0,12606;0,15082;675,17123;1125,18248;1125,19148;1125,19824;1125,20949;675,22075;900,24326;900,25001;1125,26352;1350,28603;1125,29278;1350,30854;1575,32429;1350,34005;1350,34005" o:connectangles="0,0,0,0,0,0,0,0,0,0,0,0,0,0,0,0,0,0,0,0,0,0,0,0,0,0,0,0,0,0,0,0,0,0,0,0,0,0,0,0,0,0,0,0,0,0,0,0,0,0,0,0,0,0,0,0,0"/>
                  </v:shape>
                  <v:rect id="Rectangle 194" o:spid="_x0000_s3462" style="position:absolute;left:6793;top:60;width:375;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pc8UA&#10;AADdAAAADwAAAGRycy9kb3ducmV2LnhtbESPQWvCQBSE74X+h+UJ3nTXaFNNXaUUBMF6qApeH9ln&#10;Epp9m2ZXjf/eFYQeh5n5hpkvO1uLC7W+cqxhNFQgiHNnKi40HParwRSED8gGa8ek4UYelovXlzlm&#10;xl35hy67UIgIYZ+hhjKEJpPS5yVZ9EPXEEfv5FqLIcq2kKbFa4TbWiZKpdJixXGhxIa+Ssp/d2er&#10;AdOJ+duext/7zTnFWdGp1dtRad3vdZ8fIAJ14T/8bK+NhuQ9Te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WlzxQAAAN0AAAAPAAAAAAAAAAAAAAAAAJgCAABkcnMv&#10;ZG93bnJldi54bWxQSwUGAAAAAAQABAD1AAAAigMAAAAA&#10;" stroked="f"/>
                  <v:rect id="Rectangle 195" o:spid="_x0000_s3463" style="position:absolute;left:6793;top:60;width:375;height:3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0v38cA&#10;AADdAAAADwAAAGRycy9kb3ducmV2LnhtbESPQWsCMRSE74X+h/AKXopm3YIrq1GkUPTQIl2LeHxs&#10;npulm5clSXX9902h4HGYmW+Y5XqwnbiQD61jBdNJBoK4drrlRsHX4W08BxEissbOMSm4UYD16vFh&#10;iaV2V/6kSxUbkSAcSlRgYuxLKUNtyGKYuJ44eWfnLcYkfSO1x2uC207mWTaTFltOCwZ7ejVUf1c/&#10;VkFrps8+r46bw8e+eC86s9+e5melRk/DZgEi0hDv4f/2TivIi9kL/L1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tL9/HAAAA3QAAAA8AAAAAAAAAAAAAAAAAmAIAAGRy&#10;cy9kb3ducmV2LnhtbFBLBQYAAAAABAAEAPUAAACMAwAAAAA=&#10;" filled="f" strokecolor="white" strokeweight="0"/>
                  <v:line id="Line 196" o:spid="_x0000_s3464" style="position:absolute;flip:y;visibility:visible;mso-wrap-style:square" from="6793,60" to="679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4YMccAAADdAAAADwAAAGRycy9kb3ducmV2LnhtbESP0WrCQBRE3wv9h+UKfSl1U7EqMRsJ&#10;2lLpQ8DUD7hkr0lI9m7MbjX+vVso9HGYmTNMshlNJy40uMaygtdpBIK4tLrhSsHx++NlBcJ5ZI2d&#10;ZVJwIweb9PEhwVjbKx/oUvhKBAi7GBXU3vexlK6syaCb2p44eCc7GPRBDpXUA14D3HRyFkULabDh&#10;sFBjT9uayrb4MQq2725fZl/557mat89F7tpd9nZU6mkyZmsQnkb/H/5r77WC2XIxh9834QnI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XhgxxwAAAN0AAAAPAAAAAAAA&#10;AAAAAAAAAKECAABkcnMvZG93bnJldi54bWxQSwUGAAAAAAQABAD5AAAAlQMAAAAA&#10;" strokecolor="#1e1e1e" strokeweight="0"/>
                  <v:line id="Line 197" o:spid="_x0000_s3465" style="position:absolute;flip:y;visibility:visible;mso-wrap-style:square" from="7168,60" to="716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K9qsgAAADdAAAADwAAAGRycy9kb3ducmV2LnhtbESPzWrDMBCE74W+g9hAL6WRG5ofHMvB&#10;pC0NORji5gEWa2MbWyvXUhP37atAIMdhZr5hks1oOnGmwTWWFbxOIxDEpdUNVwqO358vKxDOI2vs&#10;LJOCP3KwSR8fEoy1vfCBzoWvRICwi1FB7X0fS+nKmgy6qe2Jg3eyg0Ef5FBJPeAlwE0nZ1G0kAYb&#10;Dgs19rStqWyLX6Ng++F2ZbbPv36qt/a5yF37ns2PSj1NxmwNwtPo7+Fbe6cVzJaLOVzfhCcg0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K9qsgAAADdAAAADwAAAAAA&#10;AAAAAAAAAAChAgAAZHJzL2Rvd25yZXYueG1sUEsFBgAAAAAEAAQA+QAAAJYDAAAAAA==&#10;" strokecolor="#1e1e1e" strokeweight="0"/>
                  <v:line id="Line 198" o:spid="_x0000_s3466" style="position:absolute;visibility:visible;mso-wrap-style:square" from="6793,3122" to="716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acUAAADdAAAADwAAAGRycy9kb3ducmV2LnhtbESPT4vCMBTE78J+h/AW9mZTRapUo7jr&#10;dvGgB//g+dE822LzUpqo9dtvBMHjMDO/YWaLztTiRq2rLCsYRDEI4tzqigsFx0PWn4BwHlljbZkU&#10;PMjBYv7Rm2Gq7Z13dNv7QgQIuxQVlN43qZQuL8mgi2xDHLyzbQ36INtC6hbvAW5qOYzjRBqsOCyU&#10;2NBPSfllfzUKxiNZH/5WWTbZxY/vX7d029Noo9TXZ7ecgvDU+Xf41V5rBcNxksDzTXg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acUAAADdAAAADwAAAAAAAAAA&#10;AAAAAAChAgAAZHJzL2Rvd25yZXYueG1sUEsFBgAAAAAEAAQA+QAAAJMDAAAAAA==&#10;" strokecolor="#1e1e1e" strokeweight="0"/>
                  <v:line id="Line 199" o:spid="_x0000_s3467" style="position:absolute;visibility:visible;mso-wrap-style:square" from="6793,2746" to="716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Np8sYAAADdAAAADwAAAGRycy9kb3ducmV2LnhtbESPQWvCQBSE7wX/w/IEb3VTESPRVdQa&#10;6aE9JJaeH9lnEpp9G7Jbk/x7t1DocZiZb5jtfjCNuFPnassKXuYRCOLC6ppLBZ/X9HkNwnlkjY1l&#10;UjCSg/1u8rTFRNueM7rnvhQBwi5BBZX3bSKlKyoy6Oa2JQ7ezXYGfZBdKXWHfYCbRi6iaCUN1hwW&#10;KmzpVFHxnf8YBfFSNtfLa5qus2g8nt3BfXwt35WaTYfDBoSnwf+H/9pvWsEiXsXw+yY8Ab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DafLGAAAA3QAAAA8AAAAAAAAA&#10;AAAAAAAAoQIAAGRycy9kb3ducmV2LnhtbFBLBQYAAAAABAAEAPkAAACUAwAAAAA=&#10;" strokecolor="#1e1e1e" strokeweight="0"/>
                  <v:line id="Line 200" o:spid="_x0000_s3468" style="position:absolute;visibility:visible;mso-wrap-style:square" from="6793,2356" to="7168,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z9gMMAAADdAAAADwAAAGRycy9kb3ducmV2LnhtbERPy2qDQBTdF/IPww1014yVYMQ6hvRh&#10;yaJZ5EHWF+dWpc4dcaZG/76zCHR5OO98O5lOjDS41rKC51UEgriyuuVaweVcPqUgnEfW2FkmBTM5&#10;2BaLhxwzbW98pPHkaxFC2GWooPG+z6R0VUMG3cr2xIH7toNBH+BQSz3gLYSbTsZRlEiDLYeGBnt6&#10;a6j6Of0aBZu17M6f72WZHqP59cPt3OG6/lLqcTntXkB4mvy/+O7eawXxJglzw5vwBG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c/YDDAAAA3QAAAA8AAAAAAAAAAAAA&#10;AAAAoQIAAGRycy9kb3ducmV2LnhtbFBLBQYAAAAABAAEAPkAAACRAwAAAAA=&#10;" strokecolor="#1e1e1e" strokeweight="0"/>
                  <v:line id="Line 201" o:spid="_x0000_s3469" style="position:absolute;visibility:visible;mso-wrap-style:square" from="6793,1981" to="7168,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BYG8YAAADdAAAADwAAAGRycy9kb3ducmV2LnhtbESPT4vCMBTE7wt+h/AEb2uqiHarUdzV&#10;igf34B88P5pnW2xeShO1fnsjLOxxmJnfMLNFaypxp8aVlhUM+hEI4szqknMFp2P6GYNwHlljZZkU&#10;PMnBYt75mGGi7YP3dD/4XAQIuwQVFN7XiZQuK8ig69uaOHgX2xj0QTa51A0+AtxUchhFY2mw5LBQ&#10;YE0/BWXXw80omIxkddys0jTeR8/vtVu63/Nop1Sv2y6nIDy1/j/8195qBcPJ+Aveb8IT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QWBvGAAAA3QAAAA8AAAAAAAAA&#10;AAAAAAAAoQIAAGRycy9kb3ducmV2LnhtbFBLBQYAAAAABAAEAPkAAACUAwAAAAA=&#10;" strokecolor="#1e1e1e" strokeweight="0"/>
                  <v:line id="Line 202" o:spid="_x0000_s3470" style="position:absolute;visibility:visible;mso-wrap-style:square" from="6793,1591" to="716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nW8MAAADdAAAADwAAAGRycy9kb3ducmV2LnhtbERPy2rCQBTdC/7DcIXudGKQRlJHiW1T&#10;XOjCB11fMrdJaOZOyExN8vedheDycN6b3WAacafO1ZYVLBcRCOLC6ppLBbdrPl+DcB5ZY2OZFIzk&#10;YLedTjaYatvzme4XX4oQwi5FBZX3bSqlKyoy6Ba2JQ7cj+0M+gC7UuoO+xBuGhlH0as0WHNoqLCl&#10;94qK38ufUZCsZHP9+sjz9Tka958uc6fv1VGpl9mQvYHwNPin+OE+aAVxkoT94U14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zZ1vDAAAA3QAAAA8AAAAAAAAAAAAA&#10;AAAAoQIAAGRycy9kb3ducmV2LnhtbFBLBQYAAAAABAAEAPkAAACRAwAAAAA=&#10;" strokecolor="#1e1e1e" strokeweight="0"/>
                  <v:line id="Line 203" o:spid="_x0000_s3471" style="position:absolute;visibility:visible;mso-wrap-style:square" from="6793,1216" to="7168,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wMUAAADdAAAADwAAAGRycy9kb3ducmV2LnhtbESPS4vCQBCE78L+h6EFb2aiyEaio7iP&#10;iAc9+MBzk2mTYKYnZGY1/vsdQfBYVNVX1HzZmVrcqHWVZQWjKAZBnFtdcaHgdMyGUxDOI2usLZOC&#10;BzlYLj56c0y1vfOebgdfiABhl6KC0vsmldLlJRl0kW2Ig3exrUEfZFtI3eI9wE0tx3H8KQ1WHBZK&#10;bOi7pPx6+DMKkomsj+ufLJvu48fXr1u53XmyVWrQ71YzEJ46/w6/2hutYJwkI3i+C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wMUAAADdAAAADwAAAAAAAAAA&#10;AAAAAAChAgAAZHJzL2Rvd25yZXYueG1sUEsFBgAAAAAEAAQA+QAAAJMDAAAAAA==&#10;" strokecolor="#1e1e1e" strokeweight="0"/>
                  <v:line id="Line 204" o:spid="_x0000_s3472" style="position:absolute;visibility:visible;mso-wrap-style:square" from="6793,825" to="716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ct8UAAADdAAAADwAAAGRycy9kb3ducmV2LnhtbESPQYvCMBSE78L+h/AWvGm6RaxUo7i7&#10;Vjy4B3Xx/GiebbF5KU3U+u+NIHgcZuYbZrboTC2u1LrKsoKvYQSCOLe64kLB/yEbTEA4j6yxtkwK&#10;7uRgMf/ozTDV9sY7uu59IQKEXYoKSu+bVEqXl2TQDW1DHLyTbQ36INtC6hZvAW5qGUfRWBqsOCyU&#10;2NBPSfl5fzEKkpGsD+vfLJvsovv3yi3d33G0Var/2S2nIDx1/h1+tTdaQZwkM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1ct8UAAADdAAAADwAAAAAAAAAA&#10;AAAAAAChAgAAZHJzL2Rvd25yZXYueG1sUEsFBgAAAAAEAAQA+QAAAJMDAAAAAA==&#10;" strokecolor="#1e1e1e" strokeweight="0"/>
                  <v:line id="Line 205" o:spid="_x0000_s3473" style="position:absolute;visibility:visible;mso-wrap-style:square" from="6793,450" to="716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H5LMcAAADdAAAADwAAAGRycy9kb3ducmV2LnhtbESPQWvCQBSE70L/w/IKvemmqTQhukqq&#10;RnpoD5ri+ZF9TUKzb0N21fjv3UKhx2FmvmGW69F04kKDay0reJ5FIIgrq1uuFXyVxTQF4Tyyxs4y&#10;KbiRg/XqYbLETNsrH+hy9LUIEHYZKmi87zMpXdWQQTezPXHwvu1g0Ac51FIPeA1w08k4il6lwZbD&#10;QoM9bRqqfo5noyCZy67cb4siPUS3t53L3edp/qHU0+OYL0B4Gv1/+K/9rhXESfICv2/C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fksxwAAAN0AAAAPAAAAAAAA&#10;AAAAAAAAAKECAABkcnMvZG93bnJldi54bWxQSwUGAAAAAAQABAD5AAAAlQMAAAAA&#10;" strokecolor="#1e1e1e" strokeweight="0"/>
                  <v:line id="Line 206" o:spid="_x0000_s3474" style="position:absolute;visibility:visible;mso-wrap-style:square" from="6793,60" to="71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hhWMUAAADdAAAADwAAAGRycy9kb3ducmV2LnhtbESPQYvCMBSE78L+h/AWvGm6UqxUo7i7&#10;Vjy4B3Xx/GiebbF5KU3U+u+NIHgcZuYbZrboTC2u1LrKsoKvYQSCOLe64kLB/yEbTEA4j6yxtkwK&#10;7uRgMf/ozTDV9sY7uu59IQKEXYoKSu+bVEqXl2TQDW1DHLyTbQ36INtC6hZvAW5qOYqisTRYcVgo&#10;saGfkvLz/mIUJLGsD+vfLJvsovv3yi3d3zHeKtX/7JZTEJ46/w6/2hutYJQkM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hhWMUAAADdAAAADwAAAAAAAAAA&#10;AAAAAAChAgAAZHJzL2Rvd25yZXYueG1sUEsFBgAAAAAEAAQA+QAAAJMDAAAAAA==&#10;" strokecolor="#1e1e1e" strokeweight="0"/>
                  <v:line id="Line 207" o:spid="_x0000_s3475" style="position:absolute;visibility:visible;mso-wrap-style:square" from="6793,60" to="71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TEw8UAAADdAAAADwAAAGRycy9kb3ducmV2LnhtbESPQYvCMBSE78L+h/AW9qbpilqpRnHV&#10;igf3oC6eH82zLTYvpclq/fdGEDwOM/MNM523phJXalxpWcF3LwJBnFldcq7g75h2xyCcR9ZYWSYF&#10;d3Iwn310pphoe+M9XQ8+FwHCLkEFhfd1IqXLCjLoerYmDt7ZNgZ9kE0udYO3ADeV7EfRSBosOSwU&#10;WNOyoOxy+DcK4oGsjptVmo730f1n7Rbu9zTYKfX12S4mIDy1/h1+tbdaQT+Oh/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TEw8UAAADdAAAADwAAAAAAAAAA&#10;AAAAAAChAgAAZHJzL2Rvd25yZXYueG1sUEsFBgAAAAAEAAQA+QAAAJMDAAAAAA==&#10;" strokecolor="#1e1e1e" strokeweight="0"/>
                  <v:shape id="Freeform 208" o:spid="_x0000_s3476" style="position:absolute;left:6793;top:60;width:375;height:3062;visibility:visible;mso-wrap-style:square;v-text-anchor:top" coordsize="2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5zMYA&#10;AADdAAAADwAAAGRycy9kb3ducmV2LnhtbESPS2vDMBCE74X8B7GBXkwjN4GkuJGDCZT0FGge0ONi&#10;bWwn1sqxFD/+fVUo9DjMzDfMejOYWnTUusqygtdZDII4t7riQsHp+PHyBsJ5ZI21ZVIwkoNNOnla&#10;Y6Jtz1/UHXwhAoRdggpK75tESpeXZNDNbEMcvIttDfog20LqFvsAN7Wcx/FSGqw4LJTY0Lak/HZ4&#10;GAXFfXfFKNvL3C6ibpuNfNbfrNTzdMjeQXga/H/4r/2pFcxXqyX8vglP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u5zMYAAADdAAAADwAAAAAAAAAAAAAAAACYAgAAZHJz&#10;L2Rvd25yZXYueG1sUEsFBgAAAAAEAAQA9QAAAIsDAAAAAA==&#10;" path="m,204r25,l25,e" filled="f" strokecolor="#1e1e1e" strokeweight="0">
                    <v:path arrowok="t" o:connecttype="custom" o:connectlocs="0,45960;5625,45960;5625,0" o:connectangles="0,0,0"/>
                  </v:shape>
                  <v:line id="Line 209" o:spid="_x0000_s3477" style="position:absolute;flip:y;visibility:visible;mso-wrap-style:square" from="6793,60" to="679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Qm8YAAADdAAAADwAAAGRycy9kb3ducmV2LnhtbESP0WrCQBRE3wv+w3IFX4pulNZIdJVg&#10;WxQfBKMfcMlek5Ds3TS7avr3bqHQx2FmzjCrTW8acafOVZYVTCcRCOLc6ooLBZfz13gBwnlkjY1l&#10;UvBDDjbrwcsKE20ffKJ75gsRIOwSVFB63yZSurwkg25iW+LgXW1n0AfZFVJ3+Ahw08hZFM2lwYrD&#10;QoktbUvK6+xmFGw/3T5PD8fdd/FWv2ZHV3+k7xelRsM+XYLw1Pv/8F97rxXM4jiG3zfhCcj1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VEJvGAAAA3QAAAA8AAAAAAAAA&#10;AAAAAAAAoQIAAGRycy9kb3ducmV2LnhtbFBLBQYAAAAABAAEAPkAAACUAwAAAAA=&#10;" strokecolor="#1e1e1e" strokeweight="0"/>
                  <v:line id="Line 210" o:spid="_x0000_s3478" style="position:absolute;visibility:visible;mso-wrap-style:square" from="6793,3122" to="716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VrXcMAAADdAAAADwAAAGRycy9kb3ducmV2LnhtbERPy2rCQBTdC/7DcIXudGKQRlJHiW1T&#10;XOjCB11fMrdJaOZOyExN8vedheDycN6b3WAacafO1ZYVLBcRCOLC6ppLBbdrPl+DcB5ZY2OZFIzk&#10;YLedTjaYatvzme4XX4oQwi5FBZX3bSqlKyoy6Ba2JQ7cj+0M+gC7UuoO+xBuGhlH0as0WHNoqLCl&#10;94qK38ufUZCsZHP9+sjz9Tka958uc6fv1VGpl9mQvYHwNPin+OE+aAVxkoS54U14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Fa13DAAAA3QAAAA8AAAAAAAAAAAAA&#10;AAAAoQIAAGRycy9kb3ducmV2LnhtbFBLBQYAAAAABAAEAPkAAACRAwAAAAA=&#10;" strokecolor="#1e1e1e" strokeweight="0"/>
                  <v:line id="Line 211" o:spid="_x0000_s3479" style="position:absolute;flip:y;visibility:visible;mso-wrap-style:square" from="6793,60" to="679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YhcsgAAADdAAAADwAAAGRycy9kb3ducmV2LnhtbESP3WrCQBSE7wt9h+UUvCl1U7G1TbOR&#10;4A+KF0JTH+CQPU1CsmfT7Krx7V1B6OUwM98wyXwwrThR72rLCl7HEQjiwuqaSwWHn/XLBwjnkTW2&#10;lknBhRzM08eHBGNtz/xNp9yXIkDYxaig8r6LpXRFRQbd2HbEwfu1vUEfZF9K3eM5wE0rJ1H0Lg3W&#10;HBYq7GhRUdHkR6NgsXLbItvtN3/ltHnO965ZZm8HpUZPQ/YFwtPg/8P39lYrmMxmn3B7E56ATK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YhcsgAAADdAAAADwAAAAAA&#10;AAAAAAAAAAChAgAAZHJzL2Rvd25yZXYueG1sUEsFBgAAAAAEAAQA+QAAAJYDAAAAAA==&#10;" strokecolor="#1e1e1e" strokeweight="0"/>
                  <v:line id="Line 212" o:spid="_x0000_s3480" style="position:absolute;flip:y;visibility:visible;mso-wrap-style:square" from="6793,3092" to="6793,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n4yMMAAADdAAAADwAAAGRycy9kb3ducmV2LnhtbERPzYrCMBC+C75DGMHLoqmyq1KNUnQX&#10;xYNg9QGGZmxLm0ltstp9+81B8Pjx/a82nanFg1pXWlYwGUcgiDOrS84VXC8/owUI55E11pZJwR85&#10;2Kz7vRXG2j75TI/U5yKEsItRQeF9E0vpsoIMurFtiAN3s61BH2CbS93iM4SbWk6jaCYNlhwaCmxo&#10;W1BWpb9GwfbbHbLkeNrf88/qIz25apd8XZUaDrpkCcJT59/il/ugFUzni7A/vAlP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p+MjDAAAA3QAAAA8AAAAAAAAAAAAA&#10;AAAAoQIAAGRycy9kb3ducmV2LnhtbFBLBQYAAAAABAAEAPkAAACRAwAAAAA=&#10;" strokecolor="#1e1e1e" strokeweight="0"/>
                  <v:line id="Line 213" o:spid="_x0000_s3481" style="position:absolute;visibility:visible;mso-wrap-style:square" from="6793,60" to="679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qy58UAAADdAAAADwAAAGRycy9kb3ducmV2LnhtbESPS4vCQBCE78L+h6EFb2aiyBqio7iP&#10;iAc9+MBzk2mTYKYnZGY1/vsdQfBYVNVX1HzZmVrcqHWVZQWjKAZBnFtdcaHgdMyGCQjnkTXWlknB&#10;gxwsFx+9Oaba3nlPt4MvRICwS1FB6X2TSunykgy6yDbEwbvY1qAPsi2kbvEe4KaW4zj+lAYrDgsl&#10;NvRdUn49/BkF04msj+ufLEv28ePr163c7jzZKjXod6sZCE+df4df7Y1WMJ4mI3i+C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qy58UAAADdAAAADwAAAAAAAAAA&#10;AAAAAAChAgAAZHJzL2Rvd25yZXYueG1sUEsFBgAAAAAEAAQA+QAAAJMDAAAAAA==&#10;" strokecolor="#1e1e1e" strokeweight="0"/>
                  <v:line id="Line 214" o:spid="_x0000_s3482" style="position:absolute;flip:y;visibility:visible;mso-wrap-style:square" from="7168,3092" to="716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fDJMYAAADdAAAADwAAAGRycy9kb3ducmV2LnhtbESP0WrCQBRE3wX/YbmFvkjdGNRKdJVg&#10;Wyo+CEY/4JK9TUKyd9PsVuPfdwXBx2FmzjCrTW8acaHOVZYVTMYRCOLc6ooLBefT19sChPPIGhvL&#10;pOBGDjbr4WCFibZXPtIl84UIEHYJKii9bxMpXV6SQTe2LXHwfmxn0AfZFVJ3eA1w08g4iubSYMVh&#10;ocSWtiXldfZnFGw/3S5P94fv32Jaj7KDqz/S2Vmp15c+XYLw1Ptn+NHeaQXx+yKG+5vwBOT6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3wyTGAAAA3QAAAA8AAAAAAAAA&#10;AAAAAAAAoQIAAGRycy9kb3ducmV2LnhtbFBLBQYAAAAABAAEAPkAAACUAwAAAAA=&#10;" strokecolor="#1e1e1e" strokeweight="0"/>
                  <v:line id="Line 215" o:spid="_x0000_s3483" style="position:absolute;visibility:visible;mso-wrap-style:square" from="7168,60" to="71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SJC8cAAADdAAAADwAAAGRycy9kb3ducmV2LnhtbESPQWvCQBSE70L/w/IKvemmqdQQXSVV&#10;Iz20B5Pi+ZF9TUKzb0N21fjv3UKhx2FmvmFWm9F04kKDay0reJ5FIIgrq1uuFXyV+TQB4Tyyxs4y&#10;KbiRg836YbLCVNsrH+lS+FoECLsUFTTe96mUrmrIoJvZnjh433Yw6IMcaqkHvAa46WQcRa/SYMth&#10;ocGetg1VP8XZKFjMZVcednmeHKPb295l7vM0/1Dq6XHMliA8jf4//Nd+1wriRfICv2/CE5D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dIkLxwAAAN0AAAAPAAAAAAAA&#10;AAAAAAAAAKECAABkcnMvZG93bnJldi54bWxQSwUGAAAAAAQABAD5AAAAlQMAAAAA&#10;" strokecolor="#1e1e1e" strokeweight="0"/>
                  <v:line id="Line 216" o:spid="_x0000_s3484" style="position:absolute;visibility:visible;mso-wrap-style:square" from="6793,3122" to="683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Rf8UAAADdAAAADwAAAGRycy9kb3ducmV2LnhtbESPQYvCMBSE78L+h/AWvGm6UrRUo7i7&#10;Vjy4B3Xx/GiebbF5KU3U+u+NIHgcZuYbZrboTC2u1LrKsoKvYQSCOLe64kLB/yEbJCCcR9ZYWyYF&#10;d3KwmH/0Zphqe+MdXfe+EAHCLkUFpfdNKqXLSzLohrYhDt7JtgZ9kG0hdYu3ADe1HEXRWBqsOCyU&#10;2NBPSfl5fzEKJrGsD+vfLEt20f175Zbu7xhvlep/dsspCE+df4df7Y1WMJokMTzfh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0Rf8UAAADdAAAADwAAAAAAAAAA&#10;AAAAAAChAgAAZHJzL2Rvd25yZXYueG1sUEsFBgAAAAAEAAQA+QAAAJMDAAAAAA==&#10;" strokecolor="#1e1e1e" strokeweight="0"/>
                  <v:line id="Line 217" o:spid="_x0000_s3485" style="position:absolute;flip:x;visibility:visible;mso-wrap-style:square" from="7123,3122" to="7168,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bUMcAAADdAAAADwAAAGRycy9kb3ducmV2LnhtbESP0WrCQBRE34X+w3ILvojZVGorMasE&#10;tVT6IDT6AZfsNQnJ3k2zq6Z/3y0IPg4zc4ZJ14NpxZV6V1tW8BLFIIgLq2suFZyOH9MFCOeRNbaW&#10;ScEvOVivnkYpJtre+JuuuS9FgLBLUEHlfZdI6YqKDLrIdsTBO9veoA+yL6Xu8RbgppWzOH6TBmsO&#10;CxV2tKmoaPKLUbDZuX2RfR0+f8rXZpIfXLPN5ielxs9DtgThafCP8L291wpm74s5/L8JT0C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HltQxwAAAN0AAAAPAAAAAAAA&#10;AAAAAAAAAKECAABkcnMvZG93bnJldi54bWxQSwUGAAAAAAQABAD5AAAAlQMAAAAA&#10;" strokecolor="#1e1e1e" strokeweight="0"/>
                  <v:line id="Line 218" o:spid="_x0000_s3486" style="position:absolute;visibility:visible;mso-wrap-style:square" from="6793,2746" to="683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qk8YAAADdAAAADwAAAGRycy9kb3ducmV2LnhtbESPQWvCQBSE7wX/w/IEb3VTEQ3RVdQa&#10;6aE9JJaeH9lnEpp9G7Jbk/x7t1DocZiZb5jtfjCNuFPnassKXuYRCOLC6ppLBZ/X9DkG4TyyxsYy&#10;KRjJwX43edpiom3PGd1zX4oAYZeggsr7NpHSFRUZdHPbEgfvZjuDPsiulLrDPsBNIxdRtJIGaw4L&#10;FbZ0qqj4zn+MgvVSNtfLa5rGWTQez+7gPr6W70rNpsNhA8LT4P/Df+03rWCxjlfw+yY8Ab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DKpPGAAAA3QAAAA8AAAAAAAAA&#10;AAAAAAAAoQIAAGRycy9kb3ducmV2LnhtbFBLBQYAAAAABAAEAPkAAACUAwAAAAA=&#10;" strokecolor="#1e1e1e" strokeweight="0"/>
                  <v:line id="Line 219" o:spid="_x0000_s3487" style="position:absolute;flip:x;visibility:visible;mso-wrap-style:square" from="7123,2746" to="716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gvMcAAADdAAAADwAAAGRycy9kb3ducmV2LnhtbESP0WrCQBRE34X+w3IFX6RuKrVKdJVg&#10;W5Q+BBr9gEv2moRk76bZVdO/dwXBx2FmzjCrTW8acaHOVZYVvE0iEMS51RUXCo6H79cFCOeRNTaW&#10;ScE/OdisXwYrjLW98i9dMl+IAGEXo4LS+zaW0uUlGXQT2xIH72Q7gz7IrpC6w2uAm0ZOo+hDGqw4&#10;LJTY0rakvM7ORsH2y+3z5Cfd/RXv9ThLXf2ZzI5KjYZ9sgThqffP8KO91wqm88Uc7m/CE5D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gGC8xwAAAN0AAAAPAAAAAAAA&#10;AAAAAAAAAKECAABkcnMvZG93bnJldi54bWxQSwUGAAAAAAQABAD5AAAAlQMAAAAA&#10;" strokecolor="#1e1e1e" strokeweight="0"/>
                  <v:line id="Line 220" o:spid="_x0000_s3488" style="position:absolute;visibility:visible;mso-wrap-style:square" from="6793,2356" to="6838,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besMAAADdAAAADwAAAGRycy9kb3ducmV2LnhtbERPTWvCQBC9F/oflhG81Y0haIiuYrWR&#10;HtqDWjwP2TEJZmdDdpvEf+8eCj0+3vd6O5pG9NS52rKC+SwCQVxYXXOp4OeSv6UgnEfW2FgmBQ9y&#10;sN28vqwx03bgE/VnX4oQwi5DBZX3bSalKyoy6Ga2JQ7czXYGfYBdKXWHQwg3jYyjaCEN1hwaKmxp&#10;X1FxP/8aBctENpfjIc/TU/R4/3A7931NvpSaTsbdCoSn0f+L/9yfWkG8TMPc8CY8Ab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QG3rDAAAA3QAAAA8AAAAAAAAAAAAA&#10;AAAAoQIAAGRycy9kb3ducmV2LnhtbFBLBQYAAAAABAAEAPkAAACRAwAAAAA=&#10;" strokecolor="#1e1e1e" strokeweight="0"/>
                  <v:line id="Line 221" o:spid="_x0000_s3489" style="position:absolute;flip:x;visibility:visible;mso-wrap-style:square" from="7123,2356" to="7168,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RVccAAADdAAAADwAAAGRycy9kb3ducmV2LnhtbESP3WrCQBSE74W+w3IK3ohuKlo1dZXg&#10;D5VeCI0+wCF7moRkz6bZVePbu4WCl8PMfMMs152pxZVaV1pW8DaKQBBnVpecKzif9sM5COeRNdaW&#10;ScGdHKxXL70lxtre+Juuqc9FgLCLUUHhfRNL6bKCDLqRbYiD92Nbgz7INpe6xVuAm1qOo+hdGiw5&#10;LBTY0KagrEovRsFm5w5Z8nX8/M0n1SA9umqbTM9K9V+75AOEp84/w//tg1Ywns0X8PcmPAG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U1FVxwAAAN0AAAAPAAAAAAAA&#10;AAAAAAAAAKECAABkcnMvZG93bnJldi54bWxQSwUGAAAAAAQABAD5AAAAlQMAAAAA&#10;" strokecolor="#1e1e1e" strokeweight="0"/>
                  <v:line id="Line 222" o:spid="_x0000_s3490" style="position:absolute;visibility:visible;mso-wrap-style:square" from="6793,1981" to="6838,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BocQAAADdAAAADwAAAGRycy9kb3ducmV2LnhtbERPTW+CQBC9N/E/bMakt7JITLWU1aAt&#10;pgd7EJqeJ+wUiOwsYbeK/757MOnx5X1n28n04kKj6ywrWEQxCOLa6o4bBV9V8bQG4Tyyxt4yKbiR&#10;g+1m9pBhqu2VT3QpfSNCCLsUFbTeD6mUrm7JoIvsQBy4Hzsa9AGOjdQjXkO46WUSx8/SYMehocWB&#10;9i3V5/LXKFgtZV8d3opifYpvu3eXu8/v5VGpx/mUv4LwNPl/8d39oRUkq5ewP7w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f4GhxAAAAN0AAAAPAAAAAAAAAAAA&#10;AAAAAKECAABkcnMvZG93bnJldi54bWxQSwUGAAAAAAQABAD5AAAAkgMAAAAA&#10;" strokecolor="#1e1e1e" strokeweight="0"/>
                  <v:line id="Line 223" o:spid="_x0000_s3491" style="position:absolute;flip:x;visibility:visible;mso-wrap-style:square" from="7123,1981" to="7168,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zLjscAAADdAAAADwAAAGRycy9kb3ducmV2LnhtbESP3WrCQBSE7wu+w3IK3hTdKFZt6irB&#10;Hyq9EIw+wCF7moRkz8bsqvHt3UKhl8PMfMMsVp2pxY1aV1pWMBpGIIgzq0vOFZxPu8EchPPIGmvL&#10;pOBBDlbL3ssCY23vfKRb6nMRIOxiVFB438RSuqwgg25oG+Lg/djWoA+yzaVu8R7gppbjKJpKgyWH&#10;hQIbWheUVenVKFhv3T5Lvg9fl3xSvaUHV22S97NS/dcu+QThqfP/4b/2XisYzz5G8PsmPAG5f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MuOxwAAAN0AAAAPAAAAAAAA&#10;AAAAAAAAAKECAABkcnMvZG93bnJldi54bWxQSwUGAAAAAAQABAD5AAAAlQMAAAAA&#10;" strokecolor="#1e1e1e" strokeweight="0"/>
                  <v:line id="Line 224" o:spid="_x0000_s3492" style="position:absolute;visibility:visible;mso-wrap-style:square" from="6793,1591" to="683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G6TccAAADdAAAADwAAAGRycy9kb3ducmV2LnhtbESPQWvCQBSE70L/w/KE3urGIDVGV7Ha&#10;lB7aQ1Q8P7KvSWj2bchuk/jvu4WCx2FmvmE2u9E0oqfO1ZYVzGcRCOLC6ppLBZdz9pSAcB5ZY2OZ&#10;FNzIwW77MNlgqu3AOfUnX4oAYZeigsr7NpXSFRUZdDPbEgfvy3YGfZBdKXWHQ4CbRsZR9CwN1hwW&#10;KmzpUFHxffoxCpYL2ZzfjlmW5NHt5dXt3ed18aHU43Tcr0F4Gv09/N9+1wri5SqGvzfh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4bpNxwAAAN0AAAAPAAAAAAAA&#10;AAAAAAAAAKECAABkcnMvZG93bnJldi54bWxQSwUGAAAAAAQABAD5AAAAlQMAAAAA&#10;" strokecolor="#1e1e1e" strokeweight="0"/>
                  <v:line id="Line 225" o:spid="_x0000_s3493" style="position:absolute;flip:x;visibility:visible;mso-wrap-style:square" from="7123,1591" to="7168,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LwYsgAAADdAAAADwAAAGRycy9kb3ducmV2LnhtbESP0WrCQBRE3wv9h+UWfCm6qbbapq4S&#10;rKL0IWDqB1yyt0lI9m7MbjX+vSsUfBxm5gwzX/amESfqXGVZwcsoAkGcW11xoeDwsxm+g3AeWWNj&#10;mRRcyMFy8fgwx1jbM+/plPlCBAi7GBWU3rexlC4vyaAb2ZY4eL+2M+iD7AqpOzwHuGnkOIqm0mDF&#10;YaHEllYl5XX2ZxSs1m6XJ9/p9li81s9Z6uqv5O2g1OCpTz5BeOr9Pfzf3mkF49nHBG5vwhOQi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LwYsgAAADdAAAADwAAAAAA&#10;AAAAAAAAAAChAgAAZHJzL2Rvd25yZXYueG1sUEsFBgAAAAAEAAQA+QAAAJYDAAAAAA==&#10;" strokecolor="#1e1e1e" strokeweight="0"/>
                  <v:line id="Line 226" o:spid="_x0000_s3494" style="position:absolute;visibility:visible;mso-wrap-style:square" from="6793,1216" to="6838,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HosUAAADdAAAADwAAAGRycy9kb3ducmV2LnhtbESPQYvCMBSE78L+h/AW9qbpSlG3GsVV&#10;Kx70oC6eH82zLTYvpclq/fdGEDwOM/MNM5m1phJXalxpWcF3LwJBnFldcq7g75h2RyCcR9ZYWSYF&#10;d3Iwm350Jphoe+M9XQ8+FwHCLkEFhfd1IqXLCjLoerYmDt7ZNgZ9kE0udYO3ADeV7EfRQBosOSwU&#10;WNOioOxy+DcKhrGsjutlmo720f135eZud4q3Sn19tvMxCE+tf4df7Y1W0B/+xPB8E56An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SHosUAAADdAAAADwAAAAAAAAAA&#10;AAAAAAChAgAAZHJzL2Rvd25yZXYueG1sUEsFBgAAAAAEAAQA+QAAAJMDAAAAAA==&#10;" strokecolor="#1e1e1e" strokeweight="0"/>
                  <v:line id="Line 227" o:spid="_x0000_s3495" style="position:absolute;flip:x;visibility:visible;mso-wrap-style:square" from="7123,1216" to="7168,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NjccAAADdAAAADwAAAGRycy9kb3ducmV2LnhtbESP3WrCQBSE7wu+w3IK3ohulPrT1FWC&#10;tii9EIw+wCF7moRkz8bsqunbu0Khl8PMfMMs152pxY1aV1pWMB5FIIgzq0vOFZxPX8MFCOeRNdaW&#10;ScEvOVivei9LjLW985Fuqc9FgLCLUUHhfRNL6bKCDLqRbYiD92Nbgz7INpe6xXuAm1pOomgmDZYc&#10;FgpsaFNQVqVXo2Dz6fZZ8n3YXfK3apAeXLVNpmel+q9d8gHCU+f/w3/tvVYwmb9P4fkmPAG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82NxwAAAN0AAAAPAAAAAAAA&#10;AAAAAAAAAKECAABkcnMvZG93bnJldi54bWxQSwUGAAAAAAQABAD5AAAAlQMAAAAA&#10;" strokecolor="#1e1e1e" strokeweight="0"/>
                  <v:line id="Line 228" o:spid="_x0000_s3496" style="position:absolute;visibility:visible;mso-wrap-style:square" from="6793,825" to="683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8TsYAAADdAAAADwAAAGRycy9kb3ducmV2LnhtbESPT4vCMBTE7wt+h/AEb2uqiHarUdzV&#10;igf34B88P5pnW2xeShO1fnsjLOxxmJnfMLNFaypxp8aVlhUM+hEI4szqknMFp2P6GYNwHlljZZkU&#10;PMnBYt75mGGi7YP3dD/4XAQIuwQVFN7XiZQuK8ig69uaOHgX2xj0QTa51A0+AtxUchhFY2mw5LBQ&#10;YE0/BWXXw80omIxkddys0jTeR8/vtVu63/Nop1Sv2y6nIDy1/j/8195qBcPJ1xjeb8IT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avE7GAAAA3QAAAA8AAAAAAAAA&#10;AAAAAAAAoQIAAGRycy9kb3ducmV2LnhtbFBLBQYAAAAABAAEAPkAAACUAwAAAAA=&#10;" strokecolor="#1e1e1e" strokeweight="0"/>
                  <v:line id="Line 229" o:spid="_x0000_s3497" style="position:absolute;flip:x;visibility:visible;mso-wrap-style:square" from="7123,825" to="7168,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n2YcgAAADdAAAADwAAAGRycy9kb3ducmV2LnhtbESP3WrCQBSE7wt9h+UUvCl1U7G1TbOR&#10;4A+KF0JTH+CQPU1CsmfT7Krx7V1B6OUwM98wyXwwrThR72rLCl7HEQjiwuqaSwWHn/XLBwjnkTW2&#10;lknBhRzM08eHBGNtz/xNp9yXIkDYxaig8r6LpXRFRQbd2HbEwfu1vUEfZF9K3eM5wE0rJ1H0Lg3W&#10;HBYq7GhRUdHkR6NgsXLbItvtN3/ltHnO965ZZm8HpUZPQ/YFwtPg/8P39lYrmMw+Z3B7E56ATK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n2YcgAAADdAAAADwAAAAAA&#10;AAAAAAAAAAChAgAAZHJzL2Rvd25yZXYueG1sUEsFBgAAAAAEAAQA+QAAAJYDAAAAAA==&#10;" strokecolor="#1e1e1e" strokeweight="0"/>
                  <v:line id="Line 230" o:spid="_x0000_s3498" style="position:absolute;visibility:visible;mso-wrap-style:square" from="6793,450" to="683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Np8QAAADdAAAADwAAAGRycy9kb3ducmV2LnhtbERPTW+CQBC9N/E/bMakt7JITLWU1aAt&#10;pgd7EJqeJ+wUiOwsYbeK/757MOnx5X1n28n04kKj6ywrWEQxCOLa6o4bBV9V8bQG4Tyyxt4yKbiR&#10;g+1m9pBhqu2VT3QpfSNCCLsUFbTeD6mUrm7JoIvsQBy4Hzsa9AGOjdQjXkO46WUSx8/SYMehocWB&#10;9i3V5/LXKFgtZV8d3opifYpvu3eXu8/v5VGpx/mUv4LwNPl/8d39oRUkq5cwN7w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Y2nxAAAAN0AAAAPAAAAAAAAAAAA&#10;AAAAAKECAABkcnMvZG93bnJldi54bWxQSwUGAAAAAAQABAD5AAAAkgMAAAAA&#10;" strokecolor="#1e1e1e" strokeweight="0"/>
                  <v:line id="Line 231" o:spid="_x0000_s3499" style="position:absolute;flip:x;visibility:visible;mso-wrap-style:square" from="7123,450" to="7168,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HiMcAAADdAAAADwAAAGRycy9kb3ducmV2LnhtbESP3WrCQBSE74W+w3IK3ohuKlo1dZXg&#10;D5VeCI0+wCF7moRkz6bZVePbu4WCl8PMfMMs152pxZVaV1pW8DaKQBBnVpecKzif9sM5COeRNdaW&#10;ScGdHKxXL70lxtre+Juuqc9FgLCLUUHhfRNL6bKCDLqRbYiD92Nbgz7INpe6xVuAm1qOo+hdGiw5&#10;LBTY0KagrEovRsFm5w5Z8nX8/M0n1SA9umqbTM9K9V+75AOEp84/w//tg1Ywni0W8PcmPAG5e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seIxwAAAN0AAAAPAAAAAAAA&#10;AAAAAAAAAKECAABkcnMvZG93bnJldi54bWxQSwUGAAAAAAQABAD5AAAAlQMAAAAA&#10;" strokecolor="#1e1e1e" strokeweight="0"/>
                  <v:line id="Line 232" o:spid="_x0000_s3500" style="position:absolute;visibility:visible;mso-wrap-style:square" from="6793,60" to="68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GAcMIAAADdAAAADwAAAGRycy9kb3ducmV2LnhtbERPTYvCMBC9C/sfwizsTRNFtFSjuOtW&#10;POhBXfY8NGNbbCaliVr/vTkIHh/ve77sbC1u1PrKsYbhQIEgzp2puNDwd8r6CQgfkA3WjknDgzws&#10;Fx+9OabG3flAt2MoRAxhn6KGMoQmldLnJVn0A9cQR+7sWoshwraQpsV7DLe1HCk1kRYrjg0lNvRT&#10;Un45Xq2G6VjWp806y5KDenz/+pXf/493Wn99dqsZiEBdeItf7q3RMEpU3B/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GAcMIAAADdAAAADwAAAAAAAAAAAAAA&#10;AAChAgAAZHJzL2Rvd25yZXYueG1sUEsFBgAAAAAEAAQA+QAAAJADAAAAAA==&#10;" strokecolor="#1e1e1e" strokeweight="0"/>
                  <v:line id="Line 233" o:spid="_x0000_s3501" style="position:absolute;flip:x;visibility:visible;mso-wrap-style:square" from="7123,60" to="71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LKX8UAAADdAAAADwAAAGRycy9kb3ducmV2LnhtbESP0YrCMBRE3wX/IVxhX0RTxRWpRim6&#10;i7IPgtUPuDTXtrS5qU1W69+bhQUfh5k5w6w2nanFnVpXWlYwGUcgiDOrS84VXM7fowUI55E11pZJ&#10;wZMcbNb93gpjbR98onvqcxEg7GJUUHjfxFK6rCCDbmwb4uBdbWvQB9nmUrf4CHBTy2kUzaXBksNC&#10;gQ1tC8qq9Nco2H65Q5b8HPe3fFYN06OrdsnnRamPQZcsQXjq/Dv83z5oBdNFNIG/N+EJy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LKX8UAAADdAAAADwAAAAAAAAAA&#10;AAAAAAChAgAAZHJzL2Rvd25yZXYueG1sUEsFBgAAAAAEAAQA+QAAAJMDAAAAAA==&#10;" strokecolor="#1e1e1e" strokeweight="0"/>
                  <v:line id="Line 234" o:spid="_x0000_s3502" style="position:absolute;visibility:visible;mso-wrap-style:square" from="6793,60" to="716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7nMYAAADdAAAADwAAAGRycy9kb3ducmV2LnhtbESPT2vCQBTE7wW/w/IEb3XXIDZEV1Fr&#10;pIf24B88P7LPJJh9G7Jbjd++Wyj0OMzMb5jFqreNuFPna8caJmMFgrhwpuZSw/mUv6YgfEA22Dgm&#10;DU/ysFoOXhaYGffgA92PoRQRwj5DDVUIbSalLyqy6MeuJY7e1XUWQ5RdKU2Hjwi3jUyUmkmLNceF&#10;ClvaVlTcjt9Ww9tUNqf9e56nB/Xc7Pzaf12mn1qPhv16DiJQH/7Df+0PoyFJVQK/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fu5zGAAAA3QAAAA8AAAAAAAAA&#10;AAAAAAAAoQIAAGRycy9kb3ducmV2LnhtbFBLBQYAAAAABAAEAPkAAACUAwAAAAA=&#10;" strokecolor="#1e1e1e" strokeweight="0"/>
                  <v:shape id="Freeform 235" o:spid="_x0000_s3503" style="position:absolute;left:6793;top:60;width:375;height:3062;visibility:visible;mso-wrap-style:square;v-text-anchor:top" coordsize="2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79f8UA&#10;AADdAAAADwAAAGRycy9kb3ducmV2LnhtbESPQWvCQBSE7wX/w/KEXkQ3VSghZpUgSD0VtC14fGSf&#10;m2j2bcyuMf57t1DocZiZb5h8PdhG9NT52rGCt1kCgrh0umaj4PtrO01B+ICssXFMCh7kYb0aveSY&#10;aXfnPfWHYESEsM9QQRVCm0npy4os+plriaN3cp3FEGVnpO7wHuG2kfMkeZcWa44LFba0qai8HG5W&#10;gbl+nHFSfMrSLSb9pnjwjz6yUq/joViCCDSE//Bfe6cVzNNkAb9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v1/xQAAAN0AAAAPAAAAAAAAAAAAAAAAAJgCAABkcnMv&#10;ZG93bnJldi54bWxQSwUGAAAAAAQABAD1AAAAigMAAAAA&#10;" path="m,204r25,l25,e" filled="f" strokecolor="#1e1e1e" strokeweight="0">
                    <v:path arrowok="t" o:connecttype="custom" o:connectlocs="0,45960;5625,45960;5625,0" o:connectangles="0,0,0"/>
                  </v:shape>
                </v:group>
                <v:line id="Line 237" o:spid="_x0000_s3504" style="position:absolute;flip:y;visibility:visible;mso-wrap-style:square" from="44392,476" to="44392,1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px8cAAADdAAAADwAAAGRycy9kb3ducmV2LnhtbESP0WrCQBRE3wv9h+UWfCm6UVKR1FVC&#10;amnog2D0Ay7Z2yQkezdmtzH9+26h4OMwM2eY7X4ynRhpcI1lBctFBIK4tLrhSsHl/D7fgHAeWWNn&#10;mRT8kIP97vFhi4m2Nz7RWPhKBAi7BBXU3veJlK6syaBb2J44eF92MOiDHCqpB7wFuOnkKorW0mDD&#10;YaHGnrKayrb4Ngqyg8vL9PP4ca3i9rk4uvYtfbkoNXua0lcQniZ/D/+3c61gtYli+HsTnoD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WnHxwAAAN0AAAAPAAAAAAAA&#10;AAAAAAAAAKECAABkcnMvZG93bnJldi54bWxQSwUGAAAAAAQABAD5AAAAlQMAAAAA&#10;" strokecolor="#1e1e1e" strokeweight="0"/>
                <v:line id="Line 238" o:spid="_x0000_s3505" style="position:absolute;flip:y;visibility:visible;mso-wrap-style:square" from="44488,2000" to="44488,1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nZdcQAAADdAAAADwAAAGRycy9kb3ducmV2LnhtbESPzWrDMBCE74W8g9hAbo0cQ9rgRAkh&#10;1NTQU9KS82JtbGNrZVvyT9++KhR6HGbmG+Zwmk0jRupdZVnBZh2BIM6trrhQ8PWZPu9AOI+ssbFM&#10;Cr7Jwem4eDpgou3EVxpvvhABwi5BBaX3bSKly0sy6Na2JQ7ew/YGfZB9IXWPU4CbRsZR9CINVhwW&#10;SmzpUlJe3wajYOje/PX1nma2a2p071P3MdSo1Go5n/cgPM3+P/zXzrSCeBdt4fdNeAL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dl1xAAAAN0AAAAPAAAAAAAAAAAA&#10;AAAAAKECAABkcnMvZG93bnJldi54bWxQSwUGAAAAAAQABAD5AAAAkgMAAAAA&#10;" strokecolor="#121214">
                  <v:stroke joinstyle="miter" endcap="square"/>
                </v:line>
                <v:line id="Line 239" o:spid="_x0000_s3506" style="position:absolute;visibility:visible;mso-wrap-style:square" from="4876,28587" to="46774,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6H8UAAADdAAAADwAAAGRycy9kb3ducmV2LnhtbESPwWrDMBBE74X+g9hCLqGRm0MIbuQQ&#10;QgsNOdXNByzW2nJsrVxJtZ2/jwqFHoeZecPs9rPtxUg+tI4VvKwyEMSV0y03Ci5f789bECEia+wd&#10;k4IbBdgXjw87zLWb+JPGMjYiQTjkqMDEOORShsqQxbByA3HyauctxiR9I7XHKcFtL9dZtpEWW04L&#10;Bgc6Gqq68scqKJftsjtf3S281fWhOn3PfpyMUoun+fAKItIc/8N/7Q+tYL3NNvD7Jj0B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a6H8UAAADdAAAADwAAAAAAAAAA&#10;AAAAAAChAgAAZHJzL2Rvd25yZXYueG1sUEsFBgAAAAAEAAQA+QAAAJMDAAAAAA==&#10;" strokecolor="#1e1e1e">
                  <v:stroke joinstyle="miter" endcap="square"/>
                </v:line>
                <v:line id="Line 240" o:spid="_x0000_s3507" style="position:absolute;visibility:visible;mso-wrap-style:square" from="4876,27635" to="46774,2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ofhMUAAADdAAAADwAAAGRycy9kb3ducmV2LnhtbESPQWvCQBSE74L/YXlCL1I3eqiSuooU&#10;Cy09GfsDHtmXbGr2bbq7TeK/7wqCx2FmvmG2+9G2oicfGscKlosMBHHpdMO1gu/z+/MGRIjIGlvH&#10;pOBKAfa76WSLuXYDn6gvYi0ShEOOCkyMXS5lKA1ZDAvXESevct5iTNLXUnscEty2cpVlL9Jiw2nB&#10;YEdvhspL8WcVFPNmfvn6cddwrKpD+fk7+n4wSj3NxsMriEhjfITv7Q+tYLXJ1nB7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ofhMUAAADdAAAADwAAAAAAAAAA&#10;AAAAAAChAgAAZHJzL2Rvd25yZXYueG1sUEsFBgAAAAAEAAQA+QAAAJMDAAAAAA==&#10;" strokecolor="#1e1e1e">
                  <v:stroke joinstyle="miter" endcap="square"/>
                </v:line>
                <v:line id="Line 241" o:spid="_x0000_s3508" style="position:absolute;visibility:visible;mso-wrap-style:square" from="4876,26587" to="16205,2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eMdsIAAADdAAAADwAAAGRycy9kb3ducmV2LnhtbERPTYvCMBC9C/sfwizsTRNFtFSjuOtW&#10;POhBXfY8NGNbbCaliVr/vTkIHh/ve77sbC1u1PrKsYbhQIEgzp2puNDwd8r6CQgfkA3WjknDgzws&#10;Fx+9OabG3flAt2MoRAxhn6KGMoQmldLnJVn0A9cQR+7sWoshwraQpsV7DLe1HCk1kRYrjg0lNvRT&#10;Un45Xq2G6VjWp806y5KDenz/+pXf/493Wn99dqsZiEBdeItf7q3RMEpUnBvfx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eMdsIAAADdAAAADwAAAAAAAAAAAAAA&#10;AAChAgAAZHJzL2Rvd25yZXYueG1sUEsFBgAAAAAEAAQA+QAAAJADAAAAAA==&#10;" strokecolor="#1e1e1e" strokeweight="0"/>
                <v:line id="Line 242" o:spid="_x0000_s3509" style="position:absolute;visibility:visible;mso-wrap-style:square" from="31445,26587" to="35248,2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p7cYAAADdAAAADwAAAGRycy9kb3ducmV2LnhtbESPT2vCQBTE7wW/w/KE3uquIm2MrqLW&#10;lB704B88P7LPJJh9G7Krxm/fLRR6HGbmN8xs0dla3Kn1lWMNw4ECQZw7U3Gh4XTM3hIQPiAbrB2T&#10;hid5WMx7LzNMjXvwnu6HUIgIYZ+ihjKEJpXS5yVZ9APXEEfv4lqLIcq2kKbFR4TbWo6UepcWK44L&#10;JTa0Lim/Hm5Ww8dY1sevzyxL9uq52vil353HW61f+91yCiJQF/7Df+1vo2GUqAn8volP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7Ke3GAAAA3QAAAA8AAAAAAAAA&#10;AAAAAAAAoQIAAGRycy9kb3ducmV2LnhtbFBLBQYAAAAABAAEAPkAAACUAwAAAAA=&#10;" strokecolor="#1e1e1e" strokeweight="0"/>
                <v:line id="Line 243" o:spid="_x0000_s3510" style="position:absolute;visibility:visible;mso-wrap-style:square" from="4876,25634" to="46774,2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oRLcIAAADdAAAADwAAAGRycy9kb3ducmV2LnhtbERP3WrCMBS+H/gO4Qy8kZnqxZBqLDI2&#10;mOzKzgc4NKdN1+akJllb3365EHb58f0fitn2YiQfWscKNusMBHHldMuNguv3x8sORIjIGnvHpOBO&#10;AYrj4umAuXYTX2gsYyNSCIccFZgYh1zKUBmyGNZuIE5c7bzFmKBvpPY4pXDby22WvUqLLacGgwO9&#10;Gaq68tcqKFftqvv6cffwXten6nyb/TgZpZbP82kPItIc/8UP96dWsN1t0v70Jj0Be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oRLcIAAADdAAAADwAAAAAAAAAAAAAA&#10;AAChAgAAZHJzL2Rvd25yZXYueG1sUEsFBgAAAAAEAAQA+QAAAJADAAAAAA==&#10;" strokecolor="#1e1e1e">
                  <v:stroke joinstyle="miter" endcap="square"/>
                </v:line>
                <v:rect id="Rectangle 244" o:spid="_x0000_s3511" style="position:absolute;left:4876;top:24587;width:4189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DzMQA&#10;AADdAAAADwAAAGRycy9kb3ducmV2LnhtbESPQWvCQBSE74L/YXmCt7qJYLGpaxCL4EEo2vb+mn1m&#10;Y7Jv0+wa47/vFgoeh5n5hlnlg21ET52vHCtIZwkI4sLpiksFnx+7pyUIH5A1No5JwZ085OvxaIWZ&#10;djc+Un8KpYgQ9hkqMCG0mZS+MGTRz1xLHL2z6yyGKLtS6g5vEW4bOU+SZ2mx4rhgsKWtoaI+Xa2C&#10;n2P41u9mUWOv3eXtpdwdXPql1HQybF5BBBrCI/zf3msF82Wa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Bg8zEAAAA3QAAAA8AAAAAAAAAAAAAAAAAmAIAAGRycy9k&#10;b3ducmV2LnhtbFBLBQYAAAAABAAEAPUAAACJAwAAAAA=&#10;" fillcolor="#1e1e1e" stroked="f"/>
                <v:rect id="Rectangle 245" o:spid="_x0000_s3512" style="position:absolute;left:4781;top:24682;width:191;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Mdu8UA&#10;AADdAAAADwAAAGRycy9kb3ducmV2LnhtbESPzWrDMBCE74G+g9hCb41sQ0PqRDalJZBDIeSn9421&#10;sZxYK9dSHPftq0Ihx2FmvmGW5WhbMVDvG8cK0mkCgrhyuuFawWG/ep6D8AFZY+uYFPyQh7J4mCwx&#10;1+7GWxp2oRYRwj5HBSaELpfSV4Ys+qnriKN3cr3FEGVfS93jLcJtK7MkmUmLDccFgx29G6ouu6tV&#10;8L0NR70xLxcctDt/vNarT5d+KfX0OL4tQAQawz38315rBdk8zeDvTX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x27xQAAAN0AAAAPAAAAAAAAAAAAAAAAAJgCAABkcnMv&#10;ZG93bnJldi54bWxQSwUGAAAAAAQABAD1AAAAigMAAAAA&#10;" fillcolor="#1e1e1e" stroked="f"/>
                <v:line id="Line 246" o:spid="_x0000_s3513" style="position:absolute;flip:y;visibility:visible;mso-wrap-style:square" from="8591,26587" to="8591,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nbscAAADdAAAADwAAAGRycy9kb3ducmV2LnhtbESP3WrCQBSE7wt9h+UUeiO68adFoqsE&#10;qyi9CDT6AIfsMQnJnk2zW41v7wpCL4eZ+YZZrnvTiAt1rrKsYDyKQBDnVldcKDgdd8M5COeRNTaW&#10;ScGNHKxXry9LjLW98g9dMl+IAGEXo4LS+zaW0uUlGXQj2xIH72w7gz7IrpC6w2uAm0ZOouhTGqw4&#10;LJTY0qakvM7+jILN1h3y5Dvd/xazepClrv5KPk5Kvb/1yQKEp97/h5/tg1YwmY+n8HgTnoB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WduxwAAAN0AAAAPAAAAAAAA&#10;AAAAAAAAAKECAABkcnMvZG93bnJldi54bWxQSwUGAAAAAAQABAD5AAAAlQMAAAAA&#10;" strokecolor="#1e1e1e" strokeweight="0"/>
                <v:line id="Line 247" o:spid="_x0000_s3514" style="position:absolute;flip:y;visibility:visible;mso-wrap-style:square" from="12401,26587" to="12401,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z/GsYAAADdAAAADwAAAGRycy9kb3ducmV2LnhtbESP0YrCMBRE3wX/IVzBF9FUcUWqUYrr&#10;ouyDsNUPuDTXtrS5qU1Wu39vBGEfh5k5w6y3nanFnVpXWlYwnUQgiDOrS84VXM5f4yUI55E11pZJ&#10;wR852G76vTXG2j74h+6pz0WAsItRQeF9E0vpsoIMuoltiIN3ta1BH2SbS93iI8BNLWdRtJAGSw4L&#10;BTa0Kyir0l+jYLd3xyz5Ph1u+bwapSdXfSYfF6WGgy5ZgfDU+f/wu33UCmbL6Rxeb8ITkJ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s/xrGAAAA3QAAAA8AAAAAAAAA&#10;AAAAAAAAoQIAAGRycy9kb3ducmV2LnhtbFBLBQYAAAAABAAEAPkAAACUAwAAAAA=&#10;" strokecolor="#1e1e1e" strokeweight="0"/>
                <v:line id="Line 248" o:spid="_x0000_s3515" style="position:absolute;flip:y;visibility:visible;mso-wrap-style:square" from="16205,24682" to="16205,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fRIMYAAADdAAAADwAAAGRycy9kb3ducmV2LnhtbESPQWvCQBSE74L/YXmF3upGoUWimyCR&#10;Qg/FYloVb4/sMwnNvg27W43/3hUKHoeZ+YZZ5oPpxJmcby0rmE4SEMSV1S3XCn6+31/mIHxA1thZ&#10;JgVX8pBn49ESU20vvKVzGWoRIexTVNCE0KdS+qohg35ie+LonawzGKJ0tdQOLxFuOjlLkjdpsOW4&#10;0GBPRUPVb/lnFHzi16Yq/KFYB3ccum2537V7o9Tz07BagAg0hEf4v/2hFczm01e4v4lP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X0SDGAAAA3QAAAA8AAAAAAAAA&#10;AAAAAAAAoQIAAGRycy9kb3ducmV2LnhtbFBLBQYAAAAABAAEAPkAAACUAwAAAAA=&#10;" strokecolor="#1e1e1e">
                  <v:stroke joinstyle="miter" endcap="square"/>
                </v:line>
                <v:line id="Line 249" o:spid="_x0000_s3516" style="position:absolute;flip:y;visibility:visible;mso-wrap-style:square" from="20110,25634" to="20110,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E9sYAAADdAAAADwAAAGRycy9kb3ducmV2LnhtbESP0YrCMBRE3wX/IVzBF9FUcUWqUYqu&#10;KPsgbPUDLs21LW1uapPV+vdmYWEfh5k5w6y3nanFg1pXWlYwnUQgiDOrS84VXC+H8RKE88gaa8uk&#10;4EUOtpt+b42xtk/+pkfqcxEg7GJUUHjfxFK6rCCDbmIb4uDdbGvQB9nmUrf4DHBTy1kULaTBksNC&#10;gQ3tCsqq9Mco2H26U5Z8nY/3fF6N0rOr9snHVanhoEtWIDx1/j/81z5pBbPldAG/b8ITkJ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yxPbGAAAA3QAAAA8AAAAAAAAA&#10;AAAAAAAAoQIAAGRycy9kb3ducmV2LnhtbFBLBQYAAAAABAAEAPkAAACUAwAAAAA=&#10;" strokecolor="#1e1e1e" strokeweight="0"/>
                <v:line id="Line 250" o:spid="_x0000_s3517" style="position:absolute;flip:y;visibility:visible;mso-wrap-style:square" from="23825,25634" to="23920,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nqzMYAAADdAAAADwAAAGRycy9kb3ducmV2LnhtbESPQWvCQBSE74L/YXmF3upGD61EN0Ei&#10;hR6KxbQq3h7ZZxKafRt2txr/vSsUPA4z8w2zzAfTiTM531pWMJ0kIIgrq1uuFfx8v7/MQfiArLGz&#10;TAqu5CHPxqMlptpeeEvnMtQiQtinqKAJoU+l9FVDBv3E9sTRO1lnMETpaqkdXiLcdHKWJK/SYMtx&#10;ocGeioaq3/LPKPjEr01V+EOxDu44dNtyv2v3Rqnnp2G1ABFoCI/wf/tDK5jNp29wfxOfgM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J6szGAAAA3QAAAA8AAAAAAAAA&#10;AAAAAAAAoQIAAGRycy9kb3ducmV2LnhtbFBLBQYAAAAABAAEAPkAAACUAwAAAAA=&#10;" strokecolor="#1e1e1e">
                  <v:stroke joinstyle="miter" endcap="square"/>
                </v:line>
                <v:line id="Line 251" o:spid="_x0000_s3518" style="position:absolute;flip:y;visibility:visible;mso-wrap-style:square" from="31445,25634" to="31445,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H1H8QAAADdAAAADwAAAGRycy9kb3ducmV2LnhtbERPzWqDQBC+B/oOyxR6Cc1qaEIw2QSx&#10;LZUchNg8wOBOVHRnrbuN9u27h0KPH9//4TSbXtxpdK1lBfEqAkFcWd1yreD6+f68A+E8ssbeMin4&#10;IQen48PigIm2E1/oXvpahBB2CSpovB8SKV3VkEG3sgNx4G52NOgDHGupR5xCuOnlOoq20mDLoaHB&#10;gbKGqq78NgqyN5dX6bn4+KpfumVZuO413VyVenqc0z0IT7P/F/+5c61gvYvD3PAmPAF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ofUfxAAAAN0AAAAPAAAAAAAAAAAA&#10;AAAAAKECAABkcnMvZG93bnJldi54bWxQSwUGAAAAAAQABAD5AAAAkgMAAAAA&#10;" strokecolor="#1e1e1e" strokeweight="0"/>
                <v:line id="Line 252" o:spid="_x0000_s3519" style="position:absolute;flip:y;visibility:visible;mso-wrap-style:square" from="35248,25634" to="35248,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1QhMcAAADdAAAADwAAAGRycy9kb3ducmV2LnhtbESP0WrCQBRE3wv9h+UW+iJ1o2jR6CrB&#10;KkofAo1+wCV7TUKyd9PsVuPfu4LQx2FmzjDLdW8acaHOVZYVjIYRCOLc6ooLBafj7mMGwnlkjY1l&#10;UnAjB+vV68sSY22v/EOXzBciQNjFqKD0vo2ldHlJBt3QtsTBO9vOoA+yK6Tu8BrgppHjKPqUBisO&#10;CyW2tCkpr7M/o2CzdYc8+U73v8WkHmSpq7+S6Ump97c+WYDw1Pv/8LN90ArGs9EcHm/CE5Cr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7VCExwAAAN0AAAAPAAAAAAAA&#10;AAAAAAAAAKECAABkcnMvZG93bnJldi54bWxQSwUGAAAAAAQABAD5AAAAlQMAAAAA&#10;" strokecolor="#1e1e1e" strokeweight="0"/>
                <v:line id="Line 253" o:spid="_x0000_s3520" style="position:absolute;flip:y;visibility:visible;mso-wrap-style:square" from="46774,24682" to="46774,28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y4BcIAAADdAAAADwAAAGRycy9kb3ducmV2LnhtbERPy4rCMBTdD/gP4QruxtQuRKpRpCLM&#10;YlDs+MDdpbm2xeamJFHr308WA7M8nPdi1ZtWPMn5xrKCyTgBQVxa3XCl4Piz/ZyB8AFZY2uZFLzJ&#10;w2o5+Fhgpu2LD/QsQiViCPsMFdQhdJmUvqzJoB/bjjhyN+sMhghdJbXDVww3rUyTZCoNNhwbauwo&#10;r6m8Fw+j4Bv3uzL3l3wT3LVvD8X51JyNUqNhv56DCNSHf/Gf+0srSGdp3B/fxCc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y4BcIAAADdAAAADwAAAAAAAAAAAAAA&#10;AAChAgAAZHJzL2Rvd25yZXYueG1sUEsFBgAAAAAEAAQA+QAAAJADAAAAAA==&#10;" strokecolor="#1e1e1e">
                  <v:stroke joinstyle="miter" endcap="square"/>
                </v:line>
                <v:shape id="Freeform 254" o:spid="_x0000_s3521" style="position:absolute;left:25158;top:4762;width:18187;height:4007;visibility:visible;mso-wrap-style:square;v-text-anchor:top" coordsize="1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vKcQA&#10;AADdAAAADwAAAGRycy9kb3ducmV2LnhtbESPzYrCMBSF9wO+Q7iCm0FTK4h2mooKgjuxdeHyTnOn&#10;LdPclCZqfXszMODycH4+TroZTCvu1LvGsoL5LAJBXFrdcKXgUhymKxDOI2tsLZOCJznYZKOPFBNt&#10;H3yme+4rEUbYJaig9r5LpHRlTQbdzHbEwfuxvUEfZF9J3eMjjJtWxlG0lAYbDoQaO9rXVP7mNxMg&#10;+an4XlTnsrguPp/2uN5x5AelJuNh+wXC0+Df4f/2USuIV/Ec/t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jbynEAAAA3QAAAA8AAAAAAAAAAAAAAAAAmAIAAGRycy9k&#10;b3ducmV2LnhtbFBLBQYAAAAABAAEAPUAAACJAwAAAAA=&#10;" path="m96,l91,,86,,81,,76,,72,,67,1r-4,l58,1,54,2r-4,l46,3r-4,l38,4r-3,l31,5,28,6,25,7r-3,l19,8,16,9r-2,1l13,10r-2,1l10,11,9,12r-1,l7,13r-1,l6,14r-1,l4,15,3,16r-1,l2,17r-1,l1,18,,19r,1l,21r,1l,23r1,1l1,25r1,l2,26r1,l4,27r1,1l6,28r,1l7,29r1,1l9,30r1,1l11,31r2,l14,32r2,1l19,34r3,l25,35r3,1l31,37r4,l38,38r4,l46,39r4,1l54,40r4,l63,41r4,l72,41r4,1l81,42r5,l91,42r5,l101,42r4,l110,42r5,l120,41r4,l129,41r4,-1l137,40r4,l145,39r4,-1l153,38r4,-1l160,37r3,-1l167,35r2,-1l172,34r3,-1l177,32r2,-1l180,31r1,l182,30r1,l184,29r1,l186,28r1,-1l188,27r,-1l189,26r,-1l190,25r,-1l191,24r,-1l191,22r,-1l191,20r,-1l191,18r-1,l190,17r-1,l189,16r-1,l188,15r-1,l186,14r-1,-1l184,13r-1,-1l182,12r-1,-1l180,11r-1,-1l177,10,175,9,172,8,169,7r-2,l163,6,160,5,157,4r-4,l149,3r-4,l141,2r-4,l133,1r-4,l124,1,120,r-5,l110,r-5,l101,,96,e" filled="f" strokecolor="#e54200">
                  <v:stroke joinstyle="miter"/>
                  <v:path arrowok="t" o:connecttype="custom" o:connectlocs="2147483646,0;2147483646,0;2147483646,91012736;2147483646,273038207;2147483646,364050943;2147483646,637098690;1450598681,819124162;997281237,1001149633;725294580,1092162369;543973315,1274197380;362652051,1365210116;181321265,1547235587;90665393,1638248323;0,1820273795;0,1911296070;0,2093321542;90665393,2147483646;271986658,2147483646;453307922,2147483646;634638708,2147483646;906625366,2147483646;1269267895,2147483646;199457199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93321542;2147483646,1911296070;2147483646,1820273795;2147483646,1638248323;2147483646,1547235587;2147483646,1365210116;2147483646,1274197380;2147483646,1092162369;2147483646,1001149633;2147483646,819124162;2147483646,637098690;2147483646,364050943;2147483646,273038207;2147483646,91012736;2147483646,0;2147483646,0" o:connectangles="0,0,0,0,0,0,0,0,0,0,0,0,0,0,0,0,0,0,0,0,0,0,0,0,0,0,0,0,0,0,0,0,0,0,0,0,0,0,0,0,0,0,0,0,0,0,0,0,0,0,0,0,0,0,0,0,0"/>
                </v:shape>
                <v:shape id="Freeform 255" o:spid="_x0000_s3522" style="position:absolute;left:15919;top:4857;width:8096;height:4007;visibility:visible;mso-wrap-style:square;v-text-anchor:top" coordsize="8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6psUA&#10;AADdAAAADwAAAGRycy9kb3ducmV2LnhtbESPQWvCQBSE74L/YXlCL6IbcyghuopaBOmpxl56e2Sf&#10;2WD2bchuNemv7wqCx2FmvmFWm9424kadrx0rWMwTEMSl0zVXCr7Ph1kGwgdkjY1jUjCQh816PFph&#10;rt2dT3QrQiUihH2OCkwIbS6lLw1Z9HPXEkfv4jqLIcqukrrDe4TbRqZJ8i4t1hwXDLa0N1Rei1+r&#10;oHJXOT3vMvM5TH+Gv+KjOX31C6XeJv12CSJQH17hZ/uoFaRZmsLjTX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nqmxQAAAN0AAAAPAAAAAAAAAAAAAAAAAJgCAABkcnMv&#10;ZG93bnJldi54bWxQSwUGAAAAAAQABAD1AAAAigMAAAAA&#10;" path="m42,l40,,38,,36,,34,,32,1r-2,l28,1r-2,l24,2r-2,l20,3r-2,l17,4,15,5r-1,l12,6r-1,l11,7r-1,l9,8,8,8r,1l7,9,6,10r-1,l5,11r-1,l4,12,3,13,2,14r,1l1,15r,1l1,17,,17r,1l,19r,1l,21r,1l,23r,1l,25r1,l1,26r,1l2,27r,1l3,29r1,1l4,31r1,l5,32r1,l7,33r1,l8,34r1,l10,35r1,l11,36r1,l14,37r1,l17,38r1,1l20,39r2,1l24,40r2,1l28,41r2,l32,42r2,l36,42r2,l40,42r2,l44,42r2,l49,42r2,l53,42r2,-1l57,41r2,l61,40r1,l64,39r2,l68,38r1,-1l71,37r1,-1l73,36r1,-1l75,34r1,l77,33r1,-1l79,32r,-1l80,31r,-1l81,30r,-1l82,29r,-1l83,27r,-1l84,25r,-1l84,23r1,-1l85,21r,-1l84,19r,-1l84,17,83,16r,-1l82,14r,-1l81,13r,-1l80,12r,-1l79,11r,-1l78,10,77,9,76,8r-1,l74,7,73,6r-1,l71,5r-2,l68,4,66,3r-2,l62,2r-1,l59,1r-2,l55,1r-2,l51,,49,,46,,44,,42,e" filled="f" strokecolor="#e54200">
                  <v:stroke joinstyle="miter"/>
                  <v:path arrowok="t" o:connecttype="custom" o:connectlocs="2147483646,0;2147483646,91012736;1814512500,273038207;1270158750,455073219;907256250,637098690;725805000,819124162;453628125,910136897;362902500,1092162369;181451250,1274197380;90725625,1456222852;0,1638248323;0,1820273795;0,2093321542;0,2147483646;90725625,2147483646;272176875,2147483646;362902500,2147483646;544353750,2147483646;816530625,2147483646;997981875,2147483646;1542335625,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002308806;2147483646,1729261059;2147483646,1547235587;2147483646,1365210116;2147483646,1183184645;2147483646,1001149633;2147483646,910136897;2147483646,728111426;2147483646,546085954;2147483646,364050943;2147483646,182025471;2147483646,91012736;2147483646,0" o:connectangles="0,0,0,0,0,0,0,0,0,0,0,0,0,0,0,0,0,0,0,0,0,0,0,0,0,0,0,0,0,0,0,0,0,0,0,0,0,0,0,0,0,0,0,0,0,0,0,0"/>
                </v:shape>
                <v:rect id="Rectangle 258" o:spid="_x0000_s3523" style="position:absolute;left:532;top:9849;width:1785;height:1784;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vlpsUA&#10;AADdAAAADwAAAGRycy9kb3ducmV2LnhtbESP0WrCQBRE3wv+w3IFX4pujFRCdBWxFupbjX7AJXtN&#10;gtm7YXcbY7++KxT6OMzMGWa9HUwrenK+saxgPktAEJdWN1wpuJw/phkIH5A1tpZJwYM8bDejlzXm&#10;2t75RH0RKhEh7HNUUIfQ5VL6siaDfmY74uhdrTMYonSV1A7vEW5amSbJUhpsOC7U2NG+pvJWfBsF&#10;rlj2X++X158yHHcHS/SWNYejUpPxsFuBCDSE//Bf+1MrSLN0Ac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WmxQAAAN0AAAAPAAAAAAAAAAAAAAAAAJgCAABkcnMv&#10;ZG93bnJldi54bWxQSwUGAAAAAAQABAD1AAAAigMAAAAA&#10;" filled="f" stroked="f">
                  <v:textbox style="layout-flow:vertical;mso-layout-flow-alt:bottom-to-top" inset="0,0,0,0">
                    <w:txbxContent>
                      <w:p w:rsidR="003E6074" w:rsidRDefault="003E6074" w:rsidP="007F7A90">
                        <w:pPr>
                          <w:rPr>
                            <w:lang w:eastAsia="zh-CN"/>
                          </w:rPr>
                        </w:pPr>
                        <w:r>
                          <w:rPr>
                            <w:rFonts w:hint="eastAsia"/>
                            <w:color w:val="24211D"/>
                            <w:sz w:val="14"/>
                            <w:szCs w:val="14"/>
                            <w:lang w:eastAsia="zh-CN"/>
                          </w:rPr>
                          <w:t>高度</w:t>
                        </w:r>
                      </w:p>
                    </w:txbxContent>
                  </v:textbox>
                </v:rect>
                <v:rect id="Rectangle 263" o:spid="_x0000_s3524" style="position:absolute;left:1421;top:8757;width:1785;height:2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CUI8cA&#10;AADdAAAADwAAAGRycy9kb3ducmV2LnhtbESPT2vCQBTE70K/w/IKvenGkBaJrhLtH9qbVRG8PbLP&#10;JJh9m2bXGP30bqHQ4zAzv2Fmi97UoqPWVZYVjEcRCOLc6ooLBbvt+3ACwnlkjbVlUnAlB4v5w2CG&#10;qbYX/qZu4wsRIOxSVFB636RSurwkg25kG+LgHW1r0AfZFlK3eAlwU8s4il6kwYrDQokNrUrKT5uz&#10;UWC7j3XSnQ/76vb6Zn+Sa/b1vMyUenrssykIT73/D/+1P7WCeBIn8PsmPA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wlCPHAAAA3QAAAA8AAAAAAAAAAAAAAAAAmAIAAGRy&#10;cy9kb3ducmV2LnhtbFBLBQYAAAAABAAEAPUAAACMAwAAAAA=&#10;" filled="f" stroked="f">
                  <v:textbox style="layout-flow:vertical;mso-layout-flow-alt:bottom-to-top;mso-fit-shape-to-text:t" inset="0,0,0,0">
                    <w:txbxContent>
                      <w:p w:rsidR="003E6074" w:rsidRDefault="003E6074" w:rsidP="007F7A90">
                        <w:r>
                          <w:rPr>
                            <w:color w:val="24211D"/>
                            <w:sz w:val="14"/>
                            <w:szCs w:val="14"/>
                          </w:rPr>
                          <w:t>(</w:t>
                        </w:r>
                      </w:p>
                    </w:txbxContent>
                  </v:textbox>
                </v:rect>
                <v:rect id="Rectangle 264" o:spid="_x0000_s3525" style="position:absolute;left:1232;top:8121;width:1784;height:6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xuMcA&#10;AADdAAAADwAAAGRycy9kb3ducmV2LnhtbESPQWvCQBSE7wX/w/IKvdVNg4qkrhJtK3qrsRR6e2Sf&#10;STD7NmbXGPvru4LQ4zAz3zCzRW9q0VHrKssKXoYRCOLc6ooLBV/7j+cpCOeRNdaWScGVHCzmg4cZ&#10;JtpeeEdd5gsRIOwSVFB63yRSurwkg25oG+LgHWxr0AfZFlK3eAlwU8s4iibSYMVhocSGViXlx+xs&#10;FNhu/Tnqzj/f1e/buz2Nrul2vEyVenrs01cQnnr/H763N1pBPI3HcHs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8MbjHAAAA3QAAAA8AAAAAAAAAAAAAAAAAmAIAAGRy&#10;cy9kb3ducmV2LnhtbFBLBQYAAAAABAAEAPUAAACMAwAAAAA=&#10;" filled="f" stroked="f">
                  <v:textbox style="layout-flow:vertical;mso-layout-flow-alt:bottom-to-top;mso-fit-shape-to-text:t" inset="0,0,0,0">
                    <w:txbxContent>
                      <w:p w:rsidR="003E6074" w:rsidRDefault="003E6074" w:rsidP="007F7A90">
                        <w:r>
                          <w:rPr>
                            <w:color w:val="24211D"/>
                            <w:sz w:val="14"/>
                            <w:szCs w:val="14"/>
                          </w:rPr>
                          <w:t>m</w:t>
                        </w:r>
                      </w:p>
                    </w:txbxContent>
                  </v:textbox>
                </v:rect>
                <v:rect id="Rectangle 265" o:spid="_x0000_s3526" style="position:absolute;left:1422;top:7664;width:1784;height:2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vz8cA&#10;AADdAAAADwAAAGRycy9kb3ducmV2LnhtbESPW2vCQBSE3wX/w3KEvunGYEWiq8TeaN/qBcG3Q/aY&#10;BLNn0+waY3+9KxT6OMzMN8xi1ZlKtNS40rKC8SgCQZxZXXKuYL97H85AOI+ssbJMCm7kYLXs9xaY&#10;aHvlDbVbn4sAYZeggsL7OpHSZQUZdCNbEwfvZBuDPsgml7rBa4CbSsZRNJUGSw4LBdb0UlB23l6M&#10;Att+fE/ay/FQ/r6+2Z/JLf16XqdKPQ26dA7CU+f/w3/tT60gnsVTeLwJT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ur8/HAAAA3QAAAA8AAAAAAAAAAAAAAAAAmAIAAGRy&#10;cy9kb3ducmV2LnhtbFBLBQYAAAAABAAEAPUAAACMAwAAAAA=&#10;" filled="f" stroked="f">
                  <v:textbox style="layout-flow:vertical;mso-layout-flow-alt:bottom-to-top;mso-fit-shape-to-text:t" inset="0,0,0,0">
                    <w:txbxContent>
                      <w:p w:rsidR="003E6074" w:rsidRDefault="003E6074" w:rsidP="007F7A90">
                        <w:pPr>
                          <w:rPr>
                            <w:lang w:eastAsia="zh-CN"/>
                          </w:rPr>
                        </w:pPr>
                        <w:r>
                          <w:rPr>
                            <w:color w:val="24211D"/>
                            <w:sz w:val="14"/>
                            <w:szCs w:val="14"/>
                          </w:rPr>
                          <w:t>)</w:t>
                        </w:r>
                      </w:p>
                    </w:txbxContent>
                  </v:textbox>
                </v:rect>
                <v:rect id="Rectangle 266" o:spid="_x0000_s3527" style="position:absolute;left:13919;top:21443;width:370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Zc98MA&#10;AADdAAAADwAAAGRycy9kb3ducmV2LnhtbESPzWrDMBCE74G8g9hAb7FcHxrjRAmlEEhKL3HyAIu1&#10;/qHSykhK7L59VSjkOMzMN8zuMFsjHuTD4FjBa5aDIG6cHrhTcLse1yWIEJE1Gsek4IcCHPbLxQ4r&#10;7Sa+0KOOnUgQDhUq6GMcKylD05PFkLmROHmt8xZjkr6T2uOU4NbIIs/fpMWB00KPI3301HzXd6tA&#10;XuvjVNbG5+6zaL/M+XRpySn1sprftyAizfEZ/m+ftIKiLD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Zc98MAAADdAAAADwAAAAAAAAAAAAAAAACYAgAAZHJzL2Rv&#10;d25yZXYueG1sUEsFBgAAAAAEAAQA9QAAAIgDAAAAAA==&#10;" filled="f" stroked="f">
                  <v:textbox style="mso-fit-shape-to-text:t" inset="0,0,0,0">
                    <w:txbxContent>
                      <w:p w:rsidR="003E6074" w:rsidRDefault="003E6074" w:rsidP="007F7A90">
                        <w:r>
                          <w:rPr>
                            <w:color w:val="24211D"/>
                            <w:sz w:val="12"/>
                            <w:szCs w:val="12"/>
                          </w:rPr>
                          <w:t>ERP (dBW)</w:t>
                        </w:r>
                      </w:p>
                    </w:txbxContent>
                  </v:textbox>
                </v:rect>
                <v:rect id="Rectangle 267" o:spid="_x0000_s3528" style="position:absolute;left:29152;top:21443;width:26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Ihb8A&#10;AADdAAAADwAAAGRycy9kb3ducmV2LnhtbERPy4rCMBTdD/gP4QruxtQupHSMIoLgiBurH3Bpbh9M&#10;clOSaDt/bxaCy8N5b3aTNeJJPvSOFayWGQji2umeWwX32/G7ABEiskbjmBT8U4Dddva1wVK7ka/0&#10;rGIrUgiHEhV0MQ6llKHuyGJYuoE4cY3zFmOCvpXa45jCrZF5lq2lxZ5TQ4cDHTqq/6qHVSBv1XEs&#10;KuMzd86bi/k9XRtySi3m0/4HRKQpfsRv90kryIs8zU1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eciFvwAAAN0AAAAPAAAAAAAAAAAAAAAAAJgCAABkcnMvZG93bnJl&#10;di54bWxQSwUGAAAAAAQABAD1AAAAhAMAAAAA&#10;" filled="f" stroked="f">
                  <v:textbox style="mso-fit-shape-to-text:t" inset="0,0,0,0">
                    <w:txbxContent>
                      <w:p w:rsidR="003E6074" w:rsidRDefault="003E6074" w:rsidP="007F7A90">
                        <w:r>
                          <w:rPr>
                            <w:rFonts w:hint="eastAsia"/>
                            <w:color w:val="24211D"/>
                            <w:sz w:val="12"/>
                            <w:szCs w:val="12"/>
                            <w:lang w:eastAsia="zh-CN"/>
                          </w:rPr>
                          <w:t>距离</w:t>
                        </w:r>
                        <w:r>
                          <w:rPr>
                            <w:color w:val="24211D"/>
                            <w:sz w:val="12"/>
                            <w:szCs w:val="12"/>
                          </w:rPr>
                          <w:t>(m)</w:t>
                        </w:r>
                      </w:p>
                    </w:txbxContent>
                  </v:textbox>
                </v:rect>
                <v:rect id="Rectangle 268" o:spid="_x0000_s3529" style="position:absolute;left:38004;top:21443;width:329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tHsMA&#10;AADdAAAADwAAAGRycy9kb3ducmV2LnhtbESPzWrDMBCE74G8g9hAb7FcH4rjRAmlEEhKL3HyAIu1&#10;/qHSykhK7L59VSjkOMzMN8zuMFsjHuTD4FjBa5aDIG6cHrhTcLse1yWIEJE1Gsek4IcCHPbLxQ4r&#10;7Sa+0KOOnUgQDhUq6GMcKylD05PFkLmROHmt8xZjkr6T2uOU4NbIIs/fpMWB00KPI3301HzXd6tA&#10;XuvjVNbG5+6zaL/M+XRpySn1sprftyAizfEZ/m+ftIKiLD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VtHsMAAADdAAAADwAAAAAAAAAAAAAAAACYAgAAZHJzL2Rv&#10;d25yZXYueG1sUEsFBgAAAAAEAAQA9QAAAIgDAAAAAA==&#10;" filled="f" stroked="f">
                  <v:textbox style="mso-fit-shape-to-text:t" inset="0,0,0,0">
                    <w:txbxContent>
                      <w:p w:rsidR="003E6074" w:rsidRDefault="003E6074" w:rsidP="007F7A90">
                        <w:r>
                          <w:rPr>
                            <w:rFonts w:hint="eastAsia"/>
                            <w:color w:val="24211D"/>
                            <w:sz w:val="12"/>
                            <w:szCs w:val="12"/>
                            <w:lang w:eastAsia="zh-CN"/>
                          </w:rPr>
                          <w:t>方位角</w:t>
                        </w:r>
                        <w:r>
                          <w:rPr>
                            <w:color w:val="24211D"/>
                            <w:sz w:val="12"/>
                            <w:szCs w:val="12"/>
                          </w:rPr>
                          <w:t xml:space="preserve"> (°)</w:t>
                        </w:r>
                      </w:p>
                    </w:txbxContent>
                  </v:textbox>
                </v:rect>
                <v:rect id="Rectangle 269" o:spid="_x0000_s3530" style="position:absolute;left:44297;top:21443;width:264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SXr8A&#10;AADdAAAADwAAAGRycy9kb3ducmV2LnhtbERPy4rCMBTdC/5DuAPuNJ0K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lJevwAAAN0AAAAPAAAAAAAAAAAAAAAAAJgCAABkcnMvZG93bnJl&#10;di54bWxQSwUGAAAAAAQABAD1AAAAhAMAAAAA&#10;" filled="f" stroked="f">
                  <v:textbox style="mso-fit-shape-to-text:t" inset="0,0,0,0">
                    <w:txbxContent>
                      <w:p w:rsidR="003E6074" w:rsidRDefault="003E6074" w:rsidP="007F7A90">
                        <w:r>
                          <w:rPr>
                            <w:color w:val="24211D"/>
                            <w:sz w:val="12"/>
                            <w:szCs w:val="12"/>
                          </w:rPr>
                          <w:t>(D) GPS</w:t>
                        </w:r>
                      </w:p>
                    </w:txbxContent>
                  </v:textbox>
                </v:rect>
                <v:rect id="Rectangle 270" o:spid="_x0000_s3531" style="position:absolute;left:5353;top:23901;width:3949;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MCcYA&#10;AADdAAAADwAAAGRycy9kb3ducmV2LnhtbESPQWvCQBSE7wX/w/IEL0U3plBidBUpCB4KxehBb4/s&#10;MxvNvg3ZrUn767uFQo/DzHzDrDaDbcSDOl87VjCfJSCIS6drrhScjrtpBsIHZI2NY1LwRR4269HT&#10;CnPtej7QowiViBD2OSowIbS5lL40ZNHPXEscvavrLIYou0rqDvsIt41Mk+RVWqw5Lhhs6c1QeS8+&#10;rYLdx7km/paH50XWu1uZXgrz3io1GQ/bJYhAQ/gP/7X3WkGavczh901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CMCcYAAADdAAAADwAAAAAAAAAAAAAAAACYAgAAZHJz&#10;L2Rvd25yZXYueG1sUEsFBgAAAAAEAAQA9QAAAIsDAAAAAA==&#10;" filled="f" stroked="f">
                  <v:textbox style="mso-fit-shape-to-text:t" inset="0,0,0,0">
                    <w:txbxContent>
                      <w:p w:rsidR="003E6074" w:rsidRDefault="003E6074" w:rsidP="007F7A90">
                        <w:pPr>
                          <w:rPr>
                            <w:lang w:eastAsia="zh-CN"/>
                          </w:rPr>
                        </w:pPr>
                        <w:r>
                          <w:rPr>
                            <w:rFonts w:hint="eastAsia"/>
                            <w:color w:val="24211D"/>
                            <w:sz w:val="14"/>
                            <w:szCs w:val="14"/>
                            <w:lang w:eastAsia="zh-CN"/>
                          </w:rPr>
                          <w:t>垂直飞行</w:t>
                        </w:r>
                      </w:p>
                    </w:txbxContent>
                  </v:textbox>
                </v:rect>
                <v:rect id="Rectangle 271" o:spid="_x0000_s3532" style="position:absolute;left:9601;top:24777;width:1790;height:20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bwQcUA&#10;AADdAAAADwAAAGRycy9kb3ducmV2LnhtbESP0WoCMRRE3wX/IVyhb5rdbRFdjWILxVLwQdsPuGyu&#10;m9XNzTZJdfv3jSD4OMzMGWa57m0rLuRD41hBPslAEFdON1wr+P56H89AhIissXVMCv4owHo1HCyx&#10;1O7Ke7ocYi0ShEOJCkyMXSllqAxZDBPXESfv6LzFmKSvpfZ4TXDbyiLLptJiw2nBYEdvhqrz4dcq&#10;oNftfn7aBLOTPg/57nM6f9n+KPU06jcLEJH6+Ajf2x9aQTF7LuD2Jj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tvBBxQAAAN0AAAAPAAAAAAAAAAAAAAAAAJgCAABkcnMv&#10;ZG93bnJldi54bWxQSwUGAAAAAAQABAD1AAAAigMAAAAA&#10;" filled="f" stroked="f">
                  <v:textbox inset="0,0,0,0">
                    <w:txbxContent>
                      <w:p w:rsidR="003E6074" w:rsidRDefault="003E6074" w:rsidP="007F7A90">
                        <w:pPr>
                          <w:rPr>
                            <w:lang w:eastAsia="zh-CN"/>
                          </w:rPr>
                        </w:pPr>
                        <w:r>
                          <w:rPr>
                            <w:rFonts w:hint="eastAsia"/>
                            <w:color w:val="24211D"/>
                            <w:sz w:val="14"/>
                            <w:szCs w:val="14"/>
                            <w:lang w:eastAsia="zh-CN"/>
                          </w:rPr>
                          <w:t>高度</w:t>
                        </w:r>
                      </w:p>
                    </w:txbxContent>
                  </v:textbox>
                </v:rect>
                <v:rect id="Rectangle 272" o:spid="_x0000_s3533" style="position:absolute;left:6134;top:25908;width:895;height:1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TMKcMA&#10;AADdAAAADwAAAGRycy9kb3ducmV2LnhtbESP3WoCMRSE74W+QzhC7zTrC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TMKcMAAADdAAAADwAAAAAAAAAAAAAAAACYAgAAZHJzL2Rv&#10;d25yZXYueG1sUEsFBgAAAAAEAAQA9QAAAIgDAAAAAA==&#10;" filled="f" stroked="f">
                  <v:textbox style="mso-fit-shape-to-text:t" inset="0,0,0,0">
                    <w:txbxContent>
                      <w:p w:rsidR="003E6074" w:rsidRDefault="003E6074" w:rsidP="007F7A90">
                        <w:pPr>
                          <w:rPr>
                            <w:lang w:eastAsia="zh-CN"/>
                          </w:rPr>
                        </w:pPr>
                        <w:r>
                          <w:rPr>
                            <w:rFonts w:hint="eastAsia"/>
                            <w:color w:val="24211D"/>
                            <w:sz w:val="14"/>
                            <w:szCs w:val="14"/>
                            <w:lang w:eastAsia="zh-CN"/>
                          </w:rPr>
                          <w:t>从</w:t>
                        </w:r>
                      </w:p>
                    </w:txbxContent>
                  </v:textbox>
                </v:rect>
                <v:rect id="Rectangle 273" o:spid="_x0000_s3534" style="position:absolute;left:5753;top:27012;width:180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1UXcMA&#10;AADdAAAADwAAAGRycy9kb3ducmV2LnhtbESP3WoCMRSE7wu+QzhC72rWrZR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1UXcMAAADdAAAADwAAAAAAAAAAAAAAAACYAgAAZHJzL2Rv&#10;d25yZXYueG1sUEsFBgAAAAAEAAQA9QAAAIgDAAAAAA==&#10;" filled="f" stroked="f">
                  <v:textbox style="mso-fit-shape-to-text:t" inset="0,0,0,0">
                    <w:txbxContent>
                      <w:p w:rsidR="003E6074" w:rsidRDefault="003E6074" w:rsidP="007F7A90">
                        <w:r>
                          <w:rPr>
                            <w:color w:val="24211D"/>
                            <w:sz w:val="14"/>
                            <w:szCs w:val="14"/>
                          </w:rPr>
                          <w:t>70 m</w:t>
                        </w:r>
                      </w:p>
                    </w:txbxContent>
                  </v:textbox>
                </v:rect>
                <v:rect id="Rectangle 274" o:spid="_x0000_s3535" style="position:absolute;left:10020;top:25857;width:895;height:1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HxxsMA&#10;AADdAAAADwAAAGRycy9kb3ducmV2LnhtbESP3WoCMRSE7wu+QzhC72rWL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HxxsMAAADdAAAADwAAAAAAAAAAAAAAAACYAgAAZHJzL2Rv&#10;d25yZXYueG1sUEsFBgAAAAAEAAQA9QAAAIgDAAAAAA==&#10;" filled="f" stroked="f">
                  <v:textbox style="mso-fit-shape-to-text:t" inset="0,0,0,0">
                    <w:txbxContent>
                      <w:p w:rsidR="003E6074" w:rsidRDefault="003E6074" w:rsidP="007F7A90">
                        <w:pPr>
                          <w:rPr>
                            <w:lang w:eastAsia="zh-CN"/>
                          </w:rPr>
                        </w:pPr>
                        <w:r>
                          <w:rPr>
                            <w:rFonts w:hint="eastAsia"/>
                            <w:color w:val="24211D"/>
                            <w:sz w:val="14"/>
                            <w:szCs w:val="14"/>
                            <w:lang w:eastAsia="zh-CN"/>
                          </w:rPr>
                          <w:t>到</w:t>
                        </w:r>
                      </w:p>
                    </w:txbxContent>
                  </v:textbox>
                </v:rect>
                <v:rect id="Rectangle 275" o:spid="_x0000_s3536" style="position:absolute;left:9448;top:27012;width:2248;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vscMA&#10;AADdAAAADwAAAGRycy9kb3ducmV2LnhtbESP3WoCMRSE74W+QzgF7zTbF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NvscMAAADdAAAADwAAAAAAAAAAAAAAAACYAgAAZHJzL2Rv&#10;d25yZXYueG1sUEsFBgAAAAAEAAQA9QAAAIgDAAAAAA==&#10;" filled="f" stroked="f">
                  <v:textbox style="mso-fit-shape-to-text:t" inset="0,0,0,0">
                    <w:txbxContent>
                      <w:p w:rsidR="003E6074" w:rsidRDefault="003E6074" w:rsidP="007F7A90">
                        <w:r>
                          <w:rPr>
                            <w:color w:val="24211D"/>
                            <w:sz w:val="14"/>
                            <w:szCs w:val="14"/>
                          </w:rPr>
                          <w:t>367 m</w:t>
                        </w:r>
                      </w:p>
                    </w:txbxContent>
                  </v:textbox>
                </v:rect>
                <v:rect id="Rectangle 276" o:spid="_x0000_s3537" style="position:absolute;left:16579;top:23837;width:16650;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KsMA&#10;AADdAAAADwAAAGRycy9kb3ducmV2LnhtbESP3WoCMRSE7wu+QzhC72rWL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KKsMAAADdAAAADwAAAAAAAAAAAAAAAACYAgAAZHJzL2Rv&#10;d25yZXYueG1sUEsFBgAAAAAEAAQA9QAAAIgDAAAAAA==&#10;" filled="f" stroked="f">
                  <v:textbox style="mso-fit-shape-to-text:t" inset="0,0,0,0">
                    <w:txbxContent>
                      <w:p w:rsidR="003E6074" w:rsidRDefault="003E6074" w:rsidP="007F7A90">
                        <w:r>
                          <w:rPr>
                            <w:color w:val="24211D"/>
                            <w:sz w:val="14"/>
                            <w:szCs w:val="14"/>
                          </w:rPr>
                          <w:t xml:space="preserve">LOPIK 2004-05-11 LPs 94.3 MHz </w:t>
                        </w:r>
                        <w:r>
                          <w:rPr>
                            <w:rFonts w:hint="eastAsia"/>
                            <w:color w:val="24211D"/>
                            <w:sz w:val="14"/>
                            <w:szCs w:val="14"/>
                            <w:lang w:eastAsia="zh-CN"/>
                          </w:rPr>
                          <w:t>无线电台</w:t>
                        </w:r>
                        <w:r>
                          <w:rPr>
                            <w:color w:val="24211D"/>
                            <w:sz w:val="14"/>
                            <w:szCs w:val="14"/>
                          </w:rPr>
                          <w:t>4</w:t>
                        </w:r>
                      </w:p>
                    </w:txbxContent>
                  </v:textbox>
                </v:rect>
                <v:rect id="Rectangle 277" o:spid="_x0000_s3538" style="position:absolute;left:17227;top:25476;width:1784;height:1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eWL8A&#10;AADdAAAADwAAAGRycy9kb3ducmV2LnhtbERPy4rCMBTdC/5DuAPuNJ0K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oF5YvwAAAN0AAAAPAAAAAAAAAAAAAAAAAJgCAABkcnMvZG93bnJl&#10;di54bWxQSwUGAAAAAAQABAD1AAAAhAMAAAAA&#10;" filled="f" stroked="f">
                  <v:textbox style="mso-fit-shape-to-text:t" inset="0,0,0,0">
                    <w:txbxContent>
                      <w:p w:rsidR="003E6074" w:rsidRDefault="003E6074" w:rsidP="007F7A90">
                        <w:pPr>
                          <w:rPr>
                            <w:lang w:eastAsia="zh-CN"/>
                          </w:rPr>
                        </w:pPr>
                        <w:r>
                          <w:rPr>
                            <w:rFonts w:hint="eastAsia"/>
                            <w:color w:val="24211D"/>
                            <w:sz w:val="14"/>
                            <w:szCs w:val="14"/>
                            <w:lang w:eastAsia="zh-CN"/>
                          </w:rPr>
                          <w:t>距离</w:t>
                        </w:r>
                      </w:p>
                    </w:txbxContent>
                  </v:textbox>
                </v:rect>
                <v:rect id="Rectangle 278" o:spid="_x0000_s3539" style="position:absolute;left:17018;top:26949;width:224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7w8QA&#10;AADdAAAADwAAAGRycy9kb3ducmV2LnhtbESPzWrDMBCE74W+g9hCbo1cF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8PEAAAA3QAAAA8AAAAAAAAAAAAAAAAAmAIAAGRycy9k&#10;b3ducmV2LnhtbFBLBQYAAAAABAAEAPUAAACJAwAAAAA=&#10;" filled="f" stroked="f">
                  <v:textbox style="mso-fit-shape-to-text:t" inset="0,0,0,0">
                    <w:txbxContent>
                      <w:p w:rsidR="003E6074" w:rsidRDefault="003E6074" w:rsidP="007F7A90">
                        <w:r>
                          <w:rPr>
                            <w:color w:val="24211D"/>
                            <w:sz w:val="14"/>
                            <w:szCs w:val="14"/>
                          </w:rPr>
                          <w:t>950 m</w:t>
                        </w:r>
                      </w:p>
                    </w:txbxContent>
                  </v:textbox>
                </v:rect>
                <v:rect id="Rectangle 279" o:spid="_x0000_s3540" style="position:absolute;left:20605;top:25476;width:2674;height:1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AhI78A&#10;AADdAAAADwAAAGRycy9kb3ducmV2LnhtbERPy4rCMBTdC/5DuAPuNJ0i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0CEjvwAAAN0AAAAPAAAAAAAAAAAAAAAAAJgCAABkcnMvZG93bnJl&#10;di54bWxQSwUGAAAAAAQABAD1AAAAhAMAAAAA&#10;" filled="f" stroked="f">
                  <v:textbox style="mso-fit-shape-to-text:t" inset="0,0,0,0">
                    <w:txbxContent>
                      <w:p w:rsidR="003E6074" w:rsidRDefault="003E6074" w:rsidP="007F7A90">
                        <w:pPr>
                          <w:rPr>
                            <w:lang w:eastAsia="zh-CN"/>
                          </w:rPr>
                        </w:pPr>
                        <w:r>
                          <w:rPr>
                            <w:rFonts w:hint="eastAsia"/>
                            <w:color w:val="24211D"/>
                            <w:sz w:val="14"/>
                            <w:szCs w:val="14"/>
                            <w:lang w:eastAsia="zh-CN"/>
                          </w:rPr>
                          <w:t>方位角</w:t>
                        </w:r>
                      </w:p>
                    </w:txbxContent>
                  </v:textbox>
                </v:rect>
                <v:rect id="Rectangle 280" o:spid="_x0000_s3541" style="position:absolute;left:21062;top:26949;width:1690;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EuMMA&#10;AADdAAAADwAAAGRycy9kb3ducmV2LnhtbESPzWrDMBCE74G+g9hCb7EcE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yEuMMAAADdAAAADwAAAAAAAAAAAAAAAACYAgAAZHJzL2Rv&#10;d25yZXYueG1sUEsFBgAAAAAEAAQA9QAAAIgDAAAAAA==&#10;" filled="f" stroked="f">
                  <v:textbox style="mso-fit-shape-to-text:t" inset="0,0,0,0">
                    <w:txbxContent>
                      <w:p w:rsidR="003E6074" w:rsidRDefault="003E6074" w:rsidP="007F7A90">
                        <w:r>
                          <w:rPr>
                            <w:color w:val="24211D"/>
                            <w:sz w:val="14"/>
                            <w:szCs w:val="14"/>
                          </w:rPr>
                          <w:t>314°</w:t>
                        </w:r>
                      </w:p>
                    </w:txbxContent>
                  </v:textbox>
                </v:rect>
                <v:rect id="Rectangle 281" o:spid="_x0000_s3542" style="position:absolute;left:26758;top:25476;width:1785;height:1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4az8MA&#10;AADdAAAADwAAAGRycy9kb3ducmV2LnhtbESPzWrDMBCE74G8g9hAb7FcU4J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4az8MAAADdAAAADwAAAAAAAAAAAAAAAACYAgAAZHJzL2Rv&#10;d25yZXYueG1sUEsFBgAAAAAEAAQA9QAAAIgDAAAAAA==&#10;" filled="f" stroked="f">
                  <v:textbox style="mso-fit-shape-to-text:t" inset="0,0,0,0">
                    <w:txbxContent>
                      <w:p w:rsidR="003E6074" w:rsidRDefault="003E6074" w:rsidP="007F7A90">
                        <w:pPr>
                          <w:rPr>
                            <w:lang w:eastAsia="zh-CN"/>
                          </w:rPr>
                        </w:pPr>
                        <w:r>
                          <w:rPr>
                            <w:rFonts w:hint="eastAsia"/>
                            <w:color w:val="24211D"/>
                            <w:sz w:val="14"/>
                            <w:szCs w:val="14"/>
                            <w:lang w:eastAsia="zh-CN"/>
                          </w:rPr>
                          <w:t>日期</w:t>
                        </w:r>
                      </w:p>
                    </w:txbxContent>
                  </v:textbox>
                </v:rect>
                <v:rect id="Rectangle 282" o:spid="_x0000_s3543" style="position:absolute;left:24955;top:26841;width:5785;height:1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VMMA&#10;AADdAAAADwAAAGRycy9kb3ducmV2LnhtbESP3WoCMRSE7wu+QzhC72rWrZRlNYoUBCveuPoAh83Z&#10;H0xOliR1t29vCoVeDjPzDbPZTdaIB/nQO1awXGQgiGune24V3K6HtwJEiMgajWNS8EMBdtvZywZL&#10;7Ua+0KOKrUgQDiUq6GIcSilD3ZHFsHADcfIa5y3GJH0rtccxwa2ReZZ9SIs9p4UOB/rsqL5X31aB&#10;vFaHsaiMz9wpb87m63hpyCn1Op/2axCRpvgf/msftYK8WL3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K/VMMAAADdAAAADwAAAAAAAAAAAAAAAACYAgAAZHJzL2Rv&#10;d25yZXYueG1sUEsFBgAAAAAEAAQA9QAAAIgDAAAAAA==&#10;" filled="f" stroked="f">
                  <v:textbox style="mso-fit-shape-to-text:t" inset="0,0,0,0">
                    <w:txbxContent>
                      <w:p w:rsidR="003E6074" w:rsidRDefault="003E6074" w:rsidP="007F7A90">
                        <w:pPr>
                          <w:rPr>
                            <w:lang w:eastAsia="zh-CN"/>
                          </w:rPr>
                        </w:pPr>
                        <w:r>
                          <w:rPr>
                            <w:color w:val="24211D"/>
                            <w:sz w:val="14"/>
                            <w:szCs w:val="14"/>
                          </w:rPr>
                          <w:t>2004</w:t>
                        </w:r>
                        <w:r>
                          <w:rPr>
                            <w:rFonts w:hint="eastAsia"/>
                            <w:color w:val="24211D"/>
                            <w:sz w:val="14"/>
                            <w:szCs w:val="14"/>
                            <w:lang w:eastAsia="zh-CN"/>
                          </w:rPr>
                          <w:t>年</w:t>
                        </w:r>
                        <w:r>
                          <w:rPr>
                            <w:rFonts w:hint="eastAsia"/>
                            <w:color w:val="24211D"/>
                            <w:sz w:val="14"/>
                            <w:szCs w:val="14"/>
                            <w:lang w:eastAsia="zh-CN"/>
                          </w:rPr>
                          <w:t>5</w:t>
                        </w:r>
                        <w:r>
                          <w:rPr>
                            <w:rFonts w:hint="eastAsia"/>
                            <w:color w:val="24211D"/>
                            <w:sz w:val="14"/>
                            <w:szCs w:val="14"/>
                            <w:lang w:eastAsia="zh-CN"/>
                          </w:rPr>
                          <w:t>月</w:t>
                        </w:r>
                        <w:r>
                          <w:rPr>
                            <w:rFonts w:hint="eastAsia"/>
                            <w:color w:val="24211D"/>
                            <w:sz w:val="14"/>
                            <w:szCs w:val="14"/>
                            <w:lang w:eastAsia="zh-CN"/>
                          </w:rPr>
                          <w:t>12</w:t>
                        </w:r>
                        <w:r>
                          <w:rPr>
                            <w:rFonts w:hint="eastAsia"/>
                            <w:color w:val="24211D"/>
                            <w:sz w:val="14"/>
                            <w:szCs w:val="14"/>
                            <w:lang w:eastAsia="zh-CN"/>
                          </w:rPr>
                          <w:t>日</w:t>
                        </w:r>
                      </w:p>
                    </w:txbxContent>
                  </v:textbox>
                </v:rect>
                <v:rect id="Rectangle 283" o:spid="_x0000_s3544" style="position:absolute;left:32385;top:24841;width:1784;height:1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nIMMA&#10;AADdAAAADwAAAGRycy9kb3ducmV2LnhtbESP3WoCMRSE74W+QzhC7zTrI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snIMMAAADdAAAADwAAAAAAAAAAAAAAAACYAgAAZHJzL2Rv&#10;d25yZXYueG1sUEsFBgAAAAAEAAQA9QAAAIgDAAAAAA==&#10;" filled="f" stroked="f">
                  <v:textbox style="mso-fit-shape-to-text:t" inset="0,0,0,0">
                    <w:txbxContent>
                      <w:p w:rsidR="003E6074" w:rsidRDefault="003E6074" w:rsidP="007F7A90">
                        <w:r>
                          <w:rPr>
                            <w:rFonts w:hint="eastAsia"/>
                            <w:color w:val="24211D"/>
                            <w:sz w:val="14"/>
                            <w:szCs w:val="14"/>
                            <w:lang w:eastAsia="zh-CN"/>
                          </w:rPr>
                          <w:t>时间</w:t>
                        </w:r>
                      </w:p>
                    </w:txbxContent>
                  </v:textbox>
                </v:rect>
                <v:rect id="Rectangle 284" o:spid="_x0000_s3545" style="position:absolute;left:31680;top:27000;width:343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Cu8MA&#10;AADdAAAADwAAAGRycy9kb3ducmV2LnhtbESP3WoCMRSE7wu+QzhC72rWpZZlNYoUBCveuPoAh83Z&#10;H0xOliR1t29vCoVeDjPzDbPZTdaIB/nQO1awXGQgiGune24V3K6HtwJEiMgajWNS8EMBdtvZywZL&#10;7Ua+0KOKrUgQDiUq6GIcSilD3ZHFsHADcfIa5y3GJH0rtccxwa2ReZZ9SIs9p4UOB/rsqL5X31aB&#10;vFaHsaiMz9wpb87m63hpyCn1Op/2axCRpvgf/msftYK8eF/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eCu8MAAADdAAAADwAAAAAAAAAAAAAAAACYAgAAZHJzL2Rv&#10;d25yZXYueG1sUEsFBgAAAAAEAAQA9QAAAIgDAAAAAA==&#10;" filled="f" stroked="f">
                  <v:textbox style="mso-fit-shape-to-text:t" inset="0,0,0,0">
                    <w:txbxContent>
                      <w:p w:rsidR="003E6074" w:rsidRDefault="003E6074" w:rsidP="007F7A90">
                        <w:r>
                          <w:rPr>
                            <w:color w:val="24211D"/>
                            <w:sz w:val="14"/>
                            <w:szCs w:val="14"/>
                          </w:rPr>
                          <w:t>10:15 uur</w:t>
                        </w:r>
                      </w:p>
                    </w:txbxContent>
                  </v:textbox>
                </v:rect>
                <v:rect id="Rectangle 285" o:spid="_x0000_s3546" style="position:absolute;left:31680;top:26003;width:343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czMMA&#10;AADdAAAADwAAAGRycy9kb3ducmV2LnhtbESP3WoCMRSE74W+QzgF7zTbRWT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czMMAAADdAAAADwAAAAAAAAAAAAAAAACYAgAAZHJzL2Rv&#10;d25yZXYueG1sUEsFBgAAAAAEAAQA9QAAAIgDAAAAAA==&#10;" filled="f" stroked="f">
                  <v:textbox style="mso-fit-shape-to-text:t" inset="0,0,0,0">
                    <w:txbxContent>
                      <w:p w:rsidR="003E6074" w:rsidRDefault="003E6074" w:rsidP="007F7A90">
                        <w:r>
                          <w:rPr>
                            <w:color w:val="24211D"/>
                            <w:sz w:val="14"/>
                            <w:szCs w:val="14"/>
                          </w:rPr>
                          <w:t>10:14 uur</w:t>
                        </w:r>
                      </w:p>
                    </w:txbxContent>
                  </v:textbox>
                </v:rect>
                <v:rect id="Rectangle 286" o:spid="_x0000_s3547" style="position:absolute;left:37795;top:25476;width:5340;height:1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5V8MA&#10;AADdAAAADwAAAGRycy9kb3ducmV2LnhtbESP3WoCMRSE7wu+QzhC72rWpdh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m5V8MAAADdAAAADwAAAAAAAAAAAAAAAACYAgAAZHJzL2Rv&#10;d25yZXYueG1sUEsFBgAAAAAEAAQA9QAAAIgDAAAAAA==&#10;" filled="f" stroked="f">
                  <v:textbox style="mso-fit-shape-to-text:t" inset="0,0,0,0">
                    <w:txbxContent>
                      <w:p w:rsidR="003E6074" w:rsidRDefault="003E6074" w:rsidP="007F7A90">
                        <w:r>
                          <w:rPr>
                            <w:rFonts w:hint="eastAsia"/>
                            <w:color w:val="24211D"/>
                            <w:sz w:val="14"/>
                            <w:szCs w:val="14"/>
                            <w:lang w:eastAsia="zh-CN"/>
                          </w:rPr>
                          <w:t>测量数据文件</w:t>
                        </w:r>
                      </w:p>
                    </w:txbxContent>
                  </v:textbox>
                </v:rect>
                <v:rect id="Rectangle 287" o:spid="_x0000_s3548" style="position:absolute;left:35744;top:26949;width:10496;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tJb8A&#10;AADdAAAADwAAAGRycy9kb3ducmV2LnhtbERPy4rCMBTdC/5DuAPuNJ0i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i0lvwAAAN0AAAAPAAAAAAAAAAAAAAAAAJgCAABkcnMvZG93bnJl&#10;di54bWxQSwUGAAAAAAQABAD1AAAAhAMAAAAA&#10;" filled="f" stroked="f">
                  <v:textbox style="mso-fit-shape-to-text:t" inset="0,0,0,0">
                    <w:txbxContent>
                      <w:p w:rsidR="003E6074" w:rsidRDefault="003E6074" w:rsidP="007F7A90">
                        <w:r>
                          <w:rPr>
                            <w:color w:val="24211D"/>
                            <w:sz w:val="14"/>
                            <w:szCs w:val="14"/>
                          </w:rPr>
                          <w:t>LOPIK 2004-05-11 LPs.M01</w:t>
                        </w:r>
                      </w:p>
                    </w:txbxContent>
                  </v:textbox>
                </v:rect>
                <v:rect id="Rectangle 288" o:spid="_x0000_s3549" style="position:absolute;left:3924;top:19443;width:45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IvsQA&#10;AADdAAAADwAAAGRycy9kb3ducmV2LnhtbESPzWrDMBCE74W+g9hCbo1cU4r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qiL7EAAAA3QAAAA8AAAAAAAAAAAAAAAAAmAIAAGRycy9k&#10;b3ducmV2LnhtbFBLBQYAAAAABAAEAPUAAACJAwAAAAA=&#10;" filled="f" stroked="f">
                  <v:textbox style="mso-fit-shape-to-text:t" inset="0,0,0,0">
                    <w:txbxContent>
                      <w:p w:rsidR="003E6074" w:rsidRDefault="003E6074" w:rsidP="007F7A90">
                        <w:r>
                          <w:rPr>
                            <w:color w:val="24211D"/>
                            <w:sz w:val="14"/>
                            <w:szCs w:val="14"/>
                          </w:rPr>
                          <w:t>0</w:t>
                        </w:r>
                      </w:p>
                    </w:txbxContent>
                  </v:textbox>
                </v:rect>
                <v:rect id="Rectangle 289" o:spid="_x0000_s3550" style="position:absolute;left:3543;top:17056;width:89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3/r8A&#10;AADdAAAADwAAAGRycy9kb3ducmV2LnhtbERPy4rCMBTdC/5DuAPuNJ2CQ6lGGQYER9xY/YBLc/vA&#10;5KYk0Xb+3iyEWR7Oe7ufrBFP8qF3rOBzlYEgrp3uuVVwux6WBYgQkTUax6TgjwLsd/PZFkvtRr7Q&#10;s4qtSCEcSlTQxTiUUoa6I4th5QbixDXOW4wJ+lZqj2MKt0bmWfYlLfacGjoc6Kej+l49rAJ5rQ5j&#10;URmfuVPenM3v8dKQU2rxMX1vQESa4r/47T5qBXmxTv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Cbf+vwAAAN0AAAAPAAAAAAAAAAAAAAAAAJgCAABkcnMvZG93bnJl&#10;di54bWxQSwUGAAAAAAQABAD1AAAAhAMAAAAA&#10;" filled="f" stroked="f">
                  <v:textbox style="mso-fit-shape-to-text:t" inset="0,0,0,0">
                    <w:txbxContent>
                      <w:p w:rsidR="003E6074" w:rsidRDefault="003E6074" w:rsidP="007F7A90">
                        <w:r>
                          <w:rPr>
                            <w:color w:val="24211D"/>
                            <w:sz w:val="14"/>
                            <w:szCs w:val="14"/>
                          </w:rPr>
                          <w:t>50</w:t>
                        </w:r>
                      </w:p>
                    </w:txbxContent>
                  </v:textbox>
                </v:rect>
                <v:rect id="Rectangle 290" o:spid="_x0000_s3551" style="position:absolute;left:3067;top:14674;width:133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SZcMA&#10;AADdAAAADwAAAGRycy9kb3ducmV2LnhtbESPzWrDMBCE74G+g9hCb7EcQ4Jxo4QQCKShlzh5gMVa&#10;/1BpZSQ1dt++KhRyHGbmG2a7n60RD/JhcKxgleUgiBunB+4U3G+nZQkiRGSNxjEp+KEA+93LYouV&#10;dhNf6VHHTiQIhwoV9DGOlZSh6cliyNxInLzWeYsxSd9J7XFKcGtkkecbaXHgtNDjSMeemq/62yqQ&#10;t/o0lbXxubsU7af5OF9bckq9vc6HdxCR5vgM/7fPWkFRr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USZcMAAADdAAAADwAAAAAAAAAAAAAAAACYAgAAZHJzL2Rv&#10;d25yZXYueG1sUEsFBgAAAAAEAAQA9QAAAIgDAAAAAA==&#10;" filled="f" stroked="f">
                  <v:textbox style="mso-fit-shape-to-text:t" inset="0,0,0,0">
                    <w:txbxContent>
                      <w:p w:rsidR="003E6074" w:rsidRDefault="003E6074" w:rsidP="007F7A90">
                        <w:r>
                          <w:rPr>
                            <w:color w:val="24211D"/>
                            <w:sz w:val="14"/>
                            <w:szCs w:val="14"/>
                          </w:rPr>
                          <w:t>100</w:t>
                        </w:r>
                      </w:p>
                    </w:txbxContent>
                  </v:textbox>
                </v:rect>
                <v:rect id="Rectangle 291" o:spid="_x0000_s3552" style="position:absolute;left:3067;top:12198;width:133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MEsMA&#10;AADdAAAADwAAAGRycy9kb3ducmV2LnhtbESPzWrDMBCE74G8g9hAb7FcQ4NxooRSCCSllzh5gMVa&#10;/1BpZSQldt++KhRyHGbmG2Z3mK0RD/JhcKzgNctBEDdOD9wpuF2P6xJEiMgajWNS8EMBDvvlYoeV&#10;dhNf6FHHTiQIhwoV9DGOlZSh6cliyNxInLzWeYsxSd9J7XFKcGtkkecbaXHgtNDjSB89Nd/13SqQ&#10;1/o4lbXxufss2i9zPl1ackq9rOb3LYhIc3yG/9snraAo3wr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MEsMAAADdAAAADwAAAAAAAAAAAAAAAACYAgAAZHJzL2Rv&#10;d25yZXYueG1sUEsFBgAAAAAEAAQA9QAAAIgDAAAAAA==&#10;" filled="f" stroked="f">
                  <v:textbox style="mso-fit-shape-to-text:t" inset="0,0,0,0">
                    <w:txbxContent>
                      <w:p w:rsidR="003E6074" w:rsidRDefault="003E6074" w:rsidP="007F7A90">
                        <w:r>
                          <w:rPr>
                            <w:color w:val="24211D"/>
                            <w:sz w:val="14"/>
                            <w:szCs w:val="14"/>
                          </w:rPr>
                          <w:t>150</w:t>
                        </w:r>
                      </w:p>
                    </w:txbxContent>
                  </v:textbox>
                </v:rect>
                <v:rect id="Rectangle 292" o:spid="_x0000_s3553" style="position:absolute;left:3067;top:9817;width:133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picMA&#10;AADdAAAADwAAAGRycy9kb3ducmV2LnhtbESP3WoCMRSE7wu+QzhC72rWLZZlNYoUBCveuPoAh83Z&#10;H0xOliR1t29vCoVeDjPzDbPZTdaIB/nQO1awXGQgiGune24V3K6HtwJEiMgajWNS8EMBdtvZywZL&#10;7Ua+0KOKrUgQDiUq6GIcSilD3ZHFsHADcfIa5y3GJH0rtccxwa2ReZZ9SIs9p4UOB/rsqL5X31aB&#10;vFaHsaiMz9wpb87m63hpyCn1Op/2axCRpvgf/msftYK8WL3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spicMAAADdAAAADwAAAAAAAAAAAAAAAACYAgAAZHJzL2Rv&#10;d25yZXYueG1sUEsFBgAAAAAEAAQA9QAAAIgDAAAAAA==&#10;" filled="f" stroked="f">
                  <v:textbox style="mso-fit-shape-to-text:t" inset="0,0,0,0">
                    <w:txbxContent>
                      <w:p w:rsidR="003E6074" w:rsidRDefault="003E6074" w:rsidP="007F7A90">
                        <w:r>
                          <w:rPr>
                            <w:color w:val="24211D"/>
                            <w:sz w:val="14"/>
                            <w:szCs w:val="14"/>
                          </w:rPr>
                          <w:t>200</w:t>
                        </w:r>
                      </w:p>
                    </w:txbxContent>
                  </v:textbox>
                </v:rect>
                <v:rect id="Rectangle 293" o:spid="_x0000_s3554" style="position:absolute;left:3067;top:7340;width:133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x/cMA&#10;AADdAAAADwAAAGRycy9kb3ducmV2LnhtbESP3WoCMRSE7wu+QzhC72rWpZZlNYoUBCveuPoAh83Z&#10;H0xOliR1t29vCoVeDjPzDbPZTdaIB/nQO1awXGQgiGune24V3K6HtwJEiMgajWNS8EMBdtvZywZL&#10;7Ua+0KOKrUgQDiUq6GIcSilD3ZHFsHADcfIa5y3GJH0rtccxwa2ReZZ9SIs9p4UOB/rsqL5X31aB&#10;vFaHsaiMz9wpb87m63hpyCn1Op/2axCRpvgf/msftYK8WL3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Kx/cMAAADdAAAADwAAAAAAAAAAAAAAAACYAgAAZHJzL2Rv&#10;d25yZXYueG1sUEsFBgAAAAAEAAQA9QAAAIgDAAAAAA==&#10;" filled="f" stroked="f">
                  <v:textbox style="mso-fit-shape-to-text:t" inset="0,0,0,0">
                    <w:txbxContent>
                      <w:p w:rsidR="003E6074" w:rsidRDefault="003E6074" w:rsidP="007F7A90">
                        <w:r>
                          <w:rPr>
                            <w:color w:val="24211D"/>
                            <w:sz w:val="14"/>
                            <w:szCs w:val="14"/>
                          </w:rPr>
                          <w:t>250</w:t>
                        </w:r>
                      </w:p>
                    </w:txbxContent>
                  </v:textbox>
                </v:rect>
                <v:rect id="Rectangle 294" o:spid="_x0000_s3555" style="position:absolute;left:3067;top:4857;width:133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4UZsMA&#10;AADdAAAADwAAAGRycy9kb3ducmV2LnhtbESP3WoCMRSE74W+QzhC7zTrgrJsjSKCYKU3rj7AYXP2&#10;hyYnS5K627c3hYKXw8x8w2z3kzXiQT70jhWslhkI4trpnlsF99tpUYAIEVmjcUwKfinAfvc222Kp&#10;3chXelSxFQnCoUQFXYxDKWWoO7IYlm4gTl7jvMWYpG+l9jgmuDUyz7KNtNhzWuhwoGNH9Xf1YxXI&#10;W3Uai8r4zF3y5st8nq8NOaXe59PhA0SkKb7C/+2zVpAX6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4UZsMAAADdAAAADwAAAAAAAAAAAAAAAACYAgAAZHJzL2Rv&#10;d25yZXYueG1sUEsFBgAAAAAEAAQA9QAAAIgDAAAAAA==&#10;" filled="f" stroked="f">
                  <v:textbox style="mso-fit-shape-to-text:t" inset="0,0,0,0">
                    <w:txbxContent>
                      <w:p w:rsidR="003E6074" w:rsidRDefault="003E6074" w:rsidP="007F7A90">
                        <w:r>
                          <w:rPr>
                            <w:color w:val="24211D"/>
                            <w:sz w:val="14"/>
                            <w:szCs w:val="14"/>
                          </w:rPr>
                          <w:t>300</w:t>
                        </w:r>
                      </w:p>
                    </w:txbxContent>
                  </v:textbox>
                </v:rect>
                <v:rect id="Rectangle 295" o:spid="_x0000_s3556" style="position:absolute;left:3067;top:2381;width:133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KEcMA&#10;AADdAAAADwAAAGRycy9kb3ducmV2LnhtbESP3WoCMRSE74W+QzgF7zTbBWXZGkUEQYs3rj7AYXP2&#10;hyYnS5K669s3QqGXw8x8w2x2kzXiQT70jhV8LDMQxLXTPbcK7rfjogARIrJG45gUPCnAbvs222Cp&#10;3chXelSxFQnCoUQFXYxDKWWoO7IYlm4gTl7jvMWYpG+l9jgmuDUyz7K1tNhzWuhwoENH9Xf1YxXI&#10;W3Uci8r4zH3lzcWcT9eGnFLz92n/CSLSFP/Df+2TVpAXqz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KEcMAAADdAAAADwAAAAAAAAAAAAAAAACYAgAAZHJzL2Rv&#10;d25yZXYueG1sUEsFBgAAAAAEAAQA9QAAAIgDAAAAAA==&#10;" filled="f" stroked="f">
                  <v:textbox style="mso-fit-shape-to-text:t" inset="0,0,0,0">
                    <w:txbxContent>
                      <w:p w:rsidR="003E6074" w:rsidRDefault="003E6074" w:rsidP="007F7A90">
                        <w:r>
                          <w:rPr>
                            <w:color w:val="24211D"/>
                            <w:sz w:val="14"/>
                            <w:szCs w:val="14"/>
                          </w:rPr>
                          <w:t>350</w:t>
                        </w:r>
                      </w:p>
                    </w:txbxContent>
                  </v:textbox>
                </v:rect>
                <v:rect id="Rectangle 296" o:spid="_x0000_s3557" style="position:absolute;left:3067;width:133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visMA&#10;AADdAAAADwAAAGRycy9kb3ducmV2LnhtbESP3WoCMRSE7wu+QzhC72rWhdplNYoUBCveuPoAh83Z&#10;H0xOliR1t29vCoVeDjPzDbPZTdaIB/nQO1awXGQgiGune24V3K6HtwJEiMgajWNS8EMBdtvZywZL&#10;7Ua+0KOKrUgQDiUq6GIcSilD3ZHFsHADcfIa5y3GJH0rtccxwa2ReZatpMWe00KHA312VN+rb6tA&#10;XqvDWFTGZ+6UN2fzdbw05JR6nU/7NYhIU/wP/7WPWkFevH/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AvisMAAADdAAAADwAAAAAAAAAAAAAAAACYAgAAZHJzL2Rv&#10;d25yZXYueG1sUEsFBgAAAAAEAAQA9QAAAIgDAAAAAA==&#10;" filled="f" stroked="f">
                  <v:textbox style="mso-fit-shape-to-text:t" inset="0,0,0,0">
                    <w:txbxContent>
                      <w:p w:rsidR="003E6074" w:rsidRDefault="003E6074" w:rsidP="007F7A90">
                        <w:r>
                          <w:rPr>
                            <w:color w:val="24211D"/>
                            <w:sz w:val="14"/>
                            <w:szCs w:val="14"/>
                          </w:rPr>
                          <w:t>400</w:t>
                        </w:r>
                      </w:p>
                    </w:txbxContent>
                  </v:textbox>
                </v:rect>
                <v:rect id="Rectangle 297" o:spid="_x0000_s3558" style="position:absolute;left:4495;top:20205;width:76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L8A&#10;AADdAAAADwAAAGRycy9kb3ducmV2LnhtbERPy4rCMBTdC/5DuAPuNJ2CQ6lGGQYER9xY/YBLc/vA&#10;5KYk0Xb+3iyEWR7Oe7ufrBFP8qF3rOBzlYEgrp3uuVVwux6WBYgQkTUax6TgjwLsd/PZFkvtRr7Q&#10;s4qtSCEcSlTQxTiUUoa6I4th5QbixDXOW4wJ+lZqj2MKt0bmWfYlLfacGjoc6Kej+l49rAJ5rQ5j&#10;URmfuVPenM3v8dKQU2rxMX1vQESa4r/47T5qBXmxTn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f7v4vwAAAN0AAAAPAAAAAAAAAAAAAAAAAJgCAABkcnMvZG93bnJl&#10;di54bWxQSwUGAAAAAAQABAD1AAAAhAMAAAAA&#10;" filled="f" stroked="f">
                  <v:textbox style="mso-fit-shape-to-text:t" inset="0,0,0,0">
                    <w:txbxContent>
                      <w:p w:rsidR="003E6074" w:rsidRDefault="003E6074" w:rsidP="007F7A90">
                        <w:r>
                          <w:rPr>
                            <w:color w:val="24211D"/>
                            <w:sz w:val="12"/>
                            <w:szCs w:val="12"/>
                          </w:rPr>
                          <w:t>45</w:t>
                        </w:r>
                      </w:p>
                    </w:txbxContent>
                  </v:textbox>
                </v:rect>
                <v:rect id="Rectangle 298" o:spid="_x0000_s3559" style="position:absolute;left:13442;top:20205;width:76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eY8QA&#10;AADdAAAADwAAAGRycy9kb3ducmV2LnhtbESPzWrDMBCE74W+g9hCbo1cQ4vrRjGhYEhDL3HyAIu1&#10;/iHSykhq7L59FCj0OMzMN8ymWqwRV/JhdKzgZZ2BIG6dHrlXcD7VzwWIEJE1Gsek4JcCVNvHhw2W&#10;2s18pGsTe5EgHEpUMMQ4lVKGdiCLYe0m4uR1zluMSfpeao9zglsj8yx7kxZHTgsDTvQ5UHtpfqwC&#10;eWrquWiMz9wh777N1/7YkVNq9bTsPkBEWuJ/+K+91wry4vU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zHmPEAAAA3QAAAA8AAAAAAAAAAAAAAAAAmAIAAGRycy9k&#10;b3ducmV2LnhtbFBLBQYAAAAABAAEAPUAAACJAwAAAAA=&#10;" filled="f" stroked="f">
                  <v:textbox style="mso-fit-shape-to-text:t" inset="0,0,0,0">
                    <w:txbxContent>
                      <w:p w:rsidR="003E6074" w:rsidRDefault="003E6074" w:rsidP="007F7A90">
                        <w:r>
                          <w:rPr>
                            <w:color w:val="24211D"/>
                            <w:sz w:val="12"/>
                            <w:szCs w:val="12"/>
                          </w:rPr>
                          <w:t>50</w:t>
                        </w:r>
                      </w:p>
                    </w:txbxContent>
                  </v:textbox>
                </v:rect>
                <v:rect id="Rectangle 299" o:spid="_x0000_s3560" style="position:absolute;left:22396;top:20205;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9Q78A&#10;AADdAAAADwAAAGRycy9kb3ducmV2LnhtbERPy4rCMBTdD/gP4QqzG9PpQko1igwIKm6sfsCluX1g&#10;clOSaOvfm8WAy8N5r7eTNeJJPvSOFfwuMhDEtdM9twpu1/1PASJEZI3GMSl4UYDtZva1xlK7kS/0&#10;rGIrUgiHEhV0MQ6llKHuyGJYuIE4cY3zFmOCvpXa45jCrZF5li2lxZ5TQ4cD/XVU36uHVSCv1X4s&#10;KuMzd8qbszkeLg05pb7n024FItIUP+J/90EryItl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ZX1DvwAAAN0AAAAPAAAAAAAAAAAAAAAAAJgCAABkcnMvZG93bnJl&#10;di54bWxQSwUGAAAAAAQABAD1AAAAhAMAAAAA&#10;" filled="f" stroked="f">
                  <v:textbox style="mso-fit-shape-to-text:t" inset="0,0,0,0">
                    <w:txbxContent>
                      <w:p w:rsidR="003E6074" w:rsidRDefault="003E6074" w:rsidP="007F7A90">
                        <w:r>
                          <w:rPr>
                            <w:color w:val="24211D"/>
                            <w:sz w:val="12"/>
                            <w:szCs w:val="12"/>
                          </w:rPr>
                          <w:t>55</w:t>
                        </w:r>
                      </w:p>
                    </w:txbxContent>
                  </v:textbox>
                </v:rect>
                <v:rect id="Rectangle 300" o:spid="_x0000_s3561" style="position:absolute;left:24015;top:20205;width:76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Y2MIA&#10;AADdAAAADwAAAGRycy9kb3ducmV2LnhtbESP3YrCMBSE7wXfIZwF7zS1F1KqUZYFQRdvrD7AoTn9&#10;YZOTkkRb336zsODlMDPfMLvDZI14kg+9YwXrVQaCuHa651bB/XZcFiBCRNZoHJOCFwU47OezHZba&#10;jXylZxVbkSAcSlTQxTiUUoa6I4th5Qbi5DXOW4xJ+lZqj2OCWyPzLNtIiz2nhQ4H+uqo/qkeVoG8&#10;VcexqIzP3HfeXMz5dG3IKbX4mD63ICJN8R3+b5+0grzY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jYwgAAAN0AAAAPAAAAAAAAAAAAAAAAAJgCAABkcnMvZG93&#10;bnJldi54bWxQSwUGAAAAAAQABAD1AAAAhwMAAAAA&#10;" filled="f" stroked="f">
                  <v:textbox style="mso-fit-shape-to-text:t" inset="0,0,0,0">
                    <w:txbxContent>
                      <w:p w:rsidR="003E6074" w:rsidRDefault="003E6074" w:rsidP="007F7A90">
                        <w:r>
                          <w:rPr>
                            <w:color w:val="24211D"/>
                            <w:sz w:val="12"/>
                            <w:szCs w:val="12"/>
                          </w:rPr>
                          <w:t>56</w:t>
                        </w:r>
                      </w:p>
                    </w:txbxContent>
                  </v:textbox>
                </v:rect>
                <v:rect id="Rectangle 301" o:spid="_x0000_s3562" style="position:absolute;left:25825;top:20205;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r8IA&#10;AADdAAAADwAAAGRycy9kb3ducmV2LnhtbESP3YrCMBSE7wXfIZwF7zTdXkjpGmVZEFS8se4DHJrT&#10;HzY5KUm09e2NIOzlMDPfMJvdZI24kw+9YwWfqwwEce10z62C3+t+WYAIEVmjcUwKHhRgt53PNlhq&#10;N/KF7lVsRYJwKFFBF+NQShnqjiyGlRuIk9c4bzEm6VupPY4Jbo3Ms2wtLfacFjoc6Kej+q+6WQXy&#10;Wu3HojI+c6e8OZvj4dKQU2rxMX1/gYg0xf/wu33QCvJin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avwgAAAN0AAAAPAAAAAAAAAAAAAAAAAJgCAABkcnMvZG93&#10;bnJldi54bWxQSwUGAAAAAAQABAD1AAAAhwMAAAAA&#10;" filled="f" stroked="f">
                  <v:textbox style="mso-fit-shape-to-text:t" inset="0,0,0,0">
                    <w:txbxContent>
                      <w:p w:rsidR="003E6074" w:rsidRDefault="003E6074" w:rsidP="007F7A90">
                        <w:r>
                          <w:rPr>
                            <w:color w:val="24211D"/>
                            <w:sz w:val="12"/>
                            <w:szCs w:val="12"/>
                          </w:rPr>
                          <w:t>57</w:t>
                        </w:r>
                      </w:p>
                    </w:txbxContent>
                  </v:textbox>
                </v:rect>
                <v:rect id="Rectangle 302" o:spid="_x0000_s3563" style="position:absolute;left:26873;top:20205;width:1530;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jNMMA&#10;AADdAAAADwAAAGRycy9kb3ducmV2LnhtbESP3WoCMRSE74W+QzgF7zTbFWTZGkUEQYs3rj7AYXP2&#10;hyYnS5K669s3QqGXw8x8w2x2kzXiQT70jhV8LDMQxLXTPbcK7rfjogARIrJG45gUPCnAbvs222Cp&#10;3chXelSxFQnCoUQFXYxDKWWoO7IYlm4gTl7jvMWYpG+l9jgmuDUyz7K1tNhzWuhwoENH9Xf1YxXI&#10;W3Uci8r4zH3lzcWcT9eGnFLz92n/CSLSFP/Df+2TVpAX6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fjNMMAAADdAAAADwAAAAAAAAAAAAAAAACYAgAAZHJzL2Rv&#10;d25yZXYueG1sUEsFBgAAAAAEAAQA9QAAAIgDAAAAAA==&#10;" filled="f" stroked="f">
                  <v:textbox style="mso-fit-shape-to-text:t" inset="0,0,0,0">
                    <w:txbxContent>
                      <w:p w:rsidR="003E6074" w:rsidRDefault="003E6074" w:rsidP="007F7A90">
                        <w:r>
                          <w:rPr>
                            <w:color w:val="24211D"/>
                            <w:sz w:val="12"/>
                            <w:szCs w:val="12"/>
                          </w:rPr>
                          <w:t>–200</w:t>
                        </w:r>
                      </w:p>
                    </w:txbxContent>
                  </v:textbox>
                </v:rect>
                <v:rect id="Rectangle 303" o:spid="_x0000_s3564" style="position:absolute;left:28682;top:20205;width:1531;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57QMMA&#10;AADdAAAADwAAAGRycy9kb3ducmV2LnhtbESP3WoCMRSE74W+QzgF7zTbRWTZGkUEQYs3rj7AYXP2&#10;hyYnS5K669s3QqGXw8x8w2x2kzXiQT70jhV8LDMQxLXTPbcK7rfjogARIrJG45gUPCnAbvs222Cp&#10;3chXelSxFQnCoUQFXYxDKWWoO7IYlm4gTl7jvMWYpG+l9jgmuDUyz7K1tNhzWuhwoENH9Xf1YxXI&#10;W3Uci8r4zH3lzcWcT9eGnFLz92n/CSLSFP/Df+2TVpAX6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57QMMAAADdAAAADwAAAAAAAAAAAAAAAACYAgAAZHJzL2Rv&#10;d25yZXYueG1sUEsFBgAAAAAEAAQA9QAAAIgDAAAAAA==&#10;" filled="f" stroked="f">
                  <v:textbox style="mso-fit-shape-to-text:t" inset="0,0,0,0">
                    <w:txbxContent>
                      <w:p w:rsidR="003E6074" w:rsidRDefault="003E6074" w:rsidP="007F7A90">
                        <w:r>
                          <w:rPr>
                            <w:color w:val="24211D"/>
                            <w:sz w:val="12"/>
                            <w:szCs w:val="12"/>
                          </w:rPr>
                          <w:t>–100</w:t>
                        </w:r>
                      </w:p>
                    </w:txbxContent>
                  </v:textbox>
                </v:rect>
                <v:rect id="Rectangle 304" o:spid="_x0000_s3565" style="position:absolute;left:30968;top:20205;width:38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e28MA&#10;AADdAAAADwAAAGRycy9kb3ducmV2LnhtbESP3WoCMRSE74W+QzgF7zTbBWXZGkUEQYs3rj7AYXP2&#10;hyYnS5K669s3QqGXw8x8w2x2kzXiQT70jhV8LDMQxLXTPbcK7rfjogARIrJG45gUPCnAbvs222Cp&#10;3chXelSxFQnCoUQFXYxDKWWoO7IYlm4gTl7jvMWYpG+l9jgmuDUyz7K1tNhzWuhwoENH9Xf1YxXI&#10;W3Uci8r4zH3lzcWcT9eGnFLz92n/CSLSFP/Df+2TVpAX6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e28MAAADdAAAADwAAAAAAAAAAAAAAAACYAgAAZHJzL2Rv&#10;d25yZXYueG1sUEsFBgAAAAAEAAQA9QAAAIgDAAAAAA==&#10;" filled="f" stroked="f">
                  <v:textbox style="mso-fit-shape-to-text:t" inset="0,0,0,0">
                    <w:txbxContent>
                      <w:p w:rsidR="003E6074" w:rsidRDefault="003E6074" w:rsidP="007F7A90">
                        <w:r>
                          <w:rPr>
                            <w:color w:val="24211D"/>
                            <w:sz w:val="12"/>
                            <w:szCs w:val="12"/>
                          </w:rPr>
                          <w:t>0</w:t>
                        </w:r>
                      </w:p>
                    </w:txbxContent>
                  </v:textbox>
                </v:rect>
                <v:rect id="Rectangle 305" o:spid="_x0000_s3566" style="position:absolute;left:32302;top:20205;width:114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ArMMA&#10;AADdAAAADwAAAGRycy9kb3ducmV2LnhtbESPzWrDMBCE74G+g9hCbolcH4xxo4QQCCQllzh5gMVa&#10;/1BpZSQ1dt6+KhRyHGbmG2azm60RD/JhcKzgY52BIG6cHrhTcL8dVyWIEJE1Gsek4EkBdtu3xQYr&#10;7Sa+0qOOnUgQDhUq6GMcKylD05PFsHYjcfJa5y3GJH0ntccpwa2ReZYV0uLAaaHHkQ49Nd/1j1Ug&#10;b/VxKmvjM/eVtxdzPl1bckot3+f9J4hIc3yF/9snrSAviw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BArMMAAADdAAAADwAAAAAAAAAAAAAAAACYAgAAZHJzL2Rv&#10;d25yZXYueG1sUEsFBgAAAAAEAAQA9QAAAIgDAAAAAA==&#10;" filled="f" stroked="f">
                  <v:textbox style="mso-fit-shape-to-text:t" inset="0,0,0,0">
                    <w:txbxContent>
                      <w:p w:rsidR="003E6074" w:rsidRDefault="003E6074" w:rsidP="007F7A90">
                        <w:r>
                          <w:rPr>
                            <w:color w:val="24211D"/>
                            <w:sz w:val="12"/>
                            <w:szCs w:val="12"/>
                          </w:rPr>
                          <w:t>100</w:t>
                        </w:r>
                      </w:p>
                    </w:txbxContent>
                  </v:textbox>
                </v:rect>
                <v:rect id="Rectangle 306" o:spid="_x0000_s3567" style="position:absolute;left:34112;top:20205;width:114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zlN8MA&#10;AADdAAAADwAAAGRycy9kb3ducmV2LnhtbESP3WoCMRSE74W+QzhC7zTrXuiyNYoIgpXeuPoAh83Z&#10;H5qcLEnqbt/eFApeDjPzDbPdT9aIB/nQO1awWmYgiGune24V3G+nRQEiRGSNxjEp+KUA+93bbIul&#10;diNf6VHFViQIhxIVdDEOpZSh7shiWLqBOHmN8xZjkr6V2uOY4NbIPMvW0mLPaaHDgY4d1d/Vj1Ug&#10;b9VpLCrjM3fJmy/zeb425JR6n0+HDxCRpvgK/7fPWkFer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zlN8MAAADdAAAADwAAAAAAAAAAAAAAAACYAgAAZHJzL2Rv&#10;d25yZXYueG1sUEsFBgAAAAAEAAQA9QAAAIgDAAAAAA==&#10;" filled="f" stroked="f">
                  <v:textbox style="mso-fit-shape-to-text:t" inset="0,0,0,0">
                    <w:txbxContent>
                      <w:p w:rsidR="003E6074" w:rsidRDefault="003E6074" w:rsidP="007F7A90">
                        <w:r>
                          <w:rPr>
                            <w:color w:val="24211D"/>
                            <w:sz w:val="12"/>
                            <w:szCs w:val="12"/>
                          </w:rPr>
                          <w:t>200</w:t>
                        </w:r>
                      </w:p>
                    </w:txbxContent>
                  </v:textbox>
                </v:rect>
                <v:rect id="Rectangle 307" o:spid="_x0000_s3568" style="position:absolute;left:35439;top:20205;width:1149;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xRb8A&#10;AADdAAAADwAAAGRycy9kb3ducmV2LnhtbERPy4rCMBTdD/gP4QqzG9PpQko1igwIKm6sfsCluX1g&#10;clOSaOvfm8WAy8N5r7eTNeJJPvSOFfwuMhDEtdM9twpu1/1PASJEZI3GMSl4UYDtZva1xlK7kS/0&#10;rGIrUgiHEhV0MQ6llKHuyGJYuIE4cY3zFmOCvpXa45jCrZF5li2lxZ5TQ4cD/XVU36uHVSCv1X4s&#10;KuMzd8qbszkeLg05pb7n024FItIUP+J/90EryItl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E3FFvwAAAN0AAAAPAAAAAAAAAAAAAAAAAJgCAABkcnMvZG93bnJl&#10;di54bWxQSwUGAAAAAAQABAD1AAAAhAMAAAAA&#10;" filled="f" stroked="f">
                  <v:textbox style="mso-fit-shape-to-text:t" inset="0,0,0,0">
                    <w:txbxContent>
                      <w:p w:rsidR="003E6074" w:rsidRDefault="003E6074" w:rsidP="007F7A90">
                        <w:r>
                          <w:rPr>
                            <w:color w:val="24211D"/>
                            <w:sz w:val="12"/>
                            <w:szCs w:val="12"/>
                          </w:rPr>
                          <w:t>–10</w:t>
                        </w:r>
                      </w:p>
                    </w:txbxContent>
                  </v:textbox>
                </v:rect>
                <v:rect id="Rectangle 308" o:spid="_x0000_s3569" style="position:absolute;left:37439;top:20205;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3sMA&#10;AADdAAAADwAAAGRycy9kb3ducmV2LnhtbESP3WoCMRSE74W+QzhC7zTrXsi6NYoIgpXeuPoAh83Z&#10;H5qcLEnqbt/eFApeDjPzDbPdT9aIB/nQO1awWmYgiGune24V3G+nRQEiRGSNxjEp+KUA+93bbIul&#10;diNf6VHFViQIhxIVdDEOpZSh7shiWLqBOHmN8xZjkr6V2uOY4NbIPMvW0mLPaaHDgY4d1d/Vj1Ug&#10;b9VpLCrjM3fJmy/zeb425JR6n0+HDxCRpvgK/7fPWkFer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U3sMAAADdAAAADwAAAAAAAAAAAAAAAACYAgAAZHJzL2Rv&#10;d25yZXYueG1sUEsFBgAAAAAEAAQA9QAAAIgDAAAAAA==&#10;" filled="f" stroked="f">
                  <v:textbox style="mso-fit-shape-to-text:t" inset="0,0,0,0">
                    <w:txbxContent>
                      <w:p w:rsidR="003E6074" w:rsidRDefault="003E6074" w:rsidP="007F7A90">
                        <w:r>
                          <w:rPr>
                            <w:color w:val="24211D"/>
                            <w:sz w:val="12"/>
                            <w:szCs w:val="12"/>
                          </w:rPr>
                          <w:t>–5</w:t>
                        </w:r>
                      </w:p>
                    </w:txbxContent>
                  </v:textbox>
                </v:rect>
                <v:rect id="Rectangle 309" o:spid="_x0000_s3570" style="position:absolute;left:39249;top:20205;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zrnr8A&#10;AADdAAAADwAAAGRycy9kb3ducmV2LnhtbERPy4rCMBTdC/5DuAPuNJ0unFKNMgwIjrix+gGX5vaB&#10;yU1Jou38vVkIszyc93Y/WSOe5EPvWMHnKgNBXDvdc6vgdj0sCxAhIms0jknBHwXY7+azLZbajXyh&#10;ZxVbkUI4lKigi3EopQx1RxbDyg3EiWuctxgT9K3UHscUbo3Ms2wtLfacGjoc6Kej+l49rAJ5rQ5j&#10;URmfuVPenM3v8dKQU2rxMX1vQESa4r/47T5qBXnxlf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vOuevwAAAN0AAAAPAAAAAAAAAAAAAAAAAJgCAABkcnMvZG93bnJl&#10;di54bWxQSwUGAAAAAAQABAD1AAAAhAMAAAAA&#10;" filled="f" stroked="f">
                  <v:textbox style="mso-fit-shape-to-text:t" inset="0,0,0,0">
                    <w:txbxContent>
                      <w:p w:rsidR="003E6074" w:rsidRDefault="003E6074" w:rsidP="007F7A90">
                        <w:r>
                          <w:rPr>
                            <w:color w:val="24211D"/>
                            <w:sz w:val="12"/>
                            <w:szCs w:val="12"/>
                          </w:rPr>
                          <w:t>0</w:t>
                        </w:r>
                      </w:p>
                    </w:txbxContent>
                  </v:textbox>
                </v:rect>
                <v:rect id="Rectangle 310" o:spid="_x0000_s3571" style="position:absolute;left:41059;top:20205;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OBcMA&#10;AADdAAAADwAAAGRycy9kb3ducmV2LnhtbESPzWrDMBCE74G+g9hCb7EcHxLjRgkhEEhDL3HyAIu1&#10;/qHSykhq7L59VSjkOMzMN8x2P1sjHuTD4FjBKstBEDdOD9wpuN9OyxJEiMgajWNS8EMB9ruXxRYr&#10;7Sa+0qOOnUgQDhUq6GMcKylD05PFkLmROHmt8xZjkr6T2uOU4NbIIs/X0uLAaaHHkY49NV/1t1Ug&#10;b/VpKmvjc3cp2k/zcb625JR6e50P7yAizfEZ/m+ftYKi3K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BOBcMAAADdAAAADwAAAAAAAAAAAAAAAACYAgAAZHJzL2Rv&#10;d25yZXYueG1sUEsFBgAAAAAEAAQA9QAAAIgDAAAAAA==&#10;" filled="f" stroked="f">
                  <v:textbox style="mso-fit-shape-to-text:t" inset="0,0,0,0">
                    <w:txbxContent>
                      <w:p w:rsidR="003E6074" w:rsidRDefault="003E6074" w:rsidP="007F7A90">
                        <w:r>
                          <w:rPr>
                            <w:color w:val="24211D"/>
                            <w:sz w:val="12"/>
                            <w:szCs w:val="12"/>
                          </w:rPr>
                          <w:t>5</w:t>
                        </w:r>
                      </w:p>
                    </w:txbxContent>
                  </v:textbox>
                </v:rect>
                <v:rect id="Rectangle 311" o:spid="_x0000_s3572" style="position:absolute;left:42678;top:20205;width:768;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QcsMA&#10;AADdAAAADwAAAGRycy9kb3ducmV2LnhtbESPzWrDMBCE74G8g9hAb7FcHxrjRAmlEEhKL3HyAIu1&#10;/qHSykhK7L59VSjkOMzMN8zuMFsjHuTD4FjBa5aDIG6cHrhTcLse1yWIEJE1Gsek4IcCHPbLxQ4r&#10;7Sa+0KOOnUgQDhUq6GMcKylD05PFkLmROHmt8xZjkr6T2uOU4NbIIs/fpMWB00KPI3301HzXd6tA&#10;XuvjVNbG5+6zaL/M+XRpySn1sprftyAizfEZ/m+ftIKi3B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QcsMAAADdAAAADwAAAAAAAAAAAAAAAACYAgAAZHJzL2Rv&#10;d25yZXYueG1sUEsFBgAAAAAEAAQA9QAAAIgDAAAAAA==&#10;" filled="f" stroked="f">
                  <v:textbox style="mso-fit-shape-to-text:t" inset="0,0,0,0">
                    <w:txbxContent>
                      <w:p w:rsidR="003E6074" w:rsidRDefault="003E6074" w:rsidP="007F7A90">
                        <w:r>
                          <w:rPr>
                            <w:color w:val="24211D"/>
                            <w:sz w:val="12"/>
                            <w:szCs w:val="12"/>
                          </w:rPr>
                          <w:t>10</w:t>
                        </w:r>
                      </w:p>
                    </w:txbxContent>
                  </v:textbox>
                </v:rect>
                <v:rect id="Rectangle 312" o:spid="_x0000_s3573" style="position:absolute;left:44297;top:20205;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16cMA&#10;AADdAAAADwAAAGRycy9kb3ducmV2LnhtbESP3WoCMRSE7wu+QzhC72rWLdh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16cMAAADdAAAADwAAAAAAAAAAAAAAAACYAgAAZHJzL2Rv&#10;d25yZXYueG1sUEsFBgAAAAAEAAQA9QAAAIgDAAAAAA==&#10;" filled="f" stroked="f">
                  <v:textbox style="mso-fit-shape-to-text:t" inset="0,0,0,0">
                    <w:txbxContent>
                      <w:p w:rsidR="003E6074" w:rsidRDefault="003E6074" w:rsidP="007F7A90">
                        <w:r>
                          <w:rPr>
                            <w:color w:val="24211D"/>
                            <w:sz w:val="12"/>
                            <w:szCs w:val="12"/>
                          </w:rPr>
                          <w:t>0</w:t>
                        </w:r>
                      </w:p>
                    </w:txbxContent>
                  </v:textbox>
                </v:rect>
                <v:rect id="Rectangle 313" o:spid="_x0000_s3574" style="position:absolute;left:46583;top:20205;width:387;height:16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tncMA&#10;AADdAAAADwAAAGRycy9kb3ducmV2LnhtbESP3WoCMRSE7wu+QzhC72rWpdhlNYoUBCveuPoAh83Z&#10;H0xOliR1t29vCoVeDjPzDbPZTdaIB/nQO1awXGQgiGune24V3K6HtwJEiMgajWNS8EMBdtvZywZL&#10;7Ua+0KOKrUgQDiUq6GIcSilD3ZHFsHADcfIa5y3GJH0rtccxwa2ReZatpMWe00KHA312VN+rb6tA&#10;XqvDWFTGZ+6UN2fzdbw05JR6nU/7NYhIU/wP/7WPWkFefL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ftncMAAADdAAAADwAAAAAAAAAAAAAAAACYAgAAZHJzL2Rv&#10;d25yZXYueG1sUEsFBgAAAAAEAAQA9QAAAIgDAAAAAA==&#10;" filled="f" stroked="f">
                  <v:textbox style="mso-fit-shape-to-text:t" inset="0,0,0,0">
                    <w:txbxContent>
                      <w:p w:rsidR="003E6074" w:rsidRDefault="003E6074" w:rsidP="007F7A90">
                        <w:r>
                          <w:rPr>
                            <w:color w:val="24211D"/>
                            <w:sz w:val="12"/>
                            <w:szCs w:val="12"/>
                          </w:rPr>
                          <w:t>1</w:t>
                        </w:r>
                      </w:p>
                    </w:txbxContent>
                  </v:textbox>
                </v:rect>
                <w10:anchorlock/>
              </v:group>
            </w:pict>
          </mc:Fallback>
        </mc:AlternateContent>
      </w:r>
    </w:p>
    <w:p w:rsidR="00785AD7" w:rsidRPr="00DA3D2F" w:rsidRDefault="00785AD7" w:rsidP="00785AD7">
      <w:pPr>
        <w:pStyle w:val="Heading2"/>
        <w:rPr>
          <w:rFonts w:eastAsiaTheme="minorEastAsia"/>
          <w:lang w:eastAsia="zh-CN"/>
        </w:rPr>
      </w:pPr>
      <w:r w:rsidRPr="00DA3D2F">
        <w:rPr>
          <w:rFonts w:eastAsiaTheme="minorEastAsia"/>
          <w:lang w:eastAsia="zh-CN"/>
        </w:rPr>
        <w:t>7.2</w:t>
      </w:r>
      <w:r w:rsidRPr="00DA3D2F">
        <w:rPr>
          <w:rFonts w:eastAsiaTheme="minorEastAsia"/>
          <w:lang w:eastAsia="zh-CN"/>
        </w:rPr>
        <w:tab/>
      </w:r>
      <w:r w:rsidR="00DA3D2F">
        <w:rPr>
          <w:rFonts w:eastAsiaTheme="minorEastAsia"/>
          <w:lang w:val="en-US" w:eastAsia="zh-CN"/>
        </w:rPr>
        <w:t>对不同飞行进行关联</w:t>
      </w:r>
      <w:bookmarkEnd w:id="128"/>
      <w:bookmarkEnd w:id="129"/>
      <w:bookmarkEnd w:id="130"/>
    </w:p>
    <w:p w:rsidR="00785AD7" w:rsidRPr="00004CAC" w:rsidRDefault="00EB6593" w:rsidP="0082115C">
      <w:pPr>
        <w:ind w:firstLineChars="200" w:firstLine="480"/>
        <w:rPr>
          <w:rFonts w:eastAsiaTheme="minorEastAsia"/>
          <w:lang w:val="en-US" w:eastAsia="zh-CN"/>
        </w:rPr>
      </w:pPr>
      <w:r>
        <w:rPr>
          <w:rFonts w:eastAsiaTheme="minorEastAsia"/>
          <w:lang w:val="en-US" w:eastAsia="zh-CN"/>
        </w:rPr>
        <w:t>当对一个发射机进行不同的飞行时</w:t>
      </w:r>
      <w:r w:rsidRPr="007E66CF">
        <w:rPr>
          <w:rFonts w:eastAsiaTheme="minorEastAsia" w:hint="eastAsia"/>
          <w:lang w:eastAsia="zh-CN"/>
        </w:rPr>
        <w:t>，</w:t>
      </w:r>
      <w:r>
        <w:rPr>
          <w:rFonts w:eastAsiaTheme="minorEastAsia"/>
          <w:lang w:val="en-US" w:eastAsia="zh-CN"/>
        </w:rPr>
        <w:t>经常有可能将这些测量相关联</w:t>
      </w:r>
      <w:r>
        <w:rPr>
          <w:rFonts w:eastAsiaTheme="minorEastAsia" w:hint="eastAsia"/>
          <w:lang w:val="en-US" w:eastAsia="zh-CN"/>
        </w:rPr>
        <w:t>。不仅当重复相同的飞行类型时，而且当不同的飞行路径交叉时，</w:t>
      </w:r>
      <w:r>
        <w:rPr>
          <w:rFonts w:eastAsiaTheme="minorEastAsia"/>
          <w:lang w:val="en-US" w:eastAsia="zh-CN"/>
        </w:rPr>
        <w:t>这是可以实现的</w:t>
      </w:r>
      <w:r>
        <w:rPr>
          <w:rFonts w:eastAsiaTheme="minorEastAsia" w:hint="eastAsia"/>
          <w:lang w:val="en-US" w:eastAsia="zh-CN"/>
        </w:rPr>
        <w:t>。通过对每次飞行在交叉点周围取足够数量的点，</w:t>
      </w:r>
      <w:r>
        <w:rPr>
          <w:rFonts w:eastAsiaTheme="minorEastAsia"/>
          <w:lang w:val="en-US" w:eastAsia="zh-CN"/>
        </w:rPr>
        <w:t>可以计算出平均和标准偏差</w:t>
      </w:r>
      <w:r>
        <w:rPr>
          <w:rFonts w:eastAsiaTheme="minorEastAsia" w:hint="eastAsia"/>
          <w:lang w:val="en-US" w:eastAsia="zh-CN"/>
        </w:rPr>
        <w:t>。可以对</w:t>
      </w:r>
      <w:r>
        <w:rPr>
          <w:rFonts w:eastAsiaTheme="minorEastAsia"/>
          <w:lang w:val="en-US" w:eastAsia="zh-CN"/>
        </w:rPr>
        <w:t>这些值进行评估来评价相关性并估算达到的精度</w:t>
      </w:r>
      <w:r>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131" w:name="_Toc112572549"/>
      <w:bookmarkStart w:id="132" w:name="_Toc115794838"/>
      <w:bookmarkStart w:id="133" w:name="_Toc115794923"/>
      <w:r w:rsidRPr="00004CAC">
        <w:rPr>
          <w:rFonts w:eastAsiaTheme="minorEastAsia"/>
          <w:lang w:val="en-US" w:eastAsia="zh-CN"/>
        </w:rPr>
        <w:t>7.3</w:t>
      </w:r>
      <w:r w:rsidRPr="00004CAC">
        <w:rPr>
          <w:rFonts w:eastAsiaTheme="minorEastAsia"/>
          <w:lang w:val="en-US" w:eastAsia="zh-CN"/>
        </w:rPr>
        <w:tab/>
      </w:r>
      <w:r w:rsidR="00EB6593">
        <w:rPr>
          <w:rFonts w:eastAsiaTheme="minorEastAsia"/>
          <w:lang w:val="en-US" w:eastAsia="zh-CN"/>
        </w:rPr>
        <w:t>处理数据</w:t>
      </w:r>
      <w:bookmarkEnd w:id="131"/>
      <w:bookmarkEnd w:id="132"/>
      <w:bookmarkEnd w:id="133"/>
    </w:p>
    <w:p w:rsidR="00785AD7" w:rsidRPr="00004CAC" w:rsidRDefault="009C6E9E" w:rsidP="0082115C">
      <w:pPr>
        <w:ind w:firstLineChars="200" w:firstLine="480"/>
        <w:rPr>
          <w:rFonts w:eastAsiaTheme="minorEastAsia"/>
          <w:lang w:val="en-US" w:eastAsia="zh-CN"/>
        </w:rPr>
      </w:pPr>
      <w:r>
        <w:rPr>
          <w:rFonts w:eastAsiaTheme="minorEastAsia"/>
          <w:lang w:val="en-US" w:eastAsia="zh-CN"/>
        </w:rPr>
        <w:t>测量精度要求表明要</w:t>
      </w:r>
      <w:r w:rsidR="00606152">
        <w:rPr>
          <w:rFonts w:eastAsiaTheme="minorEastAsia"/>
          <w:lang w:val="en-US" w:eastAsia="zh-CN"/>
        </w:rPr>
        <w:t>完成的测量点多于</w:t>
      </w:r>
      <w:r w:rsidR="00805EAF">
        <w:rPr>
          <w:rFonts w:eastAsiaTheme="minorEastAsia"/>
          <w:lang w:val="en-US" w:eastAsia="zh-CN"/>
        </w:rPr>
        <w:t>呈现</w:t>
      </w:r>
      <w:r w:rsidR="00606152">
        <w:rPr>
          <w:rFonts w:eastAsiaTheme="minorEastAsia"/>
          <w:lang w:val="en-US" w:eastAsia="zh-CN"/>
        </w:rPr>
        <w:t>所需要的点</w:t>
      </w:r>
      <w:r w:rsidR="00EB6593">
        <w:rPr>
          <w:rFonts w:eastAsiaTheme="minorEastAsia" w:hint="eastAsia"/>
          <w:lang w:val="en-US" w:eastAsia="zh-CN"/>
        </w:rPr>
        <w:t>。</w:t>
      </w:r>
      <w:r w:rsidR="00EB6593">
        <w:rPr>
          <w:rFonts w:eastAsiaTheme="minorEastAsia"/>
          <w:lang w:val="en-US" w:eastAsia="zh-CN"/>
        </w:rPr>
        <w:t>因此</w:t>
      </w:r>
      <w:r w:rsidR="00EB6593">
        <w:rPr>
          <w:rFonts w:eastAsiaTheme="minorEastAsia" w:hint="eastAsia"/>
          <w:lang w:val="en-US" w:eastAsia="zh-CN"/>
        </w:rPr>
        <w:t>，</w:t>
      </w:r>
      <w:r w:rsidR="00EB6593">
        <w:rPr>
          <w:rFonts w:eastAsiaTheme="minorEastAsia"/>
          <w:lang w:val="en-US" w:eastAsia="zh-CN"/>
        </w:rPr>
        <w:t>有可能用到数据缩减</w:t>
      </w:r>
      <w:r w:rsidR="00EB6593">
        <w:rPr>
          <w:rFonts w:eastAsiaTheme="minorEastAsia" w:hint="eastAsia"/>
          <w:lang w:val="en-US" w:eastAsia="zh-CN"/>
        </w:rPr>
        <w:t>。</w:t>
      </w:r>
      <w:r w:rsidR="00805EAF">
        <w:rPr>
          <w:rFonts w:eastAsiaTheme="minorEastAsia" w:hint="eastAsia"/>
          <w:lang w:val="en-US" w:eastAsia="zh-CN"/>
        </w:rPr>
        <w:t>这增加了每个呈现点的最终精度，</w:t>
      </w:r>
      <w:r w:rsidR="00805EAF">
        <w:rPr>
          <w:rFonts w:eastAsiaTheme="minorEastAsia"/>
          <w:lang w:val="en-US" w:eastAsia="zh-CN"/>
        </w:rPr>
        <w:t>而且呈现的图变得更加平滑</w:t>
      </w:r>
      <w:r w:rsidR="00805EAF">
        <w:rPr>
          <w:rFonts w:eastAsiaTheme="minorEastAsia" w:hint="eastAsia"/>
          <w:lang w:val="en-US" w:eastAsia="zh-CN"/>
        </w:rPr>
        <w:t>，</w:t>
      </w:r>
      <w:r w:rsidR="00805EAF">
        <w:rPr>
          <w:rFonts w:eastAsiaTheme="minorEastAsia"/>
          <w:lang w:val="en-US" w:eastAsia="zh-CN"/>
        </w:rPr>
        <w:t>且更加便于和其他图或参考曲线进行比较</w:t>
      </w:r>
      <w:r w:rsidR="00805EAF">
        <w:rPr>
          <w:rFonts w:eastAsiaTheme="minorEastAsia" w:hint="eastAsia"/>
          <w:lang w:val="en-US" w:eastAsia="zh-CN"/>
        </w:rPr>
        <w:t>。</w:t>
      </w:r>
    </w:p>
    <w:p w:rsidR="00785AD7" w:rsidRPr="00004CAC" w:rsidRDefault="00805EAF" w:rsidP="0082115C">
      <w:pPr>
        <w:ind w:firstLineChars="200" w:firstLine="480"/>
        <w:rPr>
          <w:rFonts w:eastAsiaTheme="minorEastAsia"/>
          <w:lang w:val="en-US" w:eastAsia="zh-CN"/>
        </w:rPr>
      </w:pPr>
      <w:r>
        <w:rPr>
          <w:rFonts w:eastAsiaTheme="minorEastAsia"/>
          <w:lang w:val="en-US" w:eastAsia="zh-CN"/>
        </w:rPr>
        <w:t>例如</w:t>
      </w:r>
      <w:r>
        <w:rPr>
          <w:rFonts w:eastAsiaTheme="minorEastAsia" w:hint="eastAsia"/>
          <w:lang w:val="en-US" w:eastAsia="zh-CN"/>
        </w:rPr>
        <w:t>：</w:t>
      </w:r>
      <w:r w:rsidR="00606152">
        <w:rPr>
          <w:rFonts w:eastAsiaTheme="minorEastAsia"/>
          <w:lang w:val="en-US" w:eastAsia="zh-CN"/>
        </w:rPr>
        <w:t>如果对一个水平辐射方向图要求每度方位角一个测量点</w:t>
      </w:r>
      <w:r w:rsidR="00606152">
        <w:rPr>
          <w:rFonts w:eastAsiaTheme="minorEastAsia" w:hint="eastAsia"/>
          <w:lang w:val="en-US" w:eastAsia="zh-CN"/>
        </w:rPr>
        <w:t>，</w:t>
      </w:r>
      <w:r w:rsidR="00606152">
        <w:rPr>
          <w:rFonts w:eastAsiaTheme="minorEastAsia"/>
          <w:lang w:val="en-US" w:eastAsia="zh-CN"/>
        </w:rPr>
        <w:t>而对</w:t>
      </w:r>
      <w:r>
        <w:rPr>
          <w:rFonts w:eastAsiaTheme="minorEastAsia"/>
          <w:lang w:val="en-US" w:eastAsia="zh-CN"/>
        </w:rPr>
        <w:t>每度进行</w:t>
      </w:r>
      <w:r w:rsidR="00606152">
        <w:rPr>
          <w:rFonts w:eastAsiaTheme="minorEastAsia"/>
          <w:lang w:val="en-US" w:eastAsia="zh-CN"/>
        </w:rPr>
        <w:t>了</w:t>
      </w:r>
      <w:r w:rsidR="00785AD7" w:rsidRPr="00004CAC">
        <w:rPr>
          <w:rFonts w:eastAsiaTheme="minorEastAsia"/>
          <w:lang w:val="en-US" w:eastAsia="zh-CN"/>
        </w:rPr>
        <w:t>20</w:t>
      </w:r>
      <w:r>
        <w:rPr>
          <w:rFonts w:eastAsiaTheme="minorEastAsia"/>
          <w:lang w:val="en-US" w:eastAsia="zh-CN"/>
        </w:rPr>
        <w:t>个测量</w:t>
      </w:r>
      <w:r>
        <w:rPr>
          <w:rFonts w:eastAsiaTheme="minorEastAsia" w:hint="eastAsia"/>
          <w:lang w:val="en-US" w:eastAsia="zh-CN"/>
        </w:rPr>
        <w:t>，</w:t>
      </w:r>
      <w:r>
        <w:rPr>
          <w:rFonts w:eastAsiaTheme="minorEastAsia"/>
          <w:lang w:val="en-US" w:eastAsia="zh-CN"/>
        </w:rPr>
        <w:t>在</w:t>
      </w:r>
      <w:r>
        <w:rPr>
          <w:rFonts w:eastAsiaTheme="minorEastAsia" w:hint="eastAsia"/>
          <w:lang w:val="en-US" w:eastAsia="zh-CN"/>
        </w:rPr>
        <w:t>1</w:t>
      </w:r>
      <w:r>
        <w:rPr>
          <w:rFonts w:eastAsiaTheme="minorEastAsia" w:hint="eastAsia"/>
          <w:lang w:val="en-US" w:eastAsia="zh-CN"/>
        </w:rPr>
        <w:t>度间隔上</w:t>
      </w:r>
      <w:r w:rsidR="009C6E9E">
        <w:rPr>
          <w:rFonts w:eastAsiaTheme="minorEastAsia" w:hint="eastAsia"/>
          <w:lang w:val="en-US" w:eastAsia="zh-CN"/>
        </w:rPr>
        <w:t>进行</w:t>
      </w:r>
      <w:r>
        <w:rPr>
          <w:rFonts w:eastAsiaTheme="minorEastAsia" w:hint="eastAsia"/>
          <w:lang w:val="en-US" w:eastAsia="zh-CN"/>
        </w:rPr>
        <w:t>平均将产生一个更加接近实际值的呈现值。</w:t>
      </w:r>
    </w:p>
    <w:p w:rsidR="00785AD7" w:rsidRPr="00004CAC" w:rsidRDefault="00D97D02" w:rsidP="0082115C">
      <w:pPr>
        <w:ind w:firstLineChars="200" w:firstLine="480"/>
        <w:rPr>
          <w:rFonts w:eastAsiaTheme="minorEastAsia"/>
          <w:lang w:val="en-US" w:eastAsia="zh-CN"/>
        </w:rPr>
      </w:pPr>
      <w:r>
        <w:rPr>
          <w:rFonts w:eastAsiaTheme="minorEastAsia"/>
          <w:lang w:val="en-US" w:eastAsia="zh-CN"/>
        </w:rPr>
        <w:t>这样做最普遍的方法是采用在一个间隔上进行窗口平均</w:t>
      </w:r>
      <w:r>
        <w:rPr>
          <w:rFonts w:eastAsiaTheme="minorEastAsia" w:hint="eastAsia"/>
          <w:lang w:val="en-US" w:eastAsia="zh-CN"/>
        </w:rPr>
        <w:t>。</w:t>
      </w:r>
      <w:r>
        <w:rPr>
          <w:rFonts w:eastAsiaTheme="minorEastAsia"/>
          <w:lang w:val="en-US" w:eastAsia="zh-CN"/>
        </w:rPr>
        <w:t>窗口的形状和长度应适合于在其上预期数值有显著改变的间隔</w:t>
      </w:r>
      <w:r>
        <w:rPr>
          <w:rFonts w:eastAsiaTheme="minorEastAsia" w:hint="eastAsia"/>
          <w:lang w:val="en-US" w:eastAsia="zh-CN"/>
        </w:rPr>
        <w:t>。</w:t>
      </w:r>
      <w:r>
        <w:rPr>
          <w:rFonts w:eastAsiaTheme="minorEastAsia"/>
          <w:lang w:val="en-US" w:eastAsia="zh-CN"/>
        </w:rPr>
        <w:t>更可取的方法是采用在一个间隔上进行滑动窗口平均</w:t>
      </w:r>
      <w:r>
        <w:rPr>
          <w:rFonts w:eastAsiaTheme="minorEastAsia" w:hint="eastAsia"/>
          <w:lang w:val="en-US" w:eastAsia="zh-CN"/>
        </w:rPr>
        <w:t>。</w:t>
      </w:r>
      <w:r>
        <w:rPr>
          <w:rFonts w:eastAsiaTheme="minorEastAsia"/>
          <w:lang w:val="en-US" w:eastAsia="zh-CN"/>
        </w:rPr>
        <w:t>除了平均值</w:t>
      </w:r>
      <w:r>
        <w:rPr>
          <w:rFonts w:eastAsiaTheme="minorEastAsia" w:hint="eastAsia"/>
          <w:lang w:val="en-US" w:eastAsia="zh-CN"/>
        </w:rPr>
        <w:t>，</w:t>
      </w:r>
      <w:r>
        <w:rPr>
          <w:rFonts w:eastAsiaTheme="minorEastAsia"/>
          <w:lang w:val="en-US" w:eastAsia="zh-CN"/>
        </w:rPr>
        <w:t>还可以</w:t>
      </w:r>
      <w:r w:rsidR="008F104C">
        <w:rPr>
          <w:rFonts w:eastAsiaTheme="minorEastAsia"/>
          <w:lang w:val="en-US" w:eastAsia="zh-CN"/>
        </w:rPr>
        <w:t>计算在该窗口上的标准偏差</w:t>
      </w:r>
      <w:r w:rsidR="008F104C">
        <w:rPr>
          <w:rFonts w:eastAsiaTheme="minorEastAsia" w:hint="eastAsia"/>
          <w:lang w:val="en-US" w:eastAsia="zh-CN"/>
        </w:rPr>
        <w:t>。</w:t>
      </w:r>
      <w:r w:rsidR="001D29E3">
        <w:rPr>
          <w:rFonts w:eastAsiaTheme="minorEastAsia" w:hint="eastAsia"/>
          <w:lang w:val="en-US" w:eastAsia="zh-CN"/>
        </w:rPr>
        <w:t>窗口的大小和形状对最终结果有显著的影响，并应该小心选择。</w:t>
      </w:r>
      <w:r w:rsidR="00FB3A03">
        <w:rPr>
          <w:rFonts w:eastAsiaTheme="minorEastAsia"/>
          <w:lang w:val="en-US" w:eastAsia="zh-CN"/>
        </w:rPr>
        <w:t>出</w:t>
      </w:r>
      <w:r w:rsidR="001D29E3">
        <w:rPr>
          <w:rFonts w:eastAsiaTheme="minorEastAsia"/>
          <w:lang w:val="en-US" w:eastAsia="zh-CN"/>
        </w:rPr>
        <w:t>于同样的原因</w:t>
      </w:r>
      <w:r w:rsidR="001D29E3">
        <w:rPr>
          <w:rFonts w:eastAsiaTheme="minorEastAsia" w:hint="eastAsia"/>
          <w:lang w:val="en-US" w:eastAsia="zh-CN"/>
        </w:rPr>
        <w:t>，在最终测量报告中应该提到</w:t>
      </w:r>
      <w:r w:rsidR="001D29E3">
        <w:rPr>
          <w:rFonts w:eastAsiaTheme="minorEastAsia"/>
          <w:lang w:val="en-US" w:eastAsia="zh-CN"/>
        </w:rPr>
        <w:t>平滑的量和类型</w:t>
      </w:r>
      <w:r w:rsidR="001D29E3">
        <w:rPr>
          <w:rFonts w:eastAsiaTheme="minorEastAsia" w:hint="eastAsia"/>
          <w:lang w:val="en-US" w:eastAsia="zh-CN"/>
        </w:rPr>
        <w:t>。</w:t>
      </w:r>
    </w:p>
    <w:p w:rsidR="00785AD7" w:rsidRPr="00004CAC" w:rsidRDefault="00785AD7" w:rsidP="00785AD7">
      <w:pPr>
        <w:pStyle w:val="Heading1"/>
        <w:rPr>
          <w:rFonts w:eastAsiaTheme="minorEastAsia"/>
          <w:lang w:val="en-US" w:eastAsia="zh-CN"/>
        </w:rPr>
      </w:pPr>
      <w:bookmarkStart w:id="134" w:name="_Toc112572550"/>
      <w:bookmarkStart w:id="135" w:name="_Toc115794839"/>
      <w:bookmarkStart w:id="136" w:name="_Toc115794924"/>
      <w:r w:rsidRPr="00004CAC">
        <w:rPr>
          <w:rFonts w:eastAsiaTheme="minorEastAsia"/>
          <w:lang w:val="en-US" w:eastAsia="zh-CN"/>
        </w:rPr>
        <w:t>8</w:t>
      </w:r>
      <w:r w:rsidRPr="00004CAC">
        <w:rPr>
          <w:rFonts w:eastAsiaTheme="minorEastAsia"/>
          <w:lang w:val="en-US" w:eastAsia="zh-CN"/>
        </w:rPr>
        <w:tab/>
      </w:r>
      <w:r w:rsidR="001D29E3">
        <w:rPr>
          <w:rFonts w:eastAsiaTheme="minorEastAsia"/>
          <w:lang w:val="en-US" w:eastAsia="zh-CN"/>
        </w:rPr>
        <w:t>测量不确定性计算</w:t>
      </w:r>
      <w:bookmarkEnd w:id="134"/>
      <w:bookmarkEnd w:id="135"/>
      <w:bookmarkEnd w:id="136"/>
    </w:p>
    <w:p w:rsidR="002D0C10" w:rsidRDefault="001D29E3" w:rsidP="0082115C">
      <w:pPr>
        <w:ind w:firstLineChars="200" w:firstLine="480"/>
        <w:rPr>
          <w:rFonts w:eastAsiaTheme="minorEastAsia"/>
          <w:lang w:val="en-US" w:eastAsia="zh-CN"/>
        </w:rPr>
      </w:pPr>
      <w:r>
        <w:rPr>
          <w:rFonts w:eastAsiaTheme="minorEastAsia"/>
          <w:lang w:val="en-US" w:eastAsia="zh-CN"/>
        </w:rPr>
        <w:t>每个被测天线方向图应该伴随有一个测量不确定性计算</w:t>
      </w:r>
      <w:r>
        <w:rPr>
          <w:rFonts w:eastAsiaTheme="minorEastAsia" w:hint="eastAsia"/>
          <w:lang w:val="en-US" w:eastAsia="zh-CN"/>
        </w:rPr>
        <w:t>。</w:t>
      </w:r>
      <w:r>
        <w:rPr>
          <w:rFonts w:eastAsiaTheme="minorEastAsia"/>
          <w:lang w:val="en-US" w:eastAsia="zh-CN"/>
        </w:rPr>
        <w:t>没有它</w:t>
      </w:r>
      <w:r>
        <w:rPr>
          <w:rFonts w:eastAsiaTheme="minorEastAsia" w:hint="eastAsia"/>
          <w:lang w:val="en-US" w:eastAsia="zh-CN"/>
        </w:rPr>
        <w:t>，则这个测量</w:t>
      </w:r>
      <w:r>
        <w:rPr>
          <w:rFonts w:eastAsiaTheme="minorEastAsia"/>
          <w:lang w:val="en-US" w:eastAsia="zh-CN"/>
        </w:rPr>
        <w:t>对于</w:t>
      </w:r>
      <w:r w:rsidR="00CA451C">
        <w:rPr>
          <w:rFonts w:eastAsiaTheme="minorEastAsia" w:hint="eastAsia"/>
          <w:lang w:val="en-US" w:eastAsia="zh-CN"/>
        </w:rPr>
        <w:t>验证</w:t>
      </w:r>
      <w:r>
        <w:rPr>
          <w:rFonts w:eastAsiaTheme="minorEastAsia"/>
          <w:lang w:val="en-US" w:eastAsia="zh-CN"/>
        </w:rPr>
        <w:t>目的是没有用的</w:t>
      </w:r>
      <w:r>
        <w:rPr>
          <w:rFonts w:eastAsiaTheme="minorEastAsia" w:hint="eastAsia"/>
          <w:lang w:val="en-US" w:eastAsia="zh-CN"/>
        </w:rPr>
        <w:t>。</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US" w:eastAsia="zh-CN"/>
        </w:rPr>
      </w:pPr>
      <w:bookmarkStart w:id="137" w:name="_Toc112572551"/>
      <w:bookmarkStart w:id="138" w:name="_Toc115794840"/>
      <w:bookmarkStart w:id="139" w:name="_Toc115794925"/>
      <w:r>
        <w:rPr>
          <w:rFonts w:eastAsiaTheme="minorEastAsia"/>
          <w:lang w:val="en-US" w:eastAsia="zh-CN"/>
        </w:rPr>
        <w:br w:type="page"/>
      </w:r>
    </w:p>
    <w:p w:rsidR="00785AD7" w:rsidRPr="00004CAC" w:rsidRDefault="00785AD7" w:rsidP="00785AD7">
      <w:pPr>
        <w:pStyle w:val="Heading2"/>
        <w:rPr>
          <w:rFonts w:eastAsiaTheme="minorEastAsia"/>
          <w:lang w:val="en-US" w:eastAsia="zh-CN"/>
        </w:rPr>
      </w:pPr>
      <w:r w:rsidRPr="00004CAC">
        <w:rPr>
          <w:rFonts w:eastAsiaTheme="minorEastAsia"/>
          <w:lang w:val="en-US" w:eastAsia="zh-CN"/>
        </w:rPr>
        <w:t>8.1</w:t>
      </w:r>
      <w:r w:rsidRPr="00004CAC">
        <w:rPr>
          <w:rFonts w:eastAsiaTheme="minorEastAsia"/>
          <w:lang w:val="en-US" w:eastAsia="zh-CN"/>
        </w:rPr>
        <w:tab/>
      </w:r>
      <w:r w:rsidR="001D29E3">
        <w:rPr>
          <w:rFonts w:eastAsiaTheme="minorEastAsia"/>
          <w:lang w:val="en-US" w:eastAsia="zh-CN"/>
        </w:rPr>
        <w:t>典型测量不确定性</w:t>
      </w:r>
      <w:bookmarkEnd w:id="137"/>
      <w:bookmarkEnd w:id="138"/>
      <w:bookmarkEnd w:id="139"/>
    </w:p>
    <w:p w:rsidR="00785AD7" w:rsidRPr="00004CAC" w:rsidRDefault="001D29E3" w:rsidP="0082115C">
      <w:pPr>
        <w:ind w:firstLineChars="200" w:firstLine="480"/>
        <w:rPr>
          <w:rFonts w:eastAsiaTheme="minorEastAsia"/>
          <w:lang w:val="en-US" w:eastAsia="zh-CN"/>
        </w:rPr>
      </w:pPr>
      <w:r>
        <w:rPr>
          <w:rFonts w:eastAsiaTheme="minorEastAsia"/>
          <w:lang w:val="en-US" w:eastAsia="zh-CN"/>
        </w:rPr>
        <w:t>可以采用一个统一的测量不确定性计算来描述测量系统的典型测量精度</w:t>
      </w:r>
      <w:r>
        <w:rPr>
          <w:rFonts w:eastAsiaTheme="minorEastAsia" w:hint="eastAsia"/>
          <w:lang w:val="en-US" w:eastAsia="zh-CN"/>
        </w:rPr>
        <w:t>。</w:t>
      </w:r>
      <w:r>
        <w:rPr>
          <w:rFonts w:eastAsiaTheme="minorEastAsia"/>
          <w:lang w:val="en-US" w:eastAsia="zh-CN"/>
        </w:rPr>
        <w:t>所有</w:t>
      </w:r>
      <w:r w:rsidR="00FB3A03">
        <w:rPr>
          <w:rFonts w:eastAsiaTheme="minorEastAsia"/>
          <w:lang w:val="en-US" w:eastAsia="zh-CN"/>
        </w:rPr>
        <w:t>通常存在于测量系统中和</w:t>
      </w:r>
      <w:r w:rsidR="00733F00">
        <w:rPr>
          <w:rFonts w:eastAsiaTheme="minorEastAsia"/>
          <w:lang w:val="en-US" w:eastAsia="zh-CN"/>
        </w:rPr>
        <w:t>测量期间的</w:t>
      </w:r>
      <w:r>
        <w:rPr>
          <w:rFonts w:eastAsiaTheme="minorEastAsia"/>
          <w:lang w:val="en-US" w:eastAsia="zh-CN"/>
        </w:rPr>
        <w:t>不确定性来源</w:t>
      </w:r>
      <w:r w:rsidR="00FB3A03">
        <w:rPr>
          <w:rFonts w:eastAsiaTheme="minorEastAsia"/>
          <w:lang w:val="en-US" w:eastAsia="zh-CN"/>
        </w:rPr>
        <w:t>被确定</w:t>
      </w:r>
      <w:r w:rsidR="00733F00">
        <w:rPr>
          <w:rFonts w:eastAsiaTheme="minorEastAsia"/>
          <w:lang w:val="en-US" w:eastAsia="zh-CN"/>
        </w:rPr>
        <w:t>和估算</w:t>
      </w:r>
      <w:r w:rsidR="00733F00">
        <w:rPr>
          <w:rFonts w:eastAsiaTheme="minorEastAsia" w:hint="eastAsia"/>
          <w:lang w:val="en-US" w:eastAsia="zh-CN"/>
        </w:rPr>
        <w:t>，</w:t>
      </w:r>
      <w:r w:rsidR="00733F00">
        <w:rPr>
          <w:rFonts w:eastAsiaTheme="minorEastAsia"/>
          <w:lang w:val="en-US" w:eastAsia="zh-CN"/>
        </w:rPr>
        <w:t>然后进行一个总的不确定性计算</w:t>
      </w:r>
      <w:r w:rsidR="00733F00">
        <w:rPr>
          <w:rFonts w:eastAsiaTheme="minorEastAsia" w:hint="eastAsia"/>
          <w:lang w:val="en-US" w:eastAsia="zh-CN"/>
        </w:rPr>
        <w:t>，</w:t>
      </w:r>
      <w:r w:rsidR="00733F00">
        <w:rPr>
          <w:rFonts w:eastAsiaTheme="minorEastAsia"/>
          <w:lang w:val="en-US" w:eastAsia="zh-CN"/>
        </w:rPr>
        <w:t>我们称之为</w:t>
      </w:r>
      <w:r w:rsidR="00733F00" w:rsidRPr="00646290">
        <w:rPr>
          <w:rFonts w:asciiTheme="minorEastAsia" w:eastAsiaTheme="minorEastAsia" w:hAnsiTheme="minorEastAsia"/>
          <w:iCs/>
          <w:lang w:val="en-US" w:eastAsia="zh-CN"/>
        </w:rPr>
        <w:t>系统的典型测量</w:t>
      </w:r>
      <w:r w:rsidR="00733F00" w:rsidRPr="002D2B12">
        <w:rPr>
          <w:rFonts w:ascii="STKaiti" w:eastAsia="STKaiti" w:hAnsi="STKaiti"/>
          <w:iCs/>
          <w:lang w:val="en-US" w:eastAsia="zh-CN"/>
        </w:rPr>
        <w:t>不确定性</w:t>
      </w:r>
      <w:r w:rsidR="00733F00">
        <w:rPr>
          <w:rFonts w:eastAsiaTheme="minorEastAsia" w:hint="eastAsia"/>
          <w:i/>
          <w:iCs/>
          <w:lang w:val="en-US" w:eastAsia="zh-CN"/>
        </w:rPr>
        <w:t>。</w:t>
      </w:r>
      <w:r w:rsidR="00CA451C">
        <w:rPr>
          <w:rFonts w:eastAsiaTheme="minorEastAsia"/>
          <w:lang w:val="en-US" w:eastAsia="zh-CN"/>
        </w:rPr>
        <w:t>此数值对平均测量情形给出了一个测量系统精度的总体</w:t>
      </w:r>
      <w:r w:rsidR="00733F00">
        <w:rPr>
          <w:rFonts w:eastAsiaTheme="minorEastAsia"/>
          <w:lang w:val="en-US" w:eastAsia="zh-CN"/>
        </w:rPr>
        <w:t>概念</w:t>
      </w:r>
      <w:r w:rsidR="00733F00">
        <w:rPr>
          <w:rFonts w:eastAsiaTheme="minorEastAsia" w:hint="eastAsia"/>
          <w:lang w:val="en-US" w:eastAsia="zh-CN"/>
        </w:rPr>
        <w:t>。对</w:t>
      </w:r>
      <w:r w:rsidR="00733F00">
        <w:rPr>
          <w:rFonts w:eastAsiaTheme="minorEastAsia"/>
          <w:lang w:val="en-US" w:eastAsia="zh-CN"/>
        </w:rPr>
        <w:t>一个</w:t>
      </w:r>
      <w:r w:rsidR="00733F00">
        <w:rPr>
          <w:rFonts w:eastAsiaTheme="minorEastAsia" w:hint="eastAsia"/>
          <w:lang w:val="en-US" w:eastAsia="zh-CN"/>
        </w:rPr>
        <w:t>95%</w:t>
      </w:r>
      <w:r w:rsidR="00FB3A03">
        <w:rPr>
          <w:rFonts w:eastAsiaTheme="minorEastAsia" w:hint="eastAsia"/>
          <w:lang w:val="en-US" w:eastAsia="zh-CN"/>
        </w:rPr>
        <w:t>的置信区间</w:t>
      </w:r>
      <w:r w:rsidR="00733F00">
        <w:rPr>
          <w:rFonts w:eastAsiaTheme="minorEastAsia" w:hint="eastAsia"/>
          <w:lang w:val="en-US" w:eastAsia="zh-CN"/>
        </w:rPr>
        <w:t>达到一个介于</w:t>
      </w:r>
      <w:r w:rsidR="00785AD7" w:rsidRPr="00004CAC">
        <w:rPr>
          <w:rFonts w:eastAsiaTheme="minorEastAsia"/>
          <w:lang w:val="en-US" w:eastAsia="zh-CN"/>
        </w:rPr>
        <w:t>1.5 dB</w:t>
      </w:r>
      <w:r w:rsidR="00733F00">
        <w:rPr>
          <w:rFonts w:eastAsiaTheme="minorEastAsia"/>
          <w:lang w:val="en-US" w:eastAsia="zh-CN"/>
        </w:rPr>
        <w:t>和</w:t>
      </w:r>
      <w:r w:rsidR="00785AD7" w:rsidRPr="00004CAC">
        <w:rPr>
          <w:rFonts w:eastAsiaTheme="minorEastAsia"/>
          <w:lang w:val="en-US" w:eastAsia="zh-CN"/>
        </w:rPr>
        <w:t>2.5 dB</w:t>
      </w:r>
      <w:r w:rsidR="00FB3A03">
        <w:rPr>
          <w:rFonts w:eastAsiaTheme="minorEastAsia"/>
          <w:lang w:val="en-US" w:eastAsia="zh-CN"/>
        </w:rPr>
        <w:t>之间的典型测量不确定性可以认为是一个良好的成绩</w:t>
      </w:r>
      <w:r w:rsidR="00733F00">
        <w:rPr>
          <w:rFonts w:eastAsiaTheme="minorEastAsia" w:hint="eastAsia"/>
          <w:lang w:val="en-US" w:eastAsia="zh-CN"/>
        </w:rPr>
        <w:t>。</w:t>
      </w:r>
      <w:r w:rsidR="00733F00">
        <w:rPr>
          <w:rFonts w:eastAsiaTheme="minorEastAsia"/>
          <w:lang w:val="en-US" w:eastAsia="zh-CN"/>
        </w:rPr>
        <w:t>只有当所有主要贡献误差源被降到最小</w:t>
      </w:r>
      <w:r w:rsidR="00733F00">
        <w:rPr>
          <w:rFonts w:eastAsiaTheme="minorEastAsia" w:hint="eastAsia"/>
          <w:lang w:val="en-US" w:eastAsia="zh-CN"/>
        </w:rPr>
        <w:t>，</w:t>
      </w:r>
      <w:r w:rsidR="00CA451C">
        <w:rPr>
          <w:rFonts w:eastAsiaTheme="minorEastAsia" w:hint="eastAsia"/>
          <w:lang w:val="en-US" w:eastAsia="zh-CN"/>
        </w:rPr>
        <w:t>并</w:t>
      </w:r>
      <w:r w:rsidR="00733F00">
        <w:rPr>
          <w:rFonts w:eastAsiaTheme="minorEastAsia"/>
          <w:lang w:val="en-US" w:eastAsia="zh-CN"/>
        </w:rPr>
        <w:t>且当测量是执行得非常精确时</w:t>
      </w:r>
      <w:r w:rsidR="00CA451C">
        <w:rPr>
          <w:rFonts w:eastAsiaTheme="minorEastAsia" w:hint="eastAsia"/>
          <w:lang w:val="en-US" w:eastAsia="zh-CN"/>
        </w:rPr>
        <w:t>这</w:t>
      </w:r>
      <w:r w:rsidR="00733F00">
        <w:rPr>
          <w:rFonts w:eastAsiaTheme="minorEastAsia"/>
          <w:lang w:val="en-US" w:eastAsia="zh-CN"/>
        </w:rPr>
        <w:t>才可能达到</w:t>
      </w:r>
      <w:r w:rsidR="00733F00">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140" w:name="_Toc112572552"/>
      <w:bookmarkStart w:id="141" w:name="_Toc115794841"/>
      <w:bookmarkStart w:id="142" w:name="_Toc115794926"/>
      <w:r w:rsidRPr="00004CAC">
        <w:rPr>
          <w:rFonts w:eastAsiaTheme="minorEastAsia"/>
          <w:lang w:val="en-US" w:eastAsia="zh-CN"/>
        </w:rPr>
        <w:t>8.2</w:t>
      </w:r>
      <w:r w:rsidRPr="00004CAC">
        <w:rPr>
          <w:rFonts w:eastAsiaTheme="minorEastAsia"/>
          <w:lang w:val="en-US" w:eastAsia="zh-CN"/>
        </w:rPr>
        <w:tab/>
      </w:r>
      <w:r w:rsidR="00733F00">
        <w:rPr>
          <w:rFonts w:eastAsiaTheme="minorEastAsia"/>
          <w:lang w:val="en-US" w:eastAsia="zh-CN"/>
        </w:rPr>
        <w:t>实际的测量不确定性</w:t>
      </w:r>
      <w:bookmarkEnd w:id="140"/>
      <w:bookmarkEnd w:id="141"/>
      <w:bookmarkEnd w:id="142"/>
    </w:p>
    <w:p w:rsidR="00785AD7" w:rsidRPr="00004CAC" w:rsidRDefault="00733F00" w:rsidP="0082115C">
      <w:pPr>
        <w:ind w:firstLineChars="200" w:firstLine="480"/>
        <w:rPr>
          <w:rFonts w:eastAsiaTheme="minorEastAsia"/>
          <w:lang w:val="en-US" w:eastAsia="zh-CN"/>
        </w:rPr>
      </w:pPr>
      <w:r>
        <w:rPr>
          <w:rFonts w:eastAsiaTheme="minorEastAsia"/>
          <w:lang w:val="en-US" w:eastAsia="zh-CN"/>
        </w:rPr>
        <w:t>但是</w:t>
      </w:r>
      <w:r>
        <w:rPr>
          <w:rFonts w:eastAsiaTheme="minorEastAsia" w:hint="eastAsia"/>
          <w:lang w:val="en-US" w:eastAsia="zh-CN"/>
        </w:rPr>
        <w:t>，</w:t>
      </w:r>
      <w:r>
        <w:rPr>
          <w:rFonts w:eastAsiaTheme="minorEastAsia"/>
          <w:lang w:val="en-US" w:eastAsia="zh-CN"/>
        </w:rPr>
        <w:t>对于每个测量</w:t>
      </w:r>
      <w:r>
        <w:rPr>
          <w:rFonts w:eastAsiaTheme="minorEastAsia" w:hint="eastAsia"/>
          <w:lang w:val="en-US" w:eastAsia="zh-CN"/>
        </w:rPr>
        <w:t>，</w:t>
      </w:r>
      <w:r>
        <w:rPr>
          <w:rFonts w:eastAsiaTheme="minorEastAsia"/>
          <w:lang w:val="en-US" w:eastAsia="zh-CN"/>
        </w:rPr>
        <w:t>必须要计算一个各自的测量不确定性</w:t>
      </w:r>
      <w:r>
        <w:rPr>
          <w:rFonts w:eastAsiaTheme="minorEastAsia" w:hint="eastAsia"/>
          <w:lang w:val="en-US" w:eastAsia="zh-CN"/>
        </w:rPr>
        <w:t>，</w:t>
      </w:r>
      <w:r w:rsidR="00CA451C">
        <w:rPr>
          <w:rFonts w:eastAsiaTheme="minorEastAsia"/>
          <w:lang w:val="en-US" w:eastAsia="zh-CN"/>
        </w:rPr>
        <w:t>考虑在实际测量期间它们所发生的特定环境</w:t>
      </w:r>
      <w:r>
        <w:rPr>
          <w:rFonts w:eastAsiaTheme="minorEastAsia" w:hint="eastAsia"/>
          <w:lang w:val="en-US" w:eastAsia="zh-CN"/>
        </w:rPr>
        <w:t>。例如，由于反射和飞行误差所引起的变化</w:t>
      </w:r>
      <w:r w:rsidR="00CA451C">
        <w:rPr>
          <w:rFonts w:eastAsiaTheme="minorEastAsia" w:hint="eastAsia"/>
          <w:lang w:val="en-US" w:eastAsia="zh-CN"/>
        </w:rPr>
        <w:t>对于每个测量和每个发射</w:t>
      </w:r>
      <w:r w:rsidR="004D4C6A">
        <w:rPr>
          <w:rFonts w:eastAsiaTheme="minorEastAsia" w:hint="eastAsia"/>
          <w:lang w:val="en-US" w:eastAsia="zh-CN"/>
        </w:rPr>
        <w:t>地点及</w:t>
      </w:r>
      <w:r w:rsidR="00CA451C">
        <w:rPr>
          <w:rFonts w:eastAsiaTheme="minorEastAsia" w:hint="eastAsia"/>
          <w:lang w:val="en-US" w:eastAsia="zh-CN"/>
        </w:rPr>
        <w:t>发射</w:t>
      </w:r>
      <w:r w:rsidR="004D4C6A">
        <w:rPr>
          <w:rFonts w:eastAsiaTheme="minorEastAsia" w:hint="eastAsia"/>
          <w:lang w:val="en-US" w:eastAsia="zh-CN"/>
        </w:rPr>
        <w:t>天线配置将是不同的。</w:t>
      </w:r>
      <w:r w:rsidR="004D4C6A">
        <w:rPr>
          <w:rFonts w:eastAsiaTheme="minorEastAsia"/>
          <w:lang w:val="en-US" w:eastAsia="zh-CN"/>
        </w:rPr>
        <w:t>只有通过考虑这些差别</w:t>
      </w:r>
      <w:r w:rsidR="004D4C6A">
        <w:rPr>
          <w:rFonts w:eastAsiaTheme="minorEastAsia" w:hint="eastAsia"/>
          <w:lang w:val="en-US" w:eastAsia="zh-CN"/>
        </w:rPr>
        <w:t>，</w:t>
      </w:r>
      <w:r w:rsidR="00CA451C">
        <w:rPr>
          <w:rFonts w:eastAsiaTheme="minorEastAsia"/>
          <w:lang w:val="en-US" w:eastAsia="zh-CN"/>
        </w:rPr>
        <w:t>才能对各个测量呈现</w:t>
      </w:r>
      <w:r w:rsidR="004D4C6A">
        <w:rPr>
          <w:rFonts w:eastAsiaTheme="minorEastAsia"/>
          <w:lang w:val="en-US" w:eastAsia="zh-CN"/>
        </w:rPr>
        <w:t>出</w:t>
      </w:r>
      <w:r w:rsidR="003810C4">
        <w:rPr>
          <w:rFonts w:eastAsiaTheme="minorEastAsia"/>
          <w:lang w:val="en-US" w:eastAsia="zh-CN"/>
        </w:rPr>
        <w:t>一个</w:t>
      </w:r>
      <w:r w:rsidR="004D4C6A">
        <w:rPr>
          <w:rFonts w:eastAsiaTheme="minorEastAsia"/>
          <w:lang w:val="en-US" w:eastAsia="zh-CN"/>
        </w:rPr>
        <w:t>正确的测量精度指数</w:t>
      </w:r>
      <w:r w:rsidR="004D4C6A">
        <w:rPr>
          <w:rFonts w:eastAsiaTheme="minorEastAsia" w:hint="eastAsia"/>
          <w:lang w:val="en-US" w:eastAsia="zh-CN"/>
        </w:rPr>
        <w:t>。</w:t>
      </w:r>
      <w:r w:rsidR="00785AD7" w:rsidRPr="00004CAC">
        <w:rPr>
          <w:rFonts w:eastAsiaTheme="minorEastAsia"/>
          <w:lang w:val="en-US" w:eastAsia="zh-CN"/>
        </w:rPr>
        <w:t xml:space="preserve"> </w:t>
      </w:r>
    </w:p>
    <w:p w:rsidR="00785AD7" w:rsidRPr="00004CAC" w:rsidRDefault="00DF0374" w:rsidP="002D2B12">
      <w:pPr>
        <w:ind w:firstLineChars="200" w:firstLine="480"/>
        <w:rPr>
          <w:rFonts w:eastAsiaTheme="minorEastAsia"/>
          <w:lang w:val="en-US" w:eastAsia="zh-CN"/>
        </w:rPr>
      </w:pPr>
      <w:r>
        <w:rPr>
          <w:rFonts w:eastAsiaTheme="minorEastAsia"/>
          <w:lang w:val="en-US" w:eastAsia="zh-CN"/>
        </w:rPr>
        <w:t>这样做的一个很好方法是以</w:t>
      </w:r>
      <w:r w:rsidR="00CA451C">
        <w:rPr>
          <w:rFonts w:eastAsiaTheme="minorEastAsia"/>
          <w:lang w:val="en-US" w:eastAsia="zh-CN"/>
        </w:rPr>
        <w:t>计算</w:t>
      </w:r>
      <w:r>
        <w:rPr>
          <w:rFonts w:eastAsiaTheme="minorEastAsia"/>
          <w:lang w:val="en-US" w:eastAsia="zh-CN"/>
        </w:rPr>
        <w:t>统一测量精度开始</w:t>
      </w:r>
      <w:r>
        <w:rPr>
          <w:rFonts w:eastAsiaTheme="minorEastAsia" w:hint="eastAsia"/>
          <w:lang w:val="en-US" w:eastAsia="zh-CN"/>
        </w:rPr>
        <w:t>，</w:t>
      </w:r>
      <w:r>
        <w:rPr>
          <w:rFonts w:eastAsiaTheme="minorEastAsia"/>
          <w:lang w:val="en-US" w:eastAsia="zh-CN"/>
        </w:rPr>
        <w:t>检验该计算中的所有值并针对在测量期间发生的特定环境对它们进行修正</w:t>
      </w:r>
      <w:r>
        <w:rPr>
          <w:rFonts w:eastAsiaTheme="minorEastAsia" w:hint="eastAsia"/>
          <w:lang w:val="en-US" w:eastAsia="zh-CN"/>
        </w:rPr>
        <w:t>。如第</w:t>
      </w:r>
      <w:r>
        <w:rPr>
          <w:rFonts w:eastAsiaTheme="minorEastAsia" w:hint="eastAsia"/>
          <w:lang w:val="en-US" w:eastAsia="zh-CN"/>
        </w:rPr>
        <w:t>7</w:t>
      </w:r>
      <w:r>
        <w:rPr>
          <w:rFonts w:eastAsiaTheme="minorEastAsia" w:hint="eastAsia"/>
          <w:lang w:val="en-US" w:eastAsia="zh-CN"/>
        </w:rPr>
        <w:t>节中所描述的测量数据分析将对此处理给出重要输入。</w:t>
      </w:r>
      <w:r>
        <w:rPr>
          <w:rFonts w:eastAsiaTheme="minorEastAsia"/>
          <w:lang w:val="en-US" w:eastAsia="zh-CN"/>
        </w:rPr>
        <w:t>这样计算出来的值被称为</w:t>
      </w:r>
      <w:r w:rsidRPr="00646290">
        <w:rPr>
          <w:rFonts w:asciiTheme="minorEastAsia" w:eastAsiaTheme="minorEastAsia" w:hAnsiTheme="minorEastAsia"/>
          <w:iCs/>
          <w:lang w:val="en-US" w:eastAsia="zh-CN"/>
        </w:rPr>
        <w:t>实际测量不确定性</w:t>
      </w:r>
      <w:r>
        <w:rPr>
          <w:rFonts w:eastAsiaTheme="minorEastAsia" w:hint="eastAsia"/>
          <w:i/>
          <w:iCs/>
          <w:lang w:val="en-US" w:eastAsia="zh-CN"/>
        </w:rPr>
        <w:t>，</w:t>
      </w:r>
      <w:r>
        <w:rPr>
          <w:rFonts w:eastAsiaTheme="minorEastAsia"/>
          <w:lang w:val="en-US" w:eastAsia="zh-CN"/>
        </w:rPr>
        <w:t>并且对每个测量是唯一的</w:t>
      </w:r>
      <w:r>
        <w:rPr>
          <w:rFonts w:eastAsiaTheme="minorEastAsia" w:hint="eastAsia"/>
          <w:lang w:val="en-US" w:eastAsia="zh-CN"/>
        </w:rPr>
        <w:t>。在测量报告中必须要提到</w:t>
      </w:r>
      <w:r>
        <w:rPr>
          <w:rFonts w:eastAsiaTheme="minorEastAsia"/>
          <w:lang w:val="en-US" w:eastAsia="zh-CN"/>
        </w:rPr>
        <w:t>此数值</w:t>
      </w:r>
      <w:r>
        <w:rPr>
          <w:rFonts w:eastAsiaTheme="minorEastAsia" w:hint="eastAsia"/>
          <w:lang w:val="en-US" w:eastAsia="zh-CN"/>
        </w:rPr>
        <w:t>，</w:t>
      </w:r>
      <w:r w:rsidRPr="00646290">
        <w:rPr>
          <w:rFonts w:asciiTheme="minorEastAsia" w:eastAsiaTheme="minorEastAsia" w:hAnsiTheme="minorEastAsia"/>
          <w:iCs/>
          <w:lang w:val="en-US" w:eastAsia="zh-CN"/>
        </w:rPr>
        <w:t>而不是</w:t>
      </w:r>
      <w:r w:rsidRPr="00646290">
        <w:rPr>
          <w:rFonts w:asciiTheme="minorEastAsia" w:eastAsiaTheme="minorEastAsia" w:hAnsiTheme="minorEastAsia"/>
          <w:lang w:val="en-US" w:eastAsia="zh-CN"/>
        </w:rPr>
        <w:t>典型值</w:t>
      </w:r>
      <w:r>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143" w:name="_Toc112572553"/>
      <w:bookmarkStart w:id="144" w:name="_Toc115794842"/>
      <w:bookmarkStart w:id="145" w:name="_Toc115794927"/>
      <w:r w:rsidRPr="00004CAC">
        <w:rPr>
          <w:rFonts w:eastAsiaTheme="minorEastAsia"/>
          <w:lang w:val="en-US" w:eastAsia="zh-CN"/>
        </w:rPr>
        <w:t>8.3</w:t>
      </w:r>
      <w:r w:rsidRPr="00004CAC">
        <w:rPr>
          <w:rFonts w:eastAsiaTheme="minorEastAsia"/>
          <w:lang w:val="en-US" w:eastAsia="zh-CN"/>
        </w:rPr>
        <w:tab/>
      </w:r>
      <w:r w:rsidR="0012601F">
        <w:rPr>
          <w:rFonts w:eastAsiaTheme="minorEastAsia"/>
          <w:lang w:val="en-US" w:eastAsia="zh-CN"/>
        </w:rPr>
        <w:t>方法</w:t>
      </w:r>
      <w:bookmarkEnd w:id="143"/>
      <w:bookmarkEnd w:id="144"/>
      <w:bookmarkEnd w:id="145"/>
    </w:p>
    <w:p w:rsidR="00785AD7" w:rsidRPr="00004CAC" w:rsidRDefault="0012601F" w:rsidP="0082115C">
      <w:pPr>
        <w:ind w:firstLineChars="200" w:firstLine="480"/>
        <w:rPr>
          <w:rFonts w:eastAsiaTheme="minorEastAsia"/>
          <w:lang w:val="en-US" w:eastAsia="zh-CN"/>
        </w:rPr>
      </w:pPr>
      <w:r>
        <w:rPr>
          <w:rFonts w:eastAsiaTheme="minorEastAsia"/>
          <w:lang w:val="en-US" w:eastAsia="zh-CN"/>
        </w:rPr>
        <w:t>应该按照适用的国际标准来执行和呈现测量不确定性计算</w:t>
      </w:r>
      <w:r>
        <w:rPr>
          <w:rFonts w:eastAsiaTheme="minorEastAsia" w:hint="eastAsia"/>
          <w:lang w:val="en-US" w:eastAsia="zh-CN"/>
        </w:rPr>
        <w:t>，</w:t>
      </w:r>
      <w:r>
        <w:rPr>
          <w:rFonts w:eastAsiaTheme="minorEastAsia"/>
          <w:lang w:val="en-US" w:eastAsia="zh-CN"/>
        </w:rPr>
        <w:t>例如</w:t>
      </w:r>
      <w:r>
        <w:rPr>
          <w:rFonts w:eastAsiaTheme="minorEastAsia" w:hint="eastAsia"/>
          <w:lang w:val="en-US" w:eastAsia="zh-CN"/>
        </w:rPr>
        <w:t>，</w:t>
      </w:r>
      <w:r>
        <w:rPr>
          <w:rFonts w:eastAsiaTheme="minorEastAsia"/>
          <w:lang w:val="en-US" w:eastAsia="zh-CN"/>
        </w:rPr>
        <w:t>ISO</w:t>
      </w:r>
      <w:r>
        <w:rPr>
          <w:rFonts w:eastAsiaTheme="minorEastAsia"/>
          <w:lang w:val="en-US" w:eastAsia="zh-CN"/>
        </w:rPr>
        <w:t>的</w:t>
      </w:r>
      <w:r>
        <w:rPr>
          <w:rFonts w:eastAsiaTheme="minorEastAsia" w:hint="eastAsia"/>
          <w:lang w:val="en-US" w:eastAsia="zh-CN"/>
        </w:rPr>
        <w:t>“</w:t>
      </w:r>
      <w:r w:rsidR="003810C4">
        <w:rPr>
          <w:rFonts w:eastAsiaTheme="minorEastAsia" w:hint="eastAsia"/>
          <w:lang w:val="en-US" w:eastAsia="zh-CN"/>
        </w:rPr>
        <w:t>对</w:t>
      </w:r>
      <w:r>
        <w:rPr>
          <w:rFonts w:eastAsiaTheme="minorEastAsia"/>
          <w:lang w:val="en-US" w:eastAsia="zh-CN"/>
        </w:rPr>
        <w:t>测量中不确定性表达</w:t>
      </w:r>
      <w:r w:rsidR="003810C4">
        <w:rPr>
          <w:rFonts w:eastAsiaTheme="minorEastAsia"/>
          <w:lang w:val="en-US" w:eastAsia="zh-CN"/>
        </w:rPr>
        <w:t>的</w:t>
      </w:r>
      <w:r>
        <w:rPr>
          <w:rFonts w:eastAsiaTheme="minorEastAsia"/>
          <w:lang w:val="en-US" w:eastAsia="zh-CN"/>
        </w:rPr>
        <w:t>导则</w:t>
      </w:r>
      <w:r>
        <w:rPr>
          <w:rFonts w:eastAsiaTheme="minorEastAsia" w:hint="eastAsia"/>
          <w:lang w:val="en-US" w:eastAsia="zh-CN"/>
        </w:rPr>
        <w:t>”。</w:t>
      </w:r>
    </w:p>
    <w:p w:rsidR="00785AD7" w:rsidRPr="00004CAC" w:rsidRDefault="0012601F" w:rsidP="0082115C">
      <w:pPr>
        <w:ind w:firstLineChars="200" w:firstLine="480"/>
        <w:rPr>
          <w:rFonts w:eastAsiaTheme="minorEastAsia"/>
          <w:lang w:val="en-US" w:eastAsia="zh-CN"/>
        </w:rPr>
      </w:pPr>
      <w:r>
        <w:rPr>
          <w:rFonts w:eastAsiaTheme="minorEastAsia"/>
          <w:lang w:val="en-US" w:eastAsia="zh-CN"/>
        </w:rPr>
        <w:t>当采用这种方法</w:t>
      </w:r>
      <w:r>
        <w:rPr>
          <w:rFonts w:eastAsiaTheme="minorEastAsia" w:hint="eastAsia"/>
          <w:lang w:val="en-US" w:eastAsia="zh-CN"/>
        </w:rPr>
        <w:t>，首先描述</w:t>
      </w:r>
      <w:r>
        <w:rPr>
          <w:rFonts w:eastAsiaTheme="minorEastAsia"/>
          <w:lang w:val="en-US" w:eastAsia="zh-CN"/>
        </w:rPr>
        <w:t>每个测量</w:t>
      </w:r>
      <w:r>
        <w:rPr>
          <w:rFonts w:eastAsiaTheme="minorEastAsia" w:hint="eastAsia"/>
          <w:lang w:val="en-US" w:eastAsia="zh-CN"/>
        </w:rPr>
        <w:t>，</w:t>
      </w:r>
      <w:r>
        <w:rPr>
          <w:rFonts w:eastAsiaTheme="minorEastAsia"/>
          <w:lang w:val="en-US" w:eastAsia="zh-CN"/>
        </w:rPr>
        <w:t>然后</w:t>
      </w:r>
      <w:r w:rsidR="003810C4">
        <w:rPr>
          <w:rFonts w:eastAsiaTheme="minorEastAsia"/>
          <w:lang w:val="en-US" w:eastAsia="zh-CN"/>
        </w:rPr>
        <w:t>跟着</w:t>
      </w:r>
      <w:r>
        <w:rPr>
          <w:rFonts w:eastAsiaTheme="minorEastAsia"/>
          <w:lang w:val="en-US" w:eastAsia="zh-CN"/>
        </w:rPr>
        <w:t>是从所涉及的各个变量计算最终结果的数学公式</w:t>
      </w:r>
      <w:r>
        <w:rPr>
          <w:rFonts w:eastAsiaTheme="minorEastAsia" w:hint="eastAsia"/>
          <w:lang w:val="en-US" w:eastAsia="zh-CN"/>
        </w:rPr>
        <w:t>。</w:t>
      </w:r>
      <w:r>
        <w:rPr>
          <w:rFonts w:eastAsiaTheme="minorEastAsia"/>
          <w:lang w:val="en-US" w:eastAsia="zh-CN"/>
        </w:rPr>
        <w:t>之后</w:t>
      </w:r>
      <w:r>
        <w:rPr>
          <w:rFonts w:eastAsiaTheme="minorEastAsia" w:hint="eastAsia"/>
          <w:lang w:val="en-US" w:eastAsia="zh-CN"/>
        </w:rPr>
        <w:t>，用其不确定性来描述</w:t>
      </w:r>
      <w:r>
        <w:rPr>
          <w:rFonts w:eastAsiaTheme="minorEastAsia"/>
          <w:lang w:val="en-US" w:eastAsia="zh-CN"/>
        </w:rPr>
        <w:t>所有这些变量</w:t>
      </w:r>
      <w:r w:rsidR="003810C4">
        <w:rPr>
          <w:rFonts w:eastAsiaTheme="minorEastAsia" w:hint="eastAsia"/>
          <w:lang w:val="en-US" w:eastAsia="zh-CN"/>
        </w:rPr>
        <w:t>，并</w:t>
      </w:r>
      <w:r>
        <w:rPr>
          <w:rFonts w:eastAsiaTheme="minorEastAsia" w:hint="eastAsia"/>
          <w:lang w:val="en-US" w:eastAsia="zh-CN"/>
        </w:rPr>
        <w:t>确定它们对最终结果影响的加权因子。当以对数表示源变量时，首先必须将它们转换到线性值。</w:t>
      </w:r>
      <w:r w:rsidR="00476F84">
        <w:rPr>
          <w:rFonts w:eastAsiaTheme="minorEastAsia" w:hint="eastAsia"/>
          <w:lang w:val="en-US" w:eastAsia="zh-CN"/>
        </w:rPr>
        <w:t>采用这些信息，计算出最终结果的不确定性并以标准</w:t>
      </w:r>
      <w:r w:rsidR="005521F4">
        <w:rPr>
          <w:rFonts w:eastAsiaTheme="minorEastAsia" w:hint="eastAsia"/>
          <w:lang w:val="en-US" w:eastAsia="zh-CN"/>
        </w:rPr>
        <w:t>化的</w:t>
      </w:r>
      <w:r w:rsidR="00476F84">
        <w:rPr>
          <w:rFonts w:eastAsiaTheme="minorEastAsia" w:hint="eastAsia"/>
          <w:lang w:val="en-US" w:eastAsia="zh-CN"/>
        </w:rPr>
        <w:t>形式呈现。</w:t>
      </w:r>
      <w:r w:rsidR="00476F84">
        <w:rPr>
          <w:rFonts w:eastAsiaTheme="minorEastAsia"/>
          <w:lang w:val="en-US" w:eastAsia="zh-CN"/>
        </w:rPr>
        <w:t>还要确定对总体不确定性的主要贡献者</w:t>
      </w:r>
      <w:r w:rsidR="00476F84">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146" w:name="_Toc112572554"/>
      <w:bookmarkStart w:id="147" w:name="_Toc115794843"/>
      <w:bookmarkStart w:id="148" w:name="_Toc115794928"/>
      <w:r w:rsidRPr="00004CAC">
        <w:rPr>
          <w:rFonts w:eastAsiaTheme="minorEastAsia"/>
          <w:lang w:val="en-US" w:eastAsia="zh-CN"/>
        </w:rPr>
        <w:t>8.4</w:t>
      </w:r>
      <w:r w:rsidRPr="00004CAC">
        <w:rPr>
          <w:rFonts w:eastAsiaTheme="minorEastAsia"/>
          <w:lang w:val="en-US" w:eastAsia="zh-CN"/>
        </w:rPr>
        <w:tab/>
      </w:r>
      <w:r w:rsidR="00476F84">
        <w:rPr>
          <w:rFonts w:eastAsiaTheme="minorEastAsia"/>
          <w:lang w:val="en-US" w:eastAsia="zh-CN"/>
        </w:rPr>
        <w:t>一个测量不确定性计算的实例</w:t>
      </w:r>
      <w:bookmarkEnd w:id="146"/>
      <w:bookmarkEnd w:id="147"/>
      <w:bookmarkEnd w:id="148"/>
    </w:p>
    <w:p w:rsidR="002D0C10" w:rsidRDefault="004E2334" w:rsidP="0082115C">
      <w:pPr>
        <w:ind w:firstLineChars="200" w:firstLine="480"/>
        <w:rPr>
          <w:rFonts w:eastAsiaTheme="minorEastAsia"/>
          <w:lang w:val="en-US" w:eastAsia="zh-CN"/>
        </w:rPr>
      </w:pPr>
      <w:r>
        <w:rPr>
          <w:rFonts w:eastAsiaTheme="minorEastAsia"/>
          <w:lang w:val="en-US" w:eastAsia="zh-CN"/>
        </w:rPr>
        <w:t>在本节中</w:t>
      </w:r>
      <w:r>
        <w:rPr>
          <w:rFonts w:eastAsiaTheme="minorEastAsia" w:hint="eastAsia"/>
          <w:lang w:val="en-US" w:eastAsia="zh-CN"/>
        </w:rPr>
        <w:t>，</w:t>
      </w:r>
      <w:r>
        <w:rPr>
          <w:rFonts w:eastAsiaTheme="minorEastAsia"/>
          <w:lang w:val="en-US" w:eastAsia="zh-CN"/>
        </w:rPr>
        <w:t>给出了</w:t>
      </w:r>
      <w:r>
        <w:rPr>
          <w:rFonts w:eastAsiaTheme="minorEastAsia" w:hint="eastAsia"/>
          <w:lang w:val="en-US" w:eastAsia="zh-CN"/>
        </w:rPr>
        <w:t>一个天线方向图测量系统实际不确定性计算的</w:t>
      </w:r>
      <w:r>
        <w:rPr>
          <w:rFonts w:eastAsiaTheme="minorEastAsia"/>
          <w:lang w:val="en-US" w:eastAsia="zh-CN"/>
        </w:rPr>
        <w:t>一个实际例子</w:t>
      </w:r>
      <w:r>
        <w:rPr>
          <w:rFonts w:eastAsiaTheme="minorEastAsia" w:hint="eastAsia"/>
          <w:lang w:val="en-US" w:eastAsia="zh-CN"/>
        </w:rPr>
        <w:t>。</w:t>
      </w:r>
      <w:r>
        <w:rPr>
          <w:rFonts w:eastAsiaTheme="minorEastAsia"/>
          <w:lang w:val="en-US" w:eastAsia="zh-CN"/>
        </w:rPr>
        <w:t>该实例显示了不同误差源的影响</w:t>
      </w:r>
      <w:r>
        <w:rPr>
          <w:rFonts w:eastAsiaTheme="minorEastAsia" w:hint="eastAsia"/>
          <w:lang w:val="en-US" w:eastAsia="zh-CN"/>
        </w:rPr>
        <w:t>，</w:t>
      </w:r>
      <w:r>
        <w:rPr>
          <w:rFonts w:eastAsiaTheme="minorEastAsia"/>
          <w:lang w:val="en-US" w:eastAsia="zh-CN"/>
        </w:rPr>
        <w:t>目的是要帮助</w:t>
      </w:r>
      <w:r w:rsidR="00536AF2">
        <w:rPr>
          <w:rFonts w:eastAsiaTheme="minorEastAsia"/>
          <w:lang w:val="en-US" w:eastAsia="zh-CN"/>
        </w:rPr>
        <w:t>进行自己的测量不确定性分析</w:t>
      </w:r>
      <w:r w:rsidR="00536AF2">
        <w:rPr>
          <w:rFonts w:eastAsiaTheme="minorEastAsia" w:hint="eastAsia"/>
          <w:lang w:val="en-US" w:eastAsia="zh-CN"/>
        </w:rPr>
        <w:t>。</w:t>
      </w:r>
      <w:r w:rsidR="00536AF2">
        <w:rPr>
          <w:rFonts w:eastAsiaTheme="minorEastAsia"/>
          <w:lang w:val="en-US" w:eastAsia="zh-CN"/>
        </w:rPr>
        <w:t>在本实例中所用的数值是随意的</w:t>
      </w:r>
      <w:r w:rsidR="00536AF2">
        <w:rPr>
          <w:rFonts w:eastAsiaTheme="minorEastAsia" w:hint="eastAsia"/>
          <w:lang w:val="en-US" w:eastAsia="zh-CN"/>
        </w:rPr>
        <w:t>，</w:t>
      </w:r>
      <w:r w:rsidR="00536AF2">
        <w:rPr>
          <w:rFonts w:eastAsiaTheme="minorEastAsia"/>
          <w:lang w:val="en-US" w:eastAsia="zh-CN"/>
        </w:rPr>
        <w:t>并且在实际中可以更好或更差</w:t>
      </w:r>
      <w:r w:rsidR="00536AF2">
        <w:rPr>
          <w:rFonts w:eastAsiaTheme="minorEastAsia" w:hint="eastAsia"/>
          <w:lang w:val="en-US" w:eastAsia="zh-CN"/>
        </w:rPr>
        <w:t>，</w:t>
      </w:r>
      <w:r w:rsidR="00536AF2">
        <w:rPr>
          <w:rFonts w:eastAsiaTheme="minorEastAsia"/>
          <w:lang w:val="en-US" w:eastAsia="zh-CN"/>
        </w:rPr>
        <w:t>取决于优化设计所付出的努力</w:t>
      </w:r>
      <w:r w:rsidR="00536AF2">
        <w:rPr>
          <w:rFonts w:eastAsiaTheme="minorEastAsia" w:hint="eastAsia"/>
          <w:lang w:val="en-US" w:eastAsia="zh-CN"/>
        </w:rPr>
        <w:t>。</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85AD7" w:rsidRDefault="00536AF2" w:rsidP="0082115C">
      <w:pPr>
        <w:keepNext/>
        <w:keepLines/>
        <w:ind w:firstLineChars="200" w:firstLine="480"/>
        <w:rPr>
          <w:rFonts w:eastAsiaTheme="minorEastAsia"/>
          <w:lang w:val="en-US" w:eastAsia="zh-CN"/>
        </w:rPr>
      </w:pPr>
      <w:r>
        <w:rPr>
          <w:rFonts w:eastAsiaTheme="minorEastAsia"/>
          <w:lang w:val="en-US" w:eastAsia="zh-CN"/>
        </w:rPr>
        <w:t>该实例描述了测量一个</w:t>
      </w:r>
      <w:r>
        <w:rPr>
          <w:rFonts w:eastAsiaTheme="minorEastAsia"/>
          <w:lang w:val="en-US" w:eastAsia="zh-CN"/>
        </w:rPr>
        <w:t>VHF FM</w:t>
      </w:r>
      <w:r w:rsidR="005521F4">
        <w:rPr>
          <w:rFonts w:eastAsiaTheme="minorEastAsia"/>
          <w:lang w:val="en-US" w:eastAsia="zh-CN"/>
        </w:rPr>
        <w:t>广播发射机</w:t>
      </w:r>
      <w:r>
        <w:rPr>
          <w:rFonts w:eastAsiaTheme="minorEastAsia"/>
          <w:lang w:val="en-US" w:eastAsia="zh-CN"/>
        </w:rPr>
        <w:t>水平天线方向图的一个虚构</w:t>
      </w:r>
      <w:r w:rsidR="005521F4">
        <w:rPr>
          <w:rFonts w:eastAsiaTheme="minorEastAsia"/>
          <w:lang w:val="en-US" w:eastAsia="zh-CN"/>
        </w:rPr>
        <w:t>的</w:t>
      </w:r>
      <w:r>
        <w:rPr>
          <w:rFonts w:eastAsiaTheme="minorEastAsia"/>
          <w:lang w:val="en-US" w:eastAsia="zh-CN"/>
        </w:rPr>
        <w:t>基于直升飞机的测量系统</w:t>
      </w:r>
      <w:r>
        <w:rPr>
          <w:rFonts w:eastAsiaTheme="minorEastAsia" w:hint="eastAsia"/>
          <w:lang w:val="en-US" w:eastAsia="zh-CN"/>
        </w:rPr>
        <w:t>，</w:t>
      </w:r>
      <w:r>
        <w:rPr>
          <w:rFonts w:eastAsiaTheme="minorEastAsia"/>
          <w:lang w:val="en-US" w:eastAsia="zh-CN"/>
        </w:rPr>
        <w:t>以</w:t>
      </w:r>
      <w:r>
        <w:rPr>
          <w:rFonts w:eastAsiaTheme="minorEastAsia"/>
          <w:lang w:val="en-US" w:eastAsia="zh-CN"/>
        </w:rPr>
        <w:t>ERP</w:t>
      </w:r>
      <w:r>
        <w:rPr>
          <w:rFonts w:eastAsiaTheme="minorEastAsia"/>
          <w:lang w:val="en-US" w:eastAsia="zh-CN"/>
        </w:rPr>
        <w:t>表示</w:t>
      </w:r>
      <w:r>
        <w:rPr>
          <w:rFonts w:eastAsiaTheme="minorEastAsia" w:hint="eastAsia"/>
          <w:lang w:val="en-US" w:eastAsia="zh-CN"/>
        </w:rPr>
        <w:t>，</w:t>
      </w:r>
      <w:r>
        <w:rPr>
          <w:rFonts w:eastAsiaTheme="minorEastAsia"/>
          <w:lang w:val="en-US" w:eastAsia="zh-CN"/>
        </w:rPr>
        <w:t>并且</w:t>
      </w:r>
      <w:r>
        <w:rPr>
          <w:rFonts w:eastAsiaTheme="minorEastAsia" w:hint="eastAsia"/>
          <w:lang w:val="en-US" w:eastAsia="zh-CN"/>
        </w:rPr>
        <w:t>，</w:t>
      </w:r>
      <w:r>
        <w:rPr>
          <w:rFonts w:eastAsiaTheme="minorEastAsia"/>
          <w:lang w:val="en-US" w:eastAsia="zh-CN"/>
        </w:rPr>
        <w:t>如果以</w:t>
      </w:r>
      <w:r>
        <w:rPr>
          <w:rFonts w:eastAsiaTheme="minorEastAsia"/>
          <w:lang w:val="en-US" w:eastAsia="zh-CN"/>
        </w:rPr>
        <w:t>dB</w:t>
      </w:r>
      <w:r>
        <w:rPr>
          <w:rFonts w:eastAsiaTheme="minorEastAsia"/>
          <w:lang w:val="en-US" w:eastAsia="zh-CN"/>
        </w:rPr>
        <w:t>为单位表示</w:t>
      </w:r>
      <w:r>
        <w:rPr>
          <w:rFonts w:eastAsiaTheme="minorEastAsia" w:hint="eastAsia"/>
          <w:lang w:val="en-US" w:eastAsia="zh-CN"/>
        </w:rPr>
        <w:t>，</w:t>
      </w:r>
      <w:r>
        <w:rPr>
          <w:rFonts w:eastAsiaTheme="minorEastAsia"/>
          <w:lang w:val="en-US" w:eastAsia="zh-CN"/>
        </w:rPr>
        <w:t>以测量</w:t>
      </w:r>
      <w:r>
        <w:rPr>
          <w:rFonts w:eastAsiaTheme="minorEastAsia"/>
          <w:lang w:val="en-US" w:eastAsia="zh-CN"/>
        </w:rPr>
        <w:t>EIRP</w:t>
      </w:r>
      <w:r>
        <w:rPr>
          <w:rFonts w:eastAsiaTheme="minorEastAsia"/>
          <w:lang w:val="en-US" w:eastAsia="zh-CN"/>
        </w:rPr>
        <w:t>作为开始</w:t>
      </w:r>
      <w:r>
        <w:rPr>
          <w:rFonts w:eastAsiaTheme="minorEastAsia" w:hint="eastAsia"/>
          <w:lang w:val="en-US" w:eastAsia="zh-CN"/>
        </w:rPr>
        <w:t>，否则是</w:t>
      </w:r>
      <w:r>
        <w:rPr>
          <w:rFonts w:eastAsiaTheme="minorEastAsia" w:hint="eastAsia"/>
          <w:lang w:val="en-US" w:eastAsia="zh-CN"/>
        </w:rPr>
        <w:t>eirp</w:t>
      </w:r>
      <w:r>
        <w:rPr>
          <w:rFonts w:eastAsiaTheme="minorEastAsia" w:hint="eastAsia"/>
          <w:lang w:val="en-US" w:eastAsia="zh-CN"/>
        </w:rPr>
        <w:t>。</w:t>
      </w:r>
      <w:r w:rsidR="003810C4">
        <w:rPr>
          <w:rFonts w:eastAsiaTheme="minorEastAsia"/>
          <w:lang w:val="en-US" w:eastAsia="zh-CN"/>
        </w:rPr>
        <w:t>在距</w:t>
      </w:r>
      <w:r>
        <w:rPr>
          <w:rFonts w:eastAsiaTheme="minorEastAsia"/>
          <w:lang w:val="en-US" w:eastAsia="zh-CN"/>
        </w:rPr>
        <w:t>发射天线</w:t>
      </w:r>
      <w:r w:rsidR="003810C4">
        <w:rPr>
          <w:rFonts w:eastAsiaTheme="minorEastAsia"/>
          <w:lang w:val="en-US" w:eastAsia="zh-CN"/>
        </w:rPr>
        <w:t>距离</w:t>
      </w:r>
      <w:r w:rsidR="00785AD7" w:rsidRPr="00004CAC">
        <w:rPr>
          <w:rFonts w:eastAsiaTheme="minorEastAsia"/>
          <w:i/>
          <w:lang w:val="en-US" w:eastAsia="zh-CN"/>
        </w:rPr>
        <w:t>R</w:t>
      </w:r>
      <w:r w:rsidR="00577116">
        <w:rPr>
          <w:rFonts w:eastAsiaTheme="minorEastAsia"/>
          <w:lang w:val="en-US" w:eastAsia="zh-CN"/>
        </w:rPr>
        <w:t>对</w:t>
      </w:r>
      <w:r w:rsidR="00577116">
        <w:rPr>
          <w:rFonts w:eastAsiaTheme="minorEastAsia" w:hint="eastAsia"/>
          <w:lang w:val="en-US" w:eastAsia="zh-CN"/>
        </w:rPr>
        <w:t>功率</w:t>
      </w:r>
      <w:r w:rsidR="00577116" w:rsidRPr="00004CAC">
        <w:rPr>
          <w:rFonts w:eastAsiaTheme="minorEastAsia"/>
          <w:i/>
          <w:lang w:val="en-US" w:eastAsia="zh-CN"/>
        </w:rPr>
        <w:t>p</w:t>
      </w:r>
      <w:r w:rsidR="00577116" w:rsidRPr="00004CAC">
        <w:rPr>
          <w:rFonts w:eastAsiaTheme="minorEastAsia"/>
          <w:i/>
          <w:vertAlign w:val="subscript"/>
          <w:lang w:val="en-US" w:eastAsia="zh-CN"/>
        </w:rPr>
        <w:t>M</w:t>
      </w:r>
      <w:r w:rsidR="00577116">
        <w:rPr>
          <w:rFonts w:eastAsiaTheme="minorEastAsia"/>
          <w:lang w:val="en-US" w:eastAsia="zh-CN"/>
        </w:rPr>
        <w:t>进行了</w:t>
      </w:r>
      <w:r>
        <w:rPr>
          <w:rFonts w:eastAsiaTheme="minorEastAsia"/>
          <w:lang w:val="en-US" w:eastAsia="zh-CN"/>
        </w:rPr>
        <w:t>测量</w:t>
      </w:r>
      <w:r>
        <w:rPr>
          <w:rFonts w:eastAsiaTheme="minorEastAsia" w:hint="eastAsia"/>
          <w:lang w:val="en-US" w:eastAsia="zh-CN"/>
        </w:rPr>
        <w:t>。</w:t>
      </w:r>
      <w:r>
        <w:rPr>
          <w:rFonts w:eastAsiaTheme="minorEastAsia"/>
          <w:lang w:val="en-US" w:eastAsia="zh-CN"/>
        </w:rPr>
        <w:t>这是采用具有天线增益</w:t>
      </w:r>
      <w:r w:rsidR="003F69E0" w:rsidRPr="00004CAC">
        <w:rPr>
          <w:rFonts w:eastAsiaTheme="minorEastAsia"/>
          <w:i/>
          <w:lang w:val="en-US" w:eastAsia="zh-CN"/>
        </w:rPr>
        <w:t>g</w:t>
      </w:r>
      <w:r w:rsidR="003F69E0" w:rsidRPr="00004CAC">
        <w:rPr>
          <w:rFonts w:eastAsiaTheme="minorEastAsia"/>
          <w:i/>
          <w:vertAlign w:val="subscript"/>
          <w:lang w:val="en-US" w:eastAsia="zh-CN"/>
        </w:rPr>
        <w:t>M</w:t>
      </w:r>
      <w:r>
        <w:rPr>
          <w:rFonts w:eastAsiaTheme="minorEastAsia"/>
          <w:lang w:val="en-US" w:eastAsia="zh-CN"/>
        </w:rPr>
        <w:t>的一个测量天线和一个测量接收机来进行的</w:t>
      </w:r>
      <w:r w:rsidR="002172B0">
        <w:rPr>
          <w:rFonts w:eastAsiaTheme="minorEastAsia"/>
          <w:lang w:val="en-US" w:eastAsia="zh-CN"/>
        </w:rPr>
        <w:t>（</w:t>
      </w:r>
      <w:r w:rsidR="003F69E0">
        <w:rPr>
          <w:rFonts w:eastAsiaTheme="minorEastAsia"/>
          <w:lang w:val="en-US" w:eastAsia="zh-CN"/>
        </w:rPr>
        <w:t>参见图</w:t>
      </w:r>
      <w:r w:rsidR="00785AD7" w:rsidRPr="00004CAC">
        <w:rPr>
          <w:rFonts w:eastAsiaTheme="minorEastAsia"/>
          <w:lang w:val="en-US" w:eastAsia="zh-CN"/>
        </w:rPr>
        <w:t>15</w:t>
      </w:r>
      <w:r w:rsidR="002172B0">
        <w:rPr>
          <w:rFonts w:eastAsiaTheme="minorEastAsia"/>
          <w:lang w:val="en-US" w:eastAsia="zh-CN"/>
        </w:rPr>
        <w:t>）</w:t>
      </w:r>
      <w:r w:rsidR="003F69E0">
        <w:rPr>
          <w:rFonts w:eastAsiaTheme="minorEastAsia" w:hint="eastAsia"/>
          <w:lang w:val="en-US" w:eastAsia="zh-CN"/>
        </w:rPr>
        <w:t>：</w:t>
      </w:r>
    </w:p>
    <w:p w:rsidR="00A420A4" w:rsidRDefault="003F69E0" w:rsidP="00A420A4">
      <w:pPr>
        <w:pStyle w:val="FigureNo"/>
        <w:rPr>
          <w:lang w:eastAsia="zh-CN"/>
        </w:rPr>
      </w:pPr>
      <w:r w:rsidRPr="00714340">
        <w:rPr>
          <w:lang w:eastAsia="zh-CN"/>
        </w:rPr>
        <w:t>图</w:t>
      </w:r>
      <w:r w:rsidRPr="00714340">
        <w:rPr>
          <w:rFonts w:hint="eastAsia"/>
          <w:lang w:eastAsia="zh-CN"/>
        </w:rPr>
        <w:t xml:space="preserve"> 15 </w:t>
      </w:r>
    </w:p>
    <w:p w:rsidR="003F69E0" w:rsidRPr="002D745D" w:rsidRDefault="003F69E0" w:rsidP="00A420A4">
      <w:pPr>
        <w:pStyle w:val="Figuretitle"/>
        <w:rPr>
          <w:lang w:eastAsia="zh-CN"/>
        </w:rPr>
      </w:pPr>
      <w:r w:rsidRPr="002D745D">
        <w:rPr>
          <w:rFonts w:hint="eastAsia"/>
          <w:lang w:eastAsia="zh-CN"/>
        </w:rPr>
        <w:t>EIRP</w:t>
      </w:r>
      <w:r w:rsidRPr="002D745D">
        <w:rPr>
          <w:rFonts w:hint="eastAsia"/>
          <w:lang w:eastAsia="zh-CN"/>
        </w:rPr>
        <w:t>测量</w:t>
      </w:r>
    </w:p>
    <w:p w:rsidR="003F69E0" w:rsidRDefault="00D462DF" w:rsidP="003F69E0">
      <w:pPr>
        <w:pStyle w:val="Figure"/>
        <w:rPr>
          <w:rFonts w:eastAsia="MS Mincho"/>
          <w:lang w:val="en-US" w:eastAsia="zh-CN"/>
        </w:rPr>
      </w:pPr>
      <w:r>
        <w:rPr>
          <w:rFonts w:eastAsia="MS Mincho"/>
          <w:noProof/>
          <w:lang w:val="en-US" w:eastAsia="zh-CN"/>
        </w:rPr>
        <mc:AlternateContent>
          <mc:Choice Requires="wpc">
            <w:drawing>
              <wp:inline distT="0" distB="0" distL="0" distR="0">
                <wp:extent cx="3829050" cy="974090"/>
                <wp:effectExtent l="0" t="635" r="1270" b="0"/>
                <wp:docPr id="2552" name="画布 3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04" name="Rectangle 317"/>
                        <wps:cNvSpPr>
                          <a:spLocks noChangeArrowheads="1"/>
                        </wps:cNvSpPr>
                        <wps:spPr bwMode="auto">
                          <a:xfrm>
                            <a:off x="3205442" y="810275"/>
                            <a:ext cx="53594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2"/>
                                  <w:szCs w:val="12"/>
                                </w:rPr>
                                <w:t>SM.2056-15</w:t>
                              </w:r>
                              <w:r>
                                <w:rPr>
                                  <w:rFonts w:hint="eastAsia"/>
                                  <w:color w:val="24282B"/>
                                  <w:sz w:val="12"/>
                                  <w:szCs w:val="12"/>
                                  <w:lang w:eastAsia="zh-CN"/>
                                </w:rPr>
                                <w:t>报告</w:t>
                              </w:r>
                            </w:p>
                          </w:txbxContent>
                        </wps:txbx>
                        <wps:bodyPr rot="0" vert="horz" wrap="none" lIns="0" tIns="0" rIns="0" bIns="0" anchor="t" anchorCtr="0" upright="1">
                          <a:spAutoFit/>
                        </wps:bodyPr>
                      </wps:wsp>
                      <wps:wsp>
                        <wps:cNvPr id="2605" name="Freeform 318"/>
                        <wps:cNvSpPr>
                          <a:spLocks noEditPoints="1"/>
                        </wps:cNvSpPr>
                        <wps:spPr bwMode="auto">
                          <a:xfrm>
                            <a:off x="848911" y="10701"/>
                            <a:ext cx="0" cy="596955"/>
                          </a:xfrm>
                          <a:custGeom>
                            <a:avLst/>
                            <a:gdLst>
                              <a:gd name="T0" fmla="*/ 0 h 56"/>
                              <a:gd name="T1" fmla="*/ 21318 h 56"/>
                              <a:gd name="T2" fmla="*/ 21318 h 56"/>
                              <a:gd name="T3" fmla="*/ 31977 h 56"/>
                              <a:gd name="T4" fmla="*/ 53295 h 56"/>
                              <a:gd name="T5" fmla="*/ 53295 h 56"/>
                              <a:gd name="T6" fmla="*/ 74613 h 56"/>
                              <a:gd name="T7" fmla="*/ 85271 h 56"/>
                              <a:gd name="T8" fmla="*/ 85271 h 56"/>
                              <a:gd name="T9" fmla="*/ 106589 h 56"/>
                              <a:gd name="T10" fmla="*/ 95930 h 56"/>
                              <a:gd name="T11" fmla="*/ 117248 h 56"/>
                              <a:gd name="T12" fmla="*/ 138566 h 56"/>
                              <a:gd name="T13" fmla="*/ 127907 h 56"/>
                              <a:gd name="T14" fmla="*/ 149225 h 56"/>
                              <a:gd name="T15" fmla="*/ 159884 h 56"/>
                              <a:gd name="T16" fmla="*/ 159884 h 56"/>
                              <a:gd name="T17" fmla="*/ 181202 h 56"/>
                              <a:gd name="T18" fmla="*/ 181202 h 56"/>
                              <a:gd name="T19" fmla="*/ 191861 h 56"/>
                              <a:gd name="T20" fmla="*/ 213179 h 56"/>
                              <a:gd name="T21" fmla="*/ 202520 h 56"/>
                              <a:gd name="T22" fmla="*/ 223837 h 56"/>
                              <a:gd name="T23" fmla="*/ 245155 h 56"/>
                              <a:gd name="T24" fmla="*/ 234496 h 56"/>
                              <a:gd name="T25" fmla="*/ 266473 h 56"/>
                              <a:gd name="T26" fmla="*/ 255814 h 56"/>
                              <a:gd name="T27" fmla="*/ 277132 h 56"/>
                              <a:gd name="T28" fmla="*/ 298450 h 56"/>
                              <a:gd name="T29" fmla="*/ 287791 h 56"/>
                              <a:gd name="T30" fmla="*/ 309109 h 56"/>
                              <a:gd name="T31" fmla="*/ 319768 h 56"/>
                              <a:gd name="T32" fmla="*/ 319768 h 56"/>
                              <a:gd name="T33" fmla="*/ 341086 h 56"/>
                              <a:gd name="T34" fmla="*/ 351745 h 56"/>
                              <a:gd name="T35" fmla="*/ 351745 h 56"/>
                              <a:gd name="T36" fmla="*/ 373063 h 56"/>
                              <a:gd name="T37" fmla="*/ 373063 h 56"/>
                              <a:gd name="T38" fmla="*/ 383721 h 56"/>
                              <a:gd name="T39" fmla="*/ 405039 h 56"/>
                              <a:gd name="T40" fmla="*/ 394380 h 56"/>
                              <a:gd name="T41" fmla="*/ 415698 h 56"/>
                              <a:gd name="T42" fmla="*/ 437016 h 56"/>
                              <a:gd name="T43" fmla="*/ 426357 h 56"/>
                              <a:gd name="T44" fmla="*/ 447675 h 56"/>
                              <a:gd name="T45" fmla="*/ 447675 h 56"/>
                              <a:gd name="T46" fmla="*/ 468993 h 56"/>
                              <a:gd name="T47" fmla="*/ 479652 h 56"/>
                              <a:gd name="T48" fmla="*/ 479652 h 56"/>
                              <a:gd name="T49" fmla="*/ 500970 h 56"/>
                              <a:gd name="T50" fmla="*/ 511629 h 56"/>
                              <a:gd name="T51" fmla="*/ 511629 h 56"/>
                              <a:gd name="T52" fmla="*/ 532946 h 56"/>
                              <a:gd name="T53" fmla="*/ 532946 h 56"/>
                              <a:gd name="T54" fmla="*/ 543605 h 56"/>
                              <a:gd name="T55" fmla="*/ 564923 h 56"/>
                              <a:gd name="T56" fmla="*/ 554264 h 56"/>
                              <a:gd name="T57" fmla="*/ 575582 h 56"/>
                              <a:gd name="T58" fmla="*/ 596900 h 56"/>
                              <a:gd name="T59" fmla="*/ 586241 h 5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60">
                                <a:pos x="0" y="T0"/>
                              </a:cxn>
                              <a:cxn ang="T61">
                                <a:pos x="0" y="T1"/>
                              </a:cxn>
                              <a:cxn ang="T62">
                                <a:pos x="0" y="T2"/>
                              </a:cxn>
                              <a:cxn ang="T63">
                                <a:pos x="0" y="T3"/>
                              </a:cxn>
                              <a:cxn ang="T64">
                                <a:pos x="0" y="T4"/>
                              </a:cxn>
                              <a:cxn ang="T65">
                                <a:pos x="0" y="T5"/>
                              </a:cxn>
                              <a:cxn ang="T66">
                                <a:pos x="0" y="T6"/>
                              </a:cxn>
                              <a:cxn ang="T67">
                                <a:pos x="0" y="T7"/>
                              </a:cxn>
                              <a:cxn ang="T68">
                                <a:pos x="0" y="T8"/>
                              </a:cxn>
                              <a:cxn ang="T69">
                                <a:pos x="0" y="T9"/>
                              </a:cxn>
                              <a:cxn ang="T70">
                                <a:pos x="0" y="T10"/>
                              </a:cxn>
                              <a:cxn ang="T71">
                                <a:pos x="0" y="T11"/>
                              </a:cxn>
                              <a:cxn ang="T72">
                                <a:pos x="0" y="T12"/>
                              </a:cxn>
                              <a:cxn ang="T73">
                                <a:pos x="0" y="T13"/>
                              </a:cxn>
                              <a:cxn ang="T74">
                                <a:pos x="0" y="T14"/>
                              </a:cxn>
                              <a:cxn ang="T75">
                                <a:pos x="0" y="T15"/>
                              </a:cxn>
                              <a:cxn ang="T76">
                                <a:pos x="0" y="T16"/>
                              </a:cxn>
                              <a:cxn ang="T77">
                                <a:pos x="0" y="T17"/>
                              </a:cxn>
                              <a:cxn ang="T78">
                                <a:pos x="0" y="T18"/>
                              </a:cxn>
                              <a:cxn ang="T79">
                                <a:pos x="0" y="T19"/>
                              </a:cxn>
                              <a:cxn ang="T80">
                                <a:pos x="0" y="T20"/>
                              </a:cxn>
                              <a:cxn ang="T81">
                                <a:pos x="0" y="T21"/>
                              </a:cxn>
                              <a:cxn ang="T82">
                                <a:pos x="0" y="T22"/>
                              </a:cxn>
                              <a:cxn ang="T83">
                                <a:pos x="0" y="T23"/>
                              </a:cxn>
                              <a:cxn ang="T84">
                                <a:pos x="0" y="T24"/>
                              </a:cxn>
                              <a:cxn ang="T85">
                                <a:pos x="0" y="T25"/>
                              </a:cxn>
                              <a:cxn ang="T86">
                                <a:pos x="0" y="T26"/>
                              </a:cxn>
                              <a:cxn ang="T87">
                                <a:pos x="0" y="T27"/>
                              </a:cxn>
                              <a:cxn ang="T88">
                                <a:pos x="0" y="T28"/>
                              </a:cxn>
                              <a:cxn ang="T89">
                                <a:pos x="0" y="T29"/>
                              </a:cxn>
                              <a:cxn ang="T90">
                                <a:pos x="0" y="T30"/>
                              </a:cxn>
                              <a:cxn ang="T91">
                                <a:pos x="0" y="T31"/>
                              </a:cxn>
                              <a:cxn ang="T92">
                                <a:pos x="0" y="T32"/>
                              </a:cxn>
                              <a:cxn ang="T93">
                                <a:pos x="0" y="T33"/>
                              </a:cxn>
                              <a:cxn ang="T94">
                                <a:pos x="0" y="T34"/>
                              </a:cxn>
                              <a:cxn ang="T95">
                                <a:pos x="0" y="T35"/>
                              </a:cxn>
                              <a:cxn ang="T96">
                                <a:pos x="0" y="T36"/>
                              </a:cxn>
                              <a:cxn ang="T97">
                                <a:pos x="0" y="T37"/>
                              </a:cxn>
                              <a:cxn ang="T98">
                                <a:pos x="0" y="T38"/>
                              </a:cxn>
                              <a:cxn ang="T99">
                                <a:pos x="0" y="T39"/>
                              </a:cxn>
                              <a:cxn ang="T100">
                                <a:pos x="0" y="T40"/>
                              </a:cxn>
                              <a:cxn ang="T101">
                                <a:pos x="0" y="T41"/>
                              </a:cxn>
                              <a:cxn ang="T102">
                                <a:pos x="0" y="T42"/>
                              </a:cxn>
                              <a:cxn ang="T103">
                                <a:pos x="0" y="T43"/>
                              </a:cxn>
                              <a:cxn ang="T104">
                                <a:pos x="0" y="T44"/>
                              </a:cxn>
                              <a:cxn ang="T105">
                                <a:pos x="0" y="T45"/>
                              </a:cxn>
                              <a:cxn ang="T106">
                                <a:pos x="0" y="T46"/>
                              </a:cxn>
                              <a:cxn ang="T107">
                                <a:pos x="0" y="T47"/>
                              </a:cxn>
                              <a:cxn ang="T108">
                                <a:pos x="0" y="T48"/>
                              </a:cxn>
                              <a:cxn ang="T109">
                                <a:pos x="0" y="T49"/>
                              </a:cxn>
                              <a:cxn ang="T110">
                                <a:pos x="0" y="T50"/>
                              </a:cxn>
                              <a:cxn ang="T111">
                                <a:pos x="0" y="T51"/>
                              </a:cxn>
                              <a:cxn ang="T112">
                                <a:pos x="0" y="T52"/>
                              </a:cxn>
                              <a:cxn ang="T113">
                                <a:pos x="0" y="T53"/>
                              </a:cxn>
                              <a:cxn ang="T114">
                                <a:pos x="0" y="T54"/>
                              </a:cxn>
                              <a:cxn ang="T115">
                                <a:pos x="0" y="T55"/>
                              </a:cxn>
                              <a:cxn ang="T116">
                                <a:pos x="0" y="T56"/>
                              </a:cxn>
                              <a:cxn ang="T117">
                                <a:pos x="0" y="T57"/>
                              </a:cxn>
                              <a:cxn ang="T118">
                                <a:pos x="0" y="T58"/>
                              </a:cxn>
                              <a:cxn ang="T119">
                                <a:pos x="0" y="T59"/>
                              </a:cxn>
                            </a:cxnLst>
                            <a:rect l="0" t="0" r="r" b="b"/>
                            <a:pathLst>
                              <a:path h="56">
                                <a:moveTo>
                                  <a:pt x="0" y="1"/>
                                </a:moveTo>
                                <a:lnTo>
                                  <a:pt x="0" y="1"/>
                                </a:lnTo>
                                <a:lnTo>
                                  <a:pt x="0" y="0"/>
                                </a:lnTo>
                                <a:lnTo>
                                  <a:pt x="0" y="1"/>
                                </a:lnTo>
                                <a:close/>
                                <a:moveTo>
                                  <a:pt x="0" y="2"/>
                                </a:moveTo>
                                <a:lnTo>
                                  <a:pt x="0" y="2"/>
                                </a:lnTo>
                                <a:close/>
                                <a:moveTo>
                                  <a:pt x="0" y="3"/>
                                </a:moveTo>
                                <a:lnTo>
                                  <a:pt x="0" y="3"/>
                                </a:lnTo>
                                <a:lnTo>
                                  <a:pt x="0" y="4"/>
                                </a:lnTo>
                                <a:lnTo>
                                  <a:pt x="0" y="3"/>
                                </a:lnTo>
                                <a:close/>
                                <a:moveTo>
                                  <a:pt x="0" y="5"/>
                                </a:moveTo>
                                <a:lnTo>
                                  <a:pt x="0" y="5"/>
                                </a:lnTo>
                                <a:close/>
                                <a:moveTo>
                                  <a:pt x="0" y="6"/>
                                </a:moveTo>
                                <a:lnTo>
                                  <a:pt x="0" y="6"/>
                                </a:lnTo>
                                <a:lnTo>
                                  <a:pt x="0" y="7"/>
                                </a:lnTo>
                                <a:lnTo>
                                  <a:pt x="0" y="6"/>
                                </a:lnTo>
                                <a:close/>
                                <a:moveTo>
                                  <a:pt x="0" y="8"/>
                                </a:moveTo>
                                <a:lnTo>
                                  <a:pt x="0" y="8"/>
                                </a:lnTo>
                                <a:close/>
                                <a:moveTo>
                                  <a:pt x="0" y="9"/>
                                </a:moveTo>
                                <a:lnTo>
                                  <a:pt x="0" y="9"/>
                                </a:lnTo>
                                <a:lnTo>
                                  <a:pt x="0" y="10"/>
                                </a:lnTo>
                                <a:lnTo>
                                  <a:pt x="0" y="9"/>
                                </a:lnTo>
                                <a:close/>
                                <a:moveTo>
                                  <a:pt x="0" y="11"/>
                                </a:moveTo>
                                <a:lnTo>
                                  <a:pt x="0" y="11"/>
                                </a:lnTo>
                                <a:close/>
                                <a:moveTo>
                                  <a:pt x="0" y="12"/>
                                </a:moveTo>
                                <a:lnTo>
                                  <a:pt x="0" y="12"/>
                                </a:lnTo>
                                <a:lnTo>
                                  <a:pt x="0" y="13"/>
                                </a:lnTo>
                                <a:lnTo>
                                  <a:pt x="0" y="12"/>
                                </a:lnTo>
                                <a:close/>
                                <a:moveTo>
                                  <a:pt x="0" y="14"/>
                                </a:moveTo>
                                <a:lnTo>
                                  <a:pt x="0" y="14"/>
                                </a:lnTo>
                                <a:close/>
                                <a:moveTo>
                                  <a:pt x="0" y="15"/>
                                </a:moveTo>
                                <a:lnTo>
                                  <a:pt x="0" y="15"/>
                                </a:lnTo>
                                <a:lnTo>
                                  <a:pt x="0" y="16"/>
                                </a:lnTo>
                                <a:lnTo>
                                  <a:pt x="0" y="15"/>
                                </a:lnTo>
                                <a:close/>
                                <a:moveTo>
                                  <a:pt x="0" y="17"/>
                                </a:moveTo>
                                <a:lnTo>
                                  <a:pt x="0" y="17"/>
                                </a:lnTo>
                                <a:lnTo>
                                  <a:pt x="0" y="16"/>
                                </a:lnTo>
                                <a:lnTo>
                                  <a:pt x="0" y="17"/>
                                </a:lnTo>
                                <a:close/>
                                <a:moveTo>
                                  <a:pt x="0" y="18"/>
                                </a:moveTo>
                                <a:lnTo>
                                  <a:pt x="0" y="18"/>
                                </a:lnTo>
                                <a:lnTo>
                                  <a:pt x="0" y="19"/>
                                </a:lnTo>
                                <a:lnTo>
                                  <a:pt x="0" y="18"/>
                                </a:lnTo>
                                <a:close/>
                                <a:moveTo>
                                  <a:pt x="0" y="20"/>
                                </a:moveTo>
                                <a:lnTo>
                                  <a:pt x="0" y="20"/>
                                </a:lnTo>
                                <a:lnTo>
                                  <a:pt x="0" y="19"/>
                                </a:lnTo>
                                <a:lnTo>
                                  <a:pt x="0" y="20"/>
                                </a:lnTo>
                                <a:close/>
                                <a:moveTo>
                                  <a:pt x="0" y="21"/>
                                </a:moveTo>
                                <a:lnTo>
                                  <a:pt x="0" y="21"/>
                                </a:lnTo>
                                <a:lnTo>
                                  <a:pt x="0" y="22"/>
                                </a:lnTo>
                                <a:lnTo>
                                  <a:pt x="0" y="21"/>
                                </a:lnTo>
                                <a:close/>
                                <a:moveTo>
                                  <a:pt x="0" y="23"/>
                                </a:moveTo>
                                <a:lnTo>
                                  <a:pt x="0" y="23"/>
                                </a:lnTo>
                                <a:lnTo>
                                  <a:pt x="0" y="22"/>
                                </a:lnTo>
                                <a:lnTo>
                                  <a:pt x="0" y="23"/>
                                </a:lnTo>
                                <a:close/>
                                <a:moveTo>
                                  <a:pt x="0" y="24"/>
                                </a:moveTo>
                                <a:lnTo>
                                  <a:pt x="0" y="24"/>
                                </a:lnTo>
                                <a:lnTo>
                                  <a:pt x="0" y="25"/>
                                </a:lnTo>
                                <a:lnTo>
                                  <a:pt x="0" y="24"/>
                                </a:lnTo>
                                <a:close/>
                                <a:moveTo>
                                  <a:pt x="0" y="26"/>
                                </a:moveTo>
                                <a:lnTo>
                                  <a:pt x="0" y="26"/>
                                </a:lnTo>
                                <a:lnTo>
                                  <a:pt x="0" y="25"/>
                                </a:lnTo>
                                <a:lnTo>
                                  <a:pt x="0" y="26"/>
                                </a:lnTo>
                                <a:close/>
                                <a:moveTo>
                                  <a:pt x="0" y="27"/>
                                </a:moveTo>
                                <a:lnTo>
                                  <a:pt x="0" y="27"/>
                                </a:lnTo>
                                <a:lnTo>
                                  <a:pt x="0" y="28"/>
                                </a:lnTo>
                                <a:lnTo>
                                  <a:pt x="0" y="27"/>
                                </a:lnTo>
                                <a:close/>
                                <a:moveTo>
                                  <a:pt x="0" y="29"/>
                                </a:moveTo>
                                <a:lnTo>
                                  <a:pt x="0" y="29"/>
                                </a:lnTo>
                                <a:lnTo>
                                  <a:pt x="0" y="28"/>
                                </a:lnTo>
                                <a:lnTo>
                                  <a:pt x="0" y="29"/>
                                </a:lnTo>
                                <a:close/>
                                <a:moveTo>
                                  <a:pt x="0" y="30"/>
                                </a:moveTo>
                                <a:lnTo>
                                  <a:pt x="0" y="30"/>
                                </a:lnTo>
                                <a:lnTo>
                                  <a:pt x="0" y="31"/>
                                </a:lnTo>
                                <a:lnTo>
                                  <a:pt x="0" y="30"/>
                                </a:lnTo>
                                <a:close/>
                                <a:moveTo>
                                  <a:pt x="0" y="32"/>
                                </a:moveTo>
                                <a:lnTo>
                                  <a:pt x="0" y="32"/>
                                </a:lnTo>
                                <a:lnTo>
                                  <a:pt x="0" y="31"/>
                                </a:lnTo>
                                <a:lnTo>
                                  <a:pt x="0" y="32"/>
                                </a:lnTo>
                                <a:close/>
                                <a:moveTo>
                                  <a:pt x="0" y="33"/>
                                </a:moveTo>
                                <a:lnTo>
                                  <a:pt x="0" y="33"/>
                                </a:lnTo>
                                <a:lnTo>
                                  <a:pt x="0" y="34"/>
                                </a:lnTo>
                                <a:lnTo>
                                  <a:pt x="0" y="33"/>
                                </a:lnTo>
                                <a:close/>
                                <a:moveTo>
                                  <a:pt x="0" y="35"/>
                                </a:moveTo>
                                <a:lnTo>
                                  <a:pt x="0" y="35"/>
                                </a:lnTo>
                                <a:lnTo>
                                  <a:pt x="0" y="34"/>
                                </a:lnTo>
                                <a:lnTo>
                                  <a:pt x="0" y="35"/>
                                </a:lnTo>
                                <a:close/>
                                <a:moveTo>
                                  <a:pt x="0" y="36"/>
                                </a:moveTo>
                                <a:lnTo>
                                  <a:pt x="0" y="36"/>
                                </a:lnTo>
                                <a:lnTo>
                                  <a:pt x="0" y="37"/>
                                </a:lnTo>
                                <a:lnTo>
                                  <a:pt x="0" y="36"/>
                                </a:lnTo>
                                <a:close/>
                                <a:moveTo>
                                  <a:pt x="0" y="38"/>
                                </a:moveTo>
                                <a:lnTo>
                                  <a:pt x="0" y="38"/>
                                </a:lnTo>
                                <a:lnTo>
                                  <a:pt x="0" y="37"/>
                                </a:lnTo>
                                <a:lnTo>
                                  <a:pt x="0" y="38"/>
                                </a:lnTo>
                                <a:close/>
                                <a:moveTo>
                                  <a:pt x="0" y="39"/>
                                </a:moveTo>
                                <a:lnTo>
                                  <a:pt x="0" y="39"/>
                                </a:lnTo>
                                <a:close/>
                                <a:moveTo>
                                  <a:pt x="0" y="41"/>
                                </a:moveTo>
                                <a:lnTo>
                                  <a:pt x="0" y="41"/>
                                </a:lnTo>
                                <a:lnTo>
                                  <a:pt x="0" y="40"/>
                                </a:lnTo>
                                <a:lnTo>
                                  <a:pt x="0" y="41"/>
                                </a:lnTo>
                                <a:close/>
                                <a:moveTo>
                                  <a:pt x="0" y="42"/>
                                </a:moveTo>
                                <a:lnTo>
                                  <a:pt x="0" y="42"/>
                                </a:lnTo>
                                <a:close/>
                                <a:moveTo>
                                  <a:pt x="0" y="44"/>
                                </a:moveTo>
                                <a:lnTo>
                                  <a:pt x="0" y="44"/>
                                </a:lnTo>
                                <a:lnTo>
                                  <a:pt x="0" y="43"/>
                                </a:lnTo>
                                <a:lnTo>
                                  <a:pt x="0" y="44"/>
                                </a:lnTo>
                                <a:close/>
                                <a:moveTo>
                                  <a:pt x="0" y="45"/>
                                </a:moveTo>
                                <a:lnTo>
                                  <a:pt x="0" y="45"/>
                                </a:lnTo>
                                <a:close/>
                                <a:moveTo>
                                  <a:pt x="0" y="47"/>
                                </a:moveTo>
                                <a:lnTo>
                                  <a:pt x="0" y="47"/>
                                </a:lnTo>
                                <a:lnTo>
                                  <a:pt x="0" y="46"/>
                                </a:lnTo>
                                <a:lnTo>
                                  <a:pt x="0" y="47"/>
                                </a:lnTo>
                                <a:close/>
                                <a:moveTo>
                                  <a:pt x="0" y="48"/>
                                </a:moveTo>
                                <a:lnTo>
                                  <a:pt x="0" y="48"/>
                                </a:lnTo>
                                <a:close/>
                                <a:moveTo>
                                  <a:pt x="0" y="50"/>
                                </a:moveTo>
                                <a:lnTo>
                                  <a:pt x="0" y="50"/>
                                </a:lnTo>
                                <a:lnTo>
                                  <a:pt x="0" y="49"/>
                                </a:lnTo>
                                <a:lnTo>
                                  <a:pt x="0" y="50"/>
                                </a:lnTo>
                                <a:close/>
                                <a:moveTo>
                                  <a:pt x="0" y="51"/>
                                </a:moveTo>
                                <a:lnTo>
                                  <a:pt x="0" y="51"/>
                                </a:lnTo>
                                <a:close/>
                                <a:moveTo>
                                  <a:pt x="0" y="52"/>
                                </a:moveTo>
                                <a:lnTo>
                                  <a:pt x="0" y="52"/>
                                </a:lnTo>
                                <a:lnTo>
                                  <a:pt x="0" y="53"/>
                                </a:lnTo>
                                <a:lnTo>
                                  <a:pt x="0" y="52"/>
                                </a:lnTo>
                                <a:close/>
                                <a:moveTo>
                                  <a:pt x="0" y="54"/>
                                </a:moveTo>
                                <a:lnTo>
                                  <a:pt x="0" y="54"/>
                                </a:lnTo>
                                <a:close/>
                                <a:moveTo>
                                  <a:pt x="0" y="55"/>
                                </a:moveTo>
                                <a:lnTo>
                                  <a:pt x="0" y="55"/>
                                </a:lnTo>
                                <a:lnTo>
                                  <a:pt x="0" y="56"/>
                                </a:lnTo>
                                <a:lnTo>
                                  <a:pt x="0" y="55"/>
                                </a:lnTo>
                                <a:close/>
                              </a:path>
                            </a:pathLst>
                          </a:custGeom>
                          <a:solidFill>
                            <a:srgbClr val="3B2478"/>
                          </a:solidFill>
                          <a:ln w="0">
                            <a:solidFill>
                              <a:srgbClr val="3B2478"/>
                            </a:solidFill>
                            <a:round/>
                            <a:headEnd/>
                            <a:tailEnd/>
                          </a:ln>
                        </wps:spPr>
                        <wps:bodyPr rot="0" vert="horz" wrap="square" lIns="91440" tIns="45720" rIns="91440" bIns="45720" anchor="t" anchorCtr="0" upright="1">
                          <a:noAutofit/>
                        </wps:bodyPr>
                      </wps:wsp>
                      <wps:wsp>
                        <wps:cNvPr id="2606" name="Rectangle 319"/>
                        <wps:cNvSpPr>
                          <a:spLocks noChangeArrowheads="1"/>
                        </wps:cNvSpPr>
                        <wps:spPr bwMode="auto">
                          <a:xfrm>
                            <a:off x="403205" y="522648"/>
                            <a:ext cx="191102" cy="1174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7" name="Rectangle 320"/>
                        <wps:cNvSpPr>
                          <a:spLocks noChangeArrowheads="1"/>
                        </wps:cNvSpPr>
                        <wps:spPr bwMode="auto">
                          <a:xfrm>
                            <a:off x="403205" y="522648"/>
                            <a:ext cx="191102" cy="117411"/>
                          </a:xfrm>
                          <a:prstGeom prst="rect">
                            <a:avLst/>
                          </a:prstGeom>
                          <a:noFill/>
                          <a:ln w="1079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321"/>
                        <wps:cNvSpPr>
                          <a:spLocks/>
                        </wps:cNvSpPr>
                        <wps:spPr bwMode="auto">
                          <a:xfrm>
                            <a:off x="499107" y="266725"/>
                            <a:ext cx="349805" cy="245123"/>
                          </a:xfrm>
                          <a:custGeom>
                            <a:avLst/>
                            <a:gdLst>
                              <a:gd name="T0" fmla="*/ 0 w 33"/>
                              <a:gd name="T1" fmla="*/ 245110 h 23"/>
                              <a:gd name="T2" fmla="*/ 0 w 33"/>
                              <a:gd name="T3" fmla="*/ 234453 h 23"/>
                              <a:gd name="T4" fmla="*/ 0 w 33"/>
                              <a:gd name="T5" fmla="*/ 223796 h 23"/>
                              <a:gd name="T6" fmla="*/ 0 w 33"/>
                              <a:gd name="T7" fmla="*/ 213139 h 23"/>
                              <a:gd name="T8" fmla="*/ 0 w 33"/>
                              <a:gd name="T9" fmla="*/ 202482 h 23"/>
                              <a:gd name="T10" fmla="*/ 0 w 33"/>
                              <a:gd name="T11" fmla="*/ 191825 h 23"/>
                              <a:gd name="T12" fmla="*/ 0 w 33"/>
                              <a:gd name="T13" fmla="*/ 170511 h 23"/>
                              <a:gd name="T14" fmla="*/ 0 w 33"/>
                              <a:gd name="T15" fmla="*/ 138540 h 23"/>
                              <a:gd name="T16" fmla="*/ 0 w 33"/>
                              <a:gd name="T17" fmla="*/ 117227 h 23"/>
                              <a:gd name="T18" fmla="*/ 0 w 33"/>
                              <a:gd name="T19" fmla="*/ 106570 h 23"/>
                              <a:gd name="T20" fmla="*/ 0 w 33"/>
                              <a:gd name="T21" fmla="*/ 85256 h 23"/>
                              <a:gd name="T22" fmla="*/ 0 w 33"/>
                              <a:gd name="T23" fmla="*/ 74599 h 23"/>
                              <a:gd name="T24" fmla="*/ 0 w 33"/>
                              <a:gd name="T25" fmla="*/ 74599 h 23"/>
                              <a:gd name="T26" fmla="*/ 0 w 33"/>
                              <a:gd name="T27" fmla="*/ 63942 h 23"/>
                              <a:gd name="T28" fmla="*/ 0 w 33"/>
                              <a:gd name="T29" fmla="*/ 53285 h 23"/>
                              <a:gd name="T30" fmla="*/ 10603 w 33"/>
                              <a:gd name="T31" fmla="*/ 42628 h 23"/>
                              <a:gd name="T32" fmla="*/ 10603 w 33"/>
                              <a:gd name="T33" fmla="*/ 42628 h 23"/>
                              <a:gd name="T34" fmla="*/ 10603 w 33"/>
                              <a:gd name="T35" fmla="*/ 31971 h 23"/>
                              <a:gd name="T36" fmla="*/ 10603 w 33"/>
                              <a:gd name="T37" fmla="*/ 21314 h 23"/>
                              <a:gd name="T38" fmla="*/ 10603 w 33"/>
                              <a:gd name="T39" fmla="*/ 21314 h 23"/>
                              <a:gd name="T40" fmla="*/ 21205 w 33"/>
                              <a:gd name="T41" fmla="*/ 21314 h 23"/>
                              <a:gd name="T42" fmla="*/ 21205 w 33"/>
                              <a:gd name="T43" fmla="*/ 10657 h 23"/>
                              <a:gd name="T44" fmla="*/ 31808 w 33"/>
                              <a:gd name="T45" fmla="*/ 10657 h 23"/>
                              <a:gd name="T46" fmla="*/ 31808 w 33"/>
                              <a:gd name="T47" fmla="*/ 10657 h 23"/>
                              <a:gd name="T48" fmla="*/ 42410 w 33"/>
                              <a:gd name="T49" fmla="*/ 10657 h 23"/>
                              <a:gd name="T50" fmla="*/ 42410 w 33"/>
                              <a:gd name="T51" fmla="*/ 10657 h 23"/>
                              <a:gd name="T52" fmla="*/ 53013 w 33"/>
                              <a:gd name="T53" fmla="*/ 0 h 23"/>
                              <a:gd name="T54" fmla="*/ 63615 w 33"/>
                              <a:gd name="T55" fmla="*/ 0 h 23"/>
                              <a:gd name="T56" fmla="*/ 74218 w 33"/>
                              <a:gd name="T57" fmla="*/ 0 h 23"/>
                              <a:gd name="T58" fmla="*/ 84821 w 33"/>
                              <a:gd name="T59" fmla="*/ 0 h 23"/>
                              <a:gd name="T60" fmla="*/ 106026 w 33"/>
                              <a:gd name="T61" fmla="*/ 0 h 23"/>
                              <a:gd name="T62" fmla="*/ 127231 w 33"/>
                              <a:gd name="T63" fmla="*/ 0 h 23"/>
                              <a:gd name="T64" fmla="*/ 137833 w 33"/>
                              <a:gd name="T65" fmla="*/ 0 h 23"/>
                              <a:gd name="T66" fmla="*/ 159039 w 33"/>
                              <a:gd name="T67" fmla="*/ 0 h 23"/>
                              <a:gd name="T68" fmla="*/ 180244 w 33"/>
                              <a:gd name="T69" fmla="*/ 0 h 23"/>
                              <a:gd name="T70" fmla="*/ 222654 w 33"/>
                              <a:gd name="T71" fmla="*/ 0 h 23"/>
                              <a:gd name="T72" fmla="*/ 254462 w 33"/>
                              <a:gd name="T73" fmla="*/ 0 h 23"/>
                              <a:gd name="T74" fmla="*/ 275667 w 33"/>
                              <a:gd name="T75" fmla="*/ 0 h 23"/>
                              <a:gd name="T76" fmla="*/ 296872 w 33"/>
                              <a:gd name="T77" fmla="*/ 0 h 23"/>
                              <a:gd name="T78" fmla="*/ 307475 w 33"/>
                              <a:gd name="T79" fmla="*/ 0 h 23"/>
                              <a:gd name="T80" fmla="*/ 328680 w 33"/>
                              <a:gd name="T81" fmla="*/ 0 h 23"/>
                              <a:gd name="T82" fmla="*/ 339282 w 33"/>
                              <a:gd name="T83" fmla="*/ 0 h 23"/>
                              <a:gd name="T84" fmla="*/ 349885 w 33"/>
                              <a:gd name="T85" fmla="*/ 0 h 2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33" h="23">
                                <a:moveTo>
                                  <a:pt x="0" y="23"/>
                                </a:moveTo>
                                <a:lnTo>
                                  <a:pt x="0" y="23"/>
                                </a:lnTo>
                                <a:lnTo>
                                  <a:pt x="0" y="22"/>
                                </a:lnTo>
                                <a:lnTo>
                                  <a:pt x="0" y="21"/>
                                </a:lnTo>
                                <a:lnTo>
                                  <a:pt x="0" y="20"/>
                                </a:lnTo>
                                <a:lnTo>
                                  <a:pt x="0" y="19"/>
                                </a:lnTo>
                                <a:lnTo>
                                  <a:pt x="0" y="18"/>
                                </a:lnTo>
                                <a:lnTo>
                                  <a:pt x="0" y="17"/>
                                </a:lnTo>
                                <a:lnTo>
                                  <a:pt x="0" y="16"/>
                                </a:lnTo>
                                <a:lnTo>
                                  <a:pt x="0" y="15"/>
                                </a:lnTo>
                                <a:lnTo>
                                  <a:pt x="0" y="13"/>
                                </a:lnTo>
                                <a:lnTo>
                                  <a:pt x="0" y="12"/>
                                </a:lnTo>
                                <a:lnTo>
                                  <a:pt x="0" y="11"/>
                                </a:lnTo>
                                <a:lnTo>
                                  <a:pt x="0" y="10"/>
                                </a:lnTo>
                                <a:lnTo>
                                  <a:pt x="0" y="9"/>
                                </a:lnTo>
                                <a:lnTo>
                                  <a:pt x="0" y="8"/>
                                </a:lnTo>
                                <a:lnTo>
                                  <a:pt x="0" y="7"/>
                                </a:lnTo>
                                <a:lnTo>
                                  <a:pt x="0" y="6"/>
                                </a:lnTo>
                                <a:lnTo>
                                  <a:pt x="0" y="5"/>
                                </a:lnTo>
                                <a:lnTo>
                                  <a:pt x="1" y="4"/>
                                </a:lnTo>
                                <a:lnTo>
                                  <a:pt x="1" y="3"/>
                                </a:lnTo>
                                <a:lnTo>
                                  <a:pt x="1" y="2"/>
                                </a:lnTo>
                                <a:lnTo>
                                  <a:pt x="2" y="2"/>
                                </a:lnTo>
                                <a:lnTo>
                                  <a:pt x="2" y="1"/>
                                </a:lnTo>
                                <a:lnTo>
                                  <a:pt x="3" y="1"/>
                                </a:lnTo>
                                <a:lnTo>
                                  <a:pt x="4" y="1"/>
                                </a:lnTo>
                                <a:lnTo>
                                  <a:pt x="5" y="0"/>
                                </a:lnTo>
                                <a:lnTo>
                                  <a:pt x="6" y="0"/>
                                </a:lnTo>
                                <a:lnTo>
                                  <a:pt x="7" y="0"/>
                                </a:lnTo>
                                <a:lnTo>
                                  <a:pt x="8" y="0"/>
                                </a:lnTo>
                                <a:lnTo>
                                  <a:pt x="9" y="0"/>
                                </a:lnTo>
                                <a:lnTo>
                                  <a:pt x="10" y="0"/>
                                </a:lnTo>
                                <a:lnTo>
                                  <a:pt x="11" y="0"/>
                                </a:lnTo>
                                <a:lnTo>
                                  <a:pt x="12" y="0"/>
                                </a:lnTo>
                                <a:lnTo>
                                  <a:pt x="13" y="0"/>
                                </a:lnTo>
                                <a:lnTo>
                                  <a:pt x="14" y="0"/>
                                </a:lnTo>
                                <a:lnTo>
                                  <a:pt x="15" y="0"/>
                                </a:lnTo>
                                <a:lnTo>
                                  <a:pt x="16" y="0"/>
                                </a:lnTo>
                                <a:lnTo>
                                  <a:pt x="17" y="0"/>
                                </a:lnTo>
                                <a:lnTo>
                                  <a:pt x="19" y="0"/>
                                </a:lnTo>
                                <a:lnTo>
                                  <a:pt x="21" y="0"/>
                                </a:lnTo>
                                <a:lnTo>
                                  <a:pt x="23" y="0"/>
                                </a:lnTo>
                                <a:lnTo>
                                  <a:pt x="24" y="0"/>
                                </a:lnTo>
                                <a:lnTo>
                                  <a:pt x="25" y="0"/>
                                </a:lnTo>
                                <a:lnTo>
                                  <a:pt x="26" y="0"/>
                                </a:lnTo>
                                <a:lnTo>
                                  <a:pt x="27" y="0"/>
                                </a:lnTo>
                                <a:lnTo>
                                  <a:pt x="28" y="0"/>
                                </a:lnTo>
                                <a:lnTo>
                                  <a:pt x="29" y="0"/>
                                </a:lnTo>
                                <a:lnTo>
                                  <a:pt x="30" y="0"/>
                                </a:lnTo>
                                <a:lnTo>
                                  <a:pt x="31" y="0"/>
                                </a:lnTo>
                                <a:lnTo>
                                  <a:pt x="32" y="0"/>
                                </a:lnTo>
                                <a:lnTo>
                                  <a:pt x="33" y="0"/>
                                </a:lnTo>
                              </a:path>
                            </a:pathLst>
                          </a:custGeom>
                          <a:noFill/>
                          <a:ln w="10795">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Line 322"/>
                        <wps:cNvCnPr>
                          <a:cxnSpLocks noChangeShapeType="1"/>
                        </wps:cNvCnPr>
                        <wps:spPr bwMode="auto">
                          <a:xfrm>
                            <a:off x="848911" y="202519"/>
                            <a:ext cx="0" cy="128312"/>
                          </a:xfrm>
                          <a:prstGeom prst="line">
                            <a:avLst/>
                          </a:prstGeom>
                          <a:noFill/>
                          <a:ln w="10795">
                            <a:solidFill>
                              <a:srgbClr val="24282B"/>
                            </a:solidFill>
                            <a:miter lim="800000"/>
                            <a:headEnd/>
                            <a:tailEnd/>
                          </a:ln>
                          <a:extLst>
                            <a:ext uri="{909E8E84-426E-40DD-AFC4-6F175D3DCCD1}">
                              <a14:hiddenFill xmlns:a14="http://schemas.microsoft.com/office/drawing/2010/main">
                                <a:noFill/>
                              </a14:hiddenFill>
                            </a:ext>
                          </a:extLst>
                        </wps:spPr>
                        <wps:bodyPr/>
                      </wps:wsp>
                      <wps:wsp>
                        <wps:cNvPr id="2610" name="Line 323"/>
                        <wps:cNvCnPr>
                          <a:cxnSpLocks noChangeShapeType="1"/>
                        </wps:cNvCnPr>
                        <wps:spPr bwMode="auto">
                          <a:xfrm>
                            <a:off x="785410" y="202519"/>
                            <a:ext cx="0" cy="128312"/>
                          </a:xfrm>
                          <a:prstGeom prst="line">
                            <a:avLst/>
                          </a:prstGeom>
                          <a:noFill/>
                          <a:ln w="10795">
                            <a:solidFill>
                              <a:srgbClr val="24282B"/>
                            </a:solidFill>
                            <a:miter lim="800000"/>
                            <a:headEnd/>
                            <a:tailEnd/>
                          </a:ln>
                          <a:extLst>
                            <a:ext uri="{909E8E84-426E-40DD-AFC4-6F175D3DCCD1}">
                              <a14:hiddenFill xmlns:a14="http://schemas.microsoft.com/office/drawing/2010/main">
                                <a:noFill/>
                              </a14:hiddenFill>
                            </a:ext>
                          </a:extLst>
                        </wps:spPr>
                        <wps:bodyPr/>
                      </wps:wsp>
                      <wps:wsp>
                        <wps:cNvPr id="2611" name="Freeform 324"/>
                        <wps:cNvSpPr>
                          <a:spLocks noEditPoints="1"/>
                        </wps:cNvSpPr>
                        <wps:spPr bwMode="auto">
                          <a:xfrm>
                            <a:off x="2993339" y="10701"/>
                            <a:ext cx="10800" cy="596955"/>
                          </a:xfrm>
                          <a:custGeom>
                            <a:avLst/>
                            <a:gdLst>
                              <a:gd name="T0" fmla="*/ 0 w 1"/>
                              <a:gd name="T1" fmla="*/ 0 h 56"/>
                              <a:gd name="T2" fmla="*/ 10795 w 1"/>
                              <a:gd name="T3" fmla="*/ 21318 h 56"/>
                              <a:gd name="T4" fmla="*/ 10795 w 1"/>
                              <a:gd name="T5" fmla="*/ 21318 h 56"/>
                              <a:gd name="T6" fmla="*/ 0 w 1"/>
                              <a:gd name="T7" fmla="*/ 31977 h 56"/>
                              <a:gd name="T8" fmla="*/ 10795 w 1"/>
                              <a:gd name="T9" fmla="*/ 53295 h 56"/>
                              <a:gd name="T10" fmla="*/ 0 w 1"/>
                              <a:gd name="T11" fmla="*/ 53295 h 56"/>
                              <a:gd name="T12" fmla="*/ 0 w 1"/>
                              <a:gd name="T13" fmla="*/ 74613 h 56"/>
                              <a:gd name="T14" fmla="*/ 10795 w 1"/>
                              <a:gd name="T15" fmla="*/ 85271 h 56"/>
                              <a:gd name="T16" fmla="*/ 0 w 1"/>
                              <a:gd name="T17" fmla="*/ 85271 h 56"/>
                              <a:gd name="T18" fmla="*/ 0 w 1"/>
                              <a:gd name="T19" fmla="*/ 106589 h 56"/>
                              <a:gd name="T20" fmla="*/ 10795 w 1"/>
                              <a:gd name="T21" fmla="*/ 95930 h 56"/>
                              <a:gd name="T22" fmla="*/ 0 w 1"/>
                              <a:gd name="T23" fmla="*/ 117248 h 56"/>
                              <a:gd name="T24" fmla="*/ 10795 w 1"/>
                              <a:gd name="T25" fmla="*/ 138566 h 56"/>
                              <a:gd name="T26" fmla="*/ 10795 w 1"/>
                              <a:gd name="T27" fmla="*/ 127907 h 56"/>
                              <a:gd name="T28" fmla="*/ 0 w 1"/>
                              <a:gd name="T29" fmla="*/ 149225 h 56"/>
                              <a:gd name="T30" fmla="*/ 10795 w 1"/>
                              <a:gd name="T31" fmla="*/ 159884 h 56"/>
                              <a:gd name="T32" fmla="*/ 0 w 1"/>
                              <a:gd name="T33" fmla="*/ 159884 h 56"/>
                              <a:gd name="T34" fmla="*/ 0 w 1"/>
                              <a:gd name="T35" fmla="*/ 181202 h 56"/>
                              <a:gd name="T36" fmla="*/ 10795 w 1"/>
                              <a:gd name="T37" fmla="*/ 181202 h 56"/>
                              <a:gd name="T38" fmla="*/ 0 w 1"/>
                              <a:gd name="T39" fmla="*/ 191861 h 56"/>
                              <a:gd name="T40" fmla="*/ 10795 w 1"/>
                              <a:gd name="T41" fmla="*/ 213179 h 56"/>
                              <a:gd name="T42" fmla="*/ 10795 w 1"/>
                              <a:gd name="T43" fmla="*/ 202520 h 56"/>
                              <a:gd name="T44" fmla="*/ 0 w 1"/>
                              <a:gd name="T45" fmla="*/ 223837 h 56"/>
                              <a:gd name="T46" fmla="*/ 10795 w 1"/>
                              <a:gd name="T47" fmla="*/ 245155 h 56"/>
                              <a:gd name="T48" fmla="*/ 0 w 1"/>
                              <a:gd name="T49" fmla="*/ 234496 h 56"/>
                              <a:gd name="T50" fmla="*/ 0 w 1"/>
                              <a:gd name="T51" fmla="*/ 266473 h 56"/>
                              <a:gd name="T52" fmla="*/ 10795 w 1"/>
                              <a:gd name="T53" fmla="*/ 255814 h 56"/>
                              <a:gd name="T54" fmla="*/ 0 w 1"/>
                              <a:gd name="T55" fmla="*/ 277132 h 56"/>
                              <a:gd name="T56" fmla="*/ 10795 w 1"/>
                              <a:gd name="T57" fmla="*/ 298450 h 56"/>
                              <a:gd name="T58" fmla="*/ 10795 w 1"/>
                              <a:gd name="T59" fmla="*/ 287791 h 56"/>
                              <a:gd name="T60" fmla="*/ 0 w 1"/>
                              <a:gd name="T61" fmla="*/ 309109 h 56"/>
                              <a:gd name="T62" fmla="*/ 10795 w 1"/>
                              <a:gd name="T63" fmla="*/ 319768 h 56"/>
                              <a:gd name="T64" fmla="*/ 0 w 1"/>
                              <a:gd name="T65" fmla="*/ 319768 h 56"/>
                              <a:gd name="T66" fmla="*/ 0 w 1"/>
                              <a:gd name="T67" fmla="*/ 341086 h 56"/>
                              <a:gd name="T68" fmla="*/ 10795 w 1"/>
                              <a:gd name="T69" fmla="*/ 351745 h 56"/>
                              <a:gd name="T70" fmla="*/ 0 w 1"/>
                              <a:gd name="T71" fmla="*/ 351745 h 56"/>
                              <a:gd name="T72" fmla="*/ 0 w 1"/>
                              <a:gd name="T73" fmla="*/ 373063 h 56"/>
                              <a:gd name="T74" fmla="*/ 10795 w 1"/>
                              <a:gd name="T75" fmla="*/ 373063 h 56"/>
                              <a:gd name="T76" fmla="*/ 0 w 1"/>
                              <a:gd name="T77" fmla="*/ 383721 h 56"/>
                              <a:gd name="T78" fmla="*/ 10795 w 1"/>
                              <a:gd name="T79" fmla="*/ 405039 h 56"/>
                              <a:gd name="T80" fmla="*/ 10795 w 1"/>
                              <a:gd name="T81" fmla="*/ 394380 h 56"/>
                              <a:gd name="T82" fmla="*/ 0 w 1"/>
                              <a:gd name="T83" fmla="*/ 415698 h 56"/>
                              <a:gd name="T84" fmla="*/ 10795 w 1"/>
                              <a:gd name="T85" fmla="*/ 437016 h 56"/>
                              <a:gd name="T86" fmla="*/ 0 w 1"/>
                              <a:gd name="T87" fmla="*/ 426357 h 56"/>
                              <a:gd name="T88" fmla="*/ 0 w 1"/>
                              <a:gd name="T89" fmla="*/ 447675 h 56"/>
                              <a:gd name="T90" fmla="*/ 10795 w 1"/>
                              <a:gd name="T91" fmla="*/ 447675 h 56"/>
                              <a:gd name="T92" fmla="*/ 0 w 1"/>
                              <a:gd name="T93" fmla="*/ 468993 h 56"/>
                              <a:gd name="T94" fmla="*/ 10795 w 1"/>
                              <a:gd name="T95" fmla="*/ 479652 h 56"/>
                              <a:gd name="T96" fmla="*/ 10795 w 1"/>
                              <a:gd name="T97" fmla="*/ 479652 h 56"/>
                              <a:gd name="T98" fmla="*/ 0 w 1"/>
                              <a:gd name="T99" fmla="*/ 500970 h 56"/>
                              <a:gd name="T100" fmla="*/ 10795 w 1"/>
                              <a:gd name="T101" fmla="*/ 511629 h 56"/>
                              <a:gd name="T102" fmla="*/ 0 w 1"/>
                              <a:gd name="T103" fmla="*/ 511629 h 56"/>
                              <a:gd name="T104" fmla="*/ 0 w 1"/>
                              <a:gd name="T105" fmla="*/ 532946 h 56"/>
                              <a:gd name="T106" fmla="*/ 10795 w 1"/>
                              <a:gd name="T107" fmla="*/ 532946 h 56"/>
                              <a:gd name="T108" fmla="*/ 0 w 1"/>
                              <a:gd name="T109" fmla="*/ 543605 h 56"/>
                              <a:gd name="T110" fmla="*/ 10795 w 1"/>
                              <a:gd name="T111" fmla="*/ 564923 h 56"/>
                              <a:gd name="T112" fmla="*/ 10795 w 1"/>
                              <a:gd name="T113" fmla="*/ 554264 h 56"/>
                              <a:gd name="T114" fmla="*/ 0 w 1"/>
                              <a:gd name="T115" fmla="*/ 575582 h 56"/>
                              <a:gd name="T116" fmla="*/ 10795 w 1"/>
                              <a:gd name="T117" fmla="*/ 596900 h 56"/>
                              <a:gd name="T118" fmla="*/ 0 w 1"/>
                              <a:gd name="T119" fmla="*/ 586241 h 5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 h="56">
                                <a:moveTo>
                                  <a:pt x="1" y="1"/>
                                </a:moveTo>
                                <a:lnTo>
                                  <a:pt x="1" y="1"/>
                                </a:lnTo>
                                <a:lnTo>
                                  <a:pt x="0" y="1"/>
                                </a:lnTo>
                                <a:lnTo>
                                  <a:pt x="0" y="0"/>
                                </a:lnTo>
                                <a:lnTo>
                                  <a:pt x="1" y="0"/>
                                </a:lnTo>
                                <a:lnTo>
                                  <a:pt x="1" y="1"/>
                                </a:lnTo>
                                <a:close/>
                                <a:moveTo>
                                  <a:pt x="1" y="2"/>
                                </a:moveTo>
                                <a:lnTo>
                                  <a:pt x="1" y="2"/>
                                </a:lnTo>
                                <a:lnTo>
                                  <a:pt x="0" y="2"/>
                                </a:lnTo>
                                <a:lnTo>
                                  <a:pt x="1" y="2"/>
                                </a:lnTo>
                                <a:close/>
                                <a:moveTo>
                                  <a:pt x="1" y="3"/>
                                </a:moveTo>
                                <a:lnTo>
                                  <a:pt x="1" y="3"/>
                                </a:lnTo>
                                <a:lnTo>
                                  <a:pt x="1" y="4"/>
                                </a:lnTo>
                                <a:lnTo>
                                  <a:pt x="0" y="4"/>
                                </a:lnTo>
                                <a:lnTo>
                                  <a:pt x="0" y="3"/>
                                </a:lnTo>
                                <a:lnTo>
                                  <a:pt x="1" y="3"/>
                                </a:lnTo>
                                <a:close/>
                                <a:moveTo>
                                  <a:pt x="1" y="5"/>
                                </a:moveTo>
                                <a:lnTo>
                                  <a:pt x="1" y="5"/>
                                </a:lnTo>
                                <a:lnTo>
                                  <a:pt x="0" y="5"/>
                                </a:lnTo>
                                <a:lnTo>
                                  <a:pt x="1" y="5"/>
                                </a:lnTo>
                                <a:close/>
                                <a:moveTo>
                                  <a:pt x="1" y="6"/>
                                </a:moveTo>
                                <a:lnTo>
                                  <a:pt x="1" y="6"/>
                                </a:lnTo>
                                <a:lnTo>
                                  <a:pt x="1" y="7"/>
                                </a:lnTo>
                                <a:lnTo>
                                  <a:pt x="0" y="7"/>
                                </a:lnTo>
                                <a:lnTo>
                                  <a:pt x="0" y="6"/>
                                </a:lnTo>
                                <a:lnTo>
                                  <a:pt x="1" y="6"/>
                                </a:lnTo>
                                <a:close/>
                                <a:moveTo>
                                  <a:pt x="1" y="8"/>
                                </a:moveTo>
                                <a:lnTo>
                                  <a:pt x="1" y="8"/>
                                </a:lnTo>
                                <a:lnTo>
                                  <a:pt x="0" y="8"/>
                                </a:lnTo>
                                <a:lnTo>
                                  <a:pt x="1" y="8"/>
                                </a:lnTo>
                                <a:close/>
                                <a:moveTo>
                                  <a:pt x="1" y="9"/>
                                </a:moveTo>
                                <a:lnTo>
                                  <a:pt x="1" y="9"/>
                                </a:lnTo>
                                <a:lnTo>
                                  <a:pt x="1" y="10"/>
                                </a:lnTo>
                                <a:lnTo>
                                  <a:pt x="0" y="10"/>
                                </a:lnTo>
                                <a:lnTo>
                                  <a:pt x="0" y="9"/>
                                </a:lnTo>
                                <a:lnTo>
                                  <a:pt x="1" y="9"/>
                                </a:lnTo>
                                <a:close/>
                                <a:moveTo>
                                  <a:pt x="1" y="11"/>
                                </a:moveTo>
                                <a:lnTo>
                                  <a:pt x="1" y="11"/>
                                </a:lnTo>
                                <a:lnTo>
                                  <a:pt x="0" y="11"/>
                                </a:lnTo>
                                <a:lnTo>
                                  <a:pt x="1" y="11"/>
                                </a:lnTo>
                                <a:close/>
                                <a:moveTo>
                                  <a:pt x="1" y="12"/>
                                </a:moveTo>
                                <a:lnTo>
                                  <a:pt x="1" y="12"/>
                                </a:lnTo>
                                <a:lnTo>
                                  <a:pt x="1" y="13"/>
                                </a:lnTo>
                                <a:lnTo>
                                  <a:pt x="0" y="13"/>
                                </a:lnTo>
                                <a:lnTo>
                                  <a:pt x="0" y="12"/>
                                </a:lnTo>
                                <a:lnTo>
                                  <a:pt x="1" y="12"/>
                                </a:lnTo>
                                <a:close/>
                                <a:moveTo>
                                  <a:pt x="1" y="14"/>
                                </a:moveTo>
                                <a:lnTo>
                                  <a:pt x="1" y="14"/>
                                </a:lnTo>
                                <a:lnTo>
                                  <a:pt x="0" y="14"/>
                                </a:lnTo>
                                <a:lnTo>
                                  <a:pt x="1" y="14"/>
                                </a:lnTo>
                                <a:close/>
                                <a:moveTo>
                                  <a:pt x="1" y="15"/>
                                </a:moveTo>
                                <a:lnTo>
                                  <a:pt x="1" y="15"/>
                                </a:lnTo>
                                <a:lnTo>
                                  <a:pt x="1" y="16"/>
                                </a:lnTo>
                                <a:lnTo>
                                  <a:pt x="0" y="16"/>
                                </a:lnTo>
                                <a:lnTo>
                                  <a:pt x="0" y="15"/>
                                </a:lnTo>
                                <a:lnTo>
                                  <a:pt x="1" y="15"/>
                                </a:lnTo>
                                <a:close/>
                                <a:moveTo>
                                  <a:pt x="1" y="17"/>
                                </a:moveTo>
                                <a:lnTo>
                                  <a:pt x="1" y="17"/>
                                </a:lnTo>
                                <a:lnTo>
                                  <a:pt x="0" y="17"/>
                                </a:lnTo>
                                <a:lnTo>
                                  <a:pt x="0" y="16"/>
                                </a:lnTo>
                                <a:lnTo>
                                  <a:pt x="1" y="16"/>
                                </a:lnTo>
                                <a:lnTo>
                                  <a:pt x="1" y="17"/>
                                </a:lnTo>
                                <a:close/>
                                <a:moveTo>
                                  <a:pt x="1" y="18"/>
                                </a:moveTo>
                                <a:lnTo>
                                  <a:pt x="1" y="18"/>
                                </a:lnTo>
                                <a:lnTo>
                                  <a:pt x="1" y="19"/>
                                </a:lnTo>
                                <a:lnTo>
                                  <a:pt x="0" y="19"/>
                                </a:lnTo>
                                <a:lnTo>
                                  <a:pt x="0" y="18"/>
                                </a:lnTo>
                                <a:lnTo>
                                  <a:pt x="1" y="18"/>
                                </a:lnTo>
                                <a:close/>
                                <a:moveTo>
                                  <a:pt x="1" y="20"/>
                                </a:moveTo>
                                <a:lnTo>
                                  <a:pt x="1" y="20"/>
                                </a:lnTo>
                                <a:lnTo>
                                  <a:pt x="0" y="20"/>
                                </a:lnTo>
                                <a:lnTo>
                                  <a:pt x="0" y="19"/>
                                </a:lnTo>
                                <a:lnTo>
                                  <a:pt x="1" y="19"/>
                                </a:lnTo>
                                <a:lnTo>
                                  <a:pt x="1" y="20"/>
                                </a:lnTo>
                                <a:close/>
                                <a:moveTo>
                                  <a:pt x="1" y="21"/>
                                </a:moveTo>
                                <a:lnTo>
                                  <a:pt x="1" y="21"/>
                                </a:lnTo>
                                <a:lnTo>
                                  <a:pt x="1" y="22"/>
                                </a:lnTo>
                                <a:lnTo>
                                  <a:pt x="0" y="22"/>
                                </a:lnTo>
                                <a:lnTo>
                                  <a:pt x="0" y="21"/>
                                </a:lnTo>
                                <a:lnTo>
                                  <a:pt x="1" y="21"/>
                                </a:lnTo>
                                <a:close/>
                                <a:moveTo>
                                  <a:pt x="1" y="23"/>
                                </a:moveTo>
                                <a:lnTo>
                                  <a:pt x="1" y="23"/>
                                </a:lnTo>
                                <a:lnTo>
                                  <a:pt x="0" y="23"/>
                                </a:lnTo>
                                <a:lnTo>
                                  <a:pt x="0" y="22"/>
                                </a:lnTo>
                                <a:lnTo>
                                  <a:pt x="1" y="22"/>
                                </a:lnTo>
                                <a:lnTo>
                                  <a:pt x="1" y="23"/>
                                </a:lnTo>
                                <a:close/>
                                <a:moveTo>
                                  <a:pt x="1" y="24"/>
                                </a:moveTo>
                                <a:lnTo>
                                  <a:pt x="1" y="24"/>
                                </a:lnTo>
                                <a:lnTo>
                                  <a:pt x="1" y="25"/>
                                </a:lnTo>
                                <a:lnTo>
                                  <a:pt x="0" y="25"/>
                                </a:lnTo>
                                <a:lnTo>
                                  <a:pt x="0" y="24"/>
                                </a:lnTo>
                                <a:lnTo>
                                  <a:pt x="1" y="24"/>
                                </a:lnTo>
                                <a:close/>
                                <a:moveTo>
                                  <a:pt x="1" y="26"/>
                                </a:moveTo>
                                <a:lnTo>
                                  <a:pt x="1" y="26"/>
                                </a:lnTo>
                                <a:lnTo>
                                  <a:pt x="0" y="26"/>
                                </a:lnTo>
                                <a:lnTo>
                                  <a:pt x="0" y="25"/>
                                </a:lnTo>
                                <a:lnTo>
                                  <a:pt x="1" y="25"/>
                                </a:lnTo>
                                <a:lnTo>
                                  <a:pt x="1" y="26"/>
                                </a:lnTo>
                                <a:close/>
                                <a:moveTo>
                                  <a:pt x="1" y="27"/>
                                </a:moveTo>
                                <a:lnTo>
                                  <a:pt x="1" y="27"/>
                                </a:lnTo>
                                <a:lnTo>
                                  <a:pt x="1" y="28"/>
                                </a:lnTo>
                                <a:lnTo>
                                  <a:pt x="0" y="28"/>
                                </a:lnTo>
                                <a:lnTo>
                                  <a:pt x="0" y="27"/>
                                </a:lnTo>
                                <a:lnTo>
                                  <a:pt x="1" y="27"/>
                                </a:lnTo>
                                <a:close/>
                                <a:moveTo>
                                  <a:pt x="1" y="29"/>
                                </a:moveTo>
                                <a:lnTo>
                                  <a:pt x="1" y="29"/>
                                </a:lnTo>
                                <a:lnTo>
                                  <a:pt x="0" y="29"/>
                                </a:lnTo>
                                <a:lnTo>
                                  <a:pt x="0" y="28"/>
                                </a:lnTo>
                                <a:lnTo>
                                  <a:pt x="1" y="28"/>
                                </a:lnTo>
                                <a:lnTo>
                                  <a:pt x="1" y="29"/>
                                </a:lnTo>
                                <a:close/>
                                <a:moveTo>
                                  <a:pt x="1" y="30"/>
                                </a:moveTo>
                                <a:lnTo>
                                  <a:pt x="1" y="30"/>
                                </a:lnTo>
                                <a:lnTo>
                                  <a:pt x="1" y="31"/>
                                </a:lnTo>
                                <a:lnTo>
                                  <a:pt x="0" y="31"/>
                                </a:lnTo>
                                <a:lnTo>
                                  <a:pt x="0" y="30"/>
                                </a:lnTo>
                                <a:lnTo>
                                  <a:pt x="1" y="30"/>
                                </a:lnTo>
                                <a:close/>
                                <a:moveTo>
                                  <a:pt x="1" y="32"/>
                                </a:moveTo>
                                <a:lnTo>
                                  <a:pt x="1" y="32"/>
                                </a:lnTo>
                                <a:lnTo>
                                  <a:pt x="0" y="32"/>
                                </a:lnTo>
                                <a:lnTo>
                                  <a:pt x="0" y="31"/>
                                </a:lnTo>
                                <a:lnTo>
                                  <a:pt x="1" y="31"/>
                                </a:lnTo>
                                <a:lnTo>
                                  <a:pt x="1" y="32"/>
                                </a:lnTo>
                                <a:close/>
                                <a:moveTo>
                                  <a:pt x="1" y="33"/>
                                </a:moveTo>
                                <a:lnTo>
                                  <a:pt x="1" y="33"/>
                                </a:lnTo>
                                <a:lnTo>
                                  <a:pt x="1" y="34"/>
                                </a:lnTo>
                                <a:lnTo>
                                  <a:pt x="0" y="34"/>
                                </a:lnTo>
                                <a:lnTo>
                                  <a:pt x="0" y="33"/>
                                </a:lnTo>
                                <a:lnTo>
                                  <a:pt x="1" y="33"/>
                                </a:lnTo>
                                <a:close/>
                                <a:moveTo>
                                  <a:pt x="1" y="35"/>
                                </a:moveTo>
                                <a:lnTo>
                                  <a:pt x="1" y="35"/>
                                </a:lnTo>
                                <a:lnTo>
                                  <a:pt x="0" y="35"/>
                                </a:lnTo>
                                <a:lnTo>
                                  <a:pt x="0" y="34"/>
                                </a:lnTo>
                                <a:lnTo>
                                  <a:pt x="1" y="34"/>
                                </a:lnTo>
                                <a:lnTo>
                                  <a:pt x="1" y="35"/>
                                </a:lnTo>
                                <a:close/>
                                <a:moveTo>
                                  <a:pt x="1" y="36"/>
                                </a:moveTo>
                                <a:lnTo>
                                  <a:pt x="1" y="36"/>
                                </a:lnTo>
                                <a:lnTo>
                                  <a:pt x="1" y="37"/>
                                </a:lnTo>
                                <a:lnTo>
                                  <a:pt x="0" y="37"/>
                                </a:lnTo>
                                <a:lnTo>
                                  <a:pt x="0" y="36"/>
                                </a:lnTo>
                                <a:lnTo>
                                  <a:pt x="1" y="36"/>
                                </a:lnTo>
                                <a:close/>
                                <a:moveTo>
                                  <a:pt x="1" y="38"/>
                                </a:moveTo>
                                <a:lnTo>
                                  <a:pt x="1" y="38"/>
                                </a:lnTo>
                                <a:lnTo>
                                  <a:pt x="0" y="38"/>
                                </a:lnTo>
                                <a:lnTo>
                                  <a:pt x="0" y="37"/>
                                </a:lnTo>
                                <a:lnTo>
                                  <a:pt x="1" y="37"/>
                                </a:lnTo>
                                <a:lnTo>
                                  <a:pt x="1" y="38"/>
                                </a:lnTo>
                                <a:close/>
                                <a:moveTo>
                                  <a:pt x="1" y="39"/>
                                </a:moveTo>
                                <a:lnTo>
                                  <a:pt x="1" y="39"/>
                                </a:lnTo>
                                <a:lnTo>
                                  <a:pt x="0" y="39"/>
                                </a:lnTo>
                                <a:lnTo>
                                  <a:pt x="1" y="39"/>
                                </a:lnTo>
                                <a:close/>
                                <a:moveTo>
                                  <a:pt x="1" y="41"/>
                                </a:moveTo>
                                <a:lnTo>
                                  <a:pt x="1" y="41"/>
                                </a:lnTo>
                                <a:lnTo>
                                  <a:pt x="0" y="41"/>
                                </a:lnTo>
                                <a:lnTo>
                                  <a:pt x="0" y="40"/>
                                </a:lnTo>
                                <a:lnTo>
                                  <a:pt x="1" y="40"/>
                                </a:lnTo>
                                <a:lnTo>
                                  <a:pt x="1" y="41"/>
                                </a:lnTo>
                                <a:close/>
                                <a:moveTo>
                                  <a:pt x="1" y="42"/>
                                </a:moveTo>
                                <a:lnTo>
                                  <a:pt x="1" y="42"/>
                                </a:lnTo>
                                <a:lnTo>
                                  <a:pt x="0" y="43"/>
                                </a:lnTo>
                                <a:lnTo>
                                  <a:pt x="0" y="42"/>
                                </a:lnTo>
                                <a:lnTo>
                                  <a:pt x="1" y="42"/>
                                </a:lnTo>
                                <a:close/>
                                <a:moveTo>
                                  <a:pt x="1" y="44"/>
                                </a:moveTo>
                                <a:lnTo>
                                  <a:pt x="1" y="44"/>
                                </a:lnTo>
                                <a:lnTo>
                                  <a:pt x="0" y="44"/>
                                </a:lnTo>
                                <a:lnTo>
                                  <a:pt x="0" y="43"/>
                                </a:lnTo>
                                <a:lnTo>
                                  <a:pt x="1" y="43"/>
                                </a:lnTo>
                                <a:lnTo>
                                  <a:pt x="1" y="44"/>
                                </a:lnTo>
                                <a:close/>
                                <a:moveTo>
                                  <a:pt x="1" y="45"/>
                                </a:moveTo>
                                <a:lnTo>
                                  <a:pt x="1" y="45"/>
                                </a:lnTo>
                                <a:lnTo>
                                  <a:pt x="0" y="45"/>
                                </a:lnTo>
                                <a:lnTo>
                                  <a:pt x="1" y="45"/>
                                </a:lnTo>
                                <a:close/>
                                <a:moveTo>
                                  <a:pt x="1" y="47"/>
                                </a:moveTo>
                                <a:lnTo>
                                  <a:pt x="1" y="47"/>
                                </a:lnTo>
                                <a:lnTo>
                                  <a:pt x="0" y="47"/>
                                </a:lnTo>
                                <a:lnTo>
                                  <a:pt x="0" y="46"/>
                                </a:lnTo>
                                <a:lnTo>
                                  <a:pt x="1" y="46"/>
                                </a:lnTo>
                                <a:lnTo>
                                  <a:pt x="1" y="47"/>
                                </a:lnTo>
                                <a:close/>
                                <a:moveTo>
                                  <a:pt x="1" y="48"/>
                                </a:moveTo>
                                <a:lnTo>
                                  <a:pt x="1" y="48"/>
                                </a:lnTo>
                                <a:lnTo>
                                  <a:pt x="0" y="48"/>
                                </a:lnTo>
                                <a:lnTo>
                                  <a:pt x="1" y="48"/>
                                </a:lnTo>
                                <a:close/>
                                <a:moveTo>
                                  <a:pt x="1" y="50"/>
                                </a:moveTo>
                                <a:lnTo>
                                  <a:pt x="1" y="50"/>
                                </a:lnTo>
                                <a:lnTo>
                                  <a:pt x="0" y="50"/>
                                </a:lnTo>
                                <a:lnTo>
                                  <a:pt x="0" y="49"/>
                                </a:lnTo>
                                <a:lnTo>
                                  <a:pt x="1" y="49"/>
                                </a:lnTo>
                                <a:lnTo>
                                  <a:pt x="1" y="50"/>
                                </a:lnTo>
                                <a:close/>
                                <a:moveTo>
                                  <a:pt x="1" y="51"/>
                                </a:moveTo>
                                <a:lnTo>
                                  <a:pt x="1" y="51"/>
                                </a:lnTo>
                                <a:lnTo>
                                  <a:pt x="0" y="51"/>
                                </a:lnTo>
                                <a:lnTo>
                                  <a:pt x="1" y="51"/>
                                </a:lnTo>
                                <a:close/>
                                <a:moveTo>
                                  <a:pt x="1" y="52"/>
                                </a:moveTo>
                                <a:lnTo>
                                  <a:pt x="1" y="52"/>
                                </a:lnTo>
                                <a:lnTo>
                                  <a:pt x="1" y="53"/>
                                </a:lnTo>
                                <a:lnTo>
                                  <a:pt x="0" y="53"/>
                                </a:lnTo>
                                <a:lnTo>
                                  <a:pt x="0" y="52"/>
                                </a:lnTo>
                                <a:lnTo>
                                  <a:pt x="1" y="52"/>
                                </a:lnTo>
                                <a:close/>
                                <a:moveTo>
                                  <a:pt x="1" y="54"/>
                                </a:moveTo>
                                <a:lnTo>
                                  <a:pt x="1" y="54"/>
                                </a:lnTo>
                                <a:lnTo>
                                  <a:pt x="0" y="54"/>
                                </a:lnTo>
                                <a:lnTo>
                                  <a:pt x="1" y="54"/>
                                </a:lnTo>
                                <a:close/>
                                <a:moveTo>
                                  <a:pt x="1" y="55"/>
                                </a:moveTo>
                                <a:lnTo>
                                  <a:pt x="1" y="55"/>
                                </a:lnTo>
                                <a:lnTo>
                                  <a:pt x="1" y="56"/>
                                </a:lnTo>
                                <a:lnTo>
                                  <a:pt x="0" y="56"/>
                                </a:lnTo>
                                <a:lnTo>
                                  <a:pt x="0" y="55"/>
                                </a:lnTo>
                                <a:lnTo>
                                  <a:pt x="1" y="55"/>
                                </a:lnTo>
                                <a:close/>
                              </a:path>
                            </a:pathLst>
                          </a:custGeom>
                          <a:solidFill>
                            <a:srgbClr val="3B2478"/>
                          </a:solidFill>
                          <a:ln w="0">
                            <a:solidFill>
                              <a:srgbClr val="3B2478"/>
                            </a:solidFill>
                            <a:round/>
                            <a:headEnd/>
                            <a:tailEnd/>
                          </a:ln>
                        </wps:spPr>
                        <wps:bodyPr rot="0" vert="horz" wrap="square" lIns="91440" tIns="45720" rIns="91440" bIns="45720" anchor="t" anchorCtr="0" upright="1">
                          <a:noAutofit/>
                        </wps:bodyPr>
                      </wps:wsp>
                      <wps:wsp>
                        <wps:cNvPr id="2612" name="Freeform 325"/>
                        <wps:cNvSpPr>
                          <a:spLocks noEditPoints="1"/>
                        </wps:cNvSpPr>
                        <wps:spPr bwMode="auto">
                          <a:xfrm>
                            <a:off x="881312" y="10701"/>
                            <a:ext cx="2091127" cy="42604"/>
                          </a:xfrm>
                          <a:custGeom>
                            <a:avLst/>
                            <a:gdLst>
                              <a:gd name="T0" fmla="*/ 127374 w 197"/>
                              <a:gd name="T1" fmla="*/ 31909 h 4"/>
                              <a:gd name="T2" fmla="*/ 42458 w 197"/>
                              <a:gd name="T3" fmla="*/ 21273 h 4"/>
                              <a:gd name="T4" fmla="*/ 169832 w 197"/>
                              <a:gd name="T5" fmla="*/ 21273 h 4"/>
                              <a:gd name="T6" fmla="*/ 169832 w 197"/>
                              <a:gd name="T7" fmla="*/ 31909 h 4"/>
                              <a:gd name="T8" fmla="*/ 169832 w 197"/>
                              <a:gd name="T9" fmla="*/ 21273 h 4"/>
                              <a:gd name="T10" fmla="*/ 286591 w 197"/>
                              <a:gd name="T11" fmla="*/ 31909 h 4"/>
                              <a:gd name="T12" fmla="*/ 201675 w 197"/>
                              <a:gd name="T13" fmla="*/ 21273 h 4"/>
                              <a:gd name="T14" fmla="*/ 329049 w 197"/>
                              <a:gd name="T15" fmla="*/ 21273 h 4"/>
                              <a:gd name="T16" fmla="*/ 329049 w 197"/>
                              <a:gd name="T17" fmla="*/ 31909 h 4"/>
                              <a:gd name="T18" fmla="*/ 329049 w 197"/>
                              <a:gd name="T19" fmla="*/ 21273 h 4"/>
                              <a:gd name="T20" fmla="*/ 445809 w 197"/>
                              <a:gd name="T21" fmla="*/ 31909 h 4"/>
                              <a:gd name="T22" fmla="*/ 360893 w 197"/>
                              <a:gd name="T23" fmla="*/ 21273 h 4"/>
                              <a:gd name="T24" fmla="*/ 488267 w 197"/>
                              <a:gd name="T25" fmla="*/ 21273 h 4"/>
                              <a:gd name="T26" fmla="*/ 488267 w 197"/>
                              <a:gd name="T27" fmla="*/ 31909 h 4"/>
                              <a:gd name="T28" fmla="*/ 488267 w 197"/>
                              <a:gd name="T29" fmla="*/ 21273 h 4"/>
                              <a:gd name="T30" fmla="*/ 605026 w 197"/>
                              <a:gd name="T31" fmla="*/ 31909 h 4"/>
                              <a:gd name="T32" fmla="*/ 520110 w 197"/>
                              <a:gd name="T33" fmla="*/ 21273 h 4"/>
                              <a:gd name="T34" fmla="*/ 647484 w 197"/>
                              <a:gd name="T35" fmla="*/ 21273 h 4"/>
                              <a:gd name="T36" fmla="*/ 647484 w 197"/>
                              <a:gd name="T37" fmla="*/ 31909 h 4"/>
                              <a:gd name="T38" fmla="*/ 647484 w 197"/>
                              <a:gd name="T39" fmla="*/ 21273 h 4"/>
                              <a:gd name="T40" fmla="*/ 764243 w 197"/>
                              <a:gd name="T41" fmla="*/ 31909 h 4"/>
                              <a:gd name="T42" fmla="*/ 679328 w 197"/>
                              <a:gd name="T43" fmla="*/ 21273 h 4"/>
                              <a:gd name="T44" fmla="*/ 806701 w 197"/>
                              <a:gd name="T45" fmla="*/ 21273 h 4"/>
                              <a:gd name="T46" fmla="*/ 806701 w 197"/>
                              <a:gd name="T47" fmla="*/ 31909 h 4"/>
                              <a:gd name="T48" fmla="*/ 806701 w 197"/>
                              <a:gd name="T49" fmla="*/ 21273 h 4"/>
                              <a:gd name="T50" fmla="*/ 923461 w 197"/>
                              <a:gd name="T51" fmla="*/ 31909 h 4"/>
                              <a:gd name="T52" fmla="*/ 838545 w 197"/>
                              <a:gd name="T53" fmla="*/ 21273 h 4"/>
                              <a:gd name="T54" fmla="*/ 965919 w 197"/>
                              <a:gd name="T55" fmla="*/ 21273 h 4"/>
                              <a:gd name="T56" fmla="*/ 955304 w 197"/>
                              <a:gd name="T57" fmla="*/ 31909 h 4"/>
                              <a:gd name="T58" fmla="*/ 965919 w 197"/>
                              <a:gd name="T59" fmla="*/ 21273 h 4"/>
                              <a:gd name="T60" fmla="*/ 1082678 w 197"/>
                              <a:gd name="T61" fmla="*/ 31909 h 4"/>
                              <a:gd name="T62" fmla="*/ 997762 w 197"/>
                              <a:gd name="T63" fmla="*/ 21273 h 4"/>
                              <a:gd name="T64" fmla="*/ 1125136 w 197"/>
                              <a:gd name="T65" fmla="*/ 21273 h 4"/>
                              <a:gd name="T66" fmla="*/ 1114522 w 197"/>
                              <a:gd name="T67" fmla="*/ 31909 h 4"/>
                              <a:gd name="T68" fmla="*/ 1125136 w 197"/>
                              <a:gd name="T69" fmla="*/ 21273 h 4"/>
                              <a:gd name="T70" fmla="*/ 1241896 w 197"/>
                              <a:gd name="T71" fmla="*/ 31909 h 4"/>
                              <a:gd name="T72" fmla="*/ 1156980 w 197"/>
                              <a:gd name="T73" fmla="*/ 21273 h 4"/>
                              <a:gd name="T74" fmla="*/ 1284354 w 197"/>
                              <a:gd name="T75" fmla="*/ 21273 h 4"/>
                              <a:gd name="T76" fmla="*/ 1273739 w 197"/>
                              <a:gd name="T77" fmla="*/ 31909 h 4"/>
                              <a:gd name="T78" fmla="*/ 1284354 w 197"/>
                              <a:gd name="T79" fmla="*/ 21273 h 4"/>
                              <a:gd name="T80" fmla="*/ 1401113 w 197"/>
                              <a:gd name="T81" fmla="*/ 31909 h 4"/>
                              <a:gd name="T82" fmla="*/ 1316197 w 197"/>
                              <a:gd name="T83" fmla="*/ 21273 h 4"/>
                              <a:gd name="T84" fmla="*/ 1443571 w 197"/>
                              <a:gd name="T85" fmla="*/ 21273 h 4"/>
                              <a:gd name="T86" fmla="*/ 1432956 w 197"/>
                              <a:gd name="T87" fmla="*/ 31909 h 4"/>
                              <a:gd name="T88" fmla="*/ 1443571 w 197"/>
                              <a:gd name="T89" fmla="*/ 21273 h 4"/>
                              <a:gd name="T90" fmla="*/ 1560330 w 197"/>
                              <a:gd name="T91" fmla="*/ 31909 h 4"/>
                              <a:gd name="T92" fmla="*/ 1475414 w 197"/>
                              <a:gd name="T93" fmla="*/ 21273 h 4"/>
                              <a:gd name="T94" fmla="*/ 1602788 w 197"/>
                              <a:gd name="T95" fmla="*/ 21273 h 4"/>
                              <a:gd name="T96" fmla="*/ 1592174 w 197"/>
                              <a:gd name="T97" fmla="*/ 31909 h 4"/>
                              <a:gd name="T98" fmla="*/ 1592174 w 197"/>
                              <a:gd name="T99" fmla="*/ 21273 h 4"/>
                              <a:gd name="T100" fmla="*/ 1719548 w 197"/>
                              <a:gd name="T101" fmla="*/ 31909 h 4"/>
                              <a:gd name="T102" fmla="*/ 1634632 w 197"/>
                              <a:gd name="T103" fmla="*/ 21273 h 4"/>
                              <a:gd name="T104" fmla="*/ 1762006 w 197"/>
                              <a:gd name="T105" fmla="*/ 21273 h 4"/>
                              <a:gd name="T106" fmla="*/ 1751391 w 197"/>
                              <a:gd name="T107" fmla="*/ 31909 h 4"/>
                              <a:gd name="T108" fmla="*/ 1751391 w 197"/>
                              <a:gd name="T109" fmla="*/ 21273 h 4"/>
                              <a:gd name="T110" fmla="*/ 1878765 w 197"/>
                              <a:gd name="T111" fmla="*/ 31909 h 4"/>
                              <a:gd name="T112" fmla="*/ 1793849 w 197"/>
                              <a:gd name="T113" fmla="*/ 21273 h 4"/>
                              <a:gd name="T114" fmla="*/ 1921223 w 197"/>
                              <a:gd name="T115" fmla="*/ 21273 h 4"/>
                              <a:gd name="T116" fmla="*/ 1910609 w 197"/>
                              <a:gd name="T117" fmla="*/ 31909 h 4"/>
                              <a:gd name="T118" fmla="*/ 1910609 w 197"/>
                              <a:gd name="T119" fmla="*/ 21273 h 4"/>
                              <a:gd name="T120" fmla="*/ 2037983 w 197"/>
                              <a:gd name="T121" fmla="*/ 31909 h 4"/>
                              <a:gd name="T122" fmla="*/ 1953067 w 197"/>
                              <a:gd name="T123" fmla="*/ 21273 h 4"/>
                              <a:gd name="T124" fmla="*/ 2027368 w 197"/>
                              <a:gd name="T125" fmla="*/ 42545 h 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97" h="4">
                                <a:moveTo>
                                  <a:pt x="5" y="2"/>
                                </a:moveTo>
                                <a:lnTo>
                                  <a:pt x="12" y="2"/>
                                </a:lnTo>
                                <a:lnTo>
                                  <a:pt x="12" y="3"/>
                                </a:lnTo>
                                <a:lnTo>
                                  <a:pt x="5" y="3"/>
                                </a:lnTo>
                                <a:lnTo>
                                  <a:pt x="4" y="3"/>
                                </a:lnTo>
                                <a:lnTo>
                                  <a:pt x="4" y="2"/>
                                </a:lnTo>
                                <a:lnTo>
                                  <a:pt x="5" y="2"/>
                                </a:lnTo>
                                <a:close/>
                                <a:moveTo>
                                  <a:pt x="16" y="2"/>
                                </a:moveTo>
                                <a:lnTo>
                                  <a:pt x="16" y="2"/>
                                </a:lnTo>
                                <a:lnTo>
                                  <a:pt x="16" y="3"/>
                                </a:lnTo>
                                <a:lnTo>
                                  <a:pt x="15" y="3"/>
                                </a:lnTo>
                                <a:lnTo>
                                  <a:pt x="15" y="2"/>
                                </a:lnTo>
                                <a:lnTo>
                                  <a:pt x="16" y="2"/>
                                </a:lnTo>
                                <a:close/>
                                <a:moveTo>
                                  <a:pt x="20" y="2"/>
                                </a:moveTo>
                                <a:lnTo>
                                  <a:pt x="27" y="2"/>
                                </a:lnTo>
                                <a:lnTo>
                                  <a:pt x="27" y="3"/>
                                </a:lnTo>
                                <a:lnTo>
                                  <a:pt x="20" y="3"/>
                                </a:lnTo>
                                <a:lnTo>
                                  <a:pt x="19" y="3"/>
                                </a:lnTo>
                                <a:lnTo>
                                  <a:pt x="19" y="2"/>
                                </a:lnTo>
                                <a:lnTo>
                                  <a:pt x="20" y="2"/>
                                </a:lnTo>
                                <a:close/>
                                <a:moveTo>
                                  <a:pt x="31" y="2"/>
                                </a:moveTo>
                                <a:lnTo>
                                  <a:pt x="31" y="2"/>
                                </a:lnTo>
                                <a:lnTo>
                                  <a:pt x="31" y="3"/>
                                </a:lnTo>
                                <a:lnTo>
                                  <a:pt x="30" y="3"/>
                                </a:lnTo>
                                <a:lnTo>
                                  <a:pt x="30" y="2"/>
                                </a:lnTo>
                                <a:lnTo>
                                  <a:pt x="31" y="2"/>
                                </a:lnTo>
                                <a:close/>
                                <a:moveTo>
                                  <a:pt x="35" y="2"/>
                                </a:moveTo>
                                <a:lnTo>
                                  <a:pt x="42" y="2"/>
                                </a:lnTo>
                                <a:lnTo>
                                  <a:pt x="42" y="3"/>
                                </a:lnTo>
                                <a:lnTo>
                                  <a:pt x="35" y="3"/>
                                </a:lnTo>
                                <a:lnTo>
                                  <a:pt x="34" y="3"/>
                                </a:lnTo>
                                <a:lnTo>
                                  <a:pt x="34" y="2"/>
                                </a:lnTo>
                                <a:lnTo>
                                  <a:pt x="35" y="2"/>
                                </a:lnTo>
                                <a:close/>
                                <a:moveTo>
                                  <a:pt x="46" y="2"/>
                                </a:moveTo>
                                <a:lnTo>
                                  <a:pt x="46" y="2"/>
                                </a:lnTo>
                                <a:lnTo>
                                  <a:pt x="46" y="3"/>
                                </a:lnTo>
                                <a:lnTo>
                                  <a:pt x="45" y="3"/>
                                </a:lnTo>
                                <a:lnTo>
                                  <a:pt x="45" y="2"/>
                                </a:lnTo>
                                <a:lnTo>
                                  <a:pt x="46" y="2"/>
                                </a:lnTo>
                                <a:close/>
                                <a:moveTo>
                                  <a:pt x="50" y="2"/>
                                </a:moveTo>
                                <a:lnTo>
                                  <a:pt x="57" y="2"/>
                                </a:lnTo>
                                <a:lnTo>
                                  <a:pt x="57" y="3"/>
                                </a:lnTo>
                                <a:lnTo>
                                  <a:pt x="50" y="3"/>
                                </a:lnTo>
                                <a:lnTo>
                                  <a:pt x="49" y="3"/>
                                </a:lnTo>
                                <a:lnTo>
                                  <a:pt x="49" y="2"/>
                                </a:lnTo>
                                <a:lnTo>
                                  <a:pt x="50" y="2"/>
                                </a:lnTo>
                                <a:close/>
                                <a:moveTo>
                                  <a:pt x="61" y="2"/>
                                </a:moveTo>
                                <a:lnTo>
                                  <a:pt x="61" y="2"/>
                                </a:lnTo>
                                <a:lnTo>
                                  <a:pt x="61" y="3"/>
                                </a:lnTo>
                                <a:lnTo>
                                  <a:pt x="60" y="3"/>
                                </a:lnTo>
                                <a:lnTo>
                                  <a:pt x="60" y="2"/>
                                </a:lnTo>
                                <a:lnTo>
                                  <a:pt x="61" y="2"/>
                                </a:lnTo>
                                <a:close/>
                                <a:moveTo>
                                  <a:pt x="65" y="2"/>
                                </a:moveTo>
                                <a:lnTo>
                                  <a:pt x="72" y="2"/>
                                </a:lnTo>
                                <a:lnTo>
                                  <a:pt x="72" y="3"/>
                                </a:lnTo>
                                <a:lnTo>
                                  <a:pt x="65" y="3"/>
                                </a:lnTo>
                                <a:lnTo>
                                  <a:pt x="64" y="3"/>
                                </a:lnTo>
                                <a:lnTo>
                                  <a:pt x="64" y="2"/>
                                </a:lnTo>
                                <a:lnTo>
                                  <a:pt x="65" y="2"/>
                                </a:lnTo>
                                <a:close/>
                                <a:moveTo>
                                  <a:pt x="76" y="2"/>
                                </a:moveTo>
                                <a:lnTo>
                                  <a:pt x="76" y="2"/>
                                </a:lnTo>
                                <a:lnTo>
                                  <a:pt x="76" y="3"/>
                                </a:lnTo>
                                <a:lnTo>
                                  <a:pt x="75" y="3"/>
                                </a:lnTo>
                                <a:lnTo>
                                  <a:pt x="75" y="2"/>
                                </a:lnTo>
                                <a:lnTo>
                                  <a:pt x="76" y="2"/>
                                </a:lnTo>
                                <a:close/>
                                <a:moveTo>
                                  <a:pt x="80" y="2"/>
                                </a:moveTo>
                                <a:lnTo>
                                  <a:pt x="87" y="2"/>
                                </a:lnTo>
                                <a:lnTo>
                                  <a:pt x="87" y="3"/>
                                </a:lnTo>
                                <a:lnTo>
                                  <a:pt x="80" y="3"/>
                                </a:lnTo>
                                <a:lnTo>
                                  <a:pt x="79" y="3"/>
                                </a:lnTo>
                                <a:lnTo>
                                  <a:pt x="79" y="2"/>
                                </a:lnTo>
                                <a:lnTo>
                                  <a:pt x="80" y="2"/>
                                </a:lnTo>
                                <a:close/>
                                <a:moveTo>
                                  <a:pt x="91" y="2"/>
                                </a:moveTo>
                                <a:lnTo>
                                  <a:pt x="91" y="2"/>
                                </a:lnTo>
                                <a:lnTo>
                                  <a:pt x="91" y="3"/>
                                </a:lnTo>
                                <a:lnTo>
                                  <a:pt x="90" y="3"/>
                                </a:lnTo>
                                <a:lnTo>
                                  <a:pt x="90" y="2"/>
                                </a:lnTo>
                                <a:lnTo>
                                  <a:pt x="91" y="2"/>
                                </a:lnTo>
                                <a:close/>
                                <a:moveTo>
                                  <a:pt x="95" y="2"/>
                                </a:moveTo>
                                <a:lnTo>
                                  <a:pt x="102" y="2"/>
                                </a:lnTo>
                                <a:lnTo>
                                  <a:pt x="102" y="3"/>
                                </a:lnTo>
                                <a:lnTo>
                                  <a:pt x="95" y="3"/>
                                </a:lnTo>
                                <a:lnTo>
                                  <a:pt x="94" y="3"/>
                                </a:lnTo>
                                <a:lnTo>
                                  <a:pt x="94" y="2"/>
                                </a:lnTo>
                                <a:lnTo>
                                  <a:pt x="95" y="2"/>
                                </a:lnTo>
                                <a:close/>
                                <a:moveTo>
                                  <a:pt x="106" y="2"/>
                                </a:moveTo>
                                <a:lnTo>
                                  <a:pt x="106" y="2"/>
                                </a:lnTo>
                                <a:lnTo>
                                  <a:pt x="106" y="3"/>
                                </a:lnTo>
                                <a:lnTo>
                                  <a:pt x="105" y="3"/>
                                </a:lnTo>
                                <a:lnTo>
                                  <a:pt x="105" y="2"/>
                                </a:lnTo>
                                <a:lnTo>
                                  <a:pt x="106" y="2"/>
                                </a:lnTo>
                                <a:close/>
                                <a:moveTo>
                                  <a:pt x="110" y="2"/>
                                </a:moveTo>
                                <a:lnTo>
                                  <a:pt x="117" y="2"/>
                                </a:lnTo>
                                <a:lnTo>
                                  <a:pt x="117" y="3"/>
                                </a:lnTo>
                                <a:lnTo>
                                  <a:pt x="110" y="3"/>
                                </a:lnTo>
                                <a:lnTo>
                                  <a:pt x="109" y="3"/>
                                </a:lnTo>
                                <a:lnTo>
                                  <a:pt x="109" y="2"/>
                                </a:lnTo>
                                <a:lnTo>
                                  <a:pt x="110" y="2"/>
                                </a:lnTo>
                                <a:close/>
                                <a:moveTo>
                                  <a:pt x="121" y="2"/>
                                </a:moveTo>
                                <a:lnTo>
                                  <a:pt x="121" y="2"/>
                                </a:lnTo>
                                <a:lnTo>
                                  <a:pt x="121" y="3"/>
                                </a:lnTo>
                                <a:lnTo>
                                  <a:pt x="120" y="3"/>
                                </a:lnTo>
                                <a:lnTo>
                                  <a:pt x="120" y="2"/>
                                </a:lnTo>
                                <a:lnTo>
                                  <a:pt x="121" y="2"/>
                                </a:lnTo>
                                <a:close/>
                                <a:moveTo>
                                  <a:pt x="125" y="2"/>
                                </a:moveTo>
                                <a:lnTo>
                                  <a:pt x="132" y="2"/>
                                </a:lnTo>
                                <a:lnTo>
                                  <a:pt x="132" y="3"/>
                                </a:lnTo>
                                <a:lnTo>
                                  <a:pt x="125" y="3"/>
                                </a:lnTo>
                                <a:lnTo>
                                  <a:pt x="124" y="3"/>
                                </a:lnTo>
                                <a:lnTo>
                                  <a:pt x="124" y="2"/>
                                </a:lnTo>
                                <a:lnTo>
                                  <a:pt x="125" y="2"/>
                                </a:lnTo>
                                <a:close/>
                                <a:moveTo>
                                  <a:pt x="136" y="2"/>
                                </a:moveTo>
                                <a:lnTo>
                                  <a:pt x="136" y="2"/>
                                </a:lnTo>
                                <a:lnTo>
                                  <a:pt x="136" y="3"/>
                                </a:lnTo>
                                <a:lnTo>
                                  <a:pt x="135" y="3"/>
                                </a:lnTo>
                                <a:lnTo>
                                  <a:pt x="135" y="2"/>
                                </a:lnTo>
                                <a:lnTo>
                                  <a:pt x="136" y="2"/>
                                </a:lnTo>
                                <a:close/>
                                <a:moveTo>
                                  <a:pt x="140" y="2"/>
                                </a:moveTo>
                                <a:lnTo>
                                  <a:pt x="146" y="2"/>
                                </a:lnTo>
                                <a:lnTo>
                                  <a:pt x="147" y="2"/>
                                </a:lnTo>
                                <a:lnTo>
                                  <a:pt x="147" y="3"/>
                                </a:lnTo>
                                <a:lnTo>
                                  <a:pt x="146" y="3"/>
                                </a:lnTo>
                                <a:lnTo>
                                  <a:pt x="140" y="3"/>
                                </a:lnTo>
                                <a:lnTo>
                                  <a:pt x="139" y="3"/>
                                </a:lnTo>
                                <a:lnTo>
                                  <a:pt x="139" y="2"/>
                                </a:lnTo>
                                <a:lnTo>
                                  <a:pt x="140" y="2"/>
                                </a:lnTo>
                                <a:close/>
                                <a:moveTo>
                                  <a:pt x="150" y="2"/>
                                </a:moveTo>
                                <a:lnTo>
                                  <a:pt x="150" y="2"/>
                                </a:lnTo>
                                <a:lnTo>
                                  <a:pt x="151" y="2"/>
                                </a:lnTo>
                                <a:lnTo>
                                  <a:pt x="151" y="3"/>
                                </a:lnTo>
                                <a:lnTo>
                                  <a:pt x="150" y="3"/>
                                </a:lnTo>
                                <a:lnTo>
                                  <a:pt x="150" y="2"/>
                                </a:lnTo>
                                <a:close/>
                                <a:moveTo>
                                  <a:pt x="155" y="2"/>
                                </a:moveTo>
                                <a:lnTo>
                                  <a:pt x="161" y="2"/>
                                </a:lnTo>
                                <a:lnTo>
                                  <a:pt x="162" y="2"/>
                                </a:lnTo>
                                <a:lnTo>
                                  <a:pt x="162" y="3"/>
                                </a:lnTo>
                                <a:lnTo>
                                  <a:pt x="161" y="3"/>
                                </a:lnTo>
                                <a:lnTo>
                                  <a:pt x="155" y="3"/>
                                </a:lnTo>
                                <a:lnTo>
                                  <a:pt x="154" y="3"/>
                                </a:lnTo>
                                <a:lnTo>
                                  <a:pt x="154" y="2"/>
                                </a:lnTo>
                                <a:lnTo>
                                  <a:pt x="155" y="2"/>
                                </a:lnTo>
                                <a:close/>
                                <a:moveTo>
                                  <a:pt x="165" y="2"/>
                                </a:moveTo>
                                <a:lnTo>
                                  <a:pt x="165" y="2"/>
                                </a:lnTo>
                                <a:lnTo>
                                  <a:pt x="166" y="2"/>
                                </a:lnTo>
                                <a:lnTo>
                                  <a:pt x="166" y="3"/>
                                </a:lnTo>
                                <a:lnTo>
                                  <a:pt x="165" y="3"/>
                                </a:lnTo>
                                <a:lnTo>
                                  <a:pt x="165" y="2"/>
                                </a:lnTo>
                                <a:close/>
                                <a:moveTo>
                                  <a:pt x="169" y="2"/>
                                </a:moveTo>
                                <a:lnTo>
                                  <a:pt x="176" y="2"/>
                                </a:lnTo>
                                <a:lnTo>
                                  <a:pt x="177" y="2"/>
                                </a:lnTo>
                                <a:lnTo>
                                  <a:pt x="177" y="3"/>
                                </a:lnTo>
                                <a:lnTo>
                                  <a:pt x="176" y="3"/>
                                </a:lnTo>
                                <a:lnTo>
                                  <a:pt x="169" y="3"/>
                                </a:lnTo>
                                <a:lnTo>
                                  <a:pt x="169" y="2"/>
                                </a:lnTo>
                                <a:close/>
                                <a:moveTo>
                                  <a:pt x="180" y="2"/>
                                </a:moveTo>
                                <a:lnTo>
                                  <a:pt x="180" y="2"/>
                                </a:lnTo>
                                <a:lnTo>
                                  <a:pt x="181" y="2"/>
                                </a:lnTo>
                                <a:lnTo>
                                  <a:pt x="181" y="3"/>
                                </a:lnTo>
                                <a:lnTo>
                                  <a:pt x="180" y="3"/>
                                </a:lnTo>
                                <a:lnTo>
                                  <a:pt x="180" y="2"/>
                                </a:lnTo>
                                <a:close/>
                                <a:moveTo>
                                  <a:pt x="184" y="2"/>
                                </a:moveTo>
                                <a:lnTo>
                                  <a:pt x="191" y="2"/>
                                </a:lnTo>
                                <a:lnTo>
                                  <a:pt x="192" y="2"/>
                                </a:lnTo>
                                <a:lnTo>
                                  <a:pt x="192" y="3"/>
                                </a:lnTo>
                                <a:lnTo>
                                  <a:pt x="191" y="3"/>
                                </a:lnTo>
                                <a:lnTo>
                                  <a:pt x="184" y="3"/>
                                </a:lnTo>
                                <a:lnTo>
                                  <a:pt x="184" y="2"/>
                                </a:lnTo>
                                <a:close/>
                                <a:moveTo>
                                  <a:pt x="6" y="4"/>
                                </a:moveTo>
                                <a:lnTo>
                                  <a:pt x="0" y="2"/>
                                </a:lnTo>
                                <a:lnTo>
                                  <a:pt x="6" y="0"/>
                                </a:lnTo>
                                <a:lnTo>
                                  <a:pt x="6" y="4"/>
                                </a:lnTo>
                                <a:close/>
                                <a:moveTo>
                                  <a:pt x="191" y="0"/>
                                </a:moveTo>
                                <a:lnTo>
                                  <a:pt x="197" y="2"/>
                                </a:lnTo>
                                <a:lnTo>
                                  <a:pt x="191" y="4"/>
                                </a:lnTo>
                                <a:lnTo>
                                  <a:pt x="191" y="0"/>
                                </a:lnTo>
                                <a:close/>
                              </a:path>
                            </a:pathLst>
                          </a:custGeom>
                          <a:solidFill>
                            <a:srgbClr val="3B2478"/>
                          </a:solidFill>
                          <a:ln w="0">
                            <a:solidFill>
                              <a:srgbClr val="3B2478"/>
                            </a:solidFill>
                            <a:round/>
                            <a:headEnd/>
                            <a:tailEnd/>
                          </a:ln>
                        </wps:spPr>
                        <wps:bodyPr rot="0" vert="horz" wrap="square" lIns="91440" tIns="45720" rIns="91440" bIns="45720" anchor="t" anchorCtr="0" upright="1">
                          <a:noAutofit/>
                        </wps:bodyPr>
                      </wps:wsp>
                      <wps:wsp>
                        <wps:cNvPr id="2613" name="Freeform 326"/>
                        <wps:cNvSpPr>
                          <a:spLocks noEditPoints="1"/>
                        </wps:cNvSpPr>
                        <wps:spPr bwMode="auto">
                          <a:xfrm>
                            <a:off x="2993339" y="191718"/>
                            <a:ext cx="393105" cy="42604"/>
                          </a:xfrm>
                          <a:custGeom>
                            <a:avLst/>
                            <a:gdLst>
                              <a:gd name="T0" fmla="*/ 0 w 37"/>
                              <a:gd name="T1" fmla="*/ 21273 h 4"/>
                              <a:gd name="T2" fmla="*/ 361195 w 37"/>
                              <a:gd name="T3" fmla="*/ 21273 h 4"/>
                              <a:gd name="T4" fmla="*/ 361195 w 37"/>
                              <a:gd name="T5" fmla="*/ 21273 h 4"/>
                              <a:gd name="T6" fmla="*/ 361195 w 37"/>
                              <a:gd name="T7" fmla="*/ 21273 h 4"/>
                              <a:gd name="T8" fmla="*/ 361195 w 37"/>
                              <a:gd name="T9" fmla="*/ 21273 h 4"/>
                              <a:gd name="T10" fmla="*/ 361195 w 37"/>
                              <a:gd name="T11" fmla="*/ 21273 h 4"/>
                              <a:gd name="T12" fmla="*/ 361195 w 37"/>
                              <a:gd name="T13" fmla="*/ 21273 h 4"/>
                              <a:gd name="T14" fmla="*/ 361195 w 37"/>
                              <a:gd name="T15" fmla="*/ 21273 h 4"/>
                              <a:gd name="T16" fmla="*/ 361195 w 37"/>
                              <a:gd name="T17" fmla="*/ 21273 h 4"/>
                              <a:gd name="T18" fmla="*/ 361195 w 37"/>
                              <a:gd name="T19" fmla="*/ 21273 h 4"/>
                              <a:gd name="T20" fmla="*/ 361195 w 37"/>
                              <a:gd name="T21" fmla="*/ 21273 h 4"/>
                              <a:gd name="T22" fmla="*/ 361195 w 37"/>
                              <a:gd name="T23" fmla="*/ 21273 h 4"/>
                              <a:gd name="T24" fmla="*/ 361195 w 37"/>
                              <a:gd name="T25" fmla="*/ 21273 h 4"/>
                              <a:gd name="T26" fmla="*/ 361195 w 37"/>
                              <a:gd name="T27" fmla="*/ 31909 h 4"/>
                              <a:gd name="T28" fmla="*/ 361195 w 37"/>
                              <a:gd name="T29" fmla="*/ 31909 h 4"/>
                              <a:gd name="T30" fmla="*/ 361195 w 37"/>
                              <a:gd name="T31" fmla="*/ 31909 h 4"/>
                              <a:gd name="T32" fmla="*/ 361195 w 37"/>
                              <a:gd name="T33" fmla="*/ 31909 h 4"/>
                              <a:gd name="T34" fmla="*/ 361195 w 37"/>
                              <a:gd name="T35" fmla="*/ 31909 h 4"/>
                              <a:gd name="T36" fmla="*/ 0 w 37"/>
                              <a:gd name="T37" fmla="*/ 31909 h 4"/>
                              <a:gd name="T38" fmla="*/ 0 w 37"/>
                              <a:gd name="T39" fmla="*/ 31909 h 4"/>
                              <a:gd name="T40" fmla="*/ 0 w 37"/>
                              <a:gd name="T41" fmla="*/ 31909 h 4"/>
                              <a:gd name="T42" fmla="*/ 0 w 37"/>
                              <a:gd name="T43" fmla="*/ 31909 h 4"/>
                              <a:gd name="T44" fmla="*/ 0 w 37"/>
                              <a:gd name="T45" fmla="*/ 31909 h 4"/>
                              <a:gd name="T46" fmla="*/ 0 w 37"/>
                              <a:gd name="T47" fmla="*/ 21273 h 4"/>
                              <a:gd name="T48" fmla="*/ 0 w 37"/>
                              <a:gd name="T49" fmla="*/ 21273 h 4"/>
                              <a:gd name="T50" fmla="*/ 0 w 37"/>
                              <a:gd name="T51" fmla="*/ 21273 h 4"/>
                              <a:gd name="T52" fmla="*/ 0 w 37"/>
                              <a:gd name="T53" fmla="*/ 21273 h 4"/>
                              <a:gd name="T54" fmla="*/ 0 w 37"/>
                              <a:gd name="T55" fmla="*/ 21273 h 4"/>
                              <a:gd name="T56" fmla="*/ 0 w 37"/>
                              <a:gd name="T57" fmla="*/ 21273 h 4"/>
                              <a:gd name="T58" fmla="*/ 0 w 37"/>
                              <a:gd name="T59" fmla="*/ 21273 h 4"/>
                              <a:gd name="T60" fmla="*/ 0 w 37"/>
                              <a:gd name="T61" fmla="*/ 21273 h 4"/>
                              <a:gd name="T62" fmla="*/ 0 w 37"/>
                              <a:gd name="T63" fmla="*/ 21273 h 4"/>
                              <a:gd name="T64" fmla="*/ 0 w 37"/>
                              <a:gd name="T65" fmla="*/ 21273 h 4"/>
                              <a:gd name="T66" fmla="*/ 0 w 37"/>
                              <a:gd name="T67" fmla="*/ 21273 h 4"/>
                              <a:gd name="T68" fmla="*/ 0 w 37"/>
                              <a:gd name="T69" fmla="*/ 21273 h 4"/>
                              <a:gd name="T70" fmla="*/ 350571 w 37"/>
                              <a:gd name="T71" fmla="*/ 0 h 4"/>
                              <a:gd name="T72" fmla="*/ 393065 w 37"/>
                              <a:gd name="T73" fmla="*/ 21273 h 4"/>
                              <a:gd name="T74" fmla="*/ 350571 w 37"/>
                              <a:gd name="T75" fmla="*/ 42545 h 4"/>
                              <a:gd name="T76" fmla="*/ 350571 w 37"/>
                              <a:gd name="T77" fmla="*/ 0 h 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7" h="4">
                                <a:moveTo>
                                  <a:pt x="0" y="2"/>
                                </a:moveTo>
                                <a:lnTo>
                                  <a:pt x="34" y="2"/>
                                </a:lnTo>
                                <a:lnTo>
                                  <a:pt x="34" y="3"/>
                                </a:lnTo>
                                <a:lnTo>
                                  <a:pt x="0" y="3"/>
                                </a:lnTo>
                                <a:lnTo>
                                  <a:pt x="0" y="2"/>
                                </a:lnTo>
                                <a:close/>
                                <a:moveTo>
                                  <a:pt x="33" y="0"/>
                                </a:moveTo>
                                <a:lnTo>
                                  <a:pt x="37" y="2"/>
                                </a:lnTo>
                                <a:lnTo>
                                  <a:pt x="33" y="4"/>
                                </a:lnTo>
                                <a:lnTo>
                                  <a:pt x="33"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614" name="Line 327"/>
                        <wps:cNvCnPr>
                          <a:cxnSpLocks noChangeShapeType="1"/>
                        </wps:cNvCnPr>
                        <wps:spPr bwMode="auto">
                          <a:xfrm>
                            <a:off x="3067640" y="160015"/>
                            <a:ext cx="0" cy="127612"/>
                          </a:xfrm>
                          <a:prstGeom prst="line">
                            <a:avLst/>
                          </a:prstGeom>
                          <a:noFill/>
                          <a:ln w="10795">
                            <a:solidFill>
                              <a:srgbClr val="24282B"/>
                            </a:solidFill>
                            <a:miter lim="800000"/>
                            <a:headEnd/>
                            <a:tailEnd/>
                          </a:ln>
                          <a:extLst>
                            <a:ext uri="{909E8E84-426E-40DD-AFC4-6F175D3DCCD1}">
                              <a14:hiddenFill xmlns:a14="http://schemas.microsoft.com/office/drawing/2010/main">
                                <a:noFill/>
                              </a14:hiddenFill>
                            </a:ext>
                          </a:extLst>
                        </wps:spPr>
                        <wps:bodyPr/>
                      </wps:wsp>
                      <wps:wsp>
                        <wps:cNvPr id="2615" name="Line 328"/>
                        <wps:cNvCnPr>
                          <a:cxnSpLocks noChangeShapeType="1"/>
                        </wps:cNvCnPr>
                        <wps:spPr bwMode="auto">
                          <a:xfrm>
                            <a:off x="3004139" y="160015"/>
                            <a:ext cx="0" cy="127612"/>
                          </a:xfrm>
                          <a:prstGeom prst="line">
                            <a:avLst/>
                          </a:prstGeom>
                          <a:noFill/>
                          <a:ln w="10795">
                            <a:solidFill>
                              <a:srgbClr val="24282B"/>
                            </a:solidFill>
                            <a:miter lim="800000"/>
                            <a:headEnd/>
                            <a:tailEnd/>
                          </a:ln>
                          <a:extLst>
                            <a:ext uri="{909E8E84-426E-40DD-AFC4-6F175D3DCCD1}">
                              <a14:hiddenFill xmlns:a14="http://schemas.microsoft.com/office/drawing/2010/main">
                                <a:noFill/>
                              </a14:hiddenFill>
                            </a:ext>
                          </a:extLst>
                        </wps:spPr>
                        <wps:bodyPr/>
                      </wps:wsp>
                      <wps:wsp>
                        <wps:cNvPr id="2616" name="Rectangle 329"/>
                        <wps:cNvSpPr>
                          <a:spLocks noChangeArrowheads="1"/>
                        </wps:cNvSpPr>
                        <wps:spPr bwMode="auto">
                          <a:xfrm>
                            <a:off x="530307" y="10701"/>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6"/>
                                  <w:szCs w:val="16"/>
                                  <w:lang w:eastAsia="zh-CN"/>
                                </w:rPr>
                                <w:t>发射</w:t>
                              </w:r>
                            </w:p>
                          </w:txbxContent>
                        </wps:txbx>
                        <wps:bodyPr rot="0" vert="horz" wrap="none" lIns="0" tIns="0" rIns="0" bIns="0" anchor="t" anchorCtr="0" upright="1">
                          <a:spAutoFit/>
                        </wps:bodyPr>
                      </wps:wsp>
                      <wps:wsp>
                        <wps:cNvPr id="2617" name="Rectangle 330"/>
                        <wps:cNvSpPr>
                          <a:spLocks noChangeArrowheads="1"/>
                        </wps:cNvSpPr>
                        <wps:spPr bwMode="auto">
                          <a:xfrm>
                            <a:off x="530307" y="117411"/>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6"/>
                                  <w:szCs w:val="16"/>
                                  <w:lang w:eastAsia="zh-CN"/>
                                </w:rPr>
                                <w:t>天线</w:t>
                              </w:r>
                            </w:p>
                          </w:txbxContent>
                        </wps:txbx>
                        <wps:bodyPr rot="0" vert="horz" wrap="none" lIns="0" tIns="0" rIns="0" bIns="0" anchor="t" anchorCtr="0" upright="1">
                          <a:spAutoFit/>
                        </wps:bodyPr>
                      </wps:wsp>
                      <wps:wsp>
                        <wps:cNvPr id="2618" name="Rectangle 331"/>
                        <wps:cNvSpPr>
                          <a:spLocks noChangeArrowheads="1"/>
                        </wps:cNvSpPr>
                        <wps:spPr bwMode="auto">
                          <a:xfrm>
                            <a:off x="337504" y="688164"/>
                            <a:ext cx="3054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6"/>
                                  <w:szCs w:val="16"/>
                                  <w:lang w:eastAsia="zh-CN"/>
                                </w:rPr>
                                <w:t>发射机</w:t>
                              </w:r>
                            </w:p>
                          </w:txbxContent>
                        </wps:txbx>
                        <wps:bodyPr rot="0" vert="horz" wrap="none" lIns="0" tIns="0" rIns="0" bIns="0" anchor="t" anchorCtr="0" upright="1">
                          <a:spAutoFit/>
                        </wps:bodyPr>
                      </wps:wsp>
                      <wps:wsp>
                        <wps:cNvPr id="2619" name="Rectangle 332"/>
                        <wps:cNvSpPr>
                          <a:spLocks noChangeArrowheads="1"/>
                        </wps:cNvSpPr>
                        <wps:spPr bwMode="auto">
                          <a:xfrm>
                            <a:off x="1751123" y="133712"/>
                            <a:ext cx="2292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6"/>
                                  <w:szCs w:val="16"/>
                                  <w:lang w:eastAsia="zh-CN"/>
                                </w:rPr>
                                <w:t>距离</w:t>
                              </w:r>
                              <w:r>
                                <w:rPr>
                                  <w:color w:val="24211D"/>
                                  <w:sz w:val="16"/>
                                  <w:szCs w:val="16"/>
                                </w:rPr>
                                <w:t xml:space="preserve">, </w:t>
                              </w:r>
                            </w:p>
                          </w:txbxContent>
                        </wps:txbx>
                        <wps:bodyPr rot="0" vert="horz" wrap="none" lIns="0" tIns="0" rIns="0" bIns="0" anchor="t" anchorCtr="0" upright="1">
                          <a:spAutoFit/>
                        </wps:bodyPr>
                      </wps:wsp>
                      <wps:wsp>
                        <wps:cNvPr id="2620" name="Rectangle 333"/>
                        <wps:cNvSpPr>
                          <a:spLocks noChangeArrowheads="1"/>
                        </wps:cNvSpPr>
                        <wps:spPr bwMode="auto">
                          <a:xfrm>
                            <a:off x="2001526" y="140313"/>
                            <a:ext cx="86401" cy="116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6"/>
                                  <w:szCs w:val="16"/>
                                </w:rPr>
                                <w:t>R</w:t>
                              </w:r>
                            </w:p>
                          </w:txbxContent>
                        </wps:txbx>
                        <wps:bodyPr rot="0" vert="horz" wrap="none" lIns="0" tIns="0" rIns="0" bIns="0" anchor="t" anchorCtr="0" upright="1">
                          <a:spAutoFit/>
                        </wps:bodyPr>
                      </wps:wsp>
                      <wps:wsp>
                        <wps:cNvPr id="2621" name="Rectangle 334"/>
                        <wps:cNvSpPr>
                          <a:spLocks noChangeArrowheads="1"/>
                        </wps:cNvSpPr>
                        <wps:spPr bwMode="auto">
                          <a:xfrm>
                            <a:off x="923312" y="287027"/>
                            <a:ext cx="210203" cy="1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6"/>
                                  <w:szCs w:val="16"/>
                                </w:rPr>
                                <w:t>ERP</w:t>
                              </w:r>
                            </w:p>
                          </w:txbxContent>
                        </wps:txbx>
                        <wps:bodyPr rot="0" vert="horz" wrap="none" lIns="0" tIns="0" rIns="0" bIns="0" anchor="t" anchorCtr="0" upright="1">
                          <a:spAutoFit/>
                        </wps:bodyPr>
                      </wps:wsp>
                      <wps:wsp>
                        <wps:cNvPr id="2622" name="Rectangle 335"/>
                        <wps:cNvSpPr>
                          <a:spLocks noChangeArrowheads="1"/>
                        </wps:cNvSpPr>
                        <wps:spPr bwMode="auto">
                          <a:xfrm>
                            <a:off x="923212" y="38413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6"/>
                                  <w:szCs w:val="16"/>
                                  <w:lang w:eastAsia="zh-CN"/>
                                </w:rPr>
                                <w:t>发射</w:t>
                              </w:r>
                            </w:p>
                          </w:txbxContent>
                        </wps:txbx>
                        <wps:bodyPr rot="0" vert="horz" wrap="none" lIns="0" tIns="0" rIns="0" bIns="0" anchor="t" anchorCtr="0" upright="1">
                          <a:spAutoFit/>
                        </wps:bodyPr>
                      </wps:wsp>
                      <wps:wsp>
                        <wps:cNvPr id="2623" name="Rectangle 336"/>
                        <wps:cNvSpPr>
                          <a:spLocks noChangeArrowheads="1"/>
                        </wps:cNvSpPr>
                        <wps:spPr bwMode="auto">
                          <a:xfrm>
                            <a:off x="923212" y="49084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6"/>
                                  <w:szCs w:val="16"/>
                                  <w:lang w:eastAsia="zh-CN"/>
                                </w:rPr>
                                <w:t>功率</w:t>
                              </w:r>
                            </w:p>
                          </w:txbxContent>
                        </wps:txbx>
                        <wps:bodyPr rot="0" vert="horz" wrap="none" lIns="0" tIns="0" rIns="0" bIns="0" anchor="t" anchorCtr="0" upright="1">
                          <a:spAutoFit/>
                        </wps:bodyPr>
                      </wps:wsp>
                      <wps:wsp>
                        <wps:cNvPr id="2560" name="Rectangle 337"/>
                        <wps:cNvSpPr>
                          <a:spLocks noChangeArrowheads="1"/>
                        </wps:cNvSpPr>
                        <wps:spPr bwMode="auto">
                          <a:xfrm>
                            <a:off x="3443645" y="36803"/>
                            <a:ext cx="74901" cy="116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6"/>
                                  <w:szCs w:val="16"/>
                                </w:rPr>
                                <w:t>p</w:t>
                              </w:r>
                            </w:p>
                          </w:txbxContent>
                        </wps:txbx>
                        <wps:bodyPr rot="0" vert="horz" wrap="none" lIns="0" tIns="0" rIns="0" bIns="0" anchor="t" anchorCtr="0" upright="1">
                          <a:spAutoFit/>
                        </wps:bodyPr>
                      </wps:wsp>
                      <wps:wsp>
                        <wps:cNvPr id="2561" name="Rectangle 338"/>
                        <wps:cNvSpPr>
                          <a:spLocks noChangeArrowheads="1"/>
                        </wps:cNvSpPr>
                        <wps:spPr bwMode="auto">
                          <a:xfrm>
                            <a:off x="3486146" y="89508"/>
                            <a:ext cx="67901" cy="7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0"/>
                                  <w:szCs w:val="10"/>
                                </w:rPr>
                                <w:t>M</w:t>
                              </w:r>
                            </w:p>
                          </w:txbxContent>
                        </wps:txbx>
                        <wps:bodyPr rot="0" vert="horz" wrap="none" lIns="0" tIns="0" rIns="0" bIns="0" anchor="t" anchorCtr="0" upright="1">
                          <a:spAutoFit/>
                        </wps:bodyPr>
                      </wps:wsp>
                      <wps:wsp>
                        <wps:cNvPr id="2562" name="Rectangle 339"/>
                        <wps:cNvSpPr>
                          <a:spLocks noChangeArrowheads="1"/>
                        </wps:cNvSpPr>
                        <wps:spPr bwMode="auto">
                          <a:xfrm>
                            <a:off x="3439145" y="16001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6"/>
                                  <w:szCs w:val="16"/>
                                  <w:lang w:eastAsia="zh-CN"/>
                                </w:rPr>
                                <w:t>测量</w:t>
                              </w:r>
                            </w:p>
                          </w:txbxContent>
                        </wps:txbx>
                        <wps:bodyPr rot="0" vert="horz" wrap="none" lIns="0" tIns="0" rIns="0" bIns="0" anchor="t" anchorCtr="0" upright="1">
                          <a:spAutoFit/>
                        </wps:bodyPr>
                      </wps:wsp>
                      <wps:wsp>
                        <wps:cNvPr id="2563" name="Rectangle 340"/>
                        <wps:cNvSpPr>
                          <a:spLocks noChangeArrowheads="1"/>
                        </wps:cNvSpPr>
                        <wps:spPr bwMode="auto">
                          <a:xfrm>
                            <a:off x="3439145" y="26672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6"/>
                                  <w:szCs w:val="16"/>
                                  <w:lang w:eastAsia="zh-CN"/>
                                </w:rPr>
                                <w:t>功率</w:t>
                              </w:r>
                            </w:p>
                          </w:txbxContent>
                        </wps:txbx>
                        <wps:bodyPr rot="0" vert="horz" wrap="none" lIns="0" tIns="0" rIns="0" bIns="0" anchor="t" anchorCtr="0" upright="1">
                          <a:spAutoFit/>
                        </wps:bodyPr>
                      </wps:wsp>
                      <wps:wsp>
                        <wps:cNvPr id="2564" name="Rectangle 341"/>
                        <wps:cNvSpPr>
                          <a:spLocks noChangeArrowheads="1"/>
                        </wps:cNvSpPr>
                        <wps:spPr bwMode="auto">
                          <a:xfrm>
                            <a:off x="3032140" y="364534"/>
                            <a:ext cx="74901" cy="11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6"/>
                                  <w:szCs w:val="16"/>
                                </w:rPr>
                                <w:t>g</w:t>
                              </w:r>
                            </w:p>
                          </w:txbxContent>
                        </wps:txbx>
                        <wps:bodyPr rot="0" vert="horz" wrap="none" lIns="0" tIns="0" rIns="0" bIns="0" anchor="t" anchorCtr="0" upright="1">
                          <a:spAutoFit/>
                        </wps:bodyPr>
                      </wps:wsp>
                      <wps:wsp>
                        <wps:cNvPr id="2565" name="Rectangle 342"/>
                        <wps:cNvSpPr>
                          <a:spLocks noChangeArrowheads="1"/>
                        </wps:cNvSpPr>
                        <wps:spPr bwMode="auto">
                          <a:xfrm>
                            <a:off x="3074640" y="417839"/>
                            <a:ext cx="68001" cy="73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0"/>
                                  <w:szCs w:val="10"/>
                                </w:rPr>
                                <w:t>M</w:t>
                              </w:r>
                            </w:p>
                          </w:txbxContent>
                        </wps:txbx>
                        <wps:bodyPr rot="0" vert="horz" wrap="none" lIns="0" tIns="0" rIns="0" bIns="0" anchor="t" anchorCtr="0" upright="1">
                          <a:spAutoFit/>
                        </wps:bodyPr>
                      </wps:wsp>
                      <wps:wsp>
                        <wps:cNvPr id="2566" name="Rectangle 343"/>
                        <wps:cNvSpPr>
                          <a:spLocks noChangeArrowheads="1"/>
                        </wps:cNvSpPr>
                        <wps:spPr bwMode="auto">
                          <a:xfrm>
                            <a:off x="3035940" y="49084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6"/>
                                  <w:szCs w:val="16"/>
                                  <w:lang w:eastAsia="zh-CN"/>
                                </w:rPr>
                                <w:t>测量</w:t>
                              </w:r>
                            </w:p>
                          </w:txbxContent>
                        </wps:txbx>
                        <wps:bodyPr rot="0" vert="horz" wrap="none" lIns="0" tIns="0" rIns="0" bIns="0" anchor="t" anchorCtr="0" upright="1">
                          <a:spAutoFit/>
                        </wps:bodyPr>
                      </wps:wsp>
                      <wps:wsp>
                        <wps:cNvPr id="2567" name="Rectangle 344"/>
                        <wps:cNvSpPr>
                          <a:spLocks noChangeArrowheads="1"/>
                        </wps:cNvSpPr>
                        <wps:spPr bwMode="auto">
                          <a:xfrm>
                            <a:off x="3035940" y="597555"/>
                            <a:ext cx="20383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6"/>
                                  <w:szCs w:val="16"/>
                                  <w:lang w:eastAsia="zh-CN"/>
                                </w:rPr>
                                <w:t>天线</w:t>
                              </w:r>
                            </w:p>
                          </w:txbxContent>
                        </wps:txbx>
                        <wps:bodyPr rot="0" vert="horz" wrap="none" lIns="0" tIns="0" rIns="0" bIns="0" anchor="t" anchorCtr="0" upright="1">
                          <a:spAutoFit/>
                        </wps:bodyPr>
                      </wps:wsp>
                    </wpc:wpc>
                  </a:graphicData>
                </a:graphic>
              </wp:inline>
            </w:drawing>
          </mc:Choice>
          <mc:Fallback>
            <w:pict>
              <v:group id="画布 320" o:spid="_x0000_s3575" editas="canvas" style="width:301.5pt;height:76.7pt;mso-position-horizontal-relative:char;mso-position-vertical-relative:line" coordsize="38290,9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">
                <v:shape id="_x0000_s3576" type="#_x0000_t75" style="position:absolute;width:38290;height:9740;visibility:visible;mso-wrap-style:square">
                  <v:fill o:detectmouseclick="t"/>
                  <v:path o:connecttype="none"/>
                </v:shape>
                <v:rect id="Rectangle 317" o:spid="_x0000_s3577" style="position:absolute;left:32054;top:8102;width:5359;height:9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FK8MA&#10;AADdAAAADwAAAGRycy9kb3ducmV2LnhtbESP3WoCMRSE74W+QziF3mnSpYhsjVIKghZvXH2Aw+bs&#10;D01OliR117dvBMHLYWa+YdbbyVlxpRB7zxreFwoEce1Nz62Gy3k3X4GICdmg9UwabhRhu3mZrbE0&#10;fuQTXavUigzhWKKGLqWhlDLWHTmMCz8QZ6/xwWHKMrTSBBwz3FlZKLWUDnvOCx0O9N1R/Vv9OQ3y&#10;XO3GVWWD8j9Fc7SH/akhr/Xb6/T1CSLRlJ7hR3tvNBR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FK8MAAADdAAAADwAAAAAAAAAAAAAAAACYAgAAZHJzL2Rv&#10;d25yZXYueG1sUEsFBgAAAAAEAAQA9QAAAIgDAAAAAA==&#10;" filled="f" stroked="f">
                  <v:textbox style="mso-fit-shape-to-text:t" inset="0,0,0,0">
                    <w:txbxContent>
                      <w:p w:rsidR="003E6074" w:rsidRDefault="003E6074" w:rsidP="007F7A90">
                        <w:pPr>
                          <w:spacing w:before="0"/>
                          <w:rPr>
                            <w:lang w:eastAsia="zh-CN"/>
                          </w:rPr>
                        </w:pPr>
                        <w:r>
                          <w:rPr>
                            <w:color w:val="24282B"/>
                            <w:sz w:val="12"/>
                            <w:szCs w:val="12"/>
                          </w:rPr>
                          <w:t>SM.2056-15</w:t>
                        </w:r>
                        <w:r>
                          <w:rPr>
                            <w:rFonts w:hint="eastAsia"/>
                            <w:color w:val="24282B"/>
                            <w:sz w:val="12"/>
                            <w:szCs w:val="12"/>
                            <w:lang w:eastAsia="zh-CN"/>
                          </w:rPr>
                          <w:t>报告</w:t>
                        </w:r>
                      </w:p>
                    </w:txbxContent>
                  </v:textbox>
                </v:rect>
                <v:shape id="Freeform 318" o:spid="_x0000_s3578" style="position:absolute;left:8489;top:107;width:0;height:5969;visibility:visible;mso-wrap-style:square;v-text-anchor:top" coordsize="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osYA&#10;AADdAAAADwAAAGRycy9kb3ducmV2LnhtbESPQWvCQBSE74L/YXlCL1I3hhpKdBWRFtpLQVsovT2z&#10;zySafRt2tzH5992C4HGYmW+Y1aY3jejI+dqygvksAUFcWF1zqeDr8/XxGYQPyBoby6RgIA+b9Xi0&#10;wlzbK++pO4RSRAj7HBVUIbS5lL6oyKCf2ZY4eifrDIYoXSm1w2uEm0amSZJJgzXHhQpb2lVUXA6/&#10;RsHT4jx8uCmndPx+MUPd/VjZviv1MOm3SxCB+nAP39pvWkGaJQv4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1osYAAADdAAAADwAAAAAAAAAAAAAAAACYAgAAZHJz&#10;L2Rvd25yZXYueG1sUEsFBgAAAAAEAAQA9QAAAIsDAAAAAA==&#10;" path="m,1r,l,,,1xm,2r,xm,3r,l,4,,3xm,5r,xm,6r,l,7,,6xm,8r,xm,9r,l,10,,9xm,11r,xm,12r,l,13,,12xm,14r,xm,15r,l,16,,15xm,17r,l,16r,1xm,18r,l,19,,18xm,20r,l,19r,1xm,21r,l,22,,21xm,23r,l,22r,1xm,24r,l,25,,24xm,26r,l,25r,1xm,27r,l,28,,27xm,29r,l,28r,1xm,30r,l,31,,30xm,32r,l,31r,1xm,33r,l,34,,33xm,35r,l,34r,1xm,36r,l,37,,36xm,38r,l,37r,1xm,39r,xm,41r,l,40r,1xm,42r,xm,44r,l,43r,1xm,45r,xm,47r,l,46r,1xm,48r,xm,50r,l,49r,1xm,51r,xm,52r,l,53,,52xm,54r,xm,55r,l,56,,55xe" fillcolor="#3b2478" strokecolor="#3b2478" strokeweight="0">
                  <v:path arrowok="t" o:connecttype="custom" o:connectlocs="0,0;0,227247977;0,227247977;0,340871965;0,568119942;0,568119942;0,795367918;0,908981247;0,908981247;0,1136229223;0,1022605235;0,1249853211;0,1477101188;0,1363477200;0,1590725176;0,1704349165;0,1704349165;0,1931597141;0,1931597141;0,2045221130;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0,2147483646" o:connectangles="0,0,0,0,0,0,0,0,0,0,0,0,0,0,0,0,0,0,0,0,0,0,0,0,0,0,0,0,0,0,0,0,0,0,0,0,0,0,0,0,0,0,0,0,0,0,0,0,0,0,0,0,0,0,0,0,0,0,0,0"/>
                  <o:lock v:ext="edit" verticies="t"/>
                </v:shape>
                <v:rect id="Rectangle 319" o:spid="_x0000_s3579" style="position:absolute;left:4032;top:5226;width:1911;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FTcQA&#10;AADdAAAADwAAAGRycy9kb3ducmV2LnhtbESPQWsCMRSE70L/Q3gFb5pUbairUUpBKGgPasHrY/Pc&#10;Xdy8bDdRt//eCILHYWa+YebLztXiQm2oPBt4GyoQxLm3FRcGfverwQeIEJEt1p7JwD8FWC5eenPM&#10;rL/yli67WIgE4ZChgTLGJpMy5CU5DEPfECfv6FuHMcm2kLbFa4K7Wo6U0tJhxWmhxIa+SspPu7Mz&#10;gHpi/36O481+fdY4LTq1ej8oY/qv3ecMRKQuPsOP9rc1MNJKw/1Ne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hU3EAAAA3QAAAA8AAAAAAAAAAAAAAAAAmAIAAGRycy9k&#10;b3ducmV2LnhtbFBLBQYAAAAABAAEAPUAAACJAwAAAAA=&#10;" stroked="f"/>
                <v:rect id="Rectangle 320" o:spid="_x0000_s3580" style="position:absolute;left:4032;top:5226;width:1911;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x8sQA&#10;AADdAAAADwAAAGRycy9kb3ducmV2LnhtbESPQWsCMRSE70L/Q3gFb5qtgpXVKKUiilKkVj0/Ns/d&#10;tcnLsonu+u9NoeBxmJlvmOm8tUbcqPalYwVv/QQEceZ0ybmCw8+yNwbhA7JG45gU3MnDfPbSmWKq&#10;XcPfdNuHXEQI+xQVFCFUqZQ+K8ii77uKOHpnV1sMUda51DU2EW6NHCTJSFosOS4UWNFnQdnv/moj&#10;xaw2iy8zvizINifeHYdysx0q1X1tPyYgArXhGf5vr7WCwSh5h7838Qn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sfLEAAAA3QAAAA8AAAAAAAAAAAAAAAAAmAIAAGRycy9k&#10;b3ducmV2LnhtbFBLBQYAAAAABAAEAPUAAACJAwAAAAA=&#10;" filled="f" strokecolor="#24282b" strokeweight=".85pt"/>
                <v:shape id="Freeform 321" o:spid="_x0000_s3581" style="position:absolute;left:4991;top:2667;width:3498;height:2451;visibility:visible;mso-wrap-style:square;v-text-anchor:top" coordsize="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Peb8AA&#10;AADdAAAADwAAAGRycy9kb3ducmV2LnhtbERPTUsDMRC9C/0PYQrebLYFi2ybFhGUXkTslp6HzbgJ&#10;biZLEne3/945CB4f73t/nEOvRkrZRzawXlWgiNtoPXcGLs3rwxOoXJAt9pHJwI0yHA+Luz3WNk78&#10;SeO5dEpCONdowJUy1Frn1lHAvIoDsXBfMQUsAlOnbcJJwkOvN1W11QE9S4PDgV4ctd/nn2Bgs26a&#10;9sNOb3hN06m8j9493rwx98v5eQeq0Fz+xX/ukxXftpK58kaegD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Peb8AAAADdAAAADwAAAAAAAAAAAAAAAACYAgAAZHJzL2Rvd25y&#10;ZXYueG1sUEsFBgAAAAAEAAQA9QAAAIUDAAAAAA==&#10;" path="m,23r,l,22,,21,,20,,19,,18,,17,,16,,15,,13,,12,,11,,10,,9,,8,,7,,6,,5,1,4,1,3,1,2r1,l2,1r1,l4,1,5,,6,,7,,8,,9,r1,l11,r1,l13,r1,l15,r1,l17,r2,l21,r2,l24,r1,l26,r1,l28,r1,l30,r1,l32,r1,e" filled="f" strokecolor="#24282b" strokeweight=".85pt">
                  <v:stroke joinstyle="miter"/>
                  <v:path arrowok="t" o:connecttype="custom" o:connectlocs="0,2147483646;0,2147483646;0,2147483646;0,2147483646;0,2147483646;0,2044379108;0,1817224689;0,1476493062;0,1249349301;0,1135772092;0,908617673;0,795040464;0,795040464;0,681463255;0,567886046;112393407,454308837;112393407,454308837;112393407,340731628;112393407,227154418;112393407,227154418;224776213,227154418;224776213,113577209;337169619,113577209;337169619,113577209;449552426,113577209;449552426,113577209;561945832,0;674328639,0;786722045,0;899115452,0;1123891665,0;1348667877,0;1461050684,0;1685837497,0;1910613710,0;2147483646,0;2147483646,0;2147483646,0;2147483646,0;2147483646,0;2147483646,0;2147483646,0;2147483646,0" o:connectangles="0,0,0,0,0,0,0,0,0,0,0,0,0,0,0,0,0,0,0,0,0,0,0,0,0,0,0,0,0,0,0,0,0,0,0,0,0,0,0,0,0,0,0"/>
                </v:shape>
                <v:line id="Line 322" o:spid="_x0000_s3582" style="position:absolute;visibility:visible;mso-wrap-style:square" from="8489,2025" to="8489,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fnMcAAADdAAAADwAAAGRycy9kb3ducmV2LnhtbESPQWvCQBSE74X+h+UVeqsbI0iTuhFb&#10;EFIQi1ahx0f2JRvMvg3ZVdN/3xWEHoeZ+YZZLEfbiQsNvnWsYDpJQBBXTrfcKDh8r19eQfiArLFz&#10;TAp+ycOyeHxYYK7dlXd02YdGRAj7HBWYEPpcSl8ZsugnrieOXu0GiyHKoZF6wGuE206mSTKXFluO&#10;CwZ7+jBUnfZnq2B73qQ/08/348xU2WxXbr7K7bpW6vlpXL2BCDSG//C9XWoF6TzJ4PYmPgFZ/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Kd+cxwAAAN0AAAAPAAAAAAAA&#10;AAAAAAAAAKECAABkcnMvZG93bnJldi54bWxQSwUGAAAAAAQABAD5AAAAlQMAAAAA&#10;" strokecolor="#24282b" strokeweight=".85pt">
                  <v:stroke joinstyle="miter"/>
                </v:line>
                <v:line id="Line 323" o:spid="_x0000_s3583" style="position:absolute;visibility:visible;mso-wrap-style:square" from="7854,2025" to="7854,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rg3MMAAADdAAAADwAAAGRycy9kb3ducmV2LnhtbERPXWvCMBR9H/gfwhX2NtNWEO2MooLQ&#10;gSjqBnu8NNem2NyUJmr99+ZhsMfD+Z4ve9uIO3W+dqwgHSUgiEuna64UfJ+3H1MQPiBrbByTgid5&#10;WC4Gb3PMtXvwke6nUIkYwj5HBSaENpfSl4Ys+pFriSN3cZ3FEGFXSd3hI4bbRmZJMpEWa44NBlva&#10;GCqvp5tVsL/tst/0a/0zNuVsfCx2h2K/vSj1PuxXnyAC9eFf/OcutIJsksb98U18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K4NzDAAAA3QAAAA8AAAAAAAAAAAAA&#10;AAAAoQIAAGRycy9kb3ducmV2LnhtbFBLBQYAAAAABAAEAPkAAACRAwAAAAA=&#10;" strokecolor="#24282b" strokeweight=".85pt">
                  <v:stroke joinstyle="miter"/>
                </v:line>
                <v:shape id="Freeform 324" o:spid="_x0000_s3584" style="position:absolute;left:29933;top:107;width:108;height:5969;visibility:visible;mso-wrap-style:square;v-text-anchor:top" coordsize="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sY8YA&#10;AADdAAAADwAAAGRycy9kb3ducmV2LnhtbESPXWvCMBSG74X9h3AGu9O0Im5Uo4xhQQYiq2Ps8tCc&#10;fmByUpuo3X69GQy8fHk/Ht7lerBGXKj3rWMF6SQBQVw63XKt4POQj19A+ICs0TgmBT/kYb16GC0x&#10;0+7KH3QpQi3iCPsMFTQhdJmUvmzIop+4jjh6lesthij7Wuoer3HcGjlNkrm02HIkNNjRW0PlsTjb&#10;yJ0ddnn7a77e9xtTzPLnanf6rpR6ehxeFyACDeEe/m9vtYLpPE3h701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csY8YAAADdAAAADwAAAAAAAAAAAAAAAACYAgAAZHJz&#10;L2Rvd25yZXYueG1sUEsFBgAAAAAEAAQA9QAAAIsDAAAAAA==&#10;" path="m1,1r,l,1,,,1,r,1xm1,2r,l,2r1,xm1,3r,l1,4,,4,,3r1,xm1,5r,l,5r1,xm1,6r,l1,7,,7,,6r1,xm1,8r,l,8r1,xm1,9r,l1,10,,10,,9r1,xm1,11r,l,11r1,xm1,12r,l1,13,,13,,12r1,xm1,14r,l,14r1,xm1,15r,l1,16,,16,,15r1,xm1,17r,l,17,,16r1,l1,17xm1,18r,l1,19,,19,,18r1,xm1,20r,l,20,,19r1,l1,20xm1,21r,l1,22,,22,,21r1,xm1,23r,l,23,,22r1,l1,23xm1,24r,l1,25,,25,,24r1,xm1,26r,l,26,,25r1,l1,26xm1,27r,l1,28,,28,,27r1,xm1,29r,l,29,,28r1,l1,29xm1,30r,l1,31,,31,,30r1,xm1,32r,l,32,,31r1,l1,32xm1,33r,l1,34,,34,,33r1,xm1,35r,l,35,,34r1,l1,35xm1,36r,l1,37,,37,,36r1,xm1,38r,l,38,,37r1,l1,38xm1,39r,l,39r1,xm1,41r,l,41,,40r1,l1,41xm1,42r,l,43,,42r1,xm1,44r,l,44,,43r1,l1,44xm1,45r,l,45r1,xm1,47r,l,47,,46r1,l1,47xm1,48r,l,48r1,xm1,50r,l,50,,49r1,l1,50xm1,51r,l,51r1,xm1,52r,l1,53,,53,,52r1,xm1,54r,l,54r1,xm1,55r,l1,56,,56,,55r1,xe" fillcolor="#3b2478" strokecolor="#3b2478" strokeweight="0">
                  <v:path arrowok="t" o:connecttype="custom" o:connectlocs="0,0;116586000,227247977;116586000,227247977;0,340871965;116586000,568119942;0,568119942;0,795367918;116586000,908981247;0,908981247;0,1136229223;116586000,1022605235;0,1249853211;116586000,1477101188;116586000,1363477200;0,1590725176;116586000,1704349165;0,1704349165;0,1931597141;116586000,1931597141;0,2045221130;116586000,2147483646;116586000,2147483646;0,2147483646;116586000,2147483646;0,2147483646;0,2147483646;116586000,2147483646;0,2147483646;116586000,2147483646;116586000,2147483646;0,2147483646;116586000,2147483646;0,2147483646;0,2147483646;116586000,2147483646;0,2147483646;0,2147483646;116586000,2147483646;0,2147483646;116586000,2147483646;116586000,2147483646;0,2147483646;116586000,2147483646;0,2147483646;0,2147483646;116586000,2147483646;0,2147483646;116586000,2147483646;116586000,2147483646;0,2147483646;116586000,2147483646;0,2147483646;0,2147483646;116586000,2147483646;0,2147483646;116586000,2147483646;116586000,2147483646;0,2147483646;116586000,2147483646;0,2147483646" o:connectangles="0,0,0,0,0,0,0,0,0,0,0,0,0,0,0,0,0,0,0,0,0,0,0,0,0,0,0,0,0,0,0,0,0,0,0,0,0,0,0,0,0,0,0,0,0,0,0,0,0,0,0,0,0,0,0,0,0,0,0,0"/>
                  <o:lock v:ext="edit" verticies="t"/>
                </v:shape>
                <v:shape id="Freeform 325" o:spid="_x0000_s3585" style="position:absolute;left:8813;top:107;width:20911;height:426;visibility:visible;mso-wrap-style:square;v-text-anchor:top" coordsize="1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JTscA&#10;AADdAAAADwAAAGRycy9kb3ducmV2LnhtbESPQWvCQBSE70L/w/IKvYhuXEoqqasUabEHDzbtpbfX&#10;7DMbzL4N2W2M/94tFDwOM/MNs9qMrhUD9aHxrGExz0AQV940XGv4+nybLUGEiGyw9UwaLhRgs76b&#10;rLAw/swfNJSxFgnCoUANNsaukDJUlhyGue+Ik3f0vcOYZF9L0+M5wV0rVZbl0mHDacFiR1tL1an8&#10;dRoq+7M9DuUjHfJd/D49TdVevSqtH+7Hl2cQkcZ4C/+3340GlS8U/L1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MyU7HAAAA3QAAAA8AAAAAAAAAAAAAAAAAmAIAAGRy&#10;cy9kb3ducmV2LnhtbFBLBQYAAAAABAAEAPUAAACMAwAAAAA=&#10;" path="m5,2r7,l12,3,5,3,4,3,4,2r1,xm16,2r,l16,3r-1,l15,2r1,xm20,2r7,l27,3r-7,l19,3r,-1l20,2xm31,2r,l31,3r-1,l30,2r1,xm35,2r7,l42,3r-7,l34,3r,-1l35,2xm46,2r,l46,3r-1,l45,2r1,xm50,2r7,l57,3r-7,l49,3r,-1l50,2xm61,2r,l61,3r-1,l60,2r1,xm65,2r7,l72,3r-7,l64,3r,-1l65,2xm76,2r,l76,3r-1,l75,2r1,xm80,2r7,l87,3r-7,l79,3r,-1l80,2xm91,2r,l91,3r-1,l90,2r1,xm95,2r7,l102,3r-7,l94,3r,-1l95,2xm106,2r,l106,3r-1,l105,2r1,xm110,2r7,l117,3r-7,l109,3r,-1l110,2xm121,2r,l121,3r-1,l120,2r1,xm125,2r7,l132,3r-7,l124,3r,-1l125,2xm136,2r,l136,3r-1,l135,2r1,xm140,2r6,l147,2r,1l146,3r-6,l139,3r,-1l140,2xm150,2r,l151,2r,1l150,3r,-1xm155,2r6,l162,2r,1l161,3r-6,l154,3r,-1l155,2xm165,2r,l166,2r,1l165,3r,-1xm169,2r7,l177,2r,1l176,3r-7,l169,2xm180,2r,l181,2r,1l180,3r,-1xm184,2r7,l192,2r,1l191,3r-7,l184,2xm6,4l,2,6,r,4xm191,r6,2l191,4r,-4xe" fillcolor="#3b2478" strokecolor="#3b2478" strokeweight="0">
                  <v:path arrowok="t" o:connecttype="custom" o:connectlocs="1352056906,339862759;450685635,226578723;1802742541,226578723;1802742541,339862759;1802742541,226578723;2147483646,339862759;2140751461,226578723;2147483646,226578723;2147483646,339862759;2147483646,226578723;2147483646,339862759;2147483646,226578723;2147483646,226578723;2147483646,339862759;2147483646,226578723;2147483646,339862759;2147483646,226578723;2147483646,226578723;2147483646,339862759;2147483646,226578723;2147483646,339862759;2147483646,226578723;2147483646,226578723;2147483646,339862759;2147483646,226578723;2147483646,339862759;2147483646,226578723;2147483646,226578723;2147483646,339862759;2147483646,226578723;2147483646,339862759;2147483646,226578723;2147483646,226578723;2147483646,339862759;2147483646,226578723;2147483646,339862759;2147483646,226578723;2147483646,226578723;2147483646,339862759;2147483646,226578723;2147483646,339862759;2147483646,226578723;2147483646,226578723;2147483646,339862759;2147483646,226578723;2147483646,339862759;2147483646,226578723;2147483646,226578723;2147483646,339862759;2147483646,226578723;2147483646,339862759;2147483646,226578723;2147483646,226578723;2147483646,339862759;2147483646,226578723;2147483646,339862759;2147483646,226578723;2147483646,226578723;2147483646,339862759;2147483646,226578723;2147483646,339862759;2147483646,226578723;2147483646,453146795" o:connectangles="0,0,0,0,0,0,0,0,0,0,0,0,0,0,0,0,0,0,0,0,0,0,0,0,0,0,0,0,0,0,0,0,0,0,0,0,0,0,0,0,0,0,0,0,0,0,0,0,0,0,0,0,0,0,0,0,0,0,0,0,0,0,0"/>
                  <o:lock v:ext="edit" verticies="t"/>
                </v:shape>
                <v:shape id="Freeform 326" o:spid="_x0000_s3586" style="position:absolute;left:29933;top:1917;width:3931;height:426;visibility:visible;mso-wrap-style:square;v-text-anchor:top" coordsize="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Kn8QA&#10;AADdAAAADwAAAGRycy9kb3ducmV2LnhtbESPQWvCQBSE7wX/w/KE3uomEaSNriJCYxA8VIVeH9ln&#10;Nph9G7JbTf+9Kwgeh5n5hlmsBtuKK/W+cawgnSQgiCunG64VnI7fH58gfEDW2DomBf/kYbUcvS0w&#10;1+7GP3Q9hFpECPscFZgQulxKXxmy6CeuI47e2fUWQ5R9LXWPtwi3rcySZCYtNhwXDHa0MVRdDn9W&#10;QaFPxa4z5W9afrnqsm+yYttapd7Hw3oOItAQXuFnu9QKslk6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0Cp/EAAAA3QAAAA8AAAAAAAAAAAAAAAAAmAIAAGRycy9k&#10;b3ducmV2LnhtbFBLBQYAAAAABAAEAPUAAACJAwAAAAA=&#10;" path="m,2r34,l34,3,,3,,2xm33,r4,2l33,4,33,xe" fillcolor="#24282b" strokecolor="#24282b" strokeweight="0">
                  <v:path arrowok="t" o:connecttype="custom" o:connectlocs="0,226578723;2147483646,226578723;2147483646,226578723;2147483646,226578723;2147483646,226578723;2147483646,226578723;2147483646,226578723;2147483646,226578723;2147483646,226578723;2147483646,226578723;2147483646,226578723;2147483646,226578723;2147483646,226578723;2147483646,339862759;2147483646,339862759;2147483646,339862759;2147483646,339862759;2147483646,339862759;0,339862759;0,339862759;0,339862759;0,339862759;0,339862759;0,226578723;0,226578723;0,226578723;0,226578723;0,226578723;0,226578723;0,226578723;0,226578723;0,226578723;0,226578723;0,226578723;0,226578723;2147483646,0;2147483646,226578723;2147483646,453146795;2147483646,0" o:connectangles="0,0,0,0,0,0,0,0,0,0,0,0,0,0,0,0,0,0,0,0,0,0,0,0,0,0,0,0,0,0,0,0,0,0,0,0,0,0,0"/>
                  <o:lock v:ext="edit" verticies="t"/>
                </v:shape>
                <v:line id="Line 327" o:spid="_x0000_s3587" style="position:absolute;visibility:visible;mso-wrap-style:square" from="30676,1600" to="30676,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m38cAAADdAAAADwAAAGRycy9kb3ducmV2LnhtbESP3WrCQBSE7wt9h+UUelc3iUVqdJUq&#10;CCmIxT/w8pA9ZkOzZ0N21fTtXaHQy2FmvmGm89424kqdrx0rSAcJCOLS6ZorBYf96u0DhA/IGhvH&#10;pOCXPMxnz09TzLW78Zauu1CJCGGfowITQptL6UtDFv3AtcTRO7vOYoiyq6Tu8BbhtpFZkoykxZrj&#10;gsGWlobKn93FKthc1tkp/Voch6YcD7fF+rvYrM5Kvb70nxMQgfrwH/5rF1pBNkrf4fEmP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8ebfxwAAAN0AAAAPAAAAAAAA&#10;AAAAAAAAAKECAABkcnMvZG93bnJldi54bWxQSwUGAAAAAAQABAD5AAAAlQMAAAAA&#10;" strokecolor="#24282b" strokeweight=".85pt">
                  <v:stroke joinstyle="miter"/>
                </v:line>
                <v:line id="Line 328" o:spid="_x0000_s3588" style="position:absolute;visibility:visible;mso-wrap-style:square" from="30041,1600" to="30041,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1DRMcAAADdAAAADwAAAGRycy9kb3ducmV2LnhtbESP3WrCQBSE7wt9h+UUelc3iVRqdJUq&#10;CCmIxT/w8pA9ZkOzZ0N21fTtXaHQy2FmvmGm89424kqdrx0rSAcJCOLS6ZorBYf96u0DhA/IGhvH&#10;pOCXPMxnz09TzLW78Zauu1CJCGGfowITQptL6UtDFv3AtcTRO7vOYoiyq6Tu8BbhtpFZkoykxZrj&#10;gsGWlobKn93FKthc1tkp/Voch6YcD7fF+rvYrM5Kvb70nxMQgfrwH/5rF1pBNkrf4fEmPgE5u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vUNExwAAAN0AAAAPAAAAAAAA&#10;AAAAAAAAAKECAABkcnMvZG93bnJldi54bWxQSwUGAAAAAAQABAD5AAAAlQMAAAAA&#10;" strokecolor="#24282b" strokeweight=".85pt">
                  <v:stroke joinstyle="miter"/>
                </v:line>
                <v:rect id="Rectangle 329" o:spid="_x0000_s3589" style="position:absolute;left:5303;top:107;width:2038;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oGsIA&#10;AADdAAAADwAAAGRycy9kb3ducmV2LnhtbESP3YrCMBSE7wXfIZwF7zS1F0WqUZYFQRdvrD7AoTn9&#10;YZOTkkRb336zsODlMDPfMLvDZI14kg+9YwXrVQaCuHa651bB/XZcbkCEiKzROCYFLwpw2M9nOyy1&#10;G/lKzyq2IkE4lKigi3EopQx1RxbDyg3EyWuctxiT9K3UHscEt0bmWVZIiz2nhQ4H+uqo/qkeVoG8&#10;VcdxUxmfue+8uZjz6dqQU2rxMX1uQUSa4jv83z5pBXmxLu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k6ga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6"/>
                            <w:szCs w:val="16"/>
                            <w:lang w:eastAsia="zh-CN"/>
                          </w:rPr>
                          <w:t>发射</w:t>
                        </w:r>
                      </w:p>
                    </w:txbxContent>
                  </v:textbox>
                </v:rect>
                <v:rect id="Rectangle 330" o:spid="_x0000_s3590" style="position:absolute;left:5303;top:1174;width:2038;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8NgcMA&#10;AADdAAAADwAAAGRycy9kb3ducmV2LnhtbESPzYoCMRCE7wu+Q2jB25pxDq7MGkUEwRUvjvsAzaTn&#10;B5POkERn9u2NIOyxqKqvqPV2tEY8yIfOsYLFPANBXDndcaPg93r4XIEIEVmjcUwK/ijAdjP5WGOh&#10;3cAXepSxEQnCoUAFbYx9IWWoWrIY5q4nTl7tvMWYpG+k9jgkuDUyz7KltNhxWmixp31L1a28WwXy&#10;Wh6GVWl85k55fTY/x0tNTqnZdNx9g4g0xv/wu33UCvLl4g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8NgcMAAADdAAAADwAAAAAAAAAAAAAAAACYAgAAZHJzL2Rv&#10;d25yZXYueG1sUEsFBgAAAAAEAAQA9QAAAIgDAAAAAA==&#10;" filled="f" stroked="f">
                  <v:textbox style="mso-fit-shape-to-text:t" inset="0,0,0,0">
                    <w:txbxContent>
                      <w:p w:rsidR="003E6074" w:rsidRDefault="003E6074" w:rsidP="007F7A90">
                        <w:pPr>
                          <w:spacing w:before="0"/>
                        </w:pPr>
                        <w:r>
                          <w:rPr>
                            <w:rFonts w:hint="eastAsia"/>
                            <w:color w:val="24211D"/>
                            <w:sz w:val="16"/>
                            <w:szCs w:val="16"/>
                            <w:lang w:eastAsia="zh-CN"/>
                          </w:rPr>
                          <w:t>天线</w:t>
                        </w:r>
                      </w:p>
                    </w:txbxContent>
                  </v:textbox>
                </v:rect>
                <v:rect id="Rectangle 331" o:spid="_x0000_s3591" style="position:absolute;left:3375;top:6881;width:3054;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Z874A&#10;AADdAAAADwAAAGRycy9kb3ducmV2LnhtbERPy4rCMBTdC/5DuII7Te1CpBpFBEEHN9b5gEtz+8Dk&#10;piTRdv7eLIRZHs57dxitEW/yoXOsYLXMQBBXTnfcKPh9nBcbECEiazSOScEfBTjsp5MdFtoNfKd3&#10;GRuRQjgUqKCNsS+kDFVLFsPS9cSJq523GBP0jdQehxRujcyzbC0tdpwaWuzp1FL1LF9WgXyU52FT&#10;Gp+5n7y+mevlXpNTaj4bj1sQkcb4L/66L1pBvl6l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ZAmfO+AAAA3QAAAA8AAAAAAAAAAAAAAAAAmAIAAGRycy9kb3ducmV2&#10;LnhtbFBLBQYAAAAABAAEAPUAAACDAwAAAAA=&#10;" filled="f" stroked="f">
                  <v:textbox style="mso-fit-shape-to-text:t" inset="0,0,0,0">
                    <w:txbxContent>
                      <w:p w:rsidR="003E6074" w:rsidRDefault="003E6074" w:rsidP="007F7A90">
                        <w:pPr>
                          <w:spacing w:before="0"/>
                        </w:pPr>
                        <w:r>
                          <w:rPr>
                            <w:rFonts w:hint="eastAsia"/>
                            <w:color w:val="24211D"/>
                            <w:sz w:val="16"/>
                            <w:szCs w:val="16"/>
                            <w:lang w:eastAsia="zh-CN"/>
                          </w:rPr>
                          <w:t>发射机</w:t>
                        </w:r>
                      </w:p>
                    </w:txbxContent>
                  </v:textbox>
                </v:rect>
                <v:rect id="Rectangle 332" o:spid="_x0000_s3592" style="position:absolute;left:17511;top:1337;width:2292;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8aMMA&#10;AADdAAAADwAAAGRycy9kb3ducmV2LnhtbESPzYoCMRCE7wu+Q2jB25pxDuLOGkUEwRUvjvsAzaTn&#10;B5POkERn9u2NIOyxqKqvqPV2tEY8yIfOsYLFPANBXDndcaPg93r4XIEIEVmjcUwK/ijAdjP5WGOh&#10;3cAXepSxEQnCoUAFbYx9IWWoWrIY5q4nTl7tvMWYpG+k9jgkuDUyz7KltNhxWmixp31L1a28WwXy&#10;Wh6GVWl85k55fTY/x0tNTqnZdNx9g4g0xv/wu33UCvLl4g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w8aMMAAADdAAAADwAAAAAAAAAAAAAAAACYAgAAZHJzL2Rv&#10;d25yZXYueG1sUEsFBgAAAAAEAAQA9QAAAIgDAAAAAA==&#10;" filled="f" stroked="f">
                  <v:textbox style="mso-fit-shape-to-text:t" inset="0,0,0,0">
                    <w:txbxContent>
                      <w:p w:rsidR="003E6074" w:rsidRDefault="003E6074" w:rsidP="007F7A90">
                        <w:pPr>
                          <w:spacing w:before="0"/>
                        </w:pPr>
                        <w:r>
                          <w:rPr>
                            <w:rFonts w:hint="eastAsia"/>
                            <w:color w:val="24211D"/>
                            <w:sz w:val="16"/>
                            <w:szCs w:val="16"/>
                            <w:lang w:eastAsia="zh-CN"/>
                          </w:rPr>
                          <w:t>距离</w:t>
                        </w:r>
                        <w:r>
                          <w:rPr>
                            <w:color w:val="24211D"/>
                            <w:sz w:val="16"/>
                            <w:szCs w:val="16"/>
                          </w:rPr>
                          <w:t xml:space="preserve">, </w:t>
                        </w:r>
                      </w:p>
                    </w:txbxContent>
                  </v:textbox>
                </v:rect>
                <v:rect id="Rectangle 333" o:spid="_x0000_s3593" style="position:absolute;left:20015;top:1403;width:864;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fSL4A&#10;AADdAAAADwAAAGRycy9kb3ducmV2LnhtbERPy4rCMBTdD/gP4QruxtQuRKpRRBB0cGP1Ay7N7QOT&#10;m5JE2/l7sxBcHs57sxutES/yoXOsYDHPQBBXTnfcKLjfjr8rECEiazSOScE/BdhtJz8bLLQb+Eqv&#10;MjYihXAoUEEbY19IGaqWLIa564kTVztvMSboG6k9DincGpln2VJa7Dg1tNjToaXqUT6tAnkrj8Oq&#10;ND5zf3l9MefTtSan1Gw67tcgIo3xK/64T1pBvsz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aX0i+AAAA3QAAAA8AAAAAAAAAAAAAAAAAmAIAAGRycy9kb3ducmV2&#10;LnhtbFBLBQYAAAAABAAEAPUAAACDAwAAAAA=&#10;" filled="f" stroked="f">
                  <v:textbox style="mso-fit-shape-to-text:t" inset="0,0,0,0">
                    <w:txbxContent>
                      <w:p w:rsidR="003E6074" w:rsidRDefault="003E6074" w:rsidP="007F7A90">
                        <w:pPr>
                          <w:spacing w:before="0"/>
                        </w:pPr>
                        <w:r>
                          <w:rPr>
                            <w:i/>
                            <w:iCs/>
                            <w:color w:val="24211D"/>
                            <w:sz w:val="16"/>
                            <w:szCs w:val="16"/>
                          </w:rPr>
                          <w:t>R</w:t>
                        </w:r>
                      </w:p>
                    </w:txbxContent>
                  </v:textbox>
                </v:rect>
                <v:rect id="Rectangle 334" o:spid="_x0000_s3594" style="position:absolute;left:9233;top:2870;width:210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608IA&#10;AADdAAAADwAAAGRycy9kb3ducmV2LnhtbESPzYoCMRCE74LvEFrYm2acg8hoFBEElb047gM0k54f&#10;TDpDEp3x7c3Cwh6LqvqK2u5Ha8SLfOgcK1guMhDEldMdNwp+7qf5GkSIyBqNY1LwpgD73XSyxUK7&#10;gW/0KmMjEoRDgQraGPtCylC1ZDEsXE+cvNp5izFJ30jtcUhwa2SeZStpseO00GJPx5aqR/m0CuS9&#10;PA3r0vjMXfP621zOt5qcUl+z8bABEWmM/+G/9lkryFf5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FvrTwgAAAN0AAAAPAAAAAAAAAAAAAAAAAJgCAABkcnMvZG93&#10;bnJldi54bWxQSwUGAAAAAAQABAD1AAAAhwMAAAAA&#10;" filled="f" stroked="f">
                  <v:textbox style="mso-fit-shape-to-text:t" inset="0,0,0,0">
                    <w:txbxContent>
                      <w:p w:rsidR="003E6074" w:rsidRDefault="003E6074" w:rsidP="007F7A90">
                        <w:pPr>
                          <w:spacing w:before="0"/>
                        </w:pPr>
                        <w:r>
                          <w:rPr>
                            <w:i/>
                            <w:iCs/>
                            <w:color w:val="24211D"/>
                            <w:sz w:val="16"/>
                            <w:szCs w:val="16"/>
                          </w:rPr>
                          <w:t>ERP</w:t>
                        </w:r>
                      </w:p>
                    </w:txbxContent>
                  </v:textbox>
                </v:rect>
                <v:rect id="Rectangle 335" o:spid="_x0000_s3595" style="position:absolute;left:9232;top:3841;width:203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kpMIA&#10;AADdAAAADwAAAGRycy9kb3ducmV2LnhtbESP3WoCMRSE74W+QzgF7zTbXIisRhFB0OKNax/gsDn7&#10;g8nJkqTu+vZNodDLYWa+Ybb7yVnxpBB7zxo+lgUI4tqbnlsNX/fTYg0iJmSD1jNpeFGE/e5ttsXS&#10;+JFv9KxSKzKEY4kaupSGUspYd+QwLv1AnL3GB4cpy9BKE3DMcGelKoqVdNhzXuhwoGNH9aP6dhrk&#10;vTqN68qGwn+q5mov51tDXuv5+3TYgEg0pf/wX/tsNKiVU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GSk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6"/>
                            <w:szCs w:val="16"/>
                            <w:lang w:eastAsia="zh-CN"/>
                          </w:rPr>
                          <w:t>发射</w:t>
                        </w:r>
                      </w:p>
                    </w:txbxContent>
                  </v:textbox>
                </v:rect>
                <v:rect id="Rectangle 336" o:spid="_x0000_s3596" style="position:absolute;left:9232;top:4908;width:203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BP8IA&#10;AADdAAAADwAAAGRycy9kb3ducmV2LnhtbESP3YrCMBSE7xd8h3AWvFvTrSBSjbIsCCp7Y/UBDs3p&#10;DyYnJYm2vr1ZELwcZuYbZr0drRF38qFzrOB7loEgrpzuuFFwOe++liBCRNZoHJOCBwXYbiYfayy0&#10;G/hE9zI2IkE4FKigjbEvpAxVSxbDzPXEyaudtxiT9I3UHocEt0bmWbaQFjtOCy329NtSdS1vVoE8&#10;l7thWRqfuWNe/5nD/lSTU2r6Of6sQEQa4zv8au+1gnyR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ME/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6"/>
                            <w:szCs w:val="16"/>
                            <w:lang w:eastAsia="zh-CN"/>
                          </w:rPr>
                          <w:t>功率</w:t>
                        </w:r>
                      </w:p>
                    </w:txbxContent>
                  </v:textbox>
                </v:rect>
                <v:rect id="Rectangle 337" o:spid="_x0000_s3597" style="position:absolute;left:34436;top:368;width:749;height:116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H9L8A&#10;AADdAAAADwAAAGRycy9kb3ducmV2LnhtbERPy4rCMBTdD/gP4QqzG1MLil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Yf0vwAAAN0AAAAPAAAAAAAAAAAAAAAAAJgCAABkcnMvZG93bnJl&#10;di54bWxQSwUGAAAAAAQABAD1AAAAhAMAAAAA&#10;" filled="f" stroked="f">
                  <v:textbox style="mso-fit-shape-to-text:t" inset="0,0,0,0">
                    <w:txbxContent>
                      <w:p w:rsidR="003E6074" w:rsidRDefault="003E6074" w:rsidP="007F7A90">
                        <w:pPr>
                          <w:spacing w:before="0"/>
                        </w:pPr>
                        <w:r>
                          <w:rPr>
                            <w:i/>
                            <w:iCs/>
                            <w:color w:val="24211D"/>
                            <w:sz w:val="16"/>
                            <w:szCs w:val="16"/>
                          </w:rPr>
                          <w:t>p</w:t>
                        </w:r>
                      </w:p>
                    </w:txbxContent>
                  </v:textbox>
                </v:rect>
                <v:rect id="Rectangle 338" o:spid="_x0000_s3598" style="position:absolute;left:34861;top:895;width:67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ib8IA&#10;AADdAAAADwAAAGRycy9kb3ducmV2LnhtbESP3YrCMBSE7wXfIRxh7zS1sC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SJvwgAAAN0AAAAPAAAAAAAAAAAAAAAAAJgCAABkcnMvZG93&#10;bnJldi54bWxQSwUGAAAAAAQABAD1AAAAhwMAAAAA&#10;" filled="f" stroked="f">
                  <v:textbox style="mso-fit-shape-to-text:t" inset="0,0,0,0">
                    <w:txbxContent>
                      <w:p w:rsidR="003E6074" w:rsidRDefault="003E6074" w:rsidP="007F7A90">
                        <w:pPr>
                          <w:spacing w:before="0"/>
                        </w:pPr>
                        <w:r>
                          <w:rPr>
                            <w:i/>
                            <w:iCs/>
                            <w:color w:val="24211D"/>
                            <w:sz w:val="10"/>
                            <w:szCs w:val="10"/>
                          </w:rPr>
                          <w:t>M</w:t>
                        </w:r>
                      </w:p>
                    </w:txbxContent>
                  </v:textbox>
                </v:rect>
                <v:rect id="Rectangle 339" o:spid="_x0000_s3599" style="position:absolute;left:34391;top:1600;width:2038;height:1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8GMIA&#10;AADdAAAADwAAAGRycy9kb3ducmV2LnhtbESP3YrCMBSE7xd8h3AWvFvTLShSjbIsCCp7Y/UBDs3p&#10;DyYnJYm2vr1ZELwcZuYbZr0drRF38qFzrOB7loEgrpzuuFFwOe++liBCRNZoHJOCBwXYbiYfayy0&#10;G/hE9zI2IkE4FKigjbEvpAxVSxbDzPXEyaudtxiT9I3UHocEt0bmWbaQFjtOCy329NtSdS1vVoE8&#10;l7thWRqfuWNe/5nD/lSTU2r6Of6sQEQa4zv8au+1gny+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7wYwgAAAN0AAAAPAAAAAAAAAAAAAAAAAJgCAABkcnMvZG93&#10;bnJldi54bWxQSwUGAAAAAAQABAD1AAAAhwMAAAAA&#10;" filled="f" stroked="f">
                  <v:textbox style="mso-fit-shape-to-text:t" inset="0,0,0,0">
                    <w:txbxContent>
                      <w:p w:rsidR="003E6074" w:rsidRDefault="003E6074" w:rsidP="007F7A90">
                        <w:pPr>
                          <w:spacing w:before="0"/>
                        </w:pPr>
                        <w:r>
                          <w:rPr>
                            <w:rFonts w:hint="eastAsia"/>
                            <w:color w:val="24211D"/>
                            <w:sz w:val="16"/>
                            <w:szCs w:val="16"/>
                            <w:lang w:eastAsia="zh-CN"/>
                          </w:rPr>
                          <w:t>测量</w:t>
                        </w:r>
                      </w:p>
                    </w:txbxContent>
                  </v:textbox>
                </v:rect>
                <v:rect id="Rectangle 340" o:spid="_x0000_s3600" style="position:absolute;left:34391;top:2667;width:203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g8MA&#10;AADdAAAADwAAAGRycy9kb3ducmV2LnhtbESP3WoCMRSE7wXfIRyhd5p1RZGtUUQQtPTGtQ9w2Jz9&#10;weRkSVJ3+/ZNoeDlMDPfMLvDaI14kg+dYwXLRQaCuHK640bB1/0834IIEVmjcUwKfijAYT+d7LDQ&#10;buAbPcvYiAThUKCCNsa+kDJULVkMC9cTJ6923mJM0jdSexwS3BqZZ9lGWuw4LbTY06ml6lF+WwXy&#10;Xp6HbWl85j7y+tNcL7eanFJvs/H4DiLSGF/h//ZFK8jX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Zg8MAAADdAAAADwAAAAAAAAAAAAAAAACYAgAAZHJzL2Rv&#10;d25yZXYueG1sUEsFBgAAAAAEAAQA9QAAAIgDAAAAAA==&#10;" filled="f" stroked="f">
                  <v:textbox style="mso-fit-shape-to-text:t" inset="0,0,0,0">
                    <w:txbxContent>
                      <w:p w:rsidR="003E6074" w:rsidRDefault="003E6074" w:rsidP="007F7A90">
                        <w:pPr>
                          <w:spacing w:before="0"/>
                        </w:pPr>
                        <w:r>
                          <w:rPr>
                            <w:rFonts w:hint="eastAsia"/>
                            <w:color w:val="24211D"/>
                            <w:sz w:val="16"/>
                            <w:szCs w:val="16"/>
                            <w:lang w:eastAsia="zh-CN"/>
                          </w:rPr>
                          <w:t>功率</w:t>
                        </w:r>
                      </w:p>
                    </w:txbxContent>
                  </v:textbox>
                </v:rect>
                <v:rect id="Rectangle 341" o:spid="_x0000_s3601" style="position:absolute;left:30321;top:3645;width:749;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B98MA&#10;AADdAAAADwAAAGRycy9kb3ducmV2LnhtbESP3WoCMRSE7wXfIRyhd5p1UZGtUUQQtPTGtQ9w2Jz9&#10;weRkSVJ3+/ZNoeDlMDPfMLvDaI14kg+dYwXLRQaCuHK640bB1/0834IIEVmjcUwKfijAYT+d7LDQ&#10;buAbPcvYiAThUKCCNsa+kDJULVkMC9cTJ6923mJM0jdSexwS3BqZZ9lGWuw4LbTY06ml6lF+WwXy&#10;Xp6HbWl85j7y+tNcL7eanFJvs/H4DiLSGF/h//ZFK8jX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6B98MAAADdAAAADwAAAAAAAAAAAAAAAACYAgAAZHJzL2Rv&#10;d25yZXYueG1sUEsFBgAAAAAEAAQA9QAAAIgDAAAAAA==&#10;" filled="f" stroked="f">
                  <v:textbox style="mso-fit-shape-to-text:t" inset="0,0,0,0">
                    <w:txbxContent>
                      <w:p w:rsidR="003E6074" w:rsidRDefault="003E6074" w:rsidP="007F7A90">
                        <w:pPr>
                          <w:spacing w:before="0"/>
                        </w:pPr>
                        <w:r>
                          <w:rPr>
                            <w:i/>
                            <w:iCs/>
                            <w:color w:val="24211D"/>
                            <w:sz w:val="16"/>
                            <w:szCs w:val="16"/>
                          </w:rPr>
                          <w:t>g</w:t>
                        </w:r>
                      </w:p>
                    </w:txbxContent>
                  </v:textbox>
                </v:rect>
                <v:rect id="Rectangle 342" o:spid="_x0000_s3602" style="position:absolute;left:30746;top:4178;width:68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kbMIA&#10;AADdAAAADwAAAGRycy9kb3ducmV2LnhtbESP3YrCMBSE74V9h3AW9k5TC4p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RswgAAAN0AAAAPAAAAAAAAAAAAAAAAAJgCAABkcnMvZG93&#10;bnJldi54bWxQSwUGAAAAAAQABAD1AAAAhwMAAAAA&#10;" filled="f" stroked="f">
                  <v:textbox style="mso-fit-shape-to-text:t" inset="0,0,0,0">
                    <w:txbxContent>
                      <w:p w:rsidR="003E6074" w:rsidRDefault="003E6074" w:rsidP="007F7A90">
                        <w:pPr>
                          <w:spacing w:before="0"/>
                        </w:pPr>
                        <w:r>
                          <w:rPr>
                            <w:i/>
                            <w:iCs/>
                            <w:color w:val="24211D"/>
                            <w:sz w:val="10"/>
                            <w:szCs w:val="10"/>
                          </w:rPr>
                          <w:t>M</w:t>
                        </w:r>
                      </w:p>
                    </w:txbxContent>
                  </v:textbox>
                </v:rect>
                <v:rect id="Rectangle 343" o:spid="_x0000_s3603" style="position:absolute;left:30359;top:4908;width:203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6G8MA&#10;AADdAAAADwAAAGRycy9kb3ducmV2LnhtbESPzWrDMBCE74G+g9hCb7FcQ01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C6G8MAAADdAAAADwAAAAAAAAAAAAAAAACYAgAAZHJzL2Rv&#10;d25yZXYueG1sUEsFBgAAAAAEAAQA9QAAAIgDAAAAAA==&#10;" filled="f" stroked="f">
                  <v:textbox style="mso-fit-shape-to-text:t" inset="0,0,0,0">
                    <w:txbxContent>
                      <w:p w:rsidR="003E6074" w:rsidRDefault="003E6074" w:rsidP="007F7A90">
                        <w:pPr>
                          <w:spacing w:before="0"/>
                        </w:pPr>
                        <w:r>
                          <w:rPr>
                            <w:rFonts w:hint="eastAsia"/>
                            <w:color w:val="24211D"/>
                            <w:sz w:val="16"/>
                            <w:szCs w:val="16"/>
                            <w:lang w:eastAsia="zh-CN"/>
                          </w:rPr>
                          <w:t>测量</w:t>
                        </w:r>
                      </w:p>
                    </w:txbxContent>
                  </v:textbox>
                </v:rect>
                <v:rect id="Rectangle 344" o:spid="_x0000_s3604" style="position:absolute;left:30359;top:5975;width:2038;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fgMMA&#10;AADdAAAADwAAAGRycy9kb3ducmV2LnhtbESP3WoCMRSE7wXfIRyhd5p1oS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fgMMAAADdAAAADwAAAAAAAAAAAAAAAACYAgAAZHJzL2Rv&#10;d25yZXYueG1sUEsFBgAAAAAEAAQA9QAAAIgDAAAAAA==&#10;" filled="f" stroked="f">
                  <v:textbox style="mso-fit-shape-to-text:t" inset="0,0,0,0">
                    <w:txbxContent>
                      <w:p w:rsidR="003E6074" w:rsidRDefault="003E6074" w:rsidP="007F7A90">
                        <w:pPr>
                          <w:spacing w:before="0"/>
                        </w:pPr>
                        <w:r>
                          <w:rPr>
                            <w:rFonts w:hint="eastAsia"/>
                            <w:color w:val="24211D"/>
                            <w:sz w:val="16"/>
                            <w:szCs w:val="16"/>
                            <w:lang w:eastAsia="zh-CN"/>
                          </w:rPr>
                          <w:t>天线</w:t>
                        </w:r>
                      </w:p>
                    </w:txbxContent>
                  </v:textbox>
                </v:rect>
                <w10:anchorlock/>
              </v:group>
            </w:pict>
          </mc:Fallback>
        </mc:AlternateContent>
      </w:r>
    </w:p>
    <w:p w:rsidR="00785AD7" w:rsidRPr="00004CAC" w:rsidRDefault="003F69E0" w:rsidP="003F69E0">
      <w:pPr>
        <w:rPr>
          <w:rFonts w:eastAsiaTheme="minorEastAsia"/>
          <w:lang w:val="en-US" w:eastAsia="zh-CN"/>
        </w:rPr>
      </w:pPr>
      <w:r>
        <w:rPr>
          <w:rFonts w:eastAsiaTheme="minorEastAsia"/>
          <w:lang w:val="en-US" w:eastAsia="zh-CN"/>
        </w:rPr>
        <w:t>在每个测量点</w:t>
      </w:r>
      <w:r>
        <w:rPr>
          <w:rFonts w:eastAsiaTheme="minorEastAsia" w:hint="eastAsia"/>
          <w:lang w:val="en-US" w:eastAsia="zh-CN"/>
        </w:rPr>
        <w:t>，</w:t>
      </w:r>
      <w:r>
        <w:rPr>
          <w:rFonts w:eastAsiaTheme="minorEastAsia"/>
          <w:lang w:val="en-US" w:eastAsia="zh-CN"/>
        </w:rPr>
        <w:t>采用公式</w:t>
      </w:r>
      <w:r>
        <w:rPr>
          <w:rFonts w:eastAsiaTheme="minorEastAsia" w:hint="eastAsia"/>
          <w:lang w:val="en-US" w:eastAsia="zh-CN"/>
        </w:rPr>
        <w:t>（</w:t>
      </w:r>
      <w:r>
        <w:rPr>
          <w:rFonts w:eastAsiaTheme="minorEastAsia" w:hint="eastAsia"/>
          <w:lang w:val="en-US" w:eastAsia="zh-CN"/>
        </w:rPr>
        <w:t>1</w:t>
      </w:r>
      <w:r>
        <w:rPr>
          <w:rFonts w:eastAsiaTheme="minorEastAsia" w:hint="eastAsia"/>
          <w:lang w:val="en-US" w:eastAsia="zh-CN"/>
        </w:rPr>
        <w:t>）进行以下计算：</w:t>
      </w:r>
    </w:p>
    <w:p w:rsidR="00785AD7" w:rsidRPr="00004CAC" w:rsidRDefault="00785AD7" w:rsidP="00785AD7">
      <w:pPr>
        <w:pStyle w:val="Equation"/>
        <w:rPr>
          <w:rFonts w:eastAsiaTheme="minorEastAsia"/>
          <w:lang w:eastAsia="zh-CN"/>
        </w:rPr>
      </w:pPr>
      <w:r w:rsidRPr="00004CAC">
        <w:rPr>
          <w:rFonts w:eastAsiaTheme="minorEastAsia"/>
          <w:lang w:val="en-US" w:eastAsia="zh-CN"/>
        </w:rPr>
        <w:tab/>
      </w:r>
      <w:r w:rsidRPr="00004CAC">
        <w:rPr>
          <w:rFonts w:eastAsiaTheme="minorEastAsia"/>
          <w:lang w:val="en-US" w:eastAsia="zh-CN"/>
        </w:rPr>
        <w:tab/>
      </w:r>
      <w:r w:rsidR="002918A2" w:rsidRPr="00004CAC">
        <w:rPr>
          <w:rFonts w:eastAsiaTheme="minorEastAsia"/>
          <w:position w:val="-30"/>
        </w:rPr>
        <w:object w:dxaOrig="2280" w:dyaOrig="720">
          <v:shape id="_x0000_i1032" type="#_x0000_t75" style="width:124.8pt;height:35.4pt" o:ole="">
            <v:imagedata r:id="rId48" o:title=""/>
          </v:shape>
          <o:OLEObject Type="Embed" ProgID="Equation.3" ShapeID="_x0000_i1032" DrawAspect="Content" ObjectID="_1487405211" r:id="rId49"/>
        </w:object>
      </w:r>
    </w:p>
    <w:p w:rsidR="00785AD7" w:rsidRPr="00004CAC" w:rsidRDefault="003F69E0" w:rsidP="00785AD7">
      <w:pPr>
        <w:rPr>
          <w:rFonts w:eastAsiaTheme="minorEastAsia"/>
          <w:lang w:val="en-US" w:eastAsia="zh-CN"/>
        </w:rPr>
      </w:pPr>
      <w:r>
        <w:rPr>
          <w:rFonts w:eastAsiaTheme="minorEastAsia"/>
          <w:lang w:val="en-US" w:eastAsia="zh-CN"/>
        </w:rPr>
        <w:t>此处</w:t>
      </w:r>
      <w:r>
        <w:rPr>
          <w:rFonts w:eastAsiaTheme="minorEastAsia" w:hint="eastAsia"/>
          <w:lang w:val="en-US"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p</w:t>
      </w:r>
      <w:r w:rsidRPr="00004CAC">
        <w:rPr>
          <w:rFonts w:eastAsiaTheme="minorEastAsia"/>
          <w:i/>
          <w:vertAlign w:val="subscript"/>
          <w:lang w:eastAsia="zh-CN"/>
        </w:rPr>
        <w:t>EIRP</w:t>
      </w:r>
      <w:r w:rsidRPr="00004CAC">
        <w:rPr>
          <w:rFonts w:eastAsiaTheme="minorEastAsia"/>
          <w:szCs w:val="24"/>
          <w:lang w:eastAsia="zh-CN"/>
        </w:rPr>
        <w:t>:</w:t>
      </w:r>
      <w:r w:rsidRPr="00004CAC">
        <w:rPr>
          <w:rFonts w:eastAsiaTheme="minorEastAsia"/>
          <w:lang w:eastAsia="zh-CN"/>
        </w:rPr>
        <w:tab/>
      </w:r>
      <w:r w:rsidR="00577116">
        <w:rPr>
          <w:rFonts w:eastAsiaTheme="minorEastAsia"/>
          <w:lang w:eastAsia="zh-CN"/>
        </w:rPr>
        <w:t>相对于一个各向同性</w:t>
      </w:r>
      <w:r w:rsidR="003F69E0">
        <w:rPr>
          <w:rFonts w:eastAsiaTheme="minorEastAsia"/>
          <w:lang w:eastAsia="zh-CN"/>
        </w:rPr>
        <w:t>辐射体的功率</w:t>
      </w:r>
      <w:r w:rsidR="002172B0">
        <w:rPr>
          <w:rFonts w:eastAsiaTheme="minorEastAsia"/>
          <w:lang w:eastAsia="zh-CN"/>
        </w:rPr>
        <w:t>（</w:t>
      </w:r>
      <w:r w:rsidRPr="00004CAC">
        <w:rPr>
          <w:rFonts w:eastAsiaTheme="minorEastAsia"/>
          <w:lang w:eastAsia="zh-CN"/>
        </w:rPr>
        <w:t>W</w:t>
      </w:r>
      <w:r w:rsidR="002172B0">
        <w:rPr>
          <w:rFonts w:eastAsiaTheme="minorEastAsia"/>
          <w:lang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p</w:t>
      </w:r>
      <w:r w:rsidRPr="00004CAC">
        <w:rPr>
          <w:rFonts w:eastAsiaTheme="minorEastAsia"/>
          <w:i/>
          <w:vertAlign w:val="subscript"/>
          <w:lang w:eastAsia="zh-CN"/>
        </w:rPr>
        <w:t>RX</w:t>
      </w:r>
      <w:r w:rsidRPr="00004CAC">
        <w:rPr>
          <w:rFonts w:eastAsiaTheme="minorEastAsia"/>
          <w:szCs w:val="24"/>
          <w:lang w:eastAsia="zh-CN"/>
        </w:rPr>
        <w:t>:</w:t>
      </w:r>
      <w:r w:rsidRPr="00004CAC">
        <w:rPr>
          <w:rFonts w:eastAsiaTheme="minorEastAsia"/>
          <w:vertAlign w:val="subscript"/>
          <w:lang w:eastAsia="zh-CN"/>
        </w:rPr>
        <w:t xml:space="preserve"> </w:t>
      </w:r>
      <w:r w:rsidRPr="00004CAC">
        <w:rPr>
          <w:rFonts w:eastAsiaTheme="minorEastAsia"/>
          <w:lang w:eastAsia="zh-CN"/>
        </w:rPr>
        <w:tab/>
      </w:r>
      <w:r w:rsidR="003F69E0">
        <w:rPr>
          <w:rFonts w:eastAsiaTheme="minorEastAsia"/>
          <w:lang w:eastAsia="zh-CN"/>
        </w:rPr>
        <w:t>在接收机输入终端处的功率</w:t>
      </w:r>
      <w:r w:rsidR="002172B0">
        <w:rPr>
          <w:rFonts w:eastAsiaTheme="minorEastAsia"/>
          <w:lang w:eastAsia="zh-CN"/>
        </w:rPr>
        <w:t>（</w:t>
      </w:r>
      <w:r w:rsidRPr="00004CAC">
        <w:rPr>
          <w:rFonts w:eastAsiaTheme="minorEastAsia"/>
          <w:lang w:eastAsia="zh-CN"/>
        </w:rPr>
        <w:t>W</w:t>
      </w:r>
      <w:r w:rsidR="002172B0">
        <w:rPr>
          <w:rFonts w:eastAsiaTheme="minorEastAsia"/>
          <w:lang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R</w:t>
      </w:r>
      <w:r w:rsidRPr="00004CAC">
        <w:rPr>
          <w:rFonts w:eastAsiaTheme="minorEastAsia"/>
          <w:szCs w:val="24"/>
          <w:lang w:eastAsia="zh-CN"/>
        </w:rPr>
        <w:t>:</w:t>
      </w:r>
      <w:r w:rsidRPr="00004CAC">
        <w:rPr>
          <w:rFonts w:eastAsiaTheme="minorEastAsia"/>
          <w:lang w:eastAsia="zh-CN"/>
        </w:rPr>
        <w:tab/>
      </w:r>
      <w:r w:rsidR="003F69E0">
        <w:rPr>
          <w:rFonts w:eastAsiaTheme="minorEastAsia"/>
          <w:lang w:eastAsia="zh-CN"/>
        </w:rPr>
        <w:t>接收与发射天线之间的距离</w:t>
      </w:r>
      <w:r w:rsidR="002172B0">
        <w:rPr>
          <w:rFonts w:eastAsiaTheme="minorEastAsia"/>
          <w:lang w:eastAsia="zh-CN"/>
        </w:rPr>
        <w:t>（</w:t>
      </w:r>
      <w:r w:rsidRPr="00004CAC">
        <w:rPr>
          <w:rFonts w:eastAsiaTheme="minorEastAsia"/>
          <w:lang w:eastAsia="zh-CN"/>
        </w:rPr>
        <w:t>m</w:t>
      </w:r>
      <w:r w:rsidR="002172B0">
        <w:rPr>
          <w:rFonts w:eastAsiaTheme="minorEastAsia"/>
          <w:lang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g</w:t>
      </w:r>
      <w:r w:rsidRPr="00004CAC">
        <w:rPr>
          <w:rFonts w:eastAsiaTheme="minorEastAsia"/>
          <w:i/>
          <w:vertAlign w:val="subscript"/>
          <w:lang w:eastAsia="zh-CN"/>
        </w:rPr>
        <w:t>RX</w:t>
      </w:r>
      <w:r w:rsidRPr="00004CAC">
        <w:rPr>
          <w:rFonts w:eastAsiaTheme="minorEastAsia"/>
          <w:szCs w:val="24"/>
          <w:lang w:eastAsia="zh-CN"/>
        </w:rPr>
        <w:t>:</w:t>
      </w:r>
      <w:r w:rsidRPr="00004CAC">
        <w:rPr>
          <w:rFonts w:eastAsiaTheme="minorEastAsia"/>
          <w:lang w:eastAsia="zh-CN"/>
        </w:rPr>
        <w:tab/>
      </w:r>
      <w:r w:rsidR="00577116">
        <w:rPr>
          <w:rFonts w:eastAsiaTheme="minorEastAsia"/>
          <w:lang w:eastAsia="zh-CN"/>
        </w:rPr>
        <w:t>相对于一个各向同性</w:t>
      </w:r>
      <w:r w:rsidR="003F69E0">
        <w:rPr>
          <w:rFonts w:eastAsiaTheme="minorEastAsia"/>
          <w:lang w:eastAsia="zh-CN"/>
        </w:rPr>
        <w:t>辐射体的接收天线增益</w:t>
      </w:r>
      <w:r w:rsidR="002172B0">
        <w:rPr>
          <w:rFonts w:eastAsiaTheme="minorEastAsia"/>
          <w:lang w:eastAsia="zh-CN"/>
        </w:rPr>
        <w:t>（</w:t>
      </w:r>
      <w:r w:rsidR="003F69E0">
        <w:rPr>
          <w:rFonts w:eastAsiaTheme="minorEastAsia"/>
          <w:lang w:eastAsia="zh-CN"/>
        </w:rPr>
        <w:t>线性值</w:t>
      </w:r>
      <w:r w:rsidR="002172B0">
        <w:rPr>
          <w:rFonts w:eastAsiaTheme="minorEastAsia"/>
          <w:lang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f</w:t>
      </w:r>
      <w:r w:rsidRPr="00004CAC">
        <w:rPr>
          <w:rFonts w:eastAsiaTheme="minorEastAsia"/>
          <w:szCs w:val="24"/>
          <w:lang w:eastAsia="zh-CN"/>
        </w:rPr>
        <w:t>:</w:t>
      </w:r>
      <w:r w:rsidRPr="00004CAC">
        <w:rPr>
          <w:rFonts w:eastAsiaTheme="minorEastAsia"/>
          <w:lang w:eastAsia="zh-CN"/>
        </w:rPr>
        <w:tab/>
      </w:r>
      <w:r w:rsidR="003F69E0">
        <w:rPr>
          <w:rFonts w:eastAsiaTheme="minorEastAsia"/>
          <w:lang w:eastAsia="zh-CN"/>
        </w:rPr>
        <w:t>频率</w:t>
      </w:r>
      <w:r w:rsidR="002172B0">
        <w:rPr>
          <w:rFonts w:eastAsiaTheme="minorEastAsia"/>
          <w:lang w:eastAsia="zh-CN"/>
        </w:rPr>
        <w:t>（</w:t>
      </w:r>
      <w:r w:rsidRPr="00004CAC">
        <w:rPr>
          <w:rFonts w:eastAsiaTheme="minorEastAsia"/>
          <w:lang w:eastAsia="zh-CN"/>
        </w:rPr>
        <w:t>Hz</w:t>
      </w:r>
      <w:r w:rsidR="002172B0">
        <w:rPr>
          <w:rFonts w:eastAsiaTheme="minorEastAsia"/>
          <w:lang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c</w:t>
      </w:r>
      <w:r w:rsidRPr="00004CAC">
        <w:rPr>
          <w:rFonts w:eastAsiaTheme="minorEastAsia"/>
          <w:szCs w:val="24"/>
          <w:lang w:eastAsia="zh-CN"/>
        </w:rPr>
        <w:t>:</w:t>
      </w:r>
      <w:r w:rsidRPr="00004CAC">
        <w:rPr>
          <w:rFonts w:eastAsiaTheme="minorEastAsia"/>
          <w:lang w:eastAsia="zh-CN"/>
        </w:rPr>
        <w:tab/>
      </w:r>
      <w:r w:rsidR="003F69E0">
        <w:rPr>
          <w:rFonts w:eastAsiaTheme="minorEastAsia"/>
          <w:lang w:eastAsia="zh-CN"/>
        </w:rPr>
        <w:t>光速</w:t>
      </w:r>
      <w:r w:rsidR="002172B0">
        <w:rPr>
          <w:rFonts w:eastAsiaTheme="minorEastAsia"/>
          <w:lang w:eastAsia="zh-CN"/>
        </w:rPr>
        <w:t>（</w:t>
      </w:r>
      <w:r w:rsidRPr="00004CAC">
        <w:rPr>
          <w:rFonts w:eastAsiaTheme="minorEastAsia"/>
          <w:lang w:eastAsia="zh-CN"/>
        </w:rPr>
        <w:t>m/s</w:t>
      </w:r>
      <w:r w:rsidR="002172B0">
        <w:rPr>
          <w:rFonts w:eastAsiaTheme="minorEastAsia"/>
          <w:lang w:eastAsia="zh-CN"/>
        </w:rPr>
        <w:t>）</w:t>
      </w:r>
      <w:r w:rsidR="003F69E0">
        <w:rPr>
          <w:rFonts w:eastAsiaTheme="minorEastAsia" w:hint="eastAsia"/>
          <w:lang w:eastAsia="zh-CN"/>
        </w:rPr>
        <w:t>。</w:t>
      </w:r>
    </w:p>
    <w:p w:rsidR="00785AD7" w:rsidRPr="00004CAC" w:rsidRDefault="003F69E0" w:rsidP="0082115C">
      <w:pPr>
        <w:ind w:firstLineChars="200" w:firstLine="480"/>
        <w:rPr>
          <w:rFonts w:eastAsiaTheme="minorEastAsia"/>
          <w:lang w:val="en-US" w:eastAsia="zh-CN"/>
        </w:rPr>
      </w:pPr>
      <w:r>
        <w:rPr>
          <w:rFonts w:eastAsiaTheme="minorEastAsia"/>
          <w:lang w:val="en-US" w:eastAsia="zh-CN"/>
        </w:rPr>
        <w:t>以上公式仅仅计算在空间那个特定点测量的</w:t>
      </w:r>
      <w:r w:rsidR="00785AD7" w:rsidRPr="00004CAC">
        <w:rPr>
          <w:rFonts w:eastAsiaTheme="minorEastAsia"/>
          <w:lang w:val="en-US" w:eastAsia="zh-CN"/>
        </w:rPr>
        <w:t>EIRP</w:t>
      </w:r>
      <w:r>
        <w:rPr>
          <w:rFonts w:eastAsiaTheme="minorEastAsia" w:hint="eastAsia"/>
          <w:lang w:val="en-US" w:eastAsia="zh-CN"/>
        </w:rPr>
        <w:t>。</w:t>
      </w:r>
      <w:r>
        <w:rPr>
          <w:rFonts w:eastAsiaTheme="minorEastAsia"/>
          <w:lang w:val="en-US" w:eastAsia="zh-CN"/>
        </w:rPr>
        <w:t>存在一些附加的因素</w:t>
      </w:r>
      <w:r>
        <w:rPr>
          <w:rFonts w:eastAsiaTheme="minorEastAsia" w:hint="eastAsia"/>
          <w:lang w:val="en-US" w:eastAsia="zh-CN"/>
        </w:rPr>
        <w:t>，</w:t>
      </w:r>
      <w:r>
        <w:rPr>
          <w:rFonts w:eastAsiaTheme="minorEastAsia"/>
          <w:lang w:val="en-US" w:eastAsia="zh-CN"/>
        </w:rPr>
        <w:t>它们引起所测量的</w:t>
      </w:r>
      <w:r w:rsidR="00785AD7" w:rsidRPr="00004CAC">
        <w:rPr>
          <w:rFonts w:eastAsiaTheme="minorEastAsia"/>
          <w:lang w:val="en-US" w:eastAsia="zh-CN"/>
        </w:rPr>
        <w:t>EIRP</w:t>
      </w:r>
      <w:r>
        <w:rPr>
          <w:rFonts w:eastAsiaTheme="minorEastAsia"/>
          <w:lang w:val="en-US" w:eastAsia="zh-CN"/>
        </w:rPr>
        <w:t>不同于发射天线的实际</w:t>
      </w:r>
      <w:r w:rsidR="00785AD7" w:rsidRPr="00004CAC">
        <w:rPr>
          <w:rFonts w:eastAsiaTheme="minorEastAsia"/>
          <w:lang w:val="en-US" w:eastAsia="zh-CN"/>
        </w:rPr>
        <w:t>EIRP</w:t>
      </w:r>
      <w:r>
        <w:rPr>
          <w:rFonts w:eastAsiaTheme="minorEastAsia" w:hint="eastAsia"/>
          <w:lang w:val="en-US" w:eastAsia="zh-CN"/>
        </w:rPr>
        <w:t>。当把这些因素包括到该公式中时，公式表示如下：</w:t>
      </w:r>
    </w:p>
    <w:p w:rsidR="00785AD7" w:rsidRPr="00004CAC" w:rsidRDefault="00785AD7" w:rsidP="00785AD7">
      <w:pPr>
        <w:pStyle w:val="Equation"/>
        <w:rPr>
          <w:rFonts w:eastAsiaTheme="minorEastAsia"/>
        </w:rPr>
      </w:pPr>
      <w:r w:rsidRPr="00004CAC">
        <w:rPr>
          <w:rFonts w:eastAsiaTheme="minorEastAsia"/>
          <w:lang w:val="en-US" w:eastAsia="zh-CN"/>
        </w:rPr>
        <w:tab/>
      </w:r>
      <w:r w:rsidRPr="00004CAC">
        <w:rPr>
          <w:rFonts w:eastAsiaTheme="minorEastAsia"/>
          <w:lang w:val="en-US" w:eastAsia="zh-CN"/>
        </w:rPr>
        <w:tab/>
      </w:r>
      <w:r w:rsidR="0059490E" w:rsidRPr="00004CAC">
        <w:rPr>
          <w:rFonts w:eastAsiaTheme="minorEastAsia"/>
          <w:position w:val="-30"/>
        </w:rPr>
        <w:object w:dxaOrig="3220" w:dyaOrig="720">
          <v:shape id="_x0000_i1033" type="#_x0000_t75" style="width:177pt;height:35.4pt" o:ole="">
            <v:imagedata r:id="rId50" o:title=""/>
          </v:shape>
          <o:OLEObject Type="Embed" ProgID="Equation.3" ShapeID="_x0000_i1033" DrawAspect="Content" ObjectID="_1487405212" r:id="rId51"/>
        </w:object>
      </w:r>
    </w:p>
    <w:p w:rsidR="00785AD7" w:rsidRPr="00004CAC" w:rsidRDefault="003F69E0" w:rsidP="00785AD7">
      <w:pPr>
        <w:rPr>
          <w:rFonts w:eastAsiaTheme="minorEastAsia"/>
          <w:lang w:val="en-US" w:eastAsia="zh-CN"/>
        </w:rPr>
      </w:pPr>
      <w:r>
        <w:rPr>
          <w:rFonts w:eastAsiaTheme="minorEastAsia"/>
          <w:lang w:val="en-US" w:eastAsia="zh-CN"/>
        </w:rPr>
        <w:t>此处</w:t>
      </w:r>
      <w:r>
        <w:rPr>
          <w:rFonts w:eastAsiaTheme="minorEastAsia" w:hint="eastAsia"/>
          <w:lang w:val="en-US" w:eastAsia="zh-CN"/>
        </w:rPr>
        <w:t>：</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a</w:t>
      </w:r>
      <w:r w:rsidRPr="00004CAC">
        <w:rPr>
          <w:rFonts w:eastAsiaTheme="minorEastAsia"/>
          <w:i/>
          <w:vertAlign w:val="subscript"/>
          <w:lang w:eastAsia="zh-CN"/>
        </w:rPr>
        <w:t>REF</w:t>
      </w:r>
      <w:r w:rsidRPr="00004CAC">
        <w:rPr>
          <w:rFonts w:eastAsiaTheme="minorEastAsia"/>
          <w:szCs w:val="24"/>
          <w:lang w:eastAsia="zh-CN"/>
        </w:rPr>
        <w:t>:</w:t>
      </w:r>
      <w:r w:rsidRPr="00004CAC">
        <w:rPr>
          <w:rFonts w:eastAsiaTheme="minorEastAsia"/>
          <w:lang w:eastAsia="zh-CN"/>
        </w:rPr>
        <w:tab/>
      </w:r>
      <w:r w:rsidR="003F69E0">
        <w:rPr>
          <w:rFonts w:eastAsiaTheme="minorEastAsia"/>
          <w:lang w:eastAsia="zh-CN"/>
        </w:rPr>
        <w:t>反射</w:t>
      </w:r>
      <w:r w:rsidR="003F69E0">
        <w:rPr>
          <w:rFonts w:eastAsiaTheme="minorEastAsia" w:hint="eastAsia"/>
          <w:lang w:eastAsia="zh-CN"/>
        </w:rPr>
        <w:t>：</w:t>
      </w:r>
      <w:r w:rsidR="00DB0DAC">
        <w:rPr>
          <w:rFonts w:eastAsiaTheme="minorEastAsia" w:hint="eastAsia"/>
          <w:lang w:eastAsia="zh-CN"/>
        </w:rPr>
        <w:t>直接和反射波的干涉</w:t>
      </w:r>
    </w:p>
    <w:p w:rsidR="00785AD7" w:rsidRPr="00004CAC" w:rsidRDefault="00785AD7" w:rsidP="00785AD7">
      <w:pPr>
        <w:pStyle w:val="Equationlegend"/>
        <w:rPr>
          <w:rFonts w:eastAsiaTheme="minorEastAsia"/>
          <w:lang w:eastAsia="zh-CN"/>
        </w:rPr>
      </w:pPr>
      <w:r w:rsidRPr="00004CAC">
        <w:rPr>
          <w:rFonts w:eastAsiaTheme="minorEastAsia"/>
          <w:lang w:eastAsia="zh-CN"/>
        </w:rPr>
        <w:tab/>
      </w:r>
      <w:r w:rsidRPr="00004CAC">
        <w:rPr>
          <w:rFonts w:eastAsiaTheme="minorEastAsia"/>
          <w:i/>
          <w:lang w:eastAsia="zh-CN"/>
        </w:rPr>
        <w:t>a</w:t>
      </w:r>
      <w:r w:rsidRPr="00004CAC">
        <w:rPr>
          <w:rFonts w:eastAsiaTheme="minorEastAsia"/>
          <w:i/>
          <w:vertAlign w:val="subscript"/>
          <w:lang w:eastAsia="zh-CN"/>
        </w:rPr>
        <w:t>H</w:t>
      </w:r>
      <w:r w:rsidRPr="00004CAC">
        <w:rPr>
          <w:rFonts w:eastAsiaTheme="minorEastAsia"/>
          <w:szCs w:val="24"/>
          <w:lang w:eastAsia="zh-CN"/>
        </w:rPr>
        <w:t>:</w:t>
      </w:r>
      <w:r w:rsidRPr="00004CAC">
        <w:rPr>
          <w:rFonts w:eastAsiaTheme="minorEastAsia"/>
          <w:vertAlign w:val="subscript"/>
          <w:lang w:eastAsia="zh-CN"/>
        </w:rPr>
        <w:t xml:space="preserve"> </w:t>
      </w:r>
      <w:r w:rsidRPr="00004CAC">
        <w:rPr>
          <w:rFonts w:eastAsiaTheme="minorEastAsia"/>
          <w:lang w:eastAsia="zh-CN"/>
        </w:rPr>
        <w:tab/>
      </w:r>
      <w:r w:rsidR="00F45C53">
        <w:rPr>
          <w:rFonts w:eastAsiaTheme="minorEastAsia"/>
          <w:lang w:eastAsia="zh-CN"/>
        </w:rPr>
        <w:t>不正确飞行高度的影响</w:t>
      </w:r>
      <w:r w:rsidR="00F45C53">
        <w:rPr>
          <w:rFonts w:eastAsiaTheme="minorEastAsia" w:hint="eastAsia"/>
          <w:lang w:eastAsia="zh-CN"/>
        </w:rPr>
        <w:t>。</w:t>
      </w:r>
    </w:p>
    <w:p w:rsidR="00785AD7" w:rsidRPr="00004CAC" w:rsidRDefault="00F45C53" w:rsidP="00B84F6A">
      <w:pPr>
        <w:spacing w:line="340" w:lineRule="atLeast"/>
        <w:ind w:firstLineChars="200" w:firstLine="480"/>
        <w:rPr>
          <w:rFonts w:eastAsiaTheme="minorEastAsia"/>
          <w:lang w:val="en-US" w:eastAsia="zh-CN"/>
        </w:rPr>
      </w:pPr>
      <w:r>
        <w:rPr>
          <w:rFonts w:eastAsiaTheme="minorEastAsia"/>
          <w:lang w:val="en-US" w:eastAsia="zh-CN"/>
        </w:rPr>
        <w:t>得到的</w:t>
      </w:r>
      <w:r w:rsidR="00785AD7" w:rsidRPr="00004CAC">
        <w:rPr>
          <w:rFonts w:eastAsiaTheme="minorEastAsia"/>
          <w:lang w:val="en-US" w:eastAsia="zh-CN"/>
        </w:rPr>
        <w:t>EIRP</w:t>
      </w:r>
      <w:r>
        <w:rPr>
          <w:rFonts w:eastAsiaTheme="minorEastAsia"/>
          <w:lang w:val="en-US" w:eastAsia="zh-CN"/>
        </w:rPr>
        <w:t>被利用公式</w:t>
      </w:r>
      <w:r>
        <w:rPr>
          <w:rFonts w:eastAsiaTheme="minorEastAsia" w:hint="eastAsia"/>
          <w:lang w:val="en-US" w:eastAsia="zh-CN"/>
        </w:rPr>
        <w:t>（</w:t>
      </w:r>
      <w:r>
        <w:rPr>
          <w:rFonts w:eastAsiaTheme="minorEastAsia" w:hint="eastAsia"/>
          <w:lang w:val="en-US" w:eastAsia="zh-CN"/>
        </w:rPr>
        <w:t>3</w:t>
      </w:r>
      <w:r>
        <w:rPr>
          <w:rFonts w:eastAsiaTheme="minorEastAsia" w:hint="eastAsia"/>
          <w:lang w:val="en-US" w:eastAsia="zh-CN"/>
        </w:rPr>
        <w:t>）</w:t>
      </w:r>
      <w:r>
        <w:rPr>
          <w:rFonts w:eastAsiaTheme="minorEastAsia"/>
          <w:lang w:val="en-US" w:eastAsia="zh-CN"/>
        </w:rPr>
        <w:t>变换到</w:t>
      </w:r>
      <w:r>
        <w:rPr>
          <w:rFonts w:eastAsiaTheme="minorEastAsia"/>
          <w:lang w:val="en-US" w:eastAsia="zh-CN"/>
        </w:rPr>
        <w:t>ERP</w:t>
      </w:r>
      <w:r>
        <w:rPr>
          <w:rFonts w:eastAsiaTheme="minorEastAsia" w:hint="eastAsia"/>
          <w:lang w:val="en-US" w:eastAsia="zh-CN"/>
        </w:rPr>
        <w:t>。因为该公式仅仅包含一个理论常数，</w:t>
      </w:r>
      <w:r>
        <w:rPr>
          <w:rFonts w:eastAsiaTheme="minorEastAsia"/>
          <w:lang w:val="en-US" w:eastAsia="zh-CN"/>
        </w:rPr>
        <w:t>其对组合测量不确定性的贡献为零</w:t>
      </w:r>
      <w:r>
        <w:rPr>
          <w:rFonts w:eastAsiaTheme="minorEastAsia" w:hint="eastAsia"/>
          <w:lang w:val="en-US" w:eastAsia="zh-CN"/>
        </w:rPr>
        <w:t>。</w:t>
      </w:r>
      <w:r>
        <w:rPr>
          <w:rFonts w:eastAsiaTheme="minorEastAsia" w:hint="eastAsia"/>
          <w:lang w:val="en-US" w:eastAsia="zh-CN"/>
        </w:rPr>
        <w:t>ERP</w:t>
      </w:r>
      <w:r>
        <w:rPr>
          <w:rFonts w:eastAsiaTheme="minorEastAsia" w:hint="eastAsia"/>
          <w:lang w:val="en-US" w:eastAsia="zh-CN"/>
        </w:rPr>
        <w:t>的测量不确定性是输入参数的测量不确定性的结果。</w:t>
      </w:r>
      <w:r>
        <w:rPr>
          <w:rFonts w:eastAsiaTheme="minorEastAsia"/>
          <w:lang w:val="en-US" w:eastAsia="zh-CN"/>
        </w:rPr>
        <w:t>这些参数中一些具有多个产生出它们不确定性的误差源</w:t>
      </w:r>
      <w:r>
        <w:rPr>
          <w:rFonts w:eastAsiaTheme="minorEastAsia" w:hint="eastAsia"/>
          <w:lang w:val="en-US" w:eastAsia="zh-CN"/>
        </w:rPr>
        <w:t>。</w:t>
      </w:r>
      <w:r w:rsidR="00787AFF">
        <w:rPr>
          <w:rFonts w:eastAsiaTheme="minorEastAsia" w:hint="eastAsia"/>
          <w:lang w:val="en-US" w:eastAsia="zh-CN"/>
        </w:rPr>
        <w:t>下面将讨论在本实例中有</w:t>
      </w:r>
      <w:r>
        <w:rPr>
          <w:rFonts w:eastAsiaTheme="minorEastAsia" w:hint="eastAsia"/>
          <w:lang w:val="en-US" w:eastAsia="zh-CN"/>
        </w:rPr>
        <w:t>关的</w:t>
      </w:r>
      <w:r>
        <w:rPr>
          <w:rFonts w:eastAsiaTheme="minorEastAsia"/>
          <w:lang w:val="en-US" w:eastAsia="zh-CN"/>
        </w:rPr>
        <w:t>误差源</w:t>
      </w:r>
      <w:r w:rsidR="00787AFF">
        <w:rPr>
          <w:rFonts w:eastAsiaTheme="minorEastAsia" w:hint="eastAsia"/>
          <w:lang w:val="en-US" w:eastAsia="zh-CN"/>
        </w:rPr>
        <w:t>。</w:t>
      </w:r>
    </w:p>
    <w:p w:rsidR="00785AD7" w:rsidRPr="00004CAC" w:rsidRDefault="00787AFF" w:rsidP="00B84F6A">
      <w:pPr>
        <w:spacing w:line="340" w:lineRule="atLeast"/>
        <w:ind w:left="1588" w:hanging="1588"/>
        <w:rPr>
          <w:rFonts w:eastAsiaTheme="minorEastAsia"/>
          <w:lang w:val="en-US" w:eastAsia="zh-CN"/>
        </w:rPr>
      </w:pPr>
      <w:r w:rsidRPr="00924271">
        <w:rPr>
          <w:rFonts w:ascii="STKaiti" w:eastAsia="STKaiti" w:hAnsi="STKaiti"/>
          <w:lang w:val="en-US" w:eastAsia="zh-CN"/>
        </w:rPr>
        <w:t>常数</w:t>
      </w:r>
      <w:r w:rsidR="00785AD7" w:rsidRPr="00004CAC">
        <w:rPr>
          <w:rFonts w:eastAsiaTheme="minorEastAsia"/>
          <w:lang w:val="en-US" w:eastAsia="zh-CN"/>
        </w:rPr>
        <w:tab/>
      </w:r>
      <w:r w:rsidR="00785AD7" w:rsidRPr="00004CAC">
        <w:rPr>
          <w:rFonts w:eastAsiaTheme="minorEastAsia"/>
          <w:lang w:val="en-US" w:eastAsia="zh-CN"/>
        </w:rPr>
        <w:tab/>
      </w:r>
      <w:r>
        <w:rPr>
          <w:rFonts w:eastAsiaTheme="minorEastAsia"/>
          <w:lang w:val="en-US" w:eastAsia="zh-CN"/>
        </w:rPr>
        <w:tab/>
      </w:r>
      <w:r>
        <w:rPr>
          <w:rFonts w:eastAsiaTheme="minorEastAsia"/>
          <w:lang w:val="en-US" w:eastAsia="zh-CN"/>
        </w:rPr>
        <w:t>此公式包含</w:t>
      </w:r>
      <w:r>
        <w:rPr>
          <w:rFonts w:eastAsiaTheme="minorEastAsia" w:hint="eastAsia"/>
          <w:lang w:val="en-US" w:eastAsia="zh-CN"/>
        </w:rPr>
        <w:t>常数</w:t>
      </w:r>
      <w:r w:rsidR="00785AD7" w:rsidRPr="00004CAC">
        <w:rPr>
          <w:rFonts w:eastAsiaTheme="minorEastAsia"/>
          <w:lang w:val="en-US" w:eastAsia="zh-CN"/>
        </w:rPr>
        <w:t>16</w:t>
      </w:r>
      <w:r>
        <w:rPr>
          <w:rFonts w:eastAsiaTheme="minorEastAsia" w:hint="eastAsia"/>
          <w:lang w:val="en-US" w:eastAsia="zh-CN"/>
        </w:rPr>
        <w:t>、</w:t>
      </w:r>
      <w:r w:rsidR="00B81F1A" w:rsidRPr="00004CAC">
        <w:rPr>
          <w:rFonts w:eastAsiaTheme="minorEastAsia"/>
          <w:lang w:val="en-US"/>
        </w:rPr>
        <w:t>π</w:t>
      </w:r>
      <w:r>
        <w:rPr>
          <w:rFonts w:eastAsiaTheme="minorEastAsia"/>
          <w:lang w:val="en-US" w:eastAsia="zh-CN"/>
        </w:rPr>
        <w:t>和光速</w:t>
      </w:r>
      <w:r w:rsidR="002172B0">
        <w:rPr>
          <w:rFonts w:eastAsiaTheme="minorEastAsia"/>
          <w:lang w:val="en-US" w:eastAsia="zh-CN"/>
        </w:rPr>
        <w:t>（</w:t>
      </w:r>
      <w:r w:rsidR="00785AD7" w:rsidRPr="00004CAC">
        <w:rPr>
          <w:rFonts w:eastAsiaTheme="minorEastAsia"/>
          <w:i/>
          <w:iCs/>
          <w:lang w:val="en-US" w:eastAsia="zh-CN"/>
        </w:rPr>
        <w:t>c</w:t>
      </w:r>
      <w:r w:rsidR="002172B0">
        <w:rPr>
          <w:rFonts w:eastAsiaTheme="minorEastAsia"/>
          <w:lang w:val="en-US" w:eastAsia="zh-CN"/>
        </w:rPr>
        <w:t>）</w:t>
      </w:r>
      <w:r>
        <w:rPr>
          <w:rFonts w:eastAsiaTheme="minorEastAsia" w:hint="eastAsia"/>
          <w:lang w:val="en-US" w:eastAsia="zh-CN"/>
        </w:rPr>
        <w:t>。</w:t>
      </w:r>
      <w:r w:rsidR="005521F4">
        <w:rPr>
          <w:rFonts w:eastAsiaTheme="minorEastAsia"/>
          <w:lang w:val="en-US" w:eastAsia="zh-CN"/>
        </w:rPr>
        <w:t>因为它们是完全不</w:t>
      </w:r>
      <w:r>
        <w:rPr>
          <w:rFonts w:eastAsiaTheme="minorEastAsia"/>
          <w:lang w:val="en-US" w:eastAsia="zh-CN"/>
        </w:rPr>
        <w:t>变和绝对已知的</w:t>
      </w:r>
      <w:r>
        <w:rPr>
          <w:rFonts w:eastAsiaTheme="minorEastAsia" w:hint="eastAsia"/>
          <w:lang w:val="en-US" w:eastAsia="zh-CN"/>
        </w:rPr>
        <w:t>，</w:t>
      </w:r>
      <w:r>
        <w:rPr>
          <w:rFonts w:eastAsiaTheme="minorEastAsia"/>
          <w:lang w:val="en-US" w:eastAsia="zh-CN"/>
        </w:rPr>
        <w:t>它们对系统的总体不确定性的贡献为零</w:t>
      </w:r>
      <w:r>
        <w:rPr>
          <w:rFonts w:eastAsiaTheme="minorEastAsia" w:hint="eastAsia"/>
          <w:lang w:val="en-US" w:eastAsia="zh-CN"/>
        </w:rPr>
        <w:t>。</w:t>
      </w:r>
    </w:p>
    <w:p w:rsidR="00785AD7" w:rsidRPr="00004CAC" w:rsidRDefault="00787AFF" w:rsidP="00B84F6A">
      <w:pPr>
        <w:keepNext/>
        <w:keepLines/>
        <w:spacing w:line="340" w:lineRule="atLeast"/>
        <w:ind w:left="1588" w:hanging="1588"/>
        <w:rPr>
          <w:rFonts w:eastAsiaTheme="minorEastAsia"/>
          <w:lang w:val="en-US" w:eastAsia="zh-CN"/>
        </w:rPr>
      </w:pPr>
      <w:r w:rsidRPr="00924271">
        <w:rPr>
          <w:rFonts w:ascii="STKaiti" w:eastAsia="STKaiti" w:hAnsi="STKaiti"/>
          <w:lang w:val="en-US" w:eastAsia="zh-CN"/>
        </w:rPr>
        <w:t>频率</w:t>
      </w:r>
      <w:r w:rsidR="00785AD7" w:rsidRPr="00004CAC">
        <w:rPr>
          <w:rFonts w:eastAsiaTheme="minorEastAsia"/>
          <w:lang w:val="en-US" w:eastAsia="zh-CN"/>
        </w:rPr>
        <w:tab/>
      </w:r>
      <w:r w:rsidR="00785AD7" w:rsidRPr="00004CAC">
        <w:rPr>
          <w:rFonts w:eastAsiaTheme="minorEastAsia"/>
          <w:lang w:val="en-US" w:eastAsia="zh-CN"/>
        </w:rPr>
        <w:tab/>
      </w:r>
      <w:r>
        <w:rPr>
          <w:rFonts w:eastAsiaTheme="minorEastAsia"/>
          <w:lang w:val="en-US" w:eastAsia="zh-CN"/>
        </w:rPr>
        <w:tab/>
      </w:r>
      <w:r>
        <w:rPr>
          <w:rFonts w:eastAsiaTheme="minorEastAsia"/>
          <w:lang w:val="en-US" w:eastAsia="zh-CN"/>
        </w:rPr>
        <w:t>在本公式中所用的频率</w:t>
      </w:r>
      <w:r w:rsidR="00785AD7" w:rsidRPr="00004CAC">
        <w:rPr>
          <w:rFonts w:eastAsiaTheme="minorEastAsia"/>
          <w:i/>
          <w:iCs/>
          <w:lang w:val="en-US" w:eastAsia="zh-CN"/>
        </w:rPr>
        <w:t>f</w:t>
      </w:r>
      <w:r>
        <w:rPr>
          <w:rFonts w:eastAsiaTheme="minorEastAsia"/>
          <w:lang w:val="en-US" w:eastAsia="zh-CN"/>
        </w:rPr>
        <w:t>是载频频率</w:t>
      </w:r>
      <w:r>
        <w:rPr>
          <w:rFonts w:eastAsiaTheme="minorEastAsia" w:hint="eastAsia"/>
          <w:lang w:val="en-US" w:eastAsia="zh-CN"/>
        </w:rPr>
        <w:t>，</w:t>
      </w:r>
      <w:r>
        <w:rPr>
          <w:rFonts w:eastAsiaTheme="minorEastAsia"/>
          <w:lang w:val="en-US" w:eastAsia="zh-CN"/>
        </w:rPr>
        <w:t>在本实例中是</w:t>
      </w:r>
      <w:r>
        <w:rPr>
          <w:rFonts w:eastAsiaTheme="minorEastAsia"/>
          <w:lang w:val="en-US" w:eastAsia="zh-CN"/>
        </w:rPr>
        <w:t>100.1 MHz</w:t>
      </w:r>
      <w:r>
        <w:rPr>
          <w:rFonts w:eastAsiaTheme="minorEastAsia" w:hint="eastAsia"/>
          <w:lang w:val="en-US" w:eastAsia="zh-CN"/>
        </w:rPr>
        <w:t>。</w:t>
      </w:r>
      <w:r>
        <w:rPr>
          <w:rFonts w:eastAsiaTheme="minorEastAsia"/>
          <w:lang w:val="en-US" w:eastAsia="zh-CN"/>
        </w:rPr>
        <w:t>在现实中</w:t>
      </w:r>
      <w:r>
        <w:rPr>
          <w:rFonts w:eastAsiaTheme="minorEastAsia" w:hint="eastAsia"/>
          <w:lang w:val="en-US" w:eastAsia="zh-CN"/>
        </w:rPr>
        <w:t>，由于发射机的调制，</w:t>
      </w:r>
      <w:r>
        <w:rPr>
          <w:rFonts w:eastAsiaTheme="minorEastAsia"/>
          <w:lang w:val="en-US" w:eastAsia="zh-CN"/>
        </w:rPr>
        <w:t>不是所有被测功率分量</w:t>
      </w:r>
      <w:r w:rsidR="00D56B92">
        <w:rPr>
          <w:rFonts w:eastAsiaTheme="minorEastAsia"/>
          <w:lang w:val="en-US" w:eastAsia="zh-CN"/>
        </w:rPr>
        <w:t>都</w:t>
      </w:r>
      <w:r>
        <w:rPr>
          <w:rFonts w:eastAsiaTheme="minorEastAsia"/>
          <w:lang w:val="en-US" w:eastAsia="zh-CN"/>
        </w:rPr>
        <w:t>是在这个频率上</w:t>
      </w:r>
      <w:r>
        <w:rPr>
          <w:rFonts w:eastAsiaTheme="minorEastAsia" w:hint="eastAsia"/>
          <w:lang w:val="en-US" w:eastAsia="zh-CN"/>
        </w:rPr>
        <w:t>。</w:t>
      </w:r>
      <w:r>
        <w:rPr>
          <w:rFonts w:eastAsiaTheme="minorEastAsia"/>
          <w:lang w:val="en-US" w:eastAsia="zh-CN"/>
        </w:rPr>
        <w:t>假设大部分功率集中在距离此载频</w:t>
      </w:r>
      <w:r>
        <w:rPr>
          <w:rFonts w:eastAsiaTheme="minorEastAsia" w:hint="eastAsia"/>
          <w:lang w:val="en-US" w:eastAsia="zh-CN"/>
        </w:rPr>
        <w:t>1</w:t>
      </w:r>
      <w:r>
        <w:rPr>
          <w:rFonts w:eastAsiaTheme="minorEastAsia"/>
          <w:lang w:val="en-US" w:eastAsia="zh-CN"/>
        </w:rPr>
        <w:t>00 kHz</w:t>
      </w:r>
      <w:r>
        <w:rPr>
          <w:rFonts w:eastAsiaTheme="minorEastAsia"/>
          <w:lang w:val="en-US" w:eastAsia="zh-CN"/>
        </w:rPr>
        <w:t>之内</w:t>
      </w:r>
      <w:r>
        <w:rPr>
          <w:rFonts w:eastAsiaTheme="minorEastAsia" w:hint="eastAsia"/>
          <w:lang w:val="en-US" w:eastAsia="zh-CN"/>
        </w:rPr>
        <w:t>，</w:t>
      </w:r>
      <w:r>
        <w:rPr>
          <w:rFonts w:eastAsiaTheme="minorEastAsia"/>
          <w:lang w:val="en-US" w:eastAsia="zh-CN"/>
        </w:rPr>
        <w:t>相对不确定性</w:t>
      </w:r>
      <w:r w:rsidR="00D56B92">
        <w:rPr>
          <w:rFonts w:ascii="Symbol" w:eastAsia="MS Mincho" w:hAnsi="Symbol"/>
          <w:lang w:eastAsia="zh-CN"/>
        </w:rPr>
        <w:t></w:t>
      </w:r>
      <w:r w:rsidR="00D56B92" w:rsidRPr="001222BC">
        <w:rPr>
          <w:rFonts w:eastAsia="MS Mincho"/>
          <w:i/>
          <w:lang w:val="en-US" w:eastAsia="zh-CN"/>
        </w:rPr>
        <w:t>f</w:t>
      </w:r>
      <w:r>
        <w:rPr>
          <w:rFonts w:eastAsiaTheme="minorEastAsia"/>
          <w:lang w:val="en-US" w:eastAsia="zh-CN"/>
        </w:rPr>
        <w:t>大约是</w:t>
      </w:r>
      <w:r>
        <w:rPr>
          <w:rFonts w:eastAsiaTheme="minorEastAsia"/>
          <w:lang w:val="en-US" w:eastAsia="zh-CN"/>
        </w:rPr>
        <w:t>0.1%</w:t>
      </w:r>
      <w:r>
        <w:rPr>
          <w:rFonts w:eastAsiaTheme="minorEastAsia" w:hint="eastAsia"/>
          <w:lang w:val="en-US" w:eastAsia="zh-CN"/>
        </w:rPr>
        <w:t>。</w:t>
      </w:r>
      <w:r>
        <w:rPr>
          <w:rFonts w:eastAsiaTheme="minorEastAsia"/>
          <w:lang w:val="en-US" w:eastAsia="zh-CN"/>
        </w:rPr>
        <w:t>假设误差分布是均匀的</w:t>
      </w:r>
      <w:r>
        <w:rPr>
          <w:rFonts w:eastAsiaTheme="minorEastAsia" w:hint="eastAsia"/>
          <w:lang w:val="en-US" w:eastAsia="zh-CN"/>
        </w:rPr>
        <w:t>。</w:t>
      </w:r>
    </w:p>
    <w:p w:rsidR="00785AD7" w:rsidRPr="00004CAC" w:rsidRDefault="00787AFF" w:rsidP="00B84F6A">
      <w:pPr>
        <w:spacing w:line="340" w:lineRule="atLeast"/>
        <w:ind w:left="1588" w:hanging="1588"/>
        <w:rPr>
          <w:rFonts w:eastAsiaTheme="minorEastAsia"/>
          <w:lang w:val="en-US" w:eastAsia="zh-CN"/>
        </w:rPr>
      </w:pPr>
      <w:r w:rsidRPr="00924271">
        <w:rPr>
          <w:rFonts w:ascii="STKaiti" w:eastAsia="STKaiti" w:hAnsi="STKaiti"/>
          <w:lang w:val="en-US" w:eastAsia="zh-CN"/>
        </w:rPr>
        <w:t>距离</w:t>
      </w:r>
      <w:r w:rsidR="00785AD7" w:rsidRPr="00004CAC">
        <w:rPr>
          <w:rFonts w:eastAsiaTheme="minorEastAsia"/>
          <w:lang w:val="en-US" w:eastAsia="zh-CN"/>
        </w:rPr>
        <w:tab/>
      </w:r>
      <w:r w:rsidR="00785AD7" w:rsidRPr="00004CAC">
        <w:rPr>
          <w:rFonts w:eastAsiaTheme="minorEastAsia"/>
          <w:lang w:val="en-US" w:eastAsia="zh-CN"/>
        </w:rPr>
        <w:tab/>
      </w:r>
      <w:r>
        <w:rPr>
          <w:rFonts w:eastAsiaTheme="minorEastAsia"/>
          <w:lang w:val="en-US" w:eastAsia="zh-CN"/>
        </w:rPr>
        <w:tab/>
      </w:r>
      <w:r w:rsidR="003D1629">
        <w:rPr>
          <w:rFonts w:eastAsiaTheme="minorEastAsia"/>
          <w:lang w:val="en-US" w:eastAsia="zh-CN"/>
        </w:rPr>
        <w:t>距离的不确定性是由发射天线三维位置的测量不确定性和飞行器上测量天线的测量不确定性所引起</w:t>
      </w:r>
      <w:r w:rsidR="003D1629">
        <w:rPr>
          <w:rFonts w:eastAsiaTheme="minorEastAsia" w:hint="eastAsia"/>
          <w:lang w:val="en-US" w:eastAsia="zh-CN"/>
        </w:rPr>
        <w:t>。</w:t>
      </w:r>
      <w:r w:rsidR="003D1629">
        <w:rPr>
          <w:rFonts w:eastAsiaTheme="minorEastAsia"/>
          <w:lang w:val="en-US" w:eastAsia="zh-CN"/>
        </w:rPr>
        <w:t>在此实例中</w:t>
      </w:r>
      <w:r w:rsidR="003D1629">
        <w:rPr>
          <w:rFonts w:eastAsiaTheme="minorEastAsia" w:hint="eastAsia"/>
          <w:lang w:val="en-US" w:eastAsia="zh-CN"/>
        </w:rPr>
        <w:t>，</w:t>
      </w:r>
      <w:r w:rsidR="003D1629">
        <w:rPr>
          <w:rFonts w:eastAsiaTheme="minorEastAsia"/>
          <w:lang w:val="en-US" w:eastAsia="zh-CN"/>
        </w:rPr>
        <w:t>在几乎与</w:t>
      </w:r>
      <w:r w:rsidR="00D56B92">
        <w:rPr>
          <w:rFonts w:eastAsiaTheme="minorEastAsia"/>
          <w:lang w:val="en-US" w:eastAsia="zh-CN"/>
        </w:rPr>
        <w:t>带有</w:t>
      </w:r>
      <w:r w:rsidR="00D56B92">
        <w:rPr>
          <w:rFonts w:eastAsiaTheme="minorEastAsia" w:hint="eastAsia"/>
          <w:lang w:val="en-US" w:eastAsia="zh-CN"/>
        </w:rPr>
        <w:t>一个</w:t>
      </w:r>
      <w:r w:rsidR="00D56B92" w:rsidRPr="00004CAC">
        <w:rPr>
          <w:rFonts w:eastAsiaTheme="minorEastAsia"/>
          <w:lang w:val="en-US" w:eastAsia="zh-CN"/>
        </w:rPr>
        <w:t>5°</w:t>
      </w:r>
      <w:r w:rsidR="00D56B92">
        <w:rPr>
          <w:rFonts w:eastAsiaTheme="minorEastAsia"/>
          <w:lang w:val="en-US" w:eastAsia="zh-CN"/>
        </w:rPr>
        <w:t>下倾角的</w:t>
      </w:r>
      <w:r w:rsidR="003D1629">
        <w:rPr>
          <w:rFonts w:eastAsiaTheme="minorEastAsia"/>
          <w:lang w:val="en-US" w:eastAsia="zh-CN"/>
        </w:rPr>
        <w:t>发射天线相同的高度上飞行了一个圆圈</w:t>
      </w:r>
      <w:r w:rsidR="00DE3E19">
        <w:rPr>
          <w:rFonts w:eastAsiaTheme="minorEastAsia" w:hint="eastAsia"/>
          <w:lang w:val="en-US" w:eastAsia="zh-CN"/>
        </w:rPr>
        <w:t>。</w:t>
      </w:r>
      <w:r w:rsidR="007E66CF">
        <w:rPr>
          <w:rFonts w:eastAsiaTheme="minorEastAsia" w:hint="eastAsia"/>
          <w:lang w:val="en-US" w:eastAsia="zh-CN"/>
        </w:rPr>
        <w:t>因此，水平误差对形成的精度具有比垂直误差大得多的影响，</w:t>
      </w:r>
      <w:r w:rsidR="0022451D">
        <w:rPr>
          <w:rFonts w:eastAsiaTheme="minorEastAsia" w:hint="eastAsia"/>
          <w:lang w:val="en-US" w:eastAsia="zh-CN"/>
        </w:rPr>
        <w:t>因此</w:t>
      </w:r>
      <w:r w:rsidR="0022451D">
        <w:rPr>
          <w:rFonts w:eastAsiaTheme="minorEastAsia"/>
          <w:lang w:val="en-US" w:eastAsia="zh-CN"/>
        </w:rPr>
        <w:t>计算和使用了敏感系数</w:t>
      </w:r>
      <w:r w:rsidR="007E66CF">
        <w:rPr>
          <w:rFonts w:eastAsiaTheme="minorEastAsia" w:hint="eastAsia"/>
          <w:lang w:val="en-US" w:eastAsia="zh-CN"/>
        </w:rPr>
        <w:t>。</w:t>
      </w:r>
      <w:r w:rsidR="007E66CF">
        <w:rPr>
          <w:rFonts w:eastAsiaTheme="minorEastAsia"/>
          <w:lang w:val="en-US" w:eastAsia="zh-CN"/>
        </w:rPr>
        <w:t>此外</w:t>
      </w:r>
      <w:r w:rsidR="007E66CF">
        <w:rPr>
          <w:rFonts w:eastAsiaTheme="minorEastAsia" w:hint="eastAsia"/>
          <w:lang w:val="en-US" w:eastAsia="zh-CN"/>
        </w:rPr>
        <w:t>，</w:t>
      </w:r>
      <w:r w:rsidR="007E66CF">
        <w:rPr>
          <w:rFonts w:eastAsiaTheme="minorEastAsia"/>
          <w:lang w:val="en-US" w:eastAsia="zh-CN"/>
        </w:rPr>
        <w:t>发射天线电相位中心的位置</w:t>
      </w:r>
      <w:r w:rsidR="007E66CF">
        <w:rPr>
          <w:rFonts w:eastAsiaTheme="minorEastAsia" w:hint="eastAsia"/>
          <w:lang w:val="en-US" w:eastAsia="zh-CN"/>
        </w:rPr>
        <w:t>、</w:t>
      </w:r>
      <w:r w:rsidR="007E66CF">
        <w:rPr>
          <w:rFonts w:eastAsiaTheme="minorEastAsia"/>
          <w:lang w:val="en-US" w:eastAsia="zh-CN"/>
        </w:rPr>
        <w:t>测量天线与飞行器上定位装置的水平和垂直位置之差是不确定性的来源</w:t>
      </w:r>
      <w:r w:rsidR="007E66CF">
        <w:rPr>
          <w:rFonts w:eastAsiaTheme="minorEastAsia" w:hint="eastAsia"/>
          <w:lang w:val="en-US" w:eastAsia="zh-CN"/>
        </w:rPr>
        <w:t>。</w:t>
      </w:r>
      <w:r w:rsidR="007E66CF">
        <w:rPr>
          <w:rFonts w:eastAsiaTheme="minorEastAsia"/>
          <w:lang w:val="en-US" w:eastAsia="zh-CN"/>
        </w:rPr>
        <w:t>距离</w:t>
      </w:r>
      <w:r w:rsidR="00785AD7" w:rsidRPr="00004CAC">
        <w:rPr>
          <w:rFonts w:eastAsiaTheme="minorEastAsia"/>
          <w:i/>
          <w:iCs/>
          <w:lang w:val="en-US" w:eastAsia="zh-CN"/>
        </w:rPr>
        <w:t>R</w:t>
      </w:r>
      <w:r w:rsidR="007E66CF">
        <w:rPr>
          <w:rFonts w:eastAsiaTheme="minorEastAsia"/>
          <w:lang w:val="en-US" w:eastAsia="zh-CN"/>
        </w:rPr>
        <w:t>的不确定性是分开计算的</w:t>
      </w:r>
      <w:r w:rsidR="007E66CF">
        <w:rPr>
          <w:rFonts w:eastAsiaTheme="minorEastAsia" w:hint="eastAsia"/>
          <w:lang w:val="en-US" w:eastAsia="zh-CN"/>
        </w:rPr>
        <w:t>，</w:t>
      </w:r>
      <w:r w:rsidR="007E66CF">
        <w:rPr>
          <w:rFonts w:eastAsiaTheme="minorEastAsia"/>
          <w:lang w:val="en-US" w:eastAsia="zh-CN"/>
        </w:rPr>
        <w:t>用作进一步计算的输入</w:t>
      </w:r>
      <w:r w:rsidR="002172B0">
        <w:rPr>
          <w:rFonts w:eastAsiaTheme="minorEastAsia"/>
          <w:lang w:val="en-US" w:eastAsia="zh-CN"/>
        </w:rPr>
        <w:t>（</w:t>
      </w:r>
      <w:r w:rsidR="007E66CF" w:rsidRPr="007E66CF">
        <w:rPr>
          <w:rFonts w:eastAsiaTheme="minorEastAsia"/>
          <w:i/>
          <w:lang w:val="en-US" w:eastAsia="zh-CN"/>
        </w:rPr>
        <w:t>R</w:t>
      </w:r>
      <w:r w:rsidR="007E66CF">
        <w:rPr>
          <w:rFonts w:eastAsiaTheme="minorEastAsia"/>
          <w:lang w:val="en-US" w:eastAsia="zh-CN"/>
        </w:rPr>
        <w:t>不确定性的计算通常是报告的一部分</w:t>
      </w:r>
      <w:r w:rsidR="007E66CF">
        <w:rPr>
          <w:rFonts w:eastAsiaTheme="minorEastAsia" w:hint="eastAsia"/>
          <w:lang w:val="en-US" w:eastAsia="zh-CN"/>
        </w:rPr>
        <w:t>，</w:t>
      </w:r>
      <w:r w:rsidR="007E66CF">
        <w:rPr>
          <w:rFonts w:eastAsiaTheme="minorEastAsia"/>
          <w:lang w:val="en-US" w:eastAsia="zh-CN"/>
        </w:rPr>
        <w:t>但是在此实例中被省略</w:t>
      </w:r>
      <w:r w:rsidR="007E66CF">
        <w:rPr>
          <w:rFonts w:eastAsiaTheme="minorEastAsia" w:hint="eastAsia"/>
          <w:lang w:val="en-US" w:eastAsia="zh-CN"/>
        </w:rPr>
        <w:t>。</w:t>
      </w:r>
      <w:r w:rsidR="002172B0">
        <w:rPr>
          <w:rFonts w:eastAsiaTheme="minorEastAsia"/>
          <w:lang w:val="en-US" w:eastAsia="zh-CN"/>
        </w:rPr>
        <w:t>）</w:t>
      </w:r>
      <w:r w:rsidR="007E66CF">
        <w:rPr>
          <w:rFonts w:eastAsiaTheme="minorEastAsia"/>
          <w:lang w:val="en-US" w:eastAsia="zh-CN"/>
        </w:rPr>
        <w:t>结果不确定性是</w:t>
      </w:r>
      <w:r w:rsidR="007E66CF">
        <w:rPr>
          <w:rFonts w:eastAsiaTheme="minorEastAsia"/>
          <w:lang w:val="en-US" w:eastAsia="zh-CN"/>
        </w:rPr>
        <w:t>6 m</w:t>
      </w:r>
      <w:r w:rsidR="007E66CF">
        <w:rPr>
          <w:rFonts w:eastAsiaTheme="minorEastAsia" w:hint="eastAsia"/>
          <w:lang w:val="en-US" w:eastAsia="zh-CN"/>
        </w:rPr>
        <w:t>，</w:t>
      </w:r>
      <w:r w:rsidR="007E66CF">
        <w:rPr>
          <w:rFonts w:eastAsiaTheme="minorEastAsia"/>
          <w:lang w:val="en-US" w:eastAsia="zh-CN"/>
        </w:rPr>
        <w:t>正态分布</w:t>
      </w:r>
      <w:r w:rsidR="007E66CF">
        <w:rPr>
          <w:rFonts w:eastAsiaTheme="minorEastAsia" w:hint="eastAsia"/>
          <w:lang w:val="en-US" w:eastAsia="zh-CN"/>
        </w:rPr>
        <w:t>，</w:t>
      </w:r>
      <w:r w:rsidR="007E66CF">
        <w:rPr>
          <w:rFonts w:eastAsiaTheme="minorEastAsia"/>
          <w:lang w:val="en-US" w:eastAsia="zh-CN"/>
        </w:rPr>
        <w:t>概率为</w:t>
      </w:r>
      <w:r w:rsidR="00785AD7" w:rsidRPr="00004CAC">
        <w:rPr>
          <w:rFonts w:eastAsiaTheme="minorEastAsia"/>
          <w:lang w:val="en-US" w:eastAsia="zh-CN"/>
        </w:rPr>
        <w:t>95%</w:t>
      </w:r>
      <w:r w:rsidR="007E66CF">
        <w:rPr>
          <w:rFonts w:eastAsiaTheme="minorEastAsia" w:hint="eastAsia"/>
          <w:lang w:val="en-US" w:eastAsia="zh-CN"/>
        </w:rPr>
        <w:t>。在此实例中，以</w:t>
      </w:r>
      <w:r w:rsidR="007E66CF">
        <w:rPr>
          <w:rFonts w:eastAsiaTheme="minorEastAsia" w:hint="eastAsia"/>
          <w:lang w:val="en-US" w:eastAsia="zh-CN"/>
        </w:rPr>
        <w:t>1 100m</w:t>
      </w:r>
      <w:r w:rsidR="007E66CF">
        <w:rPr>
          <w:rFonts w:eastAsiaTheme="minorEastAsia" w:hint="eastAsia"/>
          <w:lang w:val="en-US" w:eastAsia="zh-CN"/>
        </w:rPr>
        <w:t>的距离飞行一个圆圈，这是一个</w:t>
      </w:r>
      <w:r w:rsidR="00785AD7" w:rsidRPr="00004CAC">
        <w:rPr>
          <w:rFonts w:eastAsiaTheme="minorEastAsia"/>
          <w:lang w:val="en-US" w:eastAsia="zh-CN"/>
        </w:rPr>
        <w:t>0.56%</w:t>
      </w:r>
      <w:r w:rsidR="007E66CF">
        <w:rPr>
          <w:rFonts w:eastAsiaTheme="minorEastAsia"/>
          <w:lang w:val="en-US" w:eastAsia="zh-CN"/>
        </w:rPr>
        <w:t>的不确定性</w:t>
      </w:r>
      <w:r w:rsidR="007E66CF">
        <w:rPr>
          <w:rFonts w:eastAsiaTheme="minorEastAsia" w:hint="eastAsia"/>
          <w:lang w:val="en-US" w:eastAsia="zh-CN"/>
        </w:rPr>
        <w:t>。</w:t>
      </w:r>
    </w:p>
    <w:p w:rsidR="00785AD7" w:rsidRPr="00004CAC" w:rsidRDefault="007E66CF" w:rsidP="00B84F6A">
      <w:pPr>
        <w:spacing w:line="340" w:lineRule="atLeast"/>
        <w:ind w:left="1588" w:hanging="1588"/>
        <w:rPr>
          <w:rFonts w:eastAsiaTheme="minorEastAsia"/>
          <w:lang w:val="en-US" w:eastAsia="zh-CN"/>
        </w:rPr>
      </w:pPr>
      <w:r w:rsidRPr="00924271">
        <w:rPr>
          <w:rFonts w:ascii="STKaiti" w:eastAsia="STKaiti" w:hAnsi="STKaiti"/>
          <w:lang w:val="en-US" w:eastAsia="zh-CN"/>
        </w:rPr>
        <w:t>天线增益</w:t>
      </w:r>
      <w:r w:rsidR="00785AD7" w:rsidRPr="00004CAC">
        <w:rPr>
          <w:rFonts w:eastAsiaTheme="minorEastAsia"/>
          <w:lang w:val="en-US" w:eastAsia="zh-CN"/>
        </w:rPr>
        <w:tab/>
      </w:r>
      <w:r>
        <w:rPr>
          <w:rFonts w:eastAsiaTheme="minorEastAsia"/>
          <w:lang w:val="en-US" w:eastAsia="zh-CN"/>
        </w:rPr>
        <w:tab/>
      </w:r>
      <w:r>
        <w:rPr>
          <w:rFonts w:eastAsiaTheme="minorEastAsia"/>
          <w:lang w:val="en-US" w:eastAsia="zh-CN"/>
        </w:rPr>
        <w:t>天线增益的不确定性是由天线</w:t>
      </w:r>
      <w:r w:rsidR="001405ED">
        <w:rPr>
          <w:rFonts w:eastAsiaTheme="minorEastAsia"/>
          <w:lang w:val="en-US" w:eastAsia="zh-CN"/>
        </w:rPr>
        <w:t>校准不确定性</w:t>
      </w:r>
      <w:r w:rsidR="001405ED">
        <w:rPr>
          <w:rFonts w:eastAsiaTheme="minorEastAsia" w:hint="eastAsia"/>
          <w:lang w:val="en-US" w:eastAsia="zh-CN"/>
        </w:rPr>
        <w:t>、</w:t>
      </w:r>
      <w:r w:rsidR="001405ED">
        <w:rPr>
          <w:rFonts w:eastAsiaTheme="minorEastAsia"/>
          <w:lang w:val="en-US" w:eastAsia="zh-CN"/>
        </w:rPr>
        <w:t>射频电缆</w:t>
      </w:r>
      <w:r w:rsidR="001405ED">
        <w:rPr>
          <w:rFonts w:eastAsiaTheme="minorEastAsia" w:hint="eastAsia"/>
          <w:lang w:val="en-US" w:eastAsia="zh-CN"/>
        </w:rPr>
        <w:t>、残留极化失配和天线水平及垂直未对准所引起。</w:t>
      </w:r>
      <w:r w:rsidR="00385401">
        <w:rPr>
          <w:rFonts w:eastAsiaTheme="minorEastAsia"/>
          <w:lang w:val="en-US" w:eastAsia="zh-CN"/>
        </w:rPr>
        <w:t>以公式表示为</w:t>
      </w:r>
      <w:r w:rsidR="002172B0">
        <w:rPr>
          <w:rFonts w:eastAsiaTheme="minorEastAsia"/>
          <w:lang w:val="en-US" w:eastAsia="zh-CN"/>
        </w:rPr>
        <w:t>（</w:t>
      </w:r>
      <w:r w:rsidR="002E71B8" w:rsidRPr="00004CAC">
        <w:rPr>
          <w:rFonts w:eastAsiaTheme="minorEastAsia"/>
          <w:i/>
          <w:lang w:eastAsia="zh-CN"/>
        </w:rPr>
        <w:t>g</w:t>
      </w:r>
      <w:r w:rsidR="002E71B8" w:rsidRPr="00004CAC">
        <w:rPr>
          <w:rFonts w:eastAsiaTheme="minorEastAsia"/>
          <w:i/>
          <w:vertAlign w:val="subscript"/>
          <w:lang w:eastAsia="zh-CN"/>
        </w:rPr>
        <w:t>M</w:t>
      </w:r>
      <w:r w:rsidR="001405ED">
        <w:rPr>
          <w:rFonts w:eastAsiaTheme="minorEastAsia"/>
          <w:lang w:eastAsia="zh-CN"/>
        </w:rPr>
        <w:t>为线性值</w:t>
      </w:r>
      <w:r w:rsidR="001405ED">
        <w:rPr>
          <w:rFonts w:eastAsiaTheme="minorEastAsia" w:hint="eastAsia"/>
          <w:lang w:eastAsia="zh-CN"/>
        </w:rPr>
        <w:t>，</w:t>
      </w:r>
      <w:r w:rsidR="002A4A59" w:rsidRPr="00004CAC">
        <w:rPr>
          <w:rFonts w:eastAsiaTheme="minorEastAsia"/>
          <w:i/>
          <w:lang w:eastAsia="zh-CN"/>
        </w:rPr>
        <w:t>G</w:t>
      </w:r>
      <w:r w:rsidR="002A4A59" w:rsidRPr="00004CAC">
        <w:rPr>
          <w:rFonts w:eastAsiaTheme="minorEastAsia"/>
          <w:i/>
          <w:vertAlign w:val="subscript"/>
          <w:lang w:eastAsia="zh-CN"/>
        </w:rPr>
        <w:t>M</w:t>
      </w:r>
      <w:r w:rsidR="002A4A59" w:rsidRPr="00004CAC">
        <w:rPr>
          <w:rFonts w:eastAsiaTheme="minorEastAsia"/>
          <w:lang w:eastAsia="zh-CN"/>
        </w:rPr>
        <w:t xml:space="preserve"> </w:t>
      </w:r>
      <w:r w:rsidR="001405ED">
        <w:rPr>
          <w:rFonts w:eastAsiaTheme="minorEastAsia"/>
          <w:lang w:eastAsia="zh-CN"/>
        </w:rPr>
        <w:t>以</w:t>
      </w:r>
      <w:r w:rsidR="00785AD7" w:rsidRPr="00004CAC">
        <w:rPr>
          <w:rFonts w:eastAsiaTheme="minorEastAsia"/>
          <w:lang w:val="en-US" w:eastAsia="zh-CN"/>
        </w:rPr>
        <w:t>dB</w:t>
      </w:r>
      <w:r w:rsidR="001405ED">
        <w:rPr>
          <w:rFonts w:eastAsiaTheme="minorEastAsia"/>
          <w:lang w:val="en-US" w:eastAsia="zh-CN"/>
        </w:rPr>
        <w:t>为单位</w:t>
      </w:r>
      <w:r w:rsidR="002172B0">
        <w:rPr>
          <w:rFonts w:eastAsiaTheme="minorEastAsia"/>
          <w:lang w:val="en-US" w:eastAsia="zh-CN"/>
        </w:rPr>
        <w:t>）</w:t>
      </w:r>
      <w:r w:rsidR="001405ED">
        <w:rPr>
          <w:rFonts w:eastAsiaTheme="minorEastAsia" w:hint="eastAsia"/>
          <w:lang w:val="en-US" w:eastAsia="zh-CN"/>
        </w:rPr>
        <w:t>：</w:t>
      </w:r>
    </w:p>
    <w:p w:rsidR="00785AD7" w:rsidRPr="00004CAC" w:rsidRDefault="00785AD7" w:rsidP="00B84F6A">
      <w:pPr>
        <w:pStyle w:val="Equation"/>
        <w:spacing w:line="340" w:lineRule="atLeast"/>
        <w:rPr>
          <w:rFonts w:eastAsiaTheme="minorEastAsia"/>
          <w:lang w:val="en-US"/>
        </w:rPr>
      </w:pPr>
      <w:r w:rsidRPr="00004CAC">
        <w:rPr>
          <w:rFonts w:eastAsiaTheme="minorEastAsia"/>
          <w:lang w:eastAsia="zh-CN"/>
        </w:rPr>
        <w:tab/>
      </w:r>
      <w:r w:rsidRPr="00004CAC">
        <w:rPr>
          <w:rFonts w:eastAsiaTheme="minorEastAsia"/>
          <w:lang w:eastAsia="zh-CN"/>
        </w:rPr>
        <w:tab/>
      </w:r>
      <w:r w:rsidRPr="00004CAC">
        <w:rPr>
          <w:rFonts w:eastAsiaTheme="minorEastAsia"/>
          <w:position w:val="-12"/>
        </w:rPr>
        <w:object w:dxaOrig="3220" w:dyaOrig="360">
          <v:shape id="_x0000_i1034" type="#_x0000_t75" style="width:150.6pt;height:21.6pt" o:ole="">
            <v:imagedata r:id="rId52" o:title="" croptop="-10321f" cropbottom="-10321f" cropleft="-1294f" cropright="-1294f"/>
            <o:lock v:ext="edit" aspectratio="f"/>
          </v:shape>
          <o:OLEObject Type="Embed" ProgID="Equation.3" ShapeID="_x0000_i1034" DrawAspect="Content" ObjectID="_1487405213" r:id="rId53"/>
        </w:object>
      </w:r>
    </w:p>
    <w:p w:rsidR="00785AD7" w:rsidRPr="00004CAC" w:rsidRDefault="001405ED" w:rsidP="00B84F6A">
      <w:pPr>
        <w:spacing w:line="340" w:lineRule="atLeast"/>
        <w:ind w:left="1588" w:hanging="1588"/>
        <w:rPr>
          <w:rFonts w:eastAsiaTheme="minorEastAsia"/>
          <w:lang w:val="en-US" w:eastAsia="zh-CN"/>
        </w:rPr>
      </w:pPr>
      <w:r w:rsidRPr="00924271">
        <w:rPr>
          <w:rFonts w:ascii="STKaiti" w:eastAsia="STKaiti" w:hAnsi="STKaiti"/>
          <w:lang w:val="en-US" w:eastAsia="zh-CN"/>
        </w:rPr>
        <w:t>接收功率</w:t>
      </w:r>
      <w:r w:rsidR="00785AD7" w:rsidRPr="00004CAC">
        <w:rPr>
          <w:rFonts w:eastAsiaTheme="minorEastAsia"/>
          <w:lang w:val="en-US" w:eastAsia="zh-CN"/>
        </w:rPr>
        <w:tab/>
      </w:r>
      <w:r w:rsidR="00785AD7" w:rsidRPr="00004CAC">
        <w:rPr>
          <w:rFonts w:eastAsiaTheme="minorEastAsia"/>
          <w:lang w:val="en-US" w:eastAsia="zh-CN"/>
        </w:rPr>
        <w:tab/>
      </w:r>
      <w:r>
        <w:rPr>
          <w:rFonts w:eastAsiaTheme="minorEastAsia"/>
          <w:lang w:val="en-US" w:eastAsia="zh-CN"/>
        </w:rPr>
        <w:t>接收功率的不确定性是由接收机的校准不确定性</w:t>
      </w:r>
      <w:r>
        <w:rPr>
          <w:rFonts w:eastAsiaTheme="minorEastAsia" w:hint="eastAsia"/>
          <w:lang w:val="en-US" w:eastAsia="zh-CN"/>
        </w:rPr>
        <w:t>、</w:t>
      </w:r>
      <w:r>
        <w:rPr>
          <w:rFonts w:eastAsiaTheme="minorEastAsia"/>
          <w:lang w:val="en-US" w:eastAsia="zh-CN"/>
        </w:rPr>
        <w:t>天线与接收机之间的失配</w:t>
      </w:r>
      <w:r>
        <w:rPr>
          <w:rFonts w:eastAsiaTheme="minorEastAsia" w:hint="eastAsia"/>
          <w:lang w:val="en-US" w:eastAsia="zh-CN"/>
        </w:rPr>
        <w:t>、由于发射机过量带宽所引起的</w:t>
      </w:r>
      <w:r>
        <w:rPr>
          <w:rFonts w:eastAsiaTheme="minorEastAsia"/>
          <w:lang w:val="en-US" w:eastAsia="zh-CN"/>
        </w:rPr>
        <w:t>中频滤波器损耗和相邻信道发射机泄露所引起</w:t>
      </w:r>
      <w:r>
        <w:rPr>
          <w:rFonts w:eastAsiaTheme="minorEastAsia" w:hint="eastAsia"/>
          <w:lang w:val="en-US" w:eastAsia="zh-CN"/>
        </w:rPr>
        <w:t>。</w:t>
      </w:r>
      <w:r w:rsidR="00385401">
        <w:rPr>
          <w:rFonts w:eastAsiaTheme="minorEastAsia"/>
          <w:lang w:val="en-US" w:eastAsia="zh-CN"/>
        </w:rPr>
        <w:t>以公式表示为</w:t>
      </w:r>
      <w:r w:rsidR="002172B0">
        <w:rPr>
          <w:rFonts w:eastAsiaTheme="minorEastAsia"/>
          <w:lang w:val="en-US" w:eastAsia="zh-CN"/>
        </w:rPr>
        <w:t>（</w:t>
      </w:r>
      <w:r w:rsidR="00FE4767" w:rsidRPr="00004CAC">
        <w:rPr>
          <w:rFonts w:eastAsiaTheme="minorEastAsia"/>
          <w:i/>
          <w:lang w:eastAsia="zh-CN"/>
        </w:rPr>
        <w:t>p</w:t>
      </w:r>
      <w:r w:rsidR="00FE4767" w:rsidRPr="00004CAC">
        <w:rPr>
          <w:rFonts w:eastAsiaTheme="minorEastAsia"/>
          <w:i/>
          <w:vertAlign w:val="subscript"/>
          <w:lang w:eastAsia="zh-CN"/>
        </w:rPr>
        <w:t>M</w:t>
      </w:r>
      <w:r>
        <w:rPr>
          <w:rFonts w:eastAsiaTheme="minorEastAsia"/>
          <w:lang w:eastAsia="zh-CN"/>
        </w:rPr>
        <w:t>为线性值</w:t>
      </w:r>
      <w:r>
        <w:rPr>
          <w:rFonts w:eastAsiaTheme="minorEastAsia" w:hint="eastAsia"/>
          <w:lang w:eastAsia="zh-CN"/>
        </w:rPr>
        <w:t>，</w:t>
      </w:r>
      <w:r w:rsidR="00FE4767" w:rsidRPr="00004CAC">
        <w:rPr>
          <w:rFonts w:eastAsiaTheme="minorEastAsia"/>
          <w:i/>
          <w:lang w:eastAsia="zh-CN"/>
        </w:rPr>
        <w:t>P</w:t>
      </w:r>
      <w:r w:rsidR="00FE4767" w:rsidRPr="00004CAC">
        <w:rPr>
          <w:rFonts w:eastAsiaTheme="minorEastAsia"/>
          <w:i/>
          <w:vertAlign w:val="subscript"/>
          <w:lang w:eastAsia="zh-CN"/>
        </w:rPr>
        <w:t>M</w:t>
      </w:r>
      <w:r>
        <w:rPr>
          <w:rFonts w:eastAsiaTheme="minorEastAsia"/>
          <w:lang w:eastAsia="zh-CN"/>
        </w:rPr>
        <w:t>以</w:t>
      </w:r>
      <w:r w:rsidR="00785AD7" w:rsidRPr="00004CAC">
        <w:rPr>
          <w:rFonts w:eastAsiaTheme="minorEastAsia"/>
          <w:lang w:val="en-US" w:eastAsia="zh-CN"/>
        </w:rPr>
        <w:t>dBW</w:t>
      </w:r>
      <w:r>
        <w:rPr>
          <w:rFonts w:eastAsiaTheme="minorEastAsia"/>
          <w:lang w:val="en-US" w:eastAsia="zh-CN"/>
        </w:rPr>
        <w:t>为单位</w:t>
      </w:r>
      <w:r w:rsidR="002172B0">
        <w:rPr>
          <w:rFonts w:eastAsiaTheme="minorEastAsia"/>
          <w:lang w:val="en-US" w:eastAsia="zh-CN"/>
        </w:rPr>
        <w:t>）</w:t>
      </w:r>
      <w:r>
        <w:rPr>
          <w:rFonts w:eastAsiaTheme="minorEastAsia" w:hint="eastAsia"/>
          <w:lang w:val="en-US" w:eastAsia="zh-CN"/>
        </w:rPr>
        <w:t>：</w:t>
      </w:r>
    </w:p>
    <w:p w:rsidR="00785AD7" w:rsidRPr="00004CAC" w:rsidRDefault="00785AD7" w:rsidP="00B84F6A">
      <w:pPr>
        <w:pStyle w:val="Equation"/>
        <w:spacing w:before="0" w:line="340" w:lineRule="atLeast"/>
        <w:rPr>
          <w:rFonts w:eastAsiaTheme="minorEastAsia"/>
          <w:lang w:val="en-US"/>
        </w:rPr>
      </w:pPr>
      <w:r w:rsidRPr="00004CAC">
        <w:rPr>
          <w:rFonts w:eastAsiaTheme="minorEastAsia"/>
          <w:lang w:val="en-US" w:eastAsia="zh-CN"/>
        </w:rPr>
        <w:tab/>
      </w:r>
      <w:r w:rsidRPr="00004CAC">
        <w:rPr>
          <w:rFonts w:eastAsiaTheme="minorEastAsia"/>
          <w:lang w:val="en-US" w:eastAsia="zh-CN"/>
        </w:rPr>
        <w:tab/>
      </w:r>
      <w:r w:rsidRPr="00004CAC">
        <w:rPr>
          <w:rFonts w:eastAsiaTheme="minorEastAsia"/>
          <w:position w:val="-12"/>
        </w:rPr>
        <w:object w:dxaOrig="3000" w:dyaOrig="360">
          <v:shape id="_x0000_i1035" type="#_x0000_t75" style="width:141.6pt;height:21.6pt" o:ole="">
            <v:imagedata r:id="rId54" o:title="" croptop="-10321f" cropbottom="-10321f" cropleft="-1318f" cropright="-1318f"/>
            <o:lock v:ext="edit" aspectratio="f"/>
          </v:shape>
          <o:OLEObject Type="Embed" ProgID="Equation.3" ShapeID="_x0000_i1035" DrawAspect="Content" ObjectID="_1487405214" r:id="rId55"/>
        </w:object>
      </w:r>
    </w:p>
    <w:p w:rsidR="00785AD7" w:rsidRPr="00004CAC" w:rsidRDefault="001405ED" w:rsidP="00B84F6A">
      <w:pPr>
        <w:spacing w:line="340" w:lineRule="atLeast"/>
        <w:ind w:left="1588" w:hanging="1588"/>
        <w:rPr>
          <w:rFonts w:eastAsiaTheme="minorEastAsia"/>
          <w:lang w:val="en-US" w:eastAsia="zh-CN"/>
        </w:rPr>
      </w:pPr>
      <w:r w:rsidRPr="00924271">
        <w:rPr>
          <w:rFonts w:ascii="STKaiti" w:eastAsia="STKaiti" w:hAnsi="STKaiti"/>
          <w:lang w:val="en-US" w:eastAsia="zh-CN"/>
        </w:rPr>
        <w:t>反射</w:t>
      </w:r>
      <w:r w:rsidR="00785AD7" w:rsidRPr="00004CAC">
        <w:rPr>
          <w:rFonts w:eastAsiaTheme="minorEastAsia"/>
          <w:lang w:val="en-US" w:eastAsia="zh-CN"/>
        </w:rPr>
        <w:tab/>
      </w:r>
      <w:r w:rsidR="00785AD7" w:rsidRPr="00004CAC">
        <w:rPr>
          <w:rFonts w:eastAsiaTheme="minorEastAsia"/>
          <w:lang w:val="en-US" w:eastAsia="zh-CN"/>
        </w:rPr>
        <w:tab/>
      </w:r>
      <w:r>
        <w:rPr>
          <w:rFonts w:eastAsiaTheme="minorEastAsia"/>
          <w:lang w:val="en-US" w:eastAsia="zh-CN"/>
        </w:rPr>
        <w:tab/>
      </w:r>
      <w:r w:rsidR="0022451D">
        <w:rPr>
          <w:rFonts w:eastAsiaTheme="minorEastAsia"/>
          <w:lang w:val="en-US" w:eastAsia="zh-CN"/>
        </w:rPr>
        <w:t>对</w:t>
      </w:r>
      <w:r w:rsidR="00BD160B">
        <w:rPr>
          <w:rFonts w:eastAsiaTheme="minorEastAsia"/>
          <w:lang w:val="en-US" w:eastAsia="zh-CN"/>
        </w:rPr>
        <w:t>总体测量不确定性</w:t>
      </w:r>
      <w:r w:rsidR="0022451D">
        <w:rPr>
          <w:rFonts w:eastAsiaTheme="minorEastAsia"/>
          <w:lang w:val="en-US" w:eastAsia="zh-CN"/>
        </w:rPr>
        <w:t>的</w:t>
      </w:r>
      <w:r w:rsidR="00BD160B">
        <w:rPr>
          <w:rFonts w:eastAsiaTheme="minorEastAsia"/>
          <w:lang w:val="en-US" w:eastAsia="zh-CN"/>
        </w:rPr>
        <w:t>主要贡献者之一是地面反射</w:t>
      </w:r>
      <w:r w:rsidR="00BD160B">
        <w:rPr>
          <w:rFonts w:eastAsiaTheme="minorEastAsia" w:hint="eastAsia"/>
          <w:lang w:val="en-US" w:eastAsia="zh-CN"/>
        </w:rPr>
        <w:t>。</w:t>
      </w:r>
      <w:r w:rsidR="00BD160B">
        <w:rPr>
          <w:rFonts w:eastAsiaTheme="minorEastAsia"/>
          <w:lang w:val="en-US" w:eastAsia="zh-CN"/>
        </w:rPr>
        <w:t>反射的相对幅度取决于地面和在其上建造物体的反射率</w:t>
      </w:r>
      <w:r w:rsidR="0022451D">
        <w:rPr>
          <w:rFonts w:eastAsiaTheme="minorEastAsia" w:hint="eastAsia"/>
          <w:lang w:val="en-US" w:eastAsia="zh-CN"/>
        </w:rPr>
        <w:t>。反射受到直接波和反</w:t>
      </w:r>
      <w:r w:rsidR="00BD160B">
        <w:rPr>
          <w:rFonts w:eastAsiaTheme="minorEastAsia" w:hint="eastAsia"/>
          <w:lang w:val="en-US" w:eastAsia="zh-CN"/>
        </w:rPr>
        <w:t>射波之间相对路径长度差的衰减以及受到发射天线和接收天线垂直方向图的衰减</w:t>
      </w:r>
      <w:r w:rsidR="00385401">
        <w:rPr>
          <w:rFonts w:eastAsiaTheme="minorEastAsia" w:hint="eastAsia"/>
          <w:lang w:val="en-US" w:eastAsia="zh-CN"/>
        </w:rPr>
        <w:t>。在此实例中的地面反射量已经从实际测量分析中推算出来，在此例中</w:t>
      </w:r>
      <w:r w:rsidR="00BD160B">
        <w:rPr>
          <w:rFonts w:eastAsiaTheme="minorEastAsia" w:hint="eastAsia"/>
          <w:lang w:val="en-US" w:eastAsia="zh-CN"/>
        </w:rPr>
        <w:t>为</w:t>
      </w:r>
      <w:r w:rsidR="00785AD7" w:rsidRPr="00004CAC">
        <w:rPr>
          <w:rFonts w:eastAsiaTheme="minorEastAsia"/>
          <w:lang w:val="en-US" w:eastAsia="zh-CN"/>
        </w:rPr>
        <w:t>1.7 dB</w:t>
      </w:r>
      <w:r w:rsidR="00BD160B">
        <w:rPr>
          <w:rFonts w:eastAsiaTheme="minorEastAsia" w:hint="eastAsia"/>
          <w:lang w:val="en-US" w:eastAsia="zh-CN"/>
        </w:rPr>
        <w:t>。</w:t>
      </w:r>
    </w:p>
    <w:p w:rsidR="00785AD7" w:rsidRPr="00004CAC" w:rsidRDefault="00BD160B" w:rsidP="00B84F6A">
      <w:pPr>
        <w:spacing w:line="340" w:lineRule="atLeast"/>
        <w:ind w:left="1588" w:hanging="1588"/>
        <w:rPr>
          <w:rFonts w:eastAsiaTheme="minorEastAsia"/>
          <w:lang w:val="en-US" w:eastAsia="zh-CN"/>
        </w:rPr>
      </w:pPr>
      <w:r w:rsidRPr="00924271">
        <w:rPr>
          <w:rFonts w:ascii="STKaiti" w:eastAsia="STKaiti" w:hAnsi="STKaiti"/>
          <w:lang w:val="en-US" w:eastAsia="zh-CN"/>
        </w:rPr>
        <w:t>高度误差</w:t>
      </w:r>
      <w:r w:rsidR="00785AD7" w:rsidRPr="00004CAC">
        <w:rPr>
          <w:rFonts w:eastAsiaTheme="minorEastAsia"/>
          <w:lang w:val="en-US" w:eastAsia="zh-CN"/>
        </w:rPr>
        <w:tab/>
      </w:r>
      <w:r>
        <w:rPr>
          <w:rFonts w:eastAsiaTheme="minorEastAsia"/>
          <w:lang w:val="en-US" w:eastAsia="zh-CN"/>
        </w:rPr>
        <w:tab/>
      </w:r>
      <w:r w:rsidRPr="00656F18">
        <w:rPr>
          <w:rFonts w:eastAsiaTheme="minorEastAsia"/>
          <w:lang w:val="en-US" w:eastAsia="zh-CN"/>
        </w:rPr>
        <w:t>在不同</w:t>
      </w:r>
      <w:r>
        <w:rPr>
          <w:rFonts w:eastAsiaTheme="minorEastAsia"/>
          <w:lang w:val="en-US" w:eastAsia="zh-CN"/>
        </w:rPr>
        <w:t>于此图应该被测量的高度飞行时</w:t>
      </w:r>
      <w:r>
        <w:rPr>
          <w:rFonts w:eastAsiaTheme="minorEastAsia" w:hint="eastAsia"/>
          <w:lang w:val="en-US" w:eastAsia="zh-CN"/>
        </w:rPr>
        <w:t>，</w:t>
      </w:r>
      <w:r>
        <w:rPr>
          <w:rFonts w:eastAsiaTheme="minorEastAsia"/>
          <w:lang w:val="en-US" w:eastAsia="zh-CN"/>
        </w:rPr>
        <w:t>呈现的</w:t>
      </w:r>
      <w:r w:rsidR="00785AD7" w:rsidRPr="00004CAC">
        <w:rPr>
          <w:rFonts w:eastAsiaTheme="minorEastAsia"/>
          <w:lang w:val="en-US" w:eastAsia="zh-CN"/>
        </w:rPr>
        <w:t>ERP</w:t>
      </w:r>
      <w:r>
        <w:rPr>
          <w:rFonts w:eastAsiaTheme="minorEastAsia"/>
          <w:lang w:val="en-US" w:eastAsia="zh-CN"/>
        </w:rPr>
        <w:t>不同于发射天线的</w:t>
      </w:r>
      <w:r w:rsidR="00785AD7" w:rsidRPr="00004CAC">
        <w:rPr>
          <w:rFonts w:eastAsiaTheme="minorEastAsia"/>
          <w:lang w:val="en-US" w:eastAsia="zh-CN"/>
        </w:rPr>
        <w:t>ERP</w:t>
      </w:r>
      <w:r>
        <w:rPr>
          <w:rFonts w:eastAsiaTheme="minorEastAsia" w:hint="eastAsia"/>
          <w:lang w:val="en-US" w:eastAsia="zh-CN"/>
        </w:rPr>
        <w:t>。</w:t>
      </w:r>
      <w:r>
        <w:rPr>
          <w:rFonts w:eastAsiaTheme="minorEastAsia"/>
          <w:lang w:val="en-US" w:eastAsia="zh-CN"/>
        </w:rPr>
        <w:t>高度误差是由现场查勘期间天线高度测量不确定性</w:t>
      </w:r>
      <w:r>
        <w:rPr>
          <w:rFonts w:eastAsiaTheme="minorEastAsia" w:hint="eastAsia"/>
          <w:lang w:val="en-US" w:eastAsia="zh-CN"/>
        </w:rPr>
        <w:t>、飞行器上定位装置</w:t>
      </w:r>
      <w:r w:rsidR="00AA1B7D">
        <w:rPr>
          <w:rFonts w:eastAsiaTheme="minorEastAsia" w:hint="eastAsia"/>
          <w:lang w:val="en-US" w:eastAsia="zh-CN"/>
        </w:rPr>
        <w:t>的测量不确定性和测量期间的飞行误差</w:t>
      </w:r>
      <w:r w:rsidR="00AA1B7D">
        <w:rPr>
          <w:rFonts w:eastAsiaTheme="minorEastAsia"/>
          <w:lang w:val="en-US" w:eastAsia="zh-CN"/>
        </w:rPr>
        <w:t>所引起</w:t>
      </w:r>
      <w:r w:rsidR="00AA1B7D">
        <w:rPr>
          <w:rFonts w:eastAsiaTheme="minorEastAsia" w:hint="eastAsia"/>
          <w:lang w:val="en-US" w:eastAsia="zh-CN"/>
        </w:rPr>
        <w:t>。</w:t>
      </w:r>
      <w:r w:rsidR="00AA1B7D">
        <w:rPr>
          <w:rFonts w:eastAsiaTheme="minorEastAsia"/>
          <w:lang w:val="en-US" w:eastAsia="zh-CN"/>
        </w:rPr>
        <w:t>结果</w:t>
      </w:r>
      <w:r w:rsidR="00785AD7" w:rsidRPr="00004CAC">
        <w:rPr>
          <w:rFonts w:eastAsiaTheme="minorEastAsia"/>
          <w:lang w:val="en-US" w:eastAsia="zh-CN"/>
        </w:rPr>
        <w:t>ERP</w:t>
      </w:r>
      <w:r w:rsidR="00AA1B7D">
        <w:rPr>
          <w:rFonts w:eastAsiaTheme="minorEastAsia"/>
          <w:lang w:val="en-US" w:eastAsia="zh-CN"/>
        </w:rPr>
        <w:t>误差取决于到发射天线的距离和发射天线</w:t>
      </w:r>
      <w:r w:rsidR="00385401">
        <w:rPr>
          <w:rFonts w:eastAsiaTheme="minorEastAsia"/>
          <w:lang w:val="en-US" w:eastAsia="zh-CN"/>
        </w:rPr>
        <w:t>的</w:t>
      </w:r>
      <w:r w:rsidR="00AA1B7D">
        <w:rPr>
          <w:rFonts w:eastAsiaTheme="minorEastAsia"/>
          <w:lang w:val="en-US" w:eastAsia="zh-CN"/>
        </w:rPr>
        <w:t>垂直方向性</w:t>
      </w:r>
      <w:r w:rsidR="00AA1B7D">
        <w:rPr>
          <w:rFonts w:eastAsiaTheme="minorEastAsia" w:hint="eastAsia"/>
          <w:lang w:val="en-US" w:eastAsia="zh-CN"/>
        </w:rPr>
        <w:t>。</w:t>
      </w:r>
    </w:p>
    <w:p w:rsidR="002D0C10" w:rsidRDefault="00785AD7" w:rsidP="00B84F6A">
      <w:pPr>
        <w:spacing w:line="340" w:lineRule="atLeast"/>
        <w:ind w:left="1588" w:hanging="1588"/>
        <w:rPr>
          <w:rFonts w:eastAsiaTheme="minorEastAsia"/>
          <w:lang w:val="en-US" w:eastAsia="zh-CN"/>
        </w:rPr>
      </w:pPr>
      <w:r w:rsidRPr="00004CAC">
        <w:rPr>
          <w:rFonts w:eastAsiaTheme="minorEastAsia"/>
          <w:lang w:val="en-US" w:eastAsia="zh-CN"/>
        </w:rPr>
        <w:tab/>
      </w:r>
      <w:r w:rsidRPr="00004CAC">
        <w:rPr>
          <w:rFonts w:eastAsiaTheme="minorEastAsia"/>
          <w:lang w:val="en-US" w:eastAsia="zh-CN"/>
        </w:rPr>
        <w:tab/>
      </w:r>
      <w:r w:rsidRPr="00004CAC">
        <w:rPr>
          <w:rFonts w:eastAsiaTheme="minorEastAsia"/>
          <w:lang w:val="en-US" w:eastAsia="zh-CN"/>
        </w:rPr>
        <w:tab/>
      </w:r>
      <w:r w:rsidR="00AA1B7D">
        <w:rPr>
          <w:rFonts w:eastAsiaTheme="minorEastAsia"/>
          <w:lang w:val="en-US" w:eastAsia="zh-CN"/>
        </w:rPr>
        <w:t>在此实例中</w:t>
      </w:r>
      <w:r w:rsidR="00AA1B7D">
        <w:rPr>
          <w:rFonts w:eastAsiaTheme="minorEastAsia" w:hint="eastAsia"/>
          <w:lang w:val="en-US" w:eastAsia="zh-CN"/>
        </w:rPr>
        <w:t>，</w:t>
      </w:r>
      <w:r w:rsidR="00AA1B7D">
        <w:rPr>
          <w:rFonts w:eastAsiaTheme="minorEastAsia"/>
          <w:lang w:val="en-US" w:eastAsia="zh-CN"/>
        </w:rPr>
        <w:t>组合高度误差为</w:t>
      </w:r>
      <w:r w:rsidRPr="00004CAC">
        <w:rPr>
          <w:rFonts w:eastAsiaTheme="minorEastAsia"/>
          <w:lang w:val="en-US" w:eastAsia="zh-CN"/>
        </w:rPr>
        <w:t>23 m</w:t>
      </w:r>
      <w:r w:rsidR="00AA1B7D">
        <w:rPr>
          <w:rFonts w:eastAsiaTheme="minorEastAsia" w:hint="eastAsia"/>
          <w:lang w:val="en-US" w:eastAsia="zh-CN"/>
        </w:rPr>
        <w:t>，具有一个正态分布和</w:t>
      </w:r>
      <w:r w:rsidRPr="00004CAC">
        <w:rPr>
          <w:rFonts w:eastAsiaTheme="minorEastAsia"/>
          <w:lang w:val="en-US" w:eastAsia="zh-CN"/>
        </w:rPr>
        <w:t>95%</w:t>
      </w:r>
      <w:r w:rsidR="00AA1B7D">
        <w:rPr>
          <w:rFonts w:eastAsiaTheme="minorEastAsia"/>
          <w:lang w:val="en-US" w:eastAsia="zh-CN"/>
        </w:rPr>
        <w:t>的置信</w:t>
      </w:r>
      <w:r w:rsidR="00AA1B7D">
        <w:rPr>
          <w:rFonts w:eastAsiaTheme="minorEastAsia" w:hint="eastAsia"/>
          <w:lang w:val="en-US" w:eastAsia="zh-CN"/>
        </w:rPr>
        <w:t>。</w:t>
      </w:r>
      <w:r w:rsidR="00AA1B7D">
        <w:rPr>
          <w:rFonts w:eastAsiaTheme="minorEastAsia"/>
          <w:lang w:val="en-US" w:eastAsia="zh-CN"/>
        </w:rPr>
        <w:t>在</w:t>
      </w:r>
      <w:r w:rsidRPr="00004CAC">
        <w:rPr>
          <w:rFonts w:eastAsiaTheme="minorEastAsia"/>
          <w:lang w:val="en-US" w:eastAsia="zh-CN"/>
        </w:rPr>
        <w:t>1 100 m</w:t>
      </w:r>
      <w:r w:rsidR="00AA1B7D">
        <w:rPr>
          <w:rFonts w:eastAsiaTheme="minorEastAsia"/>
          <w:lang w:val="en-US" w:eastAsia="zh-CN"/>
        </w:rPr>
        <w:t>距离上</w:t>
      </w:r>
      <w:r w:rsidR="00AA1B7D">
        <w:rPr>
          <w:rFonts w:eastAsiaTheme="minorEastAsia" w:hint="eastAsia"/>
          <w:lang w:val="en-US" w:eastAsia="zh-CN"/>
        </w:rPr>
        <w:t>，</w:t>
      </w:r>
      <w:r w:rsidR="00AA1B7D">
        <w:rPr>
          <w:rFonts w:eastAsiaTheme="minorEastAsia"/>
          <w:lang w:val="en-US" w:eastAsia="zh-CN"/>
        </w:rPr>
        <w:t>这对应于一个</w:t>
      </w:r>
      <w:r w:rsidRPr="00004CAC">
        <w:rPr>
          <w:rFonts w:eastAsiaTheme="minorEastAsia"/>
          <w:lang w:val="en-US" w:eastAsia="zh-CN"/>
        </w:rPr>
        <w:t>1.2°</w:t>
      </w:r>
      <w:r w:rsidR="00AA1B7D">
        <w:rPr>
          <w:rFonts w:eastAsiaTheme="minorEastAsia"/>
          <w:lang w:val="en-US" w:eastAsia="zh-CN"/>
        </w:rPr>
        <w:t>的垂直角</w:t>
      </w:r>
      <w:r w:rsidR="00AA1B7D">
        <w:rPr>
          <w:rFonts w:eastAsiaTheme="minorEastAsia" w:hint="eastAsia"/>
          <w:lang w:val="en-US" w:eastAsia="zh-CN"/>
        </w:rPr>
        <w:t>。一个</w:t>
      </w:r>
      <w:r w:rsidR="00AA1B7D">
        <w:rPr>
          <w:rFonts w:eastAsiaTheme="minorEastAsia" w:hint="eastAsia"/>
          <w:lang w:val="en-US" w:eastAsia="zh-CN"/>
        </w:rPr>
        <w:t>4</w:t>
      </w:r>
      <w:r w:rsidR="00AA1B7D">
        <w:rPr>
          <w:rFonts w:eastAsiaTheme="minorEastAsia" w:hint="eastAsia"/>
          <w:lang w:val="en-US" w:eastAsia="zh-CN"/>
        </w:rPr>
        <w:t>层广播天线的</w:t>
      </w:r>
      <w:r w:rsidR="00AA1B7D">
        <w:rPr>
          <w:rFonts w:eastAsiaTheme="minorEastAsia"/>
          <w:lang w:val="en-US" w:eastAsia="zh-CN"/>
        </w:rPr>
        <w:t>垂直天线方向图使得</w:t>
      </w:r>
      <w:r w:rsidR="00AA1B7D">
        <w:rPr>
          <w:rFonts w:eastAsiaTheme="minorEastAsia"/>
          <w:lang w:val="en-US" w:eastAsia="zh-CN"/>
        </w:rPr>
        <w:t>ERP</w:t>
      </w:r>
      <w:r w:rsidR="00AA1B7D">
        <w:rPr>
          <w:rFonts w:eastAsiaTheme="minorEastAsia"/>
          <w:lang w:val="en-US" w:eastAsia="zh-CN"/>
        </w:rPr>
        <w:t>中的结果误差大约为</w:t>
      </w:r>
      <w:r w:rsidR="00AA1B7D">
        <w:rPr>
          <w:rFonts w:eastAsiaTheme="minorEastAsia"/>
          <w:lang w:val="en-US" w:eastAsia="zh-CN"/>
        </w:rPr>
        <w:t>0.1 dB</w:t>
      </w:r>
      <w:r w:rsidR="00AA1B7D">
        <w:rPr>
          <w:rFonts w:eastAsiaTheme="minorEastAsia" w:hint="eastAsia"/>
          <w:lang w:val="en-US" w:eastAsia="zh-CN"/>
        </w:rPr>
        <w:t>。</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85AD7" w:rsidRPr="00004CAC" w:rsidRDefault="00CF4F45" w:rsidP="00BC4C74">
      <w:pPr>
        <w:keepNext/>
        <w:ind w:firstLineChars="200" w:firstLine="480"/>
        <w:rPr>
          <w:rFonts w:eastAsiaTheme="minorEastAsia"/>
          <w:lang w:val="en-US" w:eastAsia="zh-CN"/>
        </w:rPr>
      </w:pPr>
      <w:r>
        <w:rPr>
          <w:rFonts w:eastAsiaTheme="minorEastAsia"/>
          <w:lang w:val="en-US" w:eastAsia="zh-CN"/>
        </w:rPr>
        <w:t>在此实例中总测量不确定性的计算显示在表</w:t>
      </w:r>
      <w:r>
        <w:rPr>
          <w:rFonts w:eastAsiaTheme="minorEastAsia" w:hint="eastAsia"/>
          <w:lang w:val="en-US" w:eastAsia="zh-CN"/>
        </w:rPr>
        <w:t>1</w:t>
      </w:r>
      <w:r>
        <w:rPr>
          <w:rFonts w:eastAsiaTheme="minorEastAsia" w:hint="eastAsia"/>
          <w:lang w:val="en-US" w:eastAsia="zh-CN"/>
        </w:rPr>
        <w:t>中：</w:t>
      </w:r>
    </w:p>
    <w:p w:rsidR="00785AD7" w:rsidRPr="00004CAC" w:rsidRDefault="00CF4F45" w:rsidP="00A420A4">
      <w:pPr>
        <w:pStyle w:val="TableNo"/>
        <w:rPr>
          <w:rFonts w:eastAsiaTheme="minorEastAsia"/>
          <w:lang w:val="en-US"/>
        </w:rPr>
      </w:pPr>
      <w:r>
        <w:rPr>
          <w:rFonts w:eastAsiaTheme="minorEastAsia"/>
          <w:lang w:val="en-US"/>
        </w:rPr>
        <w:t>表</w:t>
      </w:r>
      <w:r w:rsidR="00785AD7" w:rsidRPr="00004CAC">
        <w:rPr>
          <w:rFonts w:eastAsiaTheme="minorEastAsia"/>
          <w:lang w:val="en-US"/>
        </w:rPr>
        <w:t>1</w:t>
      </w:r>
    </w:p>
    <w:p w:rsidR="00785AD7" w:rsidRPr="00004CAC" w:rsidRDefault="00CF4F45" w:rsidP="00B81F1A">
      <w:pPr>
        <w:pStyle w:val="Tabletitle"/>
        <w:rPr>
          <w:rFonts w:eastAsiaTheme="minorEastAsia"/>
          <w:lang w:val="en-US"/>
        </w:rPr>
      </w:pPr>
      <w:r>
        <w:rPr>
          <w:rFonts w:eastAsiaTheme="minorEastAsia"/>
          <w:lang w:val="en-US"/>
        </w:rPr>
        <w:t>总测量不确定性计算</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2693"/>
        <w:gridCol w:w="567"/>
        <w:gridCol w:w="567"/>
        <w:gridCol w:w="992"/>
        <w:gridCol w:w="992"/>
        <w:gridCol w:w="992"/>
        <w:gridCol w:w="992"/>
        <w:gridCol w:w="992"/>
      </w:tblGrid>
      <w:tr w:rsidR="00785AD7" w:rsidRPr="00004CAC" w:rsidTr="00B8333B">
        <w:trPr>
          <w:jc w:val="center"/>
        </w:trPr>
        <w:tc>
          <w:tcPr>
            <w:tcW w:w="852" w:type="dxa"/>
            <w:vMerge w:val="restart"/>
            <w:shd w:val="clear" w:color="auto" w:fill="auto"/>
            <w:vAlign w:val="center"/>
          </w:tcPr>
          <w:p w:rsidR="00785AD7" w:rsidRPr="00004CAC" w:rsidRDefault="00CF4F45" w:rsidP="00CF4F45">
            <w:pPr>
              <w:pStyle w:val="Tabletext"/>
              <w:ind w:left="-57" w:right="-57"/>
              <w:jc w:val="center"/>
              <w:rPr>
                <w:rFonts w:eastAsiaTheme="minorEastAsia"/>
                <w:b/>
                <w:sz w:val="16"/>
                <w:szCs w:val="16"/>
                <w:lang w:val="en-US"/>
              </w:rPr>
            </w:pPr>
            <w:r>
              <w:rPr>
                <w:rFonts w:eastAsiaTheme="minorEastAsia"/>
                <w:b/>
                <w:sz w:val="16"/>
                <w:szCs w:val="16"/>
                <w:lang w:val="en-US"/>
              </w:rPr>
              <w:t>符号</w:t>
            </w:r>
          </w:p>
        </w:tc>
        <w:tc>
          <w:tcPr>
            <w:tcW w:w="2693" w:type="dxa"/>
            <w:vMerge w:val="restart"/>
            <w:shd w:val="clear" w:color="auto" w:fill="auto"/>
            <w:vAlign w:val="center"/>
          </w:tcPr>
          <w:p w:rsidR="00785AD7" w:rsidRPr="00004CAC" w:rsidRDefault="00CF4F45" w:rsidP="00CF4F45">
            <w:pPr>
              <w:pStyle w:val="Tabletext"/>
              <w:rPr>
                <w:rFonts w:eastAsiaTheme="minorEastAsia"/>
                <w:b/>
                <w:sz w:val="16"/>
                <w:szCs w:val="16"/>
                <w:lang w:val="en-US"/>
              </w:rPr>
            </w:pPr>
            <w:r>
              <w:rPr>
                <w:rFonts w:eastAsiaTheme="minorEastAsia"/>
                <w:b/>
                <w:sz w:val="16"/>
                <w:szCs w:val="16"/>
                <w:lang w:val="en-US"/>
              </w:rPr>
              <w:t>来源</w:t>
            </w:r>
          </w:p>
        </w:tc>
        <w:tc>
          <w:tcPr>
            <w:tcW w:w="1134" w:type="dxa"/>
            <w:gridSpan w:val="2"/>
            <w:shd w:val="clear" w:color="auto" w:fill="auto"/>
            <w:vAlign w:val="center"/>
          </w:tcPr>
          <w:p w:rsidR="00785AD7" w:rsidRPr="00004CAC" w:rsidRDefault="00CF4F45" w:rsidP="00CF4F45">
            <w:pPr>
              <w:pStyle w:val="Tabletext"/>
              <w:ind w:left="-57" w:right="-57"/>
              <w:jc w:val="center"/>
              <w:rPr>
                <w:rFonts w:eastAsiaTheme="minorEastAsia"/>
                <w:b/>
                <w:sz w:val="16"/>
                <w:szCs w:val="16"/>
                <w:lang w:val="en-US"/>
              </w:rPr>
            </w:pPr>
            <w:r>
              <w:rPr>
                <w:rFonts w:eastAsiaTheme="minorEastAsia"/>
                <w:b/>
                <w:sz w:val="16"/>
                <w:szCs w:val="16"/>
                <w:lang w:val="en-US"/>
              </w:rPr>
              <w:t>不确定性</w:t>
            </w:r>
          </w:p>
        </w:tc>
        <w:tc>
          <w:tcPr>
            <w:tcW w:w="992" w:type="dxa"/>
            <w:vMerge w:val="restart"/>
            <w:shd w:val="clear" w:color="auto" w:fill="auto"/>
            <w:vAlign w:val="center"/>
          </w:tcPr>
          <w:p w:rsidR="00785AD7" w:rsidRPr="00004CAC" w:rsidRDefault="00CF4F45" w:rsidP="00CF4F45">
            <w:pPr>
              <w:pStyle w:val="Tabletext"/>
              <w:ind w:left="-57" w:right="-57"/>
              <w:jc w:val="center"/>
              <w:rPr>
                <w:rFonts w:eastAsiaTheme="minorEastAsia"/>
                <w:b/>
                <w:sz w:val="16"/>
                <w:szCs w:val="16"/>
                <w:lang w:val="en-US"/>
              </w:rPr>
            </w:pPr>
            <w:r>
              <w:rPr>
                <w:rFonts w:eastAsiaTheme="minorEastAsia"/>
                <w:b/>
                <w:sz w:val="16"/>
                <w:szCs w:val="16"/>
                <w:lang w:val="en-US"/>
              </w:rPr>
              <w:t>分布</w:t>
            </w:r>
          </w:p>
        </w:tc>
        <w:tc>
          <w:tcPr>
            <w:tcW w:w="992" w:type="dxa"/>
            <w:vMerge w:val="restart"/>
            <w:shd w:val="clear" w:color="auto" w:fill="auto"/>
            <w:vAlign w:val="center"/>
          </w:tcPr>
          <w:p w:rsidR="00785AD7" w:rsidRPr="00004CAC" w:rsidRDefault="00CF4F45" w:rsidP="00B8333B">
            <w:pPr>
              <w:pStyle w:val="Tabletext"/>
              <w:ind w:left="-57" w:right="-57"/>
              <w:jc w:val="center"/>
              <w:rPr>
                <w:rFonts w:eastAsiaTheme="minorEastAsia"/>
                <w:b/>
                <w:sz w:val="16"/>
                <w:szCs w:val="16"/>
                <w:lang w:val="en-US"/>
              </w:rPr>
            </w:pPr>
            <w:r>
              <w:rPr>
                <w:rFonts w:eastAsiaTheme="minorEastAsia" w:hint="eastAsia"/>
                <w:b/>
                <w:sz w:val="16"/>
                <w:szCs w:val="16"/>
                <w:lang w:val="en-US" w:eastAsia="zh-CN"/>
              </w:rPr>
              <w:t>除数</w:t>
            </w:r>
          </w:p>
        </w:tc>
        <w:tc>
          <w:tcPr>
            <w:tcW w:w="992" w:type="dxa"/>
            <w:vMerge w:val="restart"/>
            <w:shd w:val="clear" w:color="auto" w:fill="auto"/>
            <w:vAlign w:val="center"/>
          </w:tcPr>
          <w:p w:rsidR="00785AD7" w:rsidRPr="00004CAC" w:rsidRDefault="00CF4F45" w:rsidP="00CF4F45">
            <w:pPr>
              <w:pStyle w:val="Tabletext"/>
              <w:ind w:left="-57" w:right="-57"/>
              <w:jc w:val="center"/>
              <w:rPr>
                <w:rFonts w:eastAsiaTheme="minorEastAsia"/>
                <w:b/>
                <w:sz w:val="16"/>
                <w:szCs w:val="16"/>
                <w:lang w:val="en-US"/>
              </w:rPr>
            </w:pPr>
            <w:r>
              <w:rPr>
                <w:rFonts w:eastAsiaTheme="minorEastAsia"/>
                <w:b/>
                <w:sz w:val="16"/>
                <w:szCs w:val="16"/>
                <w:lang w:val="en-US"/>
              </w:rPr>
              <w:t>敏感系数</w:t>
            </w:r>
            <w:r w:rsidR="00785AD7" w:rsidRPr="00004CAC">
              <w:rPr>
                <w:rFonts w:eastAsiaTheme="minorEastAsia"/>
                <w:b/>
                <w:i/>
                <w:sz w:val="16"/>
                <w:szCs w:val="16"/>
                <w:lang w:val="en-US"/>
              </w:rPr>
              <w:t>c</w:t>
            </w:r>
            <w:r w:rsidR="00785AD7" w:rsidRPr="00004CAC">
              <w:rPr>
                <w:rFonts w:eastAsiaTheme="minorEastAsia"/>
                <w:b/>
                <w:i/>
                <w:sz w:val="16"/>
                <w:szCs w:val="16"/>
                <w:vertAlign w:val="subscript"/>
                <w:lang w:val="en-US"/>
              </w:rPr>
              <w:t>i</w:t>
            </w:r>
          </w:p>
        </w:tc>
        <w:tc>
          <w:tcPr>
            <w:tcW w:w="992" w:type="dxa"/>
            <w:vMerge w:val="restart"/>
            <w:shd w:val="clear" w:color="auto" w:fill="auto"/>
            <w:vAlign w:val="center"/>
          </w:tcPr>
          <w:p w:rsidR="00785AD7" w:rsidRPr="00004CAC" w:rsidRDefault="00CF4F45" w:rsidP="00CF4F45">
            <w:pPr>
              <w:pStyle w:val="Tabletext"/>
              <w:ind w:left="-57" w:right="-57"/>
              <w:jc w:val="center"/>
              <w:rPr>
                <w:rFonts w:eastAsiaTheme="minorEastAsia"/>
                <w:b/>
                <w:sz w:val="16"/>
                <w:szCs w:val="16"/>
                <w:lang w:val="en-US" w:eastAsia="zh-CN"/>
              </w:rPr>
            </w:pPr>
            <w:r>
              <w:rPr>
                <w:rFonts w:eastAsiaTheme="minorEastAsia"/>
                <w:b/>
                <w:sz w:val="16"/>
                <w:szCs w:val="16"/>
                <w:lang w:val="en-US" w:eastAsia="zh-CN"/>
              </w:rPr>
              <w:t>来源的标准偏差</w:t>
            </w:r>
            <w:r w:rsidR="00785AD7" w:rsidRPr="00004CAC">
              <w:rPr>
                <w:rFonts w:eastAsiaTheme="minorEastAsia"/>
                <w:b/>
                <w:i/>
                <w:sz w:val="16"/>
                <w:szCs w:val="16"/>
                <w:lang w:val="en-US" w:eastAsia="zh-CN"/>
              </w:rPr>
              <w:t>u</w:t>
            </w:r>
            <w:r w:rsidR="00785AD7" w:rsidRPr="00004CAC">
              <w:rPr>
                <w:rFonts w:eastAsiaTheme="minorEastAsia"/>
                <w:b/>
                <w:i/>
                <w:sz w:val="16"/>
                <w:szCs w:val="16"/>
                <w:vertAlign w:val="subscript"/>
                <w:lang w:val="en-US" w:eastAsia="zh-CN"/>
              </w:rPr>
              <w:t>i</w:t>
            </w:r>
            <w:r w:rsidR="002172B0">
              <w:rPr>
                <w:rFonts w:eastAsiaTheme="minorEastAsia"/>
                <w:b/>
                <w:sz w:val="16"/>
                <w:szCs w:val="16"/>
                <w:lang w:val="en-US" w:eastAsia="zh-CN"/>
              </w:rPr>
              <w:t>（</w:t>
            </w:r>
            <w:r w:rsidR="00785AD7" w:rsidRPr="00004CAC">
              <w:rPr>
                <w:rFonts w:eastAsiaTheme="minorEastAsia"/>
                <w:b/>
                <w:i/>
                <w:sz w:val="16"/>
                <w:szCs w:val="16"/>
                <w:lang w:val="en-US" w:eastAsia="zh-CN"/>
              </w:rPr>
              <w:t>a</w:t>
            </w:r>
            <w:r w:rsidR="00785AD7" w:rsidRPr="00004CAC">
              <w:rPr>
                <w:rFonts w:eastAsiaTheme="minorEastAsia"/>
                <w:b/>
                <w:i/>
                <w:sz w:val="16"/>
                <w:szCs w:val="16"/>
                <w:vertAlign w:val="subscript"/>
                <w:lang w:val="en-US" w:eastAsia="zh-CN"/>
              </w:rPr>
              <w:t>x</w:t>
            </w:r>
            <w:r w:rsidR="002172B0">
              <w:rPr>
                <w:rFonts w:eastAsiaTheme="minorEastAsia"/>
                <w:b/>
                <w:sz w:val="16"/>
                <w:szCs w:val="16"/>
                <w:lang w:val="en-US" w:eastAsia="zh-CN"/>
              </w:rPr>
              <w:t>）</w:t>
            </w:r>
            <w:r w:rsidR="00785AD7" w:rsidRPr="00004CAC">
              <w:rPr>
                <w:rFonts w:eastAsiaTheme="minorEastAsia"/>
                <w:b/>
                <w:sz w:val="16"/>
                <w:szCs w:val="16"/>
                <w:lang w:val="en-US" w:eastAsia="zh-CN"/>
              </w:rPr>
              <w:t xml:space="preserve"> </w:t>
            </w:r>
            <w:r w:rsidR="002172B0">
              <w:rPr>
                <w:rFonts w:eastAsiaTheme="minorEastAsia"/>
                <w:b/>
                <w:sz w:val="16"/>
                <w:szCs w:val="16"/>
                <w:lang w:val="en-US" w:eastAsia="zh-CN"/>
              </w:rPr>
              <w:t>（</w:t>
            </w:r>
            <w:r w:rsidR="00785AD7" w:rsidRPr="00004CAC">
              <w:rPr>
                <w:rFonts w:eastAsiaTheme="minorEastAsia"/>
                <w:b/>
                <w:sz w:val="16"/>
                <w:szCs w:val="16"/>
                <w:lang w:val="en-US" w:eastAsia="zh-CN"/>
              </w:rPr>
              <w:t>%</w:t>
            </w:r>
            <w:r w:rsidR="002172B0">
              <w:rPr>
                <w:rFonts w:eastAsiaTheme="minorEastAsia"/>
                <w:b/>
                <w:sz w:val="16"/>
                <w:szCs w:val="16"/>
                <w:lang w:val="en-US" w:eastAsia="zh-CN"/>
              </w:rPr>
              <w:t>）</w:t>
            </w:r>
          </w:p>
        </w:tc>
        <w:tc>
          <w:tcPr>
            <w:tcW w:w="992" w:type="dxa"/>
            <w:vMerge w:val="restart"/>
            <w:shd w:val="clear" w:color="auto" w:fill="auto"/>
            <w:vAlign w:val="center"/>
          </w:tcPr>
          <w:p w:rsidR="00CF4F45" w:rsidRDefault="00CF4F45" w:rsidP="00CF4F45">
            <w:pPr>
              <w:pStyle w:val="Tabletext"/>
              <w:ind w:left="-57" w:right="-57"/>
              <w:jc w:val="center"/>
              <w:rPr>
                <w:rFonts w:eastAsiaTheme="minorEastAsia"/>
                <w:b/>
                <w:sz w:val="16"/>
                <w:szCs w:val="16"/>
                <w:lang w:val="en-US"/>
              </w:rPr>
            </w:pPr>
            <w:r>
              <w:rPr>
                <w:rFonts w:eastAsiaTheme="minorEastAsia"/>
                <w:b/>
                <w:sz w:val="16"/>
                <w:szCs w:val="16"/>
                <w:lang w:val="en-US"/>
              </w:rPr>
              <w:t>自由度</w:t>
            </w:r>
          </w:p>
          <w:p w:rsidR="00785AD7" w:rsidRPr="00004CAC" w:rsidRDefault="00785AD7" w:rsidP="00CF4F45">
            <w:pPr>
              <w:pStyle w:val="Tabletext"/>
              <w:ind w:left="-57" w:right="-57"/>
              <w:jc w:val="center"/>
              <w:rPr>
                <w:rFonts w:eastAsiaTheme="minorEastAsia"/>
                <w:b/>
                <w:sz w:val="16"/>
                <w:szCs w:val="16"/>
                <w:lang w:val="en-US"/>
              </w:rPr>
            </w:pPr>
            <w:r w:rsidRPr="00004CAC">
              <w:rPr>
                <w:rFonts w:eastAsiaTheme="minorEastAsia"/>
                <w:b/>
                <w:i/>
                <w:sz w:val="16"/>
                <w:szCs w:val="16"/>
                <w:lang w:val="en-US"/>
              </w:rPr>
              <w:t>v</w:t>
            </w:r>
            <w:r w:rsidRPr="00004CAC">
              <w:rPr>
                <w:rFonts w:eastAsiaTheme="minorEastAsia"/>
                <w:b/>
                <w:i/>
                <w:sz w:val="16"/>
                <w:szCs w:val="16"/>
                <w:vertAlign w:val="subscript"/>
                <w:lang w:val="en-US"/>
              </w:rPr>
              <w:t>i</w:t>
            </w:r>
            <w:r w:rsidR="00CF4F45">
              <w:rPr>
                <w:rFonts w:eastAsiaTheme="minorEastAsia"/>
                <w:b/>
                <w:sz w:val="16"/>
                <w:szCs w:val="16"/>
                <w:lang w:val="en-US"/>
              </w:rPr>
              <w:t>或</w:t>
            </w:r>
            <w:r w:rsidRPr="00004CAC">
              <w:rPr>
                <w:rFonts w:eastAsiaTheme="minorEastAsia"/>
                <w:b/>
                <w:i/>
                <w:sz w:val="16"/>
                <w:szCs w:val="16"/>
                <w:lang w:val="en-US"/>
              </w:rPr>
              <w:t>v</w:t>
            </w:r>
            <w:r w:rsidRPr="00004CAC">
              <w:rPr>
                <w:rFonts w:eastAsiaTheme="minorEastAsia"/>
                <w:b/>
                <w:i/>
                <w:sz w:val="16"/>
                <w:szCs w:val="16"/>
                <w:vertAlign w:val="subscript"/>
                <w:lang w:val="en-US"/>
              </w:rPr>
              <w:t>eff</w:t>
            </w:r>
          </w:p>
        </w:tc>
      </w:tr>
      <w:tr w:rsidR="00785AD7" w:rsidRPr="00004CAC" w:rsidTr="00B8333B">
        <w:trPr>
          <w:jc w:val="center"/>
        </w:trPr>
        <w:tc>
          <w:tcPr>
            <w:tcW w:w="852" w:type="dxa"/>
            <w:vMerge/>
            <w:shd w:val="clear" w:color="auto" w:fill="auto"/>
            <w:vAlign w:val="center"/>
          </w:tcPr>
          <w:p w:rsidR="00785AD7" w:rsidRPr="00004CAC" w:rsidRDefault="00785AD7" w:rsidP="00B8333B">
            <w:pPr>
              <w:pStyle w:val="Tabletext"/>
              <w:jc w:val="center"/>
              <w:rPr>
                <w:rFonts w:eastAsiaTheme="minorEastAsia"/>
                <w:b/>
                <w:sz w:val="16"/>
                <w:szCs w:val="16"/>
                <w:lang w:val="en-US"/>
              </w:rPr>
            </w:pPr>
          </w:p>
        </w:tc>
        <w:tc>
          <w:tcPr>
            <w:tcW w:w="2693" w:type="dxa"/>
            <w:vMerge/>
            <w:shd w:val="clear" w:color="auto" w:fill="auto"/>
            <w:vAlign w:val="center"/>
          </w:tcPr>
          <w:p w:rsidR="00785AD7" w:rsidRPr="00004CAC" w:rsidRDefault="00785AD7" w:rsidP="00B8333B">
            <w:pPr>
              <w:pStyle w:val="Tabletext"/>
              <w:rPr>
                <w:rFonts w:eastAsiaTheme="minorEastAsia"/>
                <w:b/>
                <w:sz w:val="16"/>
                <w:szCs w:val="16"/>
                <w:lang w:val="en-US"/>
              </w:rPr>
            </w:pPr>
          </w:p>
        </w:tc>
        <w:tc>
          <w:tcPr>
            <w:tcW w:w="567" w:type="dxa"/>
            <w:shd w:val="clear" w:color="auto" w:fill="auto"/>
            <w:vAlign w:val="center"/>
          </w:tcPr>
          <w:p w:rsidR="00785AD7" w:rsidRPr="00004CAC" w:rsidRDefault="002D2B12" w:rsidP="009B3295">
            <w:pPr>
              <w:pStyle w:val="Tabletext"/>
              <w:ind w:left="-68" w:right="-68"/>
              <w:jc w:val="center"/>
              <w:rPr>
                <w:rFonts w:eastAsiaTheme="minorEastAsia"/>
                <w:b/>
                <w:sz w:val="16"/>
                <w:szCs w:val="16"/>
                <w:lang w:val="en-US"/>
              </w:rPr>
            </w:pPr>
            <w:r w:rsidRPr="00DE1A20">
              <w:rPr>
                <w:rFonts w:eastAsia="MS Mincho"/>
                <w:b/>
                <w:sz w:val="16"/>
                <w:szCs w:val="16"/>
                <w:lang w:val="en-US"/>
              </w:rPr>
              <w:t>(</w:t>
            </w:r>
            <w:r w:rsidRPr="00DE1A20">
              <w:rPr>
                <w:rFonts w:eastAsia="MS Mincho"/>
                <w:b/>
                <w:sz w:val="16"/>
                <w:szCs w:val="16"/>
                <w:lang w:val="en-US"/>
              </w:rPr>
              <w:sym w:font="Symbol" w:char="F0B1"/>
            </w:r>
            <w:r w:rsidRPr="00DE1A20">
              <w:rPr>
                <w:rFonts w:eastAsia="MS Mincho"/>
                <w:b/>
                <w:sz w:val="16"/>
                <w:szCs w:val="16"/>
                <w:lang w:val="en-US"/>
              </w:rPr>
              <w:t>dB)</w:t>
            </w:r>
          </w:p>
        </w:tc>
        <w:tc>
          <w:tcPr>
            <w:tcW w:w="567" w:type="dxa"/>
            <w:shd w:val="clear" w:color="auto" w:fill="auto"/>
            <w:vAlign w:val="center"/>
          </w:tcPr>
          <w:p w:rsidR="00785AD7" w:rsidRPr="00004CAC" w:rsidRDefault="002D2B12" w:rsidP="00B8333B">
            <w:pPr>
              <w:pStyle w:val="Tabletext"/>
              <w:ind w:left="-57" w:right="-57"/>
              <w:jc w:val="center"/>
              <w:rPr>
                <w:rFonts w:eastAsiaTheme="minorEastAsia"/>
                <w:b/>
                <w:sz w:val="16"/>
                <w:szCs w:val="16"/>
                <w:lang w:val="en-US"/>
              </w:rPr>
            </w:pPr>
            <w:r w:rsidRPr="00DE1A20">
              <w:rPr>
                <w:rFonts w:eastAsia="MS Mincho"/>
                <w:b/>
                <w:sz w:val="16"/>
                <w:szCs w:val="16"/>
                <w:lang w:val="en-US"/>
              </w:rPr>
              <w:t>(%)</w:t>
            </w:r>
          </w:p>
        </w:tc>
        <w:tc>
          <w:tcPr>
            <w:tcW w:w="992" w:type="dxa"/>
            <w:vMerge/>
            <w:shd w:val="clear" w:color="auto" w:fill="auto"/>
            <w:vAlign w:val="center"/>
          </w:tcPr>
          <w:p w:rsidR="00785AD7" w:rsidRPr="00004CAC" w:rsidRDefault="00785AD7" w:rsidP="00B8333B">
            <w:pPr>
              <w:pStyle w:val="Tabletext"/>
              <w:jc w:val="center"/>
              <w:rPr>
                <w:rFonts w:eastAsiaTheme="minorEastAsia"/>
                <w:b/>
                <w:sz w:val="16"/>
                <w:szCs w:val="16"/>
                <w:lang w:val="en-US"/>
              </w:rPr>
            </w:pPr>
          </w:p>
        </w:tc>
        <w:tc>
          <w:tcPr>
            <w:tcW w:w="992" w:type="dxa"/>
            <w:vMerge/>
            <w:shd w:val="clear" w:color="auto" w:fill="auto"/>
            <w:vAlign w:val="center"/>
          </w:tcPr>
          <w:p w:rsidR="00785AD7" w:rsidRPr="00004CAC" w:rsidRDefault="00785AD7" w:rsidP="00B8333B">
            <w:pPr>
              <w:pStyle w:val="Tabletext"/>
              <w:jc w:val="center"/>
              <w:rPr>
                <w:rFonts w:eastAsiaTheme="minorEastAsia"/>
                <w:b/>
                <w:sz w:val="16"/>
                <w:szCs w:val="16"/>
                <w:lang w:val="en-US"/>
              </w:rPr>
            </w:pPr>
          </w:p>
        </w:tc>
        <w:tc>
          <w:tcPr>
            <w:tcW w:w="992" w:type="dxa"/>
            <w:vMerge/>
            <w:shd w:val="clear" w:color="auto" w:fill="auto"/>
            <w:vAlign w:val="center"/>
          </w:tcPr>
          <w:p w:rsidR="00785AD7" w:rsidRPr="00004CAC" w:rsidRDefault="00785AD7" w:rsidP="00B8333B">
            <w:pPr>
              <w:pStyle w:val="Tabletext"/>
              <w:jc w:val="center"/>
              <w:rPr>
                <w:rFonts w:eastAsiaTheme="minorEastAsia"/>
                <w:b/>
                <w:sz w:val="16"/>
                <w:szCs w:val="16"/>
                <w:lang w:val="en-US"/>
              </w:rPr>
            </w:pPr>
          </w:p>
        </w:tc>
        <w:tc>
          <w:tcPr>
            <w:tcW w:w="992" w:type="dxa"/>
            <w:vMerge/>
            <w:shd w:val="clear" w:color="auto" w:fill="auto"/>
            <w:vAlign w:val="center"/>
          </w:tcPr>
          <w:p w:rsidR="00785AD7" w:rsidRPr="00004CAC" w:rsidRDefault="00785AD7" w:rsidP="00B8333B">
            <w:pPr>
              <w:pStyle w:val="Tabletext"/>
              <w:jc w:val="center"/>
              <w:rPr>
                <w:rFonts w:eastAsiaTheme="minorEastAsia"/>
                <w:b/>
                <w:sz w:val="16"/>
                <w:szCs w:val="16"/>
                <w:lang w:val="en-US"/>
              </w:rPr>
            </w:pPr>
          </w:p>
        </w:tc>
        <w:tc>
          <w:tcPr>
            <w:tcW w:w="992" w:type="dxa"/>
            <w:vMerge/>
            <w:shd w:val="clear" w:color="auto" w:fill="auto"/>
            <w:vAlign w:val="center"/>
          </w:tcPr>
          <w:p w:rsidR="00785AD7" w:rsidRPr="00004CAC" w:rsidRDefault="00785AD7" w:rsidP="00B8333B">
            <w:pPr>
              <w:pStyle w:val="Tabletext"/>
              <w:jc w:val="center"/>
              <w:rPr>
                <w:rFonts w:eastAsiaTheme="minorEastAsia"/>
                <w:b/>
                <w:sz w:val="16"/>
                <w:szCs w:val="16"/>
                <w:lang w:val="en-US"/>
              </w:rPr>
            </w:pPr>
          </w:p>
        </w:tc>
      </w:tr>
      <w:tr w:rsidR="00785AD7" w:rsidRPr="00004CAC" w:rsidTr="00B8333B">
        <w:trPr>
          <w:jc w:val="center"/>
        </w:trPr>
        <w:tc>
          <w:tcPr>
            <w:tcW w:w="9639" w:type="dxa"/>
            <w:gridSpan w:val="9"/>
            <w:shd w:val="clear" w:color="auto" w:fill="auto"/>
          </w:tcPr>
          <w:p w:rsidR="00785AD7" w:rsidRPr="00004CAC" w:rsidRDefault="00CF4F45" w:rsidP="00B8333B">
            <w:pPr>
              <w:pStyle w:val="Tabletext"/>
              <w:rPr>
                <w:rFonts w:eastAsiaTheme="minorEastAsia"/>
                <w:b/>
                <w:sz w:val="16"/>
                <w:szCs w:val="16"/>
                <w:lang w:val="en-US"/>
              </w:rPr>
            </w:pPr>
            <w:r>
              <w:rPr>
                <w:rFonts w:eastAsiaTheme="minorEastAsia"/>
                <w:b/>
                <w:sz w:val="16"/>
                <w:szCs w:val="16"/>
                <w:lang w:val="en-US"/>
              </w:rPr>
              <w:t>光速</w:t>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c</w:t>
            </w:r>
          </w:p>
        </w:tc>
        <w:tc>
          <w:tcPr>
            <w:tcW w:w="2693" w:type="dxa"/>
            <w:shd w:val="clear" w:color="auto" w:fill="auto"/>
          </w:tcPr>
          <w:p w:rsidR="00785AD7" w:rsidRPr="00004CAC" w:rsidRDefault="00CF4F45" w:rsidP="00CF4F45">
            <w:pPr>
              <w:pStyle w:val="Tabletext"/>
              <w:rPr>
                <w:rFonts w:eastAsiaTheme="minorEastAsia"/>
                <w:sz w:val="16"/>
                <w:szCs w:val="16"/>
                <w:lang w:val="en-US"/>
              </w:rPr>
            </w:pPr>
            <w:r>
              <w:rPr>
                <w:rFonts w:eastAsiaTheme="minorEastAsia"/>
                <w:sz w:val="16"/>
                <w:szCs w:val="16"/>
                <w:lang w:val="en-US"/>
              </w:rPr>
              <w:t>光速</w:t>
            </w:r>
          </w:p>
        </w:tc>
        <w:tc>
          <w:tcPr>
            <w:tcW w:w="1134" w:type="dxa"/>
            <w:gridSpan w:val="2"/>
            <w:shd w:val="clear" w:color="auto" w:fill="auto"/>
          </w:tcPr>
          <w:p w:rsidR="00785AD7" w:rsidRPr="00004CAC" w:rsidRDefault="00CF4F45" w:rsidP="00CF4F45">
            <w:pPr>
              <w:pStyle w:val="Tabletext"/>
              <w:ind w:left="-57" w:right="-57"/>
              <w:jc w:val="center"/>
              <w:rPr>
                <w:rFonts w:eastAsiaTheme="minorEastAsia"/>
                <w:sz w:val="16"/>
                <w:szCs w:val="16"/>
                <w:lang w:val="en-US"/>
              </w:rPr>
            </w:pPr>
            <w:r>
              <w:rPr>
                <w:rFonts w:eastAsiaTheme="minorEastAsia"/>
                <w:sz w:val="16"/>
                <w:szCs w:val="16"/>
                <w:lang w:val="en-US"/>
              </w:rPr>
              <w:t>零</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p>
        </w:tc>
      </w:tr>
      <w:tr w:rsidR="00785AD7" w:rsidRPr="00004CAC" w:rsidTr="00B8333B">
        <w:trPr>
          <w:jc w:val="center"/>
        </w:trPr>
        <w:tc>
          <w:tcPr>
            <w:tcW w:w="9639" w:type="dxa"/>
            <w:gridSpan w:val="9"/>
            <w:shd w:val="clear" w:color="auto" w:fill="auto"/>
          </w:tcPr>
          <w:p w:rsidR="00785AD7" w:rsidRPr="00004CAC" w:rsidRDefault="00CF4F45" w:rsidP="00B8333B">
            <w:pPr>
              <w:pStyle w:val="Tabletext"/>
              <w:rPr>
                <w:rFonts w:eastAsiaTheme="minorEastAsia"/>
                <w:b/>
                <w:sz w:val="16"/>
                <w:szCs w:val="16"/>
                <w:lang w:val="en-US"/>
              </w:rPr>
            </w:pPr>
            <w:r>
              <w:rPr>
                <w:rFonts w:eastAsiaTheme="minorEastAsia"/>
                <w:b/>
                <w:sz w:val="16"/>
                <w:szCs w:val="16"/>
                <w:lang w:val="en-US"/>
              </w:rPr>
              <w:t>频率</w:t>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f</w:t>
            </w:r>
          </w:p>
        </w:tc>
        <w:tc>
          <w:tcPr>
            <w:tcW w:w="2693" w:type="dxa"/>
            <w:shd w:val="clear" w:color="auto" w:fill="auto"/>
          </w:tcPr>
          <w:p w:rsidR="00785AD7" w:rsidRPr="00004CAC" w:rsidRDefault="00CF4F45" w:rsidP="00CF4F45">
            <w:pPr>
              <w:pStyle w:val="Tabletext"/>
              <w:rPr>
                <w:rFonts w:eastAsiaTheme="minorEastAsia"/>
                <w:sz w:val="16"/>
                <w:szCs w:val="16"/>
                <w:lang w:val="en-US"/>
              </w:rPr>
            </w:pPr>
            <w:r>
              <w:rPr>
                <w:rFonts w:eastAsiaTheme="minorEastAsia"/>
                <w:sz w:val="16"/>
                <w:szCs w:val="16"/>
                <w:lang w:val="en-US"/>
              </w:rPr>
              <w:t>射频频率</w:t>
            </w:r>
          </w:p>
        </w:tc>
        <w:tc>
          <w:tcPr>
            <w:tcW w:w="567" w:type="dxa"/>
            <w:shd w:val="clear" w:color="auto" w:fill="auto"/>
          </w:tcPr>
          <w:p w:rsidR="00785AD7" w:rsidRPr="00004CAC" w:rsidRDefault="00785AD7" w:rsidP="00B8333B">
            <w:pPr>
              <w:pStyle w:val="Tabletext"/>
              <w:ind w:left="-68" w:right="-68"/>
              <w:jc w:val="center"/>
              <w:rPr>
                <w:rFonts w:eastAsiaTheme="minorEastAsia"/>
                <w:sz w:val="16"/>
                <w:szCs w:val="16"/>
                <w:lang w:val="en-US"/>
              </w:rPr>
            </w:pPr>
          </w:p>
        </w:tc>
        <w:tc>
          <w:tcPr>
            <w:tcW w:w="567" w:type="dxa"/>
            <w:shd w:val="clear" w:color="auto" w:fill="auto"/>
          </w:tcPr>
          <w:p w:rsidR="00785AD7" w:rsidRPr="00004CAC" w:rsidRDefault="00785AD7" w:rsidP="00B8333B">
            <w:pPr>
              <w:pStyle w:val="Tabletext"/>
              <w:ind w:left="-57" w:right="-57"/>
              <w:jc w:val="center"/>
              <w:rPr>
                <w:rFonts w:eastAsiaTheme="minorEastAsia"/>
                <w:sz w:val="16"/>
                <w:szCs w:val="16"/>
                <w:lang w:val="en-US"/>
              </w:rPr>
            </w:pPr>
            <w:r w:rsidRPr="00004CAC">
              <w:rPr>
                <w:rFonts w:eastAsiaTheme="minorEastAsia"/>
                <w:sz w:val="16"/>
                <w:szCs w:val="16"/>
                <w:lang w:val="en-US"/>
              </w:rPr>
              <w:t>0.1</w:t>
            </w:r>
          </w:p>
        </w:tc>
        <w:tc>
          <w:tcPr>
            <w:tcW w:w="992" w:type="dxa"/>
            <w:shd w:val="clear" w:color="auto" w:fill="auto"/>
          </w:tcPr>
          <w:p w:rsidR="00785AD7" w:rsidRPr="00004CAC" w:rsidRDefault="00CF4F45" w:rsidP="00CF4F45">
            <w:pPr>
              <w:pStyle w:val="Tabletext"/>
              <w:jc w:val="center"/>
              <w:rPr>
                <w:rFonts w:eastAsiaTheme="minorEastAsia"/>
                <w:sz w:val="16"/>
                <w:szCs w:val="16"/>
                <w:lang w:val="en-US"/>
              </w:rPr>
            </w:pPr>
            <w:r>
              <w:rPr>
                <w:rFonts w:eastAsiaTheme="minorEastAsia"/>
                <w:sz w:val="16"/>
                <w:szCs w:val="16"/>
                <w:lang w:val="en-US"/>
              </w:rPr>
              <w:t>均匀分布</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1.7321</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2</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0.1</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785AD7" w:rsidRPr="00004CAC" w:rsidTr="00B8333B">
        <w:trPr>
          <w:jc w:val="center"/>
        </w:trPr>
        <w:tc>
          <w:tcPr>
            <w:tcW w:w="9639" w:type="dxa"/>
            <w:gridSpan w:val="9"/>
            <w:shd w:val="clear" w:color="auto" w:fill="auto"/>
          </w:tcPr>
          <w:p w:rsidR="00785AD7" w:rsidRPr="00004CAC" w:rsidRDefault="00CF4F45" w:rsidP="00B8333B">
            <w:pPr>
              <w:pStyle w:val="Tabletext"/>
              <w:rPr>
                <w:rFonts w:eastAsiaTheme="minorEastAsia"/>
                <w:b/>
                <w:sz w:val="16"/>
                <w:szCs w:val="16"/>
                <w:lang w:val="en-US"/>
              </w:rPr>
            </w:pPr>
            <w:r>
              <w:rPr>
                <w:rFonts w:eastAsiaTheme="minorEastAsia"/>
                <w:b/>
                <w:sz w:val="16"/>
                <w:szCs w:val="16"/>
                <w:lang w:val="en-US"/>
              </w:rPr>
              <w:t>距离</w:t>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R</w:t>
            </w:r>
          </w:p>
        </w:tc>
        <w:tc>
          <w:tcPr>
            <w:tcW w:w="2693" w:type="dxa"/>
            <w:shd w:val="clear" w:color="auto" w:fill="auto"/>
          </w:tcPr>
          <w:p w:rsidR="00785AD7" w:rsidRPr="00004CAC" w:rsidRDefault="00CF4F45" w:rsidP="00CF4F45">
            <w:pPr>
              <w:pStyle w:val="Tabletext"/>
              <w:jc w:val="left"/>
              <w:rPr>
                <w:rFonts w:eastAsiaTheme="minorEastAsia"/>
                <w:sz w:val="16"/>
                <w:szCs w:val="16"/>
                <w:lang w:val="en-US" w:eastAsia="zh-CN"/>
              </w:rPr>
            </w:pPr>
            <w:r>
              <w:rPr>
                <w:rFonts w:eastAsiaTheme="minorEastAsia"/>
                <w:sz w:val="16"/>
                <w:szCs w:val="16"/>
                <w:lang w:val="en-US" w:eastAsia="zh-CN"/>
              </w:rPr>
              <w:t>发射与接收天线之间的距离</w:t>
            </w:r>
          </w:p>
        </w:tc>
        <w:tc>
          <w:tcPr>
            <w:tcW w:w="567" w:type="dxa"/>
            <w:shd w:val="clear" w:color="auto" w:fill="auto"/>
          </w:tcPr>
          <w:p w:rsidR="00785AD7" w:rsidRPr="00004CAC" w:rsidRDefault="00785AD7" w:rsidP="00B8333B">
            <w:pPr>
              <w:pStyle w:val="Tabletext"/>
              <w:ind w:left="-68" w:right="-68"/>
              <w:jc w:val="center"/>
              <w:rPr>
                <w:rFonts w:eastAsiaTheme="minorEastAsia"/>
                <w:sz w:val="16"/>
                <w:szCs w:val="16"/>
                <w:lang w:val="en-US" w:eastAsia="zh-CN"/>
              </w:rPr>
            </w:pPr>
          </w:p>
        </w:tc>
        <w:tc>
          <w:tcPr>
            <w:tcW w:w="567" w:type="dxa"/>
            <w:shd w:val="clear" w:color="auto" w:fill="auto"/>
          </w:tcPr>
          <w:p w:rsidR="00785AD7" w:rsidRPr="00004CAC" w:rsidRDefault="00785AD7" w:rsidP="00B8333B">
            <w:pPr>
              <w:pStyle w:val="Tabletext"/>
              <w:ind w:left="-57" w:right="-57"/>
              <w:jc w:val="center"/>
              <w:rPr>
                <w:rFonts w:eastAsiaTheme="minorEastAsia"/>
                <w:sz w:val="16"/>
                <w:szCs w:val="16"/>
                <w:lang w:val="en-US"/>
              </w:rPr>
            </w:pPr>
            <w:r w:rsidRPr="00004CAC">
              <w:rPr>
                <w:rFonts w:eastAsiaTheme="minorEastAsia"/>
                <w:sz w:val="16"/>
                <w:szCs w:val="16"/>
                <w:lang w:val="en-US"/>
              </w:rPr>
              <w:t>0.6</w:t>
            </w:r>
          </w:p>
        </w:tc>
        <w:tc>
          <w:tcPr>
            <w:tcW w:w="992" w:type="dxa"/>
            <w:shd w:val="clear" w:color="auto" w:fill="auto"/>
          </w:tcPr>
          <w:p w:rsidR="00785AD7" w:rsidRPr="00004CAC" w:rsidRDefault="00CF4F45" w:rsidP="00B8333B">
            <w:pPr>
              <w:pStyle w:val="Tabletext"/>
              <w:jc w:val="center"/>
              <w:rPr>
                <w:rFonts w:eastAsiaTheme="minorEastAsia"/>
                <w:sz w:val="16"/>
                <w:szCs w:val="16"/>
                <w:lang w:val="en-US"/>
              </w:rPr>
            </w:pPr>
            <w:r>
              <w:rPr>
                <w:rFonts w:eastAsiaTheme="minorEastAsia"/>
                <w:sz w:val="16"/>
                <w:szCs w:val="16"/>
                <w:lang w:val="en-US"/>
              </w:rPr>
              <w:t>正态分布</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2</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2</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0.6</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785AD7" w:rsidRPr="00004CAC" w:rsidTr="00B8333B">
        <w:trPr>
          <w:jc w:val="center"/>
        </w:trPr>
        <w:tc>
          <w:tcPr>
            <w:tcW w:w="9639" w:type="dxa"/>
            <w:gridSpan w:val="9"/>
            <w:shd w:val="clear" w:color="auto" w:fill="auto"/>
          </w:tcPr>
          <w:p w:rsidR="00785AD7" w:rsidRPr="00004CAC" w:rsidRDefault="003D1629" w:rsidP="00B8333B">
            <w:pPr>
              <w:pStyle w:val="Tabletext"/>
              <w:rPr>
                <w:rFonts w:eastAsiaTheme="minorEastAsia"/>
                <w:b/>
                <w:sz w:val="16"/>
                <w:szCs w:val="16"/>
                <w:lang w:val="en-US"/>
              </w:rPr>
            </w:pPr>
            <w:r>
              <w:rPr>
                <w:rFonts w:eastAsiaTheme="minorEastAsia"/>
                <w:b/>
                <w:sz w:val="16"/>
                <w:szCs w:val="16"/>
                <w:lang w:val="en-US"/>
              </w:rPr>
              <w:t>天线增益</w:t>
            </w:r>
            <w:r>
              <w:rPr>
                <w:rFonts w:eastAsiaTheme="minorEastAsia"/>
                <w:b/>
                <w:sz w:val="16"/>
                <w:szCs w:val="16"/>
                <w:lang w:val="en-US"/>
              </w:rPr>
              <w:softHyphen/>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g</w:t>
            </w:r>
            <w:r w:rsidRPr="00004CAC">
              <w:rPr>
                <w:rFonts w:eastAsiaTheme="minorEastAsia"/>
                <w:i/>
                <w:position w:val="-6"/>
                <w:sz w:val="16"/>
                <w:szCs w:val="16"/>
                <w:vertAlign w:val="subscript"/>
                <w:lang w:val="en-US"/>
              </w:rPr>
              <w:t>M-CAL</w:t>
            </w:r>
          </w:p>
        </w:tc>
        <w:tc>
          <w:tcPr>
            <w:tcW w:w="2693" w:type="dxa"/>
            <w:shd w:val="clear" w:color="auto" w:fill="auto"/>
          </w:tcPr>
          <w:p w:rsidR="00785AD7" w:rsidRPr="00004CAC" w:rsidRDefault="003D1629" w:rsidP="003D1629">
            <w:pPr>
              <w:pStyle w:val="Tabletext"/>
              <w:rPr>
                <w:rFonts w:eastAsiaTheme="minorEastAsia"/>
                <w:sz w:val="16"/>
                <w:szCs w:val="16"/>
                <w:lang w:val="en-US"/>
              </w:rPr>
            </w:pPr>
            <w:r>
              <w:rPr>
                <w:rFonts w:eastAsiaTheme="minorEastAsia"/>
                <w:sz w:val="16"/>
                <w:szCs w:val="16"/>
                <w:lang w:val="en-US"/>
              </w:rPr>
              <w:t>天线增益校准</w:t>
            </w:r>
          </w:p>
        </w:tc>
        <w:tc>
          <w:tcPr>
            <w:tcW w:w="567" w:type="dxa"/>
            <w:shd w:val="clear" w:color="auto" w:fill="auto"/>
          </w:tcPr>
          <w:p w:rsidR="00785AD7" w:rsidRPr="00004CAC" w:rsidRDefault="00785AD7" w:rsidP="00B8333B">
            <w:pPr>
              <w:pStyle w:val="Tabletext"/>
              <w:ind w:left="-68" w:right="-68"/>
              <w:jc w:val="center"/>
              <w:rPr>
                <w:rFonts w:eastAsiaTheme="minorEastAsia"/>
                <w:sz w:val="16"/>
                <w:szCs w:val="16"/>
                <w:lang w:val="en-US"/>
              </w:rPr>
            </w:pPr>
            <w:r w:rsidRPr="00004CAC">
              <w:rPr>
                <w:rFonts w:eastAsiaTheme="minorEastAsia"/>
                <w:sz w:val="16"/>
                <w:szCs w:val="16"/>
                <w:lang w:val="en-US"/>
              </w:rPr>
              <w:t>1.0</w:t>
            </w:r>
          </w:p>
        </w:tc>
        <w:tc>
          <w:tcPr>
            <w:tcW w:w="567" w:type="dxa"/>
            <w:shd w:val="clear" w:color="auto" w:fill="auto"/>
          </w:tcPr>
          <w:p w:rsidR="00785AD7" w:rsidRPr="00004CAC" w:rsidRDefault="00785AD7" w:rsidP="00B8333B">
            <w:pPr>
              <w:pStyle w:val="Tabletext"/>
              <w:ind w:left="-57" w:right="-57"/>
              <w:jc w:val="center"/>
              <w:rPr>
                <w:rFonts w:eastAsiaTheme="minorEastAsia"/>
                <w:sz w:val="16"/>
                <w:szCs w:val="16"/>
                <w:lang w:val="en-US"/>
              </w:rPr>
            </w:pPr>
            <w:r w:rsidRPr="00004CAC">
              <w:rPr>
                <w:rFonts w:eastAsiaTheme="minorEastAsia"/>
                <w:sz w:val="16"/>
                <w:szCs w:val="16"/>
                <w:lang w:val="en-US"/>
              </w:rPr>
              <w:t>26</w:t>
            </w:r>
          </w:p>
        </w:tc>
        <w:tc>
          <w:tcPr>
            <w:tcW w:w="992" w:type="dxa"/>
            <w:shd w:val="clear" w:color="auto" w:fill="auto"/>
          </w:tcPr>
          <w:p w:rsidR="00785AD7" w:rsidRPr="00004CAC" w:rsidRDefault="00CF4F45" w:rsidP="00B8333B">
            <w:pPr>
              <w:pStyle w:val="Tabletext"/>
              <w:jc w:val="center"/>
              <w:rPr>
                <w:rFonts w:eastAsiaTheme="minorEastAsia"/>
                <w:sz w:val="16"/>
                <w:szCs w:val="16"/>
                <w:lang w:val="en-US"/>
              </w:rPr>
            </w:pPr>
            <w:r>
              <w:rPr>
                <w:rFonts w:eastAsiaTheme="minorEastAsia"/>
                <w:sz w:val="16"/>
                <w:szCs w:val="16"/>
                <w:lang w:val="en-US"/>
              </w:rPr>
              <w:t>正态分布</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2</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12.9</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CF4F45" w:rsidRPr="00004CAC" w:rsidTr="00B8333B">
        <w:trPr>
          <w:jc w:val="center"/>
        </w:trPr>
        <w:tc>
          <w:tcPr>
            <w:tcW w:w="852" w:type="dxa"/>
            <w:shd w:val="clear" w:color="auto" w:fill="auto"/>
          </w:tcPr>
          <w:p w:rsidR="00CF4F45" w:rsidRPr="00004CAC" w:rsidRDefault="00CF4F45" w:rsidP="00CF4F45">
            <w:pPr>
              <w:pStyle w:val="Tabletext"/>
              <w:jc w:val="center"/>
              <w:rPr>
                <w:rFonts w:eastAsiaTheme="minorEastAsia"/>
                <w:i/>
                <w:sz w:val="16"/>
                <w:szCs w:val="16"/>
                <w:lang w:val="en-US"/>
              </w:rPr>
            </w:pPr>
            <w:r w:rsidRPr="00004CAC">
              <w:rPr>
                <w:rFonts w:eastAsiaTheme="minorEastAsia"/>
                <w:i/>
                <w:sz w:val="16"/>
                <w:szCs w:val="16"/>
                <w:lang w:val="en-US"/>
              </w:rPr>
              <w:t>a</w:t>
            </w:r>
            <w:r w:rsidRPr="00004CAC">
              <w:rPr>
                <w:rFonts w:eastAsiaTheme="minorEastAsia"/>
                <w:i/>
                <w:position w:val="-6"/>
                <w:sz w:val="16"/>
                <w:szCs w:val="16"/>
                <w:vertAlign w:val="subscript"/>
                <w:lang w:val="en-US"/>
              </w:rPr>
              <w:t>HOR</w:t>
            </w:r>
          </w:p>
        </w:tc>
        <w:tc>
          <w:tcPr>
            <w:tcW w:w="2693" w:type="dxa"/>
            <w:shd w:val="clear" w:color="auto" w:fill="auto"/>
          </w:tcPr>
          <w:p w:rsidR="00CF4F45" w:rsidRPr="00004CAC" w:rsidRDefault="003D1629" w:rsidP="003D1629">
            <w:pPr>
              <w:pStyle w:val="Tabletext"/>
              <w:rPr>
                <w:rFonts w:eastAsiaTheme="minorEastAsia"/>
                <w:sz w:val="16"/>
                <w:szCs w:val="16"/>
                <w:lang w:val="en-US"/>
              </w:rPr>
            </w:pPr>
            <w:r>
              <w:rPr>
                <w:rFonts w:eastAsiaTheme="minorEastAsia"/>
                <w:sz w:val="16"/>
                <w:szCs w:val="16"/>
                <w:lang w:val="en-US"/>
              </w:rPr>
              <w:t>水平未对准</w:t>
            </w:r>
          </w:p>
        </w:tc>
        <w:tc>
          <w:tcPr>
            <w:tcW w:w="567" w:type="dxa"/>
            <w:shd w:val="clear" w:color="auto" w:fill="auto"/>
          </w:tcPr>
          <w:p w:rsidR="00CF4F45" w:rsidRPr="00004CAC" w:rsidRDefault="00CF4F45" w:rsidP="00CF4F45">
            <w:pPr>
              <w:pStyle w:val="Tabletext"/>
              <w:ind w:left="-68" w:right="-68"/>
              <w:jc w:val="center"/>
              <w:rPr>
                <w:rFonts w:eastAsiaTheme="minorEastAsia"/>
                <w:sz w:val="16"/>
                <w:szCs w:val="16"/>
                <w:lang w:val="en-US"/>
              </w:rPr>
            </w:pPr>
            <w:r w:rsidRPr="00004CAC">
              <w:rPr>
                <w:rFonts w:eastAsiaTheme="minorEastAsia"/>
                <w:sz w:val="16"/>
                <w:szCs w:val="16"/>
                <w:lang w:val="en-US"/>
              </w:rPr>
              <w:t>0.2</w:t>
            </w:r>
          </w:p>
        </w:tc>
        <w:tc>
          <w:tcPr>
            <w:tcW w:w="567" w:type="dxa"/>
            <w:shd w:val="clear" w:color="auto" w:fill="auto"/>
          </w:tcPr>
          <w:p w:rsidR="00CF4F45" w:rsidRPr="00004CAC" w:rsidRDefault="00CF4F45" w:rsidP="00CF4F45">
            <w:pPr>
              <w:pStyle w:val="Tabletext"/>
              <w:ind w:left="-57" w:right="-57"/>
              <w:jc w:val="center"/>
              <w:rPr>
                <w:rFonts w:eastAsiaTheme="minorEastAsia"/>
                <w:sz w:val="16"/>
                <w:szCs w:val="16"/>
                <w:lang w:val="en-US"/>
              </w:rPr>
            </w:pPr>
            <w:r w:rsidRPr="00004CAC">
              <w:rPr>
                <w:rFonts w:eastAsiaTheme="minorEastAsia"/>
                <w:sz w:val="16"/>
                <w:szCs w:val="16"/>
                <w:lang w:val="en-US"/>
              </w:rPr>
              <w:t>4.7</w:t>
            </w:r>
          </w:p>
        </w:tc>
        <w:tc>
          <w:tcPr>
            <w:tcW w:w="992" w:type="dxa"/>
            <w:shd w:val="clear" w:color="auto" w:fill="auto"/>
          </w:tcPr>
          <w:p w:rsidR="00CF4F45" w:rsidRDefault="00CF4F45" w:rsidP="00CF4F45">
            <w:r w:rsidRPr="008E3876">
              <w:rPr>
                <w:rFonts w:eastAsiaTheme="minorEastAsia"/>
                <w:sz w:val="16"/>
                <w:szCs w:val="16"/>
                <w:lang w:val="en-US"/>
              </w:rPr>
              <w:t>均匀分布</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t>1.7321</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t>1</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t>2.7</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CF4F45" w:rsidRPr="00004CAC" w:rsidTr="00B8333B">
        <w:trPr>
          <w:jc w:val="center"/>
        </w:trPr>
        <w:tc>
          <w:tcPr>
            <w:tcW w:w="852" w:type="dxa"/>
            <w:shd w:val="clear" w:color="auto" w:fill="auto"/>
          </w:tcPr>
          <w:p w:rsidR="00CF4F45" w:rsidRPr="00004CAC" w:rsidRDefault="00CF4F45" w:rsidP="00CF4F45">
            <w:pPr>
              <w:pStyle w:val="Tabletext"/>
              <w:jc w:val="center"/>
              <w:rPr>
                <w:rFonts w:eastAsiaTheme="minorEastAsia"/>
                <w:i/>
                <w:sz w:val="16"/>
                <w:szCs w:val="16"/>
                <w:lang w:val="en-US"/>
              </w:rPr>
            </w:pPr>
            <w:r w:rsidRPr="00004CAC">
              <w:rPr>
                <w:rFonts w:eastAsiaTheme="minorEastAsia"/>
                <w:i/>
                <w:sz w:val="16"/>
                <w:szCs w:val="16"/>
                <w:lang w:val="en-US"/>
              </w:rPr>
              <w:t>a</w:t>
            </w:r>
            <w:r w:rsidRPr="00004CAC">
              <w:rPr>
                <w:rFonts w:eastAsiaTheme="minorEastAsia"/>
                <w:i/>
                <w:position w:val="-6"/>
                <w:sz w:val="16"/>
                <w:szCs w:val="16"/>
                <w:vertAlign w:val="subscript"/>
                <w:lang w:val="en-US"/>
              </w:rPr>
              <w:t>VERT</w:t>
            </w:r>
          </w:p>
        </w:tc>
        <w:tc>
          <w:tcPr>
            <w:tcW w:w="2693" w:type="dxa"/>
            <w:shd w:val="clear" w:color="auto" w:fill="auto"/>
          </w:tcPr>
          <w:p w:rsidR="00CF4F45" w:rsidRPr="00004CAC" w:rsidRDefault="003D1629" w:rsidP="003D1629">
            <w:pPr>
              <w:pStyle w:val="Tabletext"/>
              <w:rPr>
                <w:rFonts w:eastAsiaTheme="minorEastAsia"/>
                <w:sz w:val="16"/>
                <w:szCs w:val="16"/>
                <w:lang w:val="en-US"/>
              </w:rPr>
            </w:pPr>
            <w:r>
              <w:rPr>
                <w:rFonts w:eastAsiaTheme="minorEastAsia"/>
                <w:sz w:val="16"/>
                <w:szCs w:val="16"/>
                <w:lang w:val="en-US"/>
              </w:rPr>
              <w:t>垂直未对准</w:t>
            </w:r>
          </w:p>
        </w:tc>
        <w:tc>
          <w:tcPr>
            <w:tcW w:w="567" w:type="dxa"/>
            <w:shd w:val="clear" w:color="auto" w:fill="auto"/>
          </w:tcPr>
          <w:p w:rsidR="00CF4F45" w:rsidRPr="00004CAC" w:rsidRDefault="00CF4F45" w:rsidP="00CF4F45">
            <w:pPr>
              <w:pStyle w:val="Tabletext"/>
              <w:ind w:left="-68" w:right="-68"/>
              <w:jc w:val="center"/>
              <w:rPr>
                <w:rFonts w:eastAsiaTheme="minorEastAsia"/>
                <w:sz w:val="16"/>
                <w:szCs w:val="16"/>
                <w:lang w:val="en-US"/>
              </w:rPr>
            </w:pPr>
            <w:r w:rsidRPr="00004CAC">
              <w:rPr>
                <w:rFonts w:eastAsiaTheme="minorEastAsia"/>
                <w:sz w:val="16"/>
                <w:szCs w:val="16"/>
                <w:lang w:val="en-US"/>
              </w:rPr>
              <w:t>0.3</w:t>
            </w:r>
          </w:p>
        </w:tc>
        <w:tc>
          <w:tcPr>
            <w:tcW w:w="567" w:type="dxa"/>
            <w:shd w:val="clear" w:color="auto" w:fill="auto"/>
          </w:tcPr>
          <w:p w:rsidR="00CF4F45" w:rsidRPr="00004CAC" w:rsidRDefault="00CF4F45" w:rsidP="00CF4F45">
            <w:pPr>
              <w:pStyle w:val="Tabletext"/>
              <w:ind w:left="-57" w:right="-57"/>
              <w:jc w:val="center"/>
              <w:rPr>
                <w:rFonts w:eastAsiaTheme="minorEastAsia"/>
                <w:sz w:val="16"/>
                <w:szCs w:val="16"/>
                <w:lang w:val="en-US"/>
              </w:rPr>
            </w:pPr>
            <w:r w:rsidRPr="00004CAC">
              <w:rPr>
                <w:rFonts w:eastAsiaTheme="minorEastAsia"/>
                <w:sz w:val="16"/>
                <w:szCs w:val="16"/>
                <w:lang w:val="en-US"/>
              </w:rPr>
              <w:t>7.2</w:t>
            </w:r>
          </w:p>
        </w:tc>
        <w:tc>
          <w:tcPr>
            <w:tcW w:w="992" w:type="dxa"/>
            <w:shd w:val="clear" w:color="auto" w:fill="auto"/>
          </w:tcPr>
          <w:p w:rsidR="00CF4F45" w:rsidRDefault="00CF4F45" w:rsidP="00CF4F45">
            <w:r w:rsidRPr="008E3876">
              <w:rPr>
                <w:rFonts w:eastAsiaTheme="minorEastAsia"/>
                <w:sz w:val="16"/>
                <w:szCs w:val="16"/>
                <w:lang w:val="en-US"/>
              </w:rPr>
              <w:t>均匀分布</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t>1.7321</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t>1</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t>4.1</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CF4F45" w:rsidRPr="00004CAC" w:rsidTr="00B8333B">
        <w:trPr>
          <w:jc w:val="center"/>
        </w:trPr>
        <w:tc>
          <w:tcPr>
            <w:tcW w:w="852" w:type="dxa"/>
            <w:shd w:val="clear" w:color="auto" w:fill="auto"/>
          </w:tcPr>
          <w:p w:rsidR="00CF4F45" w:rsidRPr="00004CAC" w:rsidRDefault="00CF4F45" w:rsidP="00CF4F45">
            <w:pPr>
              <w:pStyle w:val="Tabletext"/>
              <w:jc w:val="center"/>
              <w:rPr>
                <w:rFonts w:eastAsiaTheme="minorEastAsia"/>
                <w:i/>
                <w:sz w:val="16"/>
                <w:szCs w:val="16"/>
                <w:lang w:val="en-US"/>
              </w:rPr>
            </w:pPr>
            <w:r w:rsidRPr="00004CAC">
              <w:rPr>
                <w:rFonts w:eastAsiaTheme="minorEastAsia"/>
                <w:i/>
                <w:sz w:val="16"/>
                <w:szCs w:val="16"/>
                <w:lang w:val="en-US"/>
              </w:rPr>
              <w:t>a</w:t>
            </w:r>
            <w:r w:rsidRPr="00004CAC">
              <w:rPr>
                <w:rFonts w:eastAsiaTheme="minorEastAsia"/>
                <w:i/>
                <w:position w:val="-6"/>
                <w:sz w:val="16"/>
                <w:szCs w:val="16"/>
                <w:vertAlign w:val="subscript"/>
                <w:lang w:val="en-US"/>
              </w:rPr>
              <w:t>POL</w:t>
            </w:r>
          </w:p>
        </w:tc>
        <w:tc>
          <w:tcPr>
            <w:tcW w:w="2693" w:type="dxa"/>
            <w:shd w:val="clear" w:color="auto" w:fill="auto"/>
          </w:tcPr>
          <w:p w:rsidR="00CF4F45" w:rsidRPr="00004CAC" w:rsidRDefault="003D1629" w:rsidP="003D1629">
            <w:pPr>
              <w:pStyle w:val="Tabletext"/>
              <w:rPr>
                <w:rFonts w:eastAsiaTheme="minorEastAsia"/>
                <w:sz w:val="16"/>
                <w:szCs w:val="16"/>
                <w:lang w:val="en-US"/>
              </w:rPr>
            </w:pPr>
            <w:r>
              <w:rPr>
                <w:rFonts w:eastAsiaTheme="minorEastAsia"/>
                <w:sz w:val="16"/>
                <w:szCs w:val="16"/>
                <w:lang w:val="en-US"/>
              </w:rPr>
              <w:t>极化损耗</w:t>
            </w:r>
          </w:p>
        </w:tc>
        <w:tc>
          <w:tcPr>
            <w:tcW w:w="567" w:type="dxa"/>
            <w:shd w:val="clear" w:color="auto" w:fill="auto"/>
          </w:tcPr>
          <w:p w:rsidR="00CF4F45" w:rsidRPr="00004CAC" w:rsidRDefault="00CF4F45" w:rsidP="00CF4F45">
            <w:pPr>
              <w:pStyle w:val="Tabletext"/>
              <w:ind w:left="-68" w:right="-68"/>
              <w:jc w:val="center"/>
              <w:rPr>
                <w:rFonts w:eastAsiaTheme="minorEastAsia"/>
                <w:sz w:val="16"/>
                <w:szCs w:val="16"/>
                <w:lang w:val="en-US"/>
              </w:rPr>
            </w:pPr>
            <w:r w:rsidRPr="00004CAC">
              <w:rPr>
                <w:rFonts w:eastAsiaTheme="minorEastAsia"/>
                <w:sz w:val="16"/>
                <w:szCs w:val="16"/>
                <w:lang w:val="en-US"/>
              </w:rPr>
              <w:t>0.3</w:t>
            </w:r>
          </w:p>
        </w:tc>
        <w:tc>
          <w:tcPr>
            <w:tcW w:w="567" w:type="dxa"/>
            <w:shd w:val="clear" w:color="auto" w:fill="auto"/>
          </w:tcPr>
          <w:p w:rsidR="00CF4F45" w:rsidRPr="00004CAC" w:rsidRDefault="00CF4F45" w:rsidP="00CF4F45">
            <w:pPr>
              <w:pStyle w:val="Tabletext"/>
              <w:ind w:left="-57" w:right="-57"/>
              <w:jc w:val="center"/>
              <w:rPr>
                <w:rFonts w:eastAsiaTheme="minorEastAsia"/>
                <w:sz w:val="16"/>
                <w:szCs w:val="16"/>
                <w:lang w:val="en-US"/>
              </w:rPr>
            </w:pPr>
            <w:r w:rsidRPr="00004CAC">
              <w:rPr>
                <w:rFonts w:eastAsiaTheme="minorEastAsia"/>
                <w:sz w:val="16"/>
                <w:szCs w:val="16"/>
                <w:lang w:val="en-US"/>
              </w:rPr>
              <w:t>7.2</w:t>
            </w:r>
          </w:p>
        </w:tc>
        <w:tc>
          <w:tcPr>
            <w:tcW w:w="992" w:type="dxa"/>
            <w:shd w:val="clear" w:color="auto" w:fill="auto"/>
          </w:tcPr>
          <w:p w:rsidR="00CF4F45" w:rsidRDefault="00CF4F45" w:rsidP="00CF4F45">
            <w:r w:rsidRPr="008E3876">
              <w:rPr>
                <w:rFonts w:eastAsiaTheme="minorEastAsia"/>
                <w:sz w:val="16"/>
                <w:szCs w:val="16"/>
                <w:lang w:val="en-US"/>
              </w:rPr>
              <w:t>均匀分布</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t>1.7321</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t>1</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t>4.1</w:t>
            </w:r>
          </w:p>
        </w:tc>
        <w:tc>
          <w:tcPr>
            <w:tcW w:w="992" w:type="dxa"/>
            <w:shd w:val="clear" w:color="auto" w:fill="auto"/>
          </w:tcPr>
          <w:p w:rsidR="00CF4F45" w:rsidRPr="00004CAC" w:rsidRDefault="00CF4F45" w:rsidP="00CF4F45">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785AD7" w:rsidRPr="00004CAC" w:rsidTr="00B8333B">
        <w:trPr>
          <w:jc w:val="center"/>
        </w:trPr>
        <w:tc>
          <w:tcPr>
            <w:tcW w:w="9639" w:type="dxa"/>
            <w:gridSpan w:val="9"/>
            <w:shd w:val="clear" w:color="auto" w:fill="auto"/>
          </w:tcPr>
          <w:p w:rsidR="00785AD7" w:rsidRPr="00004CAC" w:rsidRDefault="003D1629" w:rsidP="00B8333B">
            <w:pPr>
              <w:pStyle w:val="Tabletext"/>
              <w:rPr>
                <w:rFonts w:eastAsiaTheme="minorEastAsia"/>
                <w:b/>
                <w:sz w:val="16"/>
                <w:szCs w:val="16"/>
                <w:lang w:val="en-US"/>
              </w:rPr>
            </w:pPr>
            <w:r>
              <w:rPr>
                <w:rFonts w:eastAsiaTheme="minorEastAsia"/>
                <w:b/>
                <w:sz w:val="16"/>
                <w:szCs w:val="16"/>
                <w:lang w:val="en-US"/>
              </w:rPr>
              <w:t>功率测量</w:t>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p</w:t>
            </w:r>
            <w:r w:rsidRPr="00004CAC">
              <w:rPr>
                <w:rFonts w:eastAsiaTheme="minorEastAsia"/>
                <w:i/>
                <w:position w:val="-6"/>
                <w:sz w:val="16"/>
                <w:szCs w:val="16"/>
                <w:vertAlign w:val="subscript"/>
                <w:lang w:val="en-US"/>
              </w:rPr>
              <w:t>RX-CAL</w:t>
            </w:r>
          </w:p>
        </w:tc>
        <w:tc>
          <w:tcPr>
            <w:tcW w:w="2693" w:type="dxa"/>
            <w:shd w:val="clear" w:color="auto" w:fill="auto"/>
          </w:tcPr>
          <w:p w:rsidR="00785AD7" w:rsidRPr="00004CAC" w:rsidRDefault="003D1629" w:rsidP="003D1629">
            <w:pPr>
              <w:pStyle w:val="Tabletext"/>
              <w:rPr>
                <w:rFonts w:eastAsiaTheme="minorEastAsia"/>
                <w:sz w:val="16"/>
                <w:szCs w:val="16"/>
                <w:lang w:val="en-US"/>
              </w:rPr>
            </w:pPr>
            <w:r>
              <w:rPr>
                <w:rFonts w:eastAsiaTheme="minorEastAsia"/>
                <w:sz w:val="16"/>
                <w:szCs w:val="16"/>
                <w:lang w:val="en-US"/>
              </w:rPr>
              <w:t>接收机校准</w:t>
            </w:r>
          </w:p>
        </w:tc>
        <w:tc>
          <w:tcPr>
            <w:tcW w:w="567" w:type="dxa"/>
            <w:shd w:val="clear" w:color="auto" w:fill="auto"/>
          </w:tcPr>
          <w:p w:rsidR="00785AD7" w:rsidRPr="00004CAC" w:rsidRDefault="00785AD7" w:rsidP="00B8333B">
            <w:pPr>
              <w:pStyle w:val="Tabletext"/>
              <w:ind w:left="-68" w:right="-68"/>
              <w:jc w:val="center"/>
              <w:rPr>
                <w:rFonts w:eastAsiaTheme="minorEastAsia"/>
                <w:sz w:val="16"/>
                <w:szCs w:val="16"/>
                <w:lang w:val="en-US"/>
              </w:rPr>
            </w:pPr>
            <w:r w:rsidRPr="00004CAC">
              <w:rPr>
                <w:rFonts w:eastAsiaTheme="minorEastAsia"/>
                <w:sz w:val="16"/>
                <w:szCs w:val="16"/>
                <w:lang w:val="en-US"/>
              </w:rPr>
              <w:t>1.5</w:t>
            </w:r>
          </w:p>
        </w:tc>
        <w:tc>
          <w:tcPr>
            <w:tcW w:w="567" w:type="dxa"/>
            <w:shd w:val="clear" w:color="auto" w:fill="auto"/>
          </w:tcPr>
          <w:p w:rsidR="00785AD7" w:rsidRPr="00004CAC" w:rsidRDefault="00785AD7" w:rsidP="00B8333B">
            <w:pPr>
              <w:pStyle w:val="Tabletext"/>
              <w:ind w:left="-57" w:right="-57"/>
              <w:jc w:val="center"/>
              <w:rPr>
                <w:rFonts w:eastAsiaTheme="minorEastAsia"/>
                <w:sz w:val="16"/>
                <w:szCs w:val="16"/>
                <w:lang w:val="en-US"/>
              </w:rPr>
            </w:pPr>
            <w:r w:rsidRPr="00004CAC">
              <w:rPr>
                <w:rFonts w:eastAsiaTheme="minorEastAsia"/>
                <w:sz w:val="16"/>
                <w:szCs w:val="16"/>
                <w:lang w:val="en-US"/>
              </w:rPr>
              <w:t>41</w:t>
            </w:r>
          </w:p>
        </w:tc>
        <w:tc>
          <w:tcPr>
            <w:tcW w:w="992" w:type="dxa"/>
            <w:shd w:val="clear" w:color="auto" w:fill="auto"/>
          </w:tcPr>
          <w:p w:rsidR="00785AD7" w:rsidRPr="00004CAC" w:rsidRDefault="00CF4F45" w:rsidP="00B8333B">
            <w:pPr>
              <w:pStyle w:val="Tabletext"/>
              <w:jc w:val="center"/>
              <w:rPr>
                <w:rFonts w:eastAsiaTheme="minorEastAsia"/>
                <w:sz w:val="16"/>
                <w:szCs w:val="16"/>
                <w:lang w:val="en-US"/>
              </w:rPr>
            </w:pPr>
            <w:r>
              <w:rPr>
                <w:rFonts w:eastAsiaTheme="minorEastAsia"/>
                <w:sz w:val="16"/>
                <w:szCs w:val="16"/>
                <w:lang w:val="en-US"/>
              </w:rPr>
              <w:t>正态分布</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2</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20.6</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a</w:t>
            </w:r>
            <w:r w:rsidRPr="00004CAC">
              <w:rPr>
                <w:rFonts w:eastAsiaTheme="minorEastAsia"/>
                <w:i/>
                <w:position w:val="-6"/>
                <w:sz w:val="16"/>
                <w:szCs w:val="16"/>
                <w:vertAlign w:val="subscript"/>
                <w:lang w:val="en-US"/>
              </w:rPr>
              <w:t>MIS</w:t>
            </w:r>
          </w:p>
        </w:tc>
        <w:tc>
          <w:tcPr>
            <w:tcW w:w="2693" w:type="dxa"/>
            <w:shd w:val="clear" w:color="auto" w:fill="auto"/>
          </w:tcPr>
          <w:p w:rsidR="00785AD7" w:rsidRPr="00004CAC" w:rsidRDefault="003D1629" w:rsidP="00B8333B">
            <w:pPr>
              <w:pStyle w:val="Tabletext"/>
              <w:rPr>
                <w:rFonts w:eastAsiaTheme="minorEastAsia"/>
                <w:sz w:val="16"/>
                <w:szCs w:val="16"/>
                <w:lang w:val="en-US"/>
              </w:rPr>
            </w:pPr>
            <w:r>
              <w:rPr>
                <w:rFonts w:eastAsiaTheme="minorEastAsia"/>
                <w:sz w:val="16"/>
                <w:szCs w:val="16"/>
                <w:lang w:val="en-US"/>
              </w:rPr>
              <w:t>失配</w:t>
            </w:r>
          </w:p>
        </w:tc>
        <w:tc>
          <w:tcPr>
            <w:tcW w:w="567" w:type="dxa"/>
            <w:shd w:val="clear" w:color="auto" w:fill="auto"/>
          </w:tcPr>
          <w:p w:rsidR="00785AD7" w:rsidRPr="00004CAC" w:rsidRDefault="00785AD7" w:rsidP="00B8333B">
            <w:pPr>
              <w:pStyle w:val="Tabletext"/>
              <w:ind w:left="-68" w:right="-68"/>
              <w:jc w:val="center"/>
              <w:rPr>
                <w:rFonts w:eastAsiaTheme="minorEastAsia"/>
                <w:sz w:val="16"/>
                <w:szCs w:val="16"/>
                <w:lang w:val="en-US"/>
              </w:rPr>
            </w:pPr>
            <w:r w:rsidRPr="00004CAC">
              <w:rPr>
                <w:rFonts w:eastAsiaTheme="minorEastAsia"/>
                <w:sz w:val="16"/>
                <w:szCs w:val="16"/>
                <w:lang w:val="en-US"/>
              </w:rPr>
              <w:t>0.09</w:t>
            </w:r>
          </w:p>
        </w:tc>
        <w:tc>
          <w:tcPr>
            <w:tcW w:w="567" w:type="dxa"/>
            <w:shd w:val="clear" w:color="auto" w:fill="auto"/>
          </w:tcPr>
          <w:p w:rsidR="00785AD7" w:rsidRPr="00004CAC" w:rsidRDefault="00785AD7" w:rsidP="00B8333B">
            <w:pPr>
              <w:pStyle w:val="Tabletext"/>
              <w:ind w:left="-57" w:right="-57"/>
              <w:jc w:val="center"/>
              <w:rPr>
                <w:rFonts w:eastAsiaTheme="minorEastAsia"/>
                <w:sz w:val="16"/>
                <w:szCs w:val="16"/>
                <w:lang w:val="en-US"/>
              </w:rPr>
            </w:pPr>
            <w:r w:rsidRPr="00004CAC">
              <w:rPr>
                <w:rFonts w:eastAsiaTheme="minorEastAsia"/>
                <w:sz w:val="16"/>
                <w:szCs w:val="16"/>
                <w:lang w:val="en-US"/>
              </w:rPr>
              <w:t>2.1</w:t>
            </w:r>
          </w:p>
        </w:tc>
        <w:tc>
          <w:tcPr>
            <w:tcW w:w="992" w:type="dxa"/>
            <w:shd w:val="clear" w:color="auto" w:fill="auto"/>
          </w:tcPr>
          <w:p w:rsidR="00785AD7" w:rsidRPr="00004CAC" w:rsidRDefault="00CF4F45" w:rsidP="00B8333B">
            <w:pPr>
              <w:pStyle w:val="Tabletext"/>
              <w:jc w:val="center"/>
              <w:rPr>
                <w:rFonts w:eastAsiaTheme="minorEastAsia"/>
                <w:sz w:val="16"/>
                <w:szCs w:val="16"/>
                <w:lang w:val="en-US"/>
              </w:rPr>
            </w:pPr>
            <w:r>
              <w:rPr>
                <w:rFonts w:eastAsiaTheme="minorEastAsia"/>
                <w:sz w:val="16"/>
                <w:szCs w:val="16"/>
                <w:lang w:val="en-US"/>
              </w:rPr>
              <w:t>U</w:t>
            </w:r>
            <w:r>
              <w:rPr>
                <w:rFonts w:eastAsiaTheme="minorEastAsia"/>
                <w:sz w:val="16"/>
                <w:szCs w:val="16"/>
                <w:lang w:val="en-US"/>
              </w:rPr>
              <w:t>形分布</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1.4142</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1.5</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a</w:t>
            </w:r>
            <w:r w:rsidRPr="00004CAC">
              <w:rPr>
                <w:rFonts w:eastAsiaTheme="minorEastAsia"/>
                <w:i/>
                <w:position w:val="-6"/>
                <w:sz w:val="16"/>
                <w:szCs w:val="16"/>
                <w:vertAlign w:val="subscript"/>
                <w:lang w:val="en-US"/>
              </w:rPr>
              <w:t>FILT</w:t>
            </w:r>
          </w:p>
        </w:tc>
        <w:tc>
          <w:tcPr>
            <w:tcW w:w="2693" w:type="dxa"/>
            <w:shd w:val="clear" w:color="auto" w:fill="auto"/>
          </w:tcPr>
          <w:p w:rsidR="00785AD7" w:rsidRPr="00004CAC" w:rsidRDefault="003D1629" w:rsidP="003D1629">
            <w:pPr>
              <w:pStyle w:val="Tabletext"/>
              <w:jc w:val="left"/>
              <w:rPr>
                <w:rFonts w:eastAsiaTheme="minorEastAsia"/>
                <w:sz w:val="16"/>
                <w:szCs w:val="16"/>
                <w:lang w:val="en-US" w:eastAsia="zh-CN"/>
              </w:rPr>
            </w:pPr>
            <w:r>
              <w:rPr>
                <w:rFonts w:eastAsiaTheme="minorEastAsia"/>
                <w:sz w:val="16"/>
                <w:szCs w:val="16"/>
                <w:lang w:val="en-US" w:eastAsia="zh-CN"/>
              </w:rPr>
              <w:t>能量落出滤波器带宽之外</w:t>
            </w:r>
          </w:p>
        </w:tc>
        <w:tc>
          <w:tcPr>
            <w:tcW w:w="567" w:type="dxa"/>
            <w:shd w:val="clear" w:color="auto" w:fill="auto"/>
          </w:tcPr>
          <w:p w:rsidR="00785AD7" w:rsidRPr="00004CAC" w:rsidRDefault="00785AD7" w:rsidP="00B8333B">
            <w:pPr>
              <w:pStyle w:val="Tabletext"/>
              <w:ind w:left="-68" w:right="-68"/>
              <w:jc w:val="center"/>
              <w:rPr>
                <w:rFonts w:eastAsiaTheme="minorEastAsia"/>
                <w:sz w:val="16"/>
                <w:szCs w:val="16"/>
                <w:lang w:val="en-US"/>
              </w:rPr>
            </w:pPr>
            <w:r w:rsidRPr="00004CAC">
              <w:rPr>
                <w:rFonts w:eastAsiaTheme="minorEastAsia"/>
                <w:sz w:val="16"/>
                <w:szCs w:val="16"/>
                <w:lang w:val="en-US"/>
              </w:rPr>
              <w:t>0.15</w:t>
            </w:r>
          </w:p>
        </w:tc>
        <w:tc>
          <w:tcPr>
            <w:tcW w:w="567" w:type="dxa"/>
            <w:shd w:val="clear" w:color="auto" w:fill="auto"/>
          </w:tcPr>
          <w:p w:rsidR="00785AD7" w:rsidRPr="00004CAC" w:rsidRDefault="00785AD7" w:rsidP="00B8333B">
            <w:pPr>
              <w:pStyle w:val="Tabletext"/>
              <w:ind w:left="-57" w:right="-57"/>
              <w:jc w:val="center"/>
              <w:rPr>
                <w:rFonts w:eastAsiaTheme="minorEastAsia"/>
                <w:sz w:val="16"/>
                <w:szCs w:val="16"/>
                <w:lang w:val="en-US"/>
              </w:rPr>
            </w:pPr>
            <w:r w:rsidRPr="00004CAC">
              <w:rPr>
                <w:rFonts w:eastAsiaTheme="minorEastAsia"/>
                <w:sz w:val="16"/>
                <w:szCs w:val="16"/>
                <w:lang w:val="en-US"/>
              </w:rPr>
              <w:t>3.5</w:t>
            </w:r>
          </w:p>
        </w:tc>
        <w:tc>
          <w:tcPr>
            <w:tcW w:w="992" w:type="dxa"/>
            <w:shd w:val="clear" w:color="auto" w:fill="auto"/>
          </w:tcPr>
          <w:p w:rsidR="00785AD7" w:rsidRPr="00004CAC" w:rsidRDefault="00656F18" w:rsidP="00B8333B">
            <w:pPr>
              <w:pStyle w:val="Tabletext"/>
              <w:jc w:val="center"/>
              <w:rPr>
                <w:rFonts w:eastAsiaTheme="minorEastAsia"/>
                <w:sz w:val="16"/>
                <w:szCs w:val="16"/>
                <w:lang w:val="en-US"/>
              </w:rPr>
            </w:pPr>
            <w:r w:rsidRPr="008E3876">
              <w:rPr>
                <w:rFonts w:eastAsiaTheme="minorEastAsia"/>
                <w:sz w:val="16"/>
                <w:szCs w:val="16"/>
                <w:lang w:val="en-US"/>
              </w:rPr>
              <w:t>均匀分布</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1.7321</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2.0</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a</w:t>
            </w:r>
            <w:r w:rsidRPr="00004CAC">
              <w:rPr>
                <w:rFonts w:eastAsiaTheme="minorEastAsia"/>
                <w:i/>
                <w:position w:val="-6"/>
                <w:sz w:val="16"/>
                <w:szCs w:val="16"/>
                <w:vertAlign w:val="subscript"/>
                <w:lang w:val="en-US"/>
              </w:rPr>
              <w:t>ADJ</w:t>
            </w:r>
          </w:p>
        </w:tc>
        <w:tc>
          <w:tcPr>
            <w:tcW w:w="2693" w:type="dxa"/>
            <w:shd w:val="clear" w:color="auto" w:fill="auto"/>
          </w:tcPr>
          <w:p w:rsidR="00785AD7" w:rsidRPr="00004CAC" w:rsidRDefault="003D1629" w:rsidP="003D1629">
            <w:pPr>
              <w:pStyle w:val="Tabletext"/>
              <w:rPr>
                <w:rFonts w:eastAsiaTheme="minorEastAsia"/>
                <w:sz w:val="16"/>
                <w:szCs w:val="16"/>
                <w:lang w:val="en-US"/>
              </w:rPr>
            </w:pPr>
            <w:r>
              <w:rPr>
                <w:rFonts w:eastAsiaTheme="minorEastAsia"/>
                <w:sz w:val="16"/>
                <w:szCs w:val="16"/>
                <w:lang w:val="en-US"/>
              </w:rPr>
              <w:t>相邻信道干扰</w:t>
            </w:r>
          </w:p>
        </w:tc>
        <w:tc>
          <w:tcPr>
            <w:tcW w:w="1134" w:type="dxa"/>
            <w:gridSpan w:val="2"/>
            <w:shd w:val="clear" w:color="auto" w:fill="auto"/>
          </w:tcPr>
          <w:p w:rsidR="00785AD7" w:rsidRPr="00004CAC" w:rsidRDefault="003D1629" w:rsidP="003D1629">
            <w:pPr>
              <w:pStyle w:val="Tabletext"/>
              <w:ind w:left="-57" w:right="-57"/>
              <w:jc w:val="center"/>
              <w:rPr>
                <w:rFonts w:eastAsiaTheme="minorEastAsia"/>
                <w:sz w:val="16"/>
                <w:szCs w:val="16"/>
                <w:lang w:val="en-US"/>
              </w:rPr>
            </w:pPr>
            <w:r>
              <w:rPr>
                <w:rFonts w:eastAsiaTheme="minorEastAsia"/>
                <w:sz w:val="16"/>
                <w:szCs w:val="16"/>
                <w:lang w:val="en-US"/>
              </w:rPr>
              <w:t>可忽略</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p>
        </w:tc>
      </w:tr>
      <w:tr w:rsidR="00785AD7" w:rsidRPr="00004CAC" w:rsidTr="00B8333B">
        <w:trPr>
          <w:jc w:val="center"/>
        </w:trPr>
        <w:tc>
          <w:tcPr>
            <w:tcW w:w="9639" w:type="dxa"/>
            <w:gridSpan w:val="9"/>
            <w:shd w:val="clear" w:color="auto" w:fill="auto"/>
          </w:tcPr>
          <w:p w:rsidR="00785AD7" w:rsidRPr="00004CAC" w:rsidRDefault="003D1629" w:rsidP="00B8333B">
            <w:pPr>
              <w:pStyle w:val="Tabletext"/>
              <w:rPr>
                <w:rFonts w:eastAsiaTheme="minorEastAsia"/>
                <w:b/>
                <w:sz w:val="16"/>
                <w:szCs w:val="16"/>
                <w:lang w:val="en-US"/>
              </w:rPr>
            </w:pPr>
            <w:r>
              <w:rPr>
                <w:rFonts w:eastAsiaTheme="minorEastAsia"/>
                <w:b/>
                <w:sz w:val="16"/>
                <w:szCs w:val="16"/>
                <w:lang w:val="en-US"/>
              </w:rPr>
              <w:t>反射</w:t>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a</w:t>
            </w:r>
            <w:r w:rsidRPr="00004CAC">
              <w:rPr>
                <w:rFonts w:eastAsiaTheme="minorEastAsia"/>
                <w:i/>
                <w:position w:val="-6"/>
                <w:sz w:val="16"/>
                <w:szCs w:val="16"/>
                <w:vertAlign w:val="subscript"/>
                <w:lang w:val="en-US"/>
              </w:rPr>
              <w:t>REF</w:t>
            </w:r>
          </w:p>
        </w:tc>
        <w:tc>
          <w:tcPr>
            <w:tcW w:w="2693" w:type="dxa"/>
            <w:shd w:val="clear" w:color="auto" w:fill="auto"/>
          </w:tcPr>
          <w:p w:rsidR="00785AD7" w:rsidRPr="00004CAC" w:rsidRDefault="00A16C17" w:rsidP="003D1629">
            <w:pPr>
              <w:pStyle w:val="Tabletext"/>
              <w:rPr>
                <w:rFonts w:eastAsiaTheme="minorEastAsia"/>
                <w:sz w:val="16"/>
                <w:szCs w:val="16"/>
                <w:lang w:val="en-US"/>
              </w:rPr>
            </w:pPr>
            <w:r>
              <w:rPr>
                <w:rFonts w:eastAsiaTheme="minorEastAsia"/>
                <w:sz w:val="16"/>
                <w:szCs w:val="16"/>
                <w:lang w:val="en-US"/>
              </w:rPr>
              <w:t>反射</w:t>
            </w:r>
            <w:r w:rsidR="003D1629">
              <w:rPr>
                <w:rFonts w:eastAsiaTheme="minorEastAsia"/>
                <w:sz w:val="16"/>
                <w:szCs w:val="16"/>
                <w:lang w:val="en-US"/>
              </w:rPr>
              <w:t>的影响</w:t>
            </w:r>
          </w:p>
        </w:tc>
        <w:tc>
          <w:tcPr>
            <w:tcW w:w="567" w:type="dxa"/>
            <w:shd w:val="clear" w:color="auto" w:fill="auto"/>
          </w:tcPr>
          <w:p w:rsidR="00785AD7" w:rsidRPr="00004CAC" w:rsidRDefault="00785AD7" w:rsidP="00B8333B">
            <w:pPr>
              <w:pStyle w:val="Tabletext"/>
              <w:ind w:left="-68" w:right="-68"/>
              <w:jc w:val="center"/>
              <w:rPr>
                <w:rFonts w:eastAsiaTheme="minorEastAsia"/>
                <w:sz w:val="16"/>
                <w:szCs w:val="16"/>
                <w:lang w:val="en-US"/>
              </w:rPr>
            </w:pPr>
            <w:r w:rsidRPr="00004CAC">
              <w:rPr>
                <w:rFonts w:eastAsiaTheme="minorEastAsia"/>
                <w:sz w:val="16"/>
                <w:szCs w:val="16"/>
                <w:lang w:val="en-US"/>
              </w:rPr>
              <w:t>1.7</w:t>
            </w:r>
          </w:p>
        </w:tc>
        <w:tc>
          <w:tcPr>
            <w:tcW w:w="567" w:type="dxa"/>
            <w:shd w:val="clear" w:color="auto" w:fill="auto"/>
          </w:tcPr>
          <w:p w:rsidR="00785AD7" w:rsidRPr="00004CAC" w:rsidRDefault="00785AD7" w:rsidP="00B8333B">
            <w:pPr>
              <w:pStyle w:val="Tabletext"/>
              <w:ind w:left="-57" w:right="-57"/>
              <w:jc w:val="center"/>
              <w:rPr>
                <w:rFonts w:eastAsiaTheme="minorEastAsia"/>
                <w:sz w:val="16"/>
                <w:szCs w:val="16"/>
                <w:lang w:val="en-US"/>
              </w:rPr>
            </w:pPr>
            <w:r w:rsidRPr="00004CAC">
              <w:rPr>
                <w:rFonts w:eastAsiaTheme="minorEastAsia"/>
                <w:sz w:val="16"/>
                <w:szCs w:val="16"/>
                <w:lang w:val="en-US"/>
              </w:rPr>
              <w:t>47.9</w:t>
            </w:r>
          </w:p>
        </w:tc>
        <w:tc>
          <w:tcPr>
            <w:tcW w:w="992" w:type="dxa"/>
            <w:shd w:val="clear" w:color="auto" w:fill="auto"/>
          </w:tcPr>
          <w:p w:rsidR="00785AD7" w:rsidRPr="00004CAC" w:rsidRDefault="00A16C17" w:rsidP="00B8333B">
            <w:pPr>
              <w:pStyle w:val="Tabletext"/>
              <w:jc w:val="center"/>
              <w:rPr>
                <w:rFonts w:eastAsiaTheme="minorEastAsia"/>
                <w:sz w:val="16"/>
                <w:szCs w:val="16"/>
                <w:lang w:val="en-US"/>
              </w:rPr>
            </w:pPr>
            <w:r>
              <w:rPr>
                <w:rFonts w:eastAsiaTheme="minorEastAsia"/>
                <w:sz w:val="16"/>
                <w:szCs w:val="16"/>
                <w:lang w:val="en-US"/>
              </w:rPr>
              <w:t>均匀</w:t>
            </w:r>
            <w:r w:rsidR="00CF4F45">
              <w:rPr>
                <w:rFonts w:eastAsiaTheme="minorEastAsia"/>
                <w:sz w:val="16"/>
                <w:szCs w:val="16"/>
                <w:lang w:val="en-US"/>
              </w:rPr>
              <w:t>分布</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1.7321</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27.7</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785AD7" w:rsidRPr="00004CAC" w:rsidTr="00B8333B">
        <w:trPr>
          <w:jc w:val="center"/>
        </w:trPr>
        <w:tc>
          <w:tcPr>
            <w:tcW w:w="9639" w:type="dxa"/>
            <w:gridSpan w:val="9"/>
            <w:shd w:val="clear" w:color="auto" w:fill="auto"/>
          </w:tcPr>
          <w:p w:rsidR="00785AD7" w:rsidRPr="00004CAC" w:rsidRDefault="003D1629" w:rsidP="00B8333B">
            <w:pPr>
              <w:pStyle w:val="Tabletext"/>
              <w:rPr>
                <w:rFonts w:eastAsiaTheme="minorEastAsia"/>
                <w:b/>
                <w:sz w:val="16"/>
                <w:szCs w:val="16"/>
                <w:lang w:val="en-US"/>
              </w:rPr>
            </w:pPr>
            <w:r>
              <w:rPr>
                <w:rFonts w:eastAsiaTheme="minorEastAsia"/>
                <w:b/>
                <w:sz w:val="16"/>
                <w:szCs w:val="16"/>
                <w:lang w:val="en-US"/>
              </w:rPr>
              <w:t>高度误差</w:t>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a</w:t>
            </w:r>
            <w:r w:rsidRPr="00004CAC">
              <w:rPr>
                <w:rFonts w:eastAsiaTheme="minorEastAsia"/>
                <w:i/>
                <w:position w:val="-6"/>
                <w:sz w:val="16"/>
                <w:szCs w:val="16"/>
                <w:vertAlign w:val="subscript"/>
                <w:lang w:val="en-US"/>
              </w:rPr>
              <w:t>H</w:t>
            </w:r>
          </w:p>
        </w:tc>
        <w:tc>
          <w:tcPr>
            <w:tcW w:w="2693" w:type="dxa"/>
            <w:shd w:val="clear" w:color="auto" w:fill="auto"/>
          </w:tcPr>
          <w:p w:rsidR="00785AD7" w:rsidRPr="00004CAC" w:rsidRDefault="003D1629" w:rsidP="003D1629">
            <w:pPr>
              <w:pStyle w:val="Tabletext"/>
              <w:rPr>
                <w:rFonts w:eastAsiaTheme="minorEastAsia"/>
                <w:sz w:val="16"/>
                <w:szCs w:val="16"/>
                <w:lang w:val="en-US"/>
              </w:rPr>
            </w:pPr>
            <w:r>
              <w:rPr>
                <w:rFonts w:eastAsiaTheme="minorEastAsia"/>
                <w:sz w:val="16"/>
                <w:szCs w:val="16"/>
                <w:lang w:val="en-US"/>
              </w:rPr>
              <w:t>高度误差的影响</w:t>
            </w:r>
          </w:p>
        </w:tc>
        <w:tc>
          <w:tcPr>
            <w:tcW w:w="567" w:type="dxa"/>
            <w:shd w:val="clear" w:color="auto" w:fill="auto"/>
          </w:tcPr>
          <w:p w:rsidR="00785AD7" w:rsidRPr="00004CAC" w:rsidRDefault="00785AD7" w:rsidP="00B8333B">
            <w:pPr>
              <w:pStyle w:val="Tabletext"/>
              <w:ind w:left="-68" w:right="-68"/>
              <w:jc w:val="center"/>
              <w:rPr>
                <w:rFonts w:eastAsiaTheme="minorEastAsia"/>
                <w:sz w:val="16"/>
                <w:szCs w:val="16"/>
                <w:lang w:val="en-US"/>
              </w:rPr>
            </w:pPr>
            <w:r w:rsidRPr="00004CAC">
              <w:rPr>
                <w:rFonts w:eastAsiaTheme="minorEastAsia"/>
                <w:sz w:val="16"/>
                <w:szCs w:val="16"/>
                <w:lang w:val="en-US"/>
              </w:rPr>
              <w:t>0.1</w:t>
            </w:r>
          </w:p>
        </w:tc>
        <w:tc>
          <w:tcPr>
            <w:tcW w:w="567" w:type="dxa"/>
            <w:shd w:val="clear" w:color="auto" w:fill="auto"/>
          </w:tcPr>
          <w:p w:rsidR="00785AD7" w:rsidRPr="00004CAC" w:rsidRDefault="00785AD7" w:rsidP="00B8333B">
            <w:pPr>
              <w:pStyle w:val="Tabletext"/>
              <w:ind w:left="-57" w:right="-57"/>
              <w:jc w:val="center"/>
              <w:rPr>
                <w:rFonts w:eastAsiaTheme="minorEastAsia"/>
                <w:sz w:val="16"/>
                <w:szCs w:val="16"/>
                <w:lang w:val="en-US"/>
              </w:rPr>
            </w:pPr>
            <w:r w:rsidRPr="00004CAC">
              <w:rPr>
                <w:rFonts w:eastAsiaTheme="minorEastAsia"/>
                <w:sz w:val="16"/>
                <w:szCs w:val="16"/>
                <w:lang w:val="en-US"/>
              </w:rPr>
              <w:t>2.3</w:t>
            </w:r>
          </w:p>
        </w:tc>
        <w:tc>
          <w:tcPr>
            <w:tcW w:w="992" w:type="dxa"/>
            <w:shd w:val="clear" w:color="auto" w:fill="auto"/>
          </w:tcPr>
          <w:p w:rsidR="00785AD7" w:rsidRPr="00004CAC" w:rsidRDefault="00CF4F45" w:rsidP="00B8333B">
            <w:pPr>
              <w:pStyle w:val="Tabletext"/>
              <w:jc w:val="center"/>
              <w:rPr>
                <w:rFonts w:eastAsiaTheme="minorEastAsia"/>
                <w:sz w:val="16"/>
                <w:szCs w:val="16"/>
                <w:lang w:val="en-US"/>
              </w:rPr>
            </w:pPr>
            <w:r>
              <w:rPr>
                <w:rFonts w:eastAsiaTheme="minorEastAsia"/>
                <w:sz w:val="16"/>
                <w:szCs w:val="16"/>
                <w:lang w:val="en-US"/>
              </w:rPr>
              <w:t>正态分布</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2</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1.2</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785AD7" w:rsidRPr="00004CAC" w:rsidTr="00B8333B">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UERP</w:t>
            </w:r>
          </w:p>
        </w:tc>
        <w:tc>
          <w:tcPr>
            <w:tcW w:w="2693" w:type="dxa"/>
            <w:shd w:val="clear" w:color="auto" w:fill="auto"/>
          </w:tcPr>
          <w:p w:rsidR="00785AD7" w:rsidRPr="00004CAC" w:rsidRDefault="003D1629" w:rsidP="003D1629">
            <w:pPr>
              <w:pStyle w:val="Tabletext"/>
              <w:rPr>
                <w:rFonts w:eastAsiaTheme="minorEastAsia"/>
                <w:sz w:val="16"/>
                <w:szCs w:val="16"/>
                <w:lang w:val="en-US"/>
              </w:rPr>
            </w:pPr>
            <w:r>
              <w:rPr>
                <w:rFonts w:eastAsiaTheme="minorEastAsia"/>
                <w:sz w:val="16"/>
                <w:szCs w:val="16"/>
                <w:lang w:val="en-US"/>
              </w:rPr>
              <w:t>组合标准不确定性</w:t>
            </w:r>
          </w:p>
        </w:tc>
        <w:tc>
          <w:tcPr>
            <w:tcW w:w="1134" w:type="dxa"/>
            <w:gridSpan w:val="2"/>
            <w:vMerge w:val="restart"/>
            <w:shd w:val="clear" w:color="auto" w:fill="auto"/>
          </w:tcPr>
          <w:p w:rsidR="00785AD7" w:rsidRPr="00004CAC" w:rsidRDefault="00785AD7" w:rsidP="00B8333B">
            <w:pPr>
              <w:pStyle w:val="Tabletext"/>
              <w:ind w:left="-57" w:right="-57"/>
              <w:jc w:val="center"/>
              <w:rPr>
                <w:rFonts w:eastAsiaTheme="minorEastAsia"/>
                <w:sz w:val="16"/>
                <w:szCs w:val="16"/>
                <w:lang w:val="en-US"/>
              </w:rPr>
            </w:pPr>
          </w:p>
        </w:tc>
        <w:tc>
          <w:tcPr>
            <w:tcW w:w="992" w:type="dxa"/>
            <w:shd w:val="clear" w:color="auto" w:fill="auto"/>
          </w:tcPr>
          <w:p w:rsidR="00785AD7" w:rsidRPr="00004CAC" w:rsidRDefault="00CF4F45" w:rsidP="00B8333B">
            <w:pPr>
              <w:pStyle w:val="Tabletext"/>
              <w:jc w:val="center"/>
              <w:rPr>
                <w:rFonts w:eastAsiaTheme="minorEastAsia"/>
                <w:sz w:val="16"/>
                <w:szCs w:val="16"/>
                <w:lang w:val="en-US"/>
              </w:rPr>
            </w:pPr>
            <w:r>
              <w:rPr>
                <w:rFonts w:eastAsiaTheme="minorEastAsia"/>
                <w:sz w:val="16"/>
                <w:szCs w:val="16"/>
                <w:lang w:val="en-US"/>
              </w:rPr>
              <w:t>正态分布</w:t>
            </w:r>
          </w:p>
        </w:tc>
        <w:tc>
          <w:tcPr>
            <w:tcW w:w="1984" w:type="dxa"/>
            <w:gridSpan w:val="2"/>
            <w:vMerge w:val="restart"/>
            <w:shd w:val="clear" w:color="auto" w:fill="auto"/>
          </w:tcPr>
          <w:p w:rsidR="00785AD7" w:rsidRPr="00004CAC" w:rsidRDefault="00785AD7" w:rsidP="00B8333B">
            <w:pPr>
              <w:pStyle w:val="Tabletext"/>
              <w:jc w:val="center"/>
              <w:rPr>
                <w:rFonts w:eastAsiaTheme="minorEastAsia"/>
                <w:sz w:val="16"/>
                <w:szCs w:val="16"/>
                <w:lang w:val="en-US"/>
              </w:rPr>
            </w:pP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t>38</w:t>
            </w:r>
          </w:p>
        </w:tc>
        <w:tc>
          <w:tcPr>
            <w:tcW w:w="992" w:type="dxa"/>
            <w:shd w:val="clear" w:color="auto" w:fill="auto"/>
          </w:tcPr>
          <w:p w:rsidR="00785AD7" w:rsidRPr="00004CAC" w:rsidRDefault="00785AD7" w:rsidP="00B8333B">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r w:rsidR="00785AD7" w:rsidRPr="00004CAC" w:rsidTr="009B3295">
        <w:trPr>
          <w:jc w:val="center"/>
        </w:trPr>
        <w:tc>
          <w:tcPr>
            <w:tcW w:w="852" w:type="dxa"/>
            <w:shd w:val="clear" w:color="auto" w:fill="auto"/>
          </w:tcPr>
          <w:p w:rsidR="00785AD7" w:rsidRPr="00004CAC" w:rsidRDefault="00785AD7" w:rsidP="00B8333B">
            <w:pPr>
              <w:pStyle w:val="Tabletext"/>
              <w:jc w:val="center"/>
              <w:rPr>
                <w:rFonts w:eastAsiaTheme="minorEastAsia"/>
                <w:i/>
                <w:sz w:val="16"/>
                <w:szCs w:val="16"/>
                <w:lang w:val="en-US"/>
              </w:rPr>
            </w:pPr>
            <w:r w:rsidRPr="00004CAC">
              <w:rPr>
                <w:rFonts w:eastAsiaTheme="minorEastAsia"/>
                <w:i/>
                <w:sz w:val="16"/>
                <w:szCs w:val="16"/>
                <w:lang w:val="en-US"/>
              </w:rPr>
              <w:t>U</w:t>
            </w:r>
          </w:p>
        </w:tc>
        <w:tc>
          <w:tcPr>
            <w:tcW w:w="2693" w:type="dxa"/>
            <w:shd w:val="clear" w:color="auto" w:fill="auto"/>
          </w:tcPr>
          <w:p w:rsidR="00785AD7" w:rsidRPr="00004CAC" w:rsidRDefault="003D1629" w:rsidP="003D1629">
            <w:pPr>
              <w:pStyle w:val="Tabletext"/>
              <w:jc w:val="left"/>
              <w:rPr>
                <w:rFonts w:eastAsiaTheme="minorEastAsia"/>
                <w:sz w:val="16"/>
                <w:szCs w:val="16"/>
                <w:lang w:val="en-US" w:eastAsia="zh-CN"/>
              </w:rPr>
            </w:pPr>
            <w:r>
              <w:rPr>
                <w:rFonts w:eastAsiaTheme="minorEastAsia"/>
                <w:sz w:val="16"/>
                <w:szCs w:val="16"/>
                <w:lang w:val="en-US" w:eastAsia="zh-CN"/>
              </w:rPr>
              <w:t>扩展的标准不确定性</w:t>
            </w:r>
            <w:r w:rsidR="002172B0">
              <w:rPr>
                <w:rFonts w:eastAsiaTheme="minorEastAsia"/>
                <w:sz w:val="16"/>
                <w:szCs w:val="16"/>
                <w:lang w:val="en-US" w:eastAsia="zh-CN"/>
              </w:rPr>
              <w:t>（</w:t>
            </w:r>
            <w:r w:rsidR="00785AD7" w:rsidRPr="00004CAC">
              <w:rPr>
                <w:rFonts w:eastAsiaTheme="minorEastAsia"/>
                <w:sz w:val="16"/>
                <w:szCs w:val="16"/>
                <w:lang w:val="en-US" w:eastAsia="zh-CN"/>
              </w:rPr>
              <w:t xml:space="preserve">95% </w:t>
            </w:r>
            <w:r>
              <w:rPr>
                <w:rFonts w:eastAsiaTheme="minorEastAsia"/>
                <w:sz w:val="16"/>
                <w:szCs w:val="16"/>
                <w:lang w:val="en-US" w:eastAsia="zh-CN"/>
              </w:rPr>
              <w:t>置信区间</w:t>
            </w:r>
            <w:r w:rsidR="002172B0">
              <w:rPr>
                <w:rFonts w:eastAsiaTheme="minorEastAsia"/>
                <w:sz w:val="16"/>
                <w:szCs w:val="16"/>
                <w:lang w:val="en-US" w:eastAsia="zh-CN"/>
              </w:rPr>
              <w:t>）</w:t>
            </w:r>
          </w:p>
        </w:tc>
        <w:tc>
          <w:tcPr>
            <w:tcW w:w="1134" w:type="dxa"/>
            <w:gridSpan w:val="2"/>
            <w:vMerge/>
            <w:shd w:val="clear" w:color="auto" w:fill="auto"/>
          </w:tcPr>
          <w:p w:rsidR="00785AD7" w:rsidRPr="00004CAC" w:rsidRDefault="00785AD7" w:rsidP="00B8333B">
            <w:pPr>
              <w:pStyle w:val="Tabletext"/>
              <w:ind w:left="-57" w:right="-57"/>
              <w:jc w:val="center"/>
              <w:rPr>
                <w:rFonts w:eastAsiaTheme="minorEastAsia"/>
                <w:sz w:val="16"/>
                <w:szCs w:val="16"/>
                <w:lang w:val="en-US" w:eastAsia="zh-CN"/>
              </w:rPr>
            </w:pPr>
          </w:p>
        </w:tc>
        <w:tc>
          <w:tcPr>
            <w:tcW w:w="992" w:type="dxa"/>
            <w:shd w:val="clear" w:color="auto" w:fill="auto"/>
          </w:tcPr>
          <w:p w:rsidR="00785AD7" w:rsidRPr="00004CAC" w:rsidRDefault="00CF4F45" w:rsidP="009B3295">
            <w:pPr>
              <w:pStyle w:val="Tabletext"/>
              <w:ind w:left="-57" w:right="-57"/>
              <w:jc w:val="center"/>
              <w:rPr>
                <w:rFonts w:eastAsiaTheme="minorEastAsia"/>
                <w:sz w:val="16"/>
                <w:szCs w:val="16"/>
                <w:lang w:val="en-US"/>
              </w:rPr>
            </w:pPr>
            <w:r>
              <w:rPr>
                <w:rFonts w:eastAsiaTheme="minorEastAsia"/>
                <w:sz w:val="16"/>
                <w:szCs w:val="16"/>
                <w:lang w:val="en-US"/>
              </w:rPr>
              <w:t>正态分布</w:t>
            </w:r>
            <w:r w:rsidR="002172B0">
              <w:rPr>
                <w:rFonts w:eastAsiaTheme="minorEastAsia"/>
                <w:sz w:val="16"/>
                <w:szCs w:val="16"/>
                <w:lang w:val="en-US"/>
              </w:rPr>
              <w:t>（</w:t>
            </w:r>
            <w:r w:rsidR="00785AD7" w:rsidRPr="00004CAC">
              <w:rPr>
                <w:rFonts w:eastAsiaTheme="minorEastAsia"/>
                <w:i/>
                <w:sz w:val="16"/>
                <w:szCs w:val="16"/>
                <w:lang w:val="en-US"/>
              </w:rPr>
              <w:t>k</w:t>
            </w:r>
            <w:r w:rsidR="00785AD7" w:rsidRPr="00004CAC">
              <w:rPr>
                <w:rFonts w:eastAsiaTheme="minorEastAsia"/>
                <w:sz w:val="16"/>
                <w:szCs w:val="16"/>
                <w:lang w:val="en-US"/>
              </w:rPr>
              <w:sym w:font="Symbol" w:char="F03D"/>
            </w:r>
            <w:r w:rsidR="00785AD7" w:rsidRPr="00004CAC">
              <w:rPr>
                <w:rFonts w:eastAsiaTheme="minorEastAsia"/>
                <w:sz w:val="16"/>
                <w:szCs w:val="16"/>
                <w:lang w:val="en-US"/>
              </w:rPr>
              <w:t>2</w:t>
            </w:r>
            <w:r w:rsidR="002172B0">
              <w:rPr>
                <w:rFonts w:eastAsiaTheme="minorEastAsia"/>
                <w:sz w:val="16"/>
                <w:szCs w:val="16"/>
                <w:lang w:val="en-US"/>
              </w:rPr>
              <w:t>）</w:t>
            </w:r>
          </w:p>
        </w:tc>
        <w:tc>
          <w:tcPr>
            <w:tcW w:w="1984" w:type="dxa"/>
            <w:gridSpan w:val="2"/>
            <w:vMerge/>
            <w:shd w:val="clear" w:color="auto" w:fill="auto"/>
          </w:tcPr>
          <w:p w:rsidR="00785AD7" w:rsidRPr="00004CAC" w:rsidRDefault="00785AD7" w:rsidP="009B3295">
            <w:pPr>
              <w:pStyle w:val="Tabletext"/>
              <w:jc w:val="center"/>
              <w:rPr>
                <w:rFonts w:eastAsiaTheme="minorEastAsia"/>
                <w:sz w:val="16"/>
                <w:szCs w:val="16"/>
                <w:lang w:val="en-US"/>
              </w:rPr>
            </w:pPr>
          </w:p>
        </w:tc>
        <w:tc>
          <w:tcPr>
            <w:tcW w:w="992" w:type="dxa"/>
            <w:shd w:val="clear" w:color="auto" w:fill="auto"/>
          </w:tcPr>
          <w:p w:rsidR="00785AD7" w:rsidRPr="00004CAC" w:rsidRDefault="00785AD7" w:rsidP="009B3295">
            <w:pPr>
              <w:pStyle w:val="Tabletext"/>
              <w:jc w:val="center"/>
              <w:rPr>
                <w:rFonts w:eastAsiaTheme="minorEastAsia"/>
                <w:sz w:val="16"/>
                <w:szCs w:val="16"/>
                <w:lang w:val="en-US"/>
              </w:rPr>
            </w:pPr>
            <w:r w:rsidRPr="00004CAC">
              <w:rPr>
                <w:rFonts w:eastAsiaTheme="minorEastAsia"/>
                <w:sz w:val="16"/>
                <w:szCs w:val="16"/>
                <w:lang w:val="en-US"/>
              </w:rPr>
              <w:t>75</w:t>
            </w:r>
          </w:p>
        </w:tc>
        <w:tc>
          <w:tcPr>
            <w:tcW w:w="992" w:type="dxa"/>
            <w:shd w:val="clear" w:color="auto" w:fill="auto"/>
          </w:tcPr>
          <w:p w:rsidR="00785AD7" w:rsidRPr="00004CAC" w:rsidRDefault="00785AD7" w:rsidP="009B3295">
            <w:pPr>
              <w:pStyle w:val="Tabletext"/>
              <w:jc w:val="center"/>
              <w:rPr>
                <w:rFonts w:eastAsiaTheme="minorEastAsia"/>
                <w:sz w:val="16"/>
                <w:szCs w:val="16"/>
                <w:lang w:val="en-US"/>
              </w:rPr>
            </w:pPr>
            <w:r w:rsidRPr="00004CAC">
              <w:rPr>
                <w:rFonts w:eastAsiaTheme="minorEastAsia"/>
                <w:sz w:val="16"/>
                <w:szCs w:val="16"/>
                <w:lang w:val="en-US"/>
              </w:rPr>
              <w:sym w:font="Symbol" w:char="F0A5"/>
            </w:r>
          </w:p>
        </w:tc>
      </w:tr>
    </w:tbl>
    <w:p w:rsidR="00785AD7" w:rsidRPr="00004CAC" w:rsidRDefault="003D1629" w:rsidP="0082115C">
      <w:pPr>
        <w:pStyle w:val="Normalaftertitle"/>
        <w:ind w:firstLineChars="200" w:firstLine="480"/>
        <w:rPr>
          <w:rFonts w:eastAsiaTheme="minorEastAsia"/>
          <w:lang w:val="en-US" w:eastAsia="zh-CN"/>
        </w:rPr>
      </w:pPr>
      <w:r>
        <w:rPr>
          <w:rFonts w:eastAsiaTheme="minorEastAsia"/>
          <w:lang w:val="en-US" w:eastAsia="zh-CN"/>
        </w:rPr>
        <w:t>因此</w:t>
      </w:r>
      <w:r>
        <w:rPr>
          <w:rFonts w:eastAsiaTheme="minorEastAsia" w:hint="eastAsia"/>
          <w:lang w:val="en-US" w:eastAsia="zh-CN"/>
        </w:rPr>
        <w:t>，</w:t>
      </w:r>
      <w:r>
        <w:rPr>
          <w:rFonts w:eastAsiaTheme="minorEastAsia"/>
          <w:lang w:val="en-US" w:eastAsia="zh-CN"/>
        </w:rPr>
        <w:t>本实例的实际测量不确定性是</w:t>
      </w:r>
      <w:r w:rsidR="00785AD7" w:rsidRPr="00004CAC">
        <w:rPr>
          <w:rFonts w:eastAsiaTheme="minorEastAsia"/>
          <w:lang w:val="en-US" w:eastAsia="zh-CN"/>
        </w:rPr>
        <w:t>10 log</w:t>
      </w:r>
      <w:r w:rsidR="00785AD7" w:rsidRPr="00004CAC">
        <w:rPr>
          <w:rFonts w:eastAsiaTheme="minorEastAsia"/>
          <w:vertAlign w:val="subscript"/>
          <w:lang w:val="en-US" w:eastAsia="zh-CN"/>
        </w:rPr>
        <w:t>10</w:t>
      </w:r>
      <w:r w:rsidR="00785AD7" w:rsidRPr="00004CAC">
        <w:rPr>
          <w:rFonts w:eastAsiaTheme="minorEastAsia"/>
          <w:lang w:val="en-US" w:eastAsia="zh-CN"/>
        </w:rPr>
        <w:t xml:space="preserve"> </w:t>
      </w:r>
      <w:r w:rsidR="002172B0">
        <w:rPr>
          <w:rFonts w:eastAsiaTheme="minorEastAsia"/>
          <w:lang w:val="en-US" w:eastAsia="zh-CN"/>
        </w:rPr>
        <w:t>（</w:t>
      </w:r>
      <w:r w:rsidR="00785AD7" w:rsidRPr="00004CAC">
        <w:rPr>
          <w:rFonts w:eastAsiaTheme="minorEastAsia"/>
          <w:lang w:val="en-US" w:eastAsia="zh-CN"/>
        </w:rPr>
        <w:t>1 + </w:t>
      </w:r>
      <w:r w:rsidR="00785AD7" w:rsidRPr="00004CAC">
        <w:rPr>
          <w:rFonts w:eastAsiaTheme="minorEastAsia"/>
          <w:i/>
          <w:lang w:val="en-US" w:eastAsia="zh-CN"/>
        </w:rPr>
        <w:t>U</w:t>
      </w:r>
      <w:r w:rsidR="002172B0">
        <w:rPr>
          <w:rFonts w:eastAsiaTheme="minorEastAsia"/>
          <w:lang w:val="en-US" w:eastAsia="zh-CN"/>
        </w:rPr>
        <w:t>）</w:t>
      </w:r>
      <w:r w:rsidR="00785AD7" w:rsidRPr="00004CAC">
        <w:rPr>
          <w:rFonts w:eastAsiaTheme="minorEastAsia"/>
          <w:lang w:val="en-US" w:eastAsia="zh-CN"/>
        </w:rPr>
        <w:t> = 2.4 dB</w:t>
      </w:r>
      <w:r>
        <w:rPr>
          <w:rFonts w:eastAsiaTheme="minorEastAsia" w:hint="eastAsia"/>
          <w:lang w:val="en-US" w:eastAsia="zh-CN"/>
        </w:rPr>
        <w:t>。</w:t>
      </w:r>
    </w:p>
    <w:p w:rsidR="00785AD7" w:rsidRPr="00004CAC" w:rsidRDefault="00785AD7" w:rsidP="009B3295">
      <w:pPr>
        <w:pStyle w:val="Heading1"/>
        <w:rPr>
          <w:rFonts w:eastAsiaTheme="minorEastAsia"/>
          <w:lang w:val="en-US" w:eastAsia="zh-CN"/>
        </w:rPr>
      </w:pPr>
      <w:bookmarkStart w:id="149" w:name="_Toc112572555"/>
      <w:bookmarkStart w:id="150" w:name="_Toc115794844"/>
      <w:bookmarkStart w:id="151" w:name="_Toc115794929"/>
      <w:r w:rsidRPr="00004CAC">
        <w:rPr>
          <w:rFonts w:eastAsiaTheme="minorEastAsia"/>
          <w:lang w:val="en-US" w:eastAsia="zh-CN"/>
        </w:rPr>
        <w:t>9</w:t>
      </w:r>
      <w:r w:rsidRPr="00004CAC">
        <w:rPr>
          <w:rFonts w:eastAsiaTheme="minorEastAsia"/>
          <w:lang w:val="en-US" w:eastAsia="zh-CN"/>
        </w:rPr>
        <w:tab/>
      </w:r>
      <w:r w:rsidR="002B369F">
        <w:rPr>
          <w:rFonts w:eastAsiaTheme="minorEastAsia"/>
          <w:lang w:val="en-US" w:eastAsia="zh-CN"/>
        </w:rPr>
        <w:t>报告</w:t>
      </w:r>
      <w:bookmarkEnd w:id="149"/>
      <w:bookmarkEnd w:id="150"/>
      <w:bookmarkEnd w:id="151"/>
    </w:p>
    <w:p w:rsidR="00785AD7" w:rsidRPr="00004CAC" w:rsidRDefault="002B369F" w:rsidP="0082115C">
      <w:pPr>
        <w:ind w:firstLineChars="200" w:firstLine="480"/>
        <w:rPr>
          <w:rFonts w:eastAsiaTheme="minorEastAsia"/>
          <w:lang w:val="en-US" w:eastAsia="zh-CN"/>
        </w:rPr>
      </w:pPr>
      <w:r>
        <w:rPr>
          <w:rFonts w:eastAsiaTheme="minorEastAsia"/>
          <w:lang w:val="en-US" w:eastAsia="zh-CN"/>
        </w:rPr>
        <w:t>应该在一个包含了测量图</w:t>
      </w:r>
      <w:r w:rsidR="00D83E4D">
        <w:rPr>
          <w:rFonts w:eastAsiaTheme="minorEastAsia"/>
          <w:lang w:val="en-US" w:eastAsia="zh-CN"/>
        </w:rPr>
        <w:t>的</w:t>
      </w:r>
      <w:r>
        <w:rPr>
          <w:rFonts w:eastAsiaTheme="minorEastAsia" w:hint="eastAsia"/>
          <w:lang w:val="en-US" w:eastAsia="zh-CN"/>
        </w:rPr>
        <w:t>报告中报告</w:t>
      </w:r>
      <w:r w:rsidR="00D83E4D">
        <w:rPr>
          <w:rFonts w:eastAsiaTheme="minorEastAsia"/>
          <w:lang w:val="en-US" w:eastAsia="zh-CN"/>
        </w:rPr>
        <w:t>天线辐射</w:t>
      </w:r>
      <w:r>
        <w:rPr>
          <w:rFonts w:eastAsiaTheme="minorEastAsia"/>
          <w:lang w:val="en-US" w:eastAsia="zh-CN"/>
        </w:rPr>
        <w:t>方向图</w:t>
      </w:r>
      <w:r>
        <w:rPr>
          <w:rFonts w:eastAsiaTheme="minorEastAsia" w:hint="eastAsia"/>
          <w:lang w:val="en-US" w:eastAsia="zh-CN"/>
        </w:rPr>
        <w:t>，</w:t>
      </w:r>
      <w:r>
        <w:rPr>
          <w:rFonts w:eastAsiaTheme="minorEastAsia"/>
          <w:lang w:val="en-US" w:eastAsia="zh-CN"/>
        </w:rPr>
        <w:t>并以</w:t>
      </w:r>
      <w:r w:rsidR="00D83E4D">
        <w:rPr>
          <w:rFonts w:eastAsiaTheme="minorEastAsia"/>
          <w:lang w:val="en-US" w:eastAsia="zh-CN"/>
        </w:rPr>
        <w:t>一个</w:t>
      </w:r>
      <w:r>
        <w:rPr>
          <w:rFonts w:eastAsiaTheme="minorEastAsia"/>
          <w:lang w:val="en-US" w:eastAsia="zh-CN"/>
        </w:rPr>
        <w:t>概要和结论来完善</w:t>
      </w:r>
      <w:r w:rsidR="00D83E4D">
        <w:rPr>
          <w:rFonts w:eastAsiaTheme="minorEastAsia" w:hint="eastAsia"/>
          <w:lang w:val="en-US" w:eastAsia="zh-CN"/>
        </w:rPr>
        <w:t>。倾向于</w:t>
      </w:r>
      <w:r>
        <w:rPr>
          <w:rFonts w:eastAsiaTheme="minorEastAsia" w:hint="eastAsia"/>
          <w:lang w:val="en-US" w:eastAsia="zh-CN"/>
        </w:rPr>
        <w:t>采用一个标准化的格式，</w:t>
      </w:r>
      <w:r>
        <w:rPr>
          <w:rFonts w:eastAsiaTheme="minorEastAsia"/>
          <w:lang w:val="en-US" w:eastAsia="zh-CN"/>
        </w:rPr>
        <w:t>这使得能够对不同的测量进行比较</w:t>
      </w:r>
      <w:r>
        <w:rPr>
          <w:rFonts w:eastAsiaTheme="minorEastAsia" w:hint="eastAsia"/>
          <w:lang w:val="en-US" w:eastAsia="zh-CN"/>
        </w:rPr>
        <w:t>。</w:t>
      </w:r>
      <w:r>
        <w:rPr>
          <w:rFonts w:eastAsiaTheme="minorEastAsia"/>
          <w:lang w:val="en-US" w:eastAsia="zh-CN"/>
        </w:rPr>
        <w:t>这个格式应该</w:t>
      </w:r>
      <w:r w:rsidR="00D83E4D">
        <w:rPr>
          <w:rFonts w:eastAsiaTheme="minorEastAsia"/>
          <w:lang w:val="en-US" w:eastAsia="zh-CN"/>
        </w:rPr>
        <w:t>在不</w:t>
      </w:r>
      <w:r w:rsidR="00C265C9">
        <w:rPr>
          <w:rFonts w:eastAsiaTheme="minorEastAsia"/>
          <w:lang w:val="en-US" w:eastAsia="zh-CN"/>
        </w:rPr>
        <w:t>忽略主要参数的情况下</w:t>
      </w:r>
      <w:r>
        <w:rPr>
          <w:rFonts w:eastAsiaTheme="minorEastAsia"/>
          <w:lang w:val="en-US" w:eastAsia="zh-CN"/>
        </w:rPr>
        <w:t>尽可能地保持紧凑</w:t>
      </w:r>
      <w:r>
        <w:rPr>
          <w:rFonts w:eastAsiaTheme="minorEastAsia" w:hint="eastAsia"/>
          <w:lang w:val="en-US" w:eastAsia="zh-CN"/>
        </w:rPr>
        <w:t>。</w:t>
      </w:r>
      <w:r w:rsidR="00785AD7" w:rsidRPr="00004CAC">
        <w:rPr>
          <w:rFonts w:eastAsiaTheme="minorEastAsia"/>
          <w:lang w:val="en-US" w:eastAsia="zh-CN"/>
        </w:rPr>
        <w:t xml:space="preserve"> </w:t>
      </w:r>
    </w:p>
    <w:p w:rsidR="00785AD7" w:rsidRPr="00004CAC" w:rsidRDefault="00785AD7" w:rsidP="00785AD7">
      <w:pPr>
        <w:pStyle w:val="Heading2"/>
        <w:rPr>
          <w:rFonts w:eastAsiaTheme="minorEastAsia"/>
          <w:lang w:val="en-US" w:eastAsia="zh-CN"/>
        </w:rPr>
      </w:pPr>
      <w:bookmarkStart w:id="152" w:name="_Toc112572556"/>
      <w:bookmarkStart w:id="153" w:name="_Toc115794845"/>
      <w:bookmarkStart w:id="154" w:name="_Toc115794930"/>
      <w:r w:rsidRPr="00004CAC">
        <w:rPr>
          <w:rFonts w:eastAsiaTheme="minorEastAsia"/>
          <w:lang w:val="en-US" w:eastAsia="zh-CN"/>
        </w:rPr>
        <w:t>9.1</w:t>
      </w:r>
      <w:r w:rsidRPr="00004CAC">
        <w:rPr>
          <w:rFonts w:eastAsiaTheme="minorEastAsia"/>
          <w:lang w:val="en-US" w:eastAsia="zh-CN"/>
        </w:rPr>
        <w:tab/>
      </w:r>
      <w:r w:rsidR="00C265C9">
        <w:rPr>
          <w:rFonts w:eastAsiaTheme="minorEastAsia"/>
          <w:lang w:val="en-US" w:eastAsia="zh-CN"/>
        </w:rPr>
        <w:t>标准化报告</w:t>
      </w:r>
      <w:bookmarkEnd w:id="152"/>
      <w:bookmarkEnd w:id="153"/>
      <w:bookmarkEnd w:id="154"/>
    </w:p>
    <w:p w:rsidR="00785AD7" w:rsidRPr="00646290" w:rsidRDefault="00D83E4D" w:rsidP="0082115C">
      <w:pPr>
        <w:ind w:firstLineChars="200" w:firstLine="480"/>
        <w:rPr>
          <w:rFonts w:asciiTheme="minorEastAsia" w:eastAsiaTheme="minorEastAsia" w:hAnsiTheme="minorEastAsia"/>
          <w:lang w:val="en-US" w:eastAsia="zh-CN"/>
        </w:rPr>
      </w:pPr>
      <w:r w:rsidRPr="00646290">
        <w:rPr>
          <w:rFonts w:asciiTheme="minorEastAsia" w:eastAsiaTheme="minorEastAsia" w:hAnsiTheme="minorEastAsia"/>
          <w:lang w:val="en-US" w:eastAsia="zh-CN"/>
        </w:rPr>
        <w:t>以下报告实例最方便</w:t>
      </w:r>
      <w:r w:rsidR="00C265C9" w:rsidRPr="00646290">
        <w:rPr>
          <w:rFonts w:asciiTheme="minorEastAsia" w:eastAsiaTheme="minorEastAsia" w:hAnsiTheme="minorEastAsia"/>
          <w:lang w:val="en-US" w:eastAsia="zh-CN"/>
        </w:rPr>
        <w:t>地描述了标准化报告</w:t>
      </w:r>
      <w:r w:rsidR="00C265C9" w:rsidRPr="00646290">
        <w:rPr>
          <w:rFonts w:asciiTheme="minorEastAsia" w:eastAsiaTheme="minorEastAsia" w:hAnsiTheme="minorEastAsia" w:hint="eastAsia"/>
          <w:lang w:val="en-US" w:eastAsia="zh-CN"/>
        </w:rPr>
        <w:t>。</w:t>
      </w:r>
      <w:r w:rsidR="00C265C9" w:rsidRPr="00646290">
        <w:rPr>
          <w:rFonts w:asciiTheme="minorEastAsia" w:eastAsiaTheme="minorEastAsia" w:hAnsiTheme="minorEastAsia"/>
          <w:lang w:val="en-US" w:eastAsia="zh-CN"/>
        </w:rPr>
        <w:t>报告删减的章节以</w:t>
      </w:r>
      <w:r w:rsidR="00C265C9" w:rsidRPr="00646290">
        <w:rPr>
          <w:rFonts w:asciiTheme="minorEastAsia" w:eastAsiaTheme="minorEastAsia" w:hAnsiTheme="minorEastAsia"/>
          <w:bCs/>
          <w:lang w:val="en-US" w:eastAsia="zh-CN"/>
        </w:rPr>
        <w:t>草体</w:t>
      </w:r>
      <w:r w:rsidR="00C265C9" w:rsidRPr="00646290">
        <w:rPr>
          <w:rFonts w:asciiTheme="minorEastAsia" w:eastAsiaTheme="minorEastAsia" w:hAnsiTheme="minorEastAsia"/>
          <w:lang w:val="en-US" w:eastAsia="zh-CN"/>
        </w:rPr>
        <w:t>呈现</w:t>
      </w:r>
      <w:r w:rsidR="00C265C9" w:rsidRPr="00646290">
        <w:rPr>
          <w:rFonts w:asciiTheme="minorEastAsia" w:eastAsiaTheme="minorEastAsia" w:hAnsiTheme="minorEastAsia" w:hint="eastAsia"/>
          <w:lang w:val="en-US" w:eastAsia="zh-CN"/>
        </w:rPr>
        <w:t>，为了适配特定情形而</w:t>
      </w:r>
      <w:r w:rsidR="00C265C9" w:rsidRPr="00646290">
        <w:rPr>
          <w:rFonts w:asciiTheme="minorEastAsia" w:eastAsiaTheme="minorEastAsia" w:hAnsiTheme="minorEastAsia"/>
          <w:lang w:val="en-US" w:eastAsia="zh-CN"/>
        </w:rPr>
        <w:t>应该填充的信息采用了下划线</w:t>
      </w:r>
      <w:r w:rsidR="00C265C9" w:rsidRPr="00646290">
        <w:rPr>
          <w:rFonts w:asciiTheme="minorEastAsia" w:eastAsiaTheme="minorEastAsia" w:hAnsiTheme="minorEastAsia" w:hint="eastAsia"/>
          <w:lang w:val="en-US" w:eastAsia="zh-CN"/>
        </w:rPr>
        <w:t>。</w:t>
      </w:r>
      <w:r w:rsidRPr="00646290">
        <w:rPr>
          <w:rFonts w:asciiTheme="minorEastAsia" w:eastAsiaTheme="minorEastAsia" w:hAnsiTheme="minorEastAsia"/>
          <w:lang w:val="en-US" w:eastAsia="zh-CN"/>
        </w:rPr>
        <w:t>文字可以根据结果和测量期间的特殊事件进行适配</w:t>
      </w:r>
      <w:r w:rsidR="00C265C9" w:rsidRPr="00646290">
        <w:rPr>
          <w:rFonts w:asciiTheme="minorEastAsia" w:eastAsiaTheme="minorEastAsia" w:hAnsiTheme="minorEastAsia" w:hint="eastAsia"/>
          <w:lang w:val="en-US" w:eastAsia="zh-CN"/>
        </w:rPr>
        <w:t>。</w:t>
      </w:r>
      <w:r w:rsidR="00C265C9" w:rsidRPr="00646290">
        <w:rPr>
          <w:rFonts w:asciiTheme="minorEastAsia" w:eastAsiaTheme="minorEastAsia" w:hAnsiTheme="minorEastAsia"/>
          <w:lang w:val="en-US" w:eastAsia="zh-CN"/>
        </w:rPr>
        <w:t>总体结构保持相同</w:t>
      </w:r>
      <w:r w:rsidR="00C265C9" w:rsidRPr="00646290">
        <w:rPr>
          <w:rFonts w:asciiTheme="minorEastAsia" w:eastAsiaTheme="minorEastAsia" w:hAnsiTheme="minorEastAsia" w:hint="eastAsia"/>
          <w:lang w:val="en-US" w:eastAsia="zh-CN"/>
        </w:rPr>
        <w:t>：</w:t>
      </w:r>
    </w:p>
    <w:p w:rsidR="00785AD7" w:rsidRPr="00004CAC" w:rsidRDefault="00785AD7" w:rsidP="009B3295">
      <w:pPr>
        <w:pStyle w:val="Heading3"/>
        <w:rPr>
          <w:rFonts w:eastAsiaTheme="minorEastAsia"/>
          <w:lang w:val="en-US" w:eastAsia="zh-CN"/>
        </w:rPr>
      </w:pPr>
      <w:bookmarkStart w:id="155" w:name="_Toc112572557"/>
      <w:r w:rsidRPr="00004CAC">
        <w:rPr>
          <w:rFonts w:eastAsiaTheme="minorEastAsia"/>
          <w:lang w:val="en-US" w:eastAsia="zh-CN"/>
        </w:rPr>
        <w:t>9.1.1</w:t>
      </w:r>
      <w:r w:rsidRPr="00004CAC">
        <w:rPr>
          <w:rFonts w:eastAsiaTheme="minorEastAsia"/>
          <w:lang w:val="en-US" w:eastAsia="zh-CN"/>
        </w:rPr>
        <w:tab/>
      </w:r>
      <w:r w:rsidR="00C265C9">
        <w:rPr>
          <w:rFonts w:eastAsiaTheme="minorEastAsia"/>
          <w:lang w:val="en-US" w:eastAsia="zh-CN"/>
        </w:rPr>
        <w:t>概要</w:t>
      </w:r>
      <w:bookmarkEnd w:id="155"/>
    </w:p>
    <w:p w:rsidR="00785AD7" w:rsidRPr="00004CAC" w:rsidRDefault="00C265C9" w:rsidP="0082115C">
      <w:pPr>
        <w:ind w:firstLineChars="200" w:firstLine="480"/>
        <w:rPr>
          <w:rFonts w:eastAsiaTheme="minorEastAsia"/>
          <w:lang w:val="en-US" w:eastAsia="zh-CN"/>
        </w:rPr>
      </w:pPr>
      <w:r>
        <w:rPr>
          <w:rFonts w:eastAsiaTheme="minorEastAsia"/>
          <w:lang w:val="en-US" w:eastAsia="zh-CN"/>
        </w:rPr>
        <w:t>在</w:t>
      </w:r>
      <w:r>
        <w:rPr>
          <w:rFonts w:eastAsiaTheme="minorEastAsia" w:hint="eastAsia"/>
          <w:lang w:val="en-US" w:eastAsia="zh-CN"/>
        </w:rPr>
        <w:t>2003</w:t>
      </w:r>
      <w:r>
        <w:rPr>
          <w:rFonts w:eastAsiaTheme="minorEastAsia" w:hint="eastAsia"/>
          <w:lang w:val="en-US" w:eastAsia="zh-CN"/>
        </w:rPr>
        <w:t>年</w:t>
      </w:r>
      <w:r>
        <w:rPr>
          <w:rFonts w:eastAsiaTheme="minorEastAsia" w:hint="eastAsia"/>
          <w:lang w:val="en-US" w:eastAsia="zh-CN"/>
        </w:rPr>
        <w:t>9</w:t>
      </w:r>
      <w:r>
        <w:rPr>
          <w:rFonts w:eastAsiaTheme="minorEastAsia" w:hint="eastAsia"/>
          <w:lang w:val="en-US" w:eastAsia="zh-CN"/>
        </w:rPr>
        <w:t>月</w:t>
      </w:r>
      <w:r w:rsidR="00785AD7" w:rsidRPr="00004CAC">
        <w:rPr>
          <w:rFonts w:eastAsiaTheme="minorEastAsia"/>
          <w:lang w:val="en-US" w:eastAsia="zh-CN"/>
        </w:rPr>
        <w:t>12</w:t>
      </w:r>
      <w:r>
        <w:rPr>
          <w:rFonts w:eastAsiaTheme="minorEastAsia"/>
          <w:lang w:val="en-US" w:eastAsia="zh-CN"/>
        </w:rPr>
        <w:t>日和</w:t>
      </w:r>
      <w:r w:rsidR="00785AD7" w:rsidRPr="00004CAC">
        <w:rPr>
          <w:rFonts w:eastAsiaTheme="minorEastAsia"/>
          <w:lang w:val="en-US" w:eastAsia="zh-CN"/>
        </w:rPr>
        <w:t>14</w:t>
      </w:r>
      <w:r>
        <w:rPr>
          <w:rFonts w:eastAsiaTheme="minorEastAsia"/>
          <w:lang w:val="en-US" w:eastAsia="zh-CN"/>
        </w:rPr>
        <w:t>日</w:t>
      </w:r>
      <w:r>
        <w:rPr>
          <w:rFonts w:eastAsiaTheme="minorEastAsia" w:hint="eastAsia"/>
          <w:lang w:val="en-US" w:eastAsia="zh-CN"/>
        </w:rPr>
        <w:t>，</w:t>
      </w:r>
      <w:r>
        <w:rPr>
          <w:rFonts w:eastAsiaTheme="minorEastAsia"/>
          <w:lang w:val="en-US" w:eastAsia="zh-CN"/>
        </w:rPr>
        <w:t>A</w:t>
      </w:r>
      <w:r>
        <w:rPr>
          <w:rFonts w:eastAsiaTheme="minorEastAsia"/>
          <w:lang w:val="en-US" w:eastAsia="zh-CN"/>
        </w:rPr>
        <w:t>国无线电</w:t>
      </w:r>
      <w:r w:rsidR="00731B15">
        <w:rPr>
          <w:rFonts w:eastAsiaTheme="minorEastAsia"/>
          <w:lang w:val="en-US" w:eastAsia="zh-CN"/>
        </w:rPr>
        <w:t>管理部门围绕</w:t>
      </w:r>
      <w:r w:rsidR="00731B15">
        <w:rPr>
          <w:rFonts w:eastAsiaTheme="minorEastAsia"/>
          <w:lang w:val="en-US" w:eastAsia="zh-CN"/>
        </w:rPr>
        <w:t>B</w:t>
      </w:r>
      <w:r w:rsidR="00731B15">
        <w:rPr>
          <w:rFonts w:eastAsiaTheme="minorEastAsia"/>
          <w:lang w:val="en-US" w:eastAsia="zh-CN"/>
        </w:rPr>
        <w:t>城市的发射塔</w:t>
      </w:r>
      <w:r>
        <w:rPr>
          <w:rFonts w:eastAsiaTheme="minorEastAsia"/>
          <w:lang w:val="en-US" w:eastAsia="zh-CN"/>
        </w:rPr>
        <w:t>进行了机载天线方向图测量</w:t>
      </w:r>
      <w:r w:rsidR="00731B15">
        <w:rPr>
          <w:rFonts w:eastAsiaTheme="minorEastAsia" w:hint="eastAsia"/>
          <w:lang w:val="en-US" w:eastAsia="zh-CN"/>
        </w:rPr>
        <w:t>。</w:t>
      </w:r>
      <w:r w:rsidR="00731B15">
        <w:rPr>
          <w:rFonts w:eastAsiaTheme="minorEastAsia"/>
          <w:lang w:val="en-US" w:eastAsia="zh-CN"/>
        </w:rPr>
        <w:t>在此测量行动期间</w:t>
      </w:r>
      <w:r w:rsidR="00731B15">
        <w:rPr>
          <w:rFonts w:eastAsiaTheme="minorEastAsia" w:hint="eastAsia"/>
          <w:lang w:val="en-US" w:eastAsia="zh-CN"/>
        </w:rPr>
        <w:t>，</w:t>
      </w:r>
      <w:r w:rsidR="00731B15">
        <w:rPr>
          <w:rFonts w:eastAsiaTheme="minorEastAsia"/>
          <w:lang w:val="en-US" w:eastAsia="zh-CN"/>
        </w:rPr>
        <w:t>对</w:t>
      </w:r>
      <w:r w:rsidR="00D83E4D">
        <w:rPr>
          <w:rFonts w:eastAsiaTheme="minorEastAsia"/>
          <w:lang w:val="en-US" w:eastAsia="zh-CN"/>
        </w:rPr>
        <w:t>在</w:t>
      </w:r>
      <w:r w:rsidR="00731B15" w:rsidRPr="00004CAC">
        <w:rPr>
          <w:rFonts w:eastAsiaTheme="minorEastAsia"/>
          <w:lang w:val="en-US" w:eastAsia="zh-CN"/>
        </w:rPr>
        <w:t>102.2 MHz</w:t>
      </w:r>
      <w:r w:rsidR="00731B15">
        <w:rPr>
          <w:rFonts w:eastAsiaTheme="minorEastAsia"/>
          <w:lang w:val="en-US" w:eastAsia="zh-CN"/>
        </w:rPr>
        <w:t>的</w:t>
      </w:r>
      <w:r w:rsidR="00D83E4D">
        <w:rPr>
          <w:rFonts w:eastAsiaTheme="minorEastAsia"/>
          <w:lang w:val="en-US" w:eastAsia="zh-CN"/>
        </w:rPr>
        <w:t>C</w:t>
      </w:r>
      <w:r w:rsidR="00D83E4D">
        <w:rPr>
          <w:rFonts w:eastAsiaTheme="minorEastAsia"/>
          <w:lang w:val="en-US" w:eastAsia="zh-CN"/>
        </w:rPr>
        <w:t>电台</w:t>
      </w:r>
      <w:r w:rsidR="00731B15">
        <w:rPr>
          <w:rFonts w:eastAsiaTheme="minorEastAsia"/>
          <w:lang w:val="en-US" w:eastAsia="zh-CN"/>
        </w:rPr>
        <w:t>信号进行了测量</w:t>
      </w:r>
      <w:r w:rsidR="00731B15">
        <w:rPr>
          <w:rFonts w:eastAsiaTheme="minorEastAsia" w:hint="eastAsia"/>
          <w:lang w:val="en-US" w:eastAsia="zh-CN"/>
        </w:rPr>
        <w:t>。</w:t>
      </w:r>
      <w:r w:rsidR="00731B15">
        <w:rPr>
          <w:rFonts w:eastAsiaTheme="minorEastAsia"/>
          <w:lang w:val="en-US" w:eastAsia="zh-CN"/>
        </w:rPr>
        <w:t>通过这些测量</w:t>
      </w:r>
      <w:r w:rsidR="00731B15">
        <w:rPr>
          <w:rFonts w:eastAsiaTheme="minorEastAsia" w:hint="eastAsia"/>
          <w:lang w:val="en-US" w:eastAsia="zh-CN"/>
        </w:rPr>
        <w:t>，确定了</w:t>
      </w:r>
      <w:r w:rsidR="00731B15">
        <w:rPr>
          <w:rFonts w:eastAsiaTheme="minorEastAsia"/>
          <w:lang w:val="en-US" w:eastAsia="zh-CN"/>
        </w:rPr>
        <w:t>所用天线系统的天线图</w:t>
      </w:r>
      <w:r w:rsidR="00731B15">
        <w:rPr>
          <w:rFonts w:eastAsiaTheme="minorEastAsia" w:hint="eastAsia"/>
          <w:lang w:val="en-US" w:eastAsia="zh-CN"/>
        </w:rPr>
        <w:t>。</w:t>
      </w:r>
    </w:p>
    <w:p w:rsidR="00785AD7" w:rsidRPr="00004CAC" w:rsidRDefault="00785AD7" w:rsidP="00785AD7">
      <w:pPr>
        <w:pStyle w:val="Heading3"/>
        <w:rPr>
          <w:rFonts w:eastAsiaTheme="minorEastAsia"/>
          <w:lang w:val="en-US" w:eastAsia="zh-CN"/>
        </w:rPr>
      </w:pPr>
      <w:bookmarkStart w:id="156" w:name="_Toc112572558"/>
      <w:r w:rsidRPr="00004CAC">
        <w:rPr>
          <w:rFonts w:eastAsiaTheme="minorEastAsia"/>
          <w:lang w:val="en-US" w:eastAsia="zh-CN"/>
        </w:rPr>
        <w:t>9.1.2</w:t>
      </w:r>
      <w:r w:rsidRPr="00004CAC">
        <w:rPr>
          <w:rFonts w:eastAsiaTheme="minorEastAsia"/>
          <w:lang w:val="en-US" w:eastAsia="zh-CN"/>
        </w:rPr>
        <w:tab/>
      </w:r>
      <w:r w:rsidR="00731B15">
        <w:rPr>
          <w:rFonts w:eastAsiaTheme="minorEastAsia"/>
          <w:lang w:val="en-US" w:eastAsia="zh-CN"/>
        </w:rPr>
        <w:t>结论</w:t>
      </w:r>
      <w:bookmarkEnd w:id="156"/>
      <w:r w:rsidRPr="00004CAC">
        <w:rPr>
          <w:rFonts w:eastAsiaTheme="minorEastAsia"/>
          <w:lang w:val="en-US" w:eastAsia="zh-CN"/>
        </w:rPr>
        <w:t xml:space="preserve"> </w:t>
      </w:r>
    </w:p>
    <w:p w:rsidR="00785AD7" w:rsidRPr="00004CAC" w:rsidRDefault="00731B15" w:rsidP="0082115C">
      <w:pPr>
        <w:ind w:firstLineChars="200" w:firstLine="480"/>
        <w:rPr>
          <w:rFonts w:eastAsiaTheme="minorEastAsia"/>
          <w:lang w:val="en-US" w:eastAsia="zh-CN"/>
        </w:rPr>
      </w:pPr>
      <w:r>
        <w:rPr>
          <w:rFonts w:eastAsiaTheme="minorEastAsia"/>
          <w:lang w:val="en-US" w:eastAsia="zh-CN"/>
        </w:rPr>
        <w:t>B</w:t>
      </w:r>
      <w:r>
        <w:rPr>
          <w:rFonts w:eastAsiaTheme="minorEastAsia"/>
          <w:lang w:val="en-US" w:eastAsia="zh-CN"/>
        </w:rPr>
        <w:t>城市</w:t>
      </w:r>
      <w:r>
        <w:rPr>
          <w:rFonts w:eastAsiaTheme="minorEastAsia"/>
          <w:lang w:val="en-US" w:eastAsia="zh-CN"/>
        </w:rPr>
        <w:t>C</w:t>
      </w:r>
      <w:r>
        <w:rPr>
          <w:rFonts w:eastAsiaTheme="minorEastAsia"/>
          <w:lang w:val="en-US" w:eastAsia="zh-CN"/>
        </w:rPr>
        <w:t>电台在</w:t>
      </w:r>
      <w:r>
        <w:rPr>
          <w:rFonts w:eastAsiaTheme="minorEastAsia" w:hint="eastAsia"/>
          <w:lang w:val="en-US" w:eastAsia="zh-CN"/>
        </w:rPr>
        <w:t>102.</w:t>
      </w:r>
      <w:r>
        <w:rPr>
          <w:rFonts w:eastAsiaTheme="minorEastAsia"/>
          <w:lang w:val="en-US" w:eastAsia="zh-CN"/>
        </w:rPr>
        <w:t>2 MHz</w:t>
      </w:r>
      <w:r>
        <w:rPr>
          <w:rFonts w:eastAsiaTheme="minorEastAsia"/>
          <w:lang w:val="en-US" w:eastAsia="zh-CN"/>
        </w:rPr>
        <w:t>上发射的有效辐射功率在</w:t>
      </w:r>
      <w:r>
        <w:rPr>
          <w:rFonts w:eastAsiaTheme="minorEastAsia" w:hint="eastAsia"/>
          <w:lang w:val="en-US" w:eastAsia="zh-CN"/>
        </w:rPr>
        <w:t>210-</w:t>
      </w:r>
      <w:r>
        <w:rPr>
          <w:rFonts w:eastAsiaTheme="minorEastAsia"/>
          <w:lang w:val="en-US" w:eastAsia="zh-CN"/>
        </w:rPr>
        <w:t>270</w:t>
      </w:r>
      <w:r w:rsidRPr="00004CAC">
        <w:rPr>
          <w:rFonts w:eastAsiaTheme="minorEastAsia"/>
          <w:lang w:val="en-US" w:eastAsia="zh-CN"/>
        </w:rPr>
        <w:t>°</w:t>
      </w:r>
      <w:r>
        <w:rPr>
          <w:rFonts w:eastAsiaTheme="minorEastAsia"/>
          <w:lang w:val="en-US" w:eastAsia="zh-CN"/>
        </w:rPr>
        <w:t>方位角方向上</w:t>
      </w:r>
      <w:r w:rsidR="00073758">
        <w:rPr>
          <w:rFonts w:eastAsiaTheme="minorEastAsia"/>
          <w:lang w:val="en-US" w:eastAsia="zh-CN"/>
        </w:rPr>
        <w:t>超过了</w:t>
      </w:r>
      <w:r>
        <w:rPr>
          <w:rFonts w:eastAsiaTheme="minorEastAsia" w:hint="eastAsia"/>
          <w:lang w:val="en-US" w:eastAsia="zh-CN"/>
        </w:rPr>
        <w:t>许可</w:t>
      </w:r>
      <w:r w:rsidR="00B173FA">
        <w:rPr>
          <w:rFonts w:eastAsiaTheme="minorEastAsia" w:hint="eastAsia"/>
          <w:lang w:val="en-US" w:eastAsia="zh-CN"/>
        </w:rPr>
        <w:t>证</w:t>
      </w:r>
      <w:r>
        <w:rPr>
          <w:rFonts w:eastAsiaTheme="minorEastAsia" w:hint="eastAsia"/>
          <w:lang w:val="en-US" w:eastAsia="zh-CN"/>
        </w:rPr>
        <w:t>极限</w:t>
      </w:r>
      <w:r w:rsidR="00566E83">
        <w:rPr>
          <w:rFonts w:eastAsiaTheme="minorEastAsia"/>
          <w:lang w:val="en-US" w:eastAsia="zh-CN"/>
        </w:rPr>
        <w:t>最高</w:t>
      </w:r>
      <w:r w:rsidR="00073758">
        <w:rPr>
          <w:rFonts w:eastAsiaTheme="minorEastAsia"/>
          <w:lang w:val="en-US" w:eastAsia="zh-CN"/>
        </w:rPr>
        <w:t>达</w:t>
      </w:r>
      <w:r w:rsidR="00566E83">
        <w:rPr>
          <w:rFonts w:eastAsiaTheme="minorEastAsia"/>
          <w:lang w:val="en-US" w:eastAsia="zh-CN"/>
        </w:rPr>
        <w:t>到</w:t>
      </w:r>
      <w:r w:rsidR="00566E83">
        <w:rPr>
          <w:rFonts w:eastAsiaTheme="minorEastAsia" w:hint="eastAsia"/>
          <w:lang w:val="en-US" w:eastAsia="zh-CN"/>
        </w:rPr>
        <w:t>15 dB</w:t>
      </w:r>
      <w:r>
        <w:rPr>
          <w:rFonts w:eastAsiaTheme="minorEastAsia" w:hint="eastAsia"/>
          <w:lang w:val="en-US" w:eastAsia="zh-CN"/>
        </w:rPr>
        <w:t>。</w:t>
      </w:r>
      <w:r>
        <w:rPr>
          <w:rFonts w:eastAsiaTheme="minorEastAsia"/>
          <w:lang w:val="en-US" w:eastAsia="zh-CN"/>
        </w:rPr>
        <w:t>在</w:t>
      </w:r>
      <w:r w:rsidR="00785AD7" w:rsidRPr="00004CAC">
        <w:rPr>
          <w:rFonts w:eastAsiaTheme="minorEastAsia"/>
          <w:lang w:val="en-US" w:eastAsia="zh-CN"/>
        </w:rPr>
        <w:t>340-0°</w:t>
      </w:r>
      <w:r>
        <w:rPr>
          <w:rFonts w:eastAsiaTheme="minorEastAsia"/>
          <w:lang w:val="en-US" w:eastAsia="zh-CN"/>
        </w:rPr>
        <w:t>方位角方向上</w:t>
      </w:r>
      <w:r>
        <w:rPr>
          <w:rFonts w:eastAsiaTheme="minorEastAsia" w:hint="eastAsia"/>
          <w:lang w:val="en-US" w:eastAsia="zh-CN"/>
        </w:rPr>
        <w:t>，</w:t>
      </w:r>
      <w:r w:rsidR="00073758">
        <w:rPr>
          <w:rFonts w:eastAsiaTheme="minorEastAsia"/>
          <w:lang w:val="en-US" w:eastAsia="zh-CN"/>
        </w:rPr>
        <w:t>有效辐射</w:t>
      </w:r>
      <w:r>
        <w:rPr>
          <w:rFonts w:eastAsiaTheme="minorEastAsia"/>
          <w:lang w:val="en-US" w:eastAsia="zh-CN"/>
        </w:rPr>
        <w:t>功率比规划低了高达</w:t>
      </w:r>
      <w:r w:rsidR="00785AD7" w:rsidRPr="00004CAC">
        <w:rPr>
          <w:rFonts w:eastAsiaTheme="minorEastAsia"/>
          <w:lang w:val="en-US" w:eastAsia="zh-CN"/>
        </w:rPr>
        <w:t>7 dB</w:t>
      </w:r>
      <w:r>
        <w:rPr>
          <w:rFonts w:eastAsiaTheme="minorEastAsia" w:hint="eastAsia"/>
          <w:lang w:val="en-US" w:eastAsia="zh-CN"/>
        </w:rPr>
        <w:t>。</w:t>
      </w:r>
    </w:p>
    <w:p w:rsidR="00785AD7" w:rsidRPr="00004CAC" w:rsidRDefault="00785AD7" w:rsidP="00785AD7">
      <w:pPr>
        <w:pStyle w:val="Heading3"/>
        <w:rPr>
          <w:rFonts w:eastAsiaTheme="minorEastAsia"/>
          <w:lang w:val="en-US" w:eastAsia="zh-CN"/>
        </w:rPr>
      </w:pPr>
      <w:bookmarkStart w:id="157" w:name="_Toc112572559"/>
      <w:r w:rsidRPr="00004CAC">
        <w:rPr>
          <w:rFonts w:eastAsiaTheme="minorEastAsia"/>
          <w:lang w:val="en-US" w:eastAsia="zh-CN"/>
        </w:rPr>
        <w:t>9.1.3</w:t>
      </w:r>
      <w:r w:rsidRPr="00004CAC">
        <w:rPr>
          <w:rFonts w:eastAsiaTheme="minorEastAsia"/>
          <w:lang w:val="en-US" w:eastAsia="zh-CN"/>
        </w:rPr>
        <w:tab/>
      </w:r>
      <w:bookmarkEnd w:id="157"/>
      <w:r w:rsidR="00731B15">
        <w:rPr>
          <w:rFonts w:eastAsiaTheme="minorEastAsia"/>
          <w:lang w:val="en-US" w:eastAsia="zh-CN"/>
        </w:rPr>
        <w:t>简介</w:t>
      </w:r>
    </w:p>
    <w:p w:rsidR="00785AD7" w:rsidRPr="00004CAC" w:rsidRDefault="00731B15" w:rsidP="0082115C">
      <w:pPr>
        <w:ind w:firstLineChars="200" w:firstLine="480"/>
        <w:rPr>
          <w:rFonts w:eastAsiaTheme="minorEastAsia"/>
          <w:lang w:val="en-US" w:eastAsia="zh-CN"/>
        </w:rPr>
      </w:pPr>
      <w:r>
        <w:rPr>
          <w:rFonts w:eastAsiaTheme="minorEastAsia"/>
          <w:lang w:val="en-US" w:eastAsia="zh-CN"/>
        </w:rPr>
        <w:t>对</w:t>
      </w:r>
      <w:r>
        <w:rPr>
          <w:rFonts w:eastAsiaTheme="minorEastAsia"/>
          <w:lang w:val="en-US" w:eastAsia="zh-CN"/>
        </w:rPr>
        <w:t>C</w:t>
      </w:r>
      <w:r>
        <w:rPr>
          <w:rFonts w:eastAsiaTheme="minorEastAsia"/>
          <w:lang w:val="en-US" w:eastAsia="zh-CN"/>
        </w:rPr>
        <w:t>电台在</w:t>
      </w:r>
      <w:r>
        <w:rPr>
          <w:rFonts w:eastAsiaTheme="minorEastAsia"/>
          <w:lang w:val="en-US" w:eastAsia="zh-CN"/>
        </w:rPr>
        <w:t>B</w:t>
      </w:r>
      <w:r>
        <w:rPr>
          <w:rFonts w:eastAsiaTheme="minorEastAsia"/>
          <w:lang w:val="en-US" w:eastAsia="zh-CN"/>
        </w:rPr>
        <w:t>城市北部区域中接收的投诉引发了此次调查</w:t>
      </w:r>
      <w:r>
        <w:rPr>
          <w:rFonts w:eastAsiaTheme="minorEastAsia" w:hint="eastAsia"/>
          <w:lang w:val="en-US" w:eastAsia="zh-CN"/>
        </w:rPr>
        <w:t>。</w:t>
      </w:r>
      <w:r w:rsidR="00073758">
        <w:rPr>
          <w:rFonts w:eastAsiaTheme="minorEastAsia"/>
          <w:lang w:val="en-US" w:eastAsia="zh-CN"/>
        </w:rPr>
        <w:t>移动场强测量的结果得</w:t>
      </w:r>
      <w:r>
        <w:rPr>
          <w:rFonts w:eastAsiaTheme="minorEastAsia"/>
          <w:lang w:val="en-US" w:eastAsia="zh-CN"/>
        </w:rPr>
        <w:t>出了</w:t>
      </w:r>
      <w:r>
        <w:rPr>
          <w:rFonts w:eastAsiaTheme="minorEastAsia"/>
          <w:lang w:val="en-US" w:eastAsia="zh-CN"/>
        </w:rPr>
        <w:t>C</w:t>
      </w:r>
      <w:r>
        <w:rPr>
          <w:rFonts w:eastAsiaTheme="minorEastAsia"/>
          <w:lang w:val="en-US" w:eastAsia="zh-CN"/>
        </w:rPr>
        <w:t>电台的天线图不是最佳的</w:t>
      </w:r>
      <w:r w:rsidR="00B173FA">
        <w:rPr>
          <w:rFonts w:eastAsiaTheme="minorEastAsia"/>
          <w:lang w:val="en-US" w:eastAsia="zh-CN"/>
        </w:rPr>
        <w:t>印象</w:t>
      </w:r>
      <w:r>
        <w:rPr>
          <w:rFonts w:eastAsiaTheme="minorEastAsia" w:hint="eastAsia"/>
          <w:lang w:val="en-US" w:eastAsia="zh-CN"/>
        </w:rPr>
        <w:t>，</w:t>
      </w:r>
      <w:r>
        <w:rPr>
          <w:rFonts w:eastAsiaTheme="minorEastAsia"/>
          <w:lang w:val="en-US" w:eastAsia="zh-CN"/>
        </w:rPr>
        <w:t>因此进行了机载天线方向图的测量</w:t>
      </w:r>
      <w:r>
        <w:rPr>
          <w:rFonts w:eastAsiaTheme="minorEastAsia" w:hint="eastAsia"/>
          <w:lang w:val="en-US" w:eastAsia="zh-CN"/>
        </w:rPr>
        <w:t>。</w:t>
      </w:r>
      <w:r>
        <w:rPr>
          <w:rFonts w:eastAsiaTheme="minorEastAsia"/>
          <w:lang w:val="en-US" w:eastAsia="zh-CN"/>
        </w:rPr>
        <w:t>在</w:t>
      </w:r>
      <w:r>
        <w:rPr>
          <w:rFonts w:eastAsiaTheme="minorEastAsia" w:hint="eastAsia"/>
          <w:lang w:val="en-US" w:eastAsia="zh-CN"/>
        </w:rPr>
        <w:t>2003</w:t>
      </w:r>
      <w:r>
        <w:rPr>
          <w:rFonts w:eastAsiaTheme="minorEastAsia" w:hint="eastAsia"/>
          <w:lang w:val="en-US" w:eastAsia="zh-CN"/>
        </w:rPr>
        <w:t>年</w:t>
      </w:r>
      <w:r>
        <w:rPr>
          <w:rFonts w:eastAsiaTheme="minorEastAsia" w:hint="eastAsia"/>
          <w:lang w:val="en-US" w:eastAsia="zh-CN"/>
        </w:rPr>
        <w:t>9</w:t>
      </w:r>
      <w:r>
        <w:rPr>
          <w:rFonts w:eastAsiaTheme="minorEastAsia" w:hint="eastAsia"/>
          <w:lang w:val="en-US" w:eastAsia="zh-CN"/>
        </w:rPr>
        <w:t>月</w:t>
      </w:r>
      <w:r w:rsidR="00785AD7" w:rsidRPr="00004CAC">
        <w:rPr>
          <w:rFonts w:eastAsiaTheme="minorEastAsia"/>
          <w:lang w:val="en-US" w:eastAsia="zh-CN"/>
        </w:rPr>
        <w:t>12</w:t>
      </w:r>
      <w:r>
        <w:rPr>
          <w:rFonts w:eastAsiaTheme="minorEastAsia"/>
          <w:lang w:val="en-US" w:eastAsia="zh-CN"/>
        </w:rPr>
        <w:t>日</w:t>
      </w:r>
      <w:r>
        <w:rPr>
          <w:rFonts w:eastAsiaTheme="minorEastAsia" w:hint="eastAsia"/>
          <w:lang w:val="en-US" w:eastAsia="zh-CN"/>
        </w:rPr>
        <w:t>，</w:t>
      </w:r>
      <w:r>
        <w:rPr>
          <w:rFonts w:eastAsiaTheme="minorEastAsia" w:hint="eastAsia"/>
          <w:lang w:val="en-US" w:eastAsia="zh-CN"/>
        </w:rPr>
        <w:t>A</w:t>
      </w:r>
      <w:r>
        <w:rPr>
          <w:rFonts w:eastAsiaTheme="minorEastAsia" w:hint="eastAsia"/>
          <w:lang w:val="en-US" w:eastAsia="zh-CN"/>
        </w:rPr>
        <w:t>国</w:t>
      </w:r>
      <w:r w:rsidR="004E42E8">
        <w:rPr>
          <w:rFonts w:eastAsiaTheme="minorEastAsia" w:hint="eastAsia"/>
          <w:lang w:val="en-US" w:eastAsia="zh-CN"/>
        </w:rPr>
        <w:t>无线电管理部门围绕</w:t>
      </w:r>
      <w:r w:rsidR="004E42E8">
        <w:rPr>
          <w:rFonts w:eastAsiaTheme="minorEastAsia" w:hint="eastAsia"/>
          <w:lang w:val="en-US" w:eastAsia="zh-CN"/>
        </w:rPr>
        <w:t>B</w:t>
      </w:r>
      <w:r w:rsidR="004E42E8">
        <w:rPr>
          <w:rFonts w:eastAsiaTheme="minorEastAsia" w:hint="eastAsia"/>
          <w:lang w:val="en-US" w:eastAsia="zh-CN"/>
        </w:rPr>
        <w:t>城市中</w:t>
      </w:r>
      <w:r w:rsidR="009C7C20">
        <w:rPr>
          <w:rFonts w:eastAsiaTheme="minorEastAsia" w:hint="eastAsia"/>
          <w:lang w:val="en-US" w:eastAsia="zh-CN"/>
        </w:rPr>
        <w:t>的</w:t>
      </w:r>
      <w:r w:rsidR="004E42E8">
        <w:rPr>
          <w:rFonts w:eastAsiaTheme="minorEastAsia" w:hint="eastAsia"/>
          <w:lang w:val="en-US" w:eastAsia="zh-CN"/>
        </w:rPr>
        <w:t>发射塔进行</w:t>
      </w:r>
      <w:r w:rsidR="00073758">
        <w:rPr>
          <w:rFonts w:eastAsiaTheme="minorEastAsia" w:hint="eastAsia"/>
          <w:lang w:val="en-US" w:eastAsia="zh-CN"/>
        </w:rPr>
        <w:t>了</w:t>
      </w:r>
      <w:r w:rsidR="004E42E8">
        <w:rPr>
          <w:rFonts w:eastAsiaTheme="minorEastAsia" w:hint="eastAsia"/>
          <w:lang w:val="en-US" w:eastAsia="zh-CN"/>
        </w:rPr>
        <w:t>机载天线测量。</w:t>
      </w:r>
      <w:r w:rsidR="004E42E8">
        <w:rPr>
          <w:rFonts w:eastAsiaTheme="minorEastAsia"/>
          <w:lang w:val="en-US" w:eastAsia="zh-CN"/>
        </w:rPr>
        <w:t>在此测量行动期间</w:t>
      </w:r>
      <w:r w:rsidR="004E42E8">
        <w:rPr>
          <w:rFonts w:eastAsiaTheme="minorEastAsia" w:hint="eastAsia"/>
          <w:lang w:val="en-US" w:eastAsia="zh-CN"/>
        </w:rPr>
        <w:t>，</w:t>
      </w:r>
      <w:r w:rsidR="004E42E8">
        <w:rPr>
          <w:rFonts w:eastAsiaTheme="minorEastAsia"/>
          <w:lang w:val="en-US" w:eastAsia="zh-CN"/>
        </w:rPr>
        <w:t>测量是对</w:t>
      </w:r>
      <w:r w:rsidR="004E42E8">
        <w:rPr>
          <w:rFonts w:eastAsiaTheme="minorEastAsia" w:hint="eastAsia"/>
          <w:lang w:val="en-US" w:eastAsia="zh-CN"/>
        </w:rPr>
        <w:t>102.2</w:t>
      </w:r>
      <w:r w:rsidR="004E42E8">
        <w:rPr>
          <w:rFonts w:eastAsiaTheme="minorEastAsia"/>
          <w:lang w:val="en-US" w:eastAsia="zh-CN"/>
        </w:rPr>
        <w:t xml:space="preserve"> </w:t>
      </w:r>
      <w:r w:rsidR="004E42E8">
        <w:rPr>
          <w:rFonts w:eastAsiaTheme="minorEastAsia" w:hint="eastAsia"/>
          <w:lang w:val="en-US" w:eastAsia="zh-CN"/>
        </w:rPr>
        <w:t>MHz</w:t>
      </w:r>
      <w:r w:rsidR="004E42E8">
        <w:rPr>
          <w:rFonts w:eastAsiaTheme="minorEastAsia"/>
          <w:lang w:val="en-US" w:eastAsia="zh-CN"/>
        </w:rPr>
        <w:t>上</w:t>
      </w:r>
      <w:r w:rsidR="009C7C20">
        <w:rPr>
          <w:rFonts w:eastAsiaTheme="minorEastAsia"/>
          <w:lang w:val="en-US" w:eastAsia="zh-CN"/>
        </w:rPr>
        <w:t>的</w:t>
      </w:r>
      <w:r w:rsidR="004E42E8">
        <w:rPr>
          <w:rFonts w:eastAsiaTheme="minorEastAsia"/>
          <w:lang w:val="en-US" w:eastAsia="zh-CN"/>
        </w:rPr>
        <w:t>C</w:t>
      </w:r>
      <w:r w:rsidR="004E42E8">
        <w:rPr>
          <w:rFonts w:eastAsiaTheme="minorEastAsia"/>
          <w:lang w:val="en-US" w:eastAsia="zh-CN"/>
        </w:rPr>
        <w:t>电台信号进行的</w:t>
      </w:r>
      <w:r w:rsidR="004E42E8">
        <w:rPr>
          <w:rFonts w:eastAsiaTheme="minorEastAsia" w:hint="eastAsia"/>
          <w:lang w:val="en-US" w:eastAsia="zh-CN"/>
        </w:rPr>
        <w:t>。</w:t>
      </w:r>
      <w:r w:rsidR="004E42E8">
        <w:rPr>
          <w:rFonts w:eastAsiaTheme="minorEastAsia"/>
          <w:lang w:val="en-US" w:eastAsia="zh-CN"/>
        </w:rPr>
        <w:t>从这些测量</w:t>
      </w:r>
      <w:r w:rsidR="004E42E8">
        <w:rPr>
          <w:rFonts w:eastAsiaTheme="minorEastAsia" w:hint="eastAsia"/>
          <w:lang w:val="en-US" w:eastAsia="zh-CN"/>
        </w:rPr>
        <w:t>，</w:t>
      </w:r>
      <w:r w:rsidR="004E42E8">
        <w:rPr>
          <w:rFonts w:eastAsiaTheme="minorEastAsia"/>
          <w:lang w:val="en-US" w:eastAsia="zh-CN"/>
        </w:rPr>
        <w:t>确定了所用天线系统的天线图</w:t>
      </w:r>
      <w:r w:rsidR="004E42E8">
        <w:rPr>
          <w:rFonts w:eastAsiaTheme="minorEastAsia" w:hint="eastAsia"/>
          <w:lang w:val="en-US" w:eastAsia="zh-CN"/>
        </w:rPr>
        <w:t>。</w:t>
      </w:r>
      <w:r w:rsidR="004E42E8">
        <w:rPr>
          <w:rFonts w:eastAsiaTheme="minorEastAsia"/>
          <w:lang w:val="en-US" w:eastAsia="zh-CN"/>
        </w:rPr>
        <w:t>在</w:t>
      </w:r>
      <w:r w:rsidR="004E42E8">
        <w:rPr>
          <w:rFonts w:eastAsiaTheme="minorEastAsia" w:hint="eastAsia"/>
          <w:lang w:val="en-US" w:eastAsia="zh-CN"/>
        </w:rPr>
        <w:t>2003</w:t>
      </w:r>
      <w:r w:rsidR="004E42E8">
        <w:rPr>
          <w:rFonts w:eastAsiaTheme="minorEastAsia" w:hint="eastAsia"/>
          <w:lang w:val="en-US" w:eastAsia="zh-CN"/>
        </w:rPr>
        <w:t>年</w:t>
      </w:r>
      <w:r w:rsidR="004E42E8">
        <w:rPr>
          <w:rFonts w:eastAsiaTheme="minorEastAsia" w:hint="eastAsia"/>
          <w:lang w:val="en-US" w:eastAsia="zh-CN"/>
        </w:rPr>
        <w:t>9</w:t>
      </w:r>
      <w:r w:rsidR="004E42E8">
        <w:rPr>
          <w:rFonts w:eastAsiaTheme="minorEastAsia" w:hint="eastAsia"/>
          <w:lang w:val="en-US" w:eastAsia="zh-CN"/>
        </w:rPr>
        <w:t>月</w:t>
      </w:r>
      <w:r w:rsidR="004E42E8">
        <w:rPr>
          <w:rFonts w:eastAsiaTheme="minorEastAsia" w:hint="eastAsia"/>
          <w:lang w:val="en-US" w:eastAsia="zh-CN"/>
        </w:rPr>
        <w:t>14</w:t>
      </w:r>
      <w:r w:rsidR="004E42E8">
        <w:rPr>
          <w:rFonts w:eastAsiaTheme="minorEastAsia" w:hint="eastAsia"/>
          <w:lang w:val="en-US" w:eastAsia="zh-CN"/>
        </w:rPr>
        <w:t>日重复进行了测量，以证明</w:t>
      </w:r>
      <w:r w:rsidR="009C7C20">
        <w:rPr>
          <w:rFonts w:eastAsiaTheme="minorEastAsia" w:hint="eastAsia"/>
          <w:lang w:val="en-US" w:eastAsia="zh-CN"/>
        </w:rPr>
        <w:t>这些</w:t>
      </w:r>
      <w:r w:rsidR="004E42E8">
        <w:rPr>
          <w:rFonts w:eastAsiaTheme="minorEastAsia" w:hint="eastAsia"/>
          <w:lang w:val="en-US" w:eastAsia="zh-CN"/>
        </w:rPr>
        <w:t>测量的可再现性。</w:t>
      </w:r>
      <w:r w:rsidR="004E42E8">
        <w:rPr>
          <w:rFonts w:eastAsiaTheme="minorEastAsia"/>
          <w:lang w:val="en-US" w:eastAsia="zh-CN"/>
        </w:rPr>
        <w:t>本报告仅仅表示了测量的结果</w:t>
      </w:r>
      <w:r w:rsidR="004E42E8">
        <w:rPr>
          <w:rFonts w:eastAsiaTheme="minorEastAsia" w:hint="eastAsia"/>
          <w:lang w:val="en-US" w:eastAsia="zh-CN"/>
        </w:rPr>
        <w:t>，</w:t>
      </w:r>
      <w:r w:rsidR="004E42E8">
        <w:rPr>
          <w:rFonts w:eastAsiaTheme="minorEastAsia"/>
          <w:lang w:val="en-US" w:eastAsia="zh-CN"/>
        </w:rPr>
        <w:t>但是可以被用作检查行动或修正行动的输入</w:t>
      </w:r>
      <w:r w:rsidR="004E42E8">
        <w:rPr>
          <w:rFonts w:eastAsiaTheme="minorEastAsia" w:hint="eastAsia"/>
          <w:lang w:val="en-US" w:eastAsia="zh-CN"/>
        </w:rPr>
        <w:t>。</w:t>
      </w:r>
    </w:p>
    <w:p w:rsidR="00785AD7" w:rsidRPr="00004CAC" w:rsidRDefault="00785AD7" w:rsidP="00785AD7">
      <w:pPr>
        <w:pStyle w:val="Heading3"/>
        <w:rPr>
          <w:rFonts w:eastAsiaTheme="minorEastAsia"/>
          <w:lang w:val="en-US" w:eastAsia="zh-CN"/>
        </w:rPr>
      </w:pPr>
      <w:bookmarkStart w:id="158" w:name="_Toc112572560"/>
      <w:r w:rsidRPr="00004CAC">
        <w:rPr>
          <w:rFonts w:eastAsiaTheme="minorEastAsia"/>
          <w:lang w:val="en-US" w:eastAsia="zh-CN"/>
        </w:rPr>
        <w:t>9.1.4</w:t>
      </w:r>
      <w:r w:rsidRPr="00004CAC">
        <w:rPr>
          <w:rFonts w:eastAsiaTheme="minorEastAsia"/>
          <w:lang w:val="en-US" w:eastAsia="zh-CN"/>
        </w:rPr>
        <w:tab/>
      </w:r>
      <w:r w:rsidR="004E42E8">
        <w:rPr>
          <w:rFonts w:eastAsiaTheme="minorEastAsia"/>
          <w:lang w:val="en-US" w:eastAsia="zh-CN"/>
        </w:rPr>
        <w:t>测量结果</w:t>
      </w:r>
      <w:bookmarkEnd w:id="158"/>
      <w:r w:rsidRPr="00004CAC">
        <w:rPr>
          <w:rFonts w:eastAsiaTheme="minorEastAsia"/>
          <w:lang w:val="en-US" w:eastAsia="zh-CN"/>
        </w:rPr>
        <w:t xml:space="preserve"> </w:t>
      </w:r>
    </w:p>
    <w:p w:rsidR="00785AD7" w:rsidRPr="00004CAC" w:rsidRDefault="00A15A44" w:rsidP="0082115C">
      <w:pPr>
        <w:ind w:firstLineChars="200" w:firstLine="480"/>
        <w:rPr>
          <w:rFonts w:eastAsiaTheme="minorEastAsia"/>
          <w:lang w:val="en-US" w:eastAsia="zh-CN"/>
        </w:rPr>
      </w:pPr>
      <w:r>
        <w:rPr>
          <w:rFonts w:eastAsiaTheme="minorEastAsia"/>
          <w:lang w:val="en-US" w:eastAsia="zh-CN"/>
        </w:rPr>
        <w:t>2003</w:t>
      </w:r>
      <w:r>
        <w:rPr>
          <w:rFonts w:eastAsiaTheme="minorEastAsia"/>
          <w:lang w:val="en-US" w:eastAsia="zh-CN"/>
        </w:rPr>
        <w:t>年</w:t>
      </w:r>
      <w:r>
        <w:rPr>
          <w:rFonts w:eastAsiaTheme="minorEastAsia" w:hint="eastAsia"/>
          <w:lang w:val="en-US" w:eastAsia="zh-CN"/>
        </w:rPr>
        <w:t>9</w:t>
      </w:r>
      <w:r>
        <w:rPr>
          <w:rFonts w:eastAsiaTheme="minorEastAsia" w:hint="eastAsia"/>
          <w:lang w:val="en-US" w:eastAsia="zh-CN"/>
        </w:rPr>
        <w:t>月</w:t>
      </w:r>
      <w:r>
        <w:rPr>
          <w:rFonts w:eastAsiaTheme="minorEastAsia" w:hint="eastAsia"/>
          <w:lang w:val="en-US" w:eastAsia="zh-CN"/>
        </w:rPr>
        <w:t>12</w:t>
      </w:r>
      <w:r>
        <w:rPr>
          <w:rFonts w:eastAsiaTheme="minorEastAsia" w:hint="eastAsia"/>
          <w:lang w:val="en-US" w:eastAsia="zh-CN"/>
        </w:rPr>
        <w:t>日，</w:t>
      </w:r>
      <w:r w:rsidR="002D2911">
        <w:rPr>
          <w:rFonts w:eastAsiaTheme="minorEastAsia"/>
          <w:lang w:val="en-US" w:eastAsia="zh-CN"/>
        </w:rPr>
        <w:t>对在</w:t>
      </w:r>
      <w:r w:rsidR="002D2911">
        <w:rPr>
          <w:rFonts w:eastAsiaTheme="minorEastAsia" w:hint="eastAsia"/>
          <w:lang w:val="en-US" w:eastAsia="zh-CN"/>
        </w:rPr>
        <w:t>102.2 MHz</w:t>
      </w:r>
      <w:r w:rsidR="002D2911">
        <w:rPr>
          <w:rFonts w:eastAsiaTheme="minorEastAsia" w:hint="eastAsia"/>
          <w:lang w:val="en-US" w:eastAsia="zh-CN"/>
        </w:rPr>
        <w:t>上发射的</w:t>
      </w:r>
      <w:r w:rsidR="002D2911">
        <w:rPr>
          <w:rFonts w:eastAsiaTheme="minorEastAsia" w:hint="eastAsia"/>
          <w:lang w:val="en-US" w:eastAsia="zh-CN"/>
        </w:rPr>
        <w:t>B</w:t>
      </w:r>
      <w:r w:rsidR="002D2911">
        <w:rPr>
          <w:rFonts w:eastAsiaTheme="minorEastAsia" w:hint="eastAsia"/>
          <w:lang w:val="en-US" w:eastAsia="zh-CN"/>
        </w:rPr>
        <w:t>城市中</w:t>
      </w:r>
      <w:r w:rsidR="002D2911">
        <w:rPr>
          <w:rFonts w:eastAsiaTheme="minorEastAsia" w:hint="eastAsia"/>
          <w:lang w:val="en-US" w:eastAsia="zh-CN"/>
        </w:rPr>
        <w:t>C</w:t>
      </w:r>
      <w:r w:rsidR="009C7C20">
        <w:rPr>
          <w:rFonts w:eastAsiaTheme="minorEastAsia" w:hint="eastAsia"/>
          <w:lang w:val="en-US" w:eastAsia="zh-CN"/>
        </w:rPr>
        <w:t>电台的水平天线辐射方向图进行</w:t>
      </w:r>
      <w:r w:rsidR="002D2911">
        <w:rPr>
          <w:rFonts w:eastAsiaTheme="minorEastAsia" w:hint="eastAsia"/>
          <w:lang w:val="en-US" w:eastAsia="zh-CN"/>
        </w:rPr>
        <w:t>了二次</w:t>
      </w:r>
      <w:r w:rsidR="009C7C20">
        <w:rPr>
          <w:rFonts w:eastAsiaTheme="minorEastAsia" w:hint="eastAsia"/>
          <w:lang w:val="en-US" w:eastAsia="zh-CN"/>
        </w:rPr>
        <w:t>测量</w:t>
      </w:r>
      <w:r w:rsidR="002D2911">
        <w:rPr>
          <w:rFonts w:eastAsiaTheme="minorEastAsia" w:hint="eastAsia"/>
          <w:lang w:val="en-US" w:eastAsia="zh-CN"/>
        </w:rPr>
        <w:t>。</w:t>
      </w:r>
      <w:r w:rsidR="002D2911">
        <w:rPr>
          <w:rFonts w:eastAsiaTheme="minorEastAsia"/>
          <w:lang w:val="en-US" w:eastAsia="zh-CN"/>
        </w:rPr>
        <w:t>二次的图几乎相同</w:t>
      </w:r>
      <w:r w:rsidR="002D2911">
        <w:rPr>
          <w:rFonts w:eastAsiaTheme="minorEastAsia" w:hint="eastAsia"/>
          <w:lang w:val="en-US" w:eastAsia="zh-CN"/>
        </w:rPr>
        <w:t>，</w:t>
      </w:r>
      <w:r w:rsidR="002D2911">
        <w:rPr>
          <w:rFonts w:eastAsiaTheme="minorEastAsia"/>
          <w:lang w:val="en-US" w:eastAsia="zh-CN"/>
        </w:rPr>
        <w:t>证明了测量的可重现性</w:t>
      </w:r>
      <w:r w:rsidR="002D2911">
        <w:rPr>
          <w:rFonts w:eastAsiaTheme="minorEastAsia" w:hint="eastAsia"/>
          <w:lang w:val="en-US" w:eastAsia="zh-CN"/>
        </w:rPr>
        <w:t>。</w:t>
      </w:r>
      <w:r w:rsidR="002D2911">
        <w:rPr>
          <w:rFonts w:eastAsiaTheme="minorEastAsia"/>
          <w:lang w:val="en-US" w:eastAsia="zh-CN"/>
        </w:rPr>
        <w:t>在</w:t>
      </w:r>
      <w:r w:rsidR="002D2911">
        <w:rPr>
          <w:rFonts w:eastAsiaTheme="minorEastAsia" w:hint="eastAsia"/>
          <w:lang w:val="en-US" w:eastAsia="zh-CN"/>
        </w:rPr>
        <w:t>2003</w:t>
      </w:r>
      <w:r w:rsidR="002D2911">
        <w:rPr>
          <w:rFonts w:eastAsiaTheme="minorEastAsia" w:hint="eastAsia"/>
          <w:lang w:val="en-US" w:eastAsia="zh-CN"/>
        </w:rPr>
        <w:t>年</w:t>
      </w:r>
      <w:r w:rsidR="002D2911">
        <w:rPr>
          <w:rFonts w:eastAsiaTheme="minorEastAsia" w:hint="eastAsia"/>
          <w:lang w:val="en-US" w:eastAsia="zh-CN"/>
        </w:rPr>
        <w:t>9</w:t>
      </w:r>
      <w:r w:rsidR="002D2911">
        <w:rPr>
          <w:rFonts w:eastAsiaTheme="minorEastAsia" w:hint="eastAsia"/>
          <w:lang w:val="en-US" w:eastAsia="zh-CN"/>
        </w:rPr>
        <w:t>月</w:t>
      </w:r>
      <w:r w:rsidR="002D2911">
        <w:rPr>
          <w:rFonts w:eastAsiaTheme="minorEastAsia" w:hint="eastAsia"/>
          <w:lang w:val="en-US" w:eastAsia="zh-CN"/>
        </w:rPr>
        <w:t>14</w:t>
      </w:r>
      <w:r w:rsidR="002D2911">
        <w:rPr>
          <w:rFonts w:eastAsiaTheme="minorEastAsia" w:hint="eastAsia"/>
          <w:lang w:val="en-US" w:eastAsia="zh-CN"/>
        </w:rPr>
        <w:t>日，相同的图再次被测量了二次。</w:t>
      </w:r>
      <w:r w:rsidR="002D2911">
        <w:rPr>
          <w:rFonts w:eastAsiaTheme="minorEastAsia"/>
          <w:lang w:val="en-US" w:eastAsia="zh-CN"/>
        </w:rPr>
        <w:t>所有飞行的测量点极大地相关</w:t>
      </w:r>
      <w:r w:rsidR="002D2911">
        <w:rPr>
          <w:rFonts w:eastAsiaTheme="minorEastAsia" w:hint="eastAsia"/>
          <w:lang w:val="en-US" w:eastAsia="zh-CN"/>
        </w:rPr>
        <w:t>，</w:t>
      </w:r>
      <w:r w:rsidR="002D2911">
        <w:rPr>
          <w:rFonts w:eastAsiaTheme="minorEastAsia"/>
          <w:lang w:val="en-US" w:eastAsia="zh-CN"/>
        </w:rPr>
        <w:t>以至于无法区分这些图</w:t>
      </w:r>
      <w:r w:rsidR="002D2911">
        <w:rPr>
          <w:rFonts w:eastAsiaTheme="minorEastAsia" w:hint="eastAsia"/>
          <w:lang w:val="en-US" w:eastAsia="zh-CN"/>
        </w:rPr>
        <w:t>。</w:t>
      </w:r>
      <w:r w:rsidR="002D2911">
        <w:rPr>
          <w:rFonts w:eastAsiaTheme="minorEastAsia"/>
          <w:lang w:val="en-US" w:eastAsia="zh-CN"/>
        </w:rPr>
        <w:t>因此</w:t>
      </w:r>
      <w:r w:rsidR="002D2911">
        <w:rPr>
          <w:rFonts w:eastAsiaTheme="minorEastAsia" w:hint="eastAsia"/>
          <w:lang w:val="en-US" w:eastAsia="zh-CN"/>
        </w:rPr>
        <w:t>，</w:t>
      </w:r>
      <w:r w:rsidR="002D2911">
        <w:rPr>
          <w:rFonts w:eastAsiaTheme="minorEastAsia"/>
          <w:lang w:val="en-US" w:eastAsia="zh-CN"/>
        </w:rPr>
        <w:t>重现性非常高</w:t>
      </w:r>
      <w:r w:rsidR="002D2911">
        <w:rPr>
          <w:rFonts w:eastAsiaTheme="minorEastAsia" w:hint="eastAsia"/>
          <w:lang w:val="en-US" w:eastAsia="zh-CN"/>
        </w:rPr>
        <w:t>。</w:t>
      </w:r>
    </w:p>
    <w:p w:rsidR="00785AD7" w:rsidRPr="00004CAC" w:rsidRDefault="002D2911" w:rsidP="0082115C">
      <w:pPr>
        <w:ind w:firstLineChars="200" w:firstLine="480"/>
        <w:rPr>
          <w:rFonts w:eastAsiaTheme="minorEastAsia"/>
          <w:lang w:val="en-US" w:eastAsia="zh-CN"/>
        </w:rPr>
      </w:pPr>
      <w:r>
        <w:rPr>
          <w:rFonts w:eastAsiaTheme="minorEastAsia"/>
          <w:lang w:val="en-US" w:eastAsia="zh-CN"/>
        </w:rPr>
        <w:t>在图</w:t>
      </w:r>
      <w:r>
        <w:rPr>
          <w:rFonts w:eastAsiaTheme="minorEastAsia" w:hint="eastAsia"/>
          <w:lang w:val="en-US" w:eastAsia="zh-CN"/>
        </w:rPr>
        <w:t>16</w:t>
      </w:r>
      <w:r w:rsidR="009C7C20">
        <w:rPr>
          <w:rFonts w:eastAsiaTheme="minorEastAsia" w:hint="eastAsia"/>
          <w:lang w:val="en-US" w:eastAsia="zh-CN"/>
        </w:rPr>
        <w:t>中给出了天线辐射</w:t>
      </w:r>
      <w:r>
        <w:rPr>
          <w:rFonts w:eastAsiaTheme="minorEastAsia" w:hint="eastAsia"/>
          <w:lang w:val="en-US" w:eastAsia="zh-CN"/>
        </w:rPr>
        <w:t>方向图。在不同方位角方向上的</w:t>
      </w:r>
      <w:r>
        <w:rPr>
          <w:rFonts w:eastAsiaTheme="minorEastAsia"/>
          <w:lang w:val="en-US" w:eastAsia="zh-CN"/>
        </w:rPr>
        <w:t>有效辐射功率表示在</w:t>
      </w:r>
      <w:r w:rsidR="00B173FA">
        <w:rPr>
          <w:rFonts w:eastAsiaTheme="minorEastAsia"/>
          <w:lang w:val="en-US" w:eastAsia="zh-CN"/>
        </w:rPr>
        <w:t>径向轴上</w:t>
      </w:r>
      <w:r w:rsidR="002172B0">
        <w:rPr>
          <w:rFonts w:eastAsiaTheme="minorEastAsia"/>
          <w:lang w:val="en-US" w:eastAsia="zh-CN"/>
        </w:rPr>
        <w:t>（</w:t>
      </w:r>
      <w:r w:rsidR="00785AD7" w:rsidRPr="00004CAC">
        <w:rPr>
          <w:rFonts w:eastAsiaTheme="minorEastAsia"/>
          <w:lang w:val="en-US" w:eastAsia="zh-CN"/>
        </w:rPr>
        <w:t>dBW</w:t>
      </w:r>
      <w:r w:rsidR="002172B0">
        <w:rPr>
          <w:rFonts w:eastAsiaTheme="minorEastAsia"/>
          <w:lang w:val="en-US" w:eastAsia="zh-CN"/>
        </w:rPr>
        <w:t>）</w:t>
      </w:r>
      <w:r w:rsidR="00B173FA">
        <w:rPr>
          <w:rFonts w:eastAsiaTheme="minorEastAsia" w:hint="eastAsia"/>
          <w:lang w:val="en-US" w:eastAsia="zh-CN"/>
        </w:rPr>
        <w:t>。红线显示了许可证中所给出的限制。</w:t>
      </w:r>
      <w:r w:rsidR="00144C9E">
        <w:rPr>
          <w:rFonts w:eastAsiaTheme="minorEastAsia"/>
          <w:lang w:val="en-US" w:eastAsia="zh-CN"/>
        </w:rPr>
        <w:t>蓝线是测量到的天线辐射</w:t>
      </w:r>
      <w:r w:rsidR="00B173FA">
        <w:rPr>
          <w:rFonts w:eastAsiaTheme="minorEastAsia"/>
          <w:lang w:val="en-US" w:eastAsia="zh-CN"/>
        </w:rPr>
        <w:t>方向图</w:t>
      </w:r>
      <w:r w:rsidR="00B173FA">
        <w:rPr>
          <w:rFonts w:eastAsiaTheme="minorEastAsia" w:hint="eastAsia"/>
          <w:lang w:val="en-US" w:eastAsia="zh-CN"/>
        </w:rPr>
        <w:t>。</w:t>
      </w:r>
    </w:p>
    <w:p w:rsidR="00785AD7" w:rsidRPr="00004CAC" w:rsidRDefault="00785AD7" w:rsidP="00785AD7">
      <w:pPr>
        <w:pStyle w:val="Heading3"/>
        <w:rPr>
          <w:rFonts w:eastAsiaTheme="minorEastAsia"/>
          <w:lang w:val="en-US" w:eastAsia="zh-CN"/>
        </w:rPr>
      </w:pPr>
      <w:bookmarkStart w:id="159" w:name="_Toc112572561"/>
      <w:r w:rsidRPr="00004CAC">
        <w:rPr>
          <w:rFonts w:eastAsiaTheme="minorEastAsia"/>
          <w:lang w:val="en-US" w:eastAsia="zh-CN"/>
        </w:rPr>
        <w:t>9.1.5</w:t>
      </w:r>
      <w:r w:rsidRPr="00004CAC">
        <w:rPr>
          <w:rFonts w:eastAsiaTheme="minorEastAsia"/>
          <w:lang w:val="en-US" w:eastAsia="zh-CN"/>
        </w:rPr>
        <w:tab/>
      </w:r>
      <w:r w:rsidR="00B173FA">
        <w:rPr>
          <w:rFonts w:eastAsiaTheme="minorEastAsia"/>
          <w:lang w:val="en-US" w:eastAsia="zh-CN"/>
        </w:rPr>
        <w:t>测量精度</w:t>
      </w:r>
      <w:bookmarkEnd w:id="159"/>
      <w:r w:rsidRPr="00004CAC">
        <w:rPr>
          <w:rFonts w:eastAsiaTheme="minorEastAsia"/>
          <w:lang w:val="en-US" w:eastAsia="zh-CN"/>
        </w:rPr>
        <w:t xml:space="preserve"> </w:t>
      </w:r>
    </w:p>
    <w:p w:rsidR="00785AD7" w:rsidRPr="00004CAC" w:rsidRDefault="00B173FA" w:rsidP="0082115C">
      <w:pPr>
        <w:ind w:firstLineChars="200" w:firstLine="480"/>
        <w:rPr>
          <w:rFonts w:eastAsiaTheme="minorEastAsia"/>
          <w:lang w:val="en-US" w:eastAsia="zh-CN"/>
        </w:rPr>
      </w:pPr>
      <w:r>
        <w:rPr>
          <w:rFonts w:eastAsiaTheme="minorEastAsia"/>
          <w:lang w:val="en-US" w:eastAsia="zh-CN"/>
        </w:rPr>
        <w:t>对此特定测量</w:t>
      </w:r>
      <w:r>
        <w:rPr>
          <w:rFonts w:eastAsiaTheme="minorEastAsia" w:hint="eastAsia"/>
          <w:lang w:val="en-US" w:eastAsia="zh-CN"/>
        </w:rPr>
        <w:t>，</w:t>
      </w:r>
      <w:r>
        <w:rPr>
          <w:rFonts w:eastAsiaTheme="minorEastAsia"/>
          <w:lang w:val="en-US" w:eastAsia="zh-CN"/>
        </w:rPr>
        <w:t>绝对有效辐射功率测量的精度对</w:t>
      </w:r>
      <w:r>
        <w:rPr>
          <w:rFonts w:eastAsiaTheme="minorEastAsia" w:hint="eastAsia"/>
          <w:lang w:val="en-US" w:eastAsia="zh-CN"/>
        </w:rPr>
        <w:t>95%</w:t>
      </w:r>
      <w:r>
        <w:rPr>
          <w:rFonts w:eastAsiaTheme="minorEastAsia" w:hint="eastAsia"/>
          <w:lang w:val="en-US" w:eastAsia="zh-CN"/>
        </w:rPr>
        <w:t>置信区间是</w:t>
      </w:r>
      <w:r w:rsidR="00785AD7" w:rsidRPr="00004CAC">
        <w:rPr>
          <w:rFonts w:eastAsiaTheme="minorEastAsia"/>
          <w:lang w:val="en-US" w:eastAsia="zh-CN"/>
        </w:rPr>
        <w:t>1.5 dB</w:t>
      </w:r>
      <w:r>
        <w:rPr>
          <w:rFonts w:eastAsiaTheme="minorEastAsia" w:hint="eastAsia"/>
          <w:lang w:val="en-US" w:eastAsia="zh-CN"/>
        </w:rPr>
        <w:t>。</w:t>
      </w:r>
      <w:r>
        <w:rPr>
          <w:rFonts w:eastAsiaTheme="minorEastAsia"/>
          <w:lang w:val="en-US" w:eastAsia="zh-CN"/>
        </w:rPr>
        <w:t>测量系统和测量不确定性计算的描述可以在分别的报告中得到</w:t>
      </w:r>
      <w:r>
        <w:rPr>
          <w:rFonts w:eastAsiaTheme="minorEastAsia" w:hint="eastAsia"/>
          <w:lang w:val="en-US" w:eastAsia="zh-CN"/>
        </w:rPr>
        <w:t>。</w:t>
      </w:r>
    </w:p>
    <w:p w:rsidR="00785AD7" w:rsidRPr="00004CAC" w:rsidRDefault="00785AD7" w:rsidP="00785AD7">
      <w:pPr>
        <w:pStyle w:val="Heading3"/>
        <w:rPr>
          <w:rFonts w:eastAsiaTheme="minorEastAsia"/>
          <w:lang w:val="en-US" w:eastAsia="zh-CN"/>
        </w:rPr>
      </w:pPr>
      <w:bookmarkStart w:id="160" w:name="_Toc112572562"/>
      <w:r w:rsidRPr="00004CAC">
        <w:rPr>
          <w:rFonts w:eastAsiaTheme="minorEastAsia"/>
          <w:lang w:val="en-US" w:eastAsia="zh-CN"/>
        </w:rPr>
        <w:t>9.1.6</w:t>
      </w:r>
      <w:r w:rsidRPr="00004CAC">
        <w:rPr>
          <w:rFonts w:eastAsiaTheme="minorEastAsia"/>
          <w:lang w:val="en-US" w:eastAsia="zh-CN"/>
        </w:rPr>
        <w:tab/>
      </w:r>
      <w:r w:rsidR="00B173FA">
        <w:rPr>
          <w:rFonts w:eastAsiaTheme="minorEastAsia"/>
          <w:lang w:val="en-US" w:eastAsia="zh-CN"/>
        </w:rPr>
        <w:t>对许可证条件的违反</w:t>
      </w:r>
      <w:bookmarkEnd w:id="160"/>
    </w:p>
    <w:p w:rsidR="00785AD7" w:rsidRDefault="00753E99" w:rsidP="0082115C">
      <w:pPr>
        <w:ind w:firstLineChars="200" w:firstLine="480"/>
        <w:rPr>
          <w:rFonts w:eastAsiaTheme="minorEastAsia"/>
          <w:lang w:val="en-US" w:eastAsia="zh-CN"/>
        </w:rPr>
      </w:pPr>
      <w:r>
        <w:rPr>
          <w:rFonts w:eastAsiaTheme="minorEastAsia"/>
          <w:lang w:val="en-US" w:eastAsia="zh-CN"/>
        </w:rPr>
        <w:t>在表</w:t>
      </w:r>
      <w:r>
        <w:rPr>
          <w:rFonts w:eastAsiaTheme="minorEastAsia" w:hint="eastAsia"/>
          <w:lang w:val="en-US" w:eastAsia="zh-CN"/>
        </w:rPr>
        <w:t>2</w:t>
      </w:r>
      <w:r>
        <w:rPr>
          <w:rFonts w:eastAsiaTheme="minorEastAsia" w:hint="eastAsia"/>
          <w:lang w:val="en-US" w:eastAsia="zh-CN"/>
        </w:rPr>
        <w:t>中将测量结果与许可证限制进行了比较。</w:t>
      </w:r>
      <w:r>
        <w:rPr>
          <w:rFonts w:eastAsiaTheme="minorEastAsia"/>
          <w:lang w:val="en-US" w:eastAsia="zh-CN"/>
        </w:rPr>
        <w:t>水平图在</w:t>
      </w:r>
      <w:r>
        <w:rPr>
          <w:rFonts w:eastAsiaTheme="minorEastAsia"/>
          <w:lang w:val="en-US" w:eastAsia="zh-CN"/>
        </w:rPr>
        <w:t>210°</w:t>
      </w:r>
      <w:r>
        <w:rPr>
          <w:rFonts w:eastAsiaTheme="minorEastAsia"/>
          <w:lang w:val="en-US" w:eastAsia="zh-CN"/>
        </w:rPr>
        <w:t>和</w:t>
      </w:r>
      <w:r w:rsidRPr="00004CAC">
        <w:rPr>
          <w:rFonts w:eastAsiaTheme="minorEastAsia"/>
          <w:lang w:val="en-US" w:eastAsia="zh-CN"/>
        </w:rPr>
        <w:t>270°</w:t>
      </w:r>
      <w:r>
        <w:rPr>
          <w:rFonts w:eastAsiaTheme="minorEastAsia"/>
          <w:lang w:val="en-US" w:eastAsia="zh-CN"/>
        </w:rPr>
        <w:t>之间方位角方向上超过了在许可证中给出的有效辐射功率限制高达</w:t>
      </w:r>
      <w:r w:rsidR="00785AD7" w:rsidRPr="00004CAC">
        <w:rPr>
          <w:rFonts w:eastAsiaTheme="minorEastAsia"/>
          <w:lang w:val="en-US" w:eastAsia="zh-CN"/>
        </w:rPr>
        <w:t>15 dB</w:t>
      </w:r>
      <w:r>
        <w:rPr>
          <w:rFonts w:eastAsiaTheme="minorEastAsia" w:hint="eastAsia"/>
          <w:lang w:val="en-US" w:eastAsia="zh-CN"/>
        </w:rPr>
        <w:t>。在</w:t>
      </w:r>
      <w:r w:rsidR="00785AD7" w:rsidRPr="00004CAC">
        <w:rPr>
          <w:rFonts w:eastAsiaTheme="minorEastAsia"/>
          <w:lang w:val="en-US" w:eastAsia="zh-CN"/>
        </w:rPr>
        <w:t>340°</w:t>
      </w:r>
      <w:r>
        <w:rPr>
          <w:rFonts w:eastAsiaTheme="minorEastAsia"/>
          <w:lang w:val="en-US" w:eastAsia="zh-CN"/>
        </w:rPr>
        <w:t>和</w:t>
      </w:r>
      <w:r w:rsidR="00785AD7" w:rsidRPr="00004CAC">
        <w:rPr>
          <w:rFonts w:eastAsiaTheme="minorEastAsia"/>
          <w:lang w:val="en-US" w:eastAsia="zh-CN"/>
        </w:rPr>
        <w:t>360°</w:t>
      </w:r>
      <w:r>
        <w:rPr>
          <w:rFonts w:eastAsiaTheme="minorEastAsia"/>
          <w:lang w:val="en-US" w:eastAsia="zh-CN"/>
        </w:rPr>
        <w:t>之间方位角方向上</w:t>
      </w:r>
      <w:r w:rsidR="00144C9E">
        <w:rPr>
          <w:rFonts w:eastAsiaTheme="minorEastAsia" w:hint="eastAsia"/>
          <w:lang w:val="en-US" w:eastAsia="zh-CN"/>
        </w:rPr>
        <w:t>，</w:t>
      </w:r>
      <w:r>
        <w:rPr>
          <w:rFonts w:eastAsiaTheme="minorEastAsia"/>
          <w:lang w:val="en-US" w:eastAsia="zh-CN"/>
        </w:rPr>
        <w:t>有效辐射功率比许可证中给出的限制最多低了</w:t>
      </w:r>
      <w:r w:rsidR="00785AD7" w:rsidRPr="00004CAC">
        <w:rPr>
          <w:rFonts w:eastAsiaTheme="minorEastAsia"/>
          <w:lang w:val="en-US" w:eastAsia="zh-CN"/>
        </w:rPr>
        <w:t>7 dB</w:t>
      </w:r>
      <w:r>
        <w:rPr>
          <w:rFonts w:eastAsiaTheme="minorEastAsia" w:hint="eastAsia"/>
          <w:lang w:val="en-US" w:eastAsia="zh-CN"/>
        </w:rPr>
        <w:t>。</w:t>
      </w:r>
    </w:p>
    <w:p w:rsidR="00753E99" w:rsidRPr="00004CAC" w:rsidRDefault="00753E99" w:rsidP="00785AD7">
      <w:pPr>
        <w:rPr>
          <w:rFonts w:eastAsiaTheme="minorEastAsia"/>
          <w:lang w:val="en-US" w:eastAsia="zh-CN"/>
        </w:rPr>
      </w:pPr>
    </w:p>
    <w:p w:rsidR="00924920" w:rsidRDefault="00753E99" w:rsidP="00924920">
      <w:pPr>
        <w:pStyle w:val="FigureNo"/>
        <w:rPr>
          <w:lang w:eastAsia="zh-CN"/>
        </w:rPr>
      </w:pPr>
      <w:r w:rsidRPr="00714340">
        <w:rPr>
          <w:lang w:eastAsia="zh-CN"/>
        </w:rPr>
        <w:t>图</w:t>
      </w:r>
      <w:r w:rsidRPr="00714340">
        <w:rPr>
          <w:rFonts w:hint="eastAsia"/>
          <w:lang w:eastAsia="zh-CN"/>
        </w:rPr>
        <w:t xml:space="preserve"> 16 </w:t>
      </w:r>
    </w:p>
    <w:p w:rsidR="00753E99" w:rsidRPr="00CA71E1" w:rsidRDefault="00753E99" w:rsidP="00924920">
      <w:pPr>
        <w:pStyle w:val="Figuretitle"/>
        <w:rPr>
          <w:lang w:eastAsia="zh-CN"/>
        </w:rPr>
      </w:pPr>
      <w:r>
        <w:rPr>
          <w:rFonts w:hint="eastAsia"/>
          <w:lang w:eastAsia="zh-CN"/>
        </w:rPr>
        <w:t>无线电台</w:t>
      </w:r>
      <w:r>
        <w:rPr>
          <w:rFonts w:hint="eastAsia"/>
          <w:lang w:eastAsia="zh-CN"/>
        </w:rPr>
        <w:t>C</w:t>
      </w:r>
      <w:r>
        <w:rPr>
          <w:rFonts w:hint="eastAsia"/>
          <w:lang w:eastAsia="zh-CN"/>
        </w:rPr>
        <w:t>天线辐射方向图</w:t>
      </w:r>
      <w:r w:rsidR="002D2B12">
        <w:rPr>
          <w:rFonts w:hint="eastAsia"/>
          <w:lang w:eastAsia="zh-CN"/>
        </w:rPr>
        <w:t xml:space="preserve"> </w:t>
      </w:r>
      <w:r w:rsidR="00CA35D1">
        <w:rPr>
          <w:lang w:eastAsia="zh-CN"/>
        </w:rPr>
        <w:t>–</w:t>
      </w:r>
      <w:r>
        <w:rPr>
          <w:lang w:eastAsia="zh-CN"/>
        </w:rPr>
        <w:t xml:space="preserve"> </w:t>
      </w:r>
      <w:r w:rsidRPr="002144CA">
        <w:rPr>
          <w:lang w:eastAsia="zh-CN"/>
        </w:rPr>
        <w:t>B</w:t>
      </w:r>
      <w:r>
        <w:rPr>
          <w:lang w:eastAsia="zh-CN"/>
        </w:rPr>
        <w:t>城市</w:t>
      </w:r>
      <w:r>
        <w:rPr>
          <w:lang w:eastAsia="zh-CN"/>
        </w:rPr>
        <w:t> </w:t>
      </w:r>
      <w:r w:rsidR="00CA35D1">
        <w:rPr>
          <w:lang w:eastAsia="zh-CN"/>
        </w:rPr>
        <w:t>–</w:t>
      </w:r>
      <w:r>
        <w:rPr>
          <w:lang w:eastAsia="zh-CN"/>
        </w:rPr>
        <w:t xml:space="preserve"> 102.2 MHz</w:t>
      </w:r>
    </w:p>
    <w:p w:rsidR="00753E99" w:rsidRDefault="00D462DF" w:rsidP="00714340">
      <w:pPr>
        <w:pStyle w:val="Figure"/>
        <w:spacing w:after="100"/>
        <w:rPr>
          <w:rFonts w:eastAsia="MS Mincho"/>
        </w:rPr>
      </w:pPr>
      <w:r>
        <w:rPr>
          <w:rFonts w:eastAsia="MS Mincho"/>
          <w:noProof/>
          <w:lang w:val="en-US" w:eastAsia="zh-CN"/>
        </w:rPr>
        <mc:AlternateContent>
          <mc:Choice Requires="wpc">
            <w:drawing>
              <wp:inline distT="0" distB="0" distL="0" distR="0">
                <wp:extent cx="1963284" cy="1958340"/>
                <wp:effectExtent l="0" t="0" r="0" b="3810"/>
                <wp:docPr id="2582" name="画布 4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48" name="Rectangle 503"/>
                        <wps:cNvSpPr>
                          <a:spLocks noChangeArrowheads="1"/>
                        </wps:cNvSpPr>
                        <wps:spPr bwMode="auto">
                          <a:xfrm>
                            <a:off x="1361367" y="1835709"/>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SM.2056-16</w:t>
                              </w:r>
                              <w:r>
                                <w:rPr>
                                  <w:rFonts w:hint="eastAsia"/>
                                  <w:color w:val="24282B"/>
                                  <w:sz w:val="10"/>
                                  <w:szCs w:val="10"/>
                                  <w:lang w:eastAsia="zh-CN"/>
                                </w:rPr>
                                <w:t>报告</w:t>
                              </w:r>
                            </w:p>
                          </w:txbxContent>
                        </wps:txbx>
                        <wps:bodyPr rot="0" vert="horz" wrap="none" lIns="0" tIns="0" rIns="0" bIns="0" anchor="t" anchorCtr="0" upright="1">
                          <a:spAutoFit/>
                        </wps:bodyPr>
                      </wps:wsp>
                      <pic:pic xmlns:pic="http://schemas.openxmlformats.org/drawingml/2006/picture">
                        <pic:nvPicPr>
                          <pic:cNvPr id="2649" name="Picture 50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152407" y="85700"/>
                            <a:ext cx="1666873" cy="1664308"/>
                          </a:xfrm>
                          <a:prstGeom prst="rect">
                            <a:avLst/>
                          </a:prstGeom>
                          <a:noFill/>
                          <a:extLst>
                            <a:ext uri="{909E8E84-426E-40DD-AFC4-6F175D3DCCD1}">
                              <a14:hiddenFill xmlns:a14="http://schemas.microsoft.com/office/drawing/2010/main">
                                <a:solidFill>
                                  <a:srgbClr val="FFFFFF"/>
                                </a:solidFill>
                              </a14:hiddenFill>
                            </a:ext>
                          </a:extLst>
                        </pic:spPr>
                      </pic:pic>
                      <wps:wsp>
                        <wps:cNvPr id="2650" name="Rectangle 505"/>
                        <wps:cNvSpPr>
                          <a:spLocks noChangeArrowheads="1"/>
                        </wps:cNvSpPr>
                        <wps:spPr bwMode="auto">
                          <a:xfrm>
                            <a:off x="1389955" y="114301"/>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30°</w:t>
                              </w:r>
                            </w:p>
                          </w:txbxContent>
                        </wps:txbx>
                        <wps:bodyPr rot="0" vert="horz" wrap="none" lIns="0" tIns="0" rIns="0" bIns="0" anchor="t" anchorCtr="0" upright="1">
                          <a:spAutoFit/>
                        </wps:bodyPr>
                      </wps:wsp>
                      <wps:wsp>
                        <wps:cNvPr id="2651" name="Rectangle 506"/>
                        <wps:cNvSpPr>
                          <a:spLocks noChangeArrowheads="1"/>
                        </wps:cNvSpPr>
                        <wps:spPr bwMode="auto">
                          <a:xfrm>
                            <a:off x="952542" y="0"/>
                            <a:ext cx="57102"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0°</w:t>
                              </w:r>
                            </w:p>
                          </w:txbxContent>
                        </wps:txbx>
                        <wps:bodyPr rot="0" vert="horz" wrap="none" lIns="0" tIns="0" rIns="0" bIns="0" anchor="t" anchorCtr="0" upright="1">
                          <a:spAutoFit/>
                        </wps:bodyPr>
                      </wps:wsp>
                      <wps:wsp>
                        <wps:cNvPr id="2652" name="Rectangle 507"/>
                        <wps:cNvSpPr>
                          <a:spLocks noChangeArrowheads="1"/>
                        </wps:cNvSpPr>
                        <wps:spPr bwMode="auto">
                          <a:xfrm>
                            <a:off x="1713703" y="427902"/>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60°</w:t>
                              </w:r>
                            </w:p>
                          </w:txbxContent>
                        </wps:txbx>
                        <wps:bodyPr rot="0" vert="horz" wrap="none" lIns="0" tIns="0" rIns="0" bIns="0" anchor="t" anchorCtr="0" upright="1">
                          <a:spAutoFit/>
                        </wps:bodyPr>
                      </wps:wsp>
                      <wps:wsp>
                        <wps:cNvPr id="2653" name="Rectangle 508"/>
                        <wps:cNvSpPr>
                          <a:spLocks noChangeArrowheads="1"/>
                        </wps:cNvSpPr>
                        <wps:spPr bwMode="auto">
                          <a:xfrm>
                            <a:off x="1846941" y="865504"/>
                            <a:ext cx="8890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90°</w:t>
                              </w:r>
                            </w:p>
                          </w:txbxContent>
                        </wps:txbx>
                        <wps:bodyPr rot="0" vert="horz" wrap="none" lIns="0" tIns="0" rIns="0" bIns="0" anchor="t" anchorCtr="0" upright="1">
                          <a:spAutoFit/>
                        </wps:bodyPr>
                      </wps:wsp>
                      <wps:wsp>
                        <wps:cNvPr id="2654" name="Rectangle 509"/>
                        <wps:cNvSpPr>
                          <a:spLocks noChangeArrowheads="1"/>
                        </wps:cNvSpPr>
                        <wps:spPr bwMode="auto">
                          <a:xfrm>
                            <a:off x="1751786" y="1283906"/>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120°</w:t>
                              </w:r>
                            </w:p>
                          </w:txbxContent>
                        </wps:txbx>
                        <wps:bodyPr rot="0" vert="horz" wrap="none" lIns="0" tIns="0" rIns="0" bIns="0" anchor="t" anchorCtr="0" upright="1">
                          <a:spAutoFit/>
                        </wps:bodyPr>
                      </wps:wsp>
                      <wps:wsp>
                        <wps:cNvPr id="2655" name="Rectangle 510"/>
                        <wps:cNvSpPr>
                          <a:spLocks noChangeArrowheads="1"/>
                        </wps:cNvSpPr>
                        <wps:spPr bwMode="auto">
                          <a:xfrm>
                            <a:off x="1389955" y="1654808"/>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150°</w:t>
                              </w:r>
                            </w:p>
                          </w:txbxContent>
                        </wps:txbx>
                        <wps:bodyPr rot="0" vert="horz" wrap="none" lIns="0" tIns="0" rIns="0" bIns="0" anchor="t" anchorCtr="0" upright="1">
                          <a:spAutoFit/>
                        </wps:bodyPr>
                      </wps:wsp>
                      <wps:wsp>
                        <wps:cNvPr id="2592" name="Rectangle 511"/>
                        <wps:cNvSpPr>
                          <a:spLocks noChangeArrowheads="1"/>
                        </wps:cNvSpPr>
                        <wps:spPr bwMode="auto">
                          <a:xfrm>
                            <a:off x="952058" y="1769109"/>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180°</w:t>
                              </w:r>
                            </w:p>
                          </w:txbxContent>
                        </wps:txbx>
                        <wps:bodyPr rot="0" vert="horz" wrap="none" lIns="0" tIns="0" rIns="0" bIns="0" anchor="t" anchorCtr="0" upright="1">
                          <a:spAutoFit/>
                        </wps:bodyPr>
                      </wps:wsp>
                      <wps:wsp>
                        <wps:cNvPr id="2593" name="Rectangle 512"/>
                        <wps:cNvSpPr>
                          <a:spLocks noChangeArrowheads="1"/>
                        </wps:cNvSpPr>
                        <wps:spPr bwMode="auto">
                          <a:xfrm>
                            <a:off x="495070" y="1673808"/>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210°</w:t>
                              </w:r>
                            </w:p>
                          </w:txbxContent>
                        </wps:txbx>
                        <wps:bodyPr rot="0" vert="horz" wrap="none" lIns="0" tIns="0" rIns="0" bIns="0" anchor="t" anchorCtr="0" upright="1">
                          <a:spAutoFit/>
                        </wps:bodyPr>
                      </wps:wsp>
                      <wps:wsp>
                        <wps:cNvPr id="2594" name="Rectangle 513"/>
                        <wps:cNvSpPr>
                          <a:spLocks noChangeArrowheads="1"/>
                        </wps:cNvSpPr>
                        <wps:spPr bwMode="auto">
                          <a:xfrm>
                            <a:off x="152329" y="1360107"/>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240°</w:t>
                              </w:r>
                            </w:p>
                          </w:txbxContent>
                        </wps:txbx>
                        <wps:bodyPr rot="0" vert="horz" wrap="none" lIns="0" tIns="0" rIns="0" bIns="0" anchor="t" anchorCtr="0" upright="1">
                          <a:spAutoFit/>
                        </wps:bodyPr>
                      </wps:wsp>
                      <wps:wsp>
                        <wps:cNvPr id="2595" name="Rectangle 514"/>
                        <wps:cNvSpPr>
                          <a:spLocks noChangeArrowheads="1"/>
                        </wps:cNvSpPr>
                        <wps:spPr bwMode="auto">
                          <a:xfrm>
                            <a:off x="9496" y="894005"/>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270°</w:t>
                              </w:r>
                            </w:p>
                          </w:txbxContent>
                        </wps:txbx>
                        <wps:bodyPr rot="0" vert="horz" wrap="none" lIns="0" tIns="0" rIns="0" bIns="0" anchor="t" anchorCtr="0" upright="1">
                          <a:spAutoFit/>
                        </wps:bodyPr>
                      </wps:wsp>
                      <wps:wsp>
                        <wps:cNvPr id="2596" name="Rectangle 515"/>
                        <wps:cNvSpPr>
                          <a:spLocks noChangeArrowheads="1"/>
                        </wps:cNvSpPr>
                        <wps:spPr bwMode="auto">
                          <a:xfrm>
                            <a:off x="104651" y="456502"/>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300°</w:t>
                              </w:r>
                            </w:p>
                          </w:txbxContent>
                        </wps:txbx>
                        <wps:bodyPr rot="0" vert="horz" wrap="none" lIns="0" tIns="0" rIns="0" bIns="0" anchor="t" anchorCtr="0" upright="1">
                          <a:spAutoFit/>
                        </wps:bodyPr>
                      </wps:wsp>
                      <wps:wsp>
                        <wps:cNvPr id="2597" name="Rectangle 516"/>
                        <wps:cNvSpPr>
                          <a:spLocks noChangeArrowheads="1"/>
                        </wps:cNvSpPr>
                        <wps:spPr bwMode="auto">
                          <a:xfrm>
                            <a:off x="466482" y="114301"/>
                            <a:ext cx="12065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330°</w:t>
                              </w:r>
                            </w:p>
                          </w:txbxContent>
                        </wps:txbx>
                        <wps:bodyPr rot="0" vert="horz" wrap="none" lIns="0" tIns="0" rIns="0" bIns="0" anchor="t" anchorCtr="0" upright="1">
                          <a:spAutoFit/>
                        </wps:bodyPr>
                      </wps:wsp>
                      <wps:wsp>
                        <wps:cNvPr id="2598" name="Rectangle 517"/>
                        <wps:cNvSpPr>
                          <a:spLocks noChangeArrowheads="1"/>
                        </wps:cNvSpPr>
                        <wps:spPr bwMode="auto">
                          <a:xfrm>
                            <a:off x="990643" y="189801"/>
                            <a:ext cx="64103"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50</w:t>
                              </w:r>
                            </w:p>
                          </w:txbxContent>
                        </wps:txbx>
                        <wps:bodyPr rot="0" vert="horz" wrap="none" lIns="0" tIns="0" rIns="0" bIns="0" anchor="t" anchorCtr="0" upright="1">
                          <a:spAutoFit/>
                        </wps:bodyPr>
                      </wps:wsp>
                      <wps:wsp>
                        <wps:cNvPr id="2599" name="Rectangle 518"/>
                        <wps:cNvSpPr>
                          <a:spLocks noChangeArrowheads="1"/>
                        </wps:cNvSpPr>
                        <wps:spPr bwMode="auto">
                          <a:xfrm>
                            <a:off x="990643" y="38100"/>
                            <a:ext cx="64103"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60</w:t>
                              </w:r>
                            </w:p>
                          </w:txbxContent>
                        </wps:txbx>
                        <wps:bodyPr rot="0" vert="horz" wrap="none" lIns="0" tIns="0" rIns="0" bIns="0" anchor="t" anchorCtr="0" upright="1">
                          <a:spAutoFit/>
                        </wps:bodyPr>
                      </wps:wsp>
                      <wps:wsp>
                        <wps:cNvPr id="2600" name="Rectangle 519"/>
                        <wps:cNvSpPr>
                          <a:spLocks noChangeArrowheads="1"/>
                        </wps:cNvSpPr>
                        <wps:spPr bwMode="auto">
                          <a:xfrm>
                            <a:off x="990643" y="361302"/>
                            <a:ext cx="64103"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40</w:t>
                              </w:r>
                            </w:p>
                          </w:txbxContent>
                        </wps:txbx>
                        <wps:bodyPr rot="0" vert="horz" wrap="none" lIns="0" tIns="0" rIns="0" bIns="0" anchor="t" anchorCtr="0" upright="1">
                          <a:spAutoFit/>
                        </wps:bodyPr>
                      </wps:wsp>
                      <wps:wsp>
                        <wps:cNvPr id="2601" name="Rectangle 520"/>
                        <wps:cNvSpPr>
                          <a:spLocks noChangeArrowheads="1"/>
                        </wps:cNvSpPr>
                        <wps:spPr bwMode="auto">
                          <a:xfrm>
                            <a:off x="990643" y="523203"/>
                            <a:ext cx="64103"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30</w:t>
                              </w:r>
                            </w:p>
                          </w:txbxContent>
                        </wps:txbx>
                        <wps:bodyPr rot="0" vert="horz" wrap="none" lIns="0" tIns="0" rIns="0" bIns="0" anchor="t" anchorCtr="0" upright="1">
                          <a:spAutoFit/>
                        </wps:bodyPr>
                      </wps:wsp>
                      <wps:wsp>
                        <wps:cNvPr id="2602" name="Rectangle 521"/>
                        <wps:cNvSpPr>
                          <a:spLocks noChangeArrowheads="1"/>
                        </wps:cNvSpPr>
                        <wps:spPr bwMode="auto">
                          <a:xfrm>
                            <a:off x="981043" y="684503"/>
                            <a:ext cx="64203" cy="7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20</w:t>
                              </w:r>
                            </w:p>
                          </w:txbxContent>
                        </wps:txbx>
                        <wps:bodyPr rot="0" vert="horz" wrap="none" lIns="0" tIns="0" rIns="0" bIns="0" anchor="t" anchorCtr="0" upright="1">
                          <a:spAutoFit/>
                        </wps:bodyPr>
                      </wps:wsp>
                    </wpc:wpc>
                  </a:graphicData>
                </a:graphic>
              </wp:inline>
            </w:drawing>
          </mc:Choice>
          <mc:Fallback>
            <w:pict>
              <v:group id="画布 489" o:spid="_x0000_s3605" editas="canvas" style="width:154.6pt;height:154.2pt;mso-position-horizontal-relative:char;mso-position-vertical-relative:line" coordsize="19627,19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">
                <v:shape id="_x0000_s3606" type="#_x0000_t75" style="position:absolute;width:19627;height:19583;visibility:visible;mso-wrap-style:square">
                  <v:fill o:detectmouseclick="t"/>
                  <v:path o:connecttype="none"/>
                </v:shape>
                <v:rect id="Rectangle 503" o:spid="_x0000_s3607" style="position:absolute;left:13613;top:18357;width:4464;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27r8A&#10;AADdAAAADwAAAGRycy9kb3ducmV2LnhtbERPy4rCMBTdD/gP4QqzG1OL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87buvwAAAN0AAAAPAAAAAAAAAAAAAAAAAJgCAABkcnMvZG93bnJl&#10;di54bWxQSwUGAAAAAAQABAD1AAAAhAMAAAAA&#10;" filled="f" stroked="f">
                  <v:textbox style="mso-fit-shape-to-text:t" inset="0,0,0,0">
                    <w:txbxContent>
                      <w:p w:rsidR="003E6074" w:rsidRDefault="003E6074" w:rsidP="007F7A90">
                        <w:pPr>
                          <w:spacing w:before="0"/>
                          <w:rPr>
                            <w:lang w:eastAsia="zh-CN"/>
                          </w:rPr>
                        </w:pPr>
                        <w:r>
                          <w:rPr>
                            <w:color w:val="24282B"/>
                            <w:sz w:val="10"/>
                            <w:szCs w:val="10"/>
                          </w:rPr>
                          <w:t>SM.2056-16</w:t>
                        </w:r>
                        <w:r>
                          <w:rPr>
                            <w:rFonts w:hint="eastAsia"/>
                            <w:color w:val="24282B"/>
                            <w:sz w:val="10"/>
                            <w:szCs w:val="10"/>
                            <w:lang w:eastAsia="zh-CN"/>
                          </w:rPr>
                          <w:t>报告</w:t>
                        </w:r>
                      </w:p>
                    </w:txbxContent>
                  </v:textbox>
                </v:rect>
                <v:shape id="Picture 504" o:spid="_x0000_s3608" type="#_x0000_t75" style="position:absolute;left:1524;top:857;width:16668;height:16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Ga3FAAAA3QAAAA8AAABkcnMvZG93bnJldi54bWxEj0FrAjEUhO+C/yE8wZtmu4jYrVFKacFT&#10;RddDe3ts3m4WNy/LJtX47xtB8DjMzDfMehttJy40+Naxgpd5BoK4crrlRsGp/JqtQPiArLFzTApu&#10;5GG7GY/WWGh35QNdjqERCcK+QAUmhL6Q0leGLPq564mTV7vBYkhyaKQe8JrgtpN5li2lxZbTgsGe&#10;PgxV5+OfVfDr4sIcPve7/Gx+yui/63YVa6Wmk/j+BiJQDM/wo73TCvLl4hXub9IT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UBmtxQAAAN0AAAAPAAAAAAAAAAAAAAAA&#10;AJ8CAABkcnMvZG93bnJldi54bWxQSwUGAAAAAAQABAD3AAAAkQMAAAAA&#10;">
                  <v:imagedata r:id="rId57" o:title=""/>
                </v:shape>
                <v:rect id="Rectangle 505" o:spid="_x0000_s3609" style="position:absolute;left:13899;top:1143;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wsNb8A&#10;AADdAAAADwAAAGRycy9kb3ducmV2LnhtbERPy4rCMBTdD/gP4QqzG1MLil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XCw1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30°</w:t>
                        </w:r>
                      </w:p>
                    </w:txbxContent>
                  </v:textbox>
                </v:rect>
                <v:rect id="Rectangle 506" o:spid="_x0000_s3610" style="position:absolute;left:9525;width:57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CJrsIA&#10;AADdAAAADwAAAGRycy9kb3ducmV2LnhtbESP3YrCMBSE7wXfIRxh7zS1sC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ImuwgAAAN0AAAAPAAAAAAAAAAAAAAAAAJgCAABkcnMvZG93&#10;bnJldi54bWxQSwUGAAAAAAQABAD1AAAAhwMAAAAA&#10;" filled="f" stroked="f">
                  <v:textbox style="mso-fit-shape-to-text:t" inset="0,0,0,0">
                    <w:txbxContent>
                      <w:p w:rsidR="003E6074" w:rsidRDefault="003E6074" w:rsidP="007F7A90">
                        <w:pPr>
                          <w:spacing w:before="0"/>
                        </w:pPr>
                        <w:r>
                          <w:rPr>
                            <w:color w:val="24211D"/>
                            <w:sz w:val="10"/>
                            <w:szCs w:val="10"/>
                          </w:rPr>
                          <w:t>0°</w:t>
                        </w:r>
                      </w:p>
                    </w:txbxContent>
                  </v:textbox>
                </v:rect>
                <v:rect id="Rectangle 507" o:spid="_x0000_s3611" style="position:absolute;left:17137;top:4279;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IX2cIA&#10;AADdAAAADwAAAGRycy9kb3ducmV2LnhtbESP3YrCMBSE7xd8h3AWvFvTLSh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whfZwgAAAN0AAAAPAAAAAAAAAAAAAAAAAJgCAABkcnMvZG93&#10;bnJldi54bWxQSwUGAAAAAAQABAD1AAAAhwMAAAAA&#10;" filled="f" stroked="f">
                  <v:textbox style="mso-fit-shape-to-text:t" inset="0,0,0,0">
                    <w:txbxContent>
                      <w:p w:rsidR="003E6074" w:rsidRDefault="003E6074" w:rsidP="007F7A90">
                        <w:pPr>
                          <w:spacing w:before="0"/>
                        </w:pPr>
                        <w:r>
                          <w:rPr>
                            <w:color w:val="24211D"/>
                            <w:sz w:val="10"/>
                            <w:szCs w:val="10"/>
                          </w:rPr>
                          <w:t>60°</w:t>
                        </w:r>
                      </w:p>
                    </w:txbxContent>
                  </v:textbox>
                </v:rect>
                <v:rect id="Rectangle 508" o:spid="_x0000_s3612" style="position:absolute;left:18469;top:8655;width:889;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6yQsMA&#10;AADdAAAADwAAAGRycy9kb3ducmV2LnhtbESP3WoCMRSE7wXfIRyhd5p1R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6yQ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90°</w:t>
                        </w:r>
                      </w:p>
                    </w:txbxContent>
                  </v:textbox>
                </v:rect>
                <v:rect id="Rectangle 509" o:spid="_x0000_s3613" style="position:absolute;left:17517;top:12839;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qNsMA&#10;AADdAAAADwAAAGRycy9kb3ducmV2LnhtbESP3WoCMRSE7wXfIRyhd5p1U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cqN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120°</w:t>
                        </w:r>
                      </w:p>
                    </w:txbxContent>
                  </v:textbox>
                </v:rect>
                <v:rect id="Rectangle 510" o:spid="_x0000_s3614" style="position:absolute;left:13899;top:16548;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PrcIA&#10;AADdAAAADwAAAGRycy9kb3ducmV2LnhtbESP3YrCMBSE74V9h3AW9k5TC4p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4+twgAAAN0AAAAPAAAAAAAAAAAAAAAAAJgCAABkcnMvZG93&#10;bnJldi54bWxQSwUGAAAAAAQABAD1AAAAhwMAAAAA&#10;" filled="f" stroked="f">
                  <v:textbox style="mso-fit-shape-to-text:t" inset="0,0,0,0">
                    <w:txbxContent>
                      <w:p w:rsidR="003E6074" w:rsidRDefault="003E6074" w:rsidP="007F7A90">
                        <w:pPr>
                          <w:spacing w:before="0"/>
                        </w:pPr>
                        <w:r>
                          <w:rPr>
                            <w:color w:val="24211D"/>
                            <w:sz w:val="10"/>
                            <w:szCs w:val="10"/>
                          </w:rPr>
                          <w:t>150°</w:t>
                        </w:r>
                      </w:p>
                    </w:txbxContent>
                  </v:textbox>
                </v:rect>
                <v:rect id="Rectangle 511" o:spid="_x0000_s3615" style="position:absolute;left:9520;top:17691;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7MP8MA&#10;AADdAAAADwAAAGRycy9kb3ducmV2LnhtbESP3WoCMRSE7wu+QziCdzXrgkVXo4ggaOmNqw9w2Jz9&#10;weRkSVJ3+/amUOjlMDPfMNv9aI14kg+dYwWLeQaCuHK640bB/XZ6X4EIEVmjcUwKfijAfjd522Kh&#10;3cBXepaxEQnCoUAFbYx9IWWoWrIY5q4nTl7tvMWYpG+k9jgkuDUyz7IPabHjtNBiT8eWqkf5bRXI&#10;W3kaVqXxmfvM6y9zOV9rckrNpuNhAyLSGP/Df+2zVpAv1zn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7MP8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180°</w:t>
                        </w:r>
                      </w:p>
                    </w:txbxContent>
                  </v:textbox>
                </v:rect>
                <v:rect id="Rectangle 512" o:spid="_x0000_s3616" style="position:absolute;left:4950;top:16738;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ppMMA&#10;AADdAAAADwAAAGRycy9kb3ducmV2LnhtbESP3WoCMRSE7wu+QziCdzXri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Jpp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210°</w:t>
                        </w:r>
                      </w:p>
                    </w:txbxContent>
                  </v:textbox>
                </v:rect>
                <v:rect id="Rectangle 513" o:spid="_x0000_s3617" style="position:absolute;left:1523;top:13601;width:1206;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x0MMA&#10;AADdAAAADwAAAGRycy9kb3ducmV2LnhtbESP3WoCMRSE7wu+QziCdzXromJX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x0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240°</w:t>
                        </w:r>
                      </w:p>
                    </w:txbxContent>
                  </v:textbox>
                </v:rect>
                <v:rect id="Rectangle 514" o:spid="_x0000_s3618" style="position:absolute;left:94;top:8940;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US8MA&#10;AADdAAAADwAAAGRycy9kb3ducmV2LnhtbESP3WoCMRSE7wXfIRzBO812wWK3RimCoMUb1z7AYXP2&#10;hyYnSxLd9e1NQejlMDPfMJvdaI24kw+dYwVvywwEceV0x42Cn+thsQYRIrJG45gUPCjAbjudbLDQ&#10;buAL3cvYiAThUKCCNsa+kDJULVkMS9cTJ6923mJM0jdSexwS3BqZZ9m7tNhxWmixp31L1W95swrk&#10;tTwM69L4zH3n9dmcjpeanFLz2fj1CSLSGP/Dr/ZRK8hXHyv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dUS8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270°</w:t>
                        </w:r>
                      </w:p>
                    </w:txbxContent>
                  </v:textbox>
                </v:rect>
                <v:rect id="Rectangle 515" o:spid="_x0000_s3619" style="position:absolute;left:1046;top:4565;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KPMMA&#10;AADdAAAADwAAAGRycy9kb3ducmV2LnhtbESP3WoCMRSE7wXfIRzBO812QdGtUYog2OKNqw9w2Jz9&#10;ocnJkkR3+/ZNoeDlMDPfMLvDaI14kg+dYwVvywwEceV0x42C++202IAIEVmjcUwKfijAYT+d7LDQ&#10;buArPcvYiAThUKCCNsa+kDJULVkMS9cTJ6923mJM0jdSexwS3BqZZ9laWuw4LbTY07Gl6rt8WAXy&#10;Vp6GTWl85r7y+mI+z9eanFLz2fjxDiLSGF/h//ZZK8hX2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XKP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300°</w:t>
                        </w:r>
                      </w:p>
                    </w:txbxContent>
                  </v:textbox>
                </v:rect>
                <v:rect id="Rectangle 516" o:spid="_x0000_s3620" style="position:absolute;left:4664;top:1143;width:120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vp8QA&#10;AADdAAAADwAAAGRycy9kb3ducmV2LnhtbESP3WoCMRSE7wu+QziCdzXrgj9djSIFwYo3rn2Aw+bs&#10;DyYnS5K627dvCoVeDjPzDbM7jNaIJ/nQOVawmGcgiCunO24UfN5PrxsQISJrNI5JwTcFOOwnLzss&#10;tBv4Rs8yNiJBOBSooI2xL6QMVUsWw9z1xMmrnbcYk/SN1B6HBLdG5lm2khY7Tgst9vTeUvUov6wC&#10;eS9Pw6Y0PnOXvL6aj/OtJqfUbDoetyAijfE//Nc+awX58m0N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pb6fEAAAA3QAAAA8AAAAAAAAAAAAAAAAAmAIAAGRycy9k&#10;b3ducmV2LnhtbFBLBQYAAAAABAAEAPUAAACJAwAAAAA=&#10;" filled="f" stroked="f">
                  <v:textbox style="mso-fit-shape-to-text:t" inset="0,0,0,0">
                    <w:txbxContent>
                      <w:p w:rsidR="003E6074" w:rsidRDefault="003E6074" w:rsidP="007F7A90">
                        <w:pPr>
                          <w:spacing w:before="0"/>
                        </w:pPr>
                        <w:r>
                          <w:rPr>
                            <w:color w:val="24211D"/>
                            <w:sz w:val="10"/>
                            <w:szCs w:val="10"/>
                          </w:rPr>
                          <w:t>330°</w:t>
                        </w:r>
                      </w:p>
                    </w:txbxContent>
                  </v:textbox>
                </v:rect>
                <v:rect id="Rectangle 517" o:spid="_x0000_s3621" style="position:absolute;left:9906;top:1898;width:64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71cAA&#10;AADdAAAADwAAAGRycy9kb3ducmV2LnhtbERPy4rCMBTdD8w/hDvgbkwtOGjHKCIIKrOx+gGX5vbB&#10;JDclibb+vVkILg/nvdqM1og7+dA5VjCbZiCIK6c7bhRcL/vvBYgQkTUax6TgQQE268+PFRbaDXym&#10;exkbkUI4FKigjbEvpAxVSxbD1PXEiaudtxgT9I3UHocUbo3Ms+xHWuw4NbTY066l6r+8WQXyUu6H&#10;RWl85k55/WeOh3NNTqnJ17j9BRFpjG/xy33QCvL5Ms1N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b71cAAAADdAAAADwAAAAAAAAAAAAAAAACYAgAAZHJzL2Rvd25y&#10;ZXYueG1sUEsFBgAAAAAEAAQA9QAAAIUDAAAAAA==&#10;" filled="f" stroked="f">
                  <v:textbox style="mso-fit-shape-to-text:t" inset="0,0,0,0">
                    <w:txbxContent>
                      <w:p w:rsidR="003E6074" w:rsidRDefault="003E6074" w:rsidP="007F7A90">
                        <w:pPr>
                          <w:spacing w:before="0"/>
                        </w:pPr>
                        <w:r>
                          <w:rPr>
                            <w:color w:val="24211D"/>
                            <w:sz w:val="10"/>
                            <w:szCs w:val="10"/>
                          </w:rPr>
                          <w:t>50</w:t>
                        </w:r>
                      </w:p>
                    </w:txbxContent>
                  </v:textbox>
                </v:rect>
                <v:rect id="Rectangle 518" o:spid="_x0000_s3622" style="position:absolute;left:9906;top:381;width:64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TsMA&#10;AADdAAAADwAAAGRycy9kb3ducmV2LnhtbESP3WoCMRSE7wXfIRyhd5p1QdGtUUQQtPTGtQ9w2Jz9&#10;weRkSVJ3+/ZNoeDlMDPfMLvDaI14kg+dYwXLRQaCuHK640bB1/0834AIEVmjcUwKfijAYT+d7LDQ&#10;buAbPcvYiAThUKCCNsa+kDJULVkMC9cTJ6923mJM0jdSexwS3BqZZ9laWuw4LbTY06ml6lF+WwXy&#10;Xp6HTWl85j7y+tNcL7eanFJvs/H4DiLSGF/h//ZFK8hX2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eT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60</w:t>
                        </w:r>
                      </w:p>
                    </w:txbxContent>
                  </v:textbox>
                </v:rect>
                <v:rect id="Rectangle 519" o:spid="_x0000_s3623" style="position:absolute;left:9906;top:3613;width:64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DKL8A&#10;AADdAAAADwAAAGRycy9kb3ducmV2LnhtbERPy4rCMBTdC/MP4Q7MThO7EKlGGQRBxY11PuDS3D6Y&#10;5KYk0da/N4uBWR7Oe7ufnBVPCrH3rGG5UCCIa296bjX83I/zNYiYkA1az6ThRRH2u4/ZFkvjR77R&#10;s0qtyCEcS9TQpTSUUsa6I4dx4QfizDU+OEwZhlaagGMOd1YWSq2kw55zQ4cDHTqqf6uH0yDv1XFc&#10;VzYofymaqz2fbg15rb8+p+8NiERT+hf/uU9GQ7FSeX9+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7wMo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40</w:t>
                        </w:r>
                      </w:p>
                    </w:txbxContent>
                  </v:textbox>
                </v:rect>
                <v:rect id="Rectangle 520" o:spid="_x0000_s3624" style="position:absolute;left:9906;top:5232;width:64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ms8IA&#10;AADdAAAADwAAAGRycy9kb3ducmV2LnhtbESP3WoCMRSE74W+QziF3mniXoisRpGCoNIb1z7AYXP2&#10;B5OTJUnd9e1NodDLYWa+Ybb7yVnxoBB7zxqWCwWCuPam51bD9+04X4OICdmg9UwanhRhv3ubbbE0&#10;fuQrParUigzhWKKGLqWhlDLWHTmMCz8QZ6/xwWHKMrTSBBwz3FlZKLWSDnvOCx0O9NlRfa9+nAZ5&#10;q47jurJB+UvRfNnz6dqQ1/rjfTpsQCSa0n/4r30yGoqV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o6azwgAAAN0AAAAPAAAAAAAAAAAAAAAAAJgCAABkcnMvZG93&#10;bnJldi54bWxQSwUGAAAAAAQABAD1AAAAhwMAAAAA&#10;" filled="f" stroked="f">
                  <v:textbox style="mso-fit-shape-to-text:t" inset="0,0,0,0">
                    <w:txbxContent>
                      <w:p w:rsidR="003E6074" w:rsidRDefault="003E6074" w:rsidP="007F7A90">
                        <w:pPr>
                          <w:spacing w:before="0"/>
                        </w:pPr>
                        <w:r>
                          <w:rPr>
                            <w:color w:val="24211D"/>
                            <w:sz w:val="10"/>
                            <w:szCs w:val="10"/>
                          </w:rPr>
                          <w:t>30</w:t>
                        </w:r>
                      </w:p>
                    </w:txbxContent>
                  </v:textbox>
                </v:rect>
                <v:rect id="Rectangle 521" o:spid="_x0000_s3625" style="position:absolute;left:9810;top:6845;width:642;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4xMMA&#10;AADdAAAADwAAAGRycy9kb3ducmV2LnhtbESPzWrDMBCE74W+g9hCb7VUH0Jwo4QQCLillzh5gMVa&#10;/1BpZSTVdt++KhRyHGbmG2Z3WJ0VM4U4etbwWigQxK03I/cabtfzyxZETMgGrWfS8EMRDvvHhx1W&#10;xi98oblJvcgQjhVqGFKaKiljO5DDWPiJOHudDw5TlqGXJuCS4c7KUqmNdDhyXhhwotNA7Vfz7TTI&#10;a3Neto0Nyn+U3ad9ry8dea2fn9bjG4hEa7qH/9u10VBuVA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E4x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0"/>
                            <w:szCs w:val="10"/>
                          </w:rPr>
                          <w:t>20</w:t>
                        </w:r>
                      </w:p>
                    </w:txbxContent>
                  </v:textbox>
                </v:rect>
                <w10:anchorlock/>
              </v:group>
            </w:pict>
          </mc:Fallback>
        </mc:AlternateContent>
      </w:r>
    </w:p>
    <w:p w:rsidR="00785AD7" w:rsidRPr="00004CAC" w:rsidRDefault="00753E99" w:rsidP="00CA35D1">
      <w:pPr>
        <w:pStyle w:val="TableNo"/>
        <w:spacing w:before="480"/>
        <w:rPr>
          <w:rFonts w:eastAsiaTheme="minorEastAsia"/>
          <w:lang w:val="en-US" w:eastAsia="zh-CN"/>
        </w:rPr>
      </w:pPr>
      <w:r>
        <w:rPr>
          <w:rFonts w:eastAsiaTheme="minorEastAsia"/>
          <w:lang w:val="en-US" w:eastAsia="zh-CN"/>
        </w:rPr>
        <w:t>表</w:t>
      </w:r>
      <w:r w:rsidR="00785AD7" w:rsidRPr="00004CAC">
        <w:rPr>
          <w:rFonts w:eastAsiaTheme="minorEastAsia"/>
          <w:lang w:val="en-US" w:eastAsia="zh-CN"/>
        </w:rPr>
        <w:t>2</w:t>
      </w:r>
    </w:p>
    <w:p w:rsidR="00785AD7" w:rsidRPr="00004CAC" w:rsidRDefault="00753E99" w:rsidP="009B3295">
      <w:pPr>
        <w:pStyle w:val="Tabletitle"/>
        <w:rPr>
          <w:rFonts w:eastAsiaTheme="minorEastAsia"/>
          <w:lang w:val="en-US" w:eastAsia="zh-CN"/>
        </w:rPr>
      </w:pPr>
      <w:r>
        <w:rPr>
          <w:rFonts w:eastAsiaTheme="minorEastAsia"/>
          <w:lang w:val="en-US" w:eastAsia="zh-CN"/>
        </w:rPr>
        <w:t>以表格形式表示的</w:t>
      </w:r>
      <w:r w:rsidR="00785AD7" w:rsidRPr="00004CAC">
        <w:rPr>
          <w:rFonts w:eastAsiaTheme="minorEastAsia"/>
          <w:lang w:val="en-US" w:eastAsia="zh-CN"/>
        </w:rPr>
        <w:t>ERP</w:t>
      </w:r>
      <w:r>
        <w:rPr>
          <w:rFonts w:eastAsiaTheme="minorEastAsia"/>
          <w:lang w:val="en-US" w:eastAsia="zh-CN"/>
        </w:rPr>
        <w:t>数据和许可证数据</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0"/>
        <w:gridCol w:w="1133"/>
        <w:gridCol w:w="1134"/>
        <w:gridCol w:w="1191"/>
        <w:gridCol w:w="284"/>
        <w:gridCol w:w="1191"/>
        <w:gridCol w:w="1134"/>
        <w:gridCol w:w="1191"/>
        <w:gridCol w:w="1191"/>
      </w:tblGrid>
      <w:tr w:rsidR="00753E99" w:rsidRPr="00004CAC" w:rsidTr="00B8333B">
        <w:trPr>
          <w:jc w:val="center"/>
        </w:trPr>
        <w:tc>
          <w:tcPr>
            <w:tcW w:w="1190" w:type="dxa"/>
            <w:vMerge w:val="restart"/>
            <w:shd w:val="clear" w:color="auto" w:fill="auto"/>
            <w:vAlign w:val="center"/>
          </w:tcPr>
          <w:p w:rsidR="00753E99" w:rsidRPr="00004CAC" w:rsidRDefault="00753E99" w:rsidP="00753E99">
            <w:pPr>
              <w:pStyle w:val="Tablehead"/>
              <w:rPr>
                <w:rFonts w:eastAsiaTheme="minorEastAsia"/>
                <w:sz w:val="18"/>
                <w:szCs w:val="18"/>
                <w:lang w:val="en-US"/>
              </w:rPr>
            </w:pPr>
            <w:r>
              <w:rPr>
                <w:rFonts w:eastAsiaTheme="minorEastAsia"/>
                <w:sz w:val="18"/>
                <w:szCs w:val="18"/>
                <w:lang w:val="en-US"/>
              </w:rPr>
              <w:t>方位角方向</w:t>
            </w:r>
          </w:p>
        </w:tc>
        <w:tc>
          <w:tcPr>
            <w:tcW w:w="1133" w:type="dxa"/>
            <w:shd w:val="clear" w:color="auto" w:fill="auto"/>
            <w:vAlign w:val="center"/>
          </w:tcPr>
          <w:p w:rsidR="00753E99" w:rsidRPr="00004CAC" w:rsidRDefault="00753E99" w:rsidP="00753E99">
            <w:pPr>
              <w:pStyle w:val="Tablehead"/>
              <w:rPr>
                <w:rFonts w:eastAsiaTheme="minorEastAsia"/>
                <w:sz w:val="18"/>
                <w:szCs w:val="18"/>
                <w:lang w:val="en-US"/>
              </w:rPr>
            </w:pPr>
            <w:r>
              <w:rPr>
                <w:rFonts w:eastAsiaTheme="minorEastAsia"/>
                <w:sz w:val="18"/>
                <w:szCs w:val="18"/>
                <w:lang w:val="en-US"/>
              </w:rPr>
              <w:t>许可证</w:t>
            </w:r>
            <w:r w:rsidR="004118D5">
              <w:rPr>
                <w:rFonts w:eastAsiaTheme="minorEastAsia"/>
                <w:sz w:val="18"/>
                <w:szCs w:val="18"/>
                <w:lang w:val="en-US"/>
              </w:rPr>
              <w:t>值</w:t>
            </w:r>
          </w:p>
        </w:tc>
        <w:tc>
          <w:tcPr>
            <w:tcW w:w="1134" w:type="dxa"/>
            <w:shd w:val="clear" w:color="auto" w:fill="auto"/>
            <w:vAlign w:val="center"/>
          </w:tcPr>
          <w:p w:rsidR="00753E99" w:rsidRPr="00004CAC" w:rsidRDefault="00753E99" w:rsidP="00753E99">
            <w:pPr>
              <w:pStyle w:val="Tablehead"/>
              <w:rPr>
                <w:rFonts w:eastAsiaTheme="minorEastAsia"/>
                <w:sz w:val="18"/>
                <w:szCs w:val="18"/>
                <w:lang w:val="en-US"/>
              </w:rPr>
            </w:pPr>
            <w:r>
              <w:rPr>
                <w:rFonts w:eastAsiaTheme="minorEastAsia"/>
                <w:sz w:val="18"/>
                <w:szCs w:val="18"/>
                <w:lang w:val="en-US"/>
              </w:rPr>
              <w:t>测量</w:t>
            </w:r>
            <w:r w:rsidR="004118D5">
              <w:rPr>
                <w:rFonts w:eastAsiaTheme="minorEastAsia"/>
                <w:sz w:val="18"/>
                <w:szCs w:val="18"/>
                <w:lang w:val="en-US"/>
              </w:rPr>
              <w:t>值</w:t>
            </w:r>
          </w:p>
        </w:tc>
        <w:tc>
          <w:tcPr>
            <w:tcW w:w="1191" w:type="dxa"/>
            <w:vMerge w:val="restart"/>
            <w:shd w:val="clear" w:color="auto" w:fill="auto"/>
            <w:vAlign w:val="center"/>
          </w:tcPr>
          <w:p w:rsidR="00753E99" w:rsidRPr="00004CAC" w:rsidRDefault="00753E99" w:rsidP="00753E99">
            <w:pPr>
              <w:pStyle w:val="Tablehead"/>
              <w:rPr>
                <w:rFonts w:eastAsiaTheme="minorEastAsia"/>
                <w:sz w:val="18"/>
                <w:szCs w:val="18"/>
                <w:lang w:val="en-US"/>
              </w:rPr>
            </w:pPr>
            <w:r>
              <w:rPr>
                <w:rFonts w:eastAsiaTheme="minorEastAsia"/>
                <w:sz w:val="18"/>
                <w:szCs w:val="18"/>
                <w:lang w:val="en-US"/>
              </w:rPr>
              <w:t>差值</w:t>
            </w:r>
          </w:p>
        </w:tc>
        <w:tc>
          <w:tcPr>
            <w:tcW w:w="284" w:type="dxa"/>
            <w:vMerge w:val="restart"/>
            <w:tcBorders>
              <w:top w:val="nil"/>
            </w:tcBorders>
            <w:shd w:val="clear" w:color="auto" w:fill="auto"/>
            <w:vAlign w:val="center"/>
          </w:tcPr>
          <w:p w:rsidR="00753E99" w:rsidRPr="00004CAC" w:rsidRDefault="00753E99" w:rsidP="00753E99">
            <w:pPr>
              <w:pStyle w:val="Tablehead"/>
              <w:rPr>
                <w:rFonts w:eastAsiaTheme="minorEastAsia"/>
                <w:sz w:val="18"/>
                <w:szCs w:val="18"/>
                <w:lang w:val="en-US"/>
              </w:rPr>
            </w:pPr>
          </w:p>
        </w:tc>
        <w:tc>
          <w:tcPr>
            <w:tcW w:w="1191" w:type="dxa"/>
            <w:vMerge w:val="restart"/>
            <w:shd w:val="clear" w:color="auto" w:fill="auto"/>
            <w:vAlign w:val="center"/>
          </w:tcPr>
          <w:p w:rsidR="00753E99" w:rsidRPr="00004CAC" w:rsidRDefault="00753E99" w:rsidP="00753E99">
            <w:pPr>
              <w:pStyle w:val="Tablehead"/>
              <w:rPr>
                <w:rFonts w:eastAsiaTheme="minorEastAsia"/>
                <w:sz w:val="18"/>
                <w:szCs w:val="18"/>
                <w:lang w:val="en-US"/>
              </w:rPr>
            </w:pPr>
            <w:r>
              <w:rPr>
                <w:rFonts w:eastAsiaTheme="minorEastAsia"/>
                <w:sz w:val="18"/>
                <w:szCs w:val="18"/>
                <w:lang w:val="en-US"/>
              </w:rPr>
              <w:t>方位角方向</w:t>
            </w:r>
          </w:p>
        </w:tc>
        <w:tc>
          <w:tcPr>
            <w:tcW w:w="1134" w:type="dxa"/>
            <w:shd w:val="clear" w:color="auto" w:fill="auto"/>
            <w:vAlign w:val="center"/>
          </w:tcPr>
          <w:p w:rsidR="00753E99" w:rsidRPr="00004CAC" w:rsidRDefault="00753E99" w:rsidP="00753E99">
            <w:pPr>
              <w:pStyle w:val="Tablehead"/>
              <w:rPr>
                <w:rFonts w:eastAsiaTheme="minorEastAsia"/>
                <w:sz w:val="18"/>
                <w:szCs w:val="18"/>
                <w:lang w:val="en-US"/>
              </w:rPr>
            </w:pPr>
            <w:r>
              <w:rPr>
                <w:rFonts w:eastAsiaTheme="minorEastAsia"/>
                <w:sz w:val="18"/>
                <w:szCs w:val="18"/>
                <w:lang w:val="en-US"/>
              </w:rPr>
              <w:t>许可证</w:t>
            </w:r>
            <w:r w:rsidR="004118D5">
              <w:rPr>
                <w:rFonts w:eastAsiaTheme="minorEastAsia"/>
                <w:sz w:val="18"/>
                <w:szCs w:val="18"/>
                <w:lang w:val="en-US"/>
              </w:rPr>
              <w:t>值</w:t>
            </w:r>
          </w:p>
        </w:tc>
        <w:tc>
          <w:tcPr>
            <w:tcW w:w="1191" w:type="dxa"/>
            <w:shd w:val="clear" w:color="auto" w:fill="auto"/>
            <w:vAlign w:val="center"/>
          </w:tcPr>
          <w:p w:rsidR="00753E99" w:rsidRPr="00004CAC" w:rsidRDefault="00753E99" w:rsidP="00753E99">
            <w:pPr>
              <w:pStyle w:val="Tablehead"/>
              <w:rPr>
                <w:rFonts w:eastAsiaTheme="minorEastAsia"/>
                <w:sz w:val="18"/>
                <w:szCs w:val="18"/>
                <w:lang w:val="en-US"/>
              </w:rPr>
            </w:pPr>
            <w:r>
              <w:rPr>
                <w:rFonts w:eastAsiaTheme="minorEastAsia"/>
                <w:sz w:val="18"/>
                <w:szCs w:val="18"/>
                <w:lang w:val="en-US"/>
              </w:rPr>
              <w:t>测量</w:t>
            </w:r>
            <w:r w:rsidR="004118D5">
              <w:rPr>
                <w:rFonts w:eastAsiaTheme="minorEastAsia"/>
                <w:sz w:val="18"/>
                <w:szCs w:val="18"/>
                <w:lang w:val="en-US"/>
              </w:rPr>
              <w:t>值</w:t>
            </w:r>
          </w:p>
        </w:tc>
        <w:tc>
          <w:tcPr>
            <w:tcW w:w="1191" w:type="dxa"/>
            <w:vMerge w:val="restart"/>
            <w:shd w:val="clear" w:color="auto" w:fill="auto"/>
            <w:vAlign w:val="center"/>
          </w:tcPr>
          <w:p w:rsidR="00753E99" w:rsidRPr="00004CAC" w:rsidRDefault="00753E99" w:rsidP="00753E99">
            <w:pPr>
              <w:pStyle w:val="Tablehead"/>
              <w:rPr>
                <w:rFonts w:eastAsiaTheme="minorEastAsia"/>
                <w:sz w:val="18"/>
                <w:szCs w:val="18"/>
                <w:lang w:val="en-US"/>
              </w:rPr>
            </w:pPr>
            <w:r>
              <w:rPr>
                <w:rFonts w:eastAsiaTheme="minorEastAsia"/>
                <w:sz w:val="18"/>
                <w:szCs w:val="18"/>
                <w:lang w:val="en-US"/>
              </w:rPr>
              <w:t>差值</w:t>
            </w:r>
          </w:p>
        </w:tc>
      </w:tr>
      <w:tr w:rsidR="00753E99" w:rsidRPr="00004CAC" w:rsidTr="00B8333B">
        <w:trPr>
          <w:jc w:val="center"/>
        </w:trPr>
        <w:tc>
          <w:tcPr>
            <w:tcW w:w="1190" w:type="dxa"/>
            <w:vMerge/>
            <w:shd w:val="clear" w:color="auto" w:fill="auto"/>
            <w:vAlign w:val="center"/>
          </w:tcPr>
          <w:p w:rsidR="00753E99" w:rsidRPr="00004CAC" w:rsidRDefault="00753E99" w:rsidP="00753E99">
            <w:pPr>
              <w:pStyle w:val="Tablehead"/>
              <w:rPr>
                <w:rFonts w:eastAsiaTheme="minorEastAsia"/>
                <w:sz w:val="18"/>
                <w:szCs w:val="18"/>
                <w:lang w:val="en-US"/>
              </w:rPr>
            </w:pPr>
          </w:p>
        </w:tc>
        <w:tc>
          <w:tcPr>
            <w:tcW w:w="2267" w:type="dxa"/>
            <w:gridSpan w:val="2"/>
            <w:shd w:val="clear" w:color="auto" w:fill="auto"/>
            <w:vAlign w:val="center"/>
          </w:tcPr>
          <w:p w:rsidR="00753E99" w:rsidRPr="00004CAC" w:rsidRDefault="00753E99" w:rsidP="00753E99">
            <w:pPr>
              <w:pStyle w:val="Tablehead"/>
              <w:rPr>
                <w:rFonts w:eastAsiaTheme="minorEastAsia"/>
                <w:sz w:val="18"/>
                <w:szCs w:val="18"/>
                <w:lang w:val="en-US"/>
              </w:rPr>
            </w:pPr>
            <w:r>
              <w:rPr>
                <w:rFonts w:eastAsiaTheme="minorEastAsia"/>
                <w:sz w:val="18"/>
                <w:szCs w:val="18"/>
                <w:lang w:val="en-US"/>
              </w:rPr>
              <w:t>（</w:t>
            </w:r>
            <w:r w:rsidRPr="00004CAC">
              <w:rPr>
                <w:rFonts w:eastAsiaTheme="minorEastAsia"/>
                <w:sz w:val="18"/>
                <w:szCs w:val="18"/>
                <w:lang w:val="en-US"/>
              </w:rPr>
              <w:t>dBW</w:t>
            </w:r>
            <w:r>
              <w:rPr>
                <w:rFonts w:eastAsiaTheme="minorEastAsia"/>
                <w:sz w:val="18"/>
                <w:szCs w:val="18"/>
                <w:lang w:val="en-US"/>
              </w:rPr>
              <w:t>）</w:t>
            </w:r>
          </w:p>
        </w:tc>
        <w:tc>
          <w:tcPr>
            <w:tcW w:w="1191" w:type="dxa"/>
            <w:vMerge/>
            <w:shd w:val="clear" w:color="auto" w:fill="auto"/>
            <w:vAlign w:val="center"/>
          </w:tcPr>
          <w:p w:rsidR="00753E99" w:rsidRPr="00004CAC" w:rsidRDefault="00753E99" w:rsidP="00753E99">
            <w:pPr>
              <w:pStyle w:val="Tablehead"/>
              <w:rPr>
                <w:rFonts w:eastAsiaTheme="minorEastAsia"/>
                <w:sz w:val="18"/>
                <w:szCs w:val="18"/>
                <w:lang w:val="en-US"/>
              </w:rPr>
            </w:pPr>
          </w:p>
        </w:tc>
        <w:tc>
          <w:tcPr>
            <w:tcW w:w="284" w:type="dxa"/>
            <w:vMerge/>
            <w:tcBorders>
              <w:bottom w:val="nil"/>
            </w:tcBorders>
            <w:shd w:val="clear" w:color="auto" w:fill="auto"/>
            <w:vAlign w:val="center"/>
          </w:tcPr>
          <w:p w:rsidR="00753E99" w:rsidRPr="00004CAC" w:rsidRDefault="00753E99" w:rsidP="00753E99">
            <w:pPr>
              <w:pStyle w:val="Tablehead"/>
              <w:rPr>
                <w:rFonts w:eastAsiaTheme="minorEastAsia"/>
                <w:sz w:val="18"/>
                <w:szCs w:val="18"/>
                <w:lang w:val="en-US"/>
              </w:rPr>
            </w:pPr>
          </w:p>
        </w:tc>
        <w:tc>
          <w:tcPr>
            <w:tcW w:w="1191" w:type="dxa"/>
            <w:vMerge/>
            <w:shd w:val="clear" w:color="auto" w:fill="auto"/>
            <w:vAlign w:val="center"/>
          </w:tcPr>
          <w:p w:rsidR="00753E99" w:rsidRPr="00004CAC" w:rsidRDefault="00753E99" w:rsidP="00753E99">
            <w:pPr>
              <w:pStyle w:val="Tablehead"/>
              <w:rPr>
                <w:rFonts w:eastAsiaTheme="minorEastAsia"/>
                <w:sz w:val="18"/>
                <w:szCs w:val="18"/>
                <w:lang w:val="en-US"/>
              </w:rPr>
            </w:pPr>
          </w:p>
        </w:tc>
        <w:tc>
          <w:tcPr>
            <w:tcW w:w="2325" w:type="dxa"/>
            <w:gridSpan w:val="2"/>
            <w:shd w:val="clear" w:color="auto" w:fill="auto"/>
            <w:vAlign w:val="center"/>
          </w:tcPr>
          <w:p w:rsidR="00753E99" w:rsidRPr="00004CAC" w:rsidRDefault="00753E99" w:rsidP="00753E99">
            <w:pPr>
              <w:pStyle w:val="Tablehead"/>
              <w:rPr>
                <w:rFonts w:eastAsiaTheme="minorEastAsia"/>
                <w:sz w:val="18"/>
                <w:szCs w:val="18"/>
                <w:lang w:val="en-US"/>
              </w:rPr>
            </w:pPr>
            <w:r>
              <w:rPr>
                <w:rFonts w:eastAsiaTheme="minorEastAsia"/>
                <w:sz w:val="18"/>
                <w:szCs w:val="18"/>
                <w:lang w:val="en-US"/>
              </w:rPr>
              <w:t>（</w:t>
            </w:r>
            <w:r w:rsidRPr="00004CAC">
              <w:rPr>
                <w:rFonts w:eastAsiaTheme="minorEastAsia"/>
                <w:sz w:val="18"/>
                <w:szCs w:val="18"/>
                <w:lang w:val="en-US"/>
              </w:rPr>
              <w:t>dBW</w:t>
            </w:r>
            <w:r>
              <w:rPr>
                <w:rFonts w:eastAsiaTheme="minorEastAsia"/>
                <w:sz w:val="18"/>
                <w:szCs w:val="18"/>
                <w:lang w:val="en-US"/>
              </w:rPr>
              <w:t>）</w:t>
            </w:r>
          </w:p>
        </w:tc>
        <w:tc>
          <w:tcPr>
            <w:tcW w:w="1191" w:type="dxa"/>
            <w:vMerge/>
            <w:shd w:val="clear" w:color="auto" w:fill="auto"/>
            <w:vAlign w:val="center"/>
          </w:tcPr>
          <w:p w:rsidR="00753E99" w:rsidRPr="00004CAC" w:rsidRDefault="00753E99" w:rsidP="00753E99">
            <w:pPr>
              <w:pStyle w:val="Tablehead"/>
              <w:rPr>
                <w:rFonts w:eastAsiaTheme="minorEastAsia"/>
                <w:sz w:val="18"/>
                <w:szCs w:val="18"/>
                <w:lang w:val="en-US"/>
              </w:rPr>
            </w:pPr>
          </w:p>
        </w:tc>
      </w:tr>
      <w:tr w:rsidR="00753E99" w:rsidRPr="00646290" w:rsidTr="00B8333B">
        <w:trPr>
          <w:jc w:val="center"/>
        </w:trPr>
        <w:tc>
          <w:tcPr>
            <w:tcW w:w="1190" w:type="dxa"/>
            <w:shd w:val="clear" w:color="auto" w:fill="auto"/>
          </w:tcPr>
          <w:p w:rsidR="00753E99" w:rsidRPr="00BE7F73" w:rsidRDefault="00753E99" w:rsidP="00B84F6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ind w:right="227"/>
              <w:jc w:val="right"/>
              <w:rPr>
                <w:rFonts w:eastAsiaTheme="minorEastAsia"/>
                <w:sz w:val="18"/>
                <w:szCs w:val="18"/>
              </w:rPr>
            </w:pPr>
            <w:r w:rsidRPr="00BE7F73">
              <w:rPr>
                <w:rFonts w:eastAsiaTheme="minorEastAsia"/>
                <w:sz w:val="18"/>
                <w:szCs w:val="18"/>
              </w:rPr>
              <w:t>0°</w:t>
            </w:r>
            <w:r w:rsidRPr="00BE7F73">
              <w:rPr>
                <w:rFonts w:eastAsiaTheme="minorEastAsia"/>
                <w:sz w:val="18"/>
                <w:szCs w:val="18"/>
              </w:rPr>
              <w:br/>
              <w:t>10°</w:t>
            </w:r>
            <w:r w:rsidRPr="00BE7F73">
              <w:rPr>
                <w:rFonts w:eastAsiaTheme="minorEastAsia"/>
                <w:sz w:val="18"/>
                <w:szCs w:val="18"/>
              </w:rPr>
              <w:br/>
              <w:t>20°</w:t>
            </w:r>
            <w:r w:rsidRPr="00BE7F73">
              <w:rPr>
                <w:rFonts w:eastAsiaTheme="minorEastAsia"/>
                <w:sz w:val="18"/>
                <w:szCs w:val="18"/>
              </w:rPr>
              <w:br/>
              <w:t>30°</w:t>
            </w:r>
            <w:r w:rsidRPr="00BE7F73">
              <w:rPr>
                <w:rFonts w:eastAsiaTheme="minorEastAsia"/>
                <w:sz w:val="18"/>
                <w:szCs w:val="18"/>
              </w:rPr>
              <w:br/>
              <w:t>40°</w:t>
            </w:r>
            <w:r w:rsidRPr="00BE7F73">
              <w:rPr>
                <w:rFonts w:eastAsiaTheme="minorEastAsia"/>
                <w:sz w:val="18"/>
                <w:szCs w:val="18"/>
              </w:rPr>
              <w:br/>
              <w:t>50°</w:t>
            </w:r>
            <w:r w:rsidRPr="00BE7F73">
              <w:rPr>
                <w:rFonts w:eastAsiaTheme="minorEastAsia"/>
                <w:sz w:val="18"/>
                <w:szCs w:val="18"/>
              </w:rPr>
              <w:br/>
              <w:t>60°</w:t>
            </w:r>
            <w:r w:rsidRPr="00BE7F73">
              <w:rPr>
                <w:rFonts w:eastAsiaTheme="minorEastAsia"/>
                <w:sz w:val="18"/>
                <w:szCs w:val="18"/>
              </w:rPr>
              <w:br/>
              <w:t>70°</w:t>
            </w:r>
            <w:r w:rsidRPr="00BE7F73">
              <w:rPr>
                <w:rFonts w:eastAsiaTheme="minorEastAsia"/>
                <w:sz w:val="18"/>
                <w:szCs w:val="18"/>
              </w:rPr>
              <w:br/>
              <w:t>80°</w:t>
            </w:r>
            <w:r w:rsidRPr="00BE7F73">
              <w:rPr>
                <w:rFonts w:eastAsiaTheme="minorEastAsia"/>
                <w:sz w:val="18"/>
                <w:szCs w:val="18"/>
              </w:rPr>
              <w:br/>
              <w:t>90°</w:t>
            </w:r>
            <w:r w:rsidRPr="00BE7F73">
              <w:rPr>
                <w:rFonts w:eastAsiaTheme="minorEastAsia"/>
                <w:sz w:val="18"/>
                <w:szCs w:val="18"/>
              </w:rPr>
              <w:br/>
              <w:t>100°</w:t>
            </w:r>
            <w:r w:rsidRPr="00BE7F73">
              <w:rPr>
                <w:rFonts w:eastAsiaTheme="minorEastAsia"/>
                <w:sz w:val="18"/>
                <w:szCs w:val="18"/>
              </w:rPr>
              <w:br/>
              <w:t>110°</w:t>
            </w:r>
            <w:r w:rsidRPr="00BE7F73">
              <w:rPr>
                <w:rFonts w:eastAsiaTheme="minorEastAsia"/>
                <w:sz w:val="18"/>
                <w:szCs w:val="18"/>
              </w:rPr>
              <w:br/>
              <w:t>120°</w:t>
            </w:r>
            <w:r w:rsidRPr="00BE7F73">
              <w:rPr>
                <w:rFonts w:eastAsiaTheme="minorEastAsia"/>
                <w:sz w:val="18"/>
                <w:szCs w:val="18"/>
              </w:rPr>
              <w:br/>
              <w:t>130°</w:t>
            </w:r>
            <w:r w:rsidRPr="00BE7F73">
              <w:rPr>
                <w:rFonts w:eastAsiaTheme="minorEastAsia"/>
                <w:sz w:val="18"/>
                <w:szCs w:val="18"/>
              </w:rPr>
              <w:br/>
              <w:t>140°</w:t>
            </w:r>
            <w:r w:rsidRPr="00BE7F73">
              <w:rPr>
                <w:rFonts w:eastAsiaTheme="minorEastAsia"/>
                <w:sz w:val="18"/>
                <w:szCs w:val="18"/>
              </w:rPr>
              <w:br/>
              <w:t>150°</w:t>
            </w:r>
            <w:r w:rsidRPr="00BE7F73">
              <w:rPr>
                <w:rFonts w:eastAsiaTheme="minorEastAsia"/>
                <w:sz w:val="18"/>
                <w:szCs w:val="18"/>
              </w:rPr>
              <w:br/>
              <w:t>160°</w:t>
            </w:r>
            <w:r w:rsidRPr="00BE7F73">
              <w:rPr>
                <w:rFonts w:eastAsiaTheme="minorEastAsia"/>
                <w:sz w:val="18"/>
                <w:szCs w:val="18"/>
              </w:rPr>
              <w:br/>
              <w:t>170°</w:t>
            </w:r>
          </w:p>
        </w:tc>
        <w:tc>
          <w:tcPr>
            <w:tcW w:w="1133" w:type="dxa"/>
            <w:shd w:val="clear" w:color="auto" w:fill="auto"/>
          </w:tcPr>
          <w:p w:rsidR="00753E99" w:rsidRPr="00004CAC" w:rsidRDefault="00753E99" w:rsidP="00B84F6A">
            <w:pPr>
              <w:pStyle w:val="Tabletext"/>
              <w:spacing w:before="20" w:after="20"/>
              <w:jc w:val="center"/>
              <w:rPr>
                <w:rFonts w:eastAsiaTheme="minorEastAsia"/>
                <w:sz w:val="18"/>
                <w:szCs w:val="18"/>
                <w:lang w:val="en-US"/>
              </w:rPr>
            </w:pPr>
            <w:r w:rsidRPr="00004CAC">
              <w:rPr>
                <w:rFonts w:eastAsiaTheme="minorEastAsia"/>
                <w:sz w:val="18"/>
                <w:szCs w:val="18"/>
                <w:lang w:val="en-US"/>
              </w:rPr>
              <w:t>50</w:t>
            </w:r>
            <w:r w:rsidRPr="00004CAC">
              <w:rPr>
                <w:rFonts w:eastAsiaTheme="minorEastAsia"/>
                <w:sz w:val="18"/>
                <w:szCs w:val="18"/>
                <w:lang w:val="en-US"/>
              </w:rPr>
              <w:br/>
              <w:t>48</w:t>
            </w:r>
            <w:r w:rsidRPr="00004CAC">
              <w:rPr>
                <w:rFonts w:eastAsiaTheme="minorEastAsia"/>
                <w:sz w:val="18"/>
                <w:szCs w:val="18"/>
                <w:lang w:val="en-US"/>
              </w:rPr>
              <w:br/>
              <w:t>43</w:t>
            </w:r>
            <w:r w:rsidRPr="00004CAC">
              <w:rPr>
                <w:rFonts w:eastAsiaTheme="minorEastAsia"/>
                <w:sz w:val="18"/>
                <w:szCs w:val="18"/>
                <w:lang w:val="en-US"/>
              </w:rPr>
              <w:br/>
              <w:t>38</w:t>
            </w:r>
            <w:r w:rsidRPr="00004CAC">
              <w:rPr>
                <w:rFonts w:eastAsiaTheme="minorEastAsia"/>
                <w:sz w:val="18"/>
                <w:szCs w:val="18"/>
                <w:lang w:val="en-US"/>
              </w:rPr>
              <w:br/>
              <w:t>34</w:t>
            </w:r>
            <w:r w:rsidRPr="00004CAC">
              <w:rPr>
                <w:rFonts w:eastAsiaTheme="minorEastAsia"/>
                <w:sz w:val="18"/>
                <w:szCs w:val="18"/>
                <w:lang w:val="en-US"/>
              </w:rPr>
              <w:br/>
              <w:t>31</w:t>
            </w:r>
            <w:r w:rsidRPr="00004CAC">
              <w:rPr>
                <w:rFonts w:eastAsiaTheme="minorEastAsia"/>
                <w:sz w:val="18"/>
                <w:szCs w:val="18"/>
                <w:lang w:val="en-US"/>
              </w:rPr>
              <w:br/>
              <w:t>27</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p>
        </w:tc>
        <w:tc>
          <w:tcPr>
            <w:tcW w:w="1134" w:type="dxa"/>
            <w:shd w:val="clear" w:color="auto" w:fill="auto"/>
          </w:tcPr>
          <w:p w:rsidR="00753E99" w:rsidRPr="00004CAC" w:rsidRDefault="00753E99" w:rsidP="00B84F6A">
            <w:pPr>
              <w:pStyle w:val="Tabletext"/>
              <w:spacing w:before="20" w:after="20"/>
              <w:jc w:val="center"/>
              <w:rPr>
                <w:rFonts w:eastAsiaTheme="minorEastAsia"/>
                <w:sz w:val="18"/>
                <w:szCs w:val="18"/>
                <w:lang w:val="en-US"/>
              </w:rPr>
            </w:pPr>
            <w:r w:rsidRPr="00004CAC">
              <w:rPr>
                <w:rFonts w:eastAsiaTheme="minorEastAsia"/>
                <w:sz w:val="18"/>
                <w:szCs w:val="18"/>
                <w:lang w:val="en-US"/>
              </w:rPr>
              <w:t>43</w:t>
            </w:r>
            <w:r w:rsidRPr="00004CAC">
              <w:rPr>
                <w:rFonts w:eastAsiaTheme="minorEastAsia"/>
                <w:sz w:val="18"/>
                <w:szCs w:val="18"/>
                <w:lang w:val="en-US"/>
              </w:rPr>
              <w:br/>
              <w:t>41</w:t>
            </w:r>
            <w:r w:rsidRPr="00004CAC">
              <w:rPr>
                <w:rFonts w:eastAsiaTheme="minorEastAsia"/>
                <w:sz w:val="18"/>
                <w:szCs w:val="18"/>
                <w:lang w:val="en-US"/>
              </w:rPr>
              <w:br/>
              <w:t>37</w:t>
            </w:r>
            <w:r w:rsidRPr="00004CAC">
              <w:rPr>
                <w:rFonts w:eastAsiaTheme="minorEastAsia"/>
                <w:sz w:val="18"/>
                <w:szCs w:val="18"/>
                <w:lang w:val="en-US"/>
              </w:rPr>
              <w:br/>
              <w:t>32</w:t>
            </w:r>
            <w:r w:rsidRPr="00004CAC">
              <w:rPr>
                <w:rFonts w:eastAsiaTheme="minorEastAsia"/>
                <w:sz w:val="18"/>
                <w:szCs w:val="18"/>
                <w:lang w:val="en-US"/>
              </w:rPr>
              <w:br/>
              <w:t>29</w:t>
            </w:r>
            <w:r w:rsidRPr="00004CAC">
              <w:rPr>
                <w:rFonts w:eastAsiaTheme="minorEastAsia"/>
                <w:sz w:val="18"/>
                <w:szCs w:val="18"/>
                <w:lang w:val="en-US"/>
              </w:rPr>
              <w:br/>
              <w:t>20</w:t>
            </w:r>
            <w:r w:rsidRPr="00004CAC">
              <w:rPr>
                <w:rFonts w:eastAsiaTheme="minorEastAsia"/>
                <w:sz w:val="18"/>
                <w:szCs w:val="18"/>
                <w:lang w:val="en-US"/>
              </w:rPr>
              <w:br/>
              <w:t>18</w:t>
            </w:r>
            <w:r w:rsidRPr="00004CAC">
              <w:rPr>
                <w:rFonts w:eastAsiaTheme="minorEastAsia"/>
                <w:sz w:val="18"/>
                <w:szCs w:val="18"/>
                <w:lang w:val="en-US"/>
              </w:rPr>
              <w:br/>
              <w:t>18</w:t>
            </w:r>
            <w:r w:rsidRPr="00004CAC">
              <w:rPr>
                <w:rFonts w:eastAsiaTheme="minorEastAsia"/>
                <w:sz w:val="18"/>
                <w:szCs w:val="18"/>
                <w:lang w:val="en-US"/>
              </w:rPr>
              <w:br/>
              <w:t>17</w:t>
            </w:r>
            <w:r w:rsidRPr="00004CAC">
              <w:rPr>
                <w:rFonts w:eastAsiaTheme="minorEastAsia"/>
                <w:sz w:val="18"/>
                <w:szCs w:val="18"/>
                <w:lang w:val="en-US"/>
              </w:rPr>
              <w:br/>
              <w:t>16</w:t>
            </w:r>
            <w:r w:rsidRPr="00004CAC">
              <w:rPr>
                <w:rFonts w:eastAsiaTheme="minorEastAsia"/>
                <w:sz w:val="18"/>
                <w:szCs w:val="18"/>
                <w:lang w:val="en-US"/>
              </w:rPr>
              <w:br/>
              <w:t>18</w:t>
            </w:r>
            <w:r w:rsidRPr="00004CAC">
              <w:rPr>
                <w:rFonts w:eastAsiaTheme="minorEastAsia"/>
                <w:sz w:val="18"/>
                <w:szCs w:val="18"/>
                <w:lang w:val="en-US"/>
              </w:rPr>
              <w:br/>
              <w:t>17</w:t>
            </w:r>
            <w:r w:rsidRPr="00004CAC">
              <w:rPr>
                <w:rFonts w:eastAsiaTheme="minorEastAsia"/>
                <w:sz w:val="18"/>
                <w:szCs w:val="18"/>
                <w:lang w:val="en-US"/>
              </w:rPr>
              <w:br/>
              <w:t>19</w:t>
            </w:r>
            <w:r w:rsidRPr="00004CAC">
              <w:rPr>
                <w:rFonts w:eastAsiaTheme="minorEastAsia"/>
                <w:sz w:val="18"/>
                <w:szCs w:val="18"/>
                <w:lang w:val="en-US"/>
              </w:rPr>
              <w:br/>
              <w:t>18</w:t>
            </w:r>
            <w:r w:rsidRPr="00004CAC">
              <w:rPr>
                <w:rFonts w:eastAsiaTheme="minorEastAsia"/>
                <w:sz w:val="18"/>
                <w:szCs w:val="18"/>
                <w:lang w:val="en-US"/>
              </w:rPr>
              <w:br/>
              <w:t>17</w:t>
            </w:r>
            <w:r w:rsidRPr="00004CAC">
              <w:rPr>
                <w:rFonts w:eastAsiaTheme="minorEastAsia"/>
                <w:sz w:val="18"/>
                <w:szCs w:val="18"/>
                <w:lang w:val="en-US"/>
              </w:rPr>
              <w:br/>
              <w:t>17</w:t>
            </w:r>
            <w:r w:rsidRPr="00004CAC">
              <w:rPr>
                <w:rFonts w:eastAsiaTheme="minorEastAsia"/>
                <w:sz w:val="18"/>
                <w:szCs w:val="18"/>
                <w:lang w:val="en-US"/>
              </w:rPr>
              <w:br/>
              <w:t>19</w:t>
            </w:r>
            <w:r w:rsidRPr="00004CAC">
              <w:rPr>
                <w:rFonts w:eastAsiaTheme="minorEastAsia"/>
                <w:sz w:val="18"/>
                <w:szCs w:val="18"/>
                <w:lang w:val="en-US"/>
              </w:rPr>
              <w:br/>
              <w:t>18</w:t>
            </w:r>
          </w:p>
        </w:tc>
        <w:tc>
          <w:tcPr>
            <w:tcW w:w="1191" w:type="dxa"/>
            <w:shd w:val="clear" w:color="auto" w:fill="auto"/>
          </w:tcPr>
          <w:p w:rsidR="00753E99" w:rsidRPr="00004CAC" w:rsidRDefault="00753E99" w:rsidP="00B84F6A">
            <w:pPr>
              <w:pStyle w:val="Tabletext"/>
              <w:spacing w:before="20" w:after="20"/>
              <w:ind w:right="255"/>
              <w:jc w:val="right"/>
              <w:rPr>
                <w:rFonts w:eastAsiaTheme="minorEastAsia"/>
                <w:sz w:val="18"/>
                <w:szCs w:val="18"/>
                <w:lang w:val="en-US"/>
              </w:rPr>
            </w:pPr>
            <w:r w:rsidRPr="00004CAC">
              <w:rPr>
                <w:rFonts w:eastAsiaTheme="minorEastAsia"/>
                <w:sz w:val="18"/>
                <w:szCs w:val="18"/>
                <w:lang w:val="en-US"/>
              </w:rPr>
              <w:t>–7 dB</w:t>
            </w:r>
            <w:r w:rsidRPr="00004CAC">
              <w:rPr>
                <w:rFonts w:eastAsiaTheme="minorEastAsia"/>
                <w:sz w:val="18"/>
                <w:szCs w:val="18"/>
                <w:lang w:val="en-US"/>
              </w:rPr>
              <w:br/>
              <w:t>–7 dB</w:t>
            </w:r>
            <w:r w:rsidRPr="00004CAC">
              <w:rPr>
                <w:rFonts w:eastAsiaTheme="minorEastAsia"/>
                <w:sz w:val="18"/>
                <w:szCs w:val="18"/>
                <w:lang w:val="en-US"/>
              </w:rPr>
              <w:br/>
              <w:t>–6 dB</w:t>
            </w:r>
            <w:r w:rsidRPr="00004CAC">
              <w:rPr>
                <w:rFonts w:eastAsiaTheme="minorEastAsia"/>
                <w:sz w:val="18"/>
                <w:szCs w:val="18"/>
                <w:lang w:val="en-US"/>
              </w:rPr>
              <w:br/>
              <w:t>–6 dB</w:t>
            </w:r>
            <w:r w:rsidRPr="00004CAC">
              <w:rPr>
                <w:rFonts w:eastAsiaTheme="minorEastAsia"/>
                <w:sz w:val="18"/>
                <w:szCs w:val="18"/>
                <w:lang w:val="en-US"/>
              </w:rPr>
              <w:br/>
              <w:t>–6 dB</w:t>
            </w:r>
            <w:r w:rsidRPr="00004CAC">
              <w:rPr>
                <w:rFonts w:eastAsiaTheme="minorEastAsia"/>
                <w:sz w:val="18"/>
                <w:szCs w:val="18"/>
                <w:lang w:val="en-US"/>
              </w:rPr>
              <w:br/>
              <w:t>–11 dB</w:t>
            </w:r>
            <w:r w:rsidRPr="00004CAC">
              <w:rPr>
                <w:rFonts w:eastAsiaTheme="minorEastAsia"/>
                <w:sz w:val="18"/>
                <w:szCs w:val="18"/>
                <w:lang w:val="en-US"/>
              </w:rPr>
              <w:br/>
              <w:t>–9 dB</w:t>
            </w:r>
            <w:r w:rsidRPr="00004CAC">
              <w:rPr>
                <w:rFonts w:eastAsiaTheme="minorEastAsia"/>
                <w:sz w:val="18"/>
                <w:szCs w:val="18"/>
                <w:lang w:val="en-US"/>
              </w:rPr>
              <w:br/>
              <w:t>–7 dB</w:t>
            </w:r>
            <w:r w:rsidRPr="00004CAC">
              <w:rPr>
                <w:rFonts w:eastAsiaTheme="minorEastAsia"/>
                <w:sz w:val="18"/>
                <w:szCs w:val="18"/>
                <w:lang w:val="en-US"/>
              </w:rPr>
              <w:br/>
              <w:t>–8 dB</w:t>
            </w:r>
            <w:r w:rsidRPr="00004CAC">
              <w:rPr>
                <w:rFonts w:eastAsiaTheme="minorEastAsia"/>
                <w:sz w:val="18"/>
                <w:szCs w:val="18"/>
                <w:lang w:val="en-US"/>
              </w:rPr>
              <w:br/>
              <w:t>–9 dB</w:t>
            </w:r>
            <w:r w:rsidRPr="00004CAC">
              <w:rPr>
                <w:rFonts w:eastAsiaTheme="minorEastAsia"/>
                <w:sz w:val="18"/>
                <w:szCs w:val="18"/>
                <w:lang w:val="en-US"/>
              </w:rPr>
              <w:br/>
              <w:t>–7 dB</w:t>
            </w:r>
            <w:r w:rsidRPr="00004CAC">
              <w:rPr>
                <w:rFonts w:eastAsiaTheme="minorEastAsia"/>
                <w:sz w:val="18"/>
                <w:szCs w:val="18"/>
                <w:lang w:val="en-US"/>
              </w:rPr>
              <w:br/>
              <w:t>–8 dB</w:t>
            </w:r>
            <w:r w:rsidRPr="00004CAC">
              <w:rPr>
                <w:rFonts w:eastAsiaTheme="minorEastAsia"/>
                <w:sz w:val="18"/>
                <w:szCs w:val="18"/>
                <w:lang w:val="en-US"/>
              </w:rPr>
              <w:br/>
              <w:t>–7 dB</w:t>
            </w:r>
            <w:r w:rsidRPr="00004CAC">
              <w:rPr>
                <w:rFonts w:eastAsiaTheme="minorEastAsia"/>
                <w:sz w:val="18"/>
                <w:szCs w:val="18"/>
                <w:lang w:val="en-US"/>
              </w:rPr>
              <w:br/>
              <w:t>–7 dB</w:t>
            </w:r>
            <w:r w:rsidRPr="00004CAC">
              <w:rPr>
                <w:rFonts w:eastAsiaTheme="minorEastAsia"/>
                <w:sz w:val="18"/>
                <w:szCs w:val="18"/>
                <w:lang w:val="en-US"/>
              </w:rPr>
              <w:br/>
              <w:t>–9 dB</w:t>
            </w:r>
            <w:r w:rsidRPr="00004CAC">
              <w:rPr>
                <w:rFonts w:eastAsiaTheme="minorEastAsia"/>
                <w:sz w:val="18"/>
                <w:szCs w:val="18"/>
                <w:lang w:val="en-US"/>
              </w:rPr>
              <w:br/>
              <w:t>–8 dB</w:t>
            </w:r>
            <w:r w:rsidRPr="00004CAC">
              <w:rPr>
                <w:rFonts w:eastAsiaTheme="minorEastAsia"/>
                <w:sz w:val="18"/>
                <w:szCs w:val="18"/>
                <w:lang w:val="en-US"/>
              </w:rPr>
              <w:br/>
              <w:t>–6 dB</w:t>
            </w:r>
            <w:r w:rsidRPr="00004CAC">
              <w:rPr>
                <w:rFonts w:eastAsiaTheme="minorEastAsia"/>
                <w:sz w:val="18"/>
                <w:szCs w:val="18"/>
                <w:lang w:val="en-US"/>
              </w:rPr>
              <w:br/>
              <w:t>–8 dB</w:t>
            </w:r>
          </w:p>
        </w:tc>
        <w:tc>
          <w:tcPr>
            <w:tcW w:w="284" w:type="dxa"/>
            <w:tcBorders>
              <w:top w:val="nil"/>
              <w:bottom w:val="nil"/>
            </w:tcBorders>
            <w:shd w:val="clear" w:color="auto" w:fill="auto"/>
          </w:tcPr>
          <w:p w:rsidR="00753E99" w:rsidRPr="00004CAC" w:rsidRDefault="00753E99" w:rsidP="00B84F6A">
            <w:pPr>
              <w:pStyle w:val="Tabletext"/>
              <w:spacing w:before="20" w:after="20"/>
              <w:rPr>
                <w:rFonts w:eastAsiaTheme="minorEastAsia"/>
                <w:sz w:val="18"/>
                <w:szCs w:val="18"/>
                <w:lang w:val="en-US"/>
              </w:rPr>
            </w:pPr>
          </w:p>
        </w:tc>
        <w:tc>
          <w:tcPr>
            <w:tcW w:w="1191" w:type="dxa"/>
            <w:shd w:val="clear" w:color="auto" w:fill="auto"/>
          </w:tcPr>
          <w:p w:rsidR="00753E99" w:rsidRPr="00004CAC" w:rsidRDefault="00753E99" w:rsidP="00B84F6A">
            <w:pPr>
              <w:pStyle w:val="Tabletext"/>
              <w:spacing w:before="20" w:after="20"/>
              <w:ind w:right="227"/>
              <w:jc w:val="right"/>
              <w:rPr>
                <w:rFonts w:eastAsiaTheme="minorEastAsia"/>
                <w:sz w:val="18"/>
                <w:szCs w:val="18"/>
                <w:lang w:val="en-US"/>
              </w:rPr>
            </w:pPr>
            <w:r w:rsidRPr="00004CAC">
              <w:rPr>
                <w:rFonts w:eastAsiaTheme="minorEastAsia"/>
                <w:sz w:val="18"/>
                <w:szCs w:val="18"/>
                <w:lang w:val="en-US"/>
              </w:rPr>
              <w:t>180°</w:t>
            </w:r>
            <w:r w:rsidRPr="00004CAC">
              <w:rPr>
                <w:rFonts w:eastAsiaTheme="minorEastAsia"/>
                <w:sz w:val="18"/>
                <w:szCs w:val="18"/>
                <w:lang w:val="en-US"/>
              </w:rPr>
              <w:br/>
              <w:t>190°</w:t>
            </w:r>
            <w:r w:rsidRPr="00004CAC">
              <w:rPr>
                <w:rFonts w:eastAsiaTheme="minorEastAsia"/>
                <w:sz w:val="18"/>
                <w:szCs w:val="18"/>
                <w:lang w:val="en-US"/>
              </w:rPr>
              <w:br/>
              <w:t>200°</w:t>
            </w:r>
            <w:r w:rsidRPr="00004CAC">
              <w:rPr>
                <w:rFonts w:eastAsiaTheme="minorEastAsia"/>
                <w:sz w:val="18"/>
                <w:szCs w:val="18"/>
                <w:lang w:val="en-US"/>
              </w:rPr>
              <w:br/>
              <w:t>210°</w:t>
            </w:r>
            <w:r w:rsidRPr="00004CAC">
              <w:rPr>
                <w:rFonts w:eastAsiaTheme="minorEastAsia"/>
                <w:sz w:val="18"/>
                <w:szCs w:val="18"/>
                <w:lang w:val="en-US"/>
              </w:rPr>
              <w:br/>
              <w:t>220°</w:t>
            </w:r>
            <w:r w:rsidRPr="00004CAC">
              <w:rPr>
                <w:rFonts w:eastAsiaTheme="minorEastAsia"/>
                <w:sz w:val="18"/>
                <w:szCs w:val="18"/>
                <w:lang w:val="en-US"/>
              </w:rPr>
              <w:br/>
              <w:t>230°</w:t>
            </w:r>
            <w:r w:rsidRPr="00004CAC">
              <w:rPr>
                <w:rFonts w:eastAsiaTheme="minorEastAsia"/>
                <w:sz w:val="18"/>
                <w:szCs w:val="18"/>
                <w:lang w:val="en-US"/>
              </w:rPr>
              <w:br/>
              <w:t>240°</w:t>
            </w:r>
            <w:r w:rsidRPr="00004CAC">
              <w:rPr>
                <w:rFonts w:eastAsiaTheme="minorEastAsia"/>
                <w:sz w:val="18"/>
                <w:szCs w:val="18"/>
                <w:lang w:val="en-US"/>
              </w:rPr>
              <w:br/>
              <w:t>250°</w:t>
            </w:r>
            <w:r w:rsidRPr="00004CAC">
              <w:rPr>
                <w:rFonts w:eastAsiaTheme="minorEastAsia"/>
                <w:sz w:val="18"/>
                <w:szCs w:val="18"/>
                <w:lang w:val="en-US"/>
              </w:rPr>
              <w:br/>
              <w:t>260°</w:t>
            </w:r>
            <w:r w:rsidRPr="00004CAC">
              <w:rPr>
                <w:rFonts w:eastAsiaTheme="minorEastAsia"/>
                <w:sz w:val="18"/>
                <w:szCs w:val="18"/>
                <w:lang w:val="en-US"/>
              </w:rPr>
              <w:br/>
              <w:t>270°</w:t>
            </w:r>
            <w:r w:rsidRPr="00004CAC">
              <w:rPr>
                <w:rFonts w:eastAsiaTheme="minorEastAsia"/>
                <w:sz w:val="18"/>
                <w:szCs w:val="18"/>
                <w:lang w:val="en-US"/>
              </w:rPr>
              <w:br/>
              <w:t>280°</w:t>
            </w:r>
            <w:r w:rsidRPr="00004CAC">
              <w:rPr>
                <w:rFonts w:eastAsiaTheme="minorEastAsia"/>
                <w:sz w:val="18"/>
                <w:szCs w:val="18"/>
                <w:lang w:val="en-US"/>
              </w:rPr>
              <w:br/>
              <w:t>290°</w:t>
            </w:r>
            <w:r w:rsidRPr="00004CAC">
              <w:rPr>
                <w:rFonts w:eastAsiaTheme="minorEastAsia"/>
                <w:sz w:val="18"/>
                <w:szCs w:val="18"/>
                <w:lang w:val="en-US"/>
              </w:rPr>
              <w:br/>
              <w:t>300°</w:t>
            </w:r>
            <w:r w:rsidRPr="00004CAC">
              <w:rPr>
                <w:rFonts w:eastAsiaTheme="minorEastAsia"/>
                <w:sz w:val="18"/>
                <w:szCs w:val="18"/>
                <w:lang w:val="en-US"/>
              </w:rPr>
              <w:br/>
              <w:t>310°</w:t>
            </w:r>
            <w:r w:rsidRPr="00004CAC">
              <w:rPr>
                <w:rFonts w:eastAsiaTheme="minorEastAsia"/>
                <w:sz w:val="18"/>
                <w:szCs w:val="18"/>
                <w:lang w:val="en-US"/>
              </w:rPr>
              <w:br/>
              <w:t>320°</w:t>
            </w:r>
            <w:r w:rsidRPr="00004CAC">
              <w:rPr>
                <w:rFonts w:eastAsiaTheme="minorEastAsia"/>
                <w:sz w:val="18"/>
                <w:szCs w:val="18"/>
                <w:lang w:val="en-US"/>
              </w:rPr>
              <w:br/>
              <w:t>330°</w:t>
            </w:r>
            <w:r w:rsidRPr="00004CAC">
              <w:rPr>
                <w:rFonts w:eastAsiaTheme="minorEastAsia"/>
                <w:sz w:val="18"/>
                <w:szCs w:val="18"/>
                <w:lang w:val="en-US"/>
              </w:rPr>
              <w:br/>
              <w:t>340°</w:t>
            </w:r>
            <w:r w:rsidRPr="00004CAC">
              <w:rPr>
                <w:rFonts w:eastAsiaTheme="minorEastAsia"/>
                <w:sz w:val="18"/>
                <w:szCs w:val="18"/>
                <w:lang w:val="en-US"/>
              </w:rPr>
              <w:br/>
              <w:t>350°</w:t>
            </w:r>
          </w:p>
        </w:tc>
        <w:tc>
          <w:tcPr>
            <w:tcW w:w="1134" w:type="dxa"/>
            <w:shd w:val="clear" w:color="auto" w:fill="auto"/>
          </w:tcPr>
          <w:p w:rsidR="00753E99" w:rsidRPr="00004CAC" w:rsidRDefault="00753E99" w:rsidP="00B84F6A">
            <w:pPr>
              <w:pStyle w:val="Tabletext"/>
              <w:spacing w:before="20" w:after="20"/>
              <w:jc w:val="center"/>
              <w:rPr>
                <w:rFonts w:eastAsiaTheme="minorEastAsia"/>
                <w:sz w:val="18"/>
                <w:szCs w:val="18"/>
                <w:lang w:val="en-US"/>
              </w:rPr>
            </w:pPr>
            <w:r w:rsidRPr="00004CAC">
              <w:rPr>
                <w:rFonts w:eastAsiaTheme="minorEastAsia"/>
                <w:sz w:val="18"/>
                <w:szCs w:val="18"/>
                <w:lang w:val="en-US"/>
              </w:rP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25</w:t>
            </w:r>
            <w:r w:rsidRPr="00004CAC">
              <w:rPr>
                <w:rFonts w:eastAsiaTheme="minorEastAsia"/>
                <w:sz w:val="18"/>
                <w:szCs w:val="18"/>
                <w:lang w:val="en-US"/>
              </w:rPr>
              <w:br/>
              <w:t>26</w:t>
            </w:r>
            <w:r w:rsidRPr="00004CAC">
              <w:rPr>
                <w:rFonts w:eastAsiaTheme="minorEastAsia"/>
                <w:sz w:val="18"/>
                <w:szCs w:val="18"/>
                <w:lang w:val="en-US"/>
              </w:rPr>
              <w:br/>
              <w:t>25</w:t>
            </w:r>
            <w:r w:rsidRPr="00004CAC">
              <w:rPr>
                <w:rFonts w:eastAsiaTheme="minorEastAsia"/>
                <w:sz w:val="18"/>
                <w:szCs w:val="18"/>
                <w:lang w:val="en-US"/>
              </w:rPr>
              <w:br/>
              <w:t>35</w:t>
            </w:r>
            <w:r w:rsidRPr="00004CAC">
              <w:rPr>
                <w:rFonts w:eastAsiaTheme="minorEastAsia"/>
                <w:sz w:val="18"/>
                <w:szCs w:val="18"/>
                <w:lang w:val="en-US"/>
              </w:rPr>
              <w:br/>
              <w:t>45</w:t>
            </w:r>
            <w:r w:rsidRPr="00004CAC">
              <w:rPr>
                <w:rFonts w:eastAsiaTheme="minorEastAsia"/>
                <w:sz w:val="18"/>
                <w:szCs w:val="18"/>
                <w:lang w:val="en-US"/>
              </w:rPr>
              <w:br/>
              <w:t>48</w:t>
            </w:r>
            <w:r w:rsidRPr="00004CAC">
              <w:rPr>
                <w:rFonts w:eastAsiaTheme="minorEastAsia"/>
                <w:sz w:val="18"/>
                <w:szCs w:val="18"/>
                <w:lang w:val="en-US"/>
              </w:rPr>
              <w:br/>
              <w:t>50</w:t>
            </w:r>
            <w:r w:rsidRPr="00004CAC">
              <w:rPr>
                <w:rFonts w:eastAsiaTheme="minorEastAsia"/>
                <w:sz w:val="18"/>
                <w:szCs w:val="18"/>
                <w:lang w:val="en-US"/>
              </w:rPr>
              <w:br/>
              <w:t>50</w:t>
            </w:r>
            <w:r w:rsidRPr="00004CAC">
              <w:rPr>
                <w:rFonts w:eastAsiaTheme="minorEastAsia"/>
                <w:sz w:val="18"/>
                <w:szCs w:val="18"/>
                <w:lang w:val="en-US"/>
              </w:rPr>
              <w:br/>
              <w:t>50</w:t>
            </w:r>
            <w:r w:rsidRPr="00004CAC">
              <w:rPr>
                <w:rFonts w:eastAsiaTheme="minorEastAsia"/>
                <w:sz w:val="18"/>
                <w:szCs w:val="18"/>
                <w:lang w:val="en-US"/>
              </w:rPr>
              <w:br/>
              <w:t>50</w:t>
            </w:r>
            <w:r w:rsidRPr="00004CAC">
              <w:rPr>
                <w:rFonts w:eastAsiaTheme="minorEastAsia"/>
                <w:sz w:val="18"/>
                <w:szCs w:val="18"/>
                <w:lang w:val="en-US"/>
              </w:rPr>
              <w:br/>
              <w:t>50</w:t>
            </w:r>
            <w:r w:rsidRPr="00004CAC">
              <w:rPr>
                <w:rFonts w:eastAsiaTheme="minorEastAsia"/>
                <w:sz w:val="18"/>
                <w:szCs w:val="18"/>
                <w:lang w:val="en-US"/>
              </w:rPr>
              <w:br/>
              <w:t>50</w:t>
            </w:r>
            <w:r w:rsidRPr="00004CAC">
              <w:rPr>
                <w:rFonts w:eastAsiaTheme="minorEastAsia"/>
                <w:sz w:val="18"/>
                <w:szCs w:val="18"/>
                <w:lang w:val="en-US"/>
              </w:rPr>
              <w:br/>
              <w:t>50</w:t>
            </w:r>
            <w:r w:rsidRPr="00004CAC">
              <w:rPr>
                <w:rFonts w:eastAsiaTheme="minorEastAsia"/>
                <w:sz w:val="18"/>
                <w:szCs w:val="18"/>
                <w:lang w:val="en-US"/>
              </w:rPr>
              <w:br/>
              <w:t>50</w:t>
            </w:r>
          </w:p>
        </w:tc>
        <w:tc>
          <w:tcPr>
            <w:tcW w:w="1191" w:type="dxa"/>
            <w:shd w:val="clear" w:color="auto" w:fill="auto"/>
          </w:tcPr>
          <w:p w:rsidR="00753E99" w:rsidRPr="00004CAC" w:rsidRDefault="00753E99" w:rsidP="00B84F6A">
            <w:pPr>
              <w:pStyle w:val="Tabletext"/>
              <w:spacing w:before="20" w:after="20"/>
              <w:jc w:val="center"/>
              <w:rPr>
                <w:rFonts w:eastAsiaTheme="minorEastAsia"/>
                <w:sz w:val="18"/>
                <w:szCs w:val="18"/>
                <w:lang w:val="en-US"/>
              </w:rPr>
            </w:pPr>
            <w:r w:rsidRPr="00004CAC">
              <w:rPr>
                <w:rFonts w:eastAsiaTheme="minorEastAsia"/>
                <w:sz w:val="18"/>
                <w:szCs w:val="18"/>
                <w:lang w:val="en-US"/>
              </w:rPr>
              <w:t>17</w:t>
            </w:r>
            <w:r w:rsidRPr="00004CAC">
              <w:rPr>
                <w:rFonts w:eastAsiaTheme="minorEastAsia"/>
                <w:sz w:val="18"/>
                <w:szCs w:val="18"/>
                <w:lang w:val="en-US"/>
              </w:rPr>
              <w:br/>
              <w:t>18</w:t>
            </w:r>
            <w:r w:rsidRPr="00004CAC">
              <w:rPr>
                <w:rFonts w:eastAsiaTheme="minorEastAsia"/>
                <w:sz w:val="18"/>
                <w:szCs w:val="18"/>
                <w:lang w:val="en-US"/>
              </w:rPr>
              <w:br/>
              <w:t>20</w:t>
            </w:r>
            <w:r w:rsidRPr="00004CAC">
              <w:rPr>
                <w:rFonts w:eastAsiaTheme="minorEastAsia"/>
                <w:sz w:val="18"/>
                <w:szCs w:val="18"/>
                <w:lang w:val="en-US"/>
              </w:rPr>
              <w:br/>
              <w:t>25</w:t>
            </w:r>
            <w:r w:rsidRPr="00004CAC">
              <w:rPr>
                <w:rFonts w:eastAsiaTheme="minorEastAsia"/>
                <w:sz w:val="18"/>
                <w:szCs w:val="18"/>
                <w:lang w:val="en-US"/>
              </w:rPr>
              <w:br/>
              <w:t>31</w:t>
            </w:r>
            <w:r w:rsidRPr="00004CAC">
              <w:rPr>
                <w:rFonts w:eastAsiaTheme="minorEastAsia"/>
                <w:sz w:val="18"/>
                <w:szCs w:val="18"/>
                <w:lang w:val="en-US"/>
              </w:rPr>
              <w:br/>
              <w:t>37</w:t>
            </w:r>
            <w:r w:rsidRPr="00004CAC">
              <w:rPr>
                <w:rFonts w:eastAsiaTheme="minorEastAsia"/>
                <w:sz w:val="18"/>
                <w:szCs w:val="18"/>
                <w:lang w:val="en-US"/>
              </w:rPr>
              <w:br/>
              <w:t>41</w:t>
            </w:r>
            <w:r w:rsidRPr="00004CAC">
              <w:rPr>
                <w:rFonts w:eastAsiaTheme="minorEastAsia"/>
                <w:sz w:val="18"/>
                <w:szCs w:val="18"/>
                <w:lang w:val="en-US"/>
              </w:rPr>
              <w:br/>
              <w:t>44</w:t>
            </w:r>
            <w:r w:rsidRPr="00004CAC">
              <w:rPr>
                <w:rFonts w:eastAsiaTheme="minorEastAsia"/>
                <w:sz w:val="18"/>
                <w:szCs w:val="18"/>
                <w:lang w:val="en-US"/>
              </w:rPr>
              <w:br/>
              <w:t>45</w:t>
            </w:r>
            <w:r w:rsidRPr="00004CAC">
              <w:rPr>
                <w:rFonts w:eastAsiaTheme="minorEastAsia"/>
                <w:sz w:val="18"/>
                <w:szCs w:val="18"/>
                <w:lang w:val="en-US"/>
              </w:rPr>
              <w:br/>
              <w:t>47</w:t>
            </w:r>
            <w:r w:rsidRPr="00004CAC">
              <w:rPr>
                <w:rFonts w:eastAsiaTheme="minorEastAsia"/>
                <w:sz w:val="18"/>
                <w:szCs w:val="18"/>
                <w:lang w:val="en-US"/>
              </w:rPr>
              <w:br/>
              <w:t>48</w:t>
            </w:r>
            <w:r w:rsidRPr="00004CAC">
              <w:rPr>
                <w:rFonts w:eastAsiaTheme="minorEastAsia"/>
                <w:sz w:val="18"/>
                <w:szCs w:val="18"/>
                <w:lang w:val="en-US"/>
              </w:rPr>
              <w:br/>
              <w:t>49</w:t>
            </w:r>
            <w:r w:rsidRPr="00004CAC">
              <w:rPr>
                <w:rFonts w:eastAsiaTheme="minorEastAsia"/>
                <w:sz w:val="18"/>
                <w:szCs w:val="18"/>
                <w:lang w:val="en-US"/>
              </w:rPr>
              <w:br/>
              <w:t>48</w:t>
            </w:r>
            <w:r w:rsidRPr="00004CAC">
              <w:rPr>
                <w:rFonts w:eastAsiaTheme="minorEastAsia"/>
                <w:sz w:val="18"/>
                <w:szCs w:val="18"/>
                <w:lang w:val="en-US"/>
              </w:rPr>
              <w:br/>
              <w:t>49</w:t>
            </w:r>
            <w:r w:rsidRPr="00004CAC">
              <w:rPr>
                <w:rFonts w:eastAsiaTheme="minorEastAsia"/>
                <w:sz w:val="18"/>
                <w:szCs w:val="18"/>
                <w:lang w:val="en-US"/>
              </w:rPr>
              <w:br/>
              <w:t>48</w:t>
            </w:r>
            <w:r w:rsidRPr="00004CAC">
              <w:rPr>
                <w:rFonts w:eastAsiaTheme="minorEastAsia"/>
                <w:sz w:val="18"/>
                <w:szCs w:val="18"/>
                <w:lang w:val="en-US"/>
              </w:rPr>
              <w:br/>
              <w:t>48</w:t>
            </w:r>
            <w:r w:rsidRPr="00004CAC">
              <w:rPr>
                <w:rFonts w:eastAsiaTheme="minorEastAsia"/>
                <w:sz w:val="18"/>
                <w:szCs w:val="18"/>
                <w:lang w:val="en-US"/>
              </w:rPr>
              <w:br/>
              <w:t>47</w:t>
            </w:r>
            <w:r w:rsidRPr="00004CAC">
              <w:rPr>
                <w:rFonts w:eastAsiaTheme="minorEastAsia"/>
                <w:sz w:val="18"/>
                <w:szCs w:val="18"/>
                <w:lang w:val="en-US"/>
              </w:rPr>
              <w:br/>
              <w:t>45</w:t>
            </w:r>
          </w:p>
        </w:tc>
        <w:tc>
          <w:tcPr>
            <w:tcW w:w="1191" w:type="dxa"/>
            <w:shd w:val="clear" w:color="auto" w:fill="auto"/>
          </w:tcPr>
          <w:p w:rsidR="00753E99" w:rsidRPr="00004CAC" w:rsidRDefault="00753E99" w:rsidP="00B84F6A">
            <w:pPr>
              <w:pStyle w:val="Tabletext"/>
              <w:spacing w:before="20" w:after="20"/>
              <w:ind w:right="255"/>
              <w:jc w:val="right"/>
              <w:rPr>
                <w:rFonts w:eastAsiaTheme="minorEastAsia"/>
                <w:sz w:val="18"/>
                <w:szCs w:val="18"/>
                <w:lang w:val="en-US"/>
              </w:rPr>
            </w:pPr>
            <w:r w:rsidRPr="00004CAC">
              <w:rPr>
                <w:rFonts w:eastAsiaTheme="minorEastAsia"/>
                <w:sz w:val="18"/>
                <w:szCs w:val="18"/>
                <w:lang w:val="en-US"/>
              </w:rPr>
              <w:t>–6 dB</w:t>
            </w:r>
            <w:r w:rsidRPr="00004CAC">
              <w:rPr>
                <w:rFonts w:eastAsiaTheme="minorEastAsia"/>
                <w:sz w:val="18"/>
                <w:szCs w:val="18"/>
                <w:lang w:val="en-US"/>
              </w:rPr>
              <w:br/>
              <w:t>–7 dB</w:t>
            </w:r>
            <w:r w:rsidRPr="00004CAC">
              <w:rPr>
                <w:rFonts w:eastAsiaTheme="minorEastAsia"/>
                <w:sz w:val="18"/>
                <w:szCs w:val="18"/>
                <w:lang w:val="en-US"/>
              </w:rPr>
              <w:br/>
              <w:t>–5 dB</w:t>
            </w:r>
            <w:r w:rsidRPr="00004CAC">
              <w:rPr>
                <w:rFonts w:eastAsiaTheme="minorEastAsia"/>
                <w:sz w:val="18"/>
                <w:szCs w:val="18"/>
                <w:lang w:val="en-US"/>
              </w:rPr>
              <w:br/>
              <w:t>–0 dB</w:t>
            </w:r>
            <w:r w:rsidRPr="00004CAC">
              <w:rPr>
                <w:rFonts w:eastAsiaTheme="minorEastAsia"/>
                <w:sz w:val="18"/>
                <w:szCs w:val="18"/>
                <w:lang w:val="en-US"/>
              </w:rPr>
              <w:br/>
            </w:r>
            <w:r w:rsidRPr="00004CAC">
              <w:rPr>
                <w:rFonts w:eastAsiaTheme="minorEastAsia"/>
                <w:sz w:val="18"/>
                <w:szCs w:val="18"/>
                <w:lang w:val="en-US"/>
              </w:rPr>
              <w:sym w:font="Symbol" w:char="F02B"/>
            </w:r>
            <w:r w:rsidRPr="00004CAC">
              <w:rPr>
                <w:rFonts w:eastAsiaTheme="minorEastAsia"/>
                <w:sz w:val="18"/>
                <w:szCs w:val="18"/>
                <w:lang w:val="en-US"/>
              </w:rPr>
              <w:t>5 dB</w:t>
            </w:r>
            <w:r w:rsidRPr="00004CAC">
              <w:rPr>
                <w:rFonts w:eastAsiaTheme="minorEastAsia"/>
                <w:sz w:val="18"/>
                <w:szCs w:val="18"/>
                <w:lang w:val="en-US"/>
              </w:rPr>
              <w:br/>
            </w:r>
            <w:r w:rsidRPr="00004CAC">
              <w:rPr>
                <w:rFonts w:eastAsiaTheme="minorEastAsia"/>
                <w:sz w:val="18"/>
                <w:szCs w:val="18"/>
                <w:lang w:val="en-US"/>
              </w:rPr>
              <w:sym w:font="Symbol" w:char="F02B"/>
            </w:r>
            <w:r w:rsidRPr="00004CAC">
              <w:rPr>
                <w:rFonts w:eastAsiaTheme="minorEastAsia"/>
                <w:sz w:val="18"/>
                <w:szCs w:val="18"/>
                <w:lang w:val="en-US"/>
              </w:rPr>
              <w:t>10 dB</w:t>
            </w:r>
            <w:r w:rsidRPr="00004CAC">
              <w:rPr>
                <w:rFonts w:eastAsiaTheme="minorEastAsia"/>
                <w:sz w:val="18"/>
                <w:szCs w:val="18"/>
                <w:lang w:val="en-US"/>
              </w:rPr>
              <w:br/>
            </w:r>
            <w:r w:rsidRPr="00004CAC">
              <w:rPr>
                <w:rFonts w:eastAsiaTheme="minorEastAsia"/>
                <w:sz w:val="18"/>
                <w:szCs w:val="18"/>
                <w:lang w:val="en-US"/>
              </w:rPr>
              <w:sym w:font="Symbol" w:char="F02B"/>
            </w:r>
            <w:r w:rsidRPr="00004CAC">
              <w:rPr>
                <w:rFonts w:eastAsiaTheme="minorEastAsia"/>
                <w:sz w:val="18"/>
                <w:szCs w:val="18"/>
                <w:lang w:val="en-US"/>
              </w:rPr>
              <w:t>15 dB</w:t>
            </w:r>
            <w:r w:rsidRPr="00004CAC">
              <w:rPr>
                <w:rFonts w:eastAsiaTheme="minorEastAsia"/>
                <w:sz w:val="18"/>
                <w:szCs w:val="18"/>
                <w:lang w:val="en-US"/>
              </w:rPr>
              <w:br/>
            </w:r>
            <w:r w:rsidRPr="00004CAC">
              <w:rPr>
                <w:rFonts w:eastAsiaTheme="minorEastAsia"/>
                <w:sz w:val="18"/>
                <w:szCs w:val="18"/>
                <w:lang w:val="en-US"/>
              </w:rPr>
              <w:sym w:font="Symbol" w:char="F02B"/>
            </w:r>
            <w:r w:rsidRPr="00004CAC">
              <w:rPr>
                <w:rFonts w:eastAsiaTheme="minorEastAsia"/>
                <w:sz w:val="18"/>
                <w:szCs w:val="18"/>
                <w:lang w:val="en-US"/>
              </w:rPr>
              <w:t>8 dB</w:t>
            </w:r>
            <w:r w:rsidRPr="00004CAC">
              <w:rPr>
                <w:rFonts w:eastAsiaTheme="minorEastAsia"/>
                <w:sz w:val="18"/>
                <w:szCs w:val="18"/>
                <w:lang w:val="en-US"/>
              </w:rPr>
              <w:br/>
              <w:t>–1 dB</w:t>
            </w:r>
            <w:r w:rsidRPr="00004CAC">
              <w:rPr>
                <w:rFonts w:eastAsiaTheme="minorEastAsia"/>
                <w:sz w:val="18"/>
                <w:szCs w:val="18"/>
                <w:lang w:val="en-US"/>
              </w:rPr>
              <w:br/>
              <w:t>–1 dB</w:t>
            </w:r>
            <w:r w:rsidRPr="00004CAC">
              <w:rPr>
                <w:rFonts w:eastAsiaTheme="minorEastAsia"/>
                <w:sz w:val="18"/>
                <w:szCs w:val="18"/>
                <w:lang w:val="en-US"/>
              </w:rPr>
              <w:br/>
              <w:t>–2 dB</w:t>
            </w:r>
            <w:r w:rsidRPr="00004CAC">
              <w:rPr>
                <w:rFonts w:eastAsiaTheme="minorEastAsia"/>
                <w:sz w:val="18"/>
                <w:szCs w:val="18"/>
                <w:lang w:val="en-US"/>
              </w:rPr>
              <w:br/>
              <w:t>–1 dB</w:t>
            </w:r>
            <w:r w:rsidRPr="00004CAC">
              <w:rPr>
                <w:rFonts w:eastAsiaTheme="minorEastAsia"/>
                <w:sz w:val="18"/>
                <w:szCs w:val="18"/>
                <w:lang w:val="en-US"/>
              </w:rPr>
              <w:br/>
              <w:t>–2 dB</w:t>
            </w:r>
            <w:r w:rsidRPr="00004CAC">
              <w:rPr>
                <w:rFonts w:eastAsiaTheme="minorEastAsia"/>
                <w:sz w:val="18"/>
                <w:szCs w:val="18"/>
                <w:lang w:val="en-US"/>
              </w:rPr>
              <w:br/>
              <w:t>–1 dB</w:t>
            </w:r>
            <w:r w:rsidRPr="00004CAC">
              <w:rPr>
                <w:rFonts w:eastAsiaTheme="minorEastAsia"/>
                <w:sz w:val="18"/>
                <w:szCs w:val="18"/>
                <w:lang w:val="en-US"/>
              </w:rPr>
              <w:br/>
              <w:t>–2 dB</w:t>
            </w:r>
            <w:r w:rsidRPr="00004CAC">
              <w:rPr>
                <w:rFonts w:eastAsiaTheme="minorEastAsia"/>
                <w:sz w:val="18"/>
                <w:szCs w:val="18"/>
                <w:lang w:val="en-US"/>
              </w:rPr>
              <w:br/>
              <w:t>–3 dB</w:t>
            </w:r>
            <w:r w:rsidRPr="00004CAC">
              <w:rPr>
                <w:rFonts w:eastAsiaTheme="minorEastAsia"/>
                <w:sz w:val="18"/>
                <w:szCs w:val="18"/>
                <w:lang w:val="en-US"/>
              </w:rPr>
              <w:br/>
              <w:t>–4 dB</w:t>
            </w:r>
            <w:r w:rsidRPr="00004CAC">
              <w:rPr>
                <w:rFonts w:eastAsiaTheme="minorEastAsia"/>
                <w:sz w:val="18"/>
                <w:szCs w:val="18"/>
                <w:lang w:val="en-US"/>
              </w:rPr>
              <w:br/>
              <w:t>–6 dB</w:t>
            </w:r>
          </w:p>
        </w:tc>
      </w:tr>
    </w:tbl>
    <w:p w:rsidR="00785AD7" w:rsidRPr="00004CAC" w:rsidRDefault="00785AD7" w:rsidP="00785AD7">
      <w:pPr>
        <w:pStyle w:val="Heading2"/>
        <w:rPr>
          <w:rFonts w:eastAsiaTheme="minorEastAsia"/>
          <w:lang w:val="en-US" w:eastAsia="zh-CN"/>
        </w:rPr>
      </w:pPr>
      <w:bookmarkStart w:id="161" w:name="_Toc112572563"/>
      <w:bookmarkStart w:id="162" w:name="_Toc115794847"/>
      <w:bookmarkStart w:id="163" w:name="_Toc115794931"/>
      <w:r w:rsidRPr="00004CAC">
        <w:rPr>
          <w:rFonts w:eastAsiaTheme="minorEastAsia"/>
          <w:lang w:val="en-US" w:eastAsia="zh-CN"/>
        </w:rPr>
        <w:t>9.2</w:t>
      </w:r>
      <w:r w:rsidRPr="00004CAC">
        <w:rPr>
          <w:rFonts w:eastAsiaTheme="minorEastAsia"/>
          <w:lang w:val="en-US" w:eastAsia="zh-CN"/>
        </w:rPr>
        <w:tab/>
      </w:r>
      <w:r w:rsidR="00FD3E03">
        <w:rPr>
          <w:rFonts w:eastAsiaTheme="minorEastAsia"/>
          <w:lang w:val="en-US" w:eastAsia="zh-CN"/>
        </w:rPr>
        <w:t>对报告的天线方向图的标准化</w:t>
      </w:r>
      <w:bookmarkEnd w:id="161"/>
      <w:bookmarkEnd w:id="162"/>
      <w:bookmarkEnd w:id="163"/>
      <w:r w:rsidRPr="00004CAC">
        <w:rPr>
          <w:rFonts w:eastAsiaTheme="minorEastAsia"/>
          <w:lang w:val="en-US" w:eastAsia="zh-CN"/>
        </w:rPr>
        <w:t xml:space="preserve"> </w:t>
      </w:r>
    </w:p>
    <w:p w:rsidR="00785AD7" w:rsidRPr="00004CAC" w:rsidRDefault="009A5EAD" w:rsidP="0082115C">
      <w:pPr>
        <w:ind w:firstLineChars="200" w:firstLine="480"/>
        <w:rPr>
          <w:rFonts w:eastAsiaTheme="minorEastAsia"/>
          <w:lang w:val="en-US" w:eastAsia="zh-CN"/>
        </w:rPr>
      </w:pPr>
      <w:r>
        <w:rPr>
          <w:rFonts w:eastAsiaTheme="minorEastAsia"/>
          <w:lang w:val="en-US" w:eastAsia="zh-CN"/>
        </w:rPr>
        <w:t>改变所示天线方向图的标度将极大地改变所报告形式的外观</w:t>
      </w:r>
      <w:r>
        <w:rPr>
          <w:rFonts w:eastAsiaTheme="minorEastAsia" w:hint="eastAsia"/>
          <w:lang w:val="en-US" w:eastAsia="zh-CN"/>
        </w:rPr>
        <w:t>。</w:t>
      </w:r>
      <w:r>
        <w:rPr>
          <w:rFonts w:eastAsiaTheme="minorEastAsia"/>
          <w:lang w:val="en-US" w:eastAsia="zh-CN"/>
        </w:rPr>
        <w:t>因此</w:t>
      </w:r>
      <w:r>
        <w:rPr>
          <w:rFonts w:eastAsiaTheme="minorEastAsia" w:hint="eastAsia"/>
          <w:lang w:val="en-US" w:eastAsia="zh-CN"/>
        </w:rPr>
        <w:t>，</w:t>
      </w:r>
      <w:r>
        <w:rPr>
          <w:rFonts w:eastAsiaTheme="minorEastAsia"/>
          <w:lang w:val="en-US" w:eastAsia="zh-CN"/>
        </w:rPr>
        <w:t>建立一些倾向的格式是恰当的</w:t>
      </w:r>
      <w:r>
        <w:rPr>
          <w:rFonts w:eastAsiaTheme="minorEastAsia" w:hint="eastAsia"/>
          <w:lang w:val="en-US" w:eastAsia="zh-CN"/>
        </w:rPr>
        <w:t>，这样一来更容易比较来自不同行动甚至不同管理部门之间的结果。这里给出了对最普遍飞行类型的一些倾向的格式：</w:t>
      </w:r>
    </w:p>
    <w:p w:rsidR="00785AD7" w:rsidRPr="00004CAC" w:rsidRDefault="00785AD7" w:rsidP="00CD2ECE">
      <w:pPr>
        <w:pStyle w:val="Heading3"/>
        <w:rPr>
          <w:rFonts w:eastAsiaTheme="minorEastAsia"/>
          <w:lang w:val="en-US" w:eastAsia="zh-CN"/>
        </w:rPr>
      </w:pPr>
      <w:bookmarkStart w:id="164" w:name="_Toc112572564"/>
      <w:bookmarkStart w:id="165" w:name="_Toc115794848"/>
      <w:bookmarkStart w:id="166" w:name="_Toc115794932"/>
      <w:r w:rsidRPr="00004CAC">
        <w:rPr>
          <w:rFonts w:eastAsiaTheme="minorEastAsia"/>
          <w:lang w:val="en-US" w:eastAsia="zh-CN"/>
        </w:rPr>
        <w:t>9.2.1</w:t>
      </w:r>
      <w:r w:rsidRPr="00004CAC">
        <w:rPr>
          <w:rFonts w:eastAsiaTheme="minorEastAsia"/>
          <w:lang w:val="en-US" w:eastAsia="zh-CN"/>
        </w:rPr>
        <w:tab/>
      </w:r>
      <w:r w:rsidR="009A5EAD">
        <w:rPr>
          <w:rFonts w:eastAsiaTheme="minorEastAsia"/>
          <w:lang w:val="en-US" w:eastAsia="zh-CN"/>
        </w:rPr>
        <w:t>水平辐射方向图</w:t>
      </w:r>
      <w:bookmarkEnd w:id="164"/>
      <w:bookmarkEnd w:id="165"/>
      <w:bookmarkEnd w:id="166"/>
    </w:p>
    <w:p w:rsidR="00785AD7" w:rsidRPr="00004CAC" w:rsidRDefault="006521EB" w:rsidP="00AD0178">
      <w:pPr>
        <w:ind w:firstLineChars="200" w:firstLine="480"/>
        <w:rPr>
          <w:rFonts w:eastAsiaTheme="minorEastAsia"/>
          <w:lang w:val="en-US" w:eastAsia="zh-CN"/>
        </w:rPr>
      </w:pPr>
      <w:r>
        <w:rPr>
          <w:rFonts w:eastAsiaTheme="minorEastAsia"/>
          <w:lang w:val="en-US" w:eastAsia="zh-CN"/>
        </w:rPr>
        <w:t>对</w:t>
      </w:r>
      <w:r w:rsidR="00BB5FBB">
        <w:rPr>
          <w:rFonts w:eastAsiaTheme="minorEastAsia"/>
          <w:lang w:val="en-US" w:eastAsia="zh-CN"/>
        </w:rPr>
        <w:t>此</w:t>
      </w:r>
      <w:r>
        <w:rPr>
          <w:rFonts w:eastAsiaTheme="minorEastAsia"/>
          <w:lang w:val="en-US" w:eastAsia="zh-CN"/>
        </w:rPr>
        <w:t>实例中所示的水平辐射方向图</w:t>
      </w:r>
      <w:r>
        <w:rPr>
          <w:rFonts w:eastAsiaTheme="minorEastAsia" w:hint="eastAsia"/>
          <w:lang w:val="en-US" w:eastAsia="zh-CN"/>
        </w:rPr>
        <w:t>，</w:t>
      </w:r>
      <w:r>
        <w:rPr>
          <w:rFonts w:eastAsiaTheme="minorEastAsia"/>
          <w:lang w:val="en-US" w:eastAsia="zh-CN"/>
        </w:rPr>
        <w:t>径向标度应是范围为</w:t>
      </w:r>
      <w:r>
        <w:rPr>
          <w:rFonts w:eastAsiaTheme="minorEastAsia" w:hint="eastAsia"/>
          <w:lang w:val="en-US" w:eastAsia="zh-CN"/>
        </w:rPr>
        <w:t>50 dB</w:t>
      </w:r>
      <w:r>
        <w:rPr>
          <w:rFonts w:eastAsiaTheme="minorEastAsia" w:hint="eastAsia"/>
          <w:lang w:val="en-US" w:eastAsia="zh-CN"/>
        </w:rPr>
        <w:t>的</w:t>
      </w:r>
      <w:r>
        <w:rPr>
          <w:rFonts w:eastAsiaTheme="minorEastAsia"/>
          <w:lang w:val="en-US" w:eastAsia="zh-CN"/>
        </w:rPr>
        <w:t>线性对数</w:t>
      </w:r>
      <w:r>
        <w:rPr>
          <w:rFonts w:eastAsiaTheme="minorEastAsia" w:hint="eastAsia"/>
          <w:lang w:val="en-US" w:eastAsia="zh-CN"/>
        </w:rPr>
        <w:t>。</w:t>
      </w:r>
      <w:r>
        <w:rPr>
          <w:rFonts w:eastAsiaTheme="minorEastAsia"/>
          <w:lang w:val="en-US" w:eastAsia="zh-CN"/>
        </w:rPr>
        <w:t>大于</w:t>
      </w:r>
      <w:r w:rsidR="00785AD7" w:rsidRPr="00004CAC">
        <w:rPr>
          <w:rFonts w:eastAsiaTheme="minorEastAsia"/>
          <w:lang w:val="en-US" w:eastAsia="zh-CN"/>
        </w:rPr>
        <w:t>50 dB</w:t>
      </w:r>
      <w:r>
        <w:rPr>
          <w:rFonts w:eastAsiaTheme="minorEastAsia"/>
          <w:lang w:val="en-US" w:eastAsia="zh-CN"/>
        </w:rPr>
        <w:t>是无用的</w:t>
      </w:r>
      <w:r>
        <w:rPr>
          <w:rFonts w:eastAsiaTheme="minorEastAsia" w:hint="eastAsia"/>
          <w:lang w:val="en-US" w:eastAsia="zh-CN"/>
        </w:rPr>
        <w:t>，</w:t>
      </w:r>
      <w:r>
        <w:rPr>
          <w:rFonts w:eastAsiaTheme="minorEastAsia"/>
          <w:lang w:val="en-US" w:eastAsia="zh-CN"/>
        </w:rPr>
        <w:t>因为即使大的阵列也没有大于</w:t>
      </w:r>
      <w:r>
        <w:rPr>
          <w:rFonts w:eastAsiaTheme="minorEastAsia" w:hint="eastAsia"/>
          <w:lang w:val="en-US" w:eastAsia="zh-CN"/>
        </w:rPr>
        <w:t>50 dB</w:t>
      </w:r>
      <w:r>
        <w:rPr>
          <w:rFonts w:eastAsiaTheme="minorEastAsia" w:hint="eastAsia"/>
          <w:lang w:val="en-US" w:eastAsia="zh-CN"/>
        </w:rPr>
        <w:t>的前后比。</w:t>
      </w:r>
      <w:r>
        <w:rPr>
          <w:rFonts w:eastAsiaTheme="minorEastAsia"/>
          <w:lang w:val="en-US" w:eastAsia="zh-CN"/>
        </w:rPr>
        <w:t>同样在图中也不可能具有大于</w:t>
      </w:r>
      <w:r>
        <w:rPr>
          <w:rFonts w:eastAsiaTheme="minorEastAsia" w:hint="eastAsia"/>
          <w:lang w:val="en-US" w:eastAsia="zh-CN"/>
        </w:rPr>
        <w:t>50</w:t>
      </w:r>
      <w:r w:rsidR="00AD0178">
        <w:rPr>
          <w:rFonts w:eastAsiaTheme="minorEastAsia"/>
          <w:lang w:val="en-US" w:eastAsia="zh-CN"/>
        </w:rPr>
        <w:t> </w:t>
      </w:r>
      <w:r>
        <w:rPr>
          <w:rFonts w:eastAsiaTheme="minorEastAsia" w:hint="eastAsia"/>
          <w:lang w:val="en-US" w:eastAsia="zh-CN"/>
        </w:rPr>
        <w:t>dB</w:t>
      </w:r>
      <w:r>
        <w:rPr>
          <w:rFonts w:eastAsiaTheme="minorEastAsia" w:hint="eastAsia"/>
          <w:lang w:val="en-US" w:eastAsia="zh-CN"/>
        </w:rPr>
        <w:t>的值。</w:t>
      </w:r>
    </w:p>
    <w:p w:rsidR="00785AD7" w:rsidRPr="00004CAC" w:rsidRDefault="00785AD7" w:rsidP="00B84F6A">
      <w:pPr>
        <w:pStyle w:val="Heading3"/>
        <w:keepNext w:val="0"/>
        <w:keepLines w:val="0"/>
        <w:rPr>
          <w:rFonts w:eastAsiaTheme="minorEastAsia"/>
          <w:lang w:val="en-US" w:eastAsia="zh-CN"/>
        </w:rPr>
      </w:pPr>
      <w:bookmarkStart w:id="167" w:name="_Toc112572565"/>
      <w:bookmarkStart w:id="168" w:name="_Toc115794849"/>
      <w:bookmarkStart w:id="169" w:name="_Toc115794933"/>
      <w:r w:rsidRPr="00004CAC">
        <w:rPr>
          <w:rFonts w:eastAsiaTheme="minorEastAsia"/>
          <w:lang w:val="en-US" w:eastAsia="zh-CN"/>
        </w:rPr>
        <w:t>9.2.2</w:t>
      </w:r>
      <w:r w:rsidRPr="00004CAC">
        <w:rPr>
          <w:rFonts w:eastAsiaTheme="minorEastAsia"/>
          <w:lang w:val="en-US" w:eastAsia="zh-CN"/>
        </w:rPr>
        <w:tab/>
      </w:r>
      <w:r w:rsidR="006521EB">
        <w:rPr>
          <w:rFonts w:eastAsiaTheme="minorEastAsia"/>
          <w:lang w:val="en-US" w:eastAsia="zh-CN"/>
        </w:rPr>
        <w:t>垂直辐射方向图</w:t>
      </w:r>
      <w:bookmarkEnd w:id="167"/>
      <w:bookmarkEnd w:id="168"/>
      <w:bookmarkEnd w:id="169"/>
    </w:p>
    <w:p w:rsidR="00785AD7" w:rsidRPr="00004CAC" w:rsidRDefault="006521EB" w:rsidP="0082115C">
      <w:pPr>
        <w:ind w:firstLineChars="200" w:firstLine="480"/>
        <w:rPr>
          <w:rFonts w:eastAsiaTheme="minorEastAsia"/>
          <w:lang w:val="en-US" w:eastAsia="zh-CN"/>
        </w:rPr>
      </w:pPr>
      <w:r>
        <w:rPr>
          <w:rFonts w:eastAsiaTheme="minorEastAsia"/>
          <w:lang w:val="en-US" w:eastAsia="zh-CN"/>
        </w:rPr>
        <w:t>在报告实例中没有报告垂直飞行图</w:t>
      </w:r>
      <w:r>
        <w:rPr>
          <w:rFonts w:eastAsiaTheme="minorEastAsia" w:hint="eastAsia"/>
          <w:lang w:val="en-US" w:eastAsia="zh-CN"/>
        </w:rPr>
        <w:t>，</w:t>
      </w:r>
      <w:r>
        <w:rPr>
          <w:rFonts w:eastAsiaTheme="minorEastAsia"/>
          <w:lang w:val="en-US" w:eastAsia="zh-CN"/>
        </w:rPr>
        <w:t>尽管为了在进行一个环形飞行之</w:t>
      </w:r>
      <w:r w:rsidR="0032723B">
        <w:rPr>
          <w:rFonts w:eastAsiaTheme="minorEastAsia"/>
          <w:lang w:val="en-US" w:eastAsia="zh-CN"/>
        </w:rPr>
        <w:t>前建立正确</w:t>
      </w:r>
      <w:r>
        <w:rPr>
          <w:rFonts w:eastAsiaTheme="minorEastAsia"/>
          <w:lang w:val="en-US" w:eastAsia="zh-CN"/>
        </w:rPr>
        <w:t>测量高度而实际执行过</w:t>
      </w:r>
      <w:r>
        <w:rPr>
          <w:rFonts w:eastAsiaTheme="minorEastAsia" w:hint="eastAsia"/>
          <w:lang w:val="en-US" w:eastAsia="zh-CN"/>
        </w:rPr>
        <w:t>。</w:t>
      </w:r>
      <w:r>
        <w:rPr>
          <w:rFonts w:eastAsiaTheme="minorEastAsia"/>
          <w:lang w:val="en-US" w:eastAsia="zh-CN"/>
        </w:rPr>
        <w:t>在一定情形下</w:t>
      </w:r>
      <w:r>
        <w:rPr>
          <w:rFonts w:eastAsiaTheme="minorEastAsia" w:hint="eastAsia"/>
          <w:lang w:val="en-US" w:eastAsia="zh-CN"/>
        </w:rPr>
        <w:t>，</w:t>
      </w:r>
      <w:r>
        <w:rPr>
          <w:rFonts w:eastAsiaTheme="minorEastAsia"/>
          <w:lang w:val="en-US" w:eastAsia="zh-CN"/>
        </w:rPr>
        <w:t>垂直辐射方向图是特别关注的</w:t>
      </w:r>
      <w:r>
        <w:rPr>
          <w:rFonts w:eastAsiaTheme="minorEastAsia" w:hint="eastAsia"/>
          <w:lang w:val="en-US" w:eastAsia="zh-CN"/>
        </w:rPr>
        <w:t>，</w:t>
      </w:r>
      <w:r>
        <w:rPr>
          <w:rFonts w:eastAsiaTheme="minorEastAsia"/>
          <w:lang w:val="en-US" w:eastAsia="zh-CN"/>
        </w:rPr>
        <w:t>并因此被报告</w:t>
      </w:r>
      <w:r>
        <w:rPr>
          <w:rFonts w:eastAsiaTheme="minorEastAsia" w:hint="eastAsia"/>
          <w:lang w:val="en-US" w:eastAsia="zh-CN"/>
        </w:rPr>
        <w:t>。</w:t>
      </w:r>
      <w:r>
        <w:rPr>
          <w:rFonts w:eastAsiaTheme="minorEastAsia"/>
          <w:lang w:val="en-US" w:eastAsia="zh-CN"/>
        </w:rPr>
        <w:t>在这种情况下</w:t>
      </w:r>
      <w:r>
        <w:rPr>
          <w:rFonts w:eastAsiaTheme="minorEastAsia" w:hint="eastAsia"/>
          <w:lang w:val="en-US" w:eastAsia="zh-CN"/>
        </w:rPr>
        <w:t>，一个</w:t>
      </w:r>
      <w:r w:rsidR="00785AD7" w:rsidRPr="00004CAC">
        <w:rPr>
          <w:rFonts w:eastAsiaTheme="minorEastAsia"/>
          <w:lang w:val="en-US" w:eastAsia="zh-CN"/>
        </w:rPr>
        <w:t>10 dB</w:t>
      </w:r>
      <w:r w:rsidR="0032723B">
        <w:rPr>
          <w:rFonts w:eastAsiaTheme="minorEastAsia"/>
          <w:lang w:val="en-US" w:eastAsia="zh-CN"/>
        </w:rPr>
        <w:t>的范围就足够了</w:t>
      </w:r>
      <w:r>
        <w:rPr>
          <w:rFonts w:eastAsiaTheme="minorEastAsia" w:hint="eastAsia"/>
          <w:lang w:val="en-US" w:eastAsia="zh-CN"/>
        </w:rPr>
        <w:t>。</w:t>
      </w:r>
      <w:r>
        <w:rPr>
          <w:rFonts w:eastAsiaTheme="minorEastAsia"/>
          <w:lang w:val="en-US" w:eastAsia="zh-CN"/>
        </w:rPr>
        <w:t>采用这个标度</w:t>
      </w:r>
      <w:r>
        <w:rPr>
          <w:rFonts w:eastAsiaTheme="minorEastAsia" w:hint="eastAsia"/>
          <w:lang w:val="en-US" w:eastAsia="zh-CN"/>
        </w:rPr>
        <w:t>，</w:t>
      </w:r>
      <w:r>
        <w:rPr>
          <w:rFonts w:eastAsiaTheme="minorEastAsia"/>
          <w:lang w:val="en-US" w:eastAsia="zh-CN"/>
        </w:rPr>
        <w:t>最容易确定主瓣的倾角和天线的垂直波束宽度</w:t>
      </w:r>
      <w:r>
        <w:rPr>
          <w:rFonts w:eastAsiaTheme="minorEastAsia" w:hint="eastAsia"/>
          <w:lang w:val="en-US" w:eastAsia="zh-CN"/>
        </w:rPr>
        <w:t>。</w:t>
      </w:r>
      <w:r>
        <w:rPr>
          <w:rFonts w:eastAsiaTheme="minorEastAsia"/>
          <w:lang w:val="en-US" w:eastAsia="zh-CN"/>
        </w:rPr>
        <w:t>图</w:t>
      </w:r>
      <w:r w:rsidR="00785AD7" w:rsidRPr="00004CAC">
        <w:rPr>
          <w:rFonts w:eastAsiaTheme="minorEastAsia"/>
          <w:lang w:val="en-US" w:eastAsia="zh-CN"/>
        </w:rPr>
        <w:t>17</w:t>
      </w:r>
      <w:r>
        <w:rPr>
          <w:rFonts w:eastAsiaTheme="minorEastAsia"/>
          <w:lang w:val="en-US" w:eastAsia="zh-CN"/>
        </w:rPr>
        <w:t>显示了一个由于地面反射而具有大约</w:t>
      </w:r>
      <w:r>
        <w:rPr>
          <w:rFonts w:eastAsiaTheme="minorEastAsia" w:hint="eastAsia"/>
          <w:lang w:val="en-US" w:eastAsia="zh-CN"/>
        </w:rPr>
        <w:t>3 dB</w:t>
      </w:r>
      <w:r>
        <w:rPr>
          <w:rFonts w:eastAsiaTheme="minorEastAsia" w:hint="eastAsia"/>
          <w:lang w:val="en-US" w:eastAsia="zh-CN"/>
        </w:rPr>
        <w:t>变化的垂直图。</w:t>
      </w:r>
      <w:r>
        <w:rPr>
          <w:rFonts w:eastAsiaTheme="minorEastAsia"/>
          <w:lang w:val="en-US" w:eastAsia="zh-CN"/>
        </w:rPr>
        <w:t>如果</w:t>
      </w:r>
      <w:r w:rsidR="002C270A">
        <w:rPr>
          <w:rFonts w:eastAsiaTheme="minorEastAsia"/>
          <w:lang w:val="en-US" w:eastAsia="zh-CN"/>
        </w:rPr>
        <w:t>对高角度辐射的抑制进行研究</w:t>
      </w:r>
      <w:r w:rsidR="002C270A">
        <w:rPr>
          <w:rFonts w:eastAsiaTheme="minorEastAsia" w:hint="eastAsia"/>
          <w:lang w:val="en-US" w:eastAsia="zh-CN"/>
        </w:rPr>
        <w:t>，</w:t>
      </w:r>
      <w:r w:rsidR="002C270A">
        <w:rPr>
          <w:rFonts w:eastAsiaTheme="minorEastAsia"/>
          <w:lang w:val="en-US" w:eastAsia="zh-CN"/>
        </w:rPr>
        <w:t>标度应该具有</w:t>
      </w:r>
      <w:r w:rsidR="00785AD7" w:rsidRPr="00004CAC">
        <w:rPr>
          <w:rFonts w:eastAsiaTheme="minorEastAsia"/>
          <w:lang w:val="en-US" w:eastAsia="zh-CN"/>
        </w:rPr>
        <w:t>50 dB</w:t>
      </w:r>
      <w:r w:rsidR="002C270A">
        <w:rPr>
          <w:rFonts w:eastAsiaTheme="minorEastAsia"/>
          <w:lang w:val="en-US" w:eastAsia="zh-CN"/>
        </w:rPr>
        <w:t>的范围</w:t>
      </w:r>
      <w:r w:rsidR="002C270A">
        <w:rPr>
          <w:rFonts w:eastAsiaTheme="minorEastAsia" w:hint="eastAsia"/>
          <w:lang w:val="en-US" w:eastAsia="zh-CN"/>
        </w:rPr>
        <w:t>，</w:t>
      </w:r>
      <w:r w:rsidR="002C270A">
        <w:rPr>
          <w:rFonts w:eastAsiaTheme="minorEastAsia"/>
          <w:lang w:val="en-US" w:eastAsia="zh-CN"/>
        </w:rPr>
        <w:t>如同水平辐射方向图</w:t>
      </w:r>
      <w:r w:rsidR="002C270A">
        <w:rPr>
          <w:rFonts w:eastAsiaTheme="minorEastAsia" w:hint="eastAsia"/>
          <w:lang w:val="en-US" w:eastAsia="zh-CN"/>
        </w:rPr>
        <w:t>。</w:t>
      </w:r>
    </w:p>
    <w:p w:rsidR="00714340" w:rsidRDefault="00714340" w:rsidP="002C270A">
      <w:pPr>
        <w:pStyle w:val="Figuretitle"/>
        <w:rPr>
          <w:b w:val="0"/>
          <w:lang w:val="en-US" w:eastAsia="zh-CN"/>
        </w:rPr>
      </w:pPr>
    </w:p>
    <w:p w:rsidR="00924920" w:rsidRDefault="002C270A" w:rsidP="00924920">
      <w:pPr>
        <w:pStyle w:val="FigureNo"/>
        <w:rPr>
          <w:lang w:val="en-US" w:eastAsia="zh-CN"/>
        </w:rPr>
      </w:pPr>
      <w:r w:rsidRPr="00714340">
        <w:rPr>
          <w:lang w:val="en-US" w:eastAsia="zh-CN"/>
        </w:rPr>
        <w:t>图</w:t>
      </w:r>
      <w:r w:rsidR="002D745D" w:rsidRPr="00714340">
        <w:rPr>
          <w:rFonts w:hint="eastAsia"/>
          <w:lang w:val="en-US" w:eastAsia="zh-CN"/>
        </w:rPr>
        <w:t xml:space="preserve"> </w:t>
      </w:r>
      <w:r w:rsidRPr="00714340">
        <w:rPr>
          <w:rFonts w:hint="eastAsia"/>
          <w:lang w:val="en-US" w:eastAsia="zh-CN"/>
        </w:rPr>
        <w:t xml:space="preserve">17  </w:t>
      </w:r>
    </w:p>
    <w:p w:rsidR="002C270A" w:rsidRPr="00CA71E1" w:rsidRDefault="002C270A" w:rsidP="00924920">
      <w:pPr>
        <w:pStyle w:val="Figuretitle"/>
        <w:rPr>
          <w:lang w:val="en-US" w:eastAsia="zh-CN"/>
        </w:rPr>
      </w:pPr>
      <w:r>
        <w:rPr>
          <w:lang w:val="en-US" w:eastAsia="zh-CN"/>
        </w:rPr>
        <w:t xml:space="preserve">10 </w:t>
      </w:r>
      <w:r w:rsidRPr="00CA71E1">
        <w:rPr>
          <w:lang w:val="en-US" w:eastAsia="zh-CN"/>
        </w:rPr>
        <w:t>dB</w:t>
      </w:r>
      <w:r>
        <w:rPr>
          <w:lang w:val="en-US" w:eastAsia="zh-CN"/>
        </w:rPr>
        <w:t>范围</w:t>
      </w:r>
      <w:r>
        <w:rPr>
          <w:rFonts w:hint="eastAsia"/>
          <w:lang w:val="en-US" w:eastAsia="zh-CN"/>
        </w:rPr>
        <w:t>垂直示意图</w:t>
      </w:r>
    </w:p>
    <w:p w:rsidR="002C270A" w:rsidRDefault="00D462DF" w:rsidP="002C270A">
      <w:pPr>
        <w:pStyle w:val="Figure"/>
        <w:rPr>
          <w:rFonts w:eastAsia="MS Mincho"/>
          <w:lang w:val="en-US" w:eastAsia="zh-CN"/>
        </w:rPr>
      </w:pPr>
      <w:r>
        <w:rPr>
          <w:rFonts w:eastAsia="MS Mincho"/>
          <w:noProof/>
          <w:lang w:val="en-US" w:eastAsia="zh-CN"/>
        </w:rPr>
        <mc:AlternateContent>
          <mc:Choice Requires="wpc">
            <w:drawing>
              <wp:inline distT="0" distB="0" distL="0" distR="0">
                <wp:extent cx="4316095" cy="2464435"/>
                <wp:effectExtent l="3175" t="0" r="0" b="3175"/>
                <wp:docPr id="2603" name="画布 3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4" name="Rectangle 348"/>
                        <wps:cNvSpPr>
                          <a:spLocks noChangeArrowheads="1"/>
                        </wps:cNvSpPr>
                        <wps:spPr bwMode="auto">
                          <a:xfrm>
                            <a:off x="3677981" y="2315133"/>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SM.2056-17</w:t>
                              </w:r>
                              <w:r>
                                <w:rPr>
                                  <w:rFonts w:hint="eastAsia"/>
                                  <w:color w:val="24282B"/>
                                  <w:sz w:val="10"/>
                                  <w:szCs w:val="10"/>
                                  <w:lang w:eastAsia="zh-CN"/>
                                </w:rPr>
                                <w:t>报告</w:t>
                              </w:r>
                            </w:p>
                          </w:txbxContent>
                        </wps:txbx>
                        <wps:bodyPr rot="0" vert="horz" wrap="none" lIns="0" tIns="0" rIns="0" bIns="0" anchor="t" anchorCtr="0" upright="1">
                          <a:spAutoFit/>
                        </wps:bodyPr>
                      </wps:wsp>
                      <pic:pic xmlns:pic="http://schemas.openxmlformats.org/drawingml/2006/picture">
                        <pic:nvPicPr>
                          <pic:cNvPr id="95" name="Picture 3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53125" y="28500"/>
                            <a:ext cx="2982666" cy="2048529"/>
                          </a:xfrm>
                          <a:prstGeom prst="rect">
                            <a:avLst/>
                          </a:prstGeom>
                          <a:noFill/>
                          <a:extLst>
                            <a:ext uri="{909E8E84-426E-40DD-AFC4-6F175D3DCCD1}">
                              <a14:hiddenFill xmlns:a14="http://schemas.microsoft.com/office/drawing/2010/main">
                                <a:solidFill>
                                  <a:srgbClr val="FFFFFF"/>
                                </a:solidFill>
                              </a14:hiddenFill>
                            </a:ext>
                          </a:extLst>
                        </pic:spPr>
                      </pic:pic>
                      <wps:wsp>
                        <wps:cNvPr id="2624" name="Freeform 350"/>
                        <wps:cNvSpPr>
                          <a:spLocks noEditPoints="1"/>
                        </wps:cNvSpPr>
                        <wps:spPr bwMode="auto">
                          <a:xfrm>
                            <a:off x="485711" y="1019714"/>
                            <a:ext cx="228605" cy="47701"/>
                          </a:xfrm>
                          <a:custGeom>
                            <a:avLst/>
                            <a:gdLst>
                              <a:gd name="T0" fmla="*/ 9525 w 24"/>
                              <a:gd name="T1" fmla="*/ 19050 h 5"/>
                              <a:gd name="T2" fmla="*/ 171450 w 24"/>
                              <a:gd name="T3" fmla="*/ 19050 h 5"/>
                              <a:gd name="T4" fmla="*/ 171450 w 24"/>
                              <a:gd name="T5" fmla="*/ 19050 h 5"/>
                              <a:gd name="T6" fmla="*/ 171450 w 24"/>
                              <a:gd name="T7" fmla="*/ 19050 h 5"/>
                              <a:gd name="T8" fmla="*/ 171450 w 24"/>
                              <a:gd name="T9" fmla="*/ 19050 h 5"/>
                              <a:gd name="T10" fmla="*/ 171450 w 24"/>
                              <a:gd name="T11" fmla="*/ 19050 h 5"/>
                              <a:gd name="T12" fmla="*/ 171450 w 24"/>
                              <a:gd name="T13" fmla="*/ 19050 h 5"/>
                              <a:gd name="T14" fmla="*/ 171450 w 24"/>
                              <a:gd name="T15" fmla="*/ 28575 h 5"/>
                              <a:gd name="T16" fmla="*/ 171450 w 24"/>
                              <a:gd name="T17" fmla="*/ 28575 h 5"/>
                              <a:gd name="T18" fmla="*/ 171450 w 24"/>
                              <a:gd name="T19" fmla="*/ 28575 h 5"/>
                              <a:gd name="T20" fmla="*/ 171450 w 24"/>
                              <a:gd name="T21" fmla="*/ 28575 h 5"/>
                              <a:gd name="T22" fmla="*/ 171450 w 24"/>
                              <a:gd name="T23" fmla="*/ 28575 h 5"/>
                              <a:gd name="T24" fmla="*/ 171450 w 24"/>
                              <a:gd name="T25" fmla="*/ 28575 h 5"/>
                              <a:gd name="T26" fmla="*/ 171450 w 24"/>
                              <a:gd name="T27" fmla="*/ 28575 h 5"/>
                              <a:gd name="T28" fmla="*/ 171450 w 24"/>
                              <a:gd name="T29" fmla="*/ 28575 h 5"/>
                              <a:gd name="T30" fmla="*/ 171450 w 24"/>
                              <a:gd name="T31" fmla="*/ 28575 h 5"/>
                              <a:gd name="T32" fmla="*/ 171450 w 24"/>
                              <a:gd name="T33" fmla="*/ 28575 h 5"/>
                              <a:gd name="T34" fmla="*/ 171450 w 24"/>
                              <a:gd name="T35" fmla="*/ 28575 h 5"/>
                              <a:gd name="T36" fmla="*/ 9525 w 24"/>
                              <a:gd name="T37" fmla="*/ 28575 h 5"/>
                              <a:gd name="T38" fmla="*/ 9525 w 24"/>
                              <a:gd name="T39" fmla="*/ 28575 h 5"/>
                              <a:gd name="T40" fmla="*/ 9525 w 24"/>
                              <a:gd name="T41" fmla="*/ 28575 h 5"/>
                              <a:gd name="T42" fmla="*/ 9525 w 24"/>
                              <a:gd name="T43" fmla="*/ 28575 h 5"/>
                              <a:gd name="T44" fmla="*/ 9525 w 24"/>
                              <a:gd name="T45" fmla="*/ 28575 h 5"/>
                              <a:gd name="T46" fmla="*/ 0 w 24"/>
                              <a:gd name="T47" fmla="*/ 28575 h 5"/>
                              <a:gd name="T48" fmla="*/ 0 w 24"/>
                              <a:gd name="T49" fmla="*/ 28575 h 5"/>
                              <a:gd name="T50" fmla="*/ 0 w 24"/>
                              <a:gd name="T51" fmla="*/ 28575 h 5"/>
                              <a:gd name="T52" fmla="*/ 0 w 24"/>
                              <a:gd name="T53" fmla="*/ 28575 h 5"/>
                              <a:gd name="T54" fmla="*/ 0 w 24"/>
                              <a:gd name="T55" fmla="*/ 28575 h 5"/>
                              <a:gd name="T56" fmla="*/ 0 w 24"/>
                              <a:gd name="T57" fmla="*/ 28575 h 5"/>
                              <a:gd name="T58" fmla="*/ 0 w 24"/>
                              <a:gd name="T59" fmla="*/ 19050 h 5"/>
                              <a:gd name="T60" fmla="*/ 9525 w 24"/>
                              <a:gd name="T61" fmla="*/ 19050 h 5"/>
                              <a:gd name="T62" fmla="*/ 9525 w 24"/>
                              <a:gd name="T63" fmla="*/ 19050 h 5"/>
                              <a:gd name="T64" fmla="*/ 9525 w 24"/>
                              <a:gd name="T65" fmla="*/ 19050 h 5"/>
                              <a:gd name="T66" fmla="*/ 9525 w 24"/>
                              <a:gd name="T67" fmla="*/ 19050 h 5"/>
                              <a:gd name="T68" fmla="*/ 9525 w 24"/>
                              <a:gd name="T69" fmla="*/ 19050 h 5"/>
                              <a:gd name="T70" fmla="*/ 152400 w 24"/>
                              <a:gd name="T71" fmla="*/ 0 h 5"/>
                              <a:gd name="T72" fmla="*/ 228600 w 24"/>
                              <a:gd name="T73" fmla="*/ 28575 h 5"/>
                              <a:gd name="T74" fmla="*/ 152400 w 24"/>
                              <a:gd name="T75" fmla="*/ 47625 h 5"/>
                              <a:gd name="T76" fmla="*/ 152400 w 24"/>
                              <a:gd name="T77" fmla="*/ 0 h 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4" h="5">
                                <a:moveTo>
                                  <a:pt x="1" y="2"/>
                                </a:moveTo>
                                <a:lnTo>
                                  <a:pt x="18" y="2"/>
                                </a:lnTo>
                                <a:lnTo>
                                  <a:pt x="18" y="3"/>
                                </a:lnTo>
                                <a:lnTo>
                                  <a:pt x="1" y="3"/>
                                </a:lnTo>
                                <a:lnTo>
                                  <a:pt x="0" y="3"/>
                                </a:lnTo>
                                <a:lnTo>
                                  <a:pt x="0" y="2"/>
                                </a:lnTo>
                                <a:lnTo>
                                  <a:pt x="1" y="2"/>
                                </a:lnTo>
                                <a:close/>
                                <a:moveTo>
                                  <a:pt x="16" y="0"/>
                                </a:moveTo>
                                <a:lnTo>
                                  <a:pt x="24" y="3"/>
                                </a:lnTo>
                                <a:lnTo>
                                  <a:pt x="16" y="5"/>
                                </a:lnTo>
                                <a:lnTo>
                                  <a:pt x="16"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625" name="Freeform 351"/>
                        <wps:cNvSpPr>
                          <a:spLocks noEditPoints="1"/>
                        </wps:cNvSpPr>
                        <wps:spPr bwMode="auto">
                          <a:xfrm>
                            <a:off x="485711" y="209503"/>
                            <a:ext cx="228605" cy="57101"/>
                          </a:xfrm>
                          <a:custGeom>
                            <a:avLst/>
                            <a:gdLst>
                              <a:gd name="T0" fmla="*/ 9525 w 24"/>
                              <a:gd name="T1" fmla="*/ 19050 h 6"/>
                              <a:gd name="T2" fmla="*/ 171450 w 24"/>
                              <a:gd name="T3" fmla="*/ 19050 h 6"/>
                              <a:gd name="T4" fmla="*/ 171450 w 24"/>
                              <a:gd name="T5" fmla="*/ 19050 h 6"/>
                              <a:gd name="T6" fmla="*/ 171450 w 24"/>
                              <a:gd name="T7" fmla="*/ 19050 h 6"/>
                              <a:gd name="T8" fmla="*/ 171450 w 24"/>
                              <a:gd name="T9" fmla="*/ 19050 h 6"/>
                              <a:gd name="T10" fmla="*/ 171450 w 24"/>
                              <a:gd name="T11" fmla="*/ 19050 h 6"/>
                              <a:gd name="T12" fmla="*/ 171450 w 24"/>
                              <a:gd name="T13" fmla="*/ 28575 h 6"/>
                              <a:gd name="T14" fmla="*/ 171450 w 24"/>
                              <a:gd name="T15" fmla="*/ 28575 h 6"/>
                              <a:gd name="T16" fmla="*/ 171450 w 24"/>
                              <a:gd name="T17" fmla="*/ 28575 h 6"/>
                              <a:gd name="T18" fmla="*/ 171450 w 24"/>
                              <a:gd name="T19" fmla="*/ 28575 h 6"/>
                              <a:gd name="T20" fmla="*/ 171450 w 24"/>
                              <a:gd name="T21" fmla="*/ 28575 h 6"/>
                              <a:gd name="T22" fmla="*/ 171450 w 24"/>
                              <a:gd name="T23" fmla="*/ 28575 h 6"/>
                              <a:gd name="T24" fmla="*/ 171450 w 24"/>
                              <a:gd name="T25" fmla="*/ 28575 h 6"/>
                              <a:gd name="T26" fmla="*/ 171450 w 24"/>
                              <a:gd name="T27" fmla="*/ 28575 h 6"/>
                              <a:gd name="T28" fmla="*/ 171450 w 24"/>
                              <a:gd name="T29" fmla="*/ 28575 h 6"/>
                              <a:gd name="T30" fmla="*/ 171450 w 24"/>
                              <a:gd name="T31" fmla="*/ 38100 h 6"/>
                              <a:gd name="T32" fmla="*/ 171450 w 24"/>
                              <a:gd name="T33" fmla="*/ 38100 h 6"/>
                              <a:gd name="T34" fmla="*/ 171450 w 24"/>
                              <a:gd name="T35" fmla="*/ 38100 h 6"/>
                              <a:gd name="T36" fmla="*/ 9525 w 24"/>
                              <a:gd name="T37" fmla="*/ 38100 h 6"/>
                              <a:gd name="T38" fmla="*/ 9525 w 24"/>
                              <a:gd name="T39" fmla="*/ 38100 h 6"/>
                              <a:gd name="T40" fmla="*/ 9525 w 24"/>
                              <a:gd name="T41" fmla="*/ 38100 h 6"/>
                              <a:gd name="T42" fmla="*/ 9525 w 24"/>
                              <a:gd name="T43" fmla="*/ 28575 h 6"/>
                              <a:gd name="T44" fmla="*/ 9525 w 24"/>
                              <a:gd name="T45" fmla="*/ 28575 h 6"/>
                              <a:gd name="T46" fmla="*/ 0 w 24"/>
                              <a:gd name="T47" fmla="*/ 28575 h 6"/>
                              <a:gd name="T48" fmla="*/ 0 w 24"/>
                              <a:gd name="T49" fmla="*/ 28575 h 6"/>
                              <a:gd name="T50" fmla="*/ 0 w 24"/>
                              <a:gd name="T51" fmla="*/ 28575 h 6"/>
                              <a:gd name="T52" fmla="*/ 0 w 24"/>
                              <a:gd name="T53" fmla="*/ 28575 h 6"/>
                              <a:gd name="T54" fmla="*/ 0 w 24"/>
                              <a:gd name="T55" fmla="*/ 28575 h 6"/>
                              <a:gd name="T56" fmla="*/ 0 w 24"/>
                              <a:gd name="T57" fmla="*/ 28575 h 6"/>
                              <a:gd name="T58" fmla="*/ 0 w 24"/>
                              <a:gd name="T59" fmla="*/ 28575 h 6"/>
                              <a:gd name="T60" fmla="*/ 9525 w 24"/>
                              <a:gd name="T61" fmla="*/ 19050 h 6"/>
                              <a:gd name="T62" fmla="*/ 9525 w 24"/>
                              <a:gd name="T63" fmla="*/ 19050 h 6"/>
                              <a:gd name="T64" fmla="*/ 9525 w 24"/>
                              <a:gd name="T65" fmla="*/ 19050 h 6"/>
                              <a:gd name="T66" fmla="*/ 9525 w 24"/>
                              <a:gd name="T67" fmla="*/ 19050 h 6"/>
                              <a:gd name="T68" fmla="*/ 9525 w 24"/>
                              <a:gd name="T69" fmla="*/ 19050 h 6"/>
                              <a:gd name="T70" fmla="*/ 152400 w 24"/>
                              <a:gd name="T71" fmla="*/ 0 h 6"/>
                              <a:gd name="T72" fmla="*/ 228600 w 24"/>
                              <a:gd name="T73" fmla="*/ 28575 h 6"/>
                              <a:gd name="T74" fmla="*/ 152400 w 24"/>
                              <a:gd name="T75" fmla="*/ 57150 h 6"/>
                              <a:gd name="T76" fmla="*/ 152400 w 24"/>
                              <a:gd name="T77" fmla="*/ 0 h 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4" h="6">
                                <a:moveTo>
                                  <a:pt x="1" y="2"/>
                                </a:moveTo>
                                <a:lnTo>
                                  <a:pt x="18" y="2"/>
                                </a:lnTo>
                                <a:lnTo>
                                  <a:pt x="18" y="3"/>
                                </a:lnTo>
                                <a:lnTo>
                                  <a:pt x="18" y="4"/>
                                </a:lnTo>
                                <a:lnTo>
                                  <a:pt x="1" y="4"/>
                                </a:lnTo>
                                <a:lnTo>
                                  <a:pt x="1" y="3"/>
                                </a:lnTo>
                                <a:lnTo>
                                  <a:pt x="0" y="3"/>
                                </a:lnTo>
                                <a:lnTo>
                                  <a:pt x="1" y="2"/>
                                </a:lnTo>
                                <a:close/>
                                <a:moveTo>
                                  <a:pt x="16" y="0"/>
                                </a:moveTo>
                                <a:lnTo>
                                  <a:pt x="24" y="3"/>
                                </a:lnTo>
                                <a:lnTo>
                                  <a:pt x="16" y="6"/>
                                </a:lnTo>
                                <a:lnTo>
                                  <a:pt x="16"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626" name="Freeform 352"/>
                        <wps:cNvSpPr>
                          <a:spLocks noEditPoints="1"/>
                        </wps:cNvSpPr>
                        <wps:spPr bwMode="auto">
                          <a:xfrm>
                            <a:off x="485711" y="1848426"/>
                            <a:ext cx="228605" cy="47601"/>
                          </a:xfrm>
                          <a:custGeom>
                            <a:avLst/>
                            <a:gdLst>
                              <a:gd name="T0" fmla="*/ 9525 w 24"/>
                              <a:gd name="T1" fmla="*/ 19050 h 5"/>
                              <a:gd name="T2" fmla="*/ 171450 w 24"/>
                              <a:gd name="T3" fmla="*/ 19050 h 5"/>
                              <a:gd name="T4" fmla="*/ 171450 w 24"/>
                              <a:gd name="T5" fmla="*/ 19050 h 5"/>
                              <a:gd name="T6" fmla="*/ 171450 w 24"/>
                              <a:gd name="T7" fmla="*/ 19050 h 5"/>
                              <a:gd name="T8" fmla="*/ 171450 w 24"/>
                              <a:gd name="T9" fmla="*/ 19050 h 5"/>
                              <a:gd name="T10" fmla="*/ 171450 w 24"/>
                              <a:gd name="T11" fmla="*/ 19050 h 5"/>
                              <a:gd name="T12" fmla="*/ 171450 w 24"/>
                              <a:gd name="T13" fmla="*/ 19050 h 5"/>
                              <a:gd name="T14" fmla="*/ 171450 w 24"/>
                              <a:gd name="T15" fmla="*/ 19050 h 5"/>
                              <a:gd name="T16" fmla="*/ 171450 w 24"/>
                              <a:gd name="T17" fmla="*/ 19050 h 5"/>
                              <a:gd name="T18" fmla="*/ 171450 w 24"/>
                              <a:gd name="T19" fmla="*/ 28575 h 5"/>
                              <a:gd name="T20" fmla="*/ 171450 w 24"/>
                              <a:gd name="T21" fmla="*/ 28575 h 5"/>
                              <a:gd name="T22" fmla="*/ 171450 w 24"/>
                              <a:gd name="T23" fmla="*/ 28575 h 5"/>
                              <a:gd name="T24" fmla="*/ 171450 w 24"/>
                              <a:gd name="T25" fmla="*/ 28575 h 5"/>
                              <a:gd name="T26" fmla="*/ 171450 w 24"/>
                              <a:gd name="T27" fmla="*/ 28575 h 5"/>
                              <a:gd name="T28" fmla="*/ 171450 w 24"/>
                              <a:gd name="T29" fmla="*/ 28575 h 5"/>
                              <a:gd name="T30" fmla="*/ 171450 w 24"/>
                              <a:gd name="T31" fmla="*/ 28575 h 5"/>
                              <a:gd name="T32" fmla="*/ 171450 w 24"/>
                              <a:gd name="T33" fmla="*/ 28575 h 5"/>
                              <a:gd name="T34" fmla="*/ 171450 w 24"/>
                              <a:gd name="T35" fmla="*/ 28575 h 5"/>
                              <a:gd name="T36" fmla="*/ 9525 w 24"/>
                              <a:gd name="T37" fmla="*/ 28575 h 5"/>
                              <a:gd name="T38" fmla="*/ 9525 w 24"/>
                              <a:gd name="T39" fmla="*/ 28575 h 5"/>
                              <a:gd name="T40" fmla="*/ 9525 w 24"/>
                              <a:gd name="T41" fmla="*/ 28575 h 5"/>
                              <a:gd name="T42" fmla="*/ 9525 w 24"/>
                              <a:gd name="T43" fmla="*/ 28575 h 5"/>
                              <a:gd name="T44" fmla="*/ 9525 w 24"/>
                              <a:gd name="T45" fmla="*/ 28575 h 5"/>
                              <a:gd name="T46" fmla="*/ 0 w 24"/>
                              <a:gd name="T47" fmla="*/ 28575 h 5"/>
                              <a:gd name="T48" fmla="*/ 0 w 24"/>
                              <a:gd name="T49" fmla="*/ 28575 h 5"/>
                              <a:gd name="T50" fmla="*/ 0 w 24"/>
                              <a:gd name="T51" fmla="*/ 28575 h 5"/>
                              <a:gd name="T52" fmla="*/ 0 w 24"/>
                              <a:gd name="T53" fmla="*/ 28575 h 5"/>
                              <a:gd name="T54" fmla="*/ 0 w 24"/>
                              <a:gd name="T55" fmla="*/ 19050 h 5"/>
                              <a:gd name="T56" fmla="*/ 0 w 24"/>
                              <a:gd name="T57" fmla="*/ 19050 h 5"/>
                              <a:gd name="T58" fmla="*/ 0 w 24"/>
                              <a:gd name="T59" fmla="*/ 19050 h 5"/>
                              <a:gd name="T60" fmla="*/ 9525 w 24"/>
                              <a:gd name="T61" fmla="*/ 19050 h 5"/>
                              <a:gd name="T62" fmla="*/ 9525 w 24"/>
                              <a:gd name="T63" fmla="*/ 19050 h 5"/>
                              <a:gd name="T64" fmla="*/ 9525 w 24"/>
                              <a:gd name="T65" fmla="*/ 19050 h 5"/>
                              <a:gd name="T66" fmla="*/ 9525 w 24"/>
                              <a:gd name="T67" fmla="*/ 19050 h 5"/>
                              <a:gd name="T68" fmla="*/ 9525 w 24"/>
                              <a:gd name="T69" fmla="*/ 19050 h 5"/>
                              <a:gd name="T70" fmla="*/ 152400 w 24"/>
                              <a:gd name="T71" fmla="*/ 0 h 5"/>
                              <a:gd name="T72" fmla="*/ 228600 w 24"/>
                              <a:gd name="T73" fmla="*/ 28575 h 5"/>
                              <a:gd name="T74" fmla="*/ 152400 w 24"/>
                              <a:gd name="T75" fmla="*/ 47625 h 5"/>
                              <a:gd name="T76" fmla="*/ 152400 w 24"/>
                              <a:gd name="T77" fmla="*/ 0 h 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4" h="5">
                                <a:moveTo>
                                  <a:pt x="1" y="2"/>
                                </a:moveTo>
                                <a:lnTo>
                                  <a:pt x="18" y="2"/>
                                </a:lnTo>
                                <a:lnTo>
                                  <a:pt x="18" y="3"/>
                                </a:lnTo>
                                <a:lnTo>
                                  <a:pt x="1" y="3"/>
                                </a:lnTo>
                                <a:lnTo>
                                  <a:pt x="0" y="3"/>
                                </a:lnTo>
                                <a:lnTo>
                                  <a:pt x="0" y="2"/>
                                </a:lnTo>
                                <a:lnTo>
                                  <a:pt x="1" y="2"/>
                                </a:lnTo>
                                <a:close/>
                                <a:moveTo>
                                  <a:pt x="16" y="0"/>
                                </a:moveTo>
                                <a:lnTo>
                                  <a:pt x="24" y="3"/>
                                </a:lnTo>
                                <a:lnTo>
                                  <a:pt x="16" y="5"/>
                                </a:lnTo>
                                <a:lnTo>
                                  <a:pt x="16" y="0"/>
                                </a:lnTo>
                                <a:close/>
                              </a:path>
                            </a:pathLst>
                          </a:custGeom>
                          <a:solidFill>
                            <a:srgbClr val="24282B"/>
                          </a:solidFill>
                          <a:ln w="0">
                            <a:solidFill>
                              <a:srgbClr val="24282B"/>
                            </a:solidFill>
                            <a:round/>
                            <a:headEnd/>
                            <a:tailEnd/>
                          </a:ln>
                        </wps:spPr>
                        <wps:bodyPr rot="0" vert="horz" wrap="square" lIns="91440" tIns="45720" rIns="91440" bIns="45720" anchor="t" anchorCtr="0" upright="1">
                          <a:noAutofit/>
                        </wps:bodyPr>
                      </wps:wsp>
                      <wps:wsp>
                        <wps:cNvPr id="2627" name="Rectangle 353"/>
                        <wps:cNvSpPr>
                          <a:spLocks noChangeArrowheads="1"/>
                        </wps:cNvSpPr>
                        <wps:spPr bwMode="auto">
                          <a:xfrm>
                            <a:off x="62401" y="180903"/>
                            <a:ext cx="41910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11D"/>
                                  <w:sz w:val="14"/>
                                  <w:szCs w:val="14"/>
                                </w:rPr>
                                <w:t xml:space="preserve">+1° </w:t>
                              </w:r>
                              <w:r>
                                <w:rPr>
                                  <w:rFonts w:hint="eastAsia"/>
                                  <w:color w:val="24211D"/>
                                  <w:sz w:val="14"/>
                                  <w:szCs w:val="14"/>
                                  <w:lang w:eastAsia="zh-CN"/>
                                </w:rPr>
                                <w:t>上倾角</w:t>
                              </w:r>
                            </w:p>
                          </w:txbxContent>
                        </wps:txbx>
                        <wps:bodyPr rot="0" vert="horz" wrap="none" lIns="0" tIns="0" rIns="0" bIns="0" anchor="t" anchorCtr="0" upright="1">
                          <a:spAutoFit/>
                        </wps:bodyPr>
                      </wps:wsp>
                      <wps:wsp>
                        <wps:cNvPr id="2628" name="Rectangle 354"/>
                        <wps:cNvSpPr>
                          <a:spLocks noChangeArrowheads="1"/>
                        </wps:cNvSpPr>
                        <wps:spPr bwMode="auto">
                          <a:xfrm>
                            <a:off x="126903" y="995414"/>
                            <a:ext cx="34671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11D"/>
                                  <w:sz w:val="14"/>
                                  <w:szCs w:val="14"/>
                                </w:rPr>
                                <w:t>0°</w:t>
                              </w:r>
                              <w:r>
                                <w:rPr>
                                  <w:rFonts w:hint="eastAsia"/>
                                  <w:color w:val="24211D"/>
                                  <w:sz w:val="14"/>
                                  <w:szCs w:val="14"/>
                                  <w:lang w:eastAsia="zh-CN"/>
                                </w:rPr>
                                <w:t>下倾角</w:t>
                              </w:r>
                            </w:p>
                          </w:txbxContent>
                        </wps:txbx>
                        <wps:bodyPr rot="0" vert="horz" wrap="none" lIns="0" tIns="0" rIns="0" bIns="0" anchor="t" anchorCtr="0" upright="1">
                          <a:spAutoFit/>
                        </wps:bodyPr>
                      </wps:wsp>
                      <wps:wsp>
                        <wps:cNvPr id="2629" name="Rectangle 355"/>
                        <wps:cNvSpPr>
                          <a:spLocks noChangeArrowheads="1"/>
                        </wps:cNvSpPr>
                        <wps:spPr bwMode="auto">
                          <a:xfrm>
                            <a:off x="62301" y="1824126"/>
                            <a:ext cx="41338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11D"/>
                                  <w:sz w:val="14"/>
                                  <w:szCs w:val="14"/>
                                </w:rPr>
                                <w:t xml:space="preserve">–1° </w:t>
                              </w:r>
                              <w:r>
                                <w:rPr>
                                  <w:rFonts w:hint="eastAsia"/>
                                  <w:color w:val="24211D"/>
                                  <w:sz w:val="14"/>
                                  <w:szCs w:val="14"/>
                                  <w:lang w:eastAsia="zh-CN"/>
                                </w:rPr>
                                <w:t>下倾角</w:t>
                              </w:r>
                            </w:p>
                          </w:txbxContent>
                        </wps:txbx>
                        <wps:bodyPr rot="0" vert="horz" wrap="none" lIns="0" tIns="0" rIns="0" bIns="0" anchor="t" anchorCtr="0" upright="1">
                          <a:spAutoFit/>
                        </wps:bodyPr>
                      </wps:wsp>
                      <wps:wsp>
                        <wps:cNvPr id="2631" name="Rectangle 361"/>
                        <wps:cNvSpPr>
                          <a:spLocks noChangeArrowheads="1"/>
                        </wps:cNvSpPr>
                        <wps:spPr bwMode="auto">
                          <a:xfrm rot="16200000">
                            <a:off x="773118" y="972513"/>
                            <a:ext cx="11557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4"/>
                                  <w:szCs w:val="14"/>
                                  <w:lang w:eastAsia="zh-CN"/>
                                </w:rPr>
                                <w:t>高度</w:t>
                              </w:r>
                            </w:p>
                          </w:txbxContent>
                        </wps:txbx>
                        <wps:bodyPr rot="0" vert="vert270" wrap="none" lIns="0" tIns="0" rIns="0" bIns="0" anchor="t" anchorCtr="0" upright="1">
                          <a:spAutoFit/>
                        </wps:bodyPr>
                      </wps:wsp>
                      <wps:wsp>
                        <wps:cNvPr id="2632" name="Rectangle 365"/>
                        <wps:cNvSpPr>
                          <a:spLocks noChangeArrowheads="1"/>
                        </wps:cNvSpPr>
                        <wps:spPr bwMode="auto">
                          <a:xfrm rot="16200000">
                            <a:off x="845819" y="849612"/>
                            <a:ext cx="102235" cy="2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t>
                              </w:r>
                            </w:p>
                          </w:txbxContent>
                        </wps:txbx>
                        <wps:bodyPr rot="0" vert="vert270" wrap="none" lIns="0" tIns="0" rIns="0" bIns="0" anchor="t" anchorCtr="0" upright="1">
                          <a:spAutoFit/>
                        </wps:bodyPr>
                      </wps:wsp>
                      <wps:wsp>
                        <wps:cNvPr id="2633" name="Rectangle 366"/>
                        <wps:cNvSpPr>
                          <a:spLocks noChangeArrowheads="1"/>
                        </wps:cNvSpPr>
                        <wps:spPr bwMode="auto">
                          <a:xfrm rot="16200000">
                            <a:off x="826818" y="802011"/>
                            <a:ext cx="102235"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m</w:t>
                              </w:r>
                            </w:p>
                          </w:txbxContent>
                        </wps:txbx>
                        <wps:bodyPr rot="0" vert="vert270" wrap="none" lIns="0" tIns="0" rIns="0" bIns="0" anchor="t" anchorCtr="0" upright="1">
                          <a:spAutoFit/>
                        </wps:bodyPr>
                      </wps:wsp>
                      <wps:wsp>
                        <wps:cNvPr id="2634" name="Rectangle 367"/>
                        <wps:cNvSpPr>
                          <a:spLocks noChangeArrowheads="1"/>
                        </wps:cNvSpPr>
                        <wps:spPr bwMode="auto">
                          <a:xfrm rot="16200000">
                            <a:off x="845719" y="754410"/>
                            <a:ext cx="102235" cy="2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t>
                              </w:r>
                            </w:p>
                          </w:txbxContent>
                        </wps:txbx>
                        <wps:bodyPr rot="0" vert="vert270" wrap="none" lIns="0" tIns="0" rIns="0" bIns="0" anchor="t" anchorCtr="0" upright="1">
                          <a:spAutoFit/>
                        </wps:bodyPr>
                      </wps:wsp>
                      <wps:wsp>
                        <wps:cNvPr id="2635" name="Rectangle 368"/>
                        <wps:cNvSpPr>
                          <a:spLocks noChangeArrowheads="1"/>
                        </wps:cNvSpPr>
                        <wps:spPr bwMode="auto">
                          <a:xfrm>
                            <a:off x="2449154" y="2248532"/>
                            <a:ext cx="4324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ERP (dBW)</w:t>
                              </w:r>
                            </w:p>
                          </w:txbxContent>
                        </wps:txbx>
                        <wps:bodyPr rot="0" vert="horz" wrap="none" lIns="0" tIns="0" rIns="0" bIns="0" anchor="t" anchorCtr="0" upright="1">
                          <a:spAutoFit/>
                        </wps:bodyPr>
                      </wps:wsp>
                      <wps:wsp>
                        <wps:cNvPr id="2636" name="Rectangle 369"/>
                        <wps:cNvSpPr>
                          <a:spLocks noChangeArrowheads="1"/>
                        </wps:cNvSpPr>
                        <wps:spPr bwMode="auto">
                          <a:xfrm>
                            <a:off x="1067423" y="2010329"/>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0</w:t>
                              </w:r>
                            </w:p>
                          </w:txbxContent>
                        </wps:txbx>
                        <wps:bodyPr rot="0" vert="horz" wrap="none" lIns="0" tIns="0" rIns="0" bIns="0" anchor="t" anchorCtr="0" upright="1">
                          <a:spAutoFit/>
                        </wps:bodyPr>
                      </wps:wsp>
                      <wps:wsp>
                        <wps:cNvPr id="2637" name="Rectangle 370"/>
                        <wps:cNvSpPr>
                          <a:spLocks noChangeArrowheads="1"/>
                        </wps:cNvSpPr>
                        <wps:spPr bwMode="auto">
                          <a:xfrm>
                            <a:off x="1029323" y="1677024"/>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50</w:t>
                              </w:r>
                            </w:p>
                          </w:txbxContent>
                        </wps:txbx>
                        <wps:bodyPr rot="0" vert="horz" wrap="none" lIns="0" tIns="0" rIns="0" bIns="0" anchor="t" anchorCtr="0" upright="1">
                          <a:spAutoFit/>
                        </wps:bodyPr>
                      </wps:wsp>
                      <wps:wsp>
                        <wps:cNvPr id="2638" name="Rectangle 371"/>
                        <wps:cNvSpPr>
                          <a:spLocks noChangeArrowheads="1"/>
                        </wps:cNvSpPr>
                        <wps:spPr bwMode="auto">
                          <a:xfrm>
                            <a:off x="981722" y="1343619"/>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100</w:t>
                              </w:r>
                            </w:p>
                          </w:txbxContent>
                        </wps:txbx>
                        <wps:bodyPr rot="0" vert="horz" wrap="none" lIns="0" tIns="0" rIns="0" bIns="0" anchor="t" anchorCtr="0" upright="1">
                          <a:spAutoFit/>
                        </wps:bodyPr>
                      </wps:wsp>
                      <wps:wsp>
                        <wps:cNvPr id="2639" name="Rectangle 372"/>
                        <wps:cNvSpPr>
                          <a:spLocks noChangeArrowheads="1"/>
                        </wps:cNvSpPr>
                        <wps:spPr bwMode="auto">
                          <a:xfrm>
                            <a:off x="981722" y="1010214"/>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150</w:t>
                              </w:r>
                            </w:p>
                          </w:txbxContent>
                        </wps:txbx>
                        <wps:bodyPr rot="0" vert="horz" wrap="none" lIns="0" tIns="0" rIns="0" bIns="0" anchor="t" anchorCtr="0" upright="1">
                          <a:spAutoFit/>
                        </wps:bodyPr>
                      </wps:wsp>
                      <wps:wsp>
                        <wps:cNvPr id="2640" name="Rectangle 373"/>
                        <wps:cNvSpPr>
                          <a:spLocks noChangeArrowheads="1"/>
                        </wps:cNvSpPr>
                        <wps:spPr bwMode="auto">
                          <a:xfrm>
                            <a:off x="981722" y="676210"/>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200</w:t>
                              </w:r>
                            </w:p>
                          </w:txbxContent>
                        </wps:txbx>
                        <wps:bodyPr rot="0" vert="horz" wrap="none" lIns="0" tIns="0" rIns="0" bIns="0" anchor="t" anchorCtr="0" upright="1">
                          <a:spAutoFit/>
                        </wps:bodyPr>
                      </wps:wsp>
                      <wps:wsp>
                        <wps:cNvPr id="2641" name="Rectangle 374"/>
                        <wps:cNvSpPr>
                          <a:spLocks noChangeArrowheads="1"/>
                        </wps:cNvSpPr>
                        <wps:spPr bwMode="auto">
                          <a:xfrm>
                            <a:off x="981722" y="333305"/>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250</w:t>
                              </w:r>
                            </w:p>
                          </w:txbxContent>
                        </wps:txbx>
                        <wps:bodyPr rot="0" vert="horz" wrap="none" lIns="0" tIns="0" rIns="0" bIns="0" anchor="t" anchorCtr="0" upright="1">
                          <a:spAutoFit/>
                        </wps:bodyPr>
                      </wps:wsp>
                      <wps:wsp>
                        <wps:cNvPr id="2642" name="Rectangle 375"/>
                        <wps:cNvSpPr>
                          <a:spLocks noChangeArrowheads="1"/>
                        </wps:cNvSpPr>
                        <wps:spPr bwMode="auto">
                          <a:xfrm>
                            <a:off x="981722" y="0"/>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300</w:t>
                              </w:r>
                            </w:p>
                          </w:txbxContent>
                        </wps:txbx>
                        <wps:bodyPr rot="0" vert="horz" wrap="none" lIns="0" tIns="0" rIns="0" bIns="0" anchor="t" anchorCtr="0" upright="1">
                          <a:spAutoFit/>
                        </wps:bodyPr>
                      </wps:wsp>
                      <wps:wsp>
                        <wps:cNvPr id="2643" name="Rectangle 376"/>
                        <wps:cNvSpPr>
                          <a:spLocks noChangeArrowheads="1"/>
                        </wps:cNvSpPr>
                        <wps:spPr bwMode="auto">
                          <a:xfrm>
                            <a:off x="1124525" y="2105630"/>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40</w:t>
                              </w:r>
                            </w:p>
                          </w:txbxContent>
                        </wps:txbx>
                        <wps:bodyPr rot="0" vert="horz" wrap="none" lIns="0" tIns="0" rIns="0" bIns="0" anchor="t" anchorCtr="0" upright="1">
                          <a:spAutoFit/>
                        </wps:bodyPr>
                      </wps:wsp>
                      <wps:wsp>
                        <wps:cNvPr id="2644" name="Rectangle 377"/>
                        <wps:cNvSpPr>
                          <a:spLocks noChangeArrowheads="1"/>
                        </wps:cNvSpPr>
                        <wps:spPr bwMode="auto">
                          <a:xfrm>
                            <a:off x="1419831" y="2105630"/>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45</w:t>
                              </w:r>
                            </w:p>
                          </w:txbxContent>
                        </wps:txbx>
                        <wps:bodyPr rot="0" vert="horz" wrap="none" lIns="0" tIns="0" rIns="0" bIns="0" anchor="t" anchorCtr="0" upright="1">
                          <a:spAutoFit/>
                        </wps:bodyPr>
                      </wps:wsp>
                      <wps:wsp>
                        <wps:cNvPr id="2645" name="Rectangle 378"/>
                        <wps:cNvSpPr>
                          <a:spLocks noChangeArrowheads="1"/>
                        </wps:cNvSpPr>
                        <wps:spPr bwMode="auto">
                          <a:xfrm>
                            <a:off x="2887364" y="2105630"/>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50</w:t>
                              </w:r>
                            </w:p>
                          </w:txbxContent>
                        </wps:txbx>
                        <wps:bodyPr rot="0" vert="horz" wrap="none" lIns="0" tIns="0" rIns="0" bIns="0" anchor="t" anchorCtr="0" upright="1">
                          <a:spAutoFit/>
                        </wps:bodyPr>
                      </wps:wsp>
                      <wps:wsp>
                        <wps:cNvPr id="2646" name="Rectangle 379"/>
                        <wps:cNvSpPr>
                          <a:spLocks noChangeArrowheads="1"/>
                        </wps:cNvSpPr>
                        <wps:spPr bwMode="auto">
                          <a:xfrm>
                            <a:off x="3773183" y="2105630"/>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53</w:t>
                              </w:r>
                            </w:p>
                          </w:txbxContent>
                        </wps:txbx>
                        <wps:bodyPr rot="0" vert="horz" wrap="none" lIns="0" tIns="0" rIns="0" bIns="0" anchor="t" anchorCtr="0" upright="1">
                          <a:spAutoFit/>
                        </wps:bodyPr>
                      </wps:wsp>
                      <wps:wsp>
                        <wps:cNvPr id="2647" name="Rectangle 380"/>
                        <wps:cNvSpPr>
                          <a:spLocks noChangeArrowheads="1"/>
                        </wps:cNvSpPr>
                        <wps:spPr bwMode="auto">
                          <a:xfrm>
                            <a:off x="4069090" y="2105630"/>
                            <a:ext cx="895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54</w:t>
                              </w:r>
                            </w:p>
                          </w:txbxContent>
                        </wps:txbx>
                        <wps:bodyPr rot="0" vert="horz" wrap="none" lIns="0" tIns="0" rIns="0" bIns="0" anchor="t" anchorCtr="0" upright="1">
                          <a:spAutoFit/>
                        </wps:bodyPr>
                      </wps:wsp>
                    </wpc:wpc>
                  </a:graphicData>
                </a:graphic>
              </wp:inline>
            </w:drawing>
          </mc:Choice>
          <mc:Fallback>
            <w:pict>
              <v:group id="画布 354" o:spid="_x0000_s3626" editas="canvas" style="width:339.85pt;height:194.05pt;mso-position-horizontal-relative:char;mso-position-vertical-relative:line" coordsize="43160,24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">
                <v:shape id="_x0000_s3627" type="#_x0000_t75" style="position:absolute;width:43160;height:24644;visibility:visible;mso-wrap-style:square">
                  <v:fill o:detectmouseclick="t"/>
                  <v:path o:connecttype="none"/>
                </v:shape>
                <v:rect id="Rectangle 348" o:spid="_x0000_s3628" style="position:absolute;left:36779;top:23151;width:4464;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3E6074" w:rsidRDefault="003E6074" w:rsidP="007F7A90">
                        <w:pPr>
                          <w:spacing w:before="0"/>
                          <w:rPr>
                            <w:lang w:eastAsia="zh-CN"/>
                          </w:rPr>
                        </w:pPr>
                        <w:r>
                          <w:rPr>
                            <w:color w:val="24282B"/>
                            <w:sz w:val="10"/>
                            <w:szCs w:val="10"/>
                          </w:rPr>
                          <w:t>SM.2056-17</w:t>
                        </w:r>
                        <w:r>
                          <w:rPr>
                            <w:rFonts w:hint="eastAsia"/>
                            <w:color w:val="24282B"/>
                            <w:sz w:val="10"/>
                            <w:szCs w:val="10"/>
                            <w:lang w:eastAsia="zh-CN"/>
                          </w:rPr>
                          <w:t>报告</w:t>
                        </w:r>
                      </w:p>
                    </w:txbxContent>
                  </v:textbox>
                </v:rect>
                <v:shape id="Picture 349" o:spid="_x0000_s3629" type="#_x0000_t75" style="position:absolute;left:11531;top:285;width:29826;height:2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vCNLFAAAA2wAAAA8AAABkcnMvZG93bnJldi54bWxEj09rwkAUxO8Fv8PyBG+6sVKx0Y2ItWAv&#10;xT8tvT6yzyQk+zZkN5rm03cFocdhZn7DrNadqcSVGldYVjCdRCCIU6sLzhR8nd/HCxDOI2usLJOC&#10;X3KwTgZPK4y1vfGRriefiQBhF6OC3Ps6ltKlORl0E1sTB+9iG4M+yCaTusFbgJtKPkfRXBosOCzk&#10;WNM2p7Q8tUbBrPzoTfs2rbmffX/27WH/s+usUqNht1mC8NT5//CjvdcKXl/g/iX8AJ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bwjSxQAAANsAAAAPAAAAAAAAAAAAAAAA&#10;AJ8CAABkcnMvZG93bnJldi54bWxQSwUGAAAAAAQABAD3AAAAkQMAAAAA&#10;">
                  <v:imagedata r:id="rId59" o:title=""/>
                </v:shape>
                <v:shape id="Freeform 350" o:spid="_x0000_s3630" style="position:absolute;left:4857;top:10197;width:2286;height:477;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XcMcA&#10;AADdAAAADwAAAGRycy9kb3ducmV2LnhtbESPQWvCQBSE7wX/w/KEXopukopKdA2hReillKoXb4/s&#10;M4lm38bsNkn/fbdQ6HGYmW+YbTaaRvTUudqygngegSAurK65VHA67mdrEM4ja2wsk4JvcpDtJg9b&#10;TLUd+JP6gy9FgLBLUUHlfZtK6YqKDLq5bYmDd7GdQR9kV0rd4RDgppFJFC2lwZrDQoUtvVRU3A5f&#10;RsFiFfnrk36/xiXvP+7P5zx/dblSj9Mx34DwNPr/8F/7TStIlskCft+EJ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bV3DHAAAA3QAAAA8AAAAAAAAAAAAAAAAAmAIAAGRy&#10;cy9kb3ducmV2LnhtbFBLBQYAAAAABAAEAPUAAACMAwAAAAA=&#10;" path="m1,2r17,l18,3,1,3,,3,,2r1,xm16,r8,3l16,5,16,xe" fillcolor="#24282b" strokecolor="#24282b" strokeweight="0">
                  <v:path arrowok="t" o:connecttype="custom" o:connectlocs="90727609,181740810;1633096969,181740810;1633096969,181740810;1633096969,181740810;1633096969,181740810;1633096969,181740810;1633096969,181740810;1633096969,272611215;1633096969,272611215;1633096969,272611215;1633096969,272611215;1633096969,272611215;1633096969,272611215;1633096969,272611215;1633096969,272611215;1633096969,272611215;1633096969,272611215;1633096969,272611215;90727609,272611215;90727609,272611215;90727609,272611215;90727609,272611215;90727609,272611215;0,272611215;0,272611215;0,272611215;0,272611215;0,272611215;0,272611215;0,181740810;90727609,181740810;90727609,181740810;90727609,181740810;90727609,181740810;90727609,181740810;1451641750,0;2147483646,272611215;1451641750,454352025;1451641750,0" o:connectangles="0,0,0,0,0,0,0,0,0,0,0,0,0,0,0,0,0,0,0,0,0,0,0,0,0,0,0,0,0,0,0,0,0,0,0,0,0,0,0"/>
                  <o:lock v:ext="edit" verticies="t"/>
                </v:shape>
                <v:shape id="Freeform 351" o:spid="_x0000_s3631" style="position:absolute;left:4857;top:2095;width:2286;height:571;visibility:visible;mso-wrap-style:square;v-text-anchor:top" coordsize="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HCsUA&#10;AADdAAAADwAAAGRycy9kb3ducmV2LnhtbESPT4vCMBTE7wt+h/AEb2tqQXG7RhFh0Yvgn3XPj+Zt&#10;U21euk3U6qc3grDHYWZ+w0xmra3EhRpfOlYw6CcgiHOnSy4UfO+/3scgfEDWWDkmBTfyMJt23iaY&#10;aXflLV12oRARwj5DBSaEOpPS54Ys+r6riaP36xqLIcqmkLrBa4TbSqZJMpIWS44LBmtaGMpPu7NV&#10;UJ/45/CxutPGuj8TluujPAz3SvW67fwTRKA2/Idf7ZVWkI7SITzfxCc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cKxQAAAN0AAAAPAAAAAAAAAAAAAAAAAJgCAABkcnMv&#10;ZG93bnJldi54bWxQSwUGAAAAAAQABAD1AAAAigMAAAAA&#10;" path="m1,2r17,l18,3r,1l1,4,1,3,,3,1,2xm16,r8,3l16,6,16,xe" fillcolor="#24282b" strokecolor="#24282b" strokeweight="0">
                  <v:path arrowok="t" o:connecttype="custom" o:connectlocs="90727609,181295675;1633096969,181295675;1633096969,181295675;1633096969,181295675;1633096969,181295675;1633096969,181295675;1633096969,271943513;1633096969,271943513;1633096969,271943513;1633096969,271943513;1633096969,271943513;1633096969,271943513;1633096969,271943513;1633096969,271943513;1633096969,271943513;1633096969,362591350;1633096969,362591350;1633096969,362591350;90727609,362591350;90727609,362591350;90727609,362591350;90727609,271943513;90727609,271943513;0,271943513;0,271943513;0,271943513;0,271943513;0,271943513;0,271943513;0,271943513;90727609,181295675;90727609,181295675;90727609,181295675;90727609,181295675;90727609,181295675;1451641750,0;2147483646,271943513;1451641750,543887025;1451641750,0" o:connectangles="0,0,0,0,0,0,0,0,0,0,0,0,0,0,0,0,0,0,0,0,0,0,0,0,0,0,0,0,0,0,0,0,0,0,0,0,0,0,0"/>
                  <o:lock v:ext="edit" verticies="t"/>
                </v:shape>
                <v:shape id="Freeform 352" o:spid="_x0000_s3632" style="position:absolute;left:4857;top:18484;width:2286;height:476;visibility:visible;mso-wrap-style:square;v-text-anchor:top" coordsize="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snMYA&#10;AADdAAAADwAAAGRycy9kb3ducmV2LnhtbESPT2vCQBTE7wW/w/IEL0U3xhIlukpQhF5K8c/F2yP7&#10;TKLZtzG71fjtu4WCx2FmfsMsVp2pxZ1aV1lWMB5FIIhzqysuFBwP2+EMhPPIGmvLpOBJDlbL3tsC&#10;U20fvKP73hciQNilqKD0vkmldHlJBt3INsTBO9vWoA+yLaRu8RHgppZxFCXSYMVhocSG1iXl1/2P&#10;UfAxjfzlXX9dxgVvv2+TU5ZtXKbUoN9lcxCeOv8K/7c/tYI4iR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VsnMYAAADdAAAADwAAAAAAAAAAAAAAAACYAgAAZHJz&#10;L2Rvd25yZXYueG1sUEsFBgAAAAAEAAQA9QAAAIsDAAAAAA==&#10;" path="m1,2r17,l18,3,1,3,,3,,2r1,xm16,r8,3l16,5,16,xe" fillcolor="#24282b" strokecolor="#24282b" strokeweight="0">
                  <v:path arrowok="t" o:connecttype="custom" o:connectlocs="90727609,181359810;1633096969,181359810;1633096969,181359810;1633096969,181359810;1633096969,181359810;1633096969,181359810;1633096969,181359810;1633096969,181359810;1633096969,181359810;1633096969,272039715;1633096969,272039715;1633096969,272039715;1633096969,272039715;1633096969,272039715;1633096969,272039715;1633096969,272039715;1633096969,272039715;1633096969,272039715;90727609,272039715;90727609,272039715;90727609,272039715;90727609,272039715;90727609,272039715;0,272039715;0,272039715;0,272039715;0,272039715;0,181359810;0,181359810;0,181359810;90727609,181359810;90727609,181359810;90727609,181359810;90727609,181359810;90727609,181359810;1451641750,0;2147483646,272039715;1451641750,453399525;1451641750,0" o:connectangles="0,0,0,0,0,0,0,0,0,0,0,0,0,0,0,0,0,0,0,0,0,0,0,0,0,0,0,0,0,0,0,0,0,0,0,0,0,0,0"/>
                  <o:lock v:ext="edit" verticies="t"/>
                </v:shape>
                <v:rect id="Rectangle 353" o:spid="_x0000_s3633" style="position:absolute;left:624;top:1809;width:4191;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PHPMIA&#10;AADdAAAADwAAAGRycy9kb3ducmV2LnhtbESPzYoCMRCE78K+Q2hhb5pxDq6MRhFBcMWLow/QTHp+&#10;MOkMSdaZfXuzIOyxqKqvqM1utEY8yYfOsYLFPANBXDndcaPgfjvOViBCRNZoHJOCXwqw235MNlho&#10;N/CVnmVsRIJwKFBBG2NfSBmqliyGueuJk1c7bzEm6RupPQ4Jbo3Ms2wpLXacFlrs6dBS9Sh/rAJ5&#10;K4/DqjQ+c+e8vpjv07Ump9TndNyvQUQa43/43T5pBfky/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s8c8wgAAAN0AAAAPAAAAAAAAAAAAAAAAAJgCAABkcnMvZG93&#10;bnJldi54bWxQSwUGAAAAAAQABAD1AAAAhwMAAAAA&#10;" filled="f" stroked="f">
                  <v:textbox style="mso-fit-shape-to-text:t" inset="0,0,0,0">
                    <w:txbxContent>
                      <w:p w:rsidR="003E6074" w:rsidRDefault="003E6074" w:rsidP="007F7A90">
                        <w:pPr>
                          <w:spacing w:before="0"/>
                          <w:rPr>
                            <w:lang w:eastAsia="zh-CN"/>
                          </w:rPr>
                        </w:pPr>
                        <w:r>
                          <w:rPr>
                            <w:color w:val="24211D"/>
                            <w:sz w:val="14"/>
                            <w:szCs w:val="14"/>
                          </w:rPr>
                          <w:t xml:space="preserve">+1° </w:t>
                        </w:r>
                        <w:r>
                          <w:rPr>
                            <w:rFonts w:hint="eastAsia"/>
                            <w:color w:val="24211D"/>
                            <w:sz w:val="14"/>
                            <w:szCs w:val="14"/>
                            <w:lang w:eastAsia="zh-CN"/>
                          </w:rPr>
                          <w:t>上倾角</w:t>
                        </w:r>
                      </w:p>
                    </w:txbxContent>
                  </v:textbox>
                </v:rect>
                <v:rect id="Rectangle 354" o:spid="_x0000_s3634" style="position:absolute;left:1269;top:9954;width:3467;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TTr4A&#10;AADdAAAADwAAAGRycy9kb3ducmV2LnhtbERPy4rCMBTdD/gP4QruxtQuRKpRRBB0cGP1Ay7N7QOT&#10;m5JE2/l7sxBcHs57sxutES/yoXOsYDHPQBBXTnfcKLjfjr8rECEiazSOScE/BdhtJz8bLLQb+Eqv&#10;MjYihXAoUEEbY19IGaqWLIa564kTVztvMSboG6k9DincGpln2VJa7Dg1tNjToaXqUT6tAnkrj8Oq&#10;ND5zf3l9MefTtSan1Gw67tcgIo3xK/64T1pBvsz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gsU06+AAAA3QAAAA8AAAAAAAAAAAAAAAAAmAIAAGRycy9kb3ducmV2&#10;LnhtbFBLBQYAAAAABAAEAPUAAACDAwAAAAA=&#10;" filled="f" stroked="f">
                  <v:textbox style="mso-fit-shape-to-text:t" inset="0,0,0,0">
                    <w:txbxContent>
                      <w:p w:rsidR="003E6074" w:rsidRDefault="003E6074" w:rsidP="007F7A90">
                        <w:pPr>
                          <w:spacing w:before="0"/>
                          <w:rPr>
                            <w:lang w:eastAsia="zh-CN"/>
                          </w:rPr>
                        </w:pPr>
                        <w:r>
                          <w:rPr>
                            <w:color w:val="24211D"/>
                            <w:sz w:val="14"/>
                            <w:szCs w:val="14"/>
                          </w:rPr>
                          <w:t>0°</w:t>
                        </w:r>
                        <w:r>
                          <w:rPr>
                            <w:rFonts w:hint="eastAsia"/>
                            <w:color w:val="24211D"/>
                            <w:sz w:val="14"/>
                            <w:szCs w:val="14"/>
                            <w:lang w:eastAsia="zh-CN"/>
                          </w:rPr>
                          <w:t>下倾角</w:t>
                        </w:r>
                      </w:p>
                    </w:txbxContent>
                  </v:textbox>
                </v:rect>
                <v:rect id="Rectangle 355" o:spid="_x0000_s3635" style="position:absolute;left:623;top:18241;width:4133;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D21cIA&#10;AADdAAAADwAAAGRycy9kb3ducmV2LnhtbESPzYoCMRCE7wv7DqGFva0Z5yDuaBQRBBUvjj5AM+n5&#10;waQzJFlnfHuzIOyxqKqvqNVmtEY8yIfOsYLZNANBXDndcaPgdt1/L0CEiKzROCYFTwqwWX9+rLDQ&#10;buALPcrYiAThUKCCNsa+kDJULVkMU9cTJ6923mJM0jdSexwS3BqZZ9lcWuw4LbTY066l6l7+WgXy&#10;Wu6HRWl85k55fTbHw6Ump9TXZNwuQUQa43/43T5oBfk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PbVwgAAAN0AAAAPAAAAAAAAAAAAAAAAAJgCAABkcnMvZG93&#10;bnJldi54bWxQSwUGAAAAAAQABAD1AAAAhwMAAAAA&#10;" filled="f" stroked="f">
                  <v:textbox style="mso-fit-shape-to-text:t" inset="0,0,0,0">
                    <w:txbxContent>
                      <w:p w:rsidR="003E6074" w:rsidRDefault="003E6074" w:rsidP="007F7A90">
                        <w:pPr>
                          <w:spacing w:before="0"/>
                          <w:rPr>
                            <w:lang w:eastAsia="zh-CN"/>
                          </w:rPr>
                        </w:pPr>
                        <w:r>
                          <w:rPr>
                            <w:color w:val="24211D"/>
                            <w:sz w:val="14"/>
                            <w:szCs w:val="14"/>
                          </w:rPr>
                          <w:t xml:space="preserve">–1° </w:t>
                        </w:r>
                        <w:r>
                          <w:rPr>
                            <w:rFonts w:hint="eastAsia"/>
                            <w:color w:val="24211D"/>
                            <w:sz w:val="14"/>
                            <w:szCs w:val="14"/>
                            <w:lang w:eastAsia="zh-CN"/>
                          </w:rPr>
                          <w:t>下倾角</w:t>
                        </w:r>
                      </w:p>
                    </w:txbxContent>
                  </v:textbox>
                </v:rect>
                <v:rect id="Rectangle 361" o:spid="_x0000_s3636" style="position:absolute;left:7731;top:9724;width:1156;height:178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rccA&#10;AADdAAAADwAAAGRycy9kb3ducmV2LnhtbESPW2vCQBSE3wv+h+UIvtWNV0p0lWgv6FubloJvh+wx&#10;CWbPptk1Rn99Vyj0cZiZb5jlujOVaKlxpWUFo2EEgjizuuRcwdfn6+MTCOeRNVaWScGVHKxXvYcl&#10;xtpe+IPa1OciQNjFqKDwvo6ldFlBBt3Q1sTBO9rGoA+yyaVu8BLgppLjKJpLgyWHhQJr2haUndKz&#10;UWDbt/dpez58l7fnF/szvSb72SZRatDvkgUIT53/D/+1d1rBeD4Zwf1Ne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Oq3HAAAA3QAAAA8AAAAAAAAAAAAAAAAAmAIAAGRy&#10;cy9kb3ducmV2LnhtbFBLBQYAAAAABAAEAPUAAACMAwAAAAA=&#10;" filled="f" stroked="f">
                  <v:textbox style="layout-flow:vertical;mso-layout-flow-alt:bottom-to-top;mso-fit-shape-to-text:t" inset="0,0,0,0">
                    <w:txbxContent>
                      <w:p w:rsidR="003E6074" w:rsidRDefault="003E6074" w:rsidP="007F7A90">
                        <w:pPr>
                          <w:spacing w:before="0"/>
                          <w:rPr>
                            <w:lang w:eastAsia="zh-CN"/>
                          </w:rPr>
                        </w:pPr>
                        <w:r>
                          <w:rPr>
                            <w:rFonts w:hint="eastAsia"/>
                            <w:color w:val="24211D"/>
                            <w:sz w:val="14"/>
                            <w:szCs w:val="14"/>
                            <w:lang w:eastAsia="zh-CN"/>
                          </w:rPr>
                          <w:t>高度</w:t>
                        </w:r>
                      </w:p>
                    </w:txbxContent>
                  </v:textbox>
                </v:rect>
                <v:rect id="Rectangle 365" o:spid="_x0000_s3637" style="position:absolute;left:8458;top:8496;width:1022;height:2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k2sgA&#10;AADdAAAADwAAAGRycy9kb3ducmV2LnhtbESPW2vCQBSE3wv9D8sp+FY3jRckdZVoVfStXij07ZA9&#10;TUKzZ9PsGmN/vVsQ+jjMzDfMdN6ZSrTUuNKygpd+BII4s7rkXMHpuH6egHAeWWNlmRRcycF89vgw&#10;xUTbC++pPfhcBAi7BBUU3teJlC4ryKDr25o4eF+2MeiDbHKpG7wEuKlkHEVjabDksFBgTcuCsu/D&#10;2Siw7eZ92J4/P8rft5X9GV7T3WiRKtV76tJXEJ46/x++t7daQTwexPD3Jjw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aTayAAAAN0AAAAPAAAAAAAAAAAAAAAAAJgCAABk&#10;cnMvZG93bnJldi54bWxQSwUGAAAAAAQABAD1AAAAjQMAAAAA&#10;" filled="f" stroked="f">
                  <v:textbox style="layout-flow:vertical;mso-layout-flow-alt:bottom-to-top;mso-fit-shape-to-text:t" inset="0,0,0,0">
                    <w:txbxContent>
                      <w:p w:rsidR="003E6074" w:rsidRDefault="003E6074" w:rsidP="007F7A90">
                        <w:pPr>
                          <w:spacing w:before="0"/>
                        </w:pPr>
                        <w:r>
                          <w:rPr>
                            <w:color w:val="24211D"/>
                            <w:sz w:val="14"/>
                            <w:szCs w:val="14"/>
                          </w:rPr>
                          <w:t>(</w:t>
                        </w:r>
                      </w:p>
                    </w:txbxContent>
                  </v:textbox>
                </v:rect>
                <v:rect id="Rectangle 366" o:spid="_x0000_s3638" style="position:absolute;left:8268;top:8020;width:1022;height:69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BQccA&#10;AADdAAAADwAAAGRycy9kb3ducmV2LnhtbESPW2vCQBSE3wv+h+UIvtWNl0pJXSVeqW/VlkLfDtlj&#10;Esyejdk1xv56t1DwcZiZb5jpvDWlaKh2hWUFg34Egji1uuBMwdfn5vkVhPPIGkvLpOBGDuazztMU&#10;Y22vvKfm4DMRIOxiVJB7X8VSujQng65vK+LgHW1t0AdZZ1LXeA1wU8phFE2kwYLDQo4VLXNKT4eL&#10;UWCb7ce4ufx8F7+rtT2Pb8nuZZEo1eu2yRsIT61/hP/b71rBcDIawd+b8AT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VAUHHAAAA3QAAAA8AAAAAAAAAAAAAAAAAmAIAAGRy&#10;cy9kb3ducmV2LnhtbFBLBQYAAAAABAAEAPUAAACMAwAAAAA=&#10;" filled="f" stroked="f">
                  <v:textbox style="layout-flow:vertical;mso-layout-flow-alt:bottom-to-top;mso-fit-shape-to-text:t" inset="0,0,0,0">
                    <w:txbxContent>
                      <w:p w:rsidR="003E6074" w:rsidRDefault="003E6074" w:rsidP="007F7A90">
                        <w:pPr>
                          <w:spacing w:before="0"/>
                        </w:pPr>
                        <w:r>
                          <w:rPr>
                            <w:color w:val="24211D"/>
                            <w:sz w:val="14"/>
                            <w:szCs w:val="14"/>
                          </w:rPr>
                          <w:t>m</w:t>
                        </w:r>
                      </w:p>
                    </w:txbxContent>
                  </v:textbox>
                </v:rect>
                <v:rect id="Rectangle 367" o:spid="_x0000_s3639" style="position:absolute;left:8457;top:7544;width:1022;height:298;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NccA&#10;AADdAAAADwAAAGRycy9kb3ducmV2LnhtbESPQWvCQBSE74L/YXlCb7rRplKiq6S1SnuztgjeHtln&#10;Esy+jdk1xv76bqHgcZiZb5j5sjOVaKlxpWUF41EEgjizuuRcwffXevgMwnlkjZVlUnAjB8tFvzfH&#10;RNsrf1K787kIEHYJKii8rxMpXVaQQTeyNXHwjrYx6INscqkbvAa4qeQkiqbSYMlhocCaXgvKTruL&#10;UWDbzTZuL4d9+bN6s+f4ln48vaRKPQy6dAbCU+fv4f/2u1YwmT7G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mTXHAAAA3QAAAA8AAAAAAAAAAAAAAAAAmAIAAGRy&#10;cy9kb3ducmV2LnhtbFBLBQYAAAAABAAEAPUAAACMAwAAAAA=&#10;" filled="f" stroked="f">
                  <v:textbox style="layout-flow:vertical;mso-layout-flow-alt:bottom-to-top;mso-fit-shape-to-text:t" inset="0,0,0,0">
                    <w:txbxContent>
                      <w:p w:rsidR="003E6074" w:rsidRDefault="003E6074" w:rsidP="007F7A90">
                        <w:pPr>
                          <w:spacing w:before="0"/>
                        </w:pPr>
                        <w:r>
                          <w:rPr>
                            <w:color w:val="24211D"/>
                            <w:sz w:val="14"/>
                            <w:szCs w:val="14"/>
                          </w:rPr>
                          <w:t>)</w:t>
                        </w:r>
                      </w:p>
                    </w:txbxContent>
                  </v:textbox>
                </v:rect>
                <v:rect id="Rectangle 368" o:spid="_x0000_s3640" style="position:absolute;left:24491;top:22485;width:432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DcMA&#10;AADdAAAADwAAAGRycy9kb3ducmV2LnhtbESP3WoCMRSE7wXfIRyhd5p1R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qD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ERP (dBW)</w:t>
                        </w:r>
                      </w:p>
                    </w:txbxContent>
                  </v:textbox>
                </v:rect>
                <v:rect id="Rectangle 369" o:spid="_x0000_s3641" style="position:absolute;left:10674;top:20103;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0esMA&#10;AADdAAAADwAAAGRycy9kb3ducmV2LnhtbESPzWrDMBCE74G+g9hCb7FcF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0es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0</w:t>
                        </w:r>
                      </w:p>
                    </w:txbxContent>
                  </v:textbox>
                </v:rect>
                <v:rect id="Rectangle 370" o:spid="_x0000_s3642" style="position:absolute;left:10293;top:16770;width:8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R4cMA&#10;AADdAAAADwAAAGRycy9kb3ducmV2LnhtbESP3WoCMRSE7wXfIRyhd5p1Cy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R4c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50</w:t>
                        </w:r>
                      </w:p>
                    </w:txbxContent>
                  </v:textbox>
                </v:rect>
                <v:rect id="Rectangle 371" o:spid="_x0000_s3643" style="position:absolute;left:9817;top:13436;width:134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Fk78A&#10;AADdAAAADwAAAGRycy9kb3ducmV2LnhtbERPy4rCMBTdD/gP4QqzG1MriFSjiCCozMbqB1ya2wcm&#10;NyWJtv69WQzM8nDem91ojXiRD51jBfNZBoK4crrjRsH9dvxZgQgRWaNxTAreFGC3nXxtsNBu4Cu9&#10;ytiIFMKhQAVtjH0hZahashhmridOXO28xZigb6T2OKRwa2SeZUtpsePU0GJPh5aqR/m0CuStPA6r&#10;0vjMXfL615xP15qcUt/Tcb8GEWmM/+I/90kryJe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9cWT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4"/>
                            <w:szCs w:val="14"/>
                          </w:rPr>
                          <w:t>100</w:t>
                        </w:r>
                      </w:p>
                    </w:txbxContent>
                  </v:textbox>
                </v:rect>
                <v:rect id="Rectangle 372" o:spid="_x0000_s3644" style="position:absolute;left:9817;top:10102;width:134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gCMMA&#10;AADdAAAADwAAAGRycy9kb3ducmV2LnhtbESP3WoCMRSE7wXfIRzBO812BdGtUYog2OKNqw9w2Jz9&#10;ocnJkkR3+/ZNoeDlMDPfMLvDaI14kg+dYwVvywwEceV0x42C++202IAIEVmjcUwKfijAYT+d7LDQ&#10;buArPcvYiAThUKCCNsa+kDJULVkMS9cTJ6923mJM0jdSexwS3BqZZ9laWuw4LbTY07Gl6rt8WAXy&#10;Vp6GTWl85r7y+mI+z9eanFLz2fjxDiLSGF/h//ZZK8jX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gC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150</w:t>
                        </w:r>
                      </w:p>
                    </w:txbxContent>
                  </v:textbox>
                </v:rect>
                <v:rect id="Rectangle 373" o:spid="_x0000_s3645" style="position:absolute;left:9817;top:6762;width:134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66L8A&#10;AADdAAAADwAAAGRycy9kb3ducmV2LnhtbERPy4rCMBTdD/gP4QqzG1OLiFSjiCCozMbqB1ya2wcm&#10;NyWJtv69WQzM8nDem91ojXiRD51jBfNZBoK4crrjRsH9dvxZgQgRWaNxTAreFGC3nXxtsNBu4Cu9&#10;ytiIFMKhQAVtjH0hZahashhmridOXO28xZigb6T2OKRwa2SeZUtpsePU0GJPh5aqR/m0CuStPA6r&#10;0vjMXfL615xP15qcUt/Tcb8GEWmM/+I/90kryJe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hbrovwAAAN0AAAAPAAAAAAAAAAAAAAAAAJgCAABkcnMvZG93bnJl&#10;di54bWxQSwUGAAAAAAQABAD1AAAAhAMAAAAA&#10;" filled="f" stroked="f">
                  <v:textbox style="mso-fit-shape-to-text:t" inset="0,0,0,0">
                    <w:txbxContent>
                      <w:p w:rsidR="003E6074" w:rsidRDefault="003E6074" w:rsidP="007F7A90">
                        <w:pPr>
                          <w:spacing w:before="0"/>
                        </w:pPr>
                        <w:r>
                          <w:rPr>
                            <w:color w:val="24211D"/>
                            <w:sz w:val="14"/>
                            <w:szCs w:val="14"/>
                          </w:rPr>
                          <w:t>200</w:t>
                        </w:r>
                      </w:p>
                    </w:txbxContent>
                  </v:textbox>
                </v:rect>
                <v:rect id="Rectangle 374" o:spid="_x0000_s3646" style="position:absolute;left:9817;top:3333;width:134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kfc8IA&#10;AADdAAAADwAAAGRycy9kb3ducmV2LnhtbESP3YrCMBSE7wXfIRxh7zS1LCLVKCIIruyN1Qc4NKc/&#10;mJyUJNru25uFhb0cZuYbZrsfrREv8qFzrGC5yEAQV0533Ci4307zNYgQkTUax6TghwLsd9PJFgvt&#10;Br7Sq4yNSBAOBSpoY+wLKUPVksWwcD1x8mrnLcYkfSO1xyHBrZF5lq2kxY7TQos9HVuqHuXTKpC3&#10;8jSsS+Mzd8nrb/N1vtbklPqYjYcNiEhj/A//tc9aQb76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R9zwgAAAN0AAAAPAAAAAAAAAAAAAAAAAJgCAABkcnMvZG93&#10;bnJldi54bWxQSwUGAAAAAAQABAD1AAAAhwMAAAAA&#10;" filled="f" stroked="f">
                  <v:textbox style="mso-fit-shape-to-text:t" inset="0,0,0,0">
                    <w:txbxContent>
                      <w:p w:rsidR="003E6074" w:rsidRDefault="003E6074" w:rsidP="007F7A90">
                        <w:pPr>
                          <w:spacing w:before="0"/>
                        </w:pPr>
                        <w:r>
                          <w:rPr>
                            <w:color w:val="24211D"/>
                            <w:sz w:val="14"/>
                            <w:szCs w:val="14"/>
                          </w:rPr>
                          <w:t>250</w:t>
                        </w:r>
                      </w:p>
                    </w:txbxContent>
                  </v:textbox>
                </v:rect>
                <v:rect id="Rectangle 375" o:spid="_x0000_s3647" style="position:absolute;left:9817;width:134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BBMIA&#10;AADdAAAADwAAAGRycy9kb3ducmV2LnhtbESP3YrCMBSE7xd8h3AWvFvTLSJSjbIsCCp7Y/UBDs3p&#10;DyYnJYm2vr1ZELwcZuYbZr0drRF38qFzrOB7loEgrpzuuFFwOe++liBCRNZoHJOCBwXYbiYfayy0&#10;G/hE9zI2IkE4FKigjbEvpAxVSxbDzPXEyaudtxiT9I3UHocEt0bmWbaQFjtOCy329NtSdS1vVoE8&#10;l7thWRqfuWNe/5nD/lSTU2r6Of6sQEQa4zv8au+1gnwx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4EEwgAAAN0AAAAPAAAAAAAAAAAAAAAAAJgCAABkcnMvZG93&#10;bnJldi54bWxQSwUGAAAAAAQABAD1AAAAhwMAAAAA&#10;" filled="f" stroked="f">
                  <v:textbox style="mso-fit-shape-to-text:t" inset="0,0,0,0">
                    <w:txbxContent>
                      <w:p w:rsidR="003E6074" w:rsidRDefault="003E6074" w:rsidP="007F7A90">
                        <w:pPr>
                          <w:spacing w:before="0"/>
                        </w:pPr>
                        <w:r>
                          <w:rPr>
                            <w:color w:val="24211D"/>
                            <w:sz w:val="14"/>
                            <w:szCs w:val="14"/>
                          </w:rPr>
                          <w:t>300</w:t>
                        </w:r>
                      </w:p>
                    </w:txbxContent>
                  </v:textbox>
                </v:rect>
                <v:rect id="Rectangle 376" o:spid="_x0000_s3648" style="position:absolute;left:11245;top:21056;width:8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kn8MA&#10;AADdAAAADwAAAGRycy9kb3ducmV2LnhtbESP3WoCMRSE7wXfIRyhd5p1FZGtUUQQtPTGtQ9w2Jz9&#10;weRkSVJ3+/ZNoeDlMDPfMLvDaI14kg+dYwXLRQaCuHK640bB1/0834IIEVmjcUwKfijAYT+d7LDQ&#10;buAbPcvYiAThUKCCNsa+kDJULVkMC9cTJ6923mJM0jdSexwS3BqZZ9lGWuw4LbTY06ml6lF+WwXy&#10;Xp6HbWl85j7y+tNcL7eanFJvs/H4DiLSGF/h//ZFK8g3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ckn8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40</w:t>
                        </w:r>
                      </w:p>
                    </w:txbxContent>
                  </v:textbox>
                </v:rect>
                <v:rect id="Rectangle 377" o:spid="_x0000_s3649" style="position:absolute;left:14198;top:21056;width:8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6868IA&#10;AADdAAAADwAAAGRycy9kb3ducmV2LnhtbESP3YrCMBSE74V9h3AW9k5Ti4h0jSKCoIs31n2AQ3P6&#10;g8lJSaKtb2+Ehb0cZuYbZr0drREP8qFzrGA+y0AQV0533Cj4vR6mKxAhIms0jknBkwJsNx+TNRba&#10;DXyhRxkbkSAcClTQxtgXUoaqJYth5nri5NXOW4xJ+kZqj0OCWyPzLFtKix2nhRZ72rdU3cq7VSCv&#10;5WFYlcZn7ievz+Z0vNTklPr6HHffICKN8T/81z5qBfly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rzrwgAAAN0AAAAPAAAAAAAAAAAAAAAAAJgCAABkcnMvZG93&#10;bnJldi54bWxQSwUGAAAAAAQABAD1AAAAhwMAAAAA&#10;" filled="f" stroked="f">
                  <v:textbox style="mso-fit-shape-to-text:t" inset="0,0,0,0">
                    <w:txbxContent>
                      <w:p w:rsidR="003E6074" w:rsidRDefault="003E6074" w:rsidP="007F7A90">
                        <w:pPr>
                          <w:spacing w:before="0"/>
                        </w:pPr>
                        <w:r>
                          <w:rPr>
                            <w:color w:val="24211D"/>
                            <w:sz w:val="14"/>
                            <w:szCs w:val="14"/>
                          </w:rPr>
                          <w:t>45</w:t>
                        </w:r>
                      </w:p>
                    </w:txbxContent>
                  </v:textbox>
                </v:rect>
                <v:rect id="Rectangle 378" o:spid="_x0000_s3650" style="position:absolute;left:28873;top:21056;width:89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cMMA&#10;AADdAAAADwAAAGRycy9kb3ducmV2LnhtbESP3WoCMRSE7wXfIRyhd5p1UZGtUUQQtPTGtQ9w2Jz9&#10;weRkSVJ3+/ZNoeDlMDPfMLvDaI14kg+dYwXLRQaCuHK640bB1/0834IIEVmjcUwKfijAYT+d7LDQ&#10;buAbPcvYiAThUKCCNsa+kDJULVkMC9cTJ6923mJM0jdSexwS3BqZZ9lGWuw4LbTY06ml6lF+WwXy&#10;Xp6HbWl85j7y+tNcL7eanFJvs/H4DiLSGF/h//ZFK8g3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c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50</w:t>
                        </w:r>
                      </w:p>
                    </w:txbxContent>
                  </v:textbox>
                </v:rect>
                <v:rect id="Rectangle 379" o:spid="_x0000_s3651" style="position:absolute;left:37731;top:21056;width:89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HB8MA&#10;AADdAAAADwAAAGRycy9kb3ducmV2LnhtbESPzWrDMBCE74G+g9hCb7FcU0xwo4QQCCSllzh5gMVa&#10;/1BpZSQ1dt6+KgRyHGbmG2a9na0RN/JhcKzgPctBEDdOD9wpuF4OyxWIEJE1Gsek4E4BtpuXxRor&#10;7SY+062OnUgQDhUq6GMcKylD05PFkLmROHmt8xZjkr6T2uOU4NbIIs9LaXHgtNDjSPuemp/61yqQ&#10;l/owrWrjc/dVtN/mdDy35JR6e513nyAizfEZfrSPWkFRfp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CHB8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53</w:t>
                        </w:r>
                      </w:p>
                    </w:txbxContent>
                  </v:textbox>
                </v:rect>
                <v:rect id="Rectangle 380" o:spid="_x0000_s3652" style="position:absolute;left:40690;top:21056;width:89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inMMA&#10;AADdAAAADwAAAGRycy9kb3ducmV2LnhtbESP3WoCMRSE7wXfIRyhd5p1KSpbo4ggWOmNax/gsDn7&#10;g8nJkqTu9u0boeDlMDPfMNv9aI14kA+dYwXLRQaCuHK640bB9+0034AIEVmjcUwKfinAfjedbLHQ&#10;buArPcrYiAThUKCCNsa+kDJULVkMC9cTJ6923mJM0jdSexwS3BqZZ9lKWuw4LbTY07Gl6l7+WAXy&#10;Vp6GTWl85i55/WU+z9eanFJvs/HwASLSGF/h//ZZK8hX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winMMAAADd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54</w:t>
                        </w:r>
                      </w:p>
                    </w:txbxContent>
                  </v:textbox>
                </v:rect>
                <w10:anchorlock/>
              </v:group>
            </w:pict>
          </mc:Fallback>
        </mc:AlternateContent>
      </w:r>
    </w:p>
    <w:p w:rsidR="00785AD7" w:rsidRPr="00004CAC" w:rsidRDefault="002C270A" w:rsidP="0082115C">
      <w:pPr>
        <w:pStyle w:val="Normalaftertitle"/>
        <w:ind w:firstLineChars="200" w:firstLine="480"/>
        <w:rPr>
          <w:rFonts w:eastAsiaTheme="minorEastAsia"/>
          <w:lang w:val="en-US" w:eastAsia="zh-CN"/>
        </w:rPr>
      </w:pPr>
      <w:r>
        <w:rPr>
          <w:rFonts w:eastAsiaTheme="minorEastAsia"/>
          <w:lang w:val="en-US" w:eastAsia="zh-CN"/>
        </w:rPr>
        <w:t>在实例图中</w:t>
      </w:r>
      <w:r>
        <w:rPr>
          <w:rFonts w:eastAsiaTheme="minorEastAsia" w:hint="eastAsia"/>
          <w:lang w:val="en-US" w:eastAsia="zh-CN"/>
        </w:rPr>
        <w:t>，</w:t>
      </w:r>
      <w:r>
        <w:rPr>
          <w:rFonts w:eastAsiaTheme="minorEastAsia"/>
          <w:lang w:val="en-US" w:eastAsia="zh-CN"/>
        </w:rPr>
        <w:t>垂直标度以米为单位</w:t>
      </w:r>
      <w:r>
        <w:rPr>
          <w:rFonts w:eastAsiaTheme="minorEastAsia" w:hint="eastAsia"/>
          <w:lang w:val="en-US" w:eastAsia="zh-CN"/>
        </w:rPr>
        <w:t>，</w:t>
      </w:r>
      <w:r>
        <w:rPr>
          <w:rFonts w:eastAsiaTheme="minorEastAsia"/>
          <w:lang w:val="en-US" w:eastAsia="zh-CN"/>
        </w:rPr>
        <w:t>相对于地平面</w:t>
      </w:r>
      <w:r>
        <w:rPr>
          <w:rFonts w:eastAsiaTheme="minorEastAsia" w:hint="eastAsia"/>
          <w:lang w:val="en-US" w:eastAsia="zh-CN"/>
        </w:rPr>
        <w:t>。</w:t>
      </w:r>
    </w:p>
    <w:p w:rsidR="00785AD7" w:rsidRPr="00004CAC" w:rsidRDefault="002C270A" w:rsidP="0082115C">
      <w:pPr>
        <w:ind w:firstLineChars="200" w:firstLine="480"/>
        <w:rPr>
          <w:rFonts w:eastAsiaTheme="minorEastAsia"/>
          <w:lang w:val="en-US" w:eastAsia="zh-CN"/>
        </w:rPr>
      </w:pPr>
      <w:r>
        <w:rPr>
          <w:rFonts w:eastAsiaTheme="minorEastAsia"/>
          <w:lang w:val="en-US" w:eastAsia="zh-CN"/>
        </w:rPr>
        <w:t>采用实际的机械天线高度和飞行距离</w:t>
      </w:r>
      <w:r>
        <w:rPr>
          <w:rFonts w:eastAsiaTheme="minorEastAsia" w:hint="eastAsia"/>
          <w:lang w:val="en-US" w:eastAsia="zh-CN"/>
        </w:rPr>
        <w:t>，</w:t>
      </w:r>
      <w:r>
        <w:rPr>
          <w:rFonts w:eastAsiaTheme="minorEastAsia"/>
          <w:lang w:val="en-US" w:eastAsia="zh-CN"/>
        </w:rPr>
        <w:t>还有可能以倾角度为单位表示此标度</w:t>
      </w:r>
      <w:r>
        <w:rPr>
          <w:rFonts w:eastAsiaTheme="minorEastAsia" w:hint="eastAsia"/>
          <w:lang w:val="en-US" w:eastAsia="zh-CN"/>
        </w:rPr>
        <w:t>。</w:t>
      </w:r>
    </w:p>
    <w:p w:rsidR="00785AD7" w:rsidRPr="00004CAC" w:rsidRDefault="00785AD7" w:rsidP="00CD2ECE">
      <w:pPr>
        <w:pStyle w:val="Heading3"/>
        <w:rPr>
          <w:rFonts w:eastAsiaTheme="minorEastAsia"/>
          <w:lang w:val="en-US" w:eastAsia="zh-CN"/>
        </w:rPr>
      </w:pPr>
      <w:bookmarkStart w:id="170" w:name="_Toc112572566"/>
      <w:bookmarkStart w:id="171" w:name="_Toc115794850"/>
      <w:bookmarkStart w:id="172" w:name="_Toc115794934"/>
      <w:r w:rsidRPr="00004CAC">
        <w:rPr>
          <w:rFonts w:eastAsiaTheme="minorEastAsia"/>
          <w:lang w:val="en-US" w:eastAsia="zh-CN"/>
        </w:rPr>
        <w:t>9.2.3</w:t>
      </w:r>
      <w:r w:rsidRPr="00004CAC">
        <w:rPr>
          <w:rFonts w:eastAsiaTheme="minorEastAsia"/>
          <w:lang w:val="en-US" w:eastAsia="zh-CN"/>
        </w:rPr>
        <w:tab/>
      </w:r>
      <w:r w:rsidR="002C270A">
        <w:rPr>
          <w:rFonts w:eastAsiaTheme="minorEastAsia"/>
          <w:lang w:val="en-US" w:eastAsia="zh-CN"/>
        </w:rPr>
        <w:t>传播图</w:t>
      </w:r>
      <w:bookmarkEnd w:id="170"/>
      <w:bookmarkEnd w:id="171"/>
      <w:bookmarkEnd w:id="172"/>
    </w:p>
    <w:p w:rsidR="00785AD7" w:rsidRDefault="002C270A" w:rsidP="0082115C">
      <w:pPr>
        <w:ind w:firstLineChars="200" w:firstLine="480"/>
        <w:rPr>
          <w:rFonts w:eastAsiaTheme="minorEastAsia"/>
          <w:lang w:val="en-US" w:eastAsia="zh-CN"/>
        </w:rPr>
      </w:pPr>
      <w:r>
        <w:rPr>
          <w:rFonts w:eastAsiaTheme="minorEastAsia"/>
          <w:lang w:val="en-US" w:eastAsia="zh-CN"/>
        </w:rPr>
        <w:t>为了确定最小地面反射</w:t>
      </w:r>
      <w:r w:rsidR="0032723B">
        <w:rPr>
          <w:rFonts w:eastAsiaTheme="minorEastAsia"/>
          <w:lang w:val="en-US" w:eastAsia="zh-CN"/>
        </w:rPr>
        <w:t>的点</w:t>
      </w:r>
      <w:r>
        <w:rPr>
          <w:rFonts w:eastAsiaTheme="minorEastAsia"/>
          <w:lang w:val="en-US" w:eastAsia="zh-CN"/>
        </w:rPr>
        <w:t>而进行的水平飞行图应具有大约</w:t>
      </w:r>
      <w:r>
        <w:rPr>
          <w:rFonts w:eastAsiaTheme="minorEastAsia" w:hint="eastAsia"/>
          <w:lang w:val="en-US" w:eastAsia="zh-CN"/>
        </w:rPr>
        <w:t>5 dB</w:t>
      </w:r>
      <w:r>
        <w:rPr>
          <w:rFonts w:eastAsiaTheme="minorEastAsia" w:hint="eastAsia"/>
          <w:lang w:val="en-US" w:eastAsia="zh-CN"/>
        </w:rPr>
        <w:t>的垂直轴。</w:t>
      </w:r>
      <w:r>
        <w:rPr>
          <w:rFonts w:eastAsiaTheme="minorEastAsia"/>
          <w:lang w:val="en-US" w:eastAsia="zh-CN"/>
        </w:rPr>
        <w:t>这足以在最小反射点上具有一个功率偏差的概念</w:t>
      </w:r>
      <w:r>
        <w:rPr>
          <w:rFonts w:eastAsiaTheme="minorEastAsia" w:hint="eastAsia"/>
          <w:lang w:val="en-US" w:eastAsia="zh-CN"/>
        </w:rPr>
        <w:t>，</w:t>
      </w:r>
      <w:r>
        <w:rPr>
          <w:rFonts w:eastAsiaTheme="minorEastAsia"/>
          <w:lang w:val="en-US" w:eastAsia="zh-CN"/>
        </w:rPr>
        <w:t>因为</w:t>
      </w:r>
      <w:r w:rsidR="00785AD7" w:rsidRPr="00004CAC">
        <w:rPr>
          <w:rFonts w:eastAsiaTheme="minorEastAsia"/>
          <w:lang w:val="en-US" w:eastAsia="zh-CN"/>
        </w:rPr>
        <w:t>ERP</w:t>
      </w:r>
      <w:r>
        <w:rPr>
          <w:rFonts w:eastAsiaTheme="minorEastAsia"/>
          <w:lang w:val="en-US" w:eastAsia="zh-CN"/>
        </w:rPr>
        <w:t>在整个飞行路径上应</w:t>
      </w:r>
      <w:r w:rsidR="0032723B">
        <w:rPr>
          <w:rFonts w:eastAsiaTheme="minorEastAsia"/>
          <w:lang w:val="en-US" w:eastAsia="zh-CN"/>
        </w:rPr>
        <w:t>该是恒定的</w:t>
      </w:r>
      <w:r>
        <w:rPr>
          <w:rFonts w:eastAsiaTheme="minorEastAsia" w:hint="eastAsia"/>
          <w:lang w:val="en-US" w:eastAsia="zh-CN"/>
        </w:rPr>
        <w:t>。</w:t>
      </w:r>
    </w:p>
    <w:p w:rsidR="0032723B" w:rsidRPr="0032723B" w:rsidRDefault="0032723B" w:rsidP="00785AD7">
      <w:pPr>
        <w:rPr>
          <w:rFonts w:eastAsiaTheme="minorEastAsia"/>
          <w:lang w:val="en-US" w:eastAsia="zh-CN"/>
        </w:rPr>
      </w:pPr>
    </w:p>
    <w:p w:rsidR="00924920" w:rsidRDefault="002C270A" w:rsidP="00924920">
      <w:pPr>
        <w:pStyle w:val="FigureNo"/>
        <w:rPr>
          <w:lang w:val="en-US" w:eastAsia="zh-CN"/>
        </w:rPr>
      </w:pPr>
      <w:r w:rsidRPr="00714340">
        <w:rPr>
          <w:lang w:val="en-US" w:eastAsia="zh-CN"/>
        </w:rPr>
        <w:t>图</w:t>
      </w:r>
      <w:r w:rsidRPr="00714340">
        <w:rPr>
          <w:rFonts w:hint="eastAsia"/>
          <w:lang w:val="en-US" w:eastAsia="zh-CN"/>
        </w:rPr>
        <w:t xml:space="preserve"> 18</w:t>
      </w:r>
    </w:p>
    <w:p w:rsidR="002C270A" w:rsidRPr="00CA71E1" w:rsidRDefault="002C270A" w:rsidP="00924920">
      <w:pPr>
        <w:pStyle w:val="Figuretitle"/>
        <w:rPr>
          <w:lang w:val="en-US" w:eastAsia="zh-CN"/>
        </w:rPr>
      </w:pPr>
      <w:r>
        <w:rPr>
          <w:lang w:val="en-US" w:eastAsia="zh-CN"/>
        </w:rPr>
        <w:t xml:space="preserve">5 dB </w:t>
      </w:r>
      <w:r>
        <w:rPr>
          <w:lang w:val="en-US" w:eastAsia="zh-CN"/>
        </w:rPr>
        <w:t>范围传播示意图</w:t>
      </w:r>
    </w:p>
    <w:p w:rsidR="002D0C10" w:rsidRDefault="00D462DF" w:rsidP="002C270A">
      <w:pPr>
        <w:pStyle w:val="Figure"/>
        <w:rPr>
          <w:lang w:eastAsia="zh-CN"/>
        </w:rPr>
      </w:pPr>
      <w:r>
        <w:rPr>
          <w:noProof/>
          <w:lang w:val="en-US" w:eastAsia="zh-CN"/>
        </w:rPr>
        <mc:AlternateContent>
          <mc:Choice Requires="wpc">
            <w:drawing>
              <wp:inline distT="0" distB="0" distL="0" distR="0">
                <wp:extent cx="3070225" cy="1798955"/>
                <wp:effectExtent l="0" t="0" r="0" b="2540"/>
                <wp:docPr id="2630" name="画布 3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75"/>
                        <wps:cNvSpPr>
                          <a:spLocks noChangeArrowheads="1"/>
                        </wps:cNvSpPr>
                        <wps:spPr bwMode="auto">
                          <a:xfrm>
                            <a:off x="2430520" y="1649750"/>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SM.2056-18</w:t>
                              </w:r>
                              <w:r>
                                <w:rPr>
                                  <w:rFonts w:hint="eastAsia"/>
                                  <w:color w:val="24282B"/>
                                  <w:sz w:val="10"/>
                                  <w:szCs w:val="10"/>
                                  <w:lang w:eastAsia="zh-CN"/>
                                </w:rPr>
                                <w:t>报告</w:t>
                              </w:r>
                            </w:p>
                          </w:txbxContent>
                        </wps:txbx>
                        <wps:bodyPr rot="0" vert="horz" wrap="none" lIns="0" tIns="0" rIns="0" bIns="0" anchor="t" anchorCtr="0" upright="1">
                          <a:spAutoFit/>
                        </wps:bodyPr>
                      </wps:wsp>
                      <pic:pic xmlns:pic="http://schemas.openxmlformats.org/drawingml/2006/picture">
                        <pic:nvPicPr>
                          <pic:cNvPr id="70" name="Picture 4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37604" y="38101"/>
                            <a:ext cx="2461220" cy="1353841"/>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477"/>
                        <wps:cNvSpPr>
                          <a:spLocks noChangeArrowheads="1"/>
                        </wps:cNvSpPr>
                        <wps:spPr bwMode="auto">
                          <a:xfrm>
                            <a:off x="236902" y="1334741"/>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49.5</w:t>
                              </w:r>
                            </w:p>
                          </w:txbxContent>
                        </wps:txbx>
                        <wps:bodyPr rot="0" vert="horz" wrap="none" lIns="0" tIns="0" rIns="0" bIns="0" anchor="t" anchorCtr="0" upright="1">
                          <a:spAutoFit/>
                        </wps:bodyPr>
                      </wps:wsp>
                      <wps:wsp>
                        <wps:cNvPr id="72" name="Rectangle 478"/>
                        <wps:cNvSpPr>
                          <a:spLocks noChangeArrowheads="1"/>
                        </wps:cNvSpPr>
                        <wps:spPr bwMode="auto">
                          <a:xfrm>
                            <a:off x="236902" y="1068033"/>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50.5</w:t>
                              </w:r>
                            </w:p>
                          </w:txbxContent>
                        </wps:txbx>
                        <wps:bodyPr rot="0" vert="horz" wrap="none" lIns="0" tIns="0" rIns="0" bIns="0" anchor="t" anchorCtr="0" upright="1">
                          <a:spAutoFit/>
                        </wps:bodyPr>
                      </wps:wsp>
                      <wps:wsp>
                        <wps:cNvPr id="73" name="Rectangle 479"/>
                        <wps:cNvSpPr>
                          <a:spLocks noChangeArrowheads="1"/>
                        </wps:cNvSpPr>
                        <wps:spPr bwMode="auto">
                          <a:xfrm>
                            <a:off x="236902" y="800724"/>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51.5</w:t>
                              </w:r>
                            </w:p>
                          </w:txbxContent>
                        </wps:txbx>
                        <wps:bodyPr rot="0" vert="horz" wrap="none" lIns="0" tIns="0" rIns="0" bIns="0" anchor="t" anchorCtr="0" upright="1">
                          <a:spAutoFit/>
                        </wps:bodyPr>
                      </wps:wsp>
                      <wps:wsp>
                        <wps:cNvPr id="74" name="Rectangle 480"/>
                        <wps:cNvSpPr>
                          <a:spLocks noChangeArrowheads="1"/>
                        </wps:cNvSpPr>
                        <wps:spPr bwMode="auto">
                          <a:xfrm>
                            <a:off x="236902" y="534016"/>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52.5</w:t>
                              </w:r>
                            </w:p>
                          </w:txbxContent>
                        </wps:txbx>
                        <wps:bodyPr rot="0" vert="horz" wrap="none" lIns="0" tIns="0" rIns="0" bIns="0" anchor="t" anchorCtr="0" upright="1">
                          <a:spAutoFit/>
                        </wps:bodyPr>
                      </wps:wsp>
                      <wps:wsp>
                        <wps:cNvPr id="75" name="Rectangle 481"/>
                        <wps:cNvSpPr>
                          <a:spLocks noChangeArrowheads="1"/>
                        </wps:cNvSpPr>
                        <wps:spPr bwMode="auto">
                          <a:xfrm>
                            <a:off x="236902" y="267308"/>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53.5</w:t>
                              </w:r>
                            </w:p>
                          </w:txbxContent>
                        </wps:txbx>
                        <wps:bodyPr rot="0" vert="horz" wrap="none" lIns="0" tIns="0" rIns="0" bIns="0" anchor="t" anchorCtr="0" upright="1">
                          <a:spAutoFit/>
                        </wps:bodyPr>
                      </wps:wsp>
                      <wps:wsp>
                        <wps:cNvPr id="76" name="Rectangle 482"/>
                        <wps:cNvSpPr>
                          <a:spLocks noChangeArrowheads="1"/>
                        </wps:cNvSpPr>
                        <wps:spPr bwMode="auto">
                          <a:xfrm>
                            <a:off x="236902" y="0"/>
                            <a:ext cx="1562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54.5</w:t>
                              </w:r>
                            </w:p>
                          </w:txbxContent>
                        </wps:txbx>
                        <wps:bodyPr rot="0" vert="horz" wrap="none" lIns="0" tIns="0" rIns="0" bIns="0" anchor="t" anchorCtr="0" upright="1">
                          <a:spAutoFit/>
                        </wps:bodyPr>
                      </wps:wsp>
                      <wps:wsp>
                        <wps:cNvPr id="77" name="Rectangle 483"/>
                        <wps:cNvSpPr>
                          <a:spLocks noChangeArrowheads="1"/>
                        </wps:cNvSpPr>
                        <wps:spPr bwMode="auto">
                          <a:xfrm>
                            <a:off x="1438912" y="1564048"/>
                            <a:ext cx="32893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距离</w:t>
                              </w:r>
                              <w:r>
                                <w:rPr>
                                  <w:color w:val="24211D"/>
                                  <w:sz w:val="14"/>
                                  <w:szCs w:val="14"/>
                                </w:rPr>
                                <w:t xml:space="preserve"> (m)</w:t>
                              </w:r>
                            </w:p>
                          </w:txbxContent>
                        </wps:txbx>
                        <wps:bodyPr rot="0" vert="horz" wrap="none" lIns="0" tIns="0" rIns="0" bIns="0" anchor="t" anchorCtr="0" upright="1">
                          <a:spAutoFit/>
                        </wps:bodyPr>
                      </wps:wsp>
                      <wps:wsp>
                        <wps:cNvPr id="78" name="Rectangle 484"/>
                        <wps:cNvSpPr>
                          <a:spLocks noChangeArrowheads="1"/>
                        </wps:cNvSpPr>
                        <wps:spPr bwMode="auto">
                          <a:xfrm rot="16200000">
                            <a:off x="99400" y="823226"/>
                            <a:ext cx="102235" cy="54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E</w:t>
                              </w:r>
                            </w:p>
                          </w:txbxContent>
                        </wps:txbx>
                        <wps:bodyPr rot="0" vert="vert270" wrap="none" lIns="0" tIns="0" rIns="0" bIns="0" anchor="t" anchorCtr="0" upright="1">
                          <a:spAutoFit/>
                        </wps:bodyPr>
                      </wps:wsp>
                      <wps:wsp>
                        <wps:cNvPr id="79" name="Rectangle 485"/>
                        <wps:cNvSpPr>
                          <a:spLocks noChangeArrowheads="1"/>
                        </wps:cNvSpPr>
                        <wps:spPr bwMode="auto">
                          <a:xfrm rot="16200000">
                            <a:off x="94900" y="761724"/>
                            <a:ext cx="102235"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R</w:t>
                              </w:r>
                            </w:p>
                          </w:txbxContent>
                        </wps:txbx>
                        <wps:bodyPr rot="0" vert="vert270" wrap="none" lIns="0" tIns="0" rIns="0" bIns="0" anchor="t" anchorCtr="0" upright="1">
                          <a:spAutoFit/>
                        </wps:bodyPr>
                      </wps:wsp>
                      <wps:wsp>
                        <wps:cNvPr id="80" name="Rectangle 486"/>
                        <wps:cNvSpPr>
                          <a:spLocks noChangeArrowheads="1"/>
                        </wps:cNvSpPr>
                        <wps:spPr bwMode="auto">
                          <a:xfrm rot="16200000">
                            <a:off x="99400" y="708323"/>
                            <a:ext cx="102235"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P</w:t>
                              </w:r>
                            </w:p>
                          </w:txbxContent>
                        </wps:txbx>
                        <wps:bodyPr rot="0" vert="vert270" wrap="none" lIns="0" tIns="0" rIns="0" bIns="0" anchor="t" anchorCtr="0" upright="1">
                          <a:spAutoFit/>
                        </wps:bodyPr>
                      </wps:wsp>
                      <wps:wsp>
                        <wps:cNvPr id="81" name="Rectangle 487"/>
                        <wps:cNvSpPr>
                          <a:spLocks noChangeArrowheads="1"/>
                        </wps:cNvSpPr>
                        <wps:spPr bwMode="auto">
                          <a:xfrm rot="16200000">
                            <a:off x="-40002" y="838826"/>
                            <a:ext cx="228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 xml:space="preserve"> </w:t>
                              </w:r>
                            </w:p>
                          </w:txbxContent>
                        </wps:txbx>
                        <wps:bodyPr rot="0" vert="horz" wrap="none" lIns="0" tIns="0" rIns="0" bIns="0" anchor="t" anchorCtr="0" upright="1">
                          <a:spAutoFit/>
                        </wps:bodyPr>
                      </wps:wsp>
                      <wps:wsp>
                        <wps:cNvPr id="82" name="Rectangle 488"/>
                        <wps:cNvSpPr>
                          <a:spLocks noChangeArrowheads="1"/>
                        </wps:cNvSpPr>
                        <wps:spPr bwMode="auto">
                          <a:xfrm rot="16200000">
                            <a:off x="109301" y="661021"/>
                            <a:ext cx="102235" cy="2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t>
                              </w:r>
                            </w:p>
                          </w:txbxContent>
                        </wps:txbx>
                        <wps:bodyPr rot="0" vert="vert270" wrap="none" lIns="0" tIns="0" rIns="0" bIns="0" anchor="t" anchorCtr="0" upright="1">
                          <a:spAutoFit/>
                        </wps:bodyPr>
                      </wps:wsp>
                      <wps:wsp>
                        <wps:cNvPr id="83" name="Rectangle 489"/>
                        <wps:cNvSpPr>
                          <a:spLocks noChangeArrowheads="1"/>
                        </wps:cNvSpPr>
                        <wps:spPr bwMode="auto">
                          <a:xfrm rot="16200000">
                            <a:off x="99700" y="622920"/>
                            <a:ext cx="10223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d</w:t>
                              </w:r>
                            </w:p>
                          </w:txbxContent>
                        </wps:txbx>
                        <wps:bodyPr rot="0" vert="vert270" wrap="none" lIns="0" tIns="0" rIns="0" bIns="0" anchor="t" anchorCtr="0" upright="1">
                          <a:spAutoFit/>
                        </wps:bodyPr>
                      </wps:wsp>
                      <wps:wsp>
                        <wps:cNvPr id="84" name="Rectangle 490"/>
                        <wps:cNvSpPr>
                          <a:spLocks noChangeArrowheads="1"/>
                        </wps:cNvSpPr>
                        <wps:spPr bwMode="auto">
                          <a:xfrm rot="16200000">
                            <a:off x="94900" y="571219"/>
                            <a:ext cx="102235" cy="59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B</w:t>
                              </w:r>
                            </w:p>
                          </w:txbxContent>
                        </wps:txbx>
                        <wps:bodyPr rot="0" vert="vert270" wrap="none" lIns="0" tIns="0" rIns="0" bIns="0" anchor="t" anchorCtr="0" upright="1">
                          <a:spAutoFit/>
                        </wps:bodyPr>
                      </wps:wsp>
                      <wps:wsp>
                        <wps:cNvPr id="85" name="Rectangle 491"/>
                        <wps:cNvSpPr>
                          <a:spLocks noChangeArrowheads="1"/>
                        </wps:cNvSpPr>
                        <wps:spPr bwMode="auto">
                          <a:xfrm rot="16200000">
                            <a:off x="85700" y="504217"/>
                            <a:ext cx="10223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w:t>
                              </w:r>
                            </w:p>
                          </w:txbxContent>
                        </wps:txbx>
                        <wps:bodyPr rot="0" vert="vert270" wrap="none" lIns="0" tIns="0" rIns="0" bIns="0" anchor="t" anchorCtr="0" upright="1">
                          <a:spAutoFit/>
                        </wps:bodyPr>
                      </wps:wsp>
                      <wps:wsp>
                        <wps:cNvPr id="86" name="Rectangle 492"/>
                        <wps:cNvSpPr>
                          <a:spLocks noChangeArrowheads="1"/>
                        </wps:cNvSpPr>
                        <wps:spPr bwMode="auto">
                          <a:xfrm rot="16200000">
                            <a:off x="109201" y="451515"/>
                            <a:ext cx="102235" cy="29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w:t>
                              </w:r>
                            </w:p>
                          </w:txbxContent>
                        </wps:txbx>
                        <wps:bodyPr rot="0" vert="vert270" wrap="none" lIns="0" tIns="0" rIns="0" bIns="0" anchor="t" anchorCtr="0" upright="1">
                          <a:spAutoFit/>
                        </wps:bodyPr>
                      </wps:wsp>
                      <wps:wsp>
                        <wps:cNvPr id="87" name="Rectangle 493"/>
                        <wps:cNvSpPr>
                          <a:spLocks noChangeArrowheads="1"/>
                        </wps:cNvSpPr>
                        <wps:spPr bwMode="auto">
                          <a:xfrm>
                            <a:off x="418503" y="1430644"/>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0</w:t>
                              </w:r>
                            </w:p>
                          </w:txbxContent>
                        </wps:txbx>
                        <wps:bodyPr rot="0" vert="horz" wrap="none" lIns="0" tIns="0" rIns="0" bIns="0" anchor="t" anchorCtr="0" upright="1">
                          <a:spAutoFit/>
                        </wps:bodyPr>
                      </wps:wsp>
                      <wps:wsp>
                        <wps:cNvPr id="88" name="Rectangle 494"/>
                        <wps:cNvSpPr>
                          <a:spLocks noChangeArrowheads="1"/>
                        </wps:cNvSpPr>
                        <wps:spPr bwMode="auto">
                          <a:xfrm>
                            <a:off x="790606" y="1430644"/>
                            <a:ext cx="1339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500</w:t>
                              </w:r>
                            </w:p>
                          </w:txbxContent>
                        </wps:txbx>
                        <wps:bodyPr rot="0" vert="horz" wrap="none" lIns="0" tIns="0" rIns="0" bIns="0" anchor="t" anchorCtr="0" upright="1">
                          <a:spAutoFit/>
                        </wps:bodyPr>
                      </wps:wsp>
                      <wps:wsp>
                        <wps:cNvPr id="89" name="Rectangle 495"/>
                        <wps:cNvSpPr>
                          <a:spLocks noChangeArrowheads="1"/>
                        </wps:cNvSpPr>
                        <wps:spPr bwMode="auto">
                          <a:xfrm>
                            <a:off x="1152609" y="1430644"/>
                            <a:ext cx="200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1 000</w:t>
                              </w:r>
                            </w:p>
                          </w:txbxContent>
                        </wps:txbx>
                        <wps:bodyPr rot="0" vert="horz" wrap="none" lIns="0" tIns="0" rIns="0" bIns="0" anchor="t" anchorCtr="0" upright="1">
                          <a:spAutoFit/>
                        </wps:bodyPr>
                      </wps:wsp>
                      <wps:wsp>
                        <wps:cNvPr id="90" name="Rectangle 496"/>
                        <wps:cNvSpPr>
                          <a:spLocks noChangeArrowheads="1"/>
                        </wps:cNvSpPr>
                        <wps:spPr bwMode="auto">
                          <a:xfrm>
                            <a:off x="1553313" y="1430644"/>
                            <a:ext cx="200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1 500</w:t>
                              </w:r>
                            </w:p>
                          </w:txbxContent>
                        </wps:txbx>
                        <wps:bodyPr rot="0" vert="horz" wrap="none" lIns="0" tIns="0" rIns="0" bIns="0" anchor="t" anchorCtr="0" upright="1">
                          <a:spAutoFit/>
                        </wps:bodyPr>
                      </wps:wsp>
                      <wps:wsp>
                        <wps:cNvPr id="91" name="Rectangle 497"/>
                        <wps:cNvSpPr>
                          <a:spLocks noChangeArrowheads="1"/>
                        </wps:cNvSpPr>
                        <wps:spPr bwMode="auto">
                          <a:xfrm>
                            <a:off x="1963516" y="1430644"/>
                            <a:ext cx="200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2 000</w:t>
                              </w:r>
                            </w:p>
                          </w:txbxContent>
                        </wps:txbx>
                        <wps:bodyPr rot="0" vert="horz" wrap="none" lIns="0" tIns="0" rIns="0" bIns="0" anchor="t" anchorCtr="0" upright="1">
                          <a:spAutoFit/>
                        </wps:bodyPr>
                      </wps:wsp>
                      <wps:wsp>
                        <wps:cNvPr id="92" name="Rectangle 498"/>
                        <wps:cNvSpPr>
                          <a:spLocks noChangeArrowheads="1"/>
                        </wps:cNvSpPr>
                        <wps:spPr bwMode="auto">
                          <a:xfrm>
                            <a:off x="2373719" y="1430644"/>
                            <a:ext cx="200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2 500</w:t>
                              </w:r>
                            </w:p>
                          </w:txbxContent>
                        </wps:txbx>
                        <wps:bodyPr rot="0" vert="horz" wrap="none" lIns="0" tIns="0" rIns="0" bIns="0" anchor="t" anchorCtr="0" upright="1">
                          <a:spAutoFit/>
                        </wps:bodyPr>
                      </wps:wsp>
                      <wps:wsp>
                        <wps:cNvPr id="93" name="Rectangle 499"/>
                        <wps:cNvSpPr>
                          <a:spLocks noChangeArrowheads="1"/>
                        </wps:cNvSpPr>
                        <wps:spPr bwMode="auto">
                          <a:xfrm>
                            <a:off x="2774423" y="1430644"/>
                            <a:ext cx="20066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4"/>
                                  <w:szCs w:val="14"/>
                                </w:rPr>
                                <w:t>3 000</w:t>
                              </w:r>
                            </w:p>
                          </w:txbxContent>
                        </wps:txbx>
                        <wps:bodyPr rot="0" vert="horz" wrap="none" lIns="0" tIns="0" rIns="0" bIns="0" anchor="t" anchorCtr="0" upright="1">
                          <a:spAutoFit/>
                        </wps:bodyPr>
                      </wps:wsp>
                    </wpc:wpc>
                  </a:graphicData>
                </a:graphic>
              </wp:inline>
            </w:drawing>
          </mc:Choice>
          <mc:Fallback>
            <w:pict>
              <v:group id="画布 355" o:spid="_x0000_s3653" editas="canvas" style="width:241.75pt;height:141.65pt;mso-position-horizontal-relative:char;mso-position-vertical-relative:line" coordsize="30702,17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">
                <v:shape id="_x0000_s3654" type="#_x0000_t75" style="position:absolute;width:30702;height:17989;visibility:visible;mso-wrap-style:square">
                  <v:fill o:detectmouseclick="t"/>
                  <v:path o:connecttype="none"/>
                </v:shape>
                <v:rect id="Rectangle 475" o:spid="_x0000_s3655" style="position:absolute;left:24305;top:16497;width:4464;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3E6074" w:rsidRDefault="003E6074" w:rsidP="007F7A90">
                        <w:pPr>
                          <w:spacing w:before="0"/>
                          <w:rPr>
                            <w:lang w:eastAsia="zh-CN"/>
                          </w:rPr>
                        </w:pPr>
                        <w:r>
                          <w:rPr>
                            <w:color w:val="24282B"/>
                            <w:sz w:val="10"/>
                            <w:szCs w:val="10"/>
                          </w:rPr>
                          <w:t>SM.2056-18</w:t>
                        </w:r>
                        <w:r>
                          <w:rPr>
                            <w:rFonts w:hint="eastAsia"/>
                            <w:color w:val="24282B"/>
                            <w:sz w:val="10"/>
                            <w:szCs w:val="10"/>
                            <w:lang w:eastAsia="zh-CN"/>
                          </w:rPr>
                          <w:t>报告</w:t>
                        </w:r>
                      </w:p>
                    </w:txbxContent>
                  </v:textbox>
                </v:rect>
                <v:shape id="Picture 476" o:spid="_x0000_s3656" type="#_x0000_t75" style="position:absolute;left:4376;top:381;width:24612;height:13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pgeTCAAAA2wAAAA8AAABkcnMvZG93bnJldi54bWxET8tqwkAU3Rf6D8MV3NWJLlSio5RUURBa&#10;44NuL5nbJDRzJ8yMJv59Z1FweTjv5bo3jbiT87VlBeNRAoK4sLrmUsHlvH2bg/ABWWNjmRQ8yMN6&#10;9fqyxFTbjnO6n0IpYgj7FBVUIbSplL6oyKAf2ZY4cj/WGQwRulJqh10MN42cJMlUGqw5NlTYUlZR&#10;8Xu6GQUf1+P00rnd53xyyL7yrPzebc6s1HDQvy9ABOrDU/zv3msFs7g+fok/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qYHkwgAAANsAAAAPAAAAAAAAAAAAAAAAAJ8C&#10;AABkcnMvZG93bnJldi54bWxQSwUGAAAAAAQABAD3AAAAjgMAAAAA&#10;">
                  <v:imagedata r:id="rId61" o:title=""/>
                </v:shape>
                <v:rect id="Rectangle 477" o:spid="_x0000_s3657" style="position:absolute;left:2369;top:13347;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4"/>
                            <w:szCs w:val="14"/>
                          </w:rPr>
                          <w:t>49.5</w:t>
                        </w:r>
                      </w:p>
                    </w:txbxContent>
                  </v:textbox>
                </v:rect>
                <v:rect id="Rectangle 478" o:spid="_x0000_s3658" style="position:absolute;left:2369;top:10680;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4"/>
                            <w:szCs w:val="14"/>
                          </w:rPr>
                          <w:t>50.5</w:t>
                        </w:r>
                      </w:p>
                    </w:txbxContent>
                  </v:textbox>
                </v:rect>
                <v:rect id="Rectangle 479" o:spid="_x0000_s3659" style="position:absolute;left:2369;top:8007;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4"/>
                            <w:szCs w:val="14"/>
                          </w:rPr>
                          <w:t>51.5</w:t>
                        </w:r>
                      </w:p>
                    </w:txbxContent>
                  </v:textbox>
                </v:rect>
                <v:rect id="Rectangle 480" o:spid="_x0000_s3660" style="position:absolute;left:2369;top:5340;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4"/>
                            <w:szCs w:val="14"/>
                          </w:rPr>
                          <w:t>52.5</w:t>
                        </w:r>
                      </w:p>
                    </w:txbxContent>
                  </v:textbox>
                </v:rect>
                <v:rect id="Rectangle 481" o:spid="_x0000_s3661" style="position:absolute;left:2369;top:2673;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4"/>
                            <w:szCs w:val="14"/>
                          </w:rPr>
                          <w:t>53.5</w:t>
                        </w:r>
                      </w:p>
                    </w:txbxContent>
                  </v:textbox>
                </v:rect>
                <v:rect id="Rectangle 482" o:spid="_x0000_s3662" style="position:absolute;left:2369;width:1562;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4"/>
                            <w:szCs w:val="14"/>
                          </w:rPr>
                          <w:t>54.5</w:t>
                        </w:r>
                      </w:p>
                    </w:txbxContent>
                  </v:textbox>
                </v:rect>
                <v:rect id="Rectangle 483" o:spid="_x0000_s3663" style="position:absolute;left:14389;top:15640;width:3289;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3E6074" w:rsidRDefault="003E6074" w:rsidP="007F7A90">
                        <w:pPr>
                          <w:spacing w:before="0"/>
                        </w:pPr>
                        <w:r>
                          <w:rPr>
                            <w:rFonts w:hint="eastAsia"/>
                            <w:color w:val="24211D"/>
                            <w:sz w:val="14"/>
                            <w:szCs w:val="14"/>
                            <w:lang w:eastAsia="zh-CN"/>
                          </w:rPr>
                          <w:t>距离</w:t>
                        </w:r>
                        <w:r>
                          <w:rPr>
                            <w:color w:val="24211D"/>
                            <w:sz w:val="14"/>
                            <w:szCs w:val="14"/>
                          </w:rPr>
                          <w:t xml:space="preserve"> (m)</w:t>
                        </w:r>
                      </w:p>
                    </w:txbxContent>
                  </v:textbox>
                </v:rect>
                <v:rect id="Rectangle 484" o:spid="_x0000_s3664" style="position:absolute;left:994;top:8232;width:1022;height:54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SftcIA&#10;AADbAAAADwAAAGRycy9kb3ducmV2LnhtbERPy2rCQBTdF/yH4QrudGKxVaKjpNqWuvOF4O6SuSbB&#10;zJ2YGWPs13cWQpeH854tWlOKhmpXWFYwHEQgiFOrC84UHPZf/QkI55E1lpZJwYMcLOadlxnG2t55&#10;S83OZyKEsItRQe59FUvp0pwMuoGtiAN3trVBH2CdSV3jPYSbUr5G0bs0WHBoyLGiZU7pZXczCmzz&#10;vRk1t9Ox+F192uvokazfPhKlet02mYLw1Pp/8dP9oxWMw9jw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J+1wgAAANsAAAAPAAAAAAAAAAAAAAAAAJgCAABkcnMvZG93&#10;bnJldi54bWxQSwUGAAAAAAQABAD1AAAAhwMAAAAA&#10;" filled="f" stroked="f">
                  <v:textbox style="layout-flow:vertical;mso-layout-flow-alt:bottom-to-top;mso-fit-shape-to-text:t" inset="0,0,0,0">
                    <w:txbxContent>
                      <w:p w:rsidR="003E6074" w:rsidRDefault="003E6074" w:rsidP="007F7A90">
                        <w:pPr>
                          <w:spacing w:before="0"/>
                        </w:pPr>
                        <w:r>
                          <w:rPr>
                            <w:color w:val="24211D"/>
                            <w:sz w:val="14"/>
                            <w:szCs w:val="14"/>
                          </w:rPr>
                          <w:t>E</w:t>
                        </w:r>
                      </w:p>
                    </w:txbxContent>
                  </v:textbox>
                </v:rect>
                <v:rect id="Rectangle 485" o:spid="_x0000_s3665" style="position:absolute;left:949;top:7616;width:1022;height:59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6LsYA&#10;AADbAAAADwAAAGRycy9kb3ducmV2LnhtbESPT2vCQBTE74V+h+UJvdWNxb+pq6Stit5aFcHbI/ua&#10;hGbfptk1Rj+9KxR6HGbmN8x03ppSNFS7wrKCXjcCQZxaXXCmYL9bPo9BOI+ssbRMCi7kYD57fJhi&#10;rO2Zv6jZ+kwECLsYFeTeV7GULs3JoOvaijh437Y26IOsM6lrPAe4KeVLFA2lwYLDQo4VveeU/mxP&#10;RoFtVp/95nQ8FNePhf3tX5LN4C1R6qnTJq8gPLX+P/zXXmsFowncv4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g6LsYAAADbAAAADwAAAAAAAAAAAAAAAACYAgAAZHJz&#10;L2Rvd25yZXYueG1sUEsFBgAAAAAEAAQA9QAAAIsDAAAAAA==&#10;" filled="f" stroked="f">
                  <v:textbox style="layout-flow:vertical;mso-layout-flow-alt:bottom-to-top;mso-fit-shape-to-text:t" inset="0,0,0,0">
                    <w:txbxContent>
                      <w:p w:rsidR="003E6074" w:rsidRDefault="003E6074" w:rsidP="007F7A90">
                        <w:pPr>
                          <w:spacing w:before="0"/>
                        </w:pPr>
                        <w:r>
                          <w:rPr>
                            <w:color w:val="24211D"/>
                            <w:sz w:val="14"/>
                            <w:szCs w:val="14"/>
                          </w:rPr>
                          <w:t>R</w:t>
                        </w:r>
                      </w:p>
                    </w:txbxContent>
                  </v:textbox>
                </v:rect>
                <v:rect id="Rectangle 486" o:spid="_x0000_s3666" style="position:absolute;left:993;top:7083;width:1023;height:49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jlMIA&#10;AADbAAAADwAAAGRycy9kb3ducmV2LnhtbERPy2rCQBTdF/yH4Qru6qRiRaKTkD4sducLobtL5jYJ&#10;zdyJmTFGv76zEFweznuZ9qYWHbWusqzgZRyBIM6trrhQcNivnucgnEfWWFsmBVdykCaDpyXG2l54&#10;S93OFyKEsItRQel9E0vp8pIMurFtiAP3a1uDPsC2kLrFSwg3tZxE0UwarDg0lNjQe0n53+5sFNju&#10;azPtzj/H6vbxaU/Ta/b9+pYpNRr22QKEp94/xHf3WiuYh/XhS/gBM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OUwgAAANsAAAAPAAAAAAAAAAAAAAAAAJgCAABkcnMvZG93&#10;bnJldi54bWxQSwUGAAAAAAQABAD1AAAAhwMAAAAA&#10;" filled="f" stroked="f">
                  <v:textbox style="layout-flow:vertical;mso-layout-flow-alt:bottom-to-top;mso-fit-shape-to-text:t" inset="0,0,0,0">
                    <w:txbxContent>
                      <w:p w:rsidR="003E6074" w:rsidRDefault="003E6074" w:rsidP="007F7A90">
                        <w:pPr>
                          <w:spacing w:before="0"/>
                        </w:pPr>
                        <w:r>
                          <w:rPr>
                            <w:color w:val="24211D"/>
                            <w:sz w:val="14"/>
                            <w:szCs w:val="14"/>
                          </w:rPr>
                          <w:t>P</w:t>
                        </w:r>
                      </w:p>
                    </w:txbxContent>
                  </v:textbox>
                </v:rect>
                <v:rect id="Rectangle 487" o:spid="_x0000_s3667" style="position:absolute;left:-400;top:8388;width:228;height:1752;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iYcMA&#10;AADbAAAADwAAAGRycy9kb3ducmV2LnhtbESPQYvCMBSE74L/IbwFL2JTZV21GkUEWU+Cde350Tzb&#10;ss1LaaLWf28WFjwOM/MNs9p0phZ3al1lWcE4ikEQ51ZXXCj4Oe9HcxDOI2usLZOCJznYrPu9FSba&#10;PvhE99QXIkDYJaig9L5JpHR5SQZdZBvi4F1ta9AH2RZSt/gIcFPLSRx/SYMVh4USG9qVlP+mN6Ng&#10;GmN2fh5nvBt+bpvTwu+zb31RavDRbZcgPHX+Hf5vH7SC+Rj+vo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7iYcMAAADbAAAADwAAAAAAAAAAAAAAAACYAgAAZHJzL2Rv&#10;d25yZXYueG1sUEsFBgAAAAAEAAQA9QAAAIgDAAAAAA==&#10;" filled="f" stroked="f">
                  <v:textbox style="mso-fit-shape-to-text:t" inset="0,0,0,0">
                    <w:txbxContent>
                      <w:p w:rsidR="003E6074" w:rsidRDefault="003E6074" w:rsidP="007F7A90">
                        <w:pPr>
                          <w:spacing w:before="0"/>
                        </w:pPr>
                        <w:r>
                          <w:rPr>
                            <w:color w:val="24211D"/>
                            <w:sz w:val="14"/>
                            <w:szCs w:val="14"/>
                          </w:rPr>
                          <w:t xml:space="preserve"> </w:t>
                        </w:r>
                      </w:p>
                    </w:txbxContent>
                  </v:textbox>
                </v:rect>
                <v:rect id="Rectangle 488" o:spid="_x0000_s3668" style="position:absolute;left:1093;top:6609;width:1022;height:2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eMUA&#10;AADbAAAADwAAAGRycy9kb3ducmV2LnhtbESPQWvCQBSE70L/w/IKvemmQUWia0hrW/RmbRG8PbLP&#10;JDT7NmbXGPvru4LQ4zAz3zCLtDe16Kh1lWUFz6MIBHFudcWFgu+v9+EMhPPIGmvLpOBKDtLlw2CB&#10;ibYX/qRu5wsRIOwSVFB63yRSurwkg25kG+LgHW1r0AfZFlK3eAlwU8s4iqbSYMVhocSGXkvKf3Zn&#10;o8B2H9txdz7sq9/Vmz2Nr9lm8pIp9fTYZ3MQnnr/H76311rBLIbbl/A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h4xQAAANsAAAAPAAAAAAAAAAAAAAAAAJgCAABkcnMv&#10;ZG93bnJldi54bWxQSwUGAAAAAAQABAD1AAAAigMAAAAA&#10;" filled="f" stroked="f">
                  <v:textbox style="layout-flow:vertical;mso-layout-flow-alt:bottom-to-top;mso-fit-shape-to-text:t" inset="0,0,0,0">
                    <w:txbxContent>
                      <w:p w:rsidR="003E6074" w:rsidRDefault="003E6074" w:rsidP="007F7A90">
                        <w:pPr>
                          <w:spacing w:before="0"/>
                        </w:pPr>
                        <w:r>
                          <w:rPr>
                            <w:color w:val="24211D"/>
                            <w:sz w:val="14"/>
                            <w:szCs w:val="14"/>
                          </w:rPr>
                          <w:t>(</w:t>
                        </w:r>
                      </w:p>
                    </w:txbxContent>
                  </v:textbox>
                </v:rect>
                <v:rect id="Rectangle 489" o:spid="_x0000_s3669" style="position:absolute;left:997;top:6228;width:1022;height:45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948YA&#10;AADbAAAADwAAAGRycy9kb3ducmV2LnhtbESPT2vCQBTE70K/w/KE3sxGq0Wiq8T+Eb21KoXeHtln&#10;Epp9m2bXGP30XUHocZiZ3zDzZWcq0VLjSssKhlEMgjizuuRcwWH/PpiCcB5ZY2WZFFzIwXLx0Jtj&#10;ou2ZP6nd+VwECLsEFRTe14mULivIoItsTRy8o20M+iCbXOoGzwFuKjmK42dpsOSwUGBNLwVlP7uT&#10;UWDb9ce4PX1/ldfXN/s7vqTbySpV6rHfpTMQnjr/H763N1rB9AluX8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V948YAAADbAAAADwAAAAAAAAAAAAAAAACYAgAAZHJz&#10;L2Rvd25yZXYueG1sUEsFBgAAAAAEAAQA9QAAAIsDAAAAAA==&#10;" filled="f" stroked="f">
                  <v:textbox style="layout-flow:vertical;mso-layout-flow-alt:bottom-to-top;mso-fit-shape-to-text:t" inset="0,0,0,0">
                    <w:txbxContent>
                      <w:p w:rsidR="003E6074" w:rsidRDefault="003E6074" w:rsidP="007F7A90">
                        <w:pPr>
                          <w:spacing w:before="0"/>
                        </w:pPr>
                        <w:r>
                          <w:rPr>
                            <w:color w:val="24211D"/>
                            <w:sz w:val="14"/>
                            <w:szCs w:val="14"/>
                          </w:rPr>
                          <w:t>d</w:t>
                        </w:r>
                      </w:p>
                    </w:txbxContent>
                  </v:textbox>
                </v:rect>
                <v:rect id="Rectangle 490" o:spid="_x0000_s3670" style="position:absolute;left:949;top:5711;width:1022;height:597;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ll8UA&#10;AADbAAAADwAAAGRycy9kb3ducmV2LnhtbESPW2vCQBSE3wv+h+UIfasbSxSJrhJ7Q9+8lIJvh+xp&#10;Epo9m2bXGP31riD4OMzMN8xs0ZlKtNS40rKC4SACQZxZXXKu4Hv/+TIB4TyyxsoyKTiTg8W89zTD&#10;RNsTb6nd+VwECLsEFRTe14mULivIoBvYmjh4v7Yx6INscqkbPAW4qeRrFI2lwZLDQoE1vRWU/e2O&#10;RoFtvzZxezz8lJf3D/sfn9P1aJkq9dzv0ikIT51/hO/tlVYwieH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OWXxQAAANsAAAAPAAAAAAAAAAAAAAAAAJgCAABkcnMv&#10;ZG93bnJldi54bWxQSwUGAAAAAAQABAD1AAAAigMAAAAA&#10;" filled="f" stroked="f">
                  <v:textbox style="layout-flow:vertical;mso-layout-flow-alt:bottom-to-top;mso-fit-shape-to-text:t" inset="0,0,0,0">
                    <w:txbxContent>
                      <w:p w:rsidR="003E6074" w:rsidRDefault="003E6074" w:rsidP="007F7A90">
                        <w:pPr>
                          <w:spacing w:before="0"/>
                        </w:pPr>
                        <w:r>
                          <w:rPr>
                            <w:color w:val="24211D"/>
                            <w:sz w:val="14"/>
                            <w:szCs w:val="14"/>
                          </w:rPr>
                          <w:t>B</w:t>
                        </w:r>
                      </w:p>
                    </w:txbxContent>
                  </v:textbox>
                </v:rect>
                <v:rect id="Rectangle 491" o:spid="_x0000_s3671" style="position:absolute;left:857;top:5041;width:1022;height:84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ADMUA&#10;AADbAAAADwAAAGRycy9kb3ducmV2LnhtbESPT2vCQBTE74V+h+UVeqsbRUWiq8Q/LfVmVYTeHtnX&#10;JJh9G7NrjH56VxB6HGbmN8xk1ppSNFS7wrKCbicCQZxaXXCmYL/7/BiBcB5ZY2mZFFzJwWz6+jLB&#10;WNsL/1Cz9ZkIEHYxKsi9r2IpXZqTQdexFXHw/mxt0AdZZ1LXeAlwU8peFA2lwYLDQo4VLXJKj9uz&#10;UWCbr02/Of8eittyZU/9a7IezBOl3t/aZAzCU+v/w8/2t1YwGsDjS/g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EAMxQAAANsAAAAPAAAAAAAAAAAAAAAAAJgCAABkcnMv&#10;ZG93bnJldi54bWxQSwUGAAAAAAQABAD1AAAAigMAAAAA&#10;" filled="f" stroked="f">
                  <v:textbox style="layout-flow:vertical;mso-layout-flow-alt:bottom-to-top;mso-fit-shape-to-text:t" inset="0,0,0,0">
                    <w:txbxContent>
                      <w:p w:rsidR="003E6074" w:rsidRDefault="003E6074" w:rsidP="007F7A90">
                        <w:pPr>
                          <w:spacing w:before="0"/>
                        </w:pPr>
                        <w:r>
                          <w:rPr>
                            <w:color w:val="24211D"/>
                            <w:sz w:val="14"/>
                            <w:szCs w:val="14"/>
                          </w:rPr>
                          <w:t>W</w:t>
                        </w:r>
                      </w:p>
                    </w:txbxContent>
                  </v:textbox>
                </v:rect>
                <v:rect id="Rectangle 492" o:spid="_x0000_s3672" style="position:absolute;left:1092;top:4514;width:1022;height:29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ee8UA&#10;AADbAAAADwAAAGRycy9kb3ducmV2LnhtbESPW2vCQBSE3wX/w3KEvunGYkWiq8RLS/vmDcG3Q/aY&#10;BLNn0+waY399t1DwcZiZb5jZojWlaKh2hWUFw0EEgji1uuBMwfHw3p+AcB5ZY2mZFDzIwWLe7cww&#10;1vbOO2r2PhMBwi5GBbn3VSylS3My6Aa2Ig7exdYGfZB1JnWN9wA3pXyNorE0WHBYyLGiVU7pdX8z&#10;CmzzsR01t/Op+Flv7PfokXy9LROlXnptMgXhqfXP8H/7UyuYjOHvS/g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t57xQAAANsAAAAPAAAAAAAAAAAAAAAAAJgCAABkcnMv&#10;ZG93bnJldi54bWxQSwUGAAAAAAQABAD1AAAAigMAAAAA&#10;" filled="f" stroked="f">
                  <v:textbox style="layout-flow:vertical;mso-layout-flow-alt:bottom-to-top;mso-fit-shape-to-text:t" inset="0,0,0,0">
                    <w:txbxContent>
                      <w:p w:rsidR="003E6074" w:rsidRDefault="003E6074" w:rsidP="007F7A90">
                        <w:pPr>
                          <w:spacing w:before="0"/>
                        </w:pPr>
                        <w:r>
                          <w:rPr>
                            <w:color w:val="24211D"/>
                            <w:sz w:val="14"/>
                            <w:szCs w:val="14"/>
                          </w:rPr>
                          <w:t>)</w:t>
                        </w:r>
                      </w:p>
                    </w:txbxContent>
                  </v:textbox>
                </v:rect>
                <v:rect id="Rectangle 493" o:spid="_x0000_s3673" style="position:absolute;left:4185;top:14306;width:45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4"/>
                            <w:szCs w:val="14"/>
                          </w:rPr>
                          <w:t>0</w:t>
                        </w:r>
                      </w:p>
                    </w:txbxContent>
                  </v:textbox>
                </v:rect>
                <v:rect id="Rectangle 494" o:spid="_x0000_s3674" style="position:absolute;left:7906;top:14306;width:133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3E6074" w:rsidRDefault="003E6074" w:rsidP="007F7A90">
                        <w:pPr>
                          <w:spacing w:before="0"/>
                        </w:pPr>
                        <w:r>
                          <w:rPr>
                            <w:color w:val="24211D"/>
                            <w:sz w:val="14"/>
                            <w:szCs w:val="14"/>
                          </w:rPr>
                          <w:t>500</w:t>
                        </w:r>
                      </w:p>
                    </w:txbxContent>
                  </v:textbox>
                </v:rect>
                <v:rect id="Rectangle 495" o:spid="_x0000_s3675" style="position:absolute;left:11526;top:14306;width:200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4"/>
                            <w:szCs w:val="14"/>
                          </w:rPr>
                          <w:t>1 000</w:t>
                        </w:r>
                      </w:p>
                    </w:txbxContent>
                  </v:textbox>
                </v:rect>
                <v:rect id="Rectangle 496" o:spid="_x0000_s3676" style="position:absolute;left:15533;top:14306;width:200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3E6074" w:rsidRDefault="003E6074" w:rsidP="007F7A90">
                        <w:pPr>
                          <w:spacing w:before="0"/>
                        </w:pPr>
                        <w:r>
                          <w:rPr>
                            <w:color w:val="24211D"/>
                            <w:sz w:val="14"/>
                            <w:szCs w:val="14"/>
                          </w:rPr>
                          <w:t>1 500</w:t>
                        </w:r>
                      </w:p>
                    </w:txbxContent>
                  </v:textbox>
                </v:rect>
                <v:rect id="Rectangle 497" o:spid="_x0000_s3677" style="position:absolute;left:19635;top:14306;width:200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4"/>
                            <w:szCs w:val="14"/>
                          </w:rPr>
                          <w:t>2 000</w:t>
                        </w:r>
                      </w:p>
                    </w:txbxContent>
                  </v:textbox>
                </v:rect>
                <v:rect id="Rectangle 498" o:spid="_x0000_s3678" style="position:absolute;left:23737;top:14306;width:200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4"/>
                            <w:szCs w:val="14"/>
                          </w:rPr>
                          <w:t>2 500</w:t>
                        </w:r>
                      </w:p>
                    </w:txbxContent>
                  </v:textbox>
                </v:rect>
                <v:rect id="Rectangle 499" o:spid="_x0000_s3679" style="position:absolute;left:27744;top:14306;width:200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4"/>
                            <w:szCs w:val="14"/>
                          </w:rPr>
                          <w:t>3 000</w:t>
                        </w:r>
                      </w:p>
                    </w:txbxContent>
                  </v:textbox>
                </v:rect>
                <w10:anchorlock/>
              </v:group>
            </w:pict>
          </mc:Fallback>
        </mc:AlternateContent>
      </w:r>
    </w:p>
    <w:p w:rsidR="00785AD7" w:rsidRPr="002C270A" w:rsidRDefault="00785AD7" w:rsidP="00B84F6A">
      <w:pPr>
        <w:pStyle w:val="Heading3"/>
        <w:pageBreakBefore/>
        <w:rPr>
          <w:rFonts w:eastAsiaTheme="minorEastAsia"/>
          <w:lang w:eastAsia="zh-CN"/>
        </w:rPr>
      </w:pPr>
      <w:bookmarkStart w:id="173" w:name="_Toc112572567"/>
      <w:bookmarkStart w:id="174" w:name="_Toc115794851"/>
      <w:bookmarkStart w:id="175" w:name="_Toc115794935"/>
      <w:r w:rsidRPr="002C270A">
        <w:rPr>
          <w:rFonts w:eastAsiaTheme="minorEastAsia"/>
          <w:lang w:eastAsia="zh-CN"/>
        </w:rPr>
        <w:t>9.2.4</w:t>
      </w:r>
      <w:r w:rsidRPr="002C270A">
        <w:rPr>
          <w:rFonts w:eastAsiaTheme="minorEastAsia"/>
          <w:lang w:eastAsia="zh-CN"/>
        </w:rPr>
        <w:tab/>
      </w:r>
      <w:r w:rsidR="002C270A">
        <w:rPr>
          <w:rFonts w:eastAsiaTheme="minorEastAsia"/>
          <w:lang w:val="en-US" w:eastAsia="zh-CN"/>
        </w:rPr>
        <w:t>其他图</w:t>
      </w:r>
      <w:bookmarkEnd w:id="173"/>
      <w:bookmarkEnd w:id="174"/>
      <w:bookmarkEnd w:id="175"/>
    </w:p>
    <w:p w:rsidR="00785AD7" w:rsidRDefault="002C270A" w:rsidP="0082115C">
      <w:pPr>
        <w:ind w:firstLineChars="200" w:firstLine="480"/>
        <w:rPr>
          <w:rFonts w:eastAsiaTheme="minorEastAsia"/>
          <w:lang w:eastAsia="zh-CN"/>
        </w:rPr>
      </w:pPr>
      <w:r>
        <w:rPr>
          <w:rFonts w:eastAsiaTheme="minorEastAsia"/>
          <w:lang w:val="en-US" w:eastAsia="zh-CN"/>
        </w:rPr>
        <w:t>可以根据意愿采纳用于特定目的的其他图</w:t>
      </w:r>
      <w:r>
        <w:rPr>
          <w:rFonts w:eastAsiaTheme="minorEastAsia" w:hint="eastAsia"/>
          <w:lang w:eastAsia="zh-CN"/>
        </w:rPr>
        <w:t>，</w:t>
      </w:r>
      <w:r>
        <w:rPr>
          <w:rFonts w:eastAsiaTheme="minorEastAsia"/>
          <w:lang w:eastAsia="zh-CN"/>
        </w:rPr>
        <w:t>但是当可能时应使用倾向的图</w:t>
      </w:r>
      <w:r>
        <w:rPr>
          <w:rFonts w:eastAsiaTheme="minorEastAsia" w:hint="eastAsia"/>
          <w:lang w:eastAsia="zh-CN"/>
        </w:rPr>
        <w:t>。</w:t>
      </w:r>
    </w:p>
    <w:p w:rsidR="00A420A4" w:rsidRDefault="00A420A4" w:rsidP="0082115C">
      <w:pPr>
        <w:ind w:firstLineChars="200" w:firstLine="480"/>
        <w:rPr>
          <w:rFonts w:eastAsiaTheme="minorEastAsia"/>
          <w:lang w:eastAsia="zh-CN"/>
        </w:rPr>
      </w:pPr>
    </w:p>
    <w:p w:rsidR="00A420A4" w:rsidRDefault="00A420A4" w:rsidP="0082115C">
      <w:pPr>
        <w:ind w:firstLineChars="200" w:firstLine="480"/>
        <w:rPr>
          <w:rFonts w:eastAsiaTheme="minorEastAsia"/>
          <w:lang w:eastAsia="zh-CN"/>
        </w:rPr>
      </w:pPr>
    </w:p>
    <w:p w:rsidR="00A420A4" w:rsidRDefault="00A420A4" w:rsidP="0082115C">
      <w:pPr>
        <w:ind w:firstLineChars="200" w:firstLine="480"/>
        <w:rPr>
          <w:rFonts w:eastAsiaTheme="minorEastAsia"/>
          <w:lang w:eastAsia="zh-CN"/>
        </w:rPr>
      </w:pPr>
    </w:p>
    <w:p w:rsidR="00A420A4" w:rsidRPr="002C270A" w:rsidRDefault="00A420A4" w:rsidP="0082115C">
      <w:pPr>
        <w:ind w:firstLineChars="200" w:firstLine="480"/>
        <w:rPr>
          <w:rFonts w:eastAsiaTheme="minorEastAsia"/>
          <w:lang w:eastAsia="zh-CN"/>
        </w:rPr>
      </w:pPr>
    </w:p>
    <w:p w:rsidR="00785AD7" w:rsidRPr="00237BC3" w:rsidRDefault="002C270A" w:rsidP="00D67C4B">
      <w:pPr>
        <w:pStyle w:val="AnnexNoTitle"/>
        <w:rPr>
          <w:rFonts w:eastAsiaTheme="minorEastAsia"/>
          <w:lang w:eastAsia="zh-CN"/>
        </w:rPr>
      </w:pPr>
      <w:bookmarkStart w:id="176" w:name="_Toc112572568"/>
      <w:bookmarkStart w:id="177" w:name="_Toc115794852"/>
      <w:bookmarkStart w:id="178" w:name="_Toc115794936"/>
      <w:r>
        <w:rPr>
          <w:rFonts w:eastAsiaTheme="minorEastAsia"/>
          <w:lang w:val="en-US" w:eastAsia="zh-CN"/>
        </w:rPr>
        <w:t>附件</w:t>
      </w:r>
      <w:r w:rsidR="00785AD7" w:rsidRPr="00237BC3">
        <w:rPr>
          <w:rFonts w:eastAsiaTheme="minorEastAsia"/>
          <w:lang w:eastAsia="zh-CN"/>
        </w:rPr>
        <w:t>2</w:t>
      </w:r>
      <w:r w:rsidR="00D67C4B" w:rsidRPr="00237BC3">
        <w:rPr>
          <w:rFonts w:eastAsiaTheme="minorEastAsia"/>
          <w:lang w:eastAsia="zh-CN"/>
        </w:rPr>
        <w:br/>
      </w:r>
      <w:r w:rsidR="00D67C4B" w:rsidRPr="00237BC3">
        <w:rPr>
          <w:rFonts w:eastAsiaTheme="minorEastAsia"/>
          <w:lang w:eastAsia="zh-CN"/>
        </w:rPr>
        <w:br/>
      </w:r>
      <w:r>
        <w:rPr>
          <w:rFonts w:eastAsiaTheme="minorEastAsia"/>
          <w:lang w:val="en-US" w:eastAsia="zh-CN"/>
        </w:rPr>
        <w:t>应用</w:t>
      </w:r>
      <w:bookmarkEnd w:id="176"/>
      <w:bookmarkEnd w:id="177"/>
      <w:bookmarkEnd w:id="178"/>
    </w:p>
    <w:p w:rsidR="00785AD7" w:rsidRPr="00237BC3" w:rsidRDefault="00785AD7" w:rsidP="00D67C4B">
      <w:pPr>
        <w:pStyle w:val="Heading1"/>
        <w:rPr>
          <w:rFonts w:eastAsiaTheme="minorEastAsia"/>
          <w:lang w:eastAsia="zh-CN"/>
        </w:rPr>
      </w:pPr>
      <w:bookmarkStart w:id="179" w:name="_Toc112572569"/>
      <w:bookmarkStart w:id="180" w:name="_Toc115794853"/>
      <w:bookmarkStart w:id="181" w:name="_Toc115794937"/>
      <w:r w:rsidRPr="00237BC3">
        <w:rPr>
          <w:rFonts w:eastAsiaTheme="minorEastAsia"/>
          <w:lang w:eastAsia="zh-CN"/>
        </w:rPr>
        <w:t>1</w:t>
      </w:r>
      <w:r w:rsidRPr="00237BC3">
        <w:rPr>
          <w:rFonts w:eastAsiaTheme="minorEastAsia"/>
          <w:lang w:eastAsia="zh-CN"/>
        </w:rPr>
        <w:tab/>
      </w:r>
      <w:r w:rsidR="00237BC3">
        <w:rPr>
          <w:rFonts w:eastAsiaTheme="minorEastAsia"/>
          <w:lang w:val="en-US" w:eastAsia="zh-CN"/>
        </w:rPr>
        <w:t>引言</w:t>
      </w:r>
      <w:bookmarkEnd w:id="179"/>
      <w:bookmarkEnd w:id="180"/>
      <w:bookmarkEnd w:id="181"/>
    </w:p>
    <w:p w:rsidR="00785AD7" w:rsidRPr="00004CAC" w:rsidRDefault="00237BC3" w:rsidP="0082115C">
      <w:pPr>
        <w:ind w:firstLineChars="200" w:firstLine="480"/>
        <w:rPr>
          <w:rFonts w:eastAsiaTheme="minorEastAsia"/>
          <w:lang w:val="en-US" w:eastAsia="zh-CN"/>
        </w:rPr>
      </w:pPr>
      <w:r>
        <w:rPr>
          <w:rFonts w:eastAsiaTheme="minorEastAsia"/>
          <w:lang w:val="en-US" w:eastAsia="zh-CN"/>
        </w:rPr>
        <w:t>在附件</w:t>
      </w:r>
      <w:r w:rsidR="00785AD7" w:rsidRPr="00237BC3">
        <w:rPr>
          <w:rFonts w:eastAsiaTheme="minorEastAsia"/>
          <w:lang w:eastAsia="zh-CN"/>
        </w:rPr>
        <w:t>1</w:t>
      </w:r>
      <w:r>
        <w:rPr>
          <w:rFonts w:eastAsiaTheme="minorEastAsia"/>
          <w:lang w:val="en-US" w:eastAsia="zh-CN"/>
        </w:rPr>
        <w:t>中</w:t>
      </w:r>
      <w:r w:rsidRPr="00237BC3">
        <w:rPr>
          <w:rFonts w:eastAsiaTheme="minorEastAsia" w:hint="eastAsia"/>
          <w:lang w:eastAsia="zh-CN"/>
        </w:rPr>
        <w:t>，</w:t>
      </w:r>
      <w:r w:rsidR="00D4509C">
        <w:rPr>
          <w:rFonts w:eastAsiaTheme="minorEastAsia" w:hint="eastAsia"/>
          <w:lang w:val="en-US" w:eastAsia="zh-CN"/>
        </w:rPr>
        <w:t>已经描述了采用</w:t>
      </w:r>
      <w:r w:rsidR="00226BE0">
        <w:rPr>
          <w:rFonts w:eastAsiaTheme="minorEastAsia" w:hint="eastAsia"/>
          <w:lang w:val="en-US" w:eastAsia="zh-CN"/>
        </w:rPr>
        <w:t>一个</w:t>
      </w:r>
      <w:r w:rsidR="00D4509C">
        <w:rPr>
          <w:rFonts w:eastAsiaTheme="minorEastAsia" w:hint="eastAsia"/>
          <w:lang w:val="en-US" w:eastAsia="zh-CN"/>
        </w:rPr>
        <w:t>飞行器对天线辐射</w:t>
      </w:r>
      <w:r w:rsidR="00226BE0">
        <w:rPr>
          <w:rFonts w:eastAsiaTheme="minorEastAsia" w:hint="eastAsia"/>
          <w:lang w:val="en-US" w:eastAsia="zh-CN"/>
        </w:rPr>
        <w:t>方向图测量所</w:t>
      </w:r>
      <w:r>
        <w:rPr>
          <w:rFonts w:eastAsiaTheme="minorEastAsia"/>
          <w:lang w:val="en-US" w:eastAsia="zh-CN"/>
        </w:rPr>
        <w:t>建议的测量步骤</w:t>
      </w:r>
      <w:r>
        <w:rPr>
          <w:rFonts w:eastAsiaTheme="minorEastAsia" w:hint="eastAsia"/>
          <w:lang w:val="en-US" w:eastAsia="zh-CN"/>
        </w:rPr>
        <w:t>、</w:t>
      </w:r>
      <w:r>
        <w:rPr>
          <w:rFonts w:eastAsiaTheme="minorEastAsia"/>
          <w:lang w:val="en-US" w:eastAsia="zh-CN"/>
        </w:rPr>
        <w:t>所需的设备和报告步骤</w:t>
      </w:r>
      <w:r>
        <w:rPr>
          <w:rFonts w:eastAsiaTheme="minorEastAsia" w:hint="eastAsia"/>
          <w:lang w:eastAsia="zh-CN"/>
        </w:rPr>
        <w:t>。</w:t>
      </w:r>
      <w:r>
        <w:rPr>
          <w:rFonts w:eastAsiaTheme="minorEastAsia"/>
          <w:lang w:eastAsia="zh-CN"/>
        </w:rPr>
        <w:t>这些建议与所选的飞行器类型无关</w:t>
      </w:r>
      <w:r>
        <w:rPr>
          <w:rFonts w:eastAsiaTheme="minorEastAsia" w:hint="eastAsia"/>
          <w:lang w:eastAsia="zh-CN"/>
        </w:rPr>
        <w:t>，</w:t>
      </w:r>
      <w:r>
        <w:rPr>
          <w:rFonts w:eastAsiaTheme="minorEastAsia"/>
          <w:lang w:eastAsia="zh-CN"/>
        </w:rPr>
        <w:t>并且可以不用考虑所用的广播系统来使用</w:t>
      </w:r>
      <w:r>
        <w:rPr>
          <w:rFonts w:eastAsiaTheme="minorEastAsia" w:hint="eastAsia"/>
          <w:lang w:eastAsia="zh-CN"/>
        </w:rPr>
        <w:t>。</w:t>
      </w:r>
    </w:p>
    <w:p w:rsidR="00785AD7" w:rsidRPr="00004CAC" w:rsidRDefault="00237BC3" w:rsidP="0082115C">
      <w:pPr>
        <w:ind w:firstLineChars="200" w:firstLine="480"/>
        <w:rPr>
          <w:rFonts w:eastAsiaTheme="minorEastAsia"/>
          <w:lang w:val="en-US" w:eastAsia="zh-CN"/>
        </w:rPr>
      </w:pPr>
      <w:r>
        <w:rPr>
          <w:rFonts w:eastAsiaTheme="minorEastAsia"/>
          <w:lang w:val="en-US" w:eastAsia="zh-CN"/>
        </w:rPr>
        <w:t>本附件将对</w:t>
      </w:r>
      <w:r w:rsidR="00D4509C">
        <w:rPr>
          <w:rFonts w:eastAsiaTheme="minorEastAsia"/>
          <w:lang w:val="en-US" w:eastAsia="zh-CN"/>
        </w:rPr>
        <w:t>一些</w:t>
      </w:r>
      <w:r>
        <w:rPr>
          <w:rFonts w:eastAsiaTheme="minorEastAsia"/>
          <w:lang w:val="en-US" w:eastAsia="zh-CN"/>
        </w:rPr>
        <w:t>特定的广播系统给出附加的建议</w:t>
      </w:r>
      <w:r>
        <w:rPr>
          <w:rFonts w:eastAsiaTheme="minorEastAsia" w:hint="eastAsia"/>
          <w:lang w:val="en-US" w:eastAsia="zh-CN"/>
        </w:rPr>
        <w:t>，</w:t>
      </w:r>
      <w:r>
        <w:rPr>
          <w:rFonts w:eastAsiaTheme="minorEastAsia"/>
          <w:lang w:val="en-US" w:eastAsia="zh-CN"/>
        </w:rPr>
        <w:t>例如</w:t>
      </w:r>
      <w:r>
        <w:rPr>
          <w:rFonts w:eastAsiaTheme="minorEastAsia" w:hint="eastAsia"/>
          <w:lang w:val="en-US" w:eastAsia="zh-CN"/>
        </w:rPr>
        <w:t>，</w:t>
      </w:r>
      <w:r>
        <w:rPr>
          <w:rFonts w:eastAsiaTheme="minorEastAsia"/>
          <w:lang w:val="en-US" w:eastAsia="zh-CN"/>
        </w:rPr>
        <w:t>要进行</w:t>
      </w:r>
      <w:r w:rsidR="00D4509C">
        <w:rPr>
          <w:rFonts w:eastAsiaTheme="minorEastAsia"/>
          <w:lang w:val="en-US" w:eastAsia="zh-CN"/>
        </w:rPr>
        <w:t>何种</w:t>
      </w:r>
      <w:r>
        <w:rPr>
          <w:rFonts w:eastAsiaTheme="minorEastAsia"/>
          <w:lang w:val="en-US" w:eastAsia="zh-CN"/>
        </w:rPr>
        <w:t>测量飞行</w:t>
      </w:r>
      <w:r>
        <w:rPr>
          <w:rFonts w:eastAsiaTheme="minorEastAsia" w:hint="eastAsia"/>
          <w:lang w:val="en-US" w:eastAsia="zh-CN"/>
        </w:rPr>
        <w:t>、</w:t>
      </w:r>
      <w:r>
        <w:rPr>
          <w:rFonts w:eastAsiaTheme="minorEastAsia"/>
          <w:lang w:val="en-US" w:eastAsia="zh-CN"/>
        </w:rPr>
        <w:t>采用何种测量天线和选择什么接收机设置</w:t>
      </w:r>
      <w:r>
        <w:rPr>
          <w:rFonts w:eastAsiaTheme="minorEastAsia" w:hint="eastAsia"/>
          <w:lang w:val="en-US" w:eastAsia="zh-CN"/>
        </w:rPr>
        <w:t>。</w:t>
      </w:r>
      <w:r w:rsidR="00444270">
        <w:rPr>
          <w:rFonts w:eastAsiaTheme="minorEastAsia" w:hint="eastAsia"/>
          <w:lang w:val="en-US" w:eastAsia="zh-CN"/>
        </w:rPr>
        <w:t>所提到的</w:t>
      </w:r>
      <w:r w:rsidR="00444270">
        <w:rPr>
          <w:rFonts w:eastAsiaTheme="minorEastAsia"/>
          <w:lang w:val="en-US" w:eastAsia="zh-CN"/>
        </w:rPr>
        <w:t>广播系统作用是作为一个实例</w:t>
      </w:r>
      <w:r w:rsidR="00444270">
        <w:rPr>
          <w:rFonts w:eastAsiaTheme="minorEastAsia" w:hint="eastAsia"/>
          <w:lang w:val="en-US" w:eastAsia="zh-CN"/>
        </w:rPr>
        <w:t>，</w:t>
      </w:r>
      <w:r w:rsidR="00444270">
        <w:rPr>
          <w:rFonts w:eastAsiaTheme="minorEastAsia"/>
          <w:lang w:val="en-US" w:eastAsia="zh-CN"/>
        </w:rPr>
        <w:t>无意要完整</w:t>
      </w:r>
      <w:r w:rsidR="00444270">
        <w:rPr>
          <w:rFonts w:eastAsiaTheme="minorEastAsia" w:hint="eastAsia"/>
          <w:lang w:val="en-US" w:eastAsia="zh-CN"/>
        </w:rPr>
        <w:t>。</w:t>
      </w:r>
      <w:r w:rsidR="00444270">
        <w:rPr>
          <w:rFonts w:eastAsiaTheme="minorEastAsia"/>
          <w:lang w:val="en-US" w:eastAsia="zh-CN"/>
        </w:rPr>
        <w:t>在附件</w:t>
      </w:r>
      <w:r w:rsidR="00444270">
        <w:rPr>
          <w:rFonts w:eastAsiaTheme="minorEastAsia" w:hint="eastAsia"/>
          <w:lang w:val="en-US" w:eastAsia="zh-CN"/>
        </w:rPr>
        <w:t>1</w:t>
      </w:r>
      <w:r w:rsidR="00444270">
        <w:rPr>
          <w:rFonts w:eastAsiaTheme="minorEastAsia" w:hint="eastAsia"/>
          <w:lang w:val="en-US" w:eastAsia="zh-CN"/>
        </w:rPr>
        <w:t>的第</w:t>
      </w:r>
      <w:r w:rsidR="00444270">
        <w:rPr>
          <w:rFonts w:eastAsiaTheme="minorEastAsia" w:hint="eastAsia"/>
          <w:lang w:val="en-US" w:eastAsia="zh-CN"/>
        </w:rPr>
        <w:t>4</w:t>
      </w:r>
      <w:r w:rsidR="00444270">
        <w:rPr>
          <w:rFonts w:eastAsiaTheme="minorEastAsia" w:hint="eastAsia"/>
          <w:lang w:val="en-US" w:eastAsia="zh-CN"/>
        </w:rPr>
        <w:t>节中更加详细地描述了</w:t>
      </w:r>
      <w:r w:rsidR="00444270">
        <w:rPr>
          <w:rFonts w:eastAsiaTheme="minorEastAsia"/>
          <w:lang w:val="en-US" w:eastAsia="zh-CN"/>
        </w:rPr>
        <w:t>在本附件中所提到的飞行类型</w:t>
      </w:r>
      <w:r w:rsidR="00444270">
        <w:rPr>
          <w:rFonts w:eastAsiaTheme="minorEastAsia" w:hint="eastAsia"/>
          <w:lang w:val="en-US" w:eastAsia="zh-CN"/>
        </w:rPr>
        <w:t>。</w:t>
      </w:r>
      <w:r w:rsidR="00661A3F">
        <w:rPr>
          <w:rFonts w:eastAsiaTheme="minorEastAsia" w:hint="eastAsia"/>
          <w:lang w:val="en-US" w:eastAsia="zh-CN"/>
        </w:rPr>
        <w:t>在</w:t>
      </w:r>
      <w:r w:rsidR="00444270">
        <w:rPr>
          <w:rFonts w:eastAsiaTheme="minorEastAsia"/>
          <w:lang w:val="en-US" w:eastAsia="zh-CN"/>
        </w:rPr>
        <w:t>实际中</w:t>
      </w:r>
      <w:r w:rsidR="00444270">
        <w:rPr>
          <w:rFonts w:eastAsiaTheme="minorEastAsia" w:hint="eastAsia"/>
          <w:lang w:val="en-US" w:eastAsia="zh-CN"/>
        </w:rPr>
        <w:t>，</w:t>
      </w:r>
      <w:r w:rsidR="00661A3F">
        <w:rPr>
          <w:rFonts w:eastAsiaTheme="minorEastAsia"/>
          <w:lang w:val="en-US" w:eastAsia="zh-CN"/>
        </w:rPr>
        <w:t>建议的测量飞行类型还极大地取决</w:t>
      </w:r>
      <w:r w:rsidR="00444270">
        <w:rPr>
          <w:rFonts w:eastAsiaTheme="minorEastAsia"/>
          <w:lang w:val="en-US" w:eastAsia="zh-CN"/>
        </w:rPr>
        <w:t>于所采用的飞行器</w:t>
      </w:r>
      <w:r w:rsidR="00444270">
        <w:rPr>
          <w:rFonts w:eastAsiaTheme="minorEastAsia" w:hint="eastAsia"/>
          <w:lang w:val="en-US" w:eastAsia="zh-CN"/>
        </w:rPr>
        <w:t>，</w:t>
      </w:r>
      <w:r w:rsidR="00444270">
        <w:rPr>
          <w:rFonts w:eastAsiaTheme="minorEastAsia"/>
          <w:lang w:val="en-US" w:eastAsia="zh-CN"/>
        </w:rPr>
        <w:t>但在此将不涉及飞行器特定建议</w:t>
      </w:r>
      <w:r w:rsidR="00444270">
        <w:rPr>
          <w:rFonts w:eastAsiaTheme="minorEastAsia" w:hint="eastAsia"/>
          <w:lang w:val="en-US" w:eastAsia="zh-CN"/>
        </w:rPr>
        <w:t>，</w:t>
      </w:r>
      <w:r w:rsidR="00444270">
        <w:rPr>
          <w:rFonts w:eastAsiaTheme="minorEastAsia"/>
          <w:lang w:val="en-US" w:eastAsia="zh-CN"/>
        </w:rPr>
        <w:t>因为它们在附件</w:t>
      </w:r>
      <w:r w:rsidR="00444270">
        <w:rPr>
          <w:rFonts w:eastAsiaTheme="minorEastAsia" w:hint="eastAsia"/>
          <w:lang w:val="en-US" w:eastAsia="zh-CN"/>
        </w:rPr>
        <w:t>3</w:t>
      </w:r>
      <w:r w:rsidR="00444270">
        <w:rPr>
          <w:rFonts w:eastAsiaTheme="minorEastAsia" w:hint="eastAsia"/>
          <w:lang w:val="en-US" w:eastAsia="zh-CN"/>
        </w:rPr>
        <w:t>中涉及。</w:t>
      </w:r>
    </w:p>
    <w:p w:rsidR="00785AD7" w:rsidRPr="00004CAC" w:rsidRDefault="00785AD7" w:rsidP="00D67C4B">
      <w:pPr>
        <w:pStyle w:val="Heading1"/>
        <w:rPr>
          <w:rFonts w:eastAsiaTheme="minorEastAsia"/>
          <w:lang w:val="en-US" w:eastAsia="zh-CN"/>
        </w:rPr>
      </w:pPr>
      <w:bookmarkStart w:id="182" w:name="_Toc112572570"/>
      <w:bookmarkStart w:id="183" w:name="_Toc115794854"/>
      <w:bookmarkStart w:id="184" w:name="_Toc115794938"/>
      <w:r w:rsidRPr="00004CAC">
        <w:rPr>
          <w:rFonts w:eastAsiaTheme="minorEastAsia"/>
          <w:lang w:val="en-US" w:eastAsia="zh-CN"/>
        </w:rPr>
        <w:t>2</w:t>
      </w:r>
      <w:r w:rsidRPr="00004CAC">
        <w:rPr>
          <w:rFonts w:eastAsiaTheme="minorEastAsia"/>
          <w:lang w:val="en-US" w:eastAsia="zh-CN"/>
        </w:rPr>
        <w:tab/>
        <w:t>VHF FM</w:t>
      </w:r>
      <w:r w:rsidR="00444270">
        <w:rPr>
          <w:rFonts w:eastAsiaTheme="minorEastAsia"/>
          <w:lang w:val="en-US" w:eastAsia="zh-CN"/>
        </w:rPr>
        <w:t>广播</w:t>
      </w:r>
      <w:bookmarkEnd w:id="182"/>
      <w:bookmarkEnd w:id="183"/>
      <w:bookmarkEnd w:id="184"/>
    </w:p>
    <w:p w:rsidR="00785AD7" w:rsidRPr="00004CAC" w:rsidRDefault="00444270" w:rsidP="0082115C">
      <w:pPr>
        <w:ind w:firstLineChars="200" w:firstLine="480"/>
        <w:rPr>
          <w:rFonts w:eastAsiaTheme="minorEastAsia"/>
          <w:lang w:val="en-US" w:eastAsia="zh-CN"/>
        </w:rPr>
      </w:pPr>
      <w:r>
        <w:rPr>
          <w:rFonts w:eastAsiaTheme="minorEastAsia"/>
          <w:lang w:val="en-US" w:eastAsia="zh-CN"/>
        </w:rPr>
        <w:t>以下建议适用于在</w:t>
      </w:r>
      <w:r>
        <w:rPr>
          <w:rFonts w:eastAsiaTheme="minorEastAsia" w:hint="eastAsia"/>
          <w:lang w:val="en-US" w:eastAsia="zh-CN"/>
        </w:rPr>
        <w:t>87.5-</w:t>
      </w:r>
      <w:r>
        <w:rPr>
          <w:rFonts w:eastAsiaTheme="minorEastAsia"/>
          <w:lang w:val="en-US" w:eastAsia="zh-CN"/>
        </w:rPr>
        <w:t>108 MHz</w:t>
      </w:r>
      <w:r>
        <w:rPr>
          <w:rFonts w:eastAsiaTheme="minorEastAsia"/>
          <w:lang w:val="en-US" w:eastAsia="zh-CN"/>
        </w:rPr>
        <w:t>频段中的频率调制或相位调制声音广播</w:t>
      </w:r>
      <w:r>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185" w:name="_Toc112572571"/>
      <w:bookmarkStart w:id="186" w:name="_Toc115794855"/>
      <w:bookmarkStart w:id="187" w:name="_Toc115794939"/>
      <w:r w:rsidRPr="00004CAC">
        <w:rPr>
          <w:rFonts w:eastAsiaTheme="minorEastAsia"/>
          <w:lang w:val="en-US" w:eastAsia="zh-CN"/>
        </w:rPr>
        <w:t>2.1</w:t>
      </w:r>
      <w:r w:rsidRPr="00004CAC">
        <w:rPr>
          <w:rFonts w:eastAsiaTheme="minorEastAsia"/>
          <w:lang w:val="en-US" w:eastAsia="zh-CN"/>
        </w:rPr>
        <w:tab/>
      </w:r>
      <w:r w:rsidR="00661A3F">
        <w:rPr>
          <w:rFonts w:eastAsiaTheme="minorEastAsia"/>
          <w:lang w:val="en-US" w:eastAsia="zh-CN"/>
        </w:rPr>
        <w:t>辐射</w:t>
      </w:r>
      <w:r w:rsidR="00444270">
        <w:rPr>
          <w:rFonts w:eastAsiaTheme="minorEastAsia"/>
          <w:lang w:val="en-US" w:eastAsia="zh-CN"/>
        </w:rPr>
        <w:t>方向图</w:t>
      </w:r>
      <w:bookmarkEnd w:id="185"/>
      <w:bookmarkEnd w:id="186"/>
      <w:bookmarkEnd w:id="187"/>
    </w:p>
    <w:p w:rsidR="00785AD7" w:rsidRPr="00004CAC" w:rsidRDefault="00444270" w:rsidP="0082115C">
      <w:pPr>
        <w:ind w:firstLineChars="200" w:firstLine="480"/>
        <w:rPr>
          <w:rFonts w:eastAsiaTheme="minorEastAsia"/>
          <w:lang w:val="en-US" w:eastAsia="zh-CN"/>
        </w:rPr>
      </w:pPr>
      <w:r>
        <w:rPr>
          <w:rFonts w:eastAsiaTheme="minorEastAsia"/>
          <w:lang w:val="en-US" w:eastAsia="zh-CN"/>
        </w:rPr>
        <w:t>在</w:t>
      </w:r>
      <w:r w:rsidR="00785AD7" w:rsidRPr="00004CAC">
        <w:rPr>
          <w:rFonts w:eastAsiaTheme="minorEastAsia"/>
          <w:lang w:val="en-US" w:eastAsia="zh-CN"/>
        </w:rPr>
        <w:t>VHF FM</w:t>
      </w:r>
      <w:r>
        <w:rPr>
          <w:rFonts w:eastAsiaTheme="minorEastAsia"/>
          <w:lang w:val="en-US" w:eastAsia="zh-CN"/>
        </w:rPr>
        <w:t>广播中</w:t>
      </w:r>
      <w:r>
        <w:rPr>
          <w:rFonts w:eastAsiaTheme="minorEastAsia" w:hint="eastAsia"/>
          <w:lang w:val="en-US" w:eastAsia="zh-CN"/>
        </w:rPr>
        <w:t>，在垂直辐射方向图的最大值</w:t>
      </w:r>
      <w:r w:rsidR="00226BE0">
        <w:rPr>
          <w:rFonts w:eastAsiaTheme="minorEastAsia" w:hint="eastAsia"/>
          <w:lang w:val="en-US" w:eastAsia="zh-CN"/>
        </w:rPr>
        <w:t>处</w:t>
      </w:r>
      <w:r>
        <w:rPr>
          <w:rFonts w:eastAsiaTheme="minorEastAsia" w:hint="eastAsia"/>
          <w:lang w:val="en-US" w:eastAsia="zh-CN"/>
        </w:rPr>
        <w:t>测量了</w:t>
      </w:r>
      <w:r w:rsidR="00661A3F">
        <w:rPr>
          <w:rFonts w:eastAsiaTheme="minorEastAsia"/>
          <w:lang w:val="en-US" w:eastAsia="zh-CN"/>
        </w:rPr>
        <w:t>一个水平天线辐射</w:t>
      </w:r>
      <w:r>
        <w:rPr>
          <w:rFonts w:eastAsiaTheme="minorEastAsia"/>
          <w:lang w:val="en-US" w:eastAsia="zh-CN"/>
        </w:rPr>
        <w:t>方向图</w:t>
      </w:r>
      <w:r>
        <w:rPr>
          <w:rFonts w:eastAsiaTheme="minorEastAsia" w:hint="eastAsia"/>
          <w:lang w:val="en-US" w:eastAsia="zh-CN"/>
        </w:rPr>
        <w:t>。</w:t>
      </w:r>
      <w:r>
        <w:rPr>
          <w:rFonts w:eastAsiaTheme="minorEastAsia"/>
          <w:lang w:val="en-US" w:eastAsia="zh-CN"/>
        </w:rPr>
        <w:t>测量的天线方向图以</w:t>
      </w:r>
      <w:r>
        <w:rPr>
          <w:rFonts w:eastAsiaTheme="minorEastAsia"/>
          <w:lang w:val="en-US" w:eastAsia="zh-CN"/>
        </w:rPr>
        <w:t>ERP</w:t>
      </w:r>
      <w:r>
        <w:rPr>
          <w:rFonts w:eastAsiaTheme="minorEastAsia"/>
          <w:lang w:val="en-US" w:eastAsia="zh-CN"/>
        </w:rPr>
        <w:t>表示</w:t>
      </w:r>
      <w:r>
        <w:rPr>
          <w:rFonts w:eastAsiaTheme="minorEastAsia" w:hint="eastAsia"/>
          <w:lang w:val="en-US" w:eastAsia="zh-CN"/>
        </w:rPr>
        <w:t>，</w:t>
      </w:r>
      <w:r>
        <w:rPr>
          <w:rFonts w:eastAsiaTheme="minorEastAsia"/>
          <w:lang w:val="en-US" w:eastAsia="zh-CN"/>
        </w:rPr>
        <w:t>以一个半波偶极子天线作为参考天线</w:t>
      </w:r>
      <w:r>
        <w:rPr>
          <w:rFonts w:eastAsiaTheme="minorEastAsia" w:hint="eastAsia"/>
          <w:lang w:val="en-US" w:eastAsia="zh-CN"/>
        </w:rPr>
        <w:t>。</w:t>
      </w:r>
      <w:r w:rsidR="00785AD7" w:rsidRPr="00004CAC">
        <w:rPr>
          <w:rFonts w:eastAsiaTheme="minorEastAsia"/>
          <w:lang w:val="en-US" w:eastAsia="zh-CN"/>
        </w:rPr>
        <w:t xml:space="preserve"> </w:t>
      </w:r>
    </w:p>
    <w:p w:rsidR="00785AD7" w:rsidRPr="00004CAC" w:rsidRDefault="00785AD7" w:rsidP="00785AD7">
      <w:pPr>
        <w:pStyle w:val="Heading2"/>
        <w:rPr>
          <w:rFonts w:eastAsiaTheme="minorEastAsia"/>
          <w:lang w:val="en-US" w:eastAsia="zh-CN"/>
        </w:rPr>
      </w:pPr>
      <w:bookmarkStart w:id="188" w:name="_Toc112572572"/>
      <w:bookmarkStart w:id="189" w:name="_Toc115794856"/>
      <w:bookmarkStart w:id="190" w:name="_Toc115794940"/>
      <w:r w:rsidRPr="00004CAC">
        <w:rPr>
          <w:rFonts w:eastAsiaTheme="minorEastAsia"/>
          <w:lang w:val="en-US" w:eastAsia="zh-CN"/>
        </w:rPr>
        <w:t>2.2</w:t>
      </w:r>
      <w:r w:rsidRPr="00004CAC">
        <w:rPr>
          <w:rFonts w:eastAsiaTheme="minorEastAsia"/>
          <w:lang w:val="en-US" w:eastAsia="zh-CN"/>
        </w:rPr>
        <w:tab/>
      </w:r>
      <w:r w:rsidR="00444270">
        <w:rPr>
          <w:rFonts w:eastAsiaTheme="minorEastAsia"/>
          <w:lang w:val="en-US" w:eastAsia="zh-CN"/>
        </w:rPr>
        <w:t>测量飞行</w:t>
      </w:r>
      <w:bookmarkEnd w:id="188"/>
      <w:bookmarkEnd w:id="189"/>
      <w:bookmarkEnd w:id="190"/>
    </w:p>
    <w:p w:rsidR="002D0C10" w:rsidRDefault="00A23AD2" w:rsidP="0082115C">
      <w:pPr>
        <w:ind w:firstLineChars="200" w:firstLine="480"/>
        <w:rPr>
          <w:rFonts w:eastAsiaTheme="minorEastAsia"/>
          <w:lang w:val="en-US" w:eastAsia="zh-CN"/>
        </w:rPr>
      </w:pPr>
      <w:r>
        <w:rPr>
          <w:rFonts w:eastAsiaTheme="minorEastAsia"/>
          <w:lang w:val="en-US" w:eastAsia="zh-CN"/>
        </w:rPr>
        <w:t>垂直辐射</w:t>
      </w:r>
      <w:r w:rsidR="001E4EB6">
        <w:rPr>
          <w:rFonts w:eastAsiaTheme="minorEastAsia"/>
          <w:lang w:val="en-US" w:eastAsia="zh-CN"/>
        </w:rPr>
        <w:t>方向图的最大值是通过在一个或多个方位角方向上进行一个垂直飞行来确定的</w:t>
      </w:r>
      <w:r w:rsidR="001E4EB6">
        <w:rPr>
          <w:rFonts w:eastAsiaTheme="minorEastAsia" w:hint="eastAsia"/>
          <w:lang w:val="en-US" w:eastAsia="zh-CN"/>
        </w:rPr>
        <w:t>。</w:t>
      </w:r>
      <w:r w:rsidR="001E4EB6">
        <w:rPr>
          <w:rFonts w:eastAsiaTheme="minorEastAsia"/>
          <w:lang w:val="en-US" w:eastAsia="zh-CN"/>
        </w:rPr>
        <w:t>这个最大值确定了进行一个环形飞行的高度</w:t>
      </w:r>
      <w:r w:rsidR="001E4EB6">
        <w:rPr>
          <w:rFonts w:eastAsiaTheme="minorEastAsia" w:hint="eastAsia"/>
          <w:lang w:val="en-US" w:eastAsia="zh-CN"/>
        </w:rPr>
        <w:t>。</w:t>
      </w:r>
      <w:r w:rsidR="001E4EB6">
        <w:rPr>
          <w:rFonts w:eastAsiaTheme="minorEastAsia"/>
          <w:lang w:val="en-US" w:eastAsia="zh-CN"/>
        </w:rPr>
        <w:t>因为</w:t>
      </w:r>
      <w:r w:rsidR="00785AD7" w:rsidRPr="00004CAC">
        <w:rPr>
          <w:rFonts w:eastAsiaTheme="minorEastAsia"/>
          <w:lang w:val="en-US" w:eastAsia="zh-CN"/>
        </w:rPr>
        <w:t>VHF</w:t>
      </w:r>
      <w:r w:rsidR="001E4EB6">
        <w:rPr>
          <w:rFonts w:eastAsiaTheme="minorEastAsia"/>
          <w:lang w:val="en-US" w:eastAsia="zh-CN"/>
        </w:rPr>
        <w:t>天线方向图测量对地面反射特别敏感</w:t>
      </w:r>
      <w:r w:rsidR="001E4EB6">
        <w:rPr>
          <w:rFonts w:eastAsiaTheme="minorEastAsia" w:hint="eastAsia"/>
          <w:lang w:val="en-US" w:eastAsia="zh-CN"/>
        </w:rPr>
        <w:t>，</w:t>
      </w:r>
      <w:r w:rsidR="001E4EB6">
        <w:rPr>
          <w:rFonts w:eastAsiaTheme="minorEastAsia"/>
          <w:lang w:val="en-US" w:eastAsia="zh-CN"/>
        </w:rPr>
        <w:t>测量距离选定在反射可以接受处</w:t>
      </w:r>
      <w:r w:rsidR="001E4EB6">
        <w:rPr>
          <w:rFonts w:eastAsiaTheme="minorEastAsia" w:hint="eastAsia"/>
          <w:lang w:val="en-US" w:eastAsia="zh-CN"/>
        </w:rPr>
        <w:t>。这个距离可以通过进行一个传播飞行来确定。</w:t>
      </w:r>
      <w:r>
        <w:rPr>
          <w:rFonts w:eastAsiaTheme="minorEastAsia"/>
          <w:lang w:val="en-US" w:eastAsia="zh-CN"/>
        </w:rPr>
        <w:t>知道了最佳高度和</w:t>
      </w:r>
      <w:r w:rsidR="001E4EB6">
        <w:rPr>
          <w:rFonts w:eastAsiaTheme="minorEastAsia"/>
          <w:lang w:val="en-US" w:eastAsia="zh-CN"/>
        </w:rPr>
        <w:t>最佳距离</w:t>
      </w:r>
      <w:r w:rsidR="001E4EB6">
        <w:rPr>
          <w:rFonts w:eastAsiaTheme="minorEastAsia" w:hint="eastAsia"/>
          <w:lang w:val="en-US" w:eastAsia="zh-CN"/>
        </w:rPr>
        <w:t>，则可以进行</w:t>
      </w:r>
      <w:r w:rsidR="001E4EB6">
        <w:rPr>
          <w:rFonts w:eastAsiaTheme="minorEastAsia"/>
          <w:lang w:val="en-US" w:eastAsia="zh-CN"/>
        </w:rPr>
        <w:t>一个环形飞行</w:t>
      </w:r>
      <w:r w:rsidR="001E4EB6">
        <w:rPr>
          <w:rFonts w:eastAsiaTheme="minorEastAsia" w:hint="eastAsia"/>
          <w:lang w:val="en-US" w:eastAsia="zh-CN"/>
        </w:rPr>
        <w:t>，</w:t>
      </w:r>
      <w:r>
        <w:rPr>
          <w:rFonts w:eastAsiaTheme="minorEastAsia"/>
          <w:lang w:val="en-US" w:eastAsia="zh-CN"/>
        </w:rPr>
        <w:t>产生所期望的天线辐射</w:t>
      </w:r>
      <w:r w:rsidR="001E4EB6">
        <w:rPr>
          <w:rFonts w:eastAsiaTheme="minorEastAsia"/>
          <w:lang w:val="en-US" w:eastAsia="zh-CN"/>
        </w:rPr>
        <w:t>方向图</w:t>
      </w:r>
      <w:r w:rsidR="001E4EB6">
        <w:rPr>
          <w:rFonts w:eastAsiaTheme="minorEastAsia" w:hint="eastAsia"/>
          <w:lang w:val="en-US" w:eastAsia="zh-CN"/>
        </w:rPr>
        <w:t>。在预先确定的高度和距离上至少需要进行二次环形飞行，以检验重现性。</w:t>
      </w:r>
      <w:r w:rsidR="001E4EB6">
        <w:rPr>
          <w:rFonts w:eastAsiaTheme="minorEastAsia"/>
          <w:lang w:val="en-US" w:eastAsia="zh-CN"/>
        </w:rPr>
        <w:t>测量的顺序是</w:t>
      </w:r>
      <w:r w:rsidR="001E4EB6">
        <w:rPr>
          <w:rFonts w:eastAsiaTheme="minorEastAsia" w:hint="eastAsia"/>
          <w:lang w:val="en-US" w:eastAsia="zh-CN"/>
        </w:rPr>
        <w:t>：</w:t>
      </w:r>
      <w:r w:rsidR="001E4EB6">
        <w:rPr>
          <w:rFonts w:eastAsiaTheme="minorEastAsia"/>
          <w:lang w:val="en-US" w:eastAsia="zh-CN"/>
        </w:rPr>
        <w:t>传播飞行</w:t>
      </w:r>
      <w:r w:rsidR="001E4EB6">
        <w:rPr>
          <w:rFonts w:eastAsiaTheme="minorEastAsia" w:hint="eastAsia"/>
          <w:lang w:val="en-US" w:eastAsia="zh-CN"/>
        </w:rPr>
        <w:t>、</w:t>
      </w:r>
      <w:r w:rsidR="001E4EB6">
        <w:rPr>
          <w:rFonts w:eastAsiaTheme="minorEastAsia"/>
          <w:lang w:val="en-US" w:eastAsia="zh-CN"/>
        </w:rPr>
        <w:t>垂直飞行</w:t>
      </w:r>
      <w:r w:rsidR="001E4EB6">
        <w:rPr>
          <w:rFonts w:eastAsiaTheme="minorEastAsia" w:hint="eastAsia"/>
          <w:lang w:val="en-US" w:eastAsia="zh-CN"/>
        </w:rPr>
        <w:t>、环形飞行。</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US" w:eastAsia="zh-CN"/>
        </w:rPr>
      </w:pPr>
      <w:bookmarkStart w:id="191" w:name="_Toc112572573"/>
      <w:bookmarkStart w:id="192" w:name="_Toc115794857"/>
      <w:bookmarkStart w:id="193" w:name="_Toc115794941"/>
      <w:r>
        <w:rPr>
          <w:rFonts w:eastAsiaTheme="minorEastAsia"/>
          <w:lang w:val="en-US" w:eastAsia="zh-CN"/>
        </w:rPr>
        <w:br w:type="page"/>
      </w:r>
    </w:p>
    <w:p w:rsidR="00785AD7" w:rsidRPr="00004CAC" w:rsidRDefault="00785AD7" w:rsidP="00785AD7">
      <w:pPr>
        <w:pStyle w:val="Heading2"/>
        <w:rPr>
          <w:rFonts w:eastAsiaTheme="minorEastAsia"/>
          <w:lang w:val="en-US" w:eastAsia="zh-CN"/>
        </w:rPr>
      </w:pPr>
      <w:r w:rsidRPr="00004CAC">
        <w:rPr>
          <w:rFonts w:eastAsiaTheme="minorEastAsia"/>
          <w:lang w:val="en-US" w:eastAsia="zh-CN"/>
        </w:rPr>
        <w:t>2.3</w:t>
      </w:r>
      <w:r w:rsidRPr="00004CAC">
        <w:rPr>
          <w:rFonts w:eastAsiaTheme="minorEastAsia"/>
          <w:lang w:val="en-US" w:eastAsia="zh-CN"/>
        </w:rPr>
        <w:tab/>
      </w:r>
      <w:r w:rsidR="001E4EB6">
        <w:rPr>
          <w:rFonts w:eastAsiaTheme="minorEastAsia"/>
          <w:lang w:val="en-US" w:eastAsia="zh-CN"/>
        </w:rPr>
        <w:t>测量天线</w:t>
      </w:r>
      <w:bookmarkEnd w:id="191"/>
      <w:bookmarkEnd w:id="192"/>
      <w:bookmarkEnd w:id="193"/>
    </w:p>
    <w:p w:rsidR="00785AD7" w:rsidRPr="00004CAC" w:rsidRDefault="0066273B" w:rsidP="0082115C">
      <w:pPr>
        <w:ind w:firstLineChars="200" w:firstLine="480"/>
        <w:rPr>
          <w:rFonts w:eastAsiaTheme="minorEastAsia"/>
          <w:lang w:val="en-US" w:eastAsia="zh-CN"/>
        </w:rPr>
      </w:pPr>
      <w:r>
        <w:rPr>
          <w:rFonts w:eastAsiaTheme="minorEastAsia"/>
          <w:lang w:val="en-US" w:eastAsia="zh-CN"/>
        </w:rPr>
        <w:t>测量是采用匹配极化来完成的</w:t>
      </w:r>
      <w:r>
        <w:rPr>
          <w:rFonts w:eastAsiaTheme="minorEastAsia" w:hint="eastAsia"/>
          <w:lang w:val="en-US" w:eastAsia="zh-CN"/>
        </w:rPr>
        <w:t>。</w:t>
      </w:r>
      <w:r>
        <w:rPr>
          <w:rFonts w:eastAsiaTheme="minorEastAsia"/>
          <w:lang w:val="en-US" w:eastAsia="zh-CN"/>
        </w:rPr>
        <w:t>当发射极化为椭圆或随方位角而改变时</w:t>
      </w:r>
      <w:r>
        <w:rPr>
          <w:rFonts w:eastAsiaTheme="minorEastAsia" w:hint="eastAsia"/>
          <w:lang w:val="en-US" w:eastAsia="zh-CN"/>
        </w:rPr>
        <w:t>，</w:t>
      </w:r>
      <w:r w:rsidR="00A23AD2">
        <w:rPr>
          <w:rFonts w:eastAsiaTheme="minorEastAsia"/>
          <w:lang w:val="en-US" w:eastAsia="zh-CN"/>
        </w:rPr>
        <w:t>必须要</w:t>
      </w:r>
      <w:r w:rsidR="00F84CE7">
        <w:rPr>
          <w:rFonts w:eastAsiaTheme="minorEastAsia"/>
          <w:lang w:val="en-US" w:eastAsia="zh-CN"/>
        </w:rPr>
        <w:t>对水平和垂直极化同时进行测量</w:t>
      </w:r>
      <w:r w:rsidR="00F84CE7">
        <w:rPr>
          <w:rFonts w:eastAsiaTheme="minorEastAsia" w:hint="eastAsia"/>
          <w:lang w:val="en-US" w:eastAsia="zh-CN"/>
        </w:rPr>
        <w:t>，</w:t>
      </w:r>
      <w:r w:rsidR="00F84CE7">
        <w:rPr>
          <w:rFonts w:eastAsiaTheme="minorEastAsia"/>
          <w:lang w:val="en-US" w:eastAsia="zh-CN"/>
        </w:rPr>
        <w:t>或者采用</w:t>
      </w:r>
      <w:r w:rsidR="00A23AD2">
        <w:rPr>
          <w:rFonts w:eastAsiaTheme="minorEastAsia"/>
          <w:lang w:val="en-US" w:eastAsia="zh-CN"/>
        </w:rPr>
        <w:t>一个</w:t>
      </w:r>
      <w:r w:rsidR="00F84CE7">
        <w:rPr>
          <w:rFonts w:eastAsiaTheme="minorEastAsia"/>
          <w:lang w:val="en-US" w:eastAsia="zh-CN"/>
        </w:rPr>
        <w:t>极化无关</w:t>
      </w:r>
      <w:r w:rsidR="00A23AD2">
        <w:rPr>
          <w:rFonts w:eastAsiaTheme="minorEastAsia"/>
          <w:lang w:val="en-US" w:eastAsia="zh-CN"/>
        </w:rPr>
        <w:t>的</w:t>
      </w:r>
      <w:r w:rsidR="00F84CE7">
        <w:rPr>
          <w:rFonts w:eastAsiaTheme="minorEastAsia"/>
          <w:lang w:val="en-US" w:eastAsia="zh-CN"/>
        </w:rPr>
        <w:t>方法</w:t>
      </w:r>
      <w:r w:rsidR="00F84CE7">
        <w:rPr>
          <w:rFonts w:eastAsiaTheme="minorEastAsia" w:hint="eastAsia"/>
          <w:lang w:val="en-US" w:eastAsia="zh-CN"/>
        </w:rPr>
        <w:t>，</w:t>
      </w:r>
      <w:r w:rsidR="00F84CE7">
        <w:rPr>
          <w:rFonts w:eastAsiaTheme="minorEastAsia"/>
          <w:lang w:val="en-US" w:eastAsia="zh-CN"/>
        </w:rPr>
        <w:t>如附件</w:t>
      </w:r>
      <w:r w:rsidR="00F84CE7">
        <w:rPr>
          <w:rFonts w:eastAsiaTheme="minorEastAsia" w:hint="eastAsia"/>
          <w:lang w:val="en-US" w:eastAsia="zh-CN"/>
        </w:rPr>
        <w:t>1</w:t>
      </w:r>
      <w:r w:rsidR="00F84CE7">
        <w:rPr>
          <w:rFonts w:eastAsiaTheme="minorEastAsia" w:hint="eastAsia"/>
          <w:lang w:val="en-US" w:eastAsia="zh-CN"/>
        </w:rPr>
        <w:t>第</w:t>
      </w:r>
      <w:r w:rsidR="00F84CE7">
        <w:rPr>
          <w:rFonts w:eastAsiaTheme="minorEastAsia" w:hint="eastAsia"/>
          <w:lang w:val="en-US" w:eastAsia="zh-CN"/>
        </w:rPr>
        <w:t>5.2.</w:t>
      </w:r>
      <w:r w:rsidR="00F84CE7">
        <w:rPr>
          <w:rFonts w:eastAsiaTheme="minorEastAsia"/>
          <w:lang w:val="en-US" w:eastAsia="zh-CN"/>
        </w:rPr>
        <w:t>5</w:t>
      </w:r>
      <w:r w:rsidR="00F84CE7">
        <w:rPr>
          <w:rFonts w:eastAsiaTheme="minorEastAsia"/>
          <w:lang w:val="en-US" w:eastAsia="zh-CN"/>
        </w:rPr>
        <w:t>节中所描述</w:t>
      </w:r>
      <w:r w:rsidR="00F84CE7">
        <w:rPr>
          <w:rFonts w:eastAsiaTheme="minorEastAsia" w:hint="eastAsia"/>
          <w:lang w:val="en-US" w:eastAsia="zh-CN"/>
        </w:rPr>
        <w:t>。</w:t>
      </w:r>
    </w:p>
    <w:p w:rsidR="00785AD7" w:rsidRPr="00004CAC" w:rsidRDefault="00A23AD2" w:rsidP="0082115C">
      <w:pPr>
        <w:ind w:firstLineChars="200" w:firstLine="480"/>
        <w:rPr>
          <w:rFonts w:eastAsiaTheme="minorEastAsia"/>
          <w:lang w:val="en-US" w:eastAsia="zh-CN"/>
        </w:rPr>
      </w:pPr>
      <w:r>
        <w:rPr>
          <w:rFonts w:eastAsiaTheme="minorEastAsia"/>
          <w:lang w:val="en-US" w:eastAsia="zh-CN"/>
        </w:rPr>
        <w:t>对此应用的一个好的测量天线具有一个</w:t>
      </w:r>
      <w:r>
        <w:rPr>
          <w:rFonts w:eastAsiaTheme="minorEastAsia" w:hint="eastAsia"/>
          <w:lang w:val="en-US" w:eastAsia="zh-CN"/>
        </w:rPr>
        <w:t>小到</w:t>
      </w:r>
      <w:r>
        <w:rPr>
          <w:rFonts w:eastAsiaTheme="minorEastAsia"/>
          <w:lang w:val="en-US" w:eastAsia="zh-CN"/>
        </w:rPr>
        <w:t>足够以一种适当的方式抑制地面反射的垂直开放角</w:t>
      </w:r>
      <w:r w:rsidR="00F84CE7">
        <w:rPr>
          <w:rFonts w:eastAsiaTheme="minorEastAsia" w:hint="eastAsia"/>
          <w:lang w:val="en-US" w:eastAsia="zh-CN"/>
        </w:rPr>
        <w:t>，</w:t>
      </w:r>
      <w:r w:rsidR="00F84CE7">
        <w:rPr>
          <w:rFonts w:eastAsiaTheme="minorEastAsia"/>
          <w:lang w:val="en-US" w:eastAsia="zh-CN"/>
        </w:rPr>
        <w:t>并与</w:t>
      </w:r>
      <w:r w:rsidR="0095720C">
        <w:rPr>
          <w:rFonts w:eastAsiaTheme="minorEastAsia"/>
          <w:lang w:val="en-US" w:eastAsia="zh-CN"/>
        </w:rPr>
        <w:t>大约</w:t>
      </w:r>
      <w:r>
        <w:rPr>
          <w:rFonts w:eastAsiaTheme="minorEastAsia"/>
          <w:lang w:val="en-US" w:eastAsia="zh-CN"/>
        </w:rPr>
        <w:t>主要方向上一个在垂直和水平平面上合理的恒定增益相</w:t>
      </w:r>
      <w:r w:rsidR="00F84CE7">
        <w:rPr>
          <w:rFonts w:eastAsiaTheme="minorEastAsia"/>
          <w:lang w:val="en-US" w:eastAsia="zh-CN"/>
        </w:rPr>
        <w:t>结合</w:t>
      </w:r>
      <w:r w:rsidR="00F84CE7">
        <w:rPr>
          <w:rFonts w:eastAsiaTheme="minorEastAsia" w:hint="eastAsia"/>
          <w:lang w:val="en-US" w:eastAsia="zh-CN"/>
        </w:rPr>
        <w:t>，</w:t>
      </w:r>
      <w:r w:rsidR="0095720C">
        <w:rPr>
          <w:rFonts w:eastAsiaTheme="minorEastAsia" w:hint="eastAsia"/>
          <w:lang w:val="en-US" w:eastAsia="zh-CN"/>
        </w:rPr>
        <w:t>以方便对准。</w:t>
      </w:r>
      <w:r w:rsidR="00785AD7" w:rsidRPr="00004CAC">
        <w:rPr>
          <w:rFonts w:eastAsiaTheme="minorEastAsia"/>
          <w:lang w:val="en-US" w:eastAsia="zh-CN"/>
        </w:rPr>
        <w:t xml:space="preserve"> </w:t>
      </w:r>
      <w:r w:rsidR="004735BF">
        <w:rPr>
          <w:rFonts w:eastAsiaTheme="minorEastAsia"/>
          <w:lang w:val="en-US" w:eastAsia="zh-CN"/>
        </w:rPr>
        <w:t>测量天线不必具有高增益</w:t>
      </w:r>
      <w:r w:rsidR="004735BF">
        <w:rPr>
          <w:rFonts w:eastAsiaTheme="minorEastAsia" w:hint="eastAsia"/>
          <w:lang w:val="en-US" w:eastAsia="zh-CN"/>
        </w:rPr>
        <w:t>，</w:t>
      </w:r>
      <w:r w:rsidR="004735BF">
        <w:rPr>
          <w:rFonts w:eastAsiaTheme="minorEastAsia"/>
          <w:lang w:val="en-US" w:eastAsia="zh-CN"/>
        </w:rPr>
        <w:t>甚至增益低至</w:t>
      </w:r>
      <w:r w:rsidR="00785AD7" w:rsidRPr="00004CAC">
        <w:rPr>
          <w:rFonts w:eastAsiaTheme="minorEastAsia"/>
          <w:lang w:val="en-US" w:eastAsia="zh-CN"/>
        </w:rPr>
        <w:t>–15 dBd</w:t>
      </w:r>
      <w:r w:rsidR="004735BF">
        <w:rPr>
          <w:rFonts w:eastAsiaTheme="minorEastAsia"/>
          <w:lang w:val="en-US" w:eastAsia="zh-CN"/>
        </w:rPr>
        <w:t>仍然可用</w:t>
      </w:r>
      <w:r w:rsidR="004735BF">
        <w:rPr>
          <w:rFonts w:eastAsiaTheme="minorEastAsia" w:hint="eastAsia"/>
          <w:lang w:val="en-US" w:eastAsia="zh-CN"/>
        </w:rPr>
        <w:t>。考虑到风载和其他机械问题，</w:t>
      </w:r>
      <w:r w:rsidR="004735BF">
        <w:rPr>
          <w:rFonts w:eastAsiaTheme="minorEastAsia"/>
          <w:lang w:val="en-US" w:eastAsia="zh-CN"/>
        </w:rPr>
        <w:t>全尺寸天线在这个频率范围不是很实用</w:t>
      </w:r>
      <w:r w:rsidR="004735BF">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194" w:name="_Toc112572574"/>
      <w:bookmarkStart w:id="195" w:name="_Toc115794858"/>
      <w:bookmarkStart w:id="196" w:name="_Toc115794942"/>
      <w:r w:rsidRPr="00004CAC">
        <w:rPr>
          <w:rFonts w:eastAsiaTheme="minorEastAsia"/>
          <w:lang w:val="en-US" w:eastAsia="zh-CN"/>
        </w:rPr>
        <w:t>2.4</w:t>
      </w:r>
      <w:r w:rsidRPr="00004CAC">
        <w:rPr>
          <w:rFonts w:eastAsiaTheme="minorEastAsia"/>
          <w:lang w:val="en-US" w:eastAsia="zh-CN"/>
        </w:rPr>
        <w:tab/>
      </w:r>
      <w:r w:rsidR="004735BF">
        <w:rPr>
          <w:rFonts w:eastAsiaTheme="minorEastAsia"/>
          <w:lang w:val="en-US" w:eastAsia="zh-CN"/>
        </w:rPr>
        <w:t>接收机设置</w:t>
      </w:r>
      <w:bookmarkEnd w:id="194"/>
      <w:bookmarkEnd w:id="195"/>
      <w:bookmarkEnd w:id="196"/>
    </w:p>
    <w:p w:rsidR="00785AD7" w:rsidRPr="00004CAC" w:rsidRDefault="004735BF" w:rsidP="0082115C">
      <w:pPr>
        <w:ind w:firstLineChars="200" w:firstLine="480"/>
        <w:rPr>
          <w:rFonts w:eastAsiaTheme="minorEastAsia"/>
          <w:lang w:val="en-US" w:eastAsia="zh-CN"/>
        </w:rPr>
      </w:pPr>
      <w:r>
        <w:rPr>
          <w:rFonts w:eastAsiaTheme="minorEastAsia"/>
          <w:lang w:val="en-US" w:eastAsia="zh-CN"/>
        </w:rPr>
        <w:t>接收机滤波器的设置是相邻信道干扰和</w:t>
      </w:r>
      <w:r w:rsidR="00F05A86">
        <w:rPr>
          <w:rFonts w:eastAsiaTheme="minorEastAsia"/>
          <w:lang w:val="en-US" w:eastAsia="zh-CN"/>
        </w:rPr>
        <w:t>由滤波器产生的不想要的</w:t>
      </w:r>
      <w:r w:rsidR="00F05A86">
        <w:rPr>
          <w:rFonts w:eastAsiaTheme="minorEastAsia"/>
          <w:lang w:val="en-US" w:eastAsia="zh-CN"/>
        </w:rPr>
        <w:t>AM</w:t>
      </w:r>
      <w:r w:rsidR="00F05A86">
        <w:rPr>
          <w:rFonts w:eastAsiaTheme="minorEastAsia"/>
          <w:lang w:val="en-US" w:eastAsia="zh-CN"/>
        </w:rPr>
        <w:t>之间的协调</w:t>
      </w:r>
      <w:r w:rsidR="00F05A86">
        <w:rPr>
          <w:rFonts w:eastAsiaTheme="minorEastAsia" w:hint="eastAsia"/>
          <w:lang w:val="en-US" w:eastAsia="zh-CN"/>
        </w:rPr>
        <w:t>。</w:t>
      </w:r>
      <w:r w:rsidR="00F05A86">
        <w:rPr>
          <w:rFonts w:eastAsiaTheme="minorEastAsia"/>
          <w:lang w:val="en-US" w:eastAsia="zh-CN"/>
        </w:rPr>
        <w:t>FM</w:t>
      </w:r>
      <w:r w:rsidR="00F05A86">
        <w:rPr>
          <w:rFonts w:eastAsiaTheme="minorEastAsia"/>
          <w:lang w:val="en-US" w:eastAsia="zh-CN"/>
        </w:rPr>
        <w:t>广播信号的带宽受规定的限制</w:t>
      </w:r>
      <w:r w:rsidR="00F05A86">
        <w:rPr>
          <w:rFonts w:eastAsiaTheme="minorEastAsia" w:hint="eastAsia"/>
          <w:lang w:val="en-US" w:eastAsia="zh-CN"/>
        </w:rPr>
        <w:t>，</w:t>
      </w:r>
      <w:r w:rsidR="00F05A86">
        <w:rPr>
          <w:rFonts w:eastAsiaTheme="minorEastAsia"/>
          <w:lang w:val="en-US" w:eastAsia="zh-CN"/>
        </w:rPr>
        <w:t>但应该在测量之前采用</w:t>
      </w:r>
      <w:r w:rsidR="00F05A86" w:rsidRPr="00004CAC">
        <w:rPr>
          <w:rFonts w:eastAsiaTheme="minorEastAsia"/>
          <w:lang w:val="en-US" w:eastAsia="zh-CN"/>
        </w:rPr>
        <w:t>ITU</w:t>
      </w:r>
      <w:r w:rsidR="00F05A86" w:rsidRPr="00004CAC">
        <w:rPr>
          <w:rFonts w:eastAsiaTheme="minorEastAsia"/>
          <w:lang w:val="en-US" w:eastAsia="zh-CN"/>
        </w:rPr>
        <w:noBreakHyphen/>
        <w:t>R SM.1268</w:t>
      </w:r>
      <w:r w:rsidR="00EA2D59">
        <w:rPr>
          <w:rFonts w:eastAsiaTheme="minorEastAsia"/>
          <w:lang w:val="en-US" w:eastAsia="zh-CN"/>
        </w:rPr>
        <w:t>建议书的掩模</w:t>
      </w:r>
      <w:r w:rsidR="00F05A86">
        <w:rPr>
          <w:rFonts w:eastAsiaTheme="minorEastAsia"/>
          <w:lang w:val="en-US" w:eastAsia="zh-CN"/>
        </w:rPr>
        <w:t>方法来检验</w:t>
      </w:r>
      <w:r w:rsidR="00F05A86">
        <w:rPr>
          <w:rFonts w:eastAsiaTheme="minorEastAsia" w:hint="eastAsia"/>
          <w:lang w:val="en-US" w:eastAsia="zh-CN"/>
        </w:rPr>
        <w:t>。</w:t>
      </w:r>
      <w:r w:rsidR="00F05A86">
        <w:rPr>
          <w:rFonts w:eastAsiaTheme="minorEastAsia"/>
          <w:lang w:val="en-US" w:eastAsia="zh-CN"/>
        </w:rPr>
        <w:t>当信号相对于所用的滤波器太宽时</w:t>
      </w:r>
      <w:r w:rsidR="00F05A86">
        <w:rPr>
          <w:rFonts w:eastAsiaTheme="minorEastAsia" w:hint="eastAsia"/>
          <w:lang w:val="en-US" w:eastAsia="zh-CN"/>
        </w:rPr>
        <w:t>，在被测信号上就产生了</w:t>
      </w:r>
      <w:r w:rsidR="00F05A86">
        <w:rPr>
          <w:rFonts w:eastAsiaTheme="minorEastAsia"/>
          <w:lang w:val="en-US" w:eastAsia="zh-CN"/>
        </w:rPr>
        <w:t>不想要的</w:t>
      </w:r>
      <w:r w:rsidR="00785AD7" w:rsidRPr="00004CAC">
        <w:rPr>
          <w:rFonts w:eastAsiaTheme="minorEastAsia"/>
          <w:lang w:val="en-US" w:eastAsia="zh-CN"/>
        </w:rPr>
        <w:t>AM</w:t>
      </w:r>
      <w:r w:rsidR="00F05A86">
        <w:rPr>
          <w:rFonts w:eastAsiaTheme="minorEastAsia" w:hint="eastAsia"/>
          <w:lang w:val="en-US" w:eastAsia="zh-CN"/>
        </w:rPr>
        <w:t>。</w:t>
      </w:r>
      <w:r w:rsidR="00F05A86">
        <w:rPr>
          <w:rFonts w:eastAsiaTheme="minorEastAsia"/>
          <w:lang w:val="en-US" w:eastAsia="zh-CN"/>
        </w:rPr>
        <w:t>这引起测量不确定性的增加</w:t>
      </w:r>
      <w:r w:rsidR="00F05A86">
        <w:rPr>
          <w:rFonts w:eastAsiaTheme="minorEastAsia" w:hint="eastAsia"/>
          <w:lang w:val="en-US" w:eastAsia="zh-CN"/>
        </w:rPr>
        <w:t>。</w:t>
      </w:r>
      <w:r w:rsidR="00F05A86">
        <w:rPr>
          <w:rFonts w:eastAsiaTheme="minorEastAsia"/>
          <w:lang w:val="en-US" w:eastAsia="zh-CN"/>
        </w:rPr>
        <w:t>如果相邻信道</w:t>
      </w:r>
      <w:r w:rsidR="00CE6F7B">
        <w:rPr>
          <w:rFonts w:eastAsiaTheme="minorEastAsia"/>
          <w:lang w:val="en-US" w:eastAsia="zh-CN"/>
        </w:rPr>
        <w:t>使</w:t>
      </w:r>
      <w:r w:rsidR="00F05A86">
        <w:rPr>
          <w:rFonts w:eastAsiaTheme="minorEastAsia"/>
          <w:lang w:val="en-US" w:eastAsia="zh-CN"/>
        </w:rPr>
        <w:t>用允许</w:t>
      </w:r>
      <w:r w:rsidR="00F05A86">
        <w:rPr>
          <w:rFonts w:eastAsiaTheme="minorEastAsia" w:hint="eastAsia"/>
          <w:lang w:val="en-US" w:eastAsia="zh-CN"/>
        </w:rPr>
        <w:t>，</w:t>
      </w:r>
      <w:r w:rsidR="00CE6F7B">
        <w:rPr>
          <w:rFonts w:eastAsiaTheme="minorEastAsia" w:hint="eastAsia"/>
          <w:lang w:val="en-US" w:eastAsia="zh-CN"/>
        </w:rPr>
        <w:t>应该选用</w:t>
      </w:r>
      <w:r w:rsidR="00F05A86">
        <w:rPr>
          <w:rFonts w:eastAsiaTheme="minorEastAsia"/>
          <w:lang w:val="en-US" w:eastAsia="zh-CN"/>
        </w:rPr>
        <w:t>一个具有高赋形因子</w:t>
      </w:r>
      <w:r w:rsidR="00F05A86">
        <w:rPr>
          <w:rFonts w:eastAsiaTheme="minorEastAsia" w:hint="eastAsia"/>
          <w:lang w:val="en-US" w:eastAsia="zh-CN"/>
        </w:rPr>
        <w:t>（</w:t>
      </w:r>
      <w:r w:rsidR="00F05A86">
        <w:rPr>
          <w:rFonts w:eastAsiaTheme="minorEastAsia"/>
          <w:lang w:val="en-US" w:eastAsia="zh-CN"/>
        </w:rPr>
        <w:t>高斯</w:t>
      </w:r>
      <w:r w:rsidR="00F05A86">
        <w:rPr>
          <w:rFonts w:eastAsiaTheme="minorEastAsia" w:hint="eastAsia"/>
          <w:lang w:val="en-US" w:eastAsia="zh-CN"/>
        </w:rPr>
        <w:t>）</w:t>
      </w:r>
      <w:r w:rsidR="00F05A86">
        <w:rPr>
          <w:rFonts w:eastAsiaTheme="minorEastAsia"/>
          <w:lang w:val="en-US" w:eastAsia="zh-CN"/>
        </w:rPr>
        <w:t>的</w:t>
      </w:r>
      <w:r w:rsidR="00CE6F7B">
        <w:rPr>
          <w:rFonts w:eastAsiaTheme="minorEastAsia"/>
          <w:lang w:val="en-US" w:eastAsia="zh-CN"/>
        </w:rPr>
        <w:t>宽滤波器</w:t>
      </w:r>
      <w:r w:rsidR="00CE6F7B">
        <w:rPr>
          <w:rFonts w:eastAsiaTheme="minorEastAsia" w:hint="eastAsia"/>
          <w:lang w:val="en-US" w:eastAsia="zh-CN"/>
        </w:rPr>
        <w:t>。</w:t>
      </w:r>
    </w:p>
    <w:p w:rsidR="00785AD7" w:rsidRPr="00004CAC" w:rsidRDefault="00CE6F7B" w:rsidP="0082115C">
      <w:pPr>
        <w:ind w:firstLineChars="200" w:firstLine="480"/>
        <w:rPr>
          <w:rFonts w:eastAsiaTheme="minorEastAsia"/>
          <w:lang w:val="en-US" w:eastAsia="zh-CN"/>
        </w:rPr>
      </w:pPr>
      <w:r>
        <w:rPr>
          <w:rFonts w:eastAsiaTheme="minorEastAsia"/>
          <w:lang w:val="en-US" w:eastAsia="zh-CN"/>
        </w:rPr>
        <w:t>一个</w:t>
      </w:r>
      <w:r w:rsidR="00785AD7" w:rsidRPr="00004CAC">
        <w:rPr>
          <w:rFonts w:eastAsiaTheme="minorEastAsia"/>
          <w:lang w:val="en-US" w:eastAsia="zh-CN"/>
        </w:rPr>
        <w:t>RMS</w:t>
      </w:r>
      <w:r>
        <w:rPr>
          <w:rFonts w:eastAsiaTheme="minorEastAsia"/>
          <w:lang w:val="en-US" w:eastAsia="zh-CN"/>
        </w:rPr>
        <w:t>检测器是极化无关测量的选择</w:t>
      </w:r>
      <w:r>
        <w:rPr>
          <w:rFonts w:eastAsiaTheme="minorEastAsia" w:hint="eastAsia"/>
          <w:lang w:val="en-US" w:eastAsia="zh-CN"/>
        </w:rPr>
        <w:t>，</w:t>
      </w:r>
      <w:r>
        <w:rPr>
          <w:rFonts w:eastAsiaTheme="minorEastAsia"/>
          <w:lang w:val="en-US" w:eastAsia="zh-CN"/>
        </w:rPr>
        <w:t>但是当不采用此技术时</w:t>
      </w:r>
      <w:r>
        <w:rPr>
          <w:rFonts w:eastAsiaTheme="minorEastAsia" w:hint="eastAsia"/>
          <w:lang w:val="en-US" w:eastAsia="zh-CN"/>
        </w:rPr>
        <w:t>，</w:t>
      </w:r>
      <w:r>
        <w:rPr>
          <w:rFonts w:eastAsiaTheme="minorEastAsia"/>
          <w:lang w:val="en-US" w:eastAsia="zh-CN"/>
        </w:rPr>
        <w:t>可以采用一个平均检测器</w:t>
      </w:r>
      <w:r>
        <w:rPr>
          <w:rFonts w:eastAsiaTheme="minorEastAsia" w:hint="eastAsia"/>
          <w:lang w:val="en-US" w:eastAsia="zh-CN"/>
        </w:rPr>
        <w:t>。当</w:t>
      </w:r>
      <w:r w:rsidR="00ED5C65">
        <w:rPr>
          <w:rFonts w:eastAsiaTheme="minorEastAsia" w:hint="eastAsia"/>
          <w:lang w:val="en-US" w:eastAsia="zh-CN"/>
        </w:rPr>
        <w:t>有</w:t>
      </w:r>
      <w:r>
        <w:rPr>
          <w:rFonts w:eastAsiaTheme="minorEastAsia" w:hint="eastAsia"/>
          <w:lang w:val="en-US" w:eastAsia="zh-CN"/>
        </w:rPr>
        <w:t>足够</w:t>
      </w:r>
      <w:r w:rsidR="00ED5C65">
        <w:rPr>
          <w:rFonts w:eastAsiaTheme="minorEastAsia" w:hint="eastAsia"/>
          <w:lang w:val="en-US" w:eastAsia="zh-CN"/>
        </w:rPr>
        <w:t>数量</w:t>
      </w:r>
      <w:r w:rsidR="00734DE5">
        <w:rPr>
          <w:rFonts w:eastAsiaTheme="minorEastAsia" w:hint="eastAsia"/>
          <w:lang w:val="en-US" w:eastAsia="zh-CN"/>
        </w:rPr>
        <w:t>的测量点可用于</w:t>
      </w:r>
      <w:r>
        <w:rPr>
          <w:rFonts w:eastAsiaTheme="minorEastAsia" w:hint="eastAsia"/>
          <w:lang w:val="en-US" w:eastAsia="zh-CN"/>
        </w:rPr>
        <w:t>之后进行平均时，</w:t>
      </w:r>
      <w:r w:rsidR="00ED5C65">
        <w:rPr>
          <w:rFonts w:eastAsiaTheme="minorEastAsia" w:hint="eastAsia"/>
          <w:lang w:val="en-US" w:eastAsia="zh-CN"/>
        </w:rPr>
        <w:t>可以采用</w:t>
      </w:r>
      <w:r>
        <w:rPr>
          <w:rFonts w:eastAsiaTheme="minorEastAsia"/>
          <w:lang w:val="en-US" w:eastAsia="zh-CN"/>
        </w:rPr>
        <w:t>一个峰值或取样检测器</w:t>
      </w:r>
      <w:r w:rsidR="00ED5C65">
        <w:rPr>
          <w:rFonts w:eastAsiaTheme="minorEastAsia" w:hint="eastAsia"/>
          <w:lang w:val="en-US" w:eastAsia="zh-CN"/>
        </w:rPr>
        <w:t>。</w:t>
      </w:r>
      <w:r w:rsidR="00ED5C65">
        <w:rPr>
          <w:rFonts w:eastAsiaTheme="minorEastAsia"/>
          <w:lang w:val="en-US" w:eastAsia="zh-CN"/>
        </w:rPr>
        <w:t>后者对限制由来自相邻信道的干扰或</w:t>
      </w:r>
      <w:r w:rsidR="00734DE5">
        <w:rPr>
          <w:rFonts w:eastAsiaTheme="minorEastAsia"/>
          <w:lang w:val="en-US" w:eastAsia="zh-CN"/>
        </w:rPr>
        <w:t>与被测信号相关的</w:t>
      </w:r>
      <w:r w:rsidR="00ED5C65">
        <w:rPr>
          <w:rFonts w:eastAsiaTheme="minorEastAsia"/>
          <w:lang w:val="en-US" w:eastAsia="zh-CN"/>
        </w:rPr>
        <w:t>接收机滤波器带宽所引起的小测量误差的影响是必要的</w:t>
      </w:r>
      <w:r w:rsidR="00ED5C65">
        <w:rPr>
          <w:rFonts w:eastAsiaTheme="minorEastAsia" w:hint="eastAsia"/>
          <w:lang w:val="en-US" w:eastAsia="zh-CN"/>
        </w:rPr>
        <w:t>。</w:t>
      </w:r>
    </w:p>
    <w:p w:rsidR="00785AD7" w:rsidRPr="00004CAC" w:rsidRDefault="00ED5C65" w:rsidP="00785AD7">
      <w:pPr>
        <w:pStyle w:val="Heading1"/>
        <w:rPr>
          <w:rFonts w:eastAsiaTheme="minorEastAsia"/>
          <w:lang w:val="en-US" w:eastAsia="zh-CN"/>
        </w:rPr>
      </w:pPr>
      <w:bookmarkStart w:id="197" w:name="_Toc112572575"/>
      <w:bookmarkStart w:id="198" w:name="_Toc115794859"/>
      <w:bookmarkStart w:id="199" w:name="_Toc115794943"/>
      <w:r>
        <w:rPr>
          <w:rFonts w:eastAsiaTheme="minorEastAsia"/>
          <w:lang w:val="en-US" w:eastAsia="zh-CN"/>
        </w:rPr>
        <w:t>3</w:t>
      </w:r>
      <w:r>
        <w:rPr>
          <w:rFonts w:eastAsiaTheme="minorEastAsia"/>
          <w:lang w:val="en-US" w:eastAsia="zh-CN"/>
        </w:rPr>
        <w:tab/>
      </w:r>
      <w:r w:rsidR="00EA2D59">
        <w:rPr>
          <w:rFonts w:eastAsiaTheme="minorEastAsia"/>
          <w:lang w:val="en-US" w:eastAsia="zh-CN"/>
        </w:rPr>
        <w:t>MW</w:t>
      </w:r>
      <w:r w:rsidR="002172B0">
        <w:rPr>
          <w:rFonts w:eastAsiaTheme="minorEastAsia"/>
          <w:lang w:val="en-US" w:eastAsia="zh-CN"/>
        </w:rPr>
        <w:t>（</w:t>
      </w:r>
      <w:r w:rsidR="00785AD7" w:rsidRPr="00004CAC">
        <w:rPr>
          <w:rFonts w:eastAsiaTheme="minorEastAsia"/>
          <w:lang w:val="en-US" w:eastAsia="zh-CN"/>
        </w:rPr>
        <w:t>AM</w:t>
      </w:r>
      <w:r w:rsidR="002172B0">
        <w:rPr>
          <w:rFonts w:eastAsiaTheme="minorEastAsia"/>
          <w:lang w:val="en-US" w:eastAsia="zh-CN"/>
        </w:rPr>
        <w:t>）</w:t>
      </w:r>
      <w:r>
        <w:rPr>
          <w:rFonts w:eastAsiaTheme="minorEastAsia"/>
          <w:lang w:val="en-US" w:eastAsia="zh-CN"/>
        </w:rPr>
        <w:t>广播</w:t>
      </w:r>
      <w:bookmarkEnd w:id="197"/>
      <w:bookmarkEnd w:id="198"/>
      <w:bookmarkEnd w:id="199"/>
    </w:p>
    <w:p w:rsidR="00785AD7" w:rsidRPr="00004CAC" w:rsidRDefault="00EA2D59" w:rsidP="0082115C">
      <w:pPr>
        <w:ind w:firstLineChars="200" w:firstLine="480"/>
        <w:rPr>
          <w:rFonts w:eastAsiaTheme="minorEastAsia"/>
          <w:lang w:val="en-US" w:eastAsia="zh-CN"/>
        </w:rPr>
      </w:pPr>
      <w:r>
        <w:rPr>
          <w:rFonts w:eastAsiaTheme="minorEastAsia"/>
          <w:lang w:val="en-US" w:eastAsia="zh-CN"/>
        </w:rPr>
        <w:t>在</w:t>
      </w:r>
      <w:r>
        <w:rPr>
          <w:rFonts w:eastAsiaTheme="minorEastAsia"/>
          <w:lang w:val="en-US" w:eastAsia="zh-CN"/>
        </w:rPr>
        <w:t>MW</w:t>
      </w:r>
      <w:r w:rsidR="00ED5C65">
        <w:rPr>
          <w:rFonts w:eastAsiaTheme="minorEastAsia"/>
          <w:lang w:val="en-US" w:eastAsia="zh-CN"/>
        </w:rPr>
        <w:t>广播中所采用的天线系统</w:t>
      </w:r>
      <w:r w:rsidR="00AC6A72">
        <w:rPr>
          <w:rFonts w:eastAsiaTheme="minorEastAsia"/>
          <w:lang w:val="en-US" w:eastAsia="zh-CN"/>
        </w:rPr>
        <w:t>比较大</w:t>
      </w:r>
      <w:r w:rsidR="00AC6A72">
        <w:rPr>
          <w:rFonts w:eastAsiaTheme="minorEastAsia" w:hint="eastAsia"/>
          <w:lang w:val="en-US" w:eastAsia="zh-CN"/>
        </w:rPr>
        <w:t>。</w:t>
      </w:r>
      <w:r w:rsidR="00AC6A72">
        <w:rPr>
          <w:rFonts w:eastAsiaTheme="minorEastAsia"/>
          <w:lang w:val="en-US" w:eastAsia="zh-CN"/>
        </w:rPr>
        <w:t>从机械的观点</w:t>
      </w:r>
      <w:r w:rsidR="00AC6A72">
        <w:rPr>
          <w:rFonts w:eastAsiaTheme="minorEastAsia" w:hint="eastAsia"/>
          <w:lang w:val="en-US" w:eastAsia="zh-CN"/>
        </w:rPr>
        <w:t>，</w:t>
      </w:r>
      <w:r w:rsidR="00AC6A72">
        <w:rPr>
          <w:rFonts w:eastAsiaTheme="minorEastAsia"/>
          <w:lang w:val="en-US" w:eastAsia="zh-CN"/>
        </w:rPr>
        <w:t>在大阵列的情况下</w:t>
      </w:r>
      <w:r w:rsidR="00AC6A72">
        <w:rPr>
          <w:rFonts w:eastAsiaTheme="minorEastAsia" w:hint="eastAsia"/>
          <w:lang w:val="en-US" w:eastAsia="zh-CN"/>
        </w:rPr>
        <w:t>，</w:t>
      </w:r>
      <w:r w:rsidR="00AC6A72">
        <w:rPr>
          <w:rFonts w:eastAsiaTheme="minorEastAsia"/>
          <w:lang w:val="en-US" w:eastAsia="zh-CN"/>
        </w:rPr>
        <w:t>远场条件有时开始于距离天线远于</w:t>
      </w:r>
      <w:r w:rsidR="00AC6A72" w:rsidRPr="00004CAC">
        <w:rPr>
          <w:rFonts w:eastAsiaTheme="minorEastAsia"/>
          <w:lang w:val="en-US" w:eastAsia="zh-CN"/>
        </w:rPr>
        <w:t>1</w:t>
      </w:r>
      <w:r w:rsidR="00AC6A72" w:rsidRPr="00004CAC">
        <w:rPr>
          <w:rFonts w:eastAsiaTheme="minorEastAsia"/>
          <w:lang w:val="en-US"/>
        </w:rPr>
        <w:sym w:font="Symbol" w:char="F06C"/>
      </w:r>
      <w:r w:rsidR="00AC6A72">
        <w:rPr>
          <w:rFonts w:eastAsiaTheme="minorEastAsia"/>
          <w:lang w:val="en-US" w:eastAsia="zh-CN"/>
        </w:rPr>
        <w:t>的地方</w:t>
      </w:r>
      <w:r w:rsidR="00AC6A72">
        <w:rPr>
          <w:rFonts w:eastAsiaTheme="minorEastAsia" w:hint="eastAsia"/>
          <w:lang w:val="en-US" w:eastAsia="zh-CN"/>
        </w:rPr>
        <w:t>。</w:t>
      </w:r>
      <w:r w:rsidR="00AC6A72">
        <w:rPr>
          <w:rFonts w:eastAsiaTheme="minorEastAsia"/>
          <w:lang w:val="en-US" w:eastAsia="zh-CN"/>
        </w:rPr>
        <w:t>通常</w:t>
      </w:r>
      <w:r w:rsidR="00AC6A72">
        <w:rPr>
          <w:rFonts w:eastAsiaTheme="minorEastAsia" w:hint="eastAsia"/>
          <w:lang w:val="en-US" w:eastAsia="zh-CN"/>
        </w:rPr>
        <w:t>，</w:t>
      </w:r>
      <w:r w:rsidR="00AC6A72">
        <w:rPr>
          <w:rFonts w:eastAsiaTheme="minorEastAsia"/>
          <w:lang w:val="en-US" w:eastAsia="zh-CN"/>
        </w:rPr>
        <w:t>功率较高</w:t>
      </w:r>
      <w:r w:rsidR="00AC6A72">
        <w:rPr>
          <w:rFonts w:eastAsiaTheme="minorEastAsia" w:hint="eastAsia"/>
          <w:lang w:val="en-US" w:eastAsia="zh-CN"/>
        </w:rPr>
        <w:t>，</w:t>
      </w:r>
      <w:r w:rsidR="00AC6A72">
        <w:rPr>
          <w:rFonts w:eastAsiaTheme="minorEastAsia"/>
          <w:lang w:val="en-US" w:eastAsia="zh-CN"/>
        </w:rPr>
        <w:t>因此</w:t>
      </w:r>
      <w:r w:rsidR="00AC6A72">
        <w:rPr>
          <w:rFonts w:eastAsiaTheme="minorEastAsia" w:hint="eastAsia"/>
          <w:lang w:val="en-US" w:eastAsia="zh-CN"/>
        </w:rPr>
        <w:t>，</w:t>
      </w:r>
      <w:r w:rsidR="00AC6A72">
        <w:rPr>
          <w:rFonts w:eastAsiaTheme="minorEastAsia"/>
          <w:lang w:val="en-US" w:eastAsia="zh-CN"/>
        </w:rPr>
        <w:t>效率较低的小天线可以被用于测量</w:t>
      </w:r>
      <w:r w:rsidR="00AC6A72">
        <w:rPr>
          <w:rFonts w:eastAsiaTheme="minorEastAsia" w:hint="eastAsia"/>
          <w:lang w:val="en-US" w:eastAsia="zh-CN"/>
        </w:rPr>
        <w:t>。</w:t>
      </w:r>
      <w:r w:rsidR="00AC6A72">
        <w:rPr>
          <w:rFonts w:eastAsiaTheme="minorEastAsia"/>
          <w:lang w:val="en-US" w:eastAsia="zh-CN"/>
        </w:rPr>
        <w:t>在大多数情况下极化是垂直的</w:t>
      </w:r>
      <w:r>
        <w:rPr>
          <w:rFonts w:eastAsiaTheme="minorEastAsia" w:hint="eastAsia"/>
          <w:lang w:val="en-US" w:eastAsia="zh-CN"/>
        </w:rPr>
        <w:t>。</w:t>
      </w:r>
      <w:r>
        <w:rPr>
          <w:rFonts w:eastAsiaTheme="minorEastAsia" w:hint="eastAsia"/>
          <w:lang w:val="en-US" w:eastAsia="zh-CN"/>
        </w:rPr>
        <w:t>MW</w:t>
      </w:r>
      <w:r w:rsidR="00734DE5">
        <w:rPr>
          <w:rFonts w:eastAsiaTheme="minorEastAsia" w:hint="eastAsia"/>
          <w:lang w:val="en-US" w:eastAsia="zh-CN"/>
        </w:rPr>
        <w:t>广播电台经常被</w:t>
      </w:r>
      <w:r w:rsidR="00AC6A72">
        <w:rPr>
          <w:rFonts w:eastAsiaTheme="minorEastAsia" w:hint="eastAsia"/>
          <w:lang w:val="en-US" w:eastAsia="zh-CN"/>
        </w:rPr>
        <w:t>设计用来为相对大的局部区域提供服务，</w:t>
      </w:r>
      <w:r w:rsidR="00AC6A72">
        <w:rPr>
          <w:rFonts w:eastAsiaTheme="minorEastAsia"/>
          <w:lang w:val="en-US" w:eastAsia="zh-CN"/>
        </w:rPr>
        <w:t>并且不采用笔形或扇形波束</w:t>
      </w:r>
      <w:r w:rsidR="00AC6A72">
        <w:rPr>
          <w:rFonts w:eastAsiaTheme="minorEastAsia" w:hint="eastAsia"/>
          <w:lang w:val="en-US" w:eastAsia="zh-CN"/>
        </w:rPr>
        <w:t>。</w:t>
      </w:r>
      <w:r>
        <w:rPr>
          <w:rFonts w:eastAsiaTheme="minorEastAsia"/>
          <w:lang w:val="en-US" w:eastAsia="zh-CN"/>
        </w:rPr>
        <w:t>带宽</w:t>
      </w:r>
      <w:r w:rsidR="00734DE5">
        <w:rPr>
          <w:rFonts w:eastAsiaTheme="minorEastAsia" w:hint="eastAsia"/>
          <w:lang w:val="en-US" w:eastAsia="zh-CN"/>
        </w:rPr>
        <w:t>基本</w:t>
      </w:r>
      <w:r>
        <w:rPr>
          <w:rFonts w:eastAsiaTheme="minorEastAsia"/>
          <w:lang w:val="en-US" w:eastAsia="zh-CN"/>
        </w:rPr>
        <w:t>恒定</w:t>
      </w:r>
      <w:r w:rsidR="00AC6A72">
        <w:rPr>
          <w:rFonts w:eastAsiaTheme="minorEastAsia" w:hint="eastAsia"/>
          <w:lang w:val="en-US" w:eastAsia="zh-CN"/>
        </w:rPr>
        <w:t>，</w:t>
      </w:r>
      <w:r w:rsidR="00AC6A72">
        <w:rPr>
          <w:rFonts w:eastAsiaTheme="minorEastAsia"/>
          <w:lang w:val="en-US" w:eastAsia="zh-CN"/>
        </w:rPr>
        <w:t>因此可以采用一个具有低赋形因子</w:t>
      </w:r>
      <w:r w:rsidR="00AC6A72">
        <w:rPr>
          <w:rFonts w:eastAsiaTheme="minorEastAsia" w:hint="eastAsia"/>
          <w:lang w:val="en-US" w:eastAsia="zh-CN"/>
        </w:rPr>
        <w:t>（</w:t>
      </w:r>
      <w:r w:rsidR="002778DB">
        <w:rPr>
          <w:rFonts w:eastAsiaTheme="minorEastAsia"/>
          <w:lang w:val="en-US" w:eastAsia="zh-CN"/>
        </w:rPr>
        <w:t>通道滤波器</w:t>
      </w:r>
      <w:r w:rsidR="00AC6A72">
        <w:rPr>
          <w:rFonts w:eastAsiaTheme="minorEastAsia" w:hint="eastAsia"/>
          <w:lang w:val="en-US" w:eastAsia="zh-CN"/>
        </w:rPr>
        <w:t>）</w:t>
      </w:r>
      <w:r w:rsidR="00AC6A72">
        <w:rPr>
          <w:rFonts w:eastAsiaTheme="minorEastAsia"/>
          <w:lang w:val="en-US" w:eastAsia="zh-CN"/>
        </w:rPr>
        <w:t>的</w:t>
      </w:r>
      <w:r w:rsidR="002778DB">
        <w:rPr>
          <w:rFonts w:eastAsiaTheme="minorEastAsia"/>
          <w:lang w:val="en-US" w:eastAsia="zh-CN"/>
        </w:rPr>
        <w:t>通道滤波器</w:t>
      </w:r>
      <w:r w:rsidR="00AC6A72">
        <w:rPr>
          <w:rFonts w:eastAsiaTheme="minorEastAsia" w:hint="eastAsia"/>
          <w:lang w:val="en-US" w:eastAsia="zh-CN"/>
        </w:rPr>
        <w:t>。</w:t>
      </w:r>
      <w:r w:rsidR="00AC6A72">
        <w:rPr>
          <w:rFonts w:eastAsiaTheme="minorEastAsia"/>
          <w:lang w:val="en-US" w:eastAsia="zh-CN"/>
        </w:rPr>
        <w:t>调制类型是</w:t>
      </w:r>
      <w:r w:rsidR="00785AD7" w:rsidRPr="00004CAC">
        <w:rPr>
          <w:rFonts w:eastAsiaTheme="minorEastAsia"/>
          <w:lang w:val="en-US" w:eastAsia="zh-CN"/>
        </w:rPr>
        <w:t>A3E</w:t>
      </w:r>
      <w:r w:rsidR="00AC6A72">
        <w:rPr>
          <w:rFonts w:eastAsiaTheme="minorEastAsia" w:hint="eastAsia"/>
          <w:lang w:val="en-US" w:eastAsia="zh-CN"/>
        </w:rPr>
        <w:t>，</w:t>
      </w:r>
      <w:r w:rsidR="00AC6A72">
        <w:rPr>
          <w:rFonts w:eastAsiaTheme="minorEastAsia"/>
          <w:lang w:val="en-US" w:eastAsia="zh-CN"/>
        </w:rPr>
        <w:t>因此倾向的检测器是</w:t>
      </w:r>
      <w:r w:rsidR="00AC6A72">
        <w:rPr>
          <w:rFonts w:eastAsiaTheme="minorEastAsia" w:hint="eastAsia"/>
          <w:lang w:val="en-US" w:eastAsia="zh-CN"/>
        </w:rPr>
        <w:t>平均型</w:t>
      </w:r>
      <w:r w:rsidR="00AC6A72">
        <w:rPr>
          <w:rFonts w:eastAsiaTheme="minorEastAsia"/>
          <w:lang w:val="en-US" w:eastAsia="zh-CN"/>
        </w:rPr>
        <w:t>的</w:t>
      </w:r>
      <w:r w:rsidR="00AC6A72">
        <w:rPr>
          <w:rFonts w:eastAsiaTheme="minorEastAsia" w:hint="eastAsia"/>
          <w:lang w:val="en-US" w:eastAsia="zh-CN"/>
        </w:rPr>
        <w:t>。</w:t>
      </w:r>
      <w:r w:rsidR="00AC6A72">
        <w:rPr>
          <w:rFonts w:eastAsiaTheme="minorEastAsia"/>
          <w:lang w:val="en-US" w:eastAsia="zh-CN"/>
        </w:rPr>
        <w:t>在</w:t>
      </w:r>
      <w:r w:rsidR="000D4065">
        <w:rPr>
          <w:rFonts w:eastAsiaTheme="minorEastAsia"/>
          <w:lang w:val="en-US" w:eastAsia="zh-CN"/>
        </w:rPr>
        <w:t>测量期间</w:t>
      </w:r>
      <w:r w:rsidR="000D4065">
        <w:rPr>
          <w:rFonts w:eastAsiaTheme="minorEastAsia" w:hint="eastAsia"/>
          <w:lang w:val="en-US" w:eastAsia="zh-CN"/>
        </w:rPr>
        <w:t>，像动态调幅（</w:t>
      </w:r>
      <w:r w:rsidR="000D4065">
        <w:rPr>
          <w:rFonts w:eastAsiaTheme="minorEastAsia" w:hint="eastAsia"/>
          <w:lang w:val="en-US" w:eastAsia="zh-CN"/>
        </w:rPr>
        <w:t>DAM</w:t>
      </w:r>
      <w:r w:rsidR="000D4065">
        <w:rPr>
          <w:rFonts w:eastAsiaTheme="minorEastAsia" w:hint="eastAsia"/>
          <w:lang w:val="en-US" w:eastAsia="zh-CN"/>
        </w:rPr>
        <w:t>）这样的节省功率机制应该被关闭。</w:t>
      </w:r>
      <w:r>
        <w:rPr>
          <w:rFonts w:eastAsiaTheme="minorEastAsia"/>
          <w:lang w:val="en-US" w:eastAsia="zh-CN"/>
        </w:rPr>
        <w:t>MW</w:t>
      </w:r>
      <w:r>
        <w:rPr>
          <w:rFonts w:eastAsiaTheme="minorEastAsia"/>
          <w:lang w:val="en-US" w:eastAsia="zh-CN"/>
        </w:rPr>
        <w:t>天线通常是建立在</w:t>
      </w:r>
      <w:r w:rsidR="000D4065">
        <w:rPr>
          <w:rFonts w:eastAsiaTheme="minorEastAsia"/>
          <w:lang w:val="en-US" w:eastAsia="zh-CN"/>
        </w:rPr>
        <w:t>地面</w:t>
      </w:r>
      <w:r>
        <w:rPr>
          <w:rFonts w:eastAsiaTheme="minorEastAsia"/>
          <w:lang w:val="en-US" w:eastAsia="zh-CN"/>
        </w:rPr>
        <w:t>上</w:t>
      </w:r>
      <w:r w:rsidR="000D4065">
        <w:rPr>
          <w:rFonts w:eastAsiaTheme="minorEastAsia"/>
          <w:lang w:val="en-US" w:eastAsia="zh-CN"/>
        </w:rPr>
        <w:t>的</w:t>
      </w:r>
      <w:r w:rsidR="000D4065">
        <w:rPr>
          <w:rFonts w:eastAsiaTheme="minorEastAsia" w:hint="eastAsia"/>
          <w:lang w:val="en-US" w:eastAsia="zh-CN"/>
        </w:rPr>
        <w:t>，</w:t>
      </w:r>
      <w:r w:rsidR="005C631D">
        <w:rPr>
          <w:rFonts w:eastAsiaTheme="minorEastAsia"/>
          <w:lang w:val="en-US" w:eastAsia="zh-CN"/>
        </w:rPr>
        <w:t>它们有一个非常低</w:t>
      </w:r>
      <w:r w:rsidR="000D4065">
        <w:rPr>
          <w:rFonts w:eastAsiaTheme="minorEastAsia"/>
          <w:lang w:val="en-US" w:eastAsia="zh-CN"/>
        </w:rPr>
        <w:t>的</w:t>
      </w:r>
      <w:r w:rsidR="005C631D">
        <w:rPr>
          <w:rFonts w:eastAsiaTheme="minorEastAsia"/>
          <w:lang w:val="en-US" w:eastAsia="zh-CN"/>
        </w:rPr>
        <w:t>垂直辐射角</w:t>
      </w:r>
      <w:r w:rsidR="005C631D">
        <w:rPr>
          <w:rFonts w:eastAsiaTheme="minorEastAsia" w:hint="eastAsia"/>
          <w:lang w:val="en-US" w:eastAsia="zh-CN"/>
        </w:rPr>
        <w:t>。</w:t>
      </w:r>
      <w:r w:rsidR="005C631D">
        <w:rPr>
          <w:rFonts w:eastAsiaTheme="minorEastAsia"/>
          <w:lang w:val="en-US" w:eastAsia="zh-CN"/>
        </w:rPr>
        <w:t>它们通常是</w:t>
      </w:r>
      <w:r w:rsidR="005C631D">
        <w:rPr>
          <w:rFonts w:eastAsiaTheme="minorEastAsia" w:hint="eastAsia"/>
          <w:lang w:val="en-US" w:eastAsia="zh-CN"/>
        </w:rPr>
        <w:t>全向</w:t>
      </w:r>
      <w:r w:rsidR="005C631D">
        <w:rPr>
          <w:rFonts w:eastAsiaTheme="minorEastAsia"/>
          <w:lang w:val="en-US" w:eastAsia="zh-CN"/>
        </w:rPr>
        <w:t>的</w:t>
      </w:r>
      <w:r w:rsidR="005C631D">
        <w:rPr>
          <w:rFonts w:eastAsiaTheme="minorEastAsia" w:hint="eastAsia"/>
          <w:lang w:val="en-US" w:eastAsia="zh-CN"/>
        </w:rPr>
        <w:t>，</w:t>
      </w:r>
      <w:r w:rsidR="005C631D">
        <w:rPr>
          <w:rFonts w:eastAsiaTheme="minorEastAsia"/>
          <w:lang w:val="en-US" w:eastAsia="zh-CN"/>
        </w:rPr>
        <w:t>或者仅仅具有轻微的方向性</w:t>
      </w:r>
      <w:r w:rsidR="005C631D">
        <w:rPr>
          <w:rFonts w:eastAsiaTheme="minorEastAsia" w:hint="eastAsia"/>
          <w:lang w:val="en-US" w:eastAsia="zh-CN"/>
        </w:rPr>
        <w:t>：超过</w:t>
      </w:r>
      <w:r w:rsidR="005C631D">
        <w:rPr>
          <w:rFonts w:eastAsiaTheme="minorEastAsia" w:hint="eastAsia"/>
          <w:lang w:val="en-US" w:eastAsia="zh-CN"/>
        </w:rPr>
        <w:t>8 dB</w:t>
      </w:r>
      <w:r w:rsidR="005C631D">
        <w:rPr>
          <w:rFonts w:eastAsiaTheme="minorEastAsia" w:hint="eastAsia"/>
          <w:lang w:val="en-US" w:eastAsia="zh-CN"/>
        </w:rPr>
        <w:t>的</w:t>
      </w:r>
      <w:r w:rsidR="005C631D">
        <w:rPr>
          <w:rFonts w:eastAsiaTheme="minorEastAsia"/>
          <w:lang w:val="en-US" w:eastAsia="zh-CN"/>
        </w:rPr>
        <w:t>方向性是例外</w:t>
      </w:r>
      <w:r w:rsidR="005C631D">
        <w:rPr>
          <w:rFonts w:eastAsiaTheme="minorEastAsia" w:hint="eastAsia"/>
          <w:lang w:val="en-US" w:eastAsia="zh-CN"/>
        </w:rPr>
        <w:t>。</w:t>
      </w:r>
      <w:r w:rsidR="005C631D">
        <w:rPr>
          <w:rFonts w:eastAsiaTheme="minorEastAsia"/>
          <w:lang w:val="en-US" w:eastAsia="zh-CN"/>
        </w:rPr>
        <w:t>要得到好的天线三维辐射方向图的图像</w:t>
      </w:r>
      <w:r w:rsidR="005C631D">
        <w:rPr>
          <w:rFonts w:eastAsiaTheme="minorEastAsia" w:hint="eastAsia"/>
          <w:lang w:val="en-US" w:eastAsia="zh-CN"/>
        </w:rPr>
        <w:t>，</w:t>
      </w:r>
      <w:r w:rsidR="005C631D">
        <w:rPr>
          <w:rFonts w:eastAsiaTheme="minorEastAsia"/>
          <w:lang w:val="en-US" w:eastAsia="zh-CN"/>
        </w:rPr>
        <w:t>可以在不同高度围绕天线进行多个环形飞行</w:t>
      </w:r>
      <w:r w:rsidR="005C631D">
        <w:rPr>
          <w:rFonts w:eastAsiaTheme="minorEastAsia" w:hint="eastAsia"/>
          <w:lang w:val="en-US" w:eastAsia="zh-CN"/>
        </w:rPr>
        <w:t>，</w:t>
      </w:r>
      <w:r>
        <w:rPr>
          <w:rFonts w:eastAsiaTheme="minorEastAsia"/>
          <w:lang w:val="en-US" w:eastAsia="zh-CN"/>
        </w:rPr>
        <w:t>并以一些</w:t>
      </w:r>
      <w:r w:rsidR="005C631D">
        <w:rPr>
          <w:rFonts w:eastAsiaTheme="minorEastAsia"/>
          <w:lang w:val="en-US" w:eastAsia="zh-CN"/>
        </w:rPr>
        <w:t>上空飞越</w:t>
      </w:r>
      <w:r>
        <w:rPr>
          <w:rFonts w:eastAsiaTheme="minorEastAsia"/>
          <w:lang w:val="en-US" w:eastAsia="zh-CN"/>
        </w:rPr>
        <w:t>进行完善</w:t>
      </w:r>
      <w:r w:rsidR="005C631D">
        <w:rPr>
          <w:rFonts w:eastAsiaTheme="minorEastAsia" w:hint="eastAsia"/>
          <w:lang w:val="en-US" w:eastAsia="zh-CN"/>
        </w:rPr>
        <w:t>。</w:t>
      </w:r>
      <w:r w:rsidR="005C631D">
        <w:rPr>
          <w:rFonts w:eastAsiaTheme="minorEastAsia"/>
          <w:lang w:val="en-US" w:eastAsia="zh-CN"/>
        </w:rPr>
        <w:t>利用实际天线方向图不能在小的角度增量上变化太多的知识</w:t>
      </w:r>
      <w:r w:rsidR="005C631D">
        <w:rPr>
          <w:rFonts w:eastAsiaTheme="minorEastAsia" w:hint="eastAsia"/>
          <w:lang w:val="en-US" w:eastAsia="zh-CN"/>
        </w:rPr>
        <w:t>，</w:t>
      </w:r>
      <w:r w:rsidR="005C631D">
        <w:rPr>
          <w:rFonts w:eastAsiaTheme="minorEastAsia"/>
          <w:lang w:val="en-US" w:eastAsia="zh-CN"/>
        </w:rPr>
        <w:t>可以</w:t>
      </w:r>
      <w:r w:rsidR="005C631D">
        <w:rPr>
          <w:rFonts w:eastAsiaTheme="minorEastAsia" w:hint="eastAsia"/>
          <w:lang w:val="en-US" w:eastAsia="zh-CN"/>
        </w:rPr>
        <w:t>从这些测量点构成实际的三维辐射方向图。</w:t>
      </w:r>
    </w:p>
    <w:p w:rsidR="00785AD7" w:rsidRPr="00004CAC" w:rsidRDefault="00785AD7" w:rsidP="00785AD7">
      <w:pPr>
        <w:pStyle w:val="Heading1"/>
        <w:rPr>
          <w:rFonts w:eastAsiaTheme="minorEastAsia"/>
          <w:lang w:val="en-US" w:eastAsia="zh-CN"/>
        </w:rPr>
      </w:pPr>
      <w:bookmarkStart w:id="200" w:name="_Toc112572576"/>
      <w:bookmarkStart w:id="201" w:name="_Toc115794860"/>
      <w:bookmarkStart w:id="202" w:name="_Toc115794944"/>
      <w:r w:rsidRPr="00004CAC">
        <w:rPr>
          <w:rFonts w:eastAsiaTheme="minorEastAsia"/>
          <w:lang w:val="en-US" w:eastAsia="zh-CN"/>
        </w:rPr>
        <w:t>4</w:t>
      </w:r>
      <w:r w:rsidRPr="00004CAC">
        <w:rPr>
          <w:rFonts w:eastAsiaTheme="minorEastAsia"/>
          <w:lang w:val="en-US" w:eastAsia="zh-CN"/>
        </w:rPr>
        <w:tab/>
      </w:r>
      <w:r w:rsidR="005C631D">
        <w:rPr>
          <w:rFonts w:eastAsiaTheme="minorEastAsia"/>
          <w:lang w:val="en-US" w:eastAsia="zh-CN"/>
        </w:rPr>
        <w:t>HF</w:t>
      </w:r>
      <w:r w:rsidR="002172B0">
        <w:rPr>
          <w:rFonts w:eastAsiaTheme="minorEastAsia"/>
          <w:lang w:val="en-US" w:eastAsia="zh-CN"/>
        </w:rPr>
        <w:t>（</w:t>
      </w:r>
      <w:r w:rsidRPr="00004CAC">
        <w:rPr>
          <w:rFonts w:eastAsiaTheme="minorEastAsia"/>
          <w:lang w:val="en-US" w:eastAsia="zh-CN"/>
        </w:rPr>
        <w:t>AM</w:t>
      </w:r>
      <w:r w:rsidR="002172B0">
        <w:rPr>
          <w:rFonts w:eastAsiaTheme="minorEastAsia"/>
          <w:lang w:val="en-US" w:eastAsia="zh-CN"/>
        </w:rPr>
        <w:t>）</w:t>
      </w:r>
      <w:r w:rsidR="005C631D">
        <w:rPr>
          <w:rFonts w:eastAsiaTheme="minorEastAsia"/>
          <w:lang w:val="en-US" w:eastAsia="zh-CN"/>
        </w:rPr>
        <w:t>广播</w:t>
      </w:r>
      <w:bookmarkEnd w:id="200"/>
      <w:bookmarkEnd w:id="201"/>
      <w:bookmarkEnd w:id="202"/>
    </w:p>
    <w:p w:rsidR="002D0C10" w:rsidRDefault="005C631D" w:rsidP="0082115C">
      <w:pPr>
        <w:ind w:firstLineChars="200" w:firstLine="480"/>
        <w:rPr>
          <w:rFonts w:eastAsiaTheme="minorEastAsia"/>
          <w:lang w:val="en-US" w:eastAsia="zh-CN"/>
        </w:rPr>
      </w:pPr>
      <w:r>
        <w:rPr>
          <w:rFonts w:eastAsiaTheme="minorEastAsia"/>
          <w:lang w:val="en-US" w:eastAsia="zh-CN"/>
        </w:rPr>
        <w:t>在</w:t>
      </w:r>
      <w:r>
        <w:rPr>
          <w:rFonts w:eastAsiaTheme="minorEastAsia"/>
          <w:lang w:val="en-US" w:eastAsia="zh-CN"/>
        </w:rPr>
        <w:t>HF</w:t>
      </w:r>
      <w:r>
        <w:rPr>
          <w:rFonts w:eastAsiaTheme="minorEastAsia"/>
          <w:lang w:val="en-US" w:eastAsia="zh-CN"/>
        </w:rPr>
        <w:t>广播中所用的天线系统很大</w:t>
      </w:r>
      <w:r>
        <w:rPr>
          <w:rFonts w:eastAsiaTheme="minorEastAsia" w:hint="eastAsia"/>
          <w:lang w:val="en-US" w:eastAsia="zh-CN"/>
        </w:rPr>
        <w:t>。</w:t>
      </w:r>
      <w:r>
        <w:rPr>
          <w:rFonts w:eastAsiaTheme="minorEastAsia"/>
          <w:lang w:val="en-US" w:eastAsia="zh-CN"/>
        </w:rPr>
        <w:t>从一个机械的观点</w:t>
      </w:r>
      <w:r>
        <w:rPr>
          <w:rFonts w:eastAsiaTheme="minorEastAsia" w:hint="eastAsia"/>
          <w:lang w:val="en-US" w:eastAsia="zh-CN"/>
        </w:rPr>
        <w:t>，</w:t>
      </w:r>
      <w:r>
        <w:rPr>
          <w:rFonts w:eastAsiaTheme="minorEastAsia"/>
          <w:lang w:val="en-US" w:eastAsia="zh-CN"/>
        </w:rPr>
        <w:t>在大阵列的情况下</w:t>
      </w:r>
      <w:r>
        <w:rPr>
          <w:rFonts w:eastAsiaTheme="minorEastAsia" w:hint="eastAsia"/>
          <w:lang w:val="en-US" w:eastAsia="zh-CN"/>
        </w:rPr>
        <w:t>，</w:t>
      </w:r>
      <w:r>
        <w:rPr>
          <w:rFonts w:eastAsiaTheme="minorEastAsia"/>
          <w:lang w:val="en-US" w:eastAsia="zh-CN"/>
        </w:rPr>
        <w:t>远场</w:t>
      </w:r>
      <w:r w:rsidR="00414FBC">
        <w:rPr>
          <w:rFonts w:eastAsiaTheme="minorEastAsia"/>
          <w:lang w:val="en-US" w:eastAsia="zh-CN"/>
        </w:rPr>
        <w:t>条件</w:t>
      </w:r>
      <w:r>
        <w:rPr>
          <w:rFonts w:eastAsiaTheme="minorEastAsia"/>
          <w:lang w:val="en-US" w:eastAsia="zh-CN"/>
        </w:rPr>
        <w:t>在距离天线几个波长处开始</w:t>
      </w:r>
      <w:r>
        <w:rPr>
          <w:rFonts w:eastAsiaTheme="minorEastAsia" w:hint="eastAsia"/>
          <w:lang w:val="en-US" w:eastAsia="zh-CN"/>
        </w:rPr>
        <w:t>。</w:t>
      </w:r>
      <w:r>
        <w:rPr>
          <w:rFonts w:eastAsiaTheme="minorEastAsia"/>
          <w:lang w:val="en-US" w:eastAsia="zh-CN"/>
        </w:rPr>
        <w:t>通常功率</w:t>
      </w:r>
      <w:r w:rsidR="003F3E6C">
        <w:rPr>
          <w:rFonts w:eastAsiaTheme="minorEastAsia"/>
          <w:lang w:val="en-US" w:eastAsia="zh-CN"/>
        </w:rPr>
        <w:t>较</w:t>
      </w:r>
      <w:r>
        <w:rPr>
          <w:rFonts w:eastAsiaTheme="minorEastAsia"/>
          <w:lang w:val="en-US" w:eastAsia="zh-CN"/>
        </w:rPr>
        <w:t>高</w:t>
      </w:r>
      <w:r>
        <w:rPr>
          <w:rFonts w:eastAsiaTheme="minorEastAsia" w:hint="eastAsia"/>
          <w:lang w:val="en-US" w:eastAsia="zh-CN"/>
        </w:rPr>
        <w:t>，</w:t>
      </w:r>
      <w:r>
        <w:rPr>
          <w:rFonts w:eastAsiaTheme="minorEastAsia"/>
          <w:lang w:val="en-US" w:eastAsia="zh-CN"/>
        </w:rPr>
        <w:t>所以</w:t>
      </w:r>
      <w:r w:rsidR="003F3E6C">
        <w:rPr>
          <w:rFonts w:eastAsiaTheme="minorEastAsia"/>
          <w:lang w:val="en-US" w:eastAsia="zh-CN"/>
        </w:rPr>
        <w:t>效率较低的小天线可以被用于测量</w:t>
      </w:r>
      <w:r w:rsidR="003F3E6C">
        <w:rPr>
          <w:rFonts w:eastAsiaTheme="minorEastAsia" w:hint="eastAsia"/>
          <w:lang w:val="en-US" w:eastAsia="zh-CN"/>
        </w:rPr>
        <w:t>。在大多数情况下极化是水平的。</w:t>
      </w:r>
      <w:r w:rsidR="00ED7318">
        <w:rPr>
          <w:rFonts w:eastAsiaTheme="minorEastAsia"/>
          <w:lang w:val="en-US" w:eastAsia="zh-CN"/>
        </w:rPr>
        <w:t>带宽基本上是常数</w:t>
      </w:r>
      <w:r w:rsidR="00ED7318">
        <w:rPr>
          <w:rFonts w:eastAsiaTheme="minorEastAsia" w:hint="eastAsia"/>
          <w:lang w:val="en-US" w:eastAsia="zh-CN"/>
        </w:rPr>
        <w:t>，</w:t>
      </w:r>
      <w:r w:rsidR="00ED7318">
        <w:rPr>
          <w:rFonts w:eastAsiaTheme="minorEastAsia"/>
          <w:lang w:val="en-US" w:eastAsia="zh-CN"/>
        </w:rPr>
        <w:t>因此可以采用一个具有低赋形因子</w:t>
      </w:r>
      <w:r w:rsidR="00ED7318">
        <w:rPr>
          <w:rFonts w:eastAsiaTheme="minorEastAsia" w:hint="eastAsia"/>
          <w:lang w:val="en-US" w:eastAsia="zh-CN"/>
        </w:rPr>
        <w:t>（</w:t>
      </w:r>
      <w:r w:rsidR="002778DB">
        <w:rPr>
          <w:rFonts w:eastAsiaTheme="minorEastAsia"/>
          <w:lang w:val="en-US" w:eastAsia="zh-CN"/>
        </w:rPr>
        <w:t>通道滤波器</w:t>
      </w:r>
      <w:r w:rsidR="00ED7318">
        <w:rPr>
          <w:rFonts w:eastAsiaTheme="minorEastAsia" w:hint="eastAsia"/>
          <w:lang w:val="en-US" w:eastAsia="zh-CN"/>
        </w:rPr>
        <w:t>）</w:t>
      </w:r>
      <w:r w:rsidR="00ED7318">
        <w:rPr>
          <w:rFonts w:eastAsiaTheme="minorEastAsia"/>
          <w:lang w:val="en-US" w:eastAsia="zh-CN"/>
        </w:rPr>
        <w:t>的</w:t>
      </w:r>
      <w:r w:rsidR="002778DB">
        <w:rPr>
          <w:rFonts w:eastAsiaTheme="minorEastAsia"/>
          <w:lang w:val="en-US" w:eastAsia="zh-CN"/>
        </w:rPr>
        <w:t>通道滤波器</w:t>
      </w:r>
      <w:r w:rsidR="00ED7318">
        <w:rPr>
          <w:rFonts w:eastAsiaTheme="minorEastAsia" w:hint="eastAsia"/>
          <w:lang w:val="en-US" w:eastAsia="zh-CN"/>
        </w:rPr>
        <w:t>。</w:t>
      </w:r>
      <w:r w:rsidR="00ED7318">
        <w:rPr>
          <w:rFonts w:eastAsiaTheme="minorEastAsia"/>
          <w:lang w:val="en-US" w:eastAsia="zh-CN"/>
        </w:rPr>
        <w:t>调制类型为</w:t>
      </w:r>
      <w:r w:rsidR="00785AD7" w:rsidRPr="00004CAC">
        <w:rPr>
          <w:rFonts w:eastAsiaTheme="minorEastAsia"/>
          <w:lang w:val="en-US" w:eastAsia="zh-CN"/>
        </w:rPr>
        <w:t>A3E</w:t>
      </w:r>
      <w:r w:rsidR="00ED7318">
        <w:rPr>
          <w:rFonts w:eastAsiaTheme="minorEastAsia" w:hint="eastAsia"/>
          <w:lang w:val="en-US" w:eastAsia="zh-CN"/>
        </w:rPr>
        <w:t>，</w:t>
      </w:r>
      <w:r w:rsidR="00ED7318">
        <w:rPr>
          <w:rFonts w:eastAsiaTheme="minorEastAsia"/>
          <w:lang w:val="en-US" w:eastAsia="zh-CN"/>
        </w:rPr>
        <w:t>因此倾向的检测器是平均型的</w:t>
      </w:r>
      <w:r w:rsidR="00ED7318">
        <w:rPr>
          <w:rFonts w:eastAsiaTheme="minorEastAsia" w:hint="eastAsia"/>
          <w:lang w:val="en-US" w:eastAsia="zh-CN"/>
        </w:rPr>
        <w:t>。在测量期间，像动态调幅（</w:t>
      </w:r>
      <w:r w:rsidR="00ED7318">
        <w:rPr>
          <w:rFonts w:eastAsiaTheme="minorEastAsia" w:hint="eastAsia"/>
          <w:lang w:val="en-US" w:eastAsia="zh-CN"/>
        </w:rPr>
        <w:t>DAM</w:t>
      </w:r>
      <w:r w:rsidR="00ED7318">
        <w:rPr>
          <w:rFonts w:eastAsiaTheme="minorEastAsia" w:hint="eastAsia"/>
          <w:lang w:val="en-US" w:eastAsia="zh-CN"/>
        </w:rPr>
        <w:t>）这样的节省功率机制应该被关闭。</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785AD7" w:rsidRPr="00004CAC" w:rsidRDefault="00785AD7" w:rsidP="0082115C">
      <w:pPr>
        <w:ind w:firstLineChars="200" w:firstLine="480"/>
        <w:rPr>
          <w:rFonts w:eastAsiaTheme="minorEastAsia"/>
          <w:lang w:val="en-US" w:eastAsia="zh-CN"/>
        </w:rPr>
      </w:pPr>
      <w:r w:rsidRPr="00004CAC">
        <w:rPr>
          <w:rFonts w:eastAsiaTheme="minorEastAsia"/>
          <w:lang w:val="en-US" w:eastAsia="zh-CN"/>
        </w:rPr>
        <w:t>HF</w:t>
      </w:r>
      <w:r w:rsidR="00414FBC">
        <w:rPr>
          <w:rFonts w:eastAsiaTheme="minorEastAsia"/>
          <w:lang w:val="en-US" w:eastAsia="zh-CN"/>
        </w:rPr>
        <w:t>广播</w:t>
      </w:r>
      <w:r w:rsidR="00ED7318">
        <w:rPr>
          <w:rFonts w:eastAsiaTheme="minorEastAsia"/>
          <w:lang w:val="en-US" w:eastAsia="zh-CN"/>
        </w:rPr>
        <w:t>天线以所有可能的形式存在</w:t>
      </w:r>
      <w:r w:rsidR="00ED7318">
        <w:rPr>
          <w:rFonts w:eastAsiaTheme="minorEastAsia" w:hint="eastAsia"/>
          <w:lang w:val="en-US" w:eastAsia="zh-CN"/>
        </w:rPr>
        <w:t>，</w:t>
      </w:r>
      <w:r w:rsidR="00ED7318">
        <w:rPr>
          <w:rFonts w:eastAsiaTheme="minorEastAsia"/>
          <w:lang w:val="en-US" w:eastAsia="zh-CN"/>
        </w:rPr>
        <w:t>从全向高角度辐射器直到笔形波束来为世界遥远的特殊地区提供服务</w:t>
      </w:r>
      <w:r w:rsidR="00ED7318">
        <w:rPr>
          <w:rFonts w:eastAsiaTheme="minorEastAsia" w:hint="eastAsia"/>
          <w:lang w:val="en-US" w:eastAsia="zh-CN"/>
        </w:rPr>
        <w:t>。根据所期望的天线图，必须确定测量策略。</w:t>
      </w:r>
      <w:r w:rsidR="00ED7318">
        <w:rPr>
          <w:rFonts w:eastAsiaTheme="minorEastAsia"/>
          <w:lang w:val="en-US" w:eastAsia="zh-CN"/>
        </w:rPr>
        <w:t>在一个低角度</w:t>
      </w:r>
      <w:r w:rsidR="00ED7318">
        <w:rPr>
          <w:rFonts w:eastAsiaTheme="minorEastAsia"/>
          <w:lang w:val="en-US" w:eastAsia="zh-CN"/>
        </w:rPr>
        <w:t>HF</w:t>
      </w:r>
      <w:r w:rsidR="00ED7318">
        <w:rPr>
          <w:rFonts w:eastAsiaTheme="minorEastAsia"/>
          <w:lang w:val="en-US" w:eastAsia="zh-CN"/>
        </w:rPr>
        <w:t>帘式阵列的情况下</w:t>
      </w:r>
      <w:r w:rsidR="00ED7318">
        <w:rPr>
          <w:rFonts w:eastAsiaTheme="minorEastAsia" w:hint="eastAsia"/>
          <w:lang w:val="en-US" w:eastAsia="zh-CN"/>
        </w:rPr>
        <w:t>，</w:t>
      </w:r>
      <w:r w:rsidR="00ED7318">
        <w:rPr>
          <w:rFonts w:eastAsiaTheme="minorEastAsia"/>
          <w:lang w:val="en-US" w:eastAsia="zh-CN"/>
        </w:rPr>
        <w:t>可以</w:t>
      </w:r>
      <w:r w:rsidR="00414FBC">
        <w:rPr>
          <w:rFonts w:eastAsiaTheme="minorEastAsia"/>
          <w:lang w:val="en-US" w:eastAsia="zh-CN"/>
        </w:rPr>
        <w:t>在</w:t>
      </w:r>
      <w:r w:rsidR="00ED7318">
        <w:rPr>
          <w:rFonts w:eastAsiaTheme="minorEastAsia"/>
          <w:lang w:val="en-US" w:eastAsia="zh-CN"/>
        </w:rPr>
        <w:t>围绕主波束的区域中进行一个垂直飞行和水平飞行的组合</w:t>
      </w:r>
      <w:r w:rsidR="00ED7318">
        <w:rPr>
          <w:rFonts w:eastAsiaTheme="minorEastAsia" w:hint="eastAsia"/>
          <w:lang w:val="en-US" w:eastAsia="zh-CN"/>
        </w:rPr>
        <w:t>。这些测量点可以被用来在围绕主瓣和第一副瓣的扇区内画出辐射方向图。</w:t>
      </w:r>
      <w:r w:rsidR="00ED2365">
        <w:rPr>
          <w:rFonts w:eastAsiaTheme="minorEastAsia"/>
          <w:lang w:val="en-US" w:eastAsia="zh-CN"/>
        </w:rPr>
        <w:t>在不同高度的多个环形飞行可以对主波束之外的辐射给出一个更加一般</w:t>
      </w:r>
      <w:r w:rsidR="00ED7318">
        <w:rPr>
          <w:rFonts w:eastAsiaTheme="minorEastAsia"/>
          <w:lang w:val="en-US" w:eastAsia="zh-CN"/>
        </w:rPr>
        <w:t>的印象</w:t>
      </w:r>
      <w:r w:rsidR="00ED7318">
        <w:rPr>
          <w:rFonts w:eastAsiaTheme="minorEastAsia" w:hint="eastAsia"/>
          <w:lang w:val="en-US" w:eastAsia="zh-CN"/>
        </w:rPr>
        <w:t>。</w:t>
      </w:r>
    </w:p>
    <w:p w:rsidR="00785AD7" w:rsidRPr="00004CAC" w:rsidRDefault="00785AD7" w:rsidP="00785AD7">
      <w:pPr>
        <w:pStyle w:val="Heading1"/>
        <w:rPr>
          <w:rFonts w:eastAsiaTheme="minorEastAsia"/>
          <w:lang w:val="en-US" w:eastAsia="zh-CN"/>
        </w:rPr>
      </w:pPr>
      <w:bookmarkStart w:id="203" w:name="_Toc112572577"/>
      <w:bookmarkStart w:id="204" w:name="_Toc115794861"/>
      <w:bookmarkStart w:id="205" w:name="_Toc115794945"/>
      <w:r w:rsidRPr="00004CAC">
        <w:rPr>
          <w:rFonts w:eastAsiaTheme="minorEastAsia"/>
          <w:lang w:val="en-US" w:eastAsia="zh-CN"/>
        </w:rPr>
        <w:t>5</w:t>
      </w:r>
      <w:r w:rsidRPr="00004CAC">
        <w:rPr>
          <w:rFonts w:eastAsiaTheme="minorEastAsia"/>
          <w:lang w:val="en-US" w:eastAsia="zh-CN"/>
        </w:rPr>
        <w:tab/>
        <w:t>T-DAB</w:t>
      </w:r>
      <w:r w:rsidR="00ED7318">
        <w:rPr>
          <w:rFonts w:eastAsiaTheme="minorEastAsia"/>
          <w:lang w:val="en-US" w:eastAsia="zh-CN"/>
        </w:rPr>
        <w:t>广播</w:t>
      </w:r>
      <w:bookmarkEnd w:id="203"/>
      <w:bookmarkEnd w:id="204"/>
      <w:bookmarkEnd w:id="205"/>
    </w:p>
    <w:p w:rsidR="00785AD7" w:rsidRPr="00004CAC" w:rsidRDefault="00785AD7" w:rsidP="0082115C">
      <w:pPr>
        <w:ind w:firstLineChars="200" w:firstLine="480"/>
        <w:rPr>
          <w:rFonts w:eastAsiaTheme="minorEastAsia"/>
          <w:lang w:val="en-US" w:eastAsia="zh-CN"/>
        </w:rPr>
      </w:pPr>
      <w:r w:rsidRPr="00004CAC">
        <w:rPr>
          <w:rFonts w:eastAsiaTheme="minorEastAsia"/>
          <w:lang w:val="en-US" w:eastAsia="zh-CN"/>
        </w:rPr>
        <w:t>T-DAB</w:t>
      </w:r>
      <w:r w:rsidR="002778DB">
        <w:rPr>
          <w:rFonts w:eastAsiaTheme="minorEastAsia"/>
          <w:lang w:val="en-US" w:eastAsia="zh-CN"/>
        </w:rPr>
        <w:t>通常是在单频网络中部署的</w:t>
      </w:r>
      <w:r w:rsidR="002778DB">
        <w:rPr>
          <w:rFonts w:eastAsiaTheme="minorEastAsia" w:hint="eastAsia"/>
          <w:lang w:val="en-US" w:eastAsia="zh-CN"/>
        </w:rPr>
        <w:t>。</w:t>
      </w:r>
      <w:r w:rsidR="002778DB">
        <w:rPr>
          <w:rFonts w:eastAsiaTheme="minorEastAsia"/>
          <w:lang w:val="en-US" w:eastAsia="zh-CN"/>
        </w:rPr>
        <w:t>为了得到准确的结果</w:t>
      </w:r>
      <w:r w:rsidR="002778DB">
        <w:rPr>
          <w:rFonts w:eastAsiaTheme="minorEastAsia" w:hint="eastAsia"/>
          <w:lang w:val="en-US" w:eastAsia="zh-CN"/>
        </w:rPr>
        <w:t>，</w:t>
      </w:r>
      <w:r w:rsidR="002778DB">
        <w:rPr>
          <w:rFonts w:eastAsiaTheme="minorEastAsia"/>
          <w:lang w:val="en-US" w:eastAsia="zh-CN"/>
        </w:rPr>
        <w:t>并仅仅测量需要</w:t>
      </w:r>
      <w:r w:rsidR="00414FBC">
        <w:rPr>
          <w:rFonts w:eastAsiaTheme="minorEastAsia"/>
          <w:lang w:val="en-US" w:eastAsia="zh-CN"/>
        </w:rPr>
        <w:t>的</w:t>
      </w:r>
      <w:r w:rsidR="002778DB">
        <w:rPr>
          <w:rFonts w:eastAsiaTheme="minorEastAsia"/>
          <w:lang w:val="en-US" w:eastAsia="zh-CN"/>
        </w:rPr>
        <w:t>发射机</w:t>
      </w:r>
      <w:r w:rsidR="002778DB">
        <w:rPr>
          <w:rFonts w:eastAsiaTheme="minorEastAsia" w:hint="eastAsia"/>
          <w:lang w:val="en-US" w:eastAsia="zh-CN"/>
        </w:rPr>
        <w:t>，</w:t>
      </w:r>
      <w:r w:rsidR="002778DB">
        <w:rPr>
          <w:rFonts w:eastAsiaTheme="minorEastAsia"/>
          <w:lang w:val="en-US" w:eastAsia="zh-CN"/>
        </w:rPr>
        <w:t>必须要采用具有一个高前后比的方向性测量天线</w:t>
      </w:r>
      <w:r w:rsidR="002778DB">
        <w:rPr>
          <w:rFonts w:eastAsiaTheme="minorEastAsia" w:hint="eastAsia"/>
          <w:lang w:val="en-US" w:eastAsia="zh-CN"/>
        </w:rPr>
        <w:t>。</w:t>
      </w:r>
      <w:r w:rsidR="002778DB">
        <w:rPr>
          <w:rFonts w:eastAsiaTheme="minorEastAsia"/>
          <w:lang w:val="en-US" w:eastAsia="zh-CN"/>
        </w:rPr>
        <w:t>带宽是</w:t>
      </w:r>
      <w:r w:rsidRPr="00004CAC">
        <w:rPr>
          <w:rFonts w:eastAsiaTheme="minorEastAsia"/>
          <w:lang w:val="en-US" w:eastAsia="zh-CN"/>
        </w:rPr>
        <w:t>1.5 MHz</w:t>
      </w:r>
      <w:r w:rsidR="002778DB">
        <w:rPr>
          <w:rFonts w:eastAsiaTheme="minorEastAsia"/>
          <w:lang w:val="en-US" w:eastAsia="zh-CN"/>
        </w:rPr>
        <w:t>并且</w:t>
      </w:r>
      <w:r w:rsidR="00093C62">
        <w:rPr>
          <w:rFonts w:eastAsiaTheme="minorEastAsia"/>
          <w:lang w:val="en-US" w:eastAsia="zh-CN"/>
        </w:rPr>
        <w:t>恒定</w:t>
      </w:r>
      <w:r w:rsidR="002778DB">
        <w:rPr>
          <w:rFonts w:eastAsiaTheme="minorEastAsia" w:hint="eastAsia"/>
          <w:lang w:val="en-US" w:eastAsia="zh-CN"/>
        </w:rPr>
        <w:t>，</w:t>
      </w:r>
      <w:r w:rsidR="002778DB">
        <w:rPr>
          <w:rFonts w:eastAsiaTheme="minorEastAsia"/>
          <w:lang w:val="en-US" w:eastAsia="zh-CN"/>
        </w:rPr>
        <w:t>因此可以采用一个通道滤波器</w:t>
      </w:r>
      <w:r w:rsidR="002778DB">
        <w:rPr>
          <w:rFonts w:eastAsiaTheme="minorEastAsia" w:hint="eastAsia"/>
          <w:lang w:val="en-US" w:eastAsia="zh-CN"/>
        </w:rPr>
        <w:t>。经常采用的是具有一个小垂直开放角和一个下倾角的发射天线，</w:t>
      </w:r>
      <w:r w:rsidR="002778DB">
        <w:rPr>
          <w:rFonts w:eastAsiaTheme="minorEastAsia"/>
          <w:lang w:val="en-US" w:eastAsia="zh-CN"/>
        </w:rPr>
        <w:t>而且水平图通常是全向的</w:t>
      </w:r>
      <w:r w:rsidR="002778DB">
        <w:rPr>
          <w:rFonts w:eastAsiaTheme="minorEastAsia" w:hint="eastAsia"/>
          <w:lang w:val="en-US" w:eastAsia="zh-CN"/>
        </w:rPr>
        <w:t>。</w:t>
      </w:r>
      <w:r w:rsidR="002778DB">
        <w:rPr>
          <w:rFonts w:eastAsiaTheme="minorEastAsia"/>
          <w:lang w:val="en-US" w:eastAsia="zh-CN"/>
        </w:rPr>
        <w:t>在</w:t>
      </w:r>
      <w:r w:rsidR="002778DB">
        <w:rPr>
          <w:rFonts w:eastAsiaTheme="minorEastAsia"/>
          <w:lang w:val="en-US" w:eastAsia="zh-CN"/>
        </w:rPr>
        <w:t>FM</w:t>
      </w:r>
      <w:r w:rsidR="002778DB">
        <w:rPr>
          <w:rFonts w:eastAsiaTheme="minorEastAsia"/>
          <w:lang w:val="en-US" w:eastAsia="zh-CN"/>
        </w:rPr>
        <w:t>广播章节中提到的飞行类型在这里</w:t>
      </w:r>
      <w:r w:rsidR="00093C62">
        <w:rPr>
          <w:rFonts w:eastAsiaTheme="minorEastAsia"/>
          <w:lang w:val="en-US" w:eastAsia="zh-CN"/>
        </w:rPr>
        <w:t>也</w:t>
      </w:r>
      <w:r w:rsidR="00414FBC">
        <w:rPr>
          <w:rFonts w:eastAsiaTheme="minorEastAsia"/>
          <w:lang w:val="en-US" w:eastAsia="zh-CN"/>
        </w:rPr>
        <w:t>适用</w:t>
      </w:r>
      <w:r w:rsidR="002778DB">
        <w:rPr>
          <w:rFonts w:eastAsiaTheme="minorEastAsia" w:hint="eastAsia"/>
          <w:lang w:val="en-US" w:eastAsia="zh-CN"/>
        </w:rPr>
        <w:t>。对于</w:t>
      </w:r>
      <w:r w:rsidR="002778DB" w:rsidRPr="00004CAC">
        <w:rPr>
          <w:rFonts w:eastAsiaTheme="minorEastAsia"/>
          <w:lang w:val="en-US" w:eastAsia="zh-CN"/>
        </w:rPr>
        <w:t>VHF T-DAB</w:t>
      </w:r>
      <w:r w:rsidR="002778DB">
        <w:rPr>
          <w:rFonts w:eastAsiaTheme="minorEastAsia" w:hint="eastAsia"/>
          <w:lang w:val="en-US" w:eastAsia="zh-CN"/>
        </w:rPr>
        <w:t>，对测量天线的要求类似于</w:t>
      </w:r>
      <w:r w:rsidR="00414FBC">
        <w:rPr>
          <w:rFonts w:eastAsiaTheme="minorEastAsia" w:hint="eastAsia"/>
          <w:lang w:val="en-US" w:eastAsia="zh-CN"/>
        </w:rPr>
        <w:t>用于</w:t>
      </w:r>
      <w:r w:rsidR="002778DB">
        <w:rPr>
          <w:rFonts w:eastAsiaTheme="minorEastAsia" w:hint="eastAsia"/>
          <w:lang w:val="en-US" w:eastAsia="zh-CN"/>
        </w:rPr>
        <w:t>FM</w:t>
      </w:r>
      <w:r w:rsidR="002778DB">
        <w:rPr>
          <w:rFonts w:eastAsiaTheme="minorEastAsia" w:hint="eastAsia"/>
          <w:lang w:val="en-US" w:eastAsia="zh-CN"/>
        </w:rPr>
        <w:t>广播的天线。</w:t>
      </w:r>
      <w:r w:rsidRPr="00004CAC">
        <w:rPr>
          <w:rFonts w:eastAsiaTheme="minorEastAsia"/>
          <w:lang w:val="en-US" w:eastAsia="zh-CN"/>
        </w:rPr>
        <w:t>T-DAB</w:t>
      </w:r>
      <w:r w:rsidR="002778DB">
        <w:rPr>
          <w:rFonts w:eastAsiaTheme="minorEastAsia"/>
          <w:lang w:val="en-US" w:eastAsia="zh-CN"/>
        </w:rPr>
        <w:t>是一个使用</w:t>
      </w:r>
      <w:r w:rsidR="002778DB">
        <w:rPr>
          <w:rFonts w:eastAsiaTheme="minorEastAsia"/>
          <w:lang w:val="en-US" w:eastAsia="zh-CN"/>
        </w:rPr>
        <w:t>OFDM</w:t>
      </w:r>
      <w:r w:rsidR="002778DB">
        <w:rPr>
          <w:rFonts w:eastAsiaTheme="minorEastAsia"/>
          <w:lang w:val="en-US" w:eastAsia="zh-CN"/>
        </w:rPr>
        <w:t>的数字系统</w:t>
      </w:r>
      <w:r w:rsidR="002778DB">
        <w:rPr>
          <w:rFonts w:eastAsiaTheme="minorEastAsia" w:hint="eastAsia"/>
          <w:lang w:val="en-US" w:eastAsia="zh-CN"/>
        </w:rPr>
        <w:t>，</w:t>
      </w:r>
      <w:r w:rsidR="002778DB">
        <w:rPr>
          <w:rFonts w:eastAsiaTheme="minorEastAsia"/>
          <w:lang w:val="en-US" w:eastAsia="zh-CN"/>
        </w:rPr>
        <w:t>因此</w:t>
      </w:r>
      <w:r w:rsidR="002778DB">
        <w:rPr>
          <w:rFonts w:eastAsiaTheme="minorEastAsia"/>
          <w:lang w:val="en-US" w:eastAsia="zh-CN"/>
        </w:rPr>
        <w:t>RMS</w:t>
      </w:r>
      <w:r w:rsidR="002778DB">
        <w:rPr>
          <w:rFonts w:eastAsiaTheme="minorEastAsia"/>
          <w:lang w:val="en-US" w:eastAsia="zh-CN"/>
        </w:rPr>
        <w:t>检测器是正确的选择</w:t>
      </w:r>
      <w:r w:rsidR="002778DB">
        <w:rPr>
          <w:rFonts w:eastAsiaTheme="minorEastAsia" w:hint="eastAsia"/>
          <w:lang w:val="en-US" w:eastAsia="zh-CN"/>
        </w:rPr>
        <w:t>。</w:t>
      </w:r>
    </w:p>
    <w:p w:rsidR="00785AD7" w:rsidRPr="00004CAC" w:rsidRDefault="00785AD7" w:rsidP="00785AD7">
      <w:pPr>
        <w:pStyle w:val="Heading1"/>
        <w:rPr>
          <w:rFonts w:eastAsiaTheme="minorEastAsia"/>
          <w:lang w:val="en-US" w:eastAsia="zh-CN"/>
        </w:rPr>
      </w:pPr>
      <w:bookmarkStart w:id="206" w:name="_Toc112572578"/>
      <w:bookmarkStart w:id="207" w:name="_Toc115794862"/>
      <w:bookmarkStart w:id="208" w:name="_Toc115794946"/>
      <w:r w:rsidRPr="00004CAC">
        <w:rPr>
          <w:rFonts w:eastAsiaTheme="minorEastAsia"/>
          <w:lang w:val="en-US" w:eastAsia="zh-CN"/>
        </w:rPr>
        <w:t>6</w:t>
      </w:r>
      <w:r w:rsidRPr="00004CAC">
        <w:rPr>
          <w:rFonts w:eastAsiaTheme="minorEastAsia"/>
          <w:lang w:val="en-US" w:eastAsia="zh-CN"/>
        </w:rPr>
        <w:tab/>
        <w:t>DVB-T</w:t>
      </w:r>
      <w:r w:rsidR="002778DB">
        <w:rPr>
          <w:rFonts w:eastAsiaTheme="minorEastAsia"/>
          <w:lang w:val="en-US" w:eastAsia="zh-CN"/>
        </w:rPr>
        <w:t>广播</w:t>
      </w:r>
      <w:bookmarkEnd w:id="206"/>
      <w:bookmarkEnd w:id="207"/>
      <w:bookmarkEnd w:id="208"/>
    </w:p>
    <w:p w:rsidR="00785AD7" w:rsidRDefault="002778DB" w:rsidP="0082115C">
      <w:pPr>
        <w:ind w:firstLineChars="200" w:firstLine="480"/>
        <w:rPr>
          <w:rFonts w:eastAsiaTheme="minorEastAsia"/>
          <w:lang w:val="en-US" w:eastAsia="zh-CN"/>
        </w:rPr>
      </w:pPr>
      <w:r>
        <w:rPr>
          <w:rFonts w:eastAsiaTheme="minorEastAsia"/>
          <w:lang w:val="en-US" w:eastAsia="zh-CN"/>
        </w:rPr>
        <w:t>数字</w:t>
      </w:r>
      <w:r w:rsidR="00785AD7" w:rsidRPr="00004CAC">
        <w:rPr>
          <w:rFonts w:eastAsiaTheme="minorEastAsia"/>
          <w:lang w:val="en-US" w:eastAsia="zh-CN"/>
        </w:rPr>
        <w:t>TV</w:t>
      </w:r>
      <w:r>
        <w:rPr>
          <w:rFonts w:eastAsiaTheme="minorEastAsia"/>
          <w:lang w:val="en-US" w:eastAsia="zh-CN"/>
        </w:rPr>
        <w:t>可以以一个同步</w:t>
      </w:r>
      <w:r w:rsidR="00414FBC">
        <w:rPr>
          <w:rFonts w:eastAsiaTheme="minorEastAsia"/>
          <w:lang w:val="en-US" w:eastAsia="zh-CN"/>
        </w:rPr>
        <w:t>的</w:t>
      </w:r>
      <w:r>
        <w:rPr>
          <w:rFonts w:eastAsiaTheme="minorEastAsia"/>
          <w:lang w:val="en-US" w:eastAsia="zh-CN"/>
        </w:rPr>
        <w:t>单频形式工作</w:t>
      </w:r>
      <w:r>
        <w:rPr>
          <w:rFonts w:eastAsiaTheme="minorEastAsia" w:hint="eastAsia"/>
          <w:lang w:val="en-US" w:eastAsia="zh-CN"/>
        </w:rPr>
        <w:t>，</w:t>
      </w:r>
      <w:r>
        <w:rPr>
          <w:rFonts w:eastAsiaTheme="minorEastAsia"/>
          <w:lang w:val="en-US" w:eastAsia="zh-CN"/>
        </w:rPr>
        <w:t>并且大多数时间是这样的情况</w:t>
      </w:r>
      <w:r>
        <w:rPr>
          <w:rFonts w:eastAsiaTheme="minorEastAsia" w:hint="eastAsia"/>
          <w:lang w:val="en-US" w:eastAsia="zh-CN"/>
        </w:rPr>
        <w:t>。</w:t>
      </w:r>
      <w:r w:rsidR="00414FBC">
        <w:rPr>
          <w:rFonts w:eastAsiaTheme="minorEastAsia"/>
          <w:lang w:val="en-US" w:eastAsia="zh-CN"/>
        </w:rPr>
        <w:t>为了得到准确的结果并仅仅</w:t>
      </w:r>
      <w:r w:rsidR="00093C62">
        <w:rPr>
          <w:rFonts w:eastAsiaTheme="minorEastAsia"/>
          <w:lang w:val="en-US" w:eastAsia="zh-CN"/>
        </w:rPr>
        <w:t>测量需要的发射机</w:t>
      </w:r>
      <w:r w:rsidR="00093C62">
        <w:rPr>
          <w:rFonts w:eastAsiaTheme="minorEastAsia" w:hint="eastAsia"/>
          <w:lang w:val="en-US" w:eastAsia="zh-CN"/>
        </w:rPr>
        <w:t>，</w:t>
      </w:r>
      <w:r w:rsidR="00093C62">
        <w:rPr>
          <w:rFonts w:eastAsiaTheme="minorEastAsia"/>
          <w:lang w:val="en-US" w:eastAsia="zh-CN"/>
        </w:rPr>
        <w:t>必须要采用具有高前后比的方向性测量天线</w:t>
      </w:r>
      <w:r w:rsidR="00093C62">
        <w:rPr>
          <w:rFonts w:eastAsiaTheme="minorEastAsia" w:hint="eastAsia"/>
          <w:lang w:val="en-US" w:eastAsia="zh-CN"/>
        </w:rPr>
        <w:t>。</w:t>
      </w:r>
      <w:r w:rsidR="00093C62">
        <w:rPr>
          <w:rFonts w:eastAsiaTheme="minorEastAsia"/>
          <w:lang w:val="en-US" w:eastAsia="zh-CN"/>
        </w:rPr>
        <w:t>带宽为</w:t>
      </w:r>
      <w:r w:rsidR="00785AD7" w:rsidRPr="00004CAC">
        <w:rPr>
          <w:rFonts w:eastAsiaTheme="minorEastAsia"/>
          <w:lang w:val="en-US" w:eastAsia="zh-CN"/>
        </w:rPr>
        <w:t>2</w:t>
      </w:r>
      <w:r w:rsidR="00093C62">
        <w:rPr>
          <w:rFonts w:eastAsiaTheme="minorEastAsia"/>
          <w:lang w:val="en-US" w:eastAsia="zh-CN"/>
        </w:rPr>
        <w:t>或</w:t>
      </w:r>
      <w:r w:rsidR="00785AD7" w:rsidRPr="00004CAC">
        <w:rPr>
          <w:rFonts w:eastAsiaTheme="minorEastAsia"/>
          <w:lang w:val="en-US" w:eastAsia="zh-CN"/>
        </w:rPr>
        <w:t>8 MHz</w:t>
      </w:r>
      <w:r w:rsidR="00093C62">
        <w:rPr>
          <w:rFonts w:eastAsiaTheme="minorEastAsia"/>
          <w:lang w:val="en-US" w:eastAsia="zh-CN"/>
        </w:rPr>
        <w:t>并且恒定</w:t>
      </w:r>
      <w:r w:rsidR="00093C62">
        <w:rPr>
          <w:rFonts w:eastAsiaTheme="minorEastAsia" w:hint="eastAsia"/>
          <w:lang w:val="en-US" w:eastAsia="zh-CN"/>
        </w:rPr>
        <w:t>，因此可以采用一个通道滤波器。经常采用的是具有一个小垂直开放角和一个下倾角的</w:t>
      </w:r>
      <w:r w:rsidR="00093C62">
        <w:rPr>
          <w:rFonts w:eastAsiaTheme="minorEastAsia"/>
          <w:lang w:val="en-US" w:eastAsia="zh-CN"/>
        </w:rPr>
        <w:t>发射天线</w:t>
      </w:r>
      <w:r w:rsidR="00093C62">
        <w:rPr>
          <w:rFonts w:eastAsiaTheme="minorEastAsia" w:hint="eastAsia"/>
          <w:lang w:val="en-US" w:eastAsia="zh-CN"/>
        </w:rPr>
        <w:t>，</w:t>
      </w:r>
      <w:r w:rsidR="00093C62">
        <w:rPr>
          <w:rFonts w:eastAsiaTheme="minorEastAsia"/>
          <w:lang w:val="en-US" w:eastAsia="zh-CN"/>
        </w:rPr>
        <w:t>而且水平图通常是全向的</w:t>
      </w:r>
      <w:r w:rsidR="00093C62">
        <w:rPr>
          <w:rFonts w:eastAsiaTheme="minorEastAsia" w:hint="eastAsia"/>
          <w:lang w:val="en-US" w:eastAsia="zh-CN"/>
        </w:rPr>
        <w:t>。</w:t>
      </w:r>
      <w:r w:rsidR="00093C62">
        <w:rPr>
          <w:rFonts w:eastAsiaTheme="minorEastAsia"/>
          <w:lang w:val="en-US" w:eastAsia="zh-CN"/>
        </w:rPr>
        <w:t>在</w:t>
      </w:r>
      <w:r w:rsidR="00093C62">
        <w:rPr>
          <w:rFonts w:eastAsiaTheme="minorEastAsia"/>
          <w:lang w:val="en-US" w:eastAsia="zh-CN"/>
        </w:rPr>
        <w:t>FM</w:t>
      </w:r>
      <w:r w:rsidR="00414FBC">
        <w:rPr>
          <w:rFonts w:eastAsiaTheme="minorEastAsia"/>
          <w:lang w:val="en-US" w:eastAsia="zh-CN"/>
        </w:rPr>
        <w:t>广播章节中提到的飞行类型在这里也适用</w:t>
      </w:r>
      <w:r w:rsidR="00093C62">
        <w:rPr>
          <w:rFonts w:eastAsiaTheme="minorEastAsia" w:hint="eastAsia"/>
          <w:lang w:val="en-US" w:eastAsia="zh-CN"/>
        </w:rPr>
        <w:t>。用于此频率范围的测量天线通常具有足够的垂直方向性来抑制反射。应该避免</w:t>
      </w:r>
      <w:r w:rsidR="00ED2365">
        <w:rPr>
          <w:rFonts w:eastAsiaTheme="minorEastAsia"/>
          <w:lang w:val="en-US" w:eastAsia="zh-CN"/>
        </w:rPr>
        <w:t>一个过窄的波束宽度</w:t>
      </w:r>
      <w:r w:rsidR="00093C62">
        <w:rPr>
          <w:rFonts w:eastAsiaTheme="minorEastAsia" w:hint="eastAsia"/>
          <w:lang w:val="en-US" w:eastAsia="zh-CN"/>
        </w:rPr>
        <w:t>，</w:t>
      </w:r>
      <w:r w:rsidR="00093C62">
        <w:rPr>
          <w:rFonts w:eastAsiaTheme="minorEastAsia"/>
          <w:lang w:val="en-US" w:eastAsia="zh-CN"/>
        </w:rPr>
        <w:t>因为天线的正确对准可能会变得困难</w:t>
      </w:r>
      <w:r w:rsidR="00093C62">
        <w:rPr>
          <w:rFonts w:eastAsiaTheme="minorEastAsia" w:hint="eastAsia"/>
          <w:lang w:val="en-US" w:eastAsia="zh-CN"/>
        </w:rPr>
        <w:t>。</w:t>
      </w:r>
    </w:p>
    <w:p w:rsidR="00B84F6A" w:rsidRPr="00004CAC" w:rsidRDefault="00B84F6A" w:rsidP="0082115C">
      <w:pPr>
        <w:ind w:firstLineChars="200" w:firstLine="480"/>
        <w:rPr>
          <w:rFonts w:eastAsiaTheme="minorEastAsia"/>
          <w:lang w:val="en-US" w:eastAsia="zh-CN"/>
        </w:rPr>
      </w:pPr>
    </w:p>
    <w:p w:rsidR="00785AD7" w:rsidRPr="00004CAC" w:rsidRDefault="00093C62" w:rsidP="004939DE">
      <w:pPr>
        <w:pStyle w:val="AnnexNoTitle"/>
        <w:rPr>
          <w:rFonts w:eastAsiaTheme="minorEastAsia"/>
          <w:lang w:val="en-US" w:eastAsia="zh-CN"/>
        </w:rPr>
      </w:pPr>
      <w:bookmarkStart w:id="209" w:name="_Toc112572579"/>
      <w:bookmarkStart w:id="210" w:name="_Toc115794863"/>
      <w:bookmarkStart w:id="211" w:name="_Toc115794947"/>
      <w:r>
        <w:rPr>
          <w:rFonts w:eastAsiaTheme="minorEastAsia"/>
          <w:lang w:val="en-US" w:eastAsia="zh-CN"/>
        </w:rPr>
        <w:t>附件</w:t>
      </w:r>
      <w:r w:rsidR="00785AD7" w:rsidRPr="00004CAC">
        <w:rPr>
          <w:rFonts w:eastAsiaTheme="minorEastAsia"/>
          <w:lang w:val="en-US" w:eastAsia="zh-CN"/>
        </w:rPr>
        <w:t>3</w:t>
      </w:r>
      <w:r w:rsidR="004939DE" w:rsidRPr="00004CAC">
        <w:rPr>
          <w:rFonts w:eastAsiaTheme="minorEastAsia"/>
          <w:lang w:val="en-US" w:eastAsia="zh-CN"/>
        </w:rPr>
        <w:br/>
      </w:r>
      <w:r w:rsidR="004939DE" w:rsidRPr="00004CAC">
        <w:rPr>
          <w:rFonts w:eastAsiaTheme="minorEastAsia"/>
          <w:lang w:val="en-US" w:eastAsia="zh-CN"/>
        </w:rPr>
        <w:br/>
      </w:r>
      <w:r>
        <w:rPr>
          <w:rFonts w:eastAsiaTheme="minorEastAsia"/>
          <w:lang w:val="en-US" w:eastAsia="zh-CN"/>
        </w:rPr>
        <w:t>用于天线方向图测量的飞行器</w:t>
      </w:r>
      <w:bookmarkEnd w:id="209"/>
      <w:bookmarkEnd w:id="210"/>
      <w:bookmarkEnd w:id="211"/>
    </w:p>
    <w:p w:rsidR="00785AD7" w:rsidRPr="00004CAC" w:rsidRDefault="00785AD7" w:rsidP="00785AD7">
      <w:pPr>
        <w:pStyle w:val="Heading1"/>
        <w:rPr>
          <w:rFonts w:eastAsiaTheme="minorEastAsia"/>
          <w:lang w:val="en-US" w:eastAsia="zh-CN"/>
        </w:rPr>
      </w:pPr>
      <w:bookmarkStart w:id="212" w:name="_Toc112572580"/>
      <w:bookmarkStart w:id="213" w:name="_Toc115794864"/>
      <w:bookmarkStart w:id="214" w:name="_Toc115794948"/>
      <w:r w:rsidRPr="00004CAC">
        <w:rPr>
          <w:rFonts w:eastAsiaTheme="minorEastAsia"/>
          <w:lang w:val="en-US" w:eastAsia="zh-CN"/>
        </w:rPr>
        <w:t>1</w:t>
      </w:r>
      <w:r w:rsidRPr="00004CAC">
        <w:rPr>
          <w:rFonts w:eastAsiaTheme="minorEastAsia"/>
          <w:lang w:val="en-US" w:eastAsia="zh-CN"/>
        </w:rPr>
        <w:tab/>
      </w:r>
      <w:r w:rsidR="00093C62">
        <w:rPr>
          <w:rFonts w:eastAsiaTheme="minorEastAsia"/>
          <w:lang w:val="en-US" w:eastAsia="zh-CN"/>
        </w:rPr>
        <w:t>引言</w:t>
      </w:r>
      <w:bookmarkEnd w:id="212"/>
      <w:bookmarkEnd w:id="213"/>
      <w:bookmarkEnd w:id="214"/>
      <w:r w:rsidRPr="00004CAC">
        <w:rPr>
          <w:rFonts w:eastAsiaTheme="minorEastAsia"/>
          <w:lang w:val="en-US" w:eastAsia="zh-CN"/>
        </w:rPr>
        <w:t xml:space="preserve"> </w:t>
      </w:r>
    </w:p>
    <w:p w:rsidR="00785AD7" w:rsidRPr="00004CAC" w:rsidRDefault="00093C62" w:rsidP="0082115C">
      <w:pPr>
        <w:ind w:firstLineChars="200" w:firstLine="480"/>
        <w:rPr>
          <w:rFonts w:eastAsiaTheme="minorEastAsia"/>
          <w:lang w:val="en-US" w:eastAsia="zh-CN"/>
        </w:rPr>
      </w:pPr>
      <w:r>
        <w:rPr>
          <w:rFonts w:eastAsiaTheme="minorEastAsia"/>
          <w:lang w:val="en-US" w:eastAsia="zh-CN"/>
        </w:rPr>
        <w:t>在附件</w:t>
      </w:r>
      <w:r>
        <w:rPr>
          <w:rFonts w:eastAsiaTheme="minorEastAsia" w:hint="eastAsia"/>
          <w:lang w:val="en-US" w:eastAsia="zh-CN"/>
        </w:rPr>
        <w:t>1</w:t>
      </w:r>
      <w:r>
        <w:rPr>
          <w:rFonts w:eastAsiaTheme="minorEastAsia" w:hint="eastAsia"/>
          <w:lang w:val="en-US" w:eastAsia="zh-CN"/>
        </w:rPr>
        <w:t>中的建议是与所选飞行器类型无关的，</w:t>
      </w:r>
      <w:r>
        <w:rPr>
          <w:rFonts w:eastAsiaTheme="minorEastAsia"/>
          <w:lang w:val="en-US" w:eastAsia="zh-CN"/>
        </w:rPr>
        <w:t>它可以被使用而不必考虑所用的广播系统</w:t>
      </w:r>
      <w:r>
        <w:rPr>
          <w:rFonts w:eastAsiaTheme="minorEastAsia" w:hint="eastAsia"/>
          <w:lang w:val="en-US" w:eastAsia="zh-CN"/>
        </w:rPr>
        <w:t>。</w:t>
      </w:r>
      <w:r>
        <w:rPr>
          <w:rFonts w:eastAsiaTheme="minorEastAsia"/>
          <w:lang w:val="en-US" w:eastAsia="zh-CN"/>
        </w:rPr>
        <w:t>对一个特定飞行器的选择取决于很多因素</w:t>
      </w:r>
      <w:r>
        <w:rPr>
          <w:rFonts w:eastAsiaTheme="minorEastAsia" w:hint="eastAsia"/>
          <w:lang w:val="en-US" w:eastAsia="zh-CN"/>
        </w:rPr>
        <w:t>，</w:t>
      </w:r>
      <w:r>
        <w:rPr>
          <w:rFonts w:eastAsiaTheme="minorEastAsia"/>
          <w:lang w:val="en-US" w:eastAsia="zh-CN"/>
        </w:rPr>
        <w:t>并且也对测量系统</w:t>
      </w:r>
      <w:r w:rsidR="00DD7F9E">
        <w:rPr>
          <w:rFonts w:eastAsiaTheme="minorEastAsia"/>
          <w:lang w:val="en-US" w:eastAsia="zh-CN"/>
        </w:rPr>
        <w:t>和可能的测量飞行</w:t>
      </w:r>
      <w:r>
        <w:rPr>
          <w:rFonts w:eastAsiaTheme="minorEastAsia"/>
          <w:lang w:val="en-US" w:eastAsia="zh-CN"/>
        </w:rPr>
        <w:t>产生特定的可能性和限制</w:t>
      </w:r>
      <w:r w:rsidR="00DD7F9E">
        <w:rPr>
          <w:rFonts w:eastAsiaTheme="minorEastAsia" w:hint="eastAsia"/>
          <w:lang w:val="en-US" w:eastAsia="zh-CN"/>
        </w:rPr>
        <w:t>。</w:t>
      </w:r>
      <w:r w:rsidR="00DD7F9E">
        <w:rPr>
          <w:rFonts w:eastAsiaTheme="minorEastAsia"/>
          <w:lang w:val="en-US" w:eastAsia="zh-CN"/>
        </w:rPr>
        <w:t>这些问题在本附件中涉及</w:t>
      </w:r>
      <w:r w:rsidR="00DD7F9E">
        <w:rPr>
          <w:rFonts w:eastAsiaTheme="minorEastAsia" w:hint="eastAsia"/>
          <w:lang w:val="en-US" w:eastAsia="zh-CN"/>
        </w:rPr>
        <w:t>。</w:t>
      </w:r>
    </w:p>
    <w:p w:rsidR="002D0C10" w:rsidRDefault="00414282" w:rsidP="0082115C">
      <w:pPr>
        <w:ind w:firstLineChars="200" w:firstLine="480"/>
        <w:rPr>
          <w:rFonts w:eastAsiaTheme="minorEastAsia"/>
          <w:lang w:val="en-US" w:eastAsia="zh-CN"/>
        </w:rPr>
      </w:pPr>
      <w:r>
        <w:rPr>
          <w:rFonts w:eastAsiaTheme="minorEastAsia"/>
          <w:lang w:val="en-US" w:eastAsia="zh-CN"/>
        </w:rPr>
        <w:t>本附件的结构</w:t>
      </w:r>
      <w:r w:rsidR="00DD7F9E">
        <w:rPr>
          <w:rFonts w:eastAsiaTheme="minorEastAsia"/>
          <w:lang w:val="en-US" w:eastAsia="zh-CN"/>
        </w:rPr>
        <w:t>如下</w:t>
      </w:r>
      <w:r w:rsidR="00DD7F9E">
        <w:rPr>
          <w:rFonts w:eastAsiaTheme="minorEastAsia" w:hint="eastAsia"/>
          <w:lang w:val="en-US" w:eastAsia="zh-CN"/>
        </w:rPr>
        <w:t>：</w:t>
      </w:r>
      <w:r w:rsidR="00DD7F9E">
        <w:rPr>
          <w:rFonts w:eastAsiaTheme="minorEastAsia"/>
          <w:lang w:val="en-US" w:eastAsia="zh-CN"/>
        </w:rPr>
        <w:t>第</w:t>
      </w:r>
      <w:r w:rsidR="00DD7F9E">
        <w:rPr>
          <w:rFonts w:eastAsiaTheme="minorEastAsia" w:hint="eastAsia"/>
          <w:lang w:val="en-US" w:eastAsia="zh-CN"/>
        </w:rPr>
        <w:t>2</w:t>
      </w:r>
      <w:r w:rsidR="00DD7F9E">
        <w:rPr>
          <w:rFonts w:eastAsiaTheme="minorEastAsia" w:hint="eastAsia"/>
          <w:lang w:val="en-US" w:eastAsia="zh-CN"/>
        </w:rPr>
        <w:t>节涉及对所有飞行器类型都应该考虑的一般问题。</w:t>
      </w:r>
      <w:r w:rsidR="00DD7F9E">
        <w:rPr>
          <w:rFonts w:eastAsiaTheme="minorEastAsia"/>
          <w:lang w:val="en-US" w:eastAsia="zh-CN"/>
        </w:rPr>
        <w:t>第</w:t>
      </w:r>
      <w:r w:rsidR="00DD7F9E">
        <w:rPr>
          <w:rFonts w:eastAsiaTheme="minorEastAsia" w:hint="eastAsia"/>
          <w:lang w:val="en-US" w:eastAsia="zh-CN"/>
        </w:rPr>
        <w:t>3</w:t>
      </w:r>
      <w:r w:rsidR="00DD7F9E">
        <w:rPr>
          <w:rFonts w:eastAsiaTheme="minorEastAsia" w:hint="eastAsia"/>
          <w:lang w:val="en-US" w:eastAsia="zh-CN"/>
        </w:rPr>
        <w:t>和</w:t>
      </w:r>
      <w:r w:rsidR="00DD7F9E">
        <w:rPr>
          <w:rFonts w:eastAsiaTheme="minorEastAsia" w:hint="eastAsia"/>
          <w:lang w:val="en-US" w:eastAsia="zh-CN"/>
        </w:rPr>
        <w:t>4</w:t>
      </w:r>
      <w:r w:rsidR="00DD7F9E">
        <w:rPr>
          <w:rFonts w:eastAsiaTheme="minorEastAsia" w:hint="eastAsia"/>
          <w:lang w:val="en-US" w:eastAsia="zh-CN"/>
        </w:rPr>
        <w:t>节专注于用于天线方向图测量的</w:t>
      </w:r>
      <w:r w:rsidR="00E12837">
        <w:rPr>
          <w:rFonts w:eastAsiaTheme="minorEastAsia" w:hint="eastAsia"/>
          <w:lang w:val="en-US" w:eastAsia="zh-CN"/>
        </w:rPr>
        <w:t>二种</w:t>
      </w:r>
      <w:r>
        <w:rPr>
          <w:rFonts w:eastAsiaTheme="minorEastAsia" w:hint="eastAsia"/>
          <w:lang w:val="en-US" w:eastAsia="zh-CN"/>
        </w:rPr>
        <w:t>最普遍的飞行器</w:t>
      </w:r>
      <w:r w:rsidR="00DD7F9E">
        <w:rPr>
          <w:rFonts w:eastAsiaTheme="minorEastAsia" w:hint="eastAsia"/>
          <w:lang w:val="en-US" w:eastAsia="zh-CN"/>
        </w:rPr>
        <w:t>，分别是直升</w:t>
      </w:r>
      <w:r>
        <w:rPr>
          <w:rFonts w:eastAsiaTheme="minorEastAsia" w:hint="eastAsia"/>
          <w:lang w:val="en-US" w:eastAsia="zh-CN"/>
        </w:rPr>
        <w:t>飞</w:t>
      </w:r>
      <w:r w:rsidR="00DD7F9E">
        <w:rPr>
          <w:rFonts w:eastAsiaTheme="minorEastAsia" w:hint="eastAsia"/>
          <w:lang w:val="en-US" w:eastAsia="zh-CN"/>
        </w:rPr>
        <w:t>机和飞机。</w:t>
      </w:r>
      <w:r w:rsidR="00DD7F9E">
        <w:rPr>
          <w:rFonts w:eastAsiaTheme="minorEastAsia"/>
          <w:lang w:val="en-US" w:eastAsia="zh-CN"/>
        </w:rPr>
        <w:t>第</w:t>
      </w:r>
      <w:r w:rsidR="00785AD7" w:rsidRPr="00004CAC">
        <w:rPr>
          <w:rFonts w:eastAsiaTheme="minorEastAsia"/>
          <w:lang w:val="en-US" w:eastAsia="zh-CN"/>
        </w:rPr>
        <w:t>5</w:t>
      </w:r>
      <w:r w:rsidR="00DD7F9E">
        <w:rPr>
          <w:rFonts w:eastAsiaTheme="minorEastAsia"/>
          <w:lang w:val="en-US" w:eastAsia="zh-CN"/>
        </w:rPr>
        <w:t>节考虑了不太</w:t>
      </w:r>
      <w:r>
        <w:rPr>
          <w:rFonts w:eastAsiaTheme="minorEastAsia"/>
          <w:lang w:val="en-US" w:eastAsia="zh-CN"/>
        </w:rPr>
        <w:t>普遍</w:t>
      </w:r>
      <w:r w:rsidR="00DD7F9E">
        <w:rPr>
          <w:rFonts w:eastAsiaTheme="minorEastAsia"/>
          <w:lang w:val="en-US" w:eastAsia="zh-CN"/>
        </w:rPr>
        <w:t>的其他飞行器</w:t>
      </w:r>
      <w:r w:rsidR="00DD7F9E">
        <w:rPr>
          <w:rFonts w:eastAsiaTheme="minorEastAsia" w:hint="eastAsia"/>
          <w:lang w:val="en-US" w:eastAsia="zh-CN"/>
        </w:rPr>
        <w:t>。</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US" w:eastAsia="zh-CN"/>
        </w:rPr>
      </w:pPr>
      <w:bookmarkStart w:id="215" w:name="_Toc112572581"/>
      <w:bookmarkStart w:id="216" w:name="_Toc115794865"/>
      <w:bookmarkStart w:id="217" w:name="_Toc115794949"/>
      <w:r>
        <w:rPr>
          <w:rFonts w:eastAsiaTheme="minorEastAsia"/>
          <w:lang w:val="en-US" w:eastAsia="zh-CN"/>
        </w:rPr>
        <w:br w:type="page"/>
      </w:r>
    </w:p>
    <w:p w:rsidR="00785AD7" w:rsidRPr="00004CAC" w:rsidRDefault="00785AD7" w:rsidP="00785AD7">
      <w:pPr>
        <w:pStyle w:val="Heading1"/>
        <w:rPr>
          <w:rFonts w:eastAsiaTheme="minorEastAsia"/>
          <w:lang w:val="en-US" w:eastAsia="zh-CN"/>
        </w:rPr>
      </w:pPr>
      <w:r w:rsidRPr="00004CAC">
        <w:rPr>
          <w:rFonts w:eastAsiaTheme="minorEastAsia"/>
          <w:lang w:val="en-US" w:eastAsia="zh-CN"/>
        </w:rPr>
        <w:t>2</w:t>
      </w:r>
      <w:r w:rsidRPr="00004CAC">
        <w:rPr>
          <w:rFonts w:eastAsiaTheme="minorEastAsia"/>
          <w:lang w:val="en-US" w:eastAsia="zh-CN"/>
        </w:rPr>
        <w:tab/>
      </w:r>
      <w:r w:rsidR="00DD7F9E">
        <w:rPr>
          <w:rFonts w:eastAsiaTheme="minorEastAsia"/>
          <w:lang w:val="en-US" w:eastAsia="zh-CN"/>
        </w:rPr>
        <w:t>关于所有飞行器类型</w:t>
      </w:r>
      <w:bookmarkEnd w:id="215"/>
      <w:bookmarkEnd w:id="216"/>
      <w:bookmarkEnd w:id="217"/>
    </w:p>
    <w:p w:rsidR="00785AD7" w:rsidRPr="00004CAC" w:rsidRDefault="00DD7F9E" w:rsidP="0082115C">
      <w:pPr>
        <w:ind w:firstLineChars="200" w:firstLine="480"/>
        <w:rPr>
          <w:rFonts w:eastAsiaTheme="minorEastAsia"/>
          <w:lang w:val="en-US" w:eastAsia="zh-CN"/>
        </w:rPr>
      </w:pPr>
      <w:r>
        <w:rPr>
          <w:rFonts w:eastAsiaTheme="minorEastAsia"/>
          <w:lang w:val="en-US" w:eastAsia="zh-CN"/>
        </w:rPr>
        <w:t>这里概括了一些关于与测量设备有关的所有飞行器类型问题</w:t>
      </w:r>
      <w:r>
        <w:rPr>
          <w:rFonts w:eastAsiaTheme="minorEastAsia" w:hint="eastAsia"/>
          <w:lang w:val="en-US" w:eastAsia="zh-CN"/>
        </w:rPr>
        <w:t>：</w:t>
      </w:r>
    </w:p>
    <w:p w:rsidR="00785AD7" w:rsidRPr="00004CAC" w:rsidRDefault="00785AD7" w:rsidP="00785AD7">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414282">
        <w:rPr>
          <w:rFonts w:eastAsiaTheme="minorEastAsia"/>
          <w:lang w:val="en-US" w:eastAsia="zh-CN"/>
        </w:rPr>
        <w:t>振</w:t>
      </w:r>
      <w:r w:rsidR="00DD7F9E">
        <w:rPr>
          <w:rFonts w:eastAsiaTheme="minorEastAsia"/>
          <w:lang w:val="en-US" w:eastAsia="zh-CN"/>
        </w:rPr>
        <w:t>动可能损坏测量系统的部件</w:t>
      </w:r>
      <w:r w:rsidR="00DD7F9E">
        <w:rPr>
          <w:rFonts w:eastAsiaTheme="minorEastAsia" w:hint="eastAsia"/>
          <w:lang w:val="en-US" w:eastAsia="zh-CN"/>
        </w:rPr>
        <w:t>。特别是计算机和先进接收机中的硬盘、接收机中的继电器和飞行员显示器是</w:t>
      </w:r>
      <w:r w:rsidR="008F2159">
        <w:rPr>
          <w:rFonts w:eastAsiaTheme="minorEastAsia" w:hint="eastAsia"/>
          <w:lang w:val="en-US" w:eastAsia="zh-CN"/>
        </w:rPr>
        <w:t>敏感</w:t>
      </w:r>
      <w:r w:rsidR="008F2159">
        <w:rPr>
          <w:rFonts w:eastAsiaTheme="minorEastAsia"/>
          <w:lang w:val="en-US" w:eastAsia="zh-CN"/>
        </w:rPr>
        <w:t>的</w:t>
      </w:r>
      <w:r w:rsidR="008F2159">
        <w:rPr>
          <w:rFonts w:eastAsiaTheme="minorEastAsia" w:hint="eastAsia"/>
          <w:lang w:val="en-US" w:eastAsia="zh-CN"/>
        </w:rPr>
        <w:t>。</w:t>
      </w:r>
      <w:r w:rsidR="00414282">
        <w:rPr>
          <w:rFonts w:eastAsiaTheme="minorEastAsia"/>
          <w:lang w:val="en-US" w:eastAsia="zh-CN"/>
        </w:rPr>
        <w:t>测量装置应该安装在一个防振</w:t>
      </w:r>
      <w:r w:rsidR="008F2159">
        <w:rPr>
          <w:rFonts w:eastAsiaTheme="minorEastAsia"/>
          <w:lang w:val="en-US" w:eastAsia="zh-CN"/>
        </w:rPr>
        <w:t>支架上</w:t>
      </w:r>
      <w:r w:rsidR="008F2159">
        <w:rPr>
          <w:rFonts w:eastAsiaTheme="minorEastAsia" w:hint="eastAsia"/>
          <w:lang w:val="en-US" w:eastAsia="zh-CN"/>
        </w:rPr>
        <w:t>，且整个装置的机械</w:t>
      </w:r>
      <w:r w:rsidR="00414282">
        <w:rPr>
          <w:rFonts w:eastAsiaTheme="minorEastAsia"/>
          <w:lang w:val="en-US" w:eastAsia="zh-CN"/>
        </w:rPr>
        <w:t>共振特性应该在飞行器飞行期间的振</w:t>
      </w:r>
      <w:r w:rsidR="008F2159">
        <w:rPr>
          <w:rFonts w:eastAsiaTheme="minorEastAsia"/>
          <w:lang w:val="en-US" w:eastAsia="zh-CN"/>
        </w:rPr>
        <w:t>动频率之外</w:t>
      </w:r>
      <w:r w:rsidR="008F2159">
        <w:rPr>
          <w:rFonts w:eastAsiaTheme="minorEastAsia" w:hint="eastAsia"/>
          <w:lang w:val="en-US" w:eastAsia="zh-CN"/>
        </w:rPr>
        <w:t>。</w:t>
      </w:r>
    </w:p>
    <w:p w:rsidR="00785AD7" w:rsidRPr="00004CAC" w:rsidRDefault="00785AD7" w:rsidP="00785AD7">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414282">
        <w:rPr>
          <w:rFonts w:eastAsiaTheme="minorEastAsia"/>
          <w:lang w:val="en-US" w:eastAsia="zh-CN"/>
        </w:rPr>
        <w:t>射频由</w:t>
      </w:r>
      <w:r w:rsidR="008F2159">
        <w:rPr>
          <w:rFonts w:eastAsiaTheme="minorEastAsia"/>
          <w:lang w:val="en-US" w:eastAsia="zh-CN"/>
        </w:rPr>
        <w:t>飞行器上的设备产生</w:t>
      </w:r>
      <w:r w:rsidR="008F2159">
        <w:rPr>
          <w:rFonts w:eastAsiaTheme="minorEastAsia" w:hint="eastAsia"/>
          <w:lang w:val="en-US" w:eastAsia="zh-CN"/>
        </w:rPr>
        <w:t>，</w:t>
      </w:r>
      <w:r w:rsidR="008F2159">
        <w:rPr>
          <w:rFonts w:eastAsiaTheme="minorEastAsia"/>
          <w:lang w:val="en-US" w:eastAsia="zh-CN"/>
        </w:rPr>
        <w:t>例如</w:t>
      </w:r>
      <w:r w:rsidR="008F2159">
        <w:rPr>
          <w:rFonts w:eastAsiaTheme="minorEastAsia"/>
          <w:lang w:val="en-US" w:eastAsia="zh-CN"/>
        </w:rPr>
        <w:t xml:space="preserve"> </w:t>
      </w:r>
      <w:r w:rsidR="008F2159">
        <w:rPr>
          <w:rFonts w:eastAsiaTheme="minorEastAsia"/>
          <w:lang w:val="en-US" w:eastAsia="zh-CN"/>
        </w:rPr>
        <w:t>逆变器和</w:t>
      </w:r>
      <w:r w:rsidR="00414282">
        <w:rPr>
          <w:rFonts w:eastAsiaTheme="minorEastAsia" w:hint="eastAsia"/>
          <w:lang w:val="en-US" w:eastAsia="zh-CN"/>
        </w:rPr>
        <w:t>陀螺</w:t>
      </w:r>
      <w:r w:rsidR="008F2159">
        <w:rPr>
          <w:rFonts w:eastAsiaTheme="minorEastAsia"/>
          <w:lang w:val="en-US" w:eastAsia="zh-CN"/>
        </w:rPr>
        <w:t>罗盘</w:t>
      </w:r>
      <w:r w:rsidR="008F2159">
        <w:rPr>
          <w:rFonts w:eastAsiaTheme="minorEastAsia" w:hint="eastAsia"/>
          <w:lang w:val="en-US" w:eastAsia="zh-CN"/>
        </w:rPr>
        <w:t>。</w:t>
      </w:r>
      <w:r w:rsidR="00E12837">
        <w:rPr>
          <w:rFonts w:eastAsiaTheme="minorEastAsia"/>
          <w:lang w:val="en-US" w:eastAsia="zh-CN"/>
        </w:rPr>
        <w:t>通过将天线放置在感应</w:t>
      </w:r>
      <w:r w:rsidR="00414282">
        <w:rPr>
          <w:rFonts w:eastAsiaTheme="minorEastAsia"/>
          <w:lang w:val="en-US" w:eastAsia="zh-CN"/>
        </w:rPr>
        <w:t>射频</w:t>
      </w:r>
      <w:r w:rsidR="00E12837">
        <w:rPr>
          <w:rFonts w:eastAsiaTheme="minorEastAsia"/>
          <w:lang w:val="en-US" w:eastAsia="zh-CN"/>
        </w:rPr>
        <w:t>最小</w:t>
      </w:r>
      <w:r w:rsidR="00414282">
        <w:rPr>
          <w:rFonts w:eastAsiaTheme="minorEastAsia"/>
          <w:lang w:val="en-US" w:eastAsia="zh-CN"/>
        </w:rPr>
        <w:t>的位置上来对此加以考虑</w:t>
      </w:r>
      <w:r w:rsidR="00414282">
        <w:rPr>
          <w:rFonts w:eastAsiaTheme="minorEastAsia" w:hint="eastAsia"/>
          <w:lang w:val="en-US" w:eastAsia="zh-CN"/>
        </w:rPr>
        <w:t>，包括那</w:t>
      </w:r>
      <w:r w:rsidR="008F2159">
        <w:rPr>
          <w:rFonts w:eastAsiaTheme="minorEastAsia" w:hint="eastAsia"/>
          <w:lang w:val="en-US" w:eastAsia="zh-CN"/>
        </w:rPr>
        <w:t>些用于导航的天线。</w:t>
      </w:r>
      <w:r w:rsidR="008F2159">
        <w:rPr>
          <w:rFonts w:eastAsiaTheme="minorEastAsia"/>
          <w:lang w:val="en-US" w:eastAsia="zh-CN"/>
        </w:rPr>
        <w:t>在辐射射频的电缆周围安装扼流圈和</w:t>
      </w:r>
      <w:r w:rsidR="008F2159">
        <w:rPr>
          <w:rFonts w:eastAsiaTheme="minorEastAsia" w:hint="eastAsia"/>
          <w:lang w:val="en-US" w:eastAsia="zh-CN"/>
        </w:rPr>
        <w:t>铁氧体</w:t>
      </w:r>
      <w:r w:rsidR="008F2159">
        <w:rPr>
          <w:rFonts w:eastAsiaTheme="minorEastAsia"/>
          <w:lang w:val="en-US" w:eastAsia="zh-CN"/>
        </w:rPr>
        <w:t>磁芯</w:t>
      </w:r>
      <w:r w:rsidR="008F2159">
        <w:rPr>
          <w:rFonts w:eastAsiaTheme="minorEastAsia" w:hint="eastAsia"/>
          <w:lang w:val="en-US" w:eastAsia="zh-CN"/>
        </w:rPr>
        <w:t>。</w:t>
      </w:r>
      <w:r w:rsidR="00414282">
        <w:rPr>
          <w:rFonts w:eastAsiaTheme="minorEastAsia"/>
          <w:lang w:val="en-US" w:eastAsia="zh-CN"/>
        </w:rPr>
        <w:t>这可能会</w:t>
      </w:r>
      <w:r w:rsidR="008F2159">
        <w:rPr>
          <w:rFonts w:eastAsiaTheme="minorEastAsia"/>
          <w:lang w:val="en-US" w:eastAsia="zh-CN"/>
        </w:rPr>
        <w:t>是困难的</w:t>
      </w:r>
      <w:r w:rsidR="008F2159">
        <w:rPr>
          <w:rFonts w:eastAsiaTheme="minorEastAsia" w:hint="eastAsia"/>
          <w:lang w:val="en-US" w:eastAsia="zh-CN"/>
        </w:rPr>
        <w:t>，</w:t>
      </w:r>
      <w:r w:rsidR="008F2159">
        <w:rPr>
          <w:rFonts w:eastAsiaTheme="minorEastAsia"/>
          <w:lang w:val="en-US" w:eastAsia="zh-CN"/>
        </w:rPr>
        <w:t>但是</w:t>
      </w:r>
      <w:r w:rsidR="00BA69C3">
        <w:rPr>
          <w:rFonts w:eastAsiaTheme="minorEastAsia"/>
          <w:lang w:val="en-US" w:eastAsia="zh-CN"/>
        </w:rPr>
        <w:t>每个</w:t>
      </w:r>
      <w:r w:rsidR="00414282">
        <w:rPr>
          <w:rFonts w:eastAsiaTheme="minorEastAsia"/>
          <w:lang w:val="en-US" w:eastAsia="zh-CN"/>
        </w:rPr>
        <w:t>飞行器为了维护需要以固定的间隔</w:t>
      </w:r>
      <w:r w:rsidR="00BA69C3">
        <w:rPr>
          <w:rFonts w:eastAsiaTheme="minorEastAsia"/>
          <w:lang w:val="en-US" w:eastAsia="zh-CN"/>
        </w:rPr>
        <w:t>开放</w:t>
      </w:r>
      <w:r w:rsidR="00BA69C3">
        <w:rPr>
          <w:rFonts w:eastAsiaTheme="minorEastAsia" w:hint="eastAsia"/>
          <w:lang w:val="en-US" w:eastAsia="zh-CN"/>
        </w:rPr>
        <w:t>，利用这个机会。</w:t>
      </w:r>
    </w:p>
    <w:p w:rsidR="00785AD7" w:rsidRPr="00004CAC" w:rsidRDefault="00785AD7" w:rsidP="00785AD7">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BA69C3">
        <w:rPr>
          <w:rFonts w:eastAsiaTheme="minorEastAsia"/>
          <w:lang w:val="en-US" w:eastAsia="zh-CN"/>
        </w:rPr>
        <w:t>一个飞行器的电源通常是不稳定</w:t>
      </w:r>
      <w:r w:rsidR="00BA69C3">
        <w:rPr>
          <w:rFonts w:eastAsiaTheme="minorEastAsia" w:hint="eastAsia"/>
          <w:lang w:val="en-US" w:eastAsia="zh-CN"/>
        </w:rPr>
        <w:t>，总是采用一个分开的逆变器</w:t>
      </w:r>
      <w:r w:rsidRPr="00004CAC">
        <w:rPr>
          <w:rFonts w:eastAsiaTheme="minorEastAsia"/>
          <w:lang w:val="en-US" w:eastAsia="zh-CN"/>
        </w:rPr>
        <w:t>/</w:t>
      </w:r>
      <w:r w:rsidR="00BA69C3">
        <w:rPr>
          <w:rFonts w:eastAsiaTheme="minorEastAsia"/>
          <w:lang w:val="en-US" w:eastAsia="zh-CN"/>
        </w:rPr>
        <w:t>稳压器</w:t>
      </w:r>
      <w:r w:rsidR="00BA69C3">
        <w:rPr>
          <w:rFonts w:eastAsiaTheme="minorEastAsia" w:hint="eastAsia"/>
          <w:lang w:val="en-US" w:eastAsia="zh-CN"/>
        </w:rPr>
        <w:t>。</w:t>
      </w:r>
    </w:p>
    <w:p w:rsidR="00785AD7" w:rsidRPr="00004CAC" w:rsidRDefault="00785AD7" w:rsidP="00785AD7">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414282">
        <w:rPr>
          <w:rFonts w:eastAsiaTheme="minorEastAsia"/>
          <w:lang w:val="en-US" w:eastAsia="zh-CN"/>
        </w:rPr>
        <w:t>必须采用</w:t>
      </w:r>
      <w:r w:rsidR="00BA69C3">
        <w:rPr>
          <w:rFonts w:eastAsiaTheme="minorEastAsia"/>
          <w:lang w:val="en-US" w:eastAsia="zh-CN"/>
        </w:rPr>
        <w:t>固定到飞行器的机架将设备固定到飞行器上</w:t>
      </w:r>
      <w:r w:rsidR="00BA69C3">
        <w:rPr>
          <w:rFonts w:eastAsiaTheme="minorEastAsia" w:hint="eastAsia"/>
          <w:lang w:val="en-US" w:eastAsia="zh-CN"/>
        </w:rPr>
        <w:t>。</w:t>
      </w:r>
      <w:r w:rsidR="00BA69C3">
        <w:rPr>
          <w:rFonts w:eastAsiaTheme="minorEastAsia"/>
          <w:lang w:val="en-US" w:eastAsia="zh-CN"/>
        </w:rPr>
        <w:t>这样做的最简单的方法是采用飞行器中已有的固定点</w:t>
      </w:r>
      <w:r w:rsidR="00BA69C3">
        <w:rPr>
          <w:rFonts w:eastAsiaTheme="minorEastAsia" w:hint="eastAsia"/>
          <w:lang w:val="en-US" w:eastAsia="zh-CN"/>
        </w:rPr>
        <w:t>，</w:t>
      </w:r>
      <w:r w:rsidR="00BA69C3">
        <w:rPr>
          <w:rFonts w:eastAsiaTheme="minorEastAsia"/>
          <w:lang w:val="en-US" w:eastAsia="zh-CN"/>
        </w:rPr>
        <w:t>它们已经对一个标称载</w:t>
      </w:r>
      <w:r w:rsidR="00E12837">
        <w:rPr>
          <w:rFonts w:eastAsiaTheme="minorEastAsia"/>
          <w:lang w:val="en-US" w:eastAsia="zh-CN"/>
        </w:rPr>
        <w:t>荷进行过</w:t>
      </w:r>
      <w:r w:rsidR="00BA69C3">
        <w:rPr>
          <w:rFonts w:eastAsiaTheme="minorEastAsia"/>
          <w:lang w:val="en-US" w:eastAsia="zh-CN"/>
        </w:rPr>
        <w:t>认证</w:t>
      </w:r>
      <w:r w:rsidR="00BA69C3">
        <w:rPr>
          <w:rFonts w:eastAsiaTheme="minorEastAsia" w:hint="eastAsia"/>
          <w:lang w:val="en-US" w:eastAsia="zh-CN"/>
        </w:rPr>
        <w:t>。</w:t>
      </w:r>
    </w:p>
    <w:p w:rsidR="00785AD7" w:rsidRPr="00004CAC" w:rsidRDefault="00785AD7" w:rsidP="00785AD7">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BA69C3">
        <w:rPr>
          <w:rFonts w:eastAsiaTheme="minorEastAsia"/>
          <w:lang w:val="en-US" w:eastAsia="zh-CN"/>
        </w:rPr>
        <w:t>最大允许飞行时间</w:t>
      </w:r>
      <w:r w:rsidR="00BA69C3">
        <w:rPr>
          <w:rFonts w:eastAsiaTheme="minorEastAsia" w:hint="eastAsia"/>
          <w:lang w:val="en-US" w:eastAsia="zh-CN"/>
        </w:rPr>
        <w:t>，</w:t>
      </w:r>
      <w:r w:rsidR="00BA69C3">
        <w:rPr>
          <w:rFonts w:eastAsiaTheme="minorEastAsia"/>
          <w:lang w:val="en-US" w:eastAsia="zh-CN"/>
        </w:rPr>
        <w:t>因为不总是可能在要被测量</w:t>
      </w:r>
      <w:r w:rsidR="00E12837">
        <w:rPr>
          <w:rFonts w:eastAsiaTheme="minorEastAsia"/>
          <w:lang w:val="en-US" w:eastAsia="zh-CN"/>
        </w:rPr>
        <w:t>的</w:t>
      </w:r>
      <w:r w:rsidR="00BA69C3">
        <w:rPr>
          <w:rFonts w:eastAsiaTheme="minorEastAsia"/>
          <w:lang w:val="en-US" w:eastAsia="zh-CN"/>
        </w:rPr>
        <w:t>目标附近着陆和加油</w:t>
      </w:r>
      <w:r w:rsidR="00BA69C3">
        <w:rPr>
          <w:rFonts w:eastAsiaTheme="minorEastAsia" w:hint="eastAsia"/>
          <w:lang w:val="en-US" w:eastAsia="zh-CN"/>
        </w:rPr>
        <w:t>。</w:t>
      </w:r>
    </w:p>
    <w:p w:rsidR="00785AD7" w:rsidRPr="00004CAC" w:rsidRDefault="00785AD7" w:rsidP="00785AD7">
      <w:pPr>
        <w:pStyle w:val="enumlev1"/>
        <w:rPr>
          <w:rFonts w:eastAsiaTheme="minorEastAsia"/>
          <w:lang w:val="en-US" w:eastAsia="zh-CN"/>
        </w:rPr>
      </w:pPr>
      <w:r w:rsidRPr="00004CAC">
        <w:rPr>
          <w:rFonts w:eastAsiaTheme="minorEastAsia"/>
          <w:lang w:val="en-US" w:eastAsia="zh-CN"/>
        </w:rPr>
        <w:t>–</w:t>
      </w:r>
      <w:r w:rsidRPr="00004CAC">
        <w:rPr>
          <w:rFonts w:eastAsiaTheme="minorEastAsia"/>
          <w:lang w:val="en-US" w:eastAsia="zh-CN"/>
        </w:rPr>
        <w:tab/>
      </w:r>
      <w:r w:rsidR="00BA69C3">
        <w:rPr>
          <w:rFonts w:eastAsiaTheme="minorEastAsia"/>
          <w:lang w:val="en-US" w:eastAsia="zh-CN"/>
        </w:rPr>
        <w:t>负载</w:t>
      </w:r>
      <w:r w:rsidR="00BA69C3">
        <w:rPr>
          <w:rFonts w:eastAsiaTheme="minorEastAsia" w:hint="eastAsia"/>
          <w:lang w:val="en-US" w:eastAsia="zh-CN"/>
        </w:rPr>
        <w:t>：</w:t>
      </w:r>
      <w:r w:rsidR="00BA69C3">
        <w:rPr>
          <w:rFonts w:eastAsiaTheme="minorEastAsia"/>
          <w:lang w:val="en-US" w:eastAsia="zh-CN"/>
        </w:rPr>
        <w:t>飞行器应该有能力携带设备和工程师</w:t>
      </w:r>
      <w:r w:rsidR="00BA69C3">
        <w:rPr>
          <w:rFonts w:eastAsiaTheme="minorEastAsia" w:hint="eastAsia"/>
          <w:lang w:val="en-US" w:eastAsia="zh-CN"/>
        </w:rPr>
        <w:t>。</w:t>
      </w:r>
    </w:p>
    <w:p w:rsidR="00785AD7" w:rsidRPr="00004CAC" w:rsidRDefault="00785AD7" w:rsidP="00785AD7">
      <w:pPr>
        <w:pStyle w:val="Heading1"/>
        <w:rPr>
          <w:rFonts w:eastAsiaTheme="minorEastAsia"/>
          <w:lang w:val="en-US" w:eastAsia="zh-CN"/>
        </w:rPr>
      </w:pPr>
      <w:bookmarkStart w:id="218" w:name="_Toc112572582"/>
      <w:bookmarkStart w:id="219" w:name="_Toc115794866"/>
      <w:bookmarkStart w:id="220" w:name="_Toc115794950"/>
      <w:r w:rsidRPr="00004CAC">
        <w:rPr>
          <w:rFonts w:eastAsiaTheme="minorEastAsia"/>
          <w:lang w:val="en-US" w:eastAsia="zh-CN"/>
        </w:rPr>
        <w:t>3</w:t>
      </w:r>
      <w:r w:rsidRPr="00004CAC">
        <w:rPr>
          <w:rFonts w:eastAsiaTheme="minorEastAsia"/>
          <w:lang w:val="en-US" w:eastAsia="zh-CN"/>
        </w:rPr>
        <w:tab/>
      </w:r>
      <w:r w:rsidR="00BA69C3">
        <w:rPr>
          <w:rFonts w:eastAsiaTheme="minorEastAsia"/>
          <w:lang w:val="en-US" w:eastAsia="zh-CN"/>
        </w:rPr>
        <w:t>直升飞机</w:t>
      </w:r>
      <w:bookmarkEnd w:id="218"/>
      <w:bookmarkEnd w:id="219"/>
      <w:bookmarkEnd w:id="220"/>
    </w:p>
    <w:p w:rsidR="00785AD7" w:rsidRPr="00004CAC" w:rsidRDefault="003C53F2" w:rsidP="0082115C">
      <w:pPr>
        <w:ind w:firstLineChars="200" w:firstLine="480"/>
        <w:rPr>
          <w:rFonts w:eastAsiaTheme="minorEastAsia"/>
          <w:lang w:val="en-US" w:eastAsia="zh-CN"/>
        </w:rPr>
      </w:pPr>
      <w:r>
        <w:rPr>
          <w:rFonts w:eastAsiaTheme="minorEastAsia"/>
          <w:lang w:val="en-US" w:eastAsia="zh-CN"/>
        </w:rPr>
        <w:t>一架直升飞机经常被选择用于</w:t>
      </w:r>
      <w:r w:rsidR="00BA69C3">
        <w:rPr>
          <w:rFonts w:eastAsiaTheme="minorEastAsia"/>
          <w:lang w:val="en-US" w:eastAsia="zh-CN"/>
        </w:rPr>
        <w:t>这种测量</w:t>
      </w:r>
      <w:r w:rsidR="00BA69C3">
        <w:rPr>
          <w:rFonts w:eastAsiaTheme="minorEastAsia" w:hint="eastAsia"/>
          <w:lang w:val="en-US" w:eastAsia="zh-CN"/>
        </w:rPr>
        <w:t>。</w:t>
      </w:r>
      <w:r w:rsidR="00BA69C3">
        <w:rPr>
          <w:rFonts w:eastAsiaTheme="minorEastAsia"/>
          <w:lang w:val="en-US" w:eastAsia="zh-CN"/>
        </w:rPr>
        <w:t>这样做的原因是其</w:t>
      </w:r>
      <w:r w:rsidR="00BA69C3">
        <w:rPr>
          <w:rFonts w:eastAsiaTheme="minorEastAsia" w:hint="eastAsia"/>
          <w:lang w:val="en-US" w:eastAsia="zh-CN"/>
        </w:rPr>
        <w:t>操控性</w:t>
      </w:r>
      <w:r w:rsidR="00BA69C3">
        <w:rPr>
          <w:rFonts w:eastAsiaTheme="minorEastAsia"/>
          <w:lang w:val="en-US" w:eastAsia="zh-CN"/>
        </w:rPr>
        <w:t>和进行垂直飞行或者非常缓慢地移动到一个特定位置的可能性</w:t>
      </w:r>
      <w:r w:rsidR="00BA69C3">
        <w:rPr>
          <w:rFonts w:eastAsiaTheme="minorEastAsia" w:hint="eastAsia"/>
          <w:lang w:val="en-US" w:eastAsia="zh-CN"/>
        </w:rPr>
        <w:t>。</w:t>
      </w:r>
      <w:r w:rsidR="00BA69C3">
        <w:rPr>
          <w:rFonts w:eastAsiaTheme="minorEastAsia"/>
          <w:lang w:val="en-US" w:eastAsia="zh-CN"/>
        </w:rPr>
        <w:t>它也具有非常特别的缺点</w:t>
      </w:r>
      <w:r w:rsidR="00BA69C3">
        <w:rPr>
          <w:rFonts w:eastAsiaTheme="minorEastAsia" w:hint="eastAsia"/>
          <w:lang w:val="en-US" w:eastAsia="zh-CN"/>
        </w:rPr>
        <w:t>：</w:t>
      </w:r>
      <w:r>
        <w:rPr>
          <w:rFonts w:eastAsiaTheme="minorEastAsia"/>
          <w:lang w:val="en-US" w:eastAsia="zh-CN"/>
        </w:rPr>
        <w:t>振</w:t>
      </w:r>
      <w:r w:rsidR="00BA69C3">
        <w:rPr>
          <w:rFonts w:eastAsiaTheme="minorEastAsia"/>
          <w:lang w:val="en-US" w:eastAsia="zh-CN"/>
        </w:rPr>
        <w:t>动</w:t>
      </w:r>
      <w:r w:rsidR="00D704A4">
        <w:rPr>
          <w:rFonts w:eastAsiaTheme="minorEastAsia"/>
          <w:lang w:val="en-US" w:eastAsia="zh-CN"/>
        </w:rPr>
        <w:t>是</w:t>
      </w:r>
      <w:r w:rsidR="00BA69C3">
        <w:rPr>
          <w:rFonts w:eastAsiaTheme="minorEastAsia"/>
          <w:lang w:val="en-US" w:eastAsia="zh-CN"/>
        </w:rPr>
        <w:t>比其他飞机</w:t>
      </w:r>
      <w:r w:rsidR="00C4637B">
        <w:rPr>
          <w:rFonts w:eastAsiaTheme="minorEastAsia"/>
          <w:lang w:val="en-US" w:eastAsia="zh-CN"/>
        </w:rPr>
        <w:t>大得多</w:t>
      </w:r>
      <w:r w:rsidR="00D704A4">
        <w:rPr>
          <w:rFonts w:eastAsiaTheme="minorEastAsia"/>
          <w:lang w:val="en-US" w:eastAsia="zh-CN"/>
        </w:rPr>
        <w:t>的问题</w:t>
      </w:r>
      <w:r w:rsidR="00D704A4">
        <w:rPr>
          <w:rFonts w:eastAsiaTheme="minorEastAsia" w:hint="eastAsia"/>
          <w:lang w:val="en-US" w:eastAsia="zh-CN"/>
        </w:rPr>
        <w:t>，</w:t>
      </w:r>
      <w:r w:rsidR="00D704A4">
        <w:rPr>
          <w:rFonts w:eastAsiaTheme="minorEastAsia"/>
          <w:lang w:val="en-US" w:eastAsia="zh-CN"/>
        </w:rPr>
        <w:t>并且飞行时间相对昂贵</w:t>
      </w:r>
      <w:r w:rsidR="00D704A4">
        <w:rPr>
          <w:rFonts w:eastAsiaTheme="minorEastAsia" w:hint="eastAsia"/>
          <w:lang w:val="en-US" w:eastAsia="zh-CN"/>
        </w:rPr>
        <w:t>。</w:t>
      </w:r>
      <w:r w:rsidR="00D704A4">
        <w:rPr>
          <w:rFonts w:eastAsiaTheme="minorEastAsia"/>
          <w:lang w:val="en-US" w:eastAsia="zh-CN"/>
        </w:rPr>
        <w:t>当选择一架直升飞机作为测量的机载平台时</w:t>
      </w:r>
      <w:r w:rsidR="00D704A4">
        <w:rPr>
          <w:rFonts w:eastAsiaTheme="minorEastAsia" w:hint="eastAsia"/>
          <w:lang w:val="en-US" w:eastAsia="zh-CN"/>
        </w:rPr>
        <w:t>，应该对</w:t>
      </w:r>
      <w:r w:rsidR="00D704A4">
        <w:rPr>
          <w:rFonts w:eastAsiaTheme="minorEastAsia"/>
          <w:lang w:val="en-US" w:eastAsia="zh-CN"/>
        </w:rPr>
        <w:t>以下因素给予特别</w:t>
      </w:r>
      <w:r>
        <w:rPr>
          <w:rFonts w:eastAsiaTheme="minorEastAsia"/>
          <w:lang w:val="en-US" w:eastAsia="zh-CN"/>
        </w:rPr>
        <w:t>的</w:t>
      </w:r>
      <w:r w:rsidR="00D704A4">
        <w:rPr>
          <w:rFonts w:eastAsiaTheme="minorEastAsia"/>
          <w:lang w:val="en-US" w:eastAsia="zh-CN"/>
        </w:rPr>
        <w:t>注意</w:t>
      </w:r>
      <w:r w:rsidR="00D704A4">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221" w:name="_Toc112572583"/>
      <w:bookmarkStart w:id="222" w:name="_Toc115794867"/>
      <w:bookmarkStart w:id="223" w:name="_Toc115794951"/>
      <w:r w:rsidRPr="00004CAC">
        <w:rPr>
          <w:rFonts w:eastAsiaTheme="minorEastAsia"/>
          <w:lang w:val="en-US" w:eastAsia="zh-CN"/>
        </w:rPr>
        <w:t>3.1</w:t>
      </w:r>
      <w:r w:rsidRPr="00004CAC">
        <w:rPr>
          <w:rFonts w:eastAsiaTheme="minorEastAsia"/>
          <w:lang w:val="en-US" w:eastAsia="zh-CN"/>
        </w:rPr>
        <w:tab/>
      </w:r>
      <w:r w:rsidR="00D704A4">
        <w:rPr>
          <w:rFonts w:eastAsiaTheme="minorEastAsia"/>
          <w:lang w:val="en-US" w:eastAsia="zh-CN"/>
        </w:rPr>
        <w:t>操控性</w:t>
      </w:r>
      <w:bookmarkEnd w:id="221"/>
      <w:bookmarkEnd w:id="222"/>
      <w:bookmarkEnd w:id="223"/>
    </w:p>
    <w:p w:rsidR="00785AD7" w:rsidRPr="00004CAC" w:rsidRDefault="00D704A4" w:rsidP="0082115C">
      <w:pPr>
        <w:ind w:firstLineChars="200" w:firstLine="480"/>
        <w:rPr>
          <w:rFonts w:eastAsiaTheme="minorEastAsia"/>
          <w:lang w:val="en-US" w:eastAsia="zh-CN"/>
        </w:rPr>
      </w:pPr>
      <w:r>
        <w:rPr>
          <w:rFonts w:eastAsiaTheme="minorEastAsia"/>
          <w:lang w:val="en-US" w:eastAsia="zh-CN"/>
        </w:rPr>
        <w:t>一架直升飞机的最大优点是其操控性</w:t>
      </w:r>
      <w:r>
        <w:rPr>
          <w:rFonts w:eastAsiaTheme="minorEastAsia" w:hint="eastAsia"/>
          <w:lang w:val="en-US" w:eastAsia="zh-CN"/>
        </w:rPr>
        <w:t>。</w:t>
      </w:r>
      <w:r>
        <w:rPr>
          <w:rFonts w:eastAsiaTheme="minorEastAsia"/>
          <w:lang w:val="en-US" w:eastAsia="zh-CN"/>
        </w:rPr>
        <w:t>一架直升机可以方便地沿着三个轴修正其位置</w:t>
      </w:r>
      <w:r>
        <w:rPr>
          <w:rFonts w:eastAsiaTheme="minorEastAsia" w:hint="eastAsia"/>
          <w:lang w:val="en-US" w:eastAsia="zh-CN"/>
        </w:rPr>
        <w:t>，</w:t>
      </w:r>
      <w:r>
        <w:rPr>
          <w:rFonts w:eastAsiaTheme="minorEastAsia"/>
          <w:lang w:val="en-US" w:eastAsia="zh-CN"/>
        </w:rPr>
        <w:t>使其适合于进行传播飞行</w:t>
      </w:r>
      <w:r>
        <w:rPr>
          <w:rFonts w:eastAsiaTheme="minorEastAsia" w:hint="eastAsia"/>
          <w:lang w:val="en-US" w:eastAsia="zh-CN"/>
        </w:rPr>
        <w:t>、</w:t>
      </w:r>
      <w:r>
        <w:rPr>
          <w:rFonts w:eastAsiaTheme="minorEastAsia"/>
          <w:lang w:val="en-US" w:eastAsia="zh-CN"/>
        </w:rPr>
        <w:t>环形飞行和垂直飞行</w:t>
      </w:r>
      <w:r>
        <w:rPr>
          <w:rFonts w:eastAsiaTheme="minorEastAsia" w:hint="eastAsia"/>
          <w:lang w:val="en-US" w:eastAsia="zh-CN"/>
        </w:rPr>
        <w:t>。</w:t>
      </w:r>
      <w:r w:rsidR="00C4637B">
        <w:rPr>
          <w:rFonts w:eastAsiaTheme="minorEastAsia"/>
          <w:lang w:val="en-US" w:eastAsia="zh-CN"/>
        </w:rPr>
        <w:t>值得一提</w:t>
      </w:r>
      <w:r>
        <w:rPr>
          <w:rFonts w:eastAsiaTheme="minorEastAsia"/>
          <w:lang w:val="en-US" w:eastAsia="zh-CN"/>
        </w:rPr>
        <w:t>的是</w:t>
      </w:r>
      <w:r>
        <w:rPr>
          <w:rFonts w:eastAsiaTheme="minorEastAsia" w:hint="eastAsia"/>
          <w:lang w:val="en-US" w:eastAsia="zh-CN"/>
        </w:rPr>
        <w:t>，</w:t>
      </w:r>
      <w:r>
        <w:rPr>
          <w:rFonts w:eastAsiaTheme="minorEastAsia"/>
          <w:lang w:val="en-US" w:eastAsia="zh-CN"/>
        </w:rPr>
        <w:t>垂直飞行的能力是唯一的</w:t>
      </w:r>
      <w:r>
        <w:rPr>
          <w:rFonts w:eastAsiaTheme="minorEastAsia" w:hint="eastAsia"/>
          <w:lang w:val="en-US" w:eastAsia="zh-CN"/>
        </w:rPr>
        <w:t>。</w:t>
      </w:r>
      <w:r>
        <w:rPr>
          <w:rFonts w:eastAsiaTheme="minorEastAsia"/>
          <w:lang w:val="en-US" w:eastAsia="zh-CN"/>
        </w:rPr>
        <w:t>此外</w:t>
      </w:r>
      <w:r>
        <w:rPr>
          <w:rFonts w:eastAsiaTheme="minorEastAsia" w:hint="eastAsia"/>
          <w:lang w:val="en-US" w:eastAsia="zh-CN"/>
        </w:rPr>
        <w:t>，</w:t>
      </w:r>
      <w:r>
        <w:rPr>
          <w:rFonts w:eastAsiaTheme="minorEastAsia"/>
          <w:lang w:val="en-US" w:eastAsia="zh-CN"/>
        </w:rPr>
        <w:t>一架直升飞机可以以非常低的速度飞行</w:t>
      </w:r>
      <w:r>
        <w:rPr>
          <w:rFonts w:eastAsiaTheme="minorEastAsia" w:hint="eastAsia"/>
          <w:lang w:val="en-US" w:eastAsia="zh-CN"/>
        </w:rPr>
        <w:t>，</w:t>
      </w:r>
      <w:r>
        <w:rPr>
          <w:rFonts w:eastAsiaTheme="minorEastAsia"/>
          <w:lang w:val="en-US" w:eastAsia="zh-CN"/>
        </w:rPr>
        <w:t>使得一旦需要时可以准确定位</w:t>
      </w:r>
      <w:r w:rsidR="003C53F2">
        <w:rPr>
          <w:rFonts w:eastAsiaTheme="minorEastAsia" w:hint="eastAsia"/>
          <w:lang w:val="en-US" w:eastAsia="zh-CN"/>
        </w:rPr>
        <w:t>。当沿着一条预先规定的路径</w:t>
      </w:r>
      <w:r>
        <w:rPr>
          <w:rFonts w:eastAsiaTheme="minorEastAsia" w:hint="eastAsia"/>
          <w:lang w:val="en-US" w:eastAsia="zh-CN"/>
        </w:rPr>
        <w:t>飞行时，因为低空速，每个覆盖距离的测量数量相对很高。</w:t>
      </w:r>
      <w:r w:rsidR="00AA51BE">
        <w:rPr>
          <w:rFonts w:eastAsiaTheme="minorEastAsia" w:hint="eastAsia"/>
          <w:lang w:val="en-US" w:eastAsia="zh-CN"/>
        </w:rPr>
        <w:t>但是当考虑对风的敏感性</w:t>
      </w:r>
      <w:r w:rsidR="003C53F2">
        <w:rPr>
          <w:rFonts w:eastAsiaTheme="minorEastAsia" w:hint="eastAsia"/>
          <w:lang w:val="en-US" w:eastAsia="zh-CN"/>
        </w:rPr>
        <w:t>时</w:t>
      </w:r>
      <w:r w:rsidR="00AA51BE">
        <w:rPr>
          <w:rFonts w:eastAsiaTheme="minorEastAsia" w:hint="eastAsia"/>
          <w:lang w:val="en-US" w:eastAsia="zh-CN"/>
        </w:rPr>
        <w:t>，</w:t>
      </w:r>
      <w:r>
        <w:rPr>
          <w:rFonts w:eastAsiaTheme="minorEastAsia"/>
          <w:lang w:val="en-US" w:eastAsia="zh-CN"/>
        </w:rPr>
        <w:t>低空速具有负面的副作用</w:t>
      </w:r>
      <w:r w:rsidR="00AA51BE">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224" w:name="_Toc112572584"/>
      <w:bookmarkStart w:id="225" w:name="_Toc115794868"/>
      <w:bookmarkStart w:id="226" w:name="_Toc115794952"/>
      <w:r w:rsidRPr="00004CAC">
        <w:rPr>
          <w:rFonts w:eastAsiaTheme="minorEastAsia"/>
          <w:lang w:val="en-US" w:eastAsia="zh-CN"/>
        </w:rPr>
        <w:t>3.2</w:t>
      </w:r>
      <w:r w:rsidRPr="00004CAC">
        <w:rPr>
          <w:rFonts w:eastAsiaTheme="minorEastAsia"/>
          <w:lang w:val="en-US" w:eastAsia="zh-CN"/>
        </w:rPr>
        <w:tab/>
      </w:r>
      <w:r w:rsidR="00AA51BE">
        <w:rPr>
          <w:rFonts w:eastAsiaTheme="minorEastAsia"/>
          <w:lang w:val="en-US" w:eastAsia="zh-CN"/>
        </w:rPr>
        <w:t>对风的敏感性</w:t>
      </w:r>
      <w:bookmarkEnd w:id="224"/>
      <w:bookmarkEnd w:id="225"/>
      <w:bookmarkEnd w:id="226"/>
    </w:p>
    <w:p w:rsidR="00785AD7" w:rsidRPr="00004CAC" w:rsidRDefault="00AA51BE" w:rsidP="0082115C">
      <w:pPr>
        <w:ind w:firstLineChars="200" w:firstLine="480"/>
        <w:rPr>
          <w:rFonts w:eastAsiaTheme="minorEastAsia"/>
          <w:lang w:val="en-US" w:eastAsia="zh-CN"/>
        </w:rPr>
      </w:pPr>
      <w:r>
        <w:rPr>
          <w:rFonts w:eastAsiaTheme="minorEastAsia"/>
          <w:lang w:val="en-US" w:eastAsia="zh-CN"/>
        </w:rPr>
        <w:t>一架直升机具有相对低的空速</w:t>
      </w:r>
      <w:r>
        <w:rPr>
          <w:rFonts w:eastAsiaTheme="minorEastAsia" w:hint="eastAsia"/>
          <w:lang w:val="en-US" w:eastAsia="zh-CN"/>
        </w:rPr>
        <w:t>，</w:t>
      </w:r>
      <w:r>
        <w:rPr>
          <w:rFonts w:eastAsiaTheme="minorEastAsia"/>
          <w:lang w:val="en-US" w:eastAsia="zh-CN"/>
        </w:rPr>
        <w:t>使</w:t>
      </w:r>
      <w:r w:rsidR="0031681C">
        <w:rPr>
          <w:rFonts w:eastAsiaTheme="minorEastAsia"/>
          <w:lang w:val="en-US" w:eastAsia="zh-CN"/>
        </w:rPr>
        <w:t>得</w:t>
      </w:r>
      <w:r>
        <w:rPr>
          <w:rFonts w:eastAsiaTheme="minorEastAsia"/>
          <w:lang w:val="en-US" w:eastAsia="zh-CN"/>
        </w:rPr>
        <w:t>它对风很敏感</w:t>
      </w:r>
      <w:r>
        <w:rPr>
          <w:rFonts w:eastAsiaTheme="minorEastAsia" w:hint="eastAsia"/>
          <w:lang w:val="en-US" w:eastAsia="zh-CN"/>
        </w:rPr>
        <w:t>。</w:t>
      </w:r>
      <w:r w:rsidR="000E0DF2">
        <w:rPr>
          <w:rFonts w:eastAsiaTheme="minorEastAsia" w:hint="eastAsia"/>
          <w:lang w:val="en-US" w:eastAsia="zh-CN"/>
        </w:rPr>
        <w:t>其</w:t>
      </w:r>
      <w:r w:rsidR="0031681C">
        <w:rPr>
          <w:rFonts w:eastAsiaTheme="minorEastAsia" w:hint="eastAsia"/>
          <w:lang w:val="en-US" w:eastAsia="zh-CN"/>
        </w:rPr>
        <w:t>相对于天线塔的朝</w:t>
      </w:r>
      <w:r w:rsidR="00C4637B">
        <w:rPr>
          <w:rFonts w:eastAsiaTheme="minorEastAsia" w:hint="eastAsia"/>
          <w:lang w:val="en-US" w:eastAsia="zh-CN"/>
        </w:rPr>
        <w:t>向将随风向的变化和风力而改变</w:t>
      </w:r>
      <w:r w:rsidR="000E0DF2">
        <w:rPr>
          <w:rFonts w:eastAsiaTheme="minorEastAsia" w:hint="eastAsia"/>
          <w:lang w:val="en-US" w:eastAsia="zh-CN"/>
        </w:rPr>
        <w:t>，</w:t>
      </w:r>
      <w:r w:rsidR="000E0DF2">
        <w:rPr>
          <w:rFonts w:eastAsiaTheme="minorEastAsia"/>
          <w:lang w:val="en-US" w:eastAsia="zh-CN"/>
        </w:rPr>
        <w:t>使其更加难于保持测量天线对准</w:t>
      </w:r>
      <w:r w:rsidR="000E0DF2">
        <w:rPr>
          <w:rFonts w:eastAsiaTheme="minorEastAsia" w:hint="eastAsia"/>
          <w:lang w:val="en-US" w:eastAsia="zh-CN"/>
        </w:rPr>
        <w:t>。</w:t>
      </w:r>
      <w:r w:rsidR="000E0DF2">
        <w:rPr>
          <w:rFonts w:eastAsiaTheme="minorEastAsia"/>
          <w:lang w:val="en-US" w:eastAsia="zh-CN"/>
        </w:rPr>
        <w:t>因此</w:t>
      </w:r>
      <w:r w:rsidR="000E0DF2">
        <w:rPr>
          <w:rFonts w:eastAsiaTheme="minorEastAsia" w:hint="eastAsia"/>
          <w:lang w:val="en-US" w:eastAsia="zh-CN"/>
        </w:rPr>
        <w:t>，</w:t>
      </w:r>
      <w:r w:rsidR="000E0DF2">
        <w:rPr>
          <w:rFonts w:eastAsiaTheme="minorEastAsia"/>
          <w:lang w:val="en-US" w:eastAsia="zh-CN"/>
        </w:rPr>
        <w:t>测量天线必须要在飞行期间实时调准方向</w:t>
      </w:r>
      <w:r w:rsidR="000E0DF2">
        <w:rPr>
          <w:rFonts w:eastAsiaTheme="minorEastAsia" w:hint="eastAsia"/>
          <w:lang w:val="en-US" w:eastAsia="zh-CN"/>
        </w:rPr>
        <w:t>。</w:t>
      </w:r>
    </w:p>
    <w:p w:rsidR="002D0C10" w:rsidRDefault="000E0DF2" w:rsidP="0082115C">
      <w:pPr>
        <w:ind w:firstLineChars="200" w:firstLine="480"/>
        <w:rPr>
          <w:rFonts w:eastAsiaTheme="minorEastAsia"/>
          <w:lang w:val="en-US" w:eastAsia="zh-CN"/>
        </w:rPr>
      </w:pPr>
      <w:r>
        <w:rPr>
          <w:rFonts w:eastAsiaTheme="minorEastAsia"/>
          <w:lang w:val="en-US" w:eastAsia="zh-CN"/>
        </w:rPr>
        <w:t>当进行一个环形飞行时</w:t>
      </w:r>
      <w:r>
        <w:rPr>
          <w:rFonts w:eastAsiaTheme="minorEastAsia" w:hint="eastAsia"/>
          <w:lang w:val="en-US" w:eastAsia="zh-CN"/>
        </w:rPr>
        <w:t>，</w:t>
      </w:r>
      <w:r>
        <w:rPr>
          <w:rFonts w:eastAsiaTheme="minorEastAsia"/>
          <w:lang w:val="en-US" w:eastAsia="zh-CN"/>
        </w:rPr>
        <w:t>任何飞行器将有一个随着方位角变化的地速</w:t>
      </w:r>
      <w:r>
        <w:rPr>
          <w:rFonts w:eastAsiaTheme="minorEastAsia" w:hint="eastAsia"/>
          <w:lang w:val="en-US" w:eastAsia="zh-CN"/>
        </w:rPr>
        <w:t>。圆环的相对部分具有顺风而不是逆风。</w:t>
      </w:r>
      <w:r>
        <w:rPr>
          <w:rFonts w:eastAsiaTheme="minorEastAsia"/>
          <w:lang w:val="en-US" w:eastAsia="zh-CN"/>
        </w:rPr>
        <w:t>这导致沿着整个圆环上每个覆盖的方位角测量数量的变化</w:t>
      </w:r>
      <w:r>
        <w:rPr>
          <w:rFonts w:eastAsiaTheme="minorEastAsia" w:hint="eastAsia"/>
          <w:lang w:val="en-US" w:eastAsia="zh-CN"/>
        </w:rPr>
        <w:t>。</w:t>
      </w:r>
      <w:r>
        <w:rPr>
          <w:rFonts w:eastAsiaTheme="minorEastAsia"/>
          <w:lang w:val="en-US" w:eastAsia="zh-CN"/>
        </w:rPr>
        <w:t>当采用一架直升飞机时</w:t>
      </w:r>
      <w:r>
        <w:rPr>
          <w:rFonts w:eastAsiaTheme="minorEastAsia" w:hint="eastAsia"/>
          <w:lang w:val="en-US" w:eastAsia="zh-CN"/>
        </w:rPr>
        <w:t>，因为低的空速，</w:t>
      </w:r>
      <w:r>
        <w:rPr>
          <w:rFonts w:eastAsiaTheme="minorEastAsia"/>
          <w:lang w:val="en-US" w:eastAsia="zh-CN"/>
        </w:rPr>
        <w:t>这个效应要强烈的多</w:t>
      </w:r>
      <w:r>
        <w:rPr>
          <w:rFonts w:eastAsiaTheme="minorEastAsia" w:hint="eastAsia"/>
          <w:lang w:val="en-US" w:eastAsia="zh-CN"/>
        </w:rPr>
        <w:t>。</w:t>
      </w:r>
    </w:p>
    <w:p w:rsidR="00A420A4" w:rsidRDefault="00A420A4">
      <w:pPr>
        <w:tabs>
          <w:tab w:val="clear" w:pos="794"/>
          <w:tab w:val="clear" w:pos="1191"/>
          <w:tab w:val="clear" w:pos="1588"/>
          <w:tab w:val="clear" w:pos="1985"/>
        </w:tabs>
        <w:overflowPunct/>
        <w:autoSpaceDE/>
        <w:autoSpaceDN/>
        <w:adjustRightInd/>
        <w:spacing w:before="0"/>
        <w:jc w:val="left"/>
        <w:textAlignment w:val="auto"/>
        <w:rPr>
          <w:rFonts w:eastAsiaTheme="minorEastAsia"/>
          <w:b/>
          <w:lang w:val="en-US" w:eastAsia="zh-CN"/>
        </w:rPr>
      </w:pPr>
      <w:bookmarkStart w:id="227" w:name="_Toc112572585"/>
      <w:bookmarkStart w:id="228" w:name="_Toc115794869"/>
      <w:bookmarkStart w:id="229" w:name="_Toc115794953"/>
      <w:r>
        <w:rPr>
          <w:rFonts w:eastAsiaTheme="minorEastAsia"/>
          <w:lang w:val="en-US" w:eastAsia="zh-CN"/>
        </w:rPr>
        <w:br w:type="page"/>
      </w:r>
    </w:p>
    <w:p w:rsidR="00785AD7" w:rsidRPr="00004CAC" w:rsidRDefault="00785AD7" w:rsidP="00785AD7">
      <w:pPr>
        <w:pStyle w:val="Heading2"/>
        <w:rPr>
          <w:rFonts w:eastAsiaTheme="minorEastAsia"/>
          <w:lang w:val="en-US" w:eastAsia="zh-CN"/>
        </w:rPr>
      </w:pPr>
      <w:r w:rsidRPr="00004CAC">
        <w:rPr>
          <w:rFonts w:eastAsiaTheme="minorEastAsia"/>
          <w:lang w:val="en-US" w:eastAsia="zh-CN"/>
        </w:rPr>
        <w:t>3.3</w:t>
      </w:r>
      <w:r w:rsidRPr="00004CAC">
        <w:rPr>
          <w:rFonts w:eastAsiaTheme="minorEastAsia"/>
          <w:lang w:val="en-US" w:eastAsia="zh-CN"/>
        </w:rPr>
        <w:tab/>
      </w:r>
      <w:r w:rsidR="000E0DF2">
        <w:rPr>
          <w:rFonts w:eastAsiaTheme="minorEastAsia"/>
          <w:lang w:val="en-US" w:eastAsia="zh-CN"/>
        </w:rPr>
        <w:t>成本</w:t>
      </w:r>
      <w:bookmarkEnd w:id="227"/>
      <w:bookmarkEnd w:id="228"/>
      <w:bookmarkEnd w:id="229"/>
    </w:p>
    <w:p w:rsidR="00785AD7" w:rsidRPr="00004CAC" w:rsidRDefault="00615978" w:rsidP="0082115C">
      <w:pPr>
        <w:ind w:firstLineChars="200" w:firstLine="480"/>
        <w:rPr>
          <w:rFonts w:eastAsiaTheme="minorEastAsia"/>
          <w:lang w:val="en-US" w:eastAsia="zh-CN"/>
        </w:rPr>
      </w:pPr>
      <w:r>
        <w:rPr>
          <w:rFonts w:eastAsiaTheme="minorEastAsia"/>
          <w:lang w:val="en-US" w:eastAsia="zh-CN"/>
        </w:rPr>
        <w:t>飞行一架直升飞机</w:t>
      </w:r>
      <w:r w:rsidR="0052030D">
        <w:rPr>
          <w:rFonts w:eastAsiaTheme="minorEastAsia"/>
          <w:lang w:val="en-US" w:eastAsia="zh-CN"/>
        </w:rPr>
        <w:t>要</w:t>
      </w:r>
      <w:r>
        <w:rPr>
          <w:rFonts w:eastAsiaTheme="minorEastAsia"/>
          <w:lang w:val="en-US" w:eastAsia="zh-CN"/>
        </w:rPr>
        <w:t>相对昂贵</w:t>
      </w:r>
      <w:r>
        <w:rPr>
          <w:rFonts w:eastAsiaTheme="minorEastAsia" w:hint="eastAsia"/>
          <w:lang w:val="en-US" w:eastAsia="zh-CN"/>
        </w:rPr>
        <w:t>。</w:t>
      </w:r>
      <w:r>
        <w:rPr>
          <w:rFonts w:eastAsiaTheme="minorEastAsia"/>
          <w:lang w:val="en-US" w:eastAsia="zh-CN"/>
        </w:rPr>
        <w:t>这在选择一架直升飞机</w:t>
      </w:r>
      <w:r w:rsidR="0052030D">
        <w:rPr>
          <w:rFonts w:eastAsiaTheme="minorEastAsia"/>
          <w:lang w:val="en-US" w:eastAsia="zh-CN"/>
        </w:rPr>
        <w:t>时</w:t>
      </w:r>
      <w:r w:rsidR="00EC2616">
        <w:rPr>
          <w:rFonts w:eastAsiaTheme="minorEastAsia"/>
          <w:lang w:val="en-US" w:eastAsia="zh-CN"/>
        </w:rPr>
        <w:t>可以看</w:t>
      </w:r>
      <w:r w:rsidR="00EC2616">
        <w:rPr>
          <w:rFonts w:eastAsiaTheme="minorEastAsia" w:hint="eastAsia"/>
          <w:lang w:val="en-US" w:eastAsia="zh-CN"/>
        </w:rPr>
        <w:t>成</w:t>
      </w:r>
      <w:r>
        <w:rPr>
          <w:rFonts w:eastAsiaTheme="minorEastAsia"/>
          <w:lang w:val="en-US" w:eastAsia="zh-CN"/>
        </w:rPr>
        <w:t>是主要缺点</w:t>
      </w:r>
      <w:r>
        <w:rPr>
          <w:rFonts w:eastAsiaTheme="minorEastAsia" w:hint="eastAsia"/>
          <w:lang w:val="en-US" w:eastAsia="zh-CN"/>
        </w:rPr>
        <w:t>。但是，某</w:t>
      </w:r>
      <w:r>
        <w:rPr>
          <w:rFonts w:eastAsiaTheme="minorEastAsia"/>
          <w:lang w:val="en-US" w:eastAsia="zh-CN"/>
        </w:rPr>
        <w:t>些成本比一架飞机要低</w:t>
      </w:r>
      <w:r>
        <w:rPr>
          <w:rFonts w:eastAsiaTheme="minorEastAsia" w:hint="eastAsia"/>
          <w:lang w:val="en-US" w:eastAsia="zh-CN"/>
        </w:rPr>
        <w:t>：</w:t>
      </w:r>
      <w:r w:rsidR="0052030D">
        <w:rPr>
          <w:rFonts w:eastAsiaTheme="minorEastAsia"/>
          <w:lang w:val="en-US" w:eastAsia="zh-CN"/>
        </w:rPr>
        <w:t>着陆</w:t>
      </w:r>
      <w:r>
        <w:rPr>
          <w:rFonts w:eastAsiaTheme="minorEastAsia"/>
          <w:lang w:val="en-US" w:eastAsia="zh-CN"/>
        </w:rPr>
        <w:t>成本可以被减少</w:t>
      </w:r>
      <w:r>
        <w:rPr>
          <w:rFonts w:eastAsiaTheme="minorEastAsia" w:hint="eastAsia"/>
          <w:lang w:val="en-US" w:eastAsia="zh-CN"/>
        </w:rPr>
        <w:t>，</w:t>
      </w:r>
      <w:r>
        <w:rPr>
          <w:rFonts w:eastAsiaTheme="minorEastAsia"/>
          <w:lang w:val="en-US" w:eastAsia="zh-CN"/>
        </w:rPr>
        <w:t>因为不总是需要带有跑道的机场</w:t>
      </w:r>
      <w:r>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230" w:name="_Toc112572586"/>
      <w:bookmarkStart w:id="231" w:name="_Toc115794870"/>
      <w:bookmarkStart w:id="232" w:name="_Toc115794954"/>
      <w:r w:rsidRPr="00004CAC">
        <w:rPr>
          <w:rFonts w:eastAsiaTheme="minorEastAsia"/>
          <w:lang w:val="en-US" w:eastAsia="zh-CN"/>
        </w:rPr>
        <w:t>3.4</w:t>
      </w:r>
      <w:r w:rsidRPr="00004CAC">
        <w:rPr>
          <w:rFonts w:eastAsiaTheme="minorEastAsia"/>
          <w:lang w:val="en-US" w:eastAsia="zh-CN"/>
        </w:rPr>
        <w:tab/>
      </w:r>
      <w:r w:rsidR="00615978">
        <w:rPr>
          <w:rFonts w:eastAsiaTheme="minorEastAsia"/>
          <w:lang w:val="en-US" w:eastAsia="zh-CN"/>
        </w:rPr>
        <w:t>灵活性</w:t>
      </w:r>
      <w:bookmarkEnd w:id="230"/>
      <w:bookmarkEnd w:id="231"/>
      <w:bookmarkEnd w:id="232"/>
    </w:p>
    <w:p w:rsidR="00785AD7" w:rsidRPr="00004CAC" w:rsidRDefault="00C4637B" w:rsidP="0082115C">
      <w:pPr>
        <w:ind w:firstLineChars="200" w:firstLine="480"/>
        <w:rPr>
          <w:rFonts w:eastAsiaTheme="minorEastAsia"/>
          <w:lang w:val="en-US" w:eastAsia="zh-CN"/>
        </w:rPr>
      </w:pPr>
      <w:r>
        <w:rPr>
          <w:rFonts w:eastAsiaTheme="minorEastAsia"/>
          <w:lang w:val="en-US" w:eastAsia="zh-CN"/>
        </w:rPr>
        <w:t>只要有足够的空闲</w:t>
      </w:r>
      <w:r w:rsidR="00615978">
        <w:rPr>
          <w:rFonts w:eastAsiaTheme="minorEastAsia"/>
          <w:lang w:val="en-US" w:eastAsia="zh-CN"/>
        </w:rPr>
        <w:t>区域</w:t>
      </w:r>
      <w:r w:rsidR="00615978">
        <w:rPr>
          <w:rFonts w:eastAsiaTheme="minorEastAsia" w:hint="eastAsia"/>
          <w:lang w:val="en-US" w:eastAsia="zh-CN"/>
        </w:rPr>
        <w:t>，</w:t>
      </w:r>
      <w:r w:rsidR="0052030D">
        <w:rPr>
          <w:rFonts w:eastAsiaTheme="minorEastAsia"/>
          <w:lang w:val="en-US" w:eastAsia="zh-CN"/>
        </w:rPr>
        <w:t>起飞和着陆</w:t>
      </w:r>
      <w:r w:rsidR="00615978">
        <w:rPr>
          <w:rFonts w:eastAsiaTheme="minorEastAsia" w:hint="eastAsia"/>
          <w:lang w:val="en-US" w:eastAsia="zh-CN"/>
        </w:rPr>
        <w:t>、</w:t>
      </w:r>
      <w:r w:rsidR="00615978">
        <w:rPr>
          <w:rFonts w:eastAsiaTheme="minorEastAsia"/>
          <w:lang w:val="en-US" w:eastAsia="zh-CN"/>
        </w:rPr>
        <w:t>甚至加油实际上可以在任何地点进行</w:t>
      </w:r>
      <w:r w:rsidR="00615978">
        <w:rPr>
          <w:rFonts w:eastAsiaTheme="minorEastAsia" w:hint="eastAsia"/>
          <w:lang w:val="en-US" w:eastAsia="zh-CN"/>
        </w:rPr>
        <w:t>。这在要顺序测量多个地点的场合是非常实用的。</w:t>
      </w:r>
      <w:r w:rsidR="00615978">
        <w:rPr>
          <w:rFonts w:eastAsiaTheme="minorEastAsia"/>
          <w:lang w:val="en-US" w:eastAsia="zh-CN"/>
        </w:rPr>
        <w:t>飞行的范围受限</w:t>
      </w:r>
      <w:r w:rsidR="00615978">
        <w:rPr>
          <w:rFonts w:eastAsiaTheme="minorEastAsia" w:hint="eastAsia"/>
          <w:lang w:val="en-US" w:eastAsia="zh-CN"/>
        </w:rPr>
        <w:t>，</w:t>
      </w:r>
      <w:r>
        <w:rPr>
          <w:rFonts w:eastAsiaTheme="minorEastAsia" w:hint="eastAsia"/>
          <w:lang w:val="en-US" w:eastAsia="zh-CN"/>
        </w:rPr>
        <w:t>并</w:t>
      </w:r>
      <w:r w:rsidR="0052030D">
        <w:rPr>
          <w:rFonts w:eastAsiaTheme="minorEastAsia" w:hint="eastAsia"/>
          <w:lang w:val="en-US" w:eastAsia="zh-CN"/>
        </w:rPr>
        <w:t>且需要频繁的</w:t>
      </w:r>
      <w:r w:rsidR="00325446">
        <w:rPr>
          <w:rFonts w:eastAsiaTheme="minorEastAsia" w:hint="eastAsia"/>
          <w:lang w:val="en-US" w:eastAsia="zh-CN"/>
        </w:rPr>
        <w:t>降落和加油是直升飞机的缺点之一。</w:t>
      </w:r>
    </w:p>
    <w:p w:rsidR="00785AD7" w:rsidRPr="00004CAC" w:rsidRDefault="00785AD7" w:rsidP="00785AD7">
      <w:pPr>
        <w:pStyle w:val="Heading2"/>
        <w:rPr>
          <w:rFonts w:eastAsiaTheme="minorEastAsia"/>
          <w:lang w:val="en-US" w:eastAsia="zh-CN"/>
        </w:rPr>
      </w:pPr>
      <w:bookmarkStart w:id="233" w:name="_Toc112572587"/>
      <w:bookmarkStart w:id="234" w:name="_Toc115794871"/>
      <w:bookmarkStart w:id="235" w:name="_Toc115794955"/>
      <w:r w:rsidRPr="00004CAC">
        <w:rPr>
          <w:rFonts w:eastAsiaTheme="minorEastAsia"/>
          <w:lang w:val="en-US" w:eastAsia="zh-CN"/>
        </w:rPr>
        <w:t>3.5</w:t>
      </w:r>
      <w:r w:rsidRPr="00004CAC">
        <w:rPr>
          <w:rFonts w:eastAsiaTheme="minorEastAsia"/>
          <w:lang w:val="en-US" w:eastAsia="zh-CN"/>
        </w:rPr>
        <w:tab/>
      </w:r>
      <w:bookmarkEnd w:id="233"/>
      <w:bookmarkEnd w:id="234"/>
      <w:bookmarkEnd w:id="235"/>
      <w:r w:rsidR="00325446">
        <w:rPr>
          <w:rFonts w:eastAsiaTheme="minorEastAsia"/>
          <w:lang w:val="en-US" w:eastAsia="zh-CN"/>
        </w:rPr>
        <w:t>振动</w:t>
      </w:r>
    </w:p>
    <w:p w:rsidR="00785AD7" w:rsidRPr="00004CAC" w:rsidRDefault="00325446" w:rsidP="0082115C">
      <w:pPr>
        <w:ind w:firstLineChars="200" w:firstLine="480"/>
        <w:rPr>
          <w:rFonts w:eastAsiaTheme="minorEastAsia"/>
          <w:lang w:val="en-US" w:eastAsia="zh-CN"/>
        </w:rPr>
      </w:pPr>
      <w:r>
        <w:rPr>
          <w:rFonts w:eastAsiaTheme="minorEastAsia"/>
          <w:lang w:val="en-US" w:eastAsia="zh-CN"/>
        </w:rPr>
        <w:t>一架直升飞机产生很强</w:t>
      </w:r>
      <w:r w:rsidR="0052030D">
        <w:rPr>
          <w:rFonts w:eastAsiaTheme="minorEastAsia"/>
          <w:lang w:val="en-US" w:eastAsia="zh-CN"/>
        </w:rPr>
        <w:t>烈</w:t>
      </w:r>
      <w:r>
        <w:rPr>
          <w:rFonts w:eastAsiaTheme="minorEastAsia"/>
          <w:lang w:val="en-US" w:eastAsia="zh-CN"/>
        </w:rPr>
        <w:t>的机械振动</w:t>
      </w:r>
      <w:r>
        <w:rPr>
          <w:rFonts w:eastAsiaTheme="minorEastAsia" w:hint="eastAsia"/>
          <w:lang w:val="en-US" w:eastAsia="zh-CN"/>
        </w:rPr>
        <w:t>，它对测量设备是破坏性的。</w:t>
      </w:r>
      <w:r>
        <w:rPr>
          <w:rFonts w:eastAsiaTheme="minorEastAsia"/>
          <w:lang w:val="en-US" w:eastAsia="zh-CN"/>
        </w:rPr>
        <w:t>这个振动主要是产</w:t>
      </w:r>
      <w:r w:rsidR="00C4637B">
        <w:rPr>
          <w:rFonts w:eastAsiaTheme="minorEastAsia"/>
          <w:lang w:val="en-US" w:eastAsia="zh-CN"/>
        </w:rPr>
        <w:t>生在主</w:t>
      </w:r>
      <w:r w:rsidR="0052030D">
        <w:rPr>
          <w:rFonts w:eastAsiaTheme="minorEastAsia"/>
          <w:lang w:val="en-US" w:eastAsia="zh-CN"/>
        </w:rPr>
        <w:t>旋翼</w:t>
      </w:r>
      <w:r>
        <w:rPr>
          <w:rFonts w:eastAsiaTheme="minorEastAsia"/>
          <w:lang w:val="en-US" w:eastAsia="zh-CN"/>
        </w:rPr>
        <w:t>旋转叶片的频率</w:t>
      </w:r>
      <w:r>
        <w:rPr>
          <w:rFonts w:eastAsiaTheme="minorEastAsia" w:hint="eastAsia"/>
          <w:lang w:val="en-US" w:eastAsia="zh-CN"/>
        </w:rPr>
        <w:t>。</w:t>
      </w:r>
      <w:r>
        <w:rPr>
          <w:rFonts w:eastAsiaTheme="minorEastAsia"/>
          <w:lang w:val="en-US" w:eastAsia="zh-CN"/>
        </w:rPr>
        <w:t>这个频率大约在</w:t>
      </w:r>
      <w:r w:rsidR="00785AD7" w:rsidRPr="00004CAC">
        <w:rPr>
          <w:rFonts w:eastAsiaTheme="minorEastAsia"/>
          <w:lang w:val="en-US" w:eastAsia="zh-CN"/>
        </w:rPr>
        <w:t>10 Hz</w:t>
      </w:r>
      <w:r>
        <w:rPr>
          <w:rFonts w:eastAsiaTheme="minorEastAsia" w:hint="eastAsia"/>
          <w:lang w:val="en-US" w:eastAsia="zh-CN"/>
        </w:rPr>
        <w:t>，</w:t>
      </w:r>
      <w:r>
        <w:rPr>
          <w:rFonts w:eastAsiaTheme="minorEastAsia"/>
          <w:lang w:val="en-US" w:eastAsia="zh-CN"/>
        </w:rPr>
        <w:t>并且取决于直升飞机的类型和旋转叶片的数量</w:t>
      </w:r>
      <w:r>
        <w:rPr>
          <w:rFonts w:eastAsiaTheme="minorEastAsia" w:hint="eastAsia"/>
          <w:lang w:val="en-US" w:eastAsia="zh-CN"/>
        </w:rPr>
        <w:t>。</w:t>
      </w:r>
      <w:r>
        <w:rPr>
          <w:rFonts w:eastAsiaTheme="minorEastAsia"/>
          <w:lang w:val="en-US" w:eastAsia="zh-CN"/>
        </w:rPr>
        <w:t>易受振动影响的部件是</w:t>
      </w:r>
      <w:r>
        <w:rPr>
          <w:rFonts w:eastAsiaTheme="minorEastAsia" w:hint="eastAsia"/>
          <w:lang w:val="en-US" w:eastAsia="zh-CN"/>
        </w:rPr>
        <w:t>继电器、</w:t>
      </w:r>
      <w:r>
        <w:rPr>
          <w:rFonts w:eastAsiaTheme="minorEastAsia"/>
          <w:lang w:val="en-US" w:eastAsia="zh-CN"/>
        </w:rPr>
        <w:t>非锁定连接器</w:t>
      </w:r>
      <w:r>
        <w:rPr>
          <w:rFonts w:eastAsiaTheme="minorEastAsia" w:hint="eastAsia"/>
          <w:lang w:val="en-US" w:eastAsia="zh-CN"/>
        </w:rPr>
        <w:t>，</w:t>
      </w:r>
      <w:r w:rsidR="00C4637B">
        <w:rPr>
          <w:rFonts w:eastAsiaTheme="minorEastAsia"/>
          <w:lang w:val="en-US" w:eastAsia="zh-CN"/>
        </w:rPr>
        <w:t>例如插</w:t>
      </w:r>
      <w:r>
        <w:rPr>
          <w:rFonts w:eastAsiaTheme="minorEastAsia"/>
          <w:lang w:val="en-US" w:eastAsia="zh-CN"/>
        </w:rPr>
        <w:t>在插槽中的印刷线路板和计算机硬盘</w:t>
      </w:r>
      <w:r>
        <w:rPr>
          <w:rFonts w:eastAsiaTheme="minorEastAsia" w:hint="eastAsia"/>
          <w:lang w:val="en-US" w:eastAsia="zh-CN"/>
        </w:rPr>
        <w:t>。</w:t>
      </w:r>
      <w:r>
        <w:rPr>
          <w:rFonts w:eastAsiaTheme="minorEastAsia"/>
          <w:lang w:val="en-US" w:eastAsia="zh-CN"/>
        </w:rPr>
        <w:t>如果测量系统一个部件的谐振频率与直升飞机的振动频率相对应</w:t>
      </w:r>
      <w:r>
        <w:rPr>
          <w:rFonts w:eastAsiaTheme="minorEastAsia" w:hint="eastAsia"/>
          <w:lang w:val="en-US" w:eastAsia="zh-CN"/>
        </w:rPr>
        <w:t>，振动就被放大。</w:t>
      </w:r>
      <w:r>
        <w:rPr>
          <w:rFonts w:eastAsiaTheme="minorEastAsia"/>
          <w:lang w:val="en-US" w:eastAsia="zh-CN"/>
        </w:rPr>
        <w:t>测量系统的各个部件具有相对高的谐振频率</w:t>
      </w:r>
      <w:r>
        <w:rPr>
          <w:rFonts w:eastAsiaTheme="minorEastAsia" w:hint="eastAsia"/>
          <w:lang w:val="en-US" w:eastAsia="zh-CN"/>
        </w:rPr>
        <w:t>。</w:t>
      </w:r>
      <w:r>
        <w:rPr>
          <w:rFonts w:eastAsiaTheme="minorEastAsia"/>
          <w:lang w:val="en-US" w:eastAsia="zh-CN"/>
        </w:rPr>
        <w:t>但是</w:t>
      </w:r>
      <w:r>
        <w:rPr>
          <w:rFonts w:eastAsiaTheme="minorEastAsia" w:hint="eastAsia"/>
          <w:lang w:val="en-US" w:eastAsia="zh-CN"/>
        </w:rPr>
        <w:t>，</w:t>
      </w:r>
      <w:r>
        <w:rPr>
          <w:rFonts w:eastAsiaTheme="minorEastAsia"/>
          <w:lang w:val="en-US" w:eastAsia="zh-CN"/>
        </w:rPr>
        <w:t>完整组装机架的谐振频率可能接近</w:t>
      </w:r>
      <w:r w:rsidR="00976C96">
        <w:rPr>
          <w:rFonts w:eastAsiaTheme="minorEastAsia"/>
          <w:lang w:val="en-US" w:eastAsia="zh-CN"/>
        </w:rPr>
        <w:t>旋转</w:t>
      </w:r>
      <w:r w:rsidR="005E2748">
        <w:rPr>
          <w:rFonts w:eastAsiaTheme="minorEastAsia"/>
          <w:lang w:val="en-US" w:eastAsia="zh-CN"/>
        </w:rPr>
        <w:t>叶片的谐振频率</w:t>
      </w:r>
      <w:r w:rsidR="005E2748">
        <w:rPr>
          <w:rFonts w:eastAsiaTheme="minorEastAsia" w:hint="eastAsia"/>
          <w:lang w:val="en-US" w:eastAsia="zh-CN"/>
        </w:rPr>
        <w:t>。</w:t>
      </w:r>
    </w:p>
    <w:p w:rsidR="002D0C10" w:rsidRDefault="005E2748" w:rsidP="0082115C">
      <w:pPr>
        <w:ind w:firstLineChars="200" w:firstLine="480"/>
        <w:rPr>
          <w:rFonts w:eastAsiaTheme="minorEastAsia"/>
          <w:lang w:val="en-US" w:eastAsia="zh-CN"/>
        </w:rPr>
      </w:pPr>
      <w:r>
        <w:rPr>
          <w:rFonts w:eastAsiaTheme="minorEastAsia"/>
          <w:lang w:val="en-US" w:eastAsia="zh-CN"/>
        </w:rPr>
        <w:t>为了解决这个问题</w:t>
      </w:r>
      <w:r>
        <w:rPr>
          <w:rFonts w:eastAsiaTheme="minorEastAsia" w:hint="eastAsia"/>
          <w:lang w:val="en-US" w:eastAsia="zh-CN"/>
        </w:rPr>
        <w:t>，</w:t>
      </w:r>
      <w:r w:rsidR="00976C96">
        <w:rPr>
          <w:rFonts w:eastAsiaTheme="minorEastAsia"/>
          <w:lang w:val="en-US" w:eastAsia="zh-CN"/>
        </w:rPr>
        <w:t>机架应该制造得就具有刚性</w:t>
      </w:r>
      <w:r>
        <w:rPr>
          <w:rFonts w:eastAsiaTheme="minorEastAsia" w:hint="eastAsia"/>
          <w:lang w:val="en-US" w:eastAsia="zh-CN"/>
        </w:rPr>
        <w:t>，</w:t>
      </w:r>
      <w:r>
        <w:rPr>
          <w:rFonts w:eastAsiaTheme="minorEastAsia"/>
          <w:lang w:val="en-US" w:eastAsia="zh-CN"/>
        </w:rPr>
        <w:t>以增加其谐振频率</w:t>
      </w:r>
      <w:r>
        <w:rPr>
          <w:rFonts w:eastAsiaTheme="minorEastAsia" w:hint="eastAsia"/>
          <w:lang w:val="en-US" w:eastAsia="zh-CN"/>
        </w:rPr>
        <w:t>。</w:t>
      </w:r>
      <w:r>
        <w:rPr>
          <w:rFonts w:eastAsiaTheme="minorEastAsia"/>
          <w:lang w:val="en-US" w:eastAsia="zh-CN"/>
        </w:rPr>
        <w:t>此外</w:t>
      </w:r>
      <w:r>
        <w:rPr>
          <w:rFonts w:eastAsiaTheme="minorEastAsia" w:hint="eastAsia"/>
          <w:lang w:val="en-US" w:eastAsia="zh-CN"/>
        </w:rPr>
        <w:t>，</w:t>
      </w:r>
      <w:r>
        <w:rPr>
          <w:rFonts w:eastAsiaTheme="minorEastAsia"/>
          <w:lang w:val="en-US" w:eastAsia="zh-CN"/>
        </w:rPr>
        <w:t>机架可以安装在防震支架上</w:t>
      </w:r>
      <w:r>
        <w:rPr>
          <w:rFonts w:eastAsiaTheme="minorEastAsia" w:hint="eastAsia"/>
          <w:lang w:val="en-US" w:eastAsia="zh-CN"/>
        </w:rPr>
        <w:t>，</w:t>
      </w:r>
      <w:r>
        <w:rPr>
          <w:rFonts w:eastAsiaTheme="minorEastAsia"/>
          <w:lang w:val="en-US" w:eastAsia="zh-CN"/>
        </w:rPr>
        <w:t>以进一步抑制由旋转叶片造成的振动</w:t>
      </w:r>
      <w:r>
        <w:rPr>
          <w:rFonts w:eastAsiaTheme="minorEastAsia" w:hint="eastAsia"/>
          <w:lang w:val="en-US" w:eastAsia="zh-CN"/>
        </w:rPr>
        <w:t>。因此，</w:t>
      </w:r>
      <w:r w:rsidR="00976C96">
        <w:rPr>
          <w:rFonts w:eastAsiaTheme="minorEastAsia"/>
          <w:lang w:val="en-US" w:eastAsia="zh-CN"/>
        </w:rPr>
        <w:t>防振</w:t>
      </w:r>
      <w:r>
        <w:rPr>
          <w:rFonts w:eastAsiaTheme="minorEastAsia"/>
          <w:lang w:val="en-US" w:eastAsia="zh-CN"/>
        </w:rPr>
        <w:t>支架应该在旋转叶片频率上具有最大的阻尼</w:t>
      </w:r>
      <w:r>
        <w:rPr>
          <w:rFonts w:eastAsiaTheme="minorEastAsia" w:hint="eastAsia"/>
          <w:lang w:val="en-US" w:eastAsia="zh-CN"/>
        </w:rPr>
        <w:t>。</w:t>
      </w:r>
      <w:r>
        <w:rPr>
          <w:rFonts w:eastAsiaTheme="minorEastAsia"/>
          <w:lang w:val="en-US" w:eastAsia="zh-CN"/>
        </w:rPr>
        <w:t>尽管有这些措施</w:t>
      </w:r>
      <w:r>
        <w:rPr>
          <w:rFonts w:eastAsiaTheme="minorEastAsia" w:hint="eastAsia"/>
          <w:lang w:val="en-US" w:eastAsia="zh-CN"/>
        </w:rPr>
        <w:t>，测量系统的</w:t>
      </w:r>
      <w:r>
        <w:rPr>
          <w:rFonts w:eastAsiaTheme="minorEastAsia"/>
          <w:lang w:val="en-US" w:eastAsia="zh-CN"/>
        </w:rPr>
        <w:t>各个部件可能仍然容易受到剩余振动的影响</w:t>
      </w:r>
      <w:r>
        <w:rPr>
          <w:rFonts w:eastAsiaTheme="minorEastAsia" w:hint="eastAsia"/>
          <w:lang w:val="en-US" w:eastAsia="zh-CN"/>
        </w:rPr>
        <w:t>。应该对</w:t>
      </w:r>
      <w:r>
        <w:rPr>
          <w:rFonts w:eastAsiaTheme="minorEastAsia"/>
          <w:lang w:val="en-US" w:eastAsia="zh-CN"/>
        </w:rPr>
        <w:t>每个部件考虑各自的解决方案</w:t>
      </w:r>
      <w:r>
        <w:rPr>
          <w:rFonts w:eastAsiaTheme="minorEastAsia" w:hint="eastAsia"/>
          <w:lang w:val="en-US" w:eastAsia="zh-CN"/>
        </w:rPr>
        <w:t>。</w:t>
      </w:r>
      <w:r>
        <w:rPr>
          <w:rFonts w:eastAsiaTheme="minorEastAsia"/>
          <w:lang w:val="en-US" w:eastAsia="zh-CN"/>
        </w:rPr>
        <w:t>建议在建造好原型机后在一个振动测试台上测试你的装置</w:t>
      </w:r>
      <w:r>
        <w:rPr>
          <w:rFonts w:eastAsiaTheme="minorEastAsia" w:hint="eastAsia"/>
          <w:lang w:val="en-US" w:eastAsia="zh-CN"/>
        </w:rPr>
        <w:t>。</w:t>
      </w:r>
      <w:r>
        <w:rPr>
          <w:rFonts w:eastAsiaTheme="minorEastAsia"/>
          <w:lang w:val="en-US" w:eastAsia="zh-CN"/>
        </w:rPr>
        <w:t>图</w:t>
      </w:r>
      <w:r w:rsidR="00785AD7" w:rsidRPr="00004CAC">
        <w:rPr>
          <w:rFonts w:eastAsiaTheme="minorEastAsia"/>
          <w:lang w:val="en-US" w:eastAsia="zh-CN"/>
        </w:rPr>
        <w:t>19</w:t>
      </w:r>
      <w:r>
        <w:rPr>
          <w:rFonts w:eastAsiaTheme="minorEastAsia"/>
          <w:lang w:val="en-US" w:eastAsia="zh-CN"/>
        </w:rPr>
        <w:t>显示了一个谐振频率大约在</w:t>
      </w:r>
      <w:r>
        <w:rPr>
          <w:rFonts w:eastAsiaTheme="minorEastAsia" w:hint="eastAsia"/>
          <w:lang w:val="en-US" w:eastAsia="zh-CN"/>
        </w:rPr>
        <w:t>13 Hz</w:t>
      </w:r>
      <w:r>
        <w:rPr>
          <w:rFonts w:eastAsiaTheme="minorEastAsia" w:hint="eastAsia"/>
          <w:lang w:val="en-US" w:eastAsia="zh-CN"/>
        </w:rPr>
        <w:t>的一个机架的</w:t>
      </w:r>
      <w:r>
        <w:rPr>
          <w:rFonts w:eastAsiaTheme="minorEastAsia"/>
          <w:lang w:val="en-US" w:eastAsia="zh-CN"/>
        </w:rPr>
        <w:t>机械频率扫描</w:t>
      </w:r>
      <w:r>
        <w:rPr>
          <w:rFonts w:eastAsiaTheme="minorEastAsia" w:hint="eastAsia"/>
          <w:lang w:val="en-US" w:eastAsia="zh-CN"/>
        </w:rPr>
        <w:t>。</w:t>
      </w:r>
    </w:p>
    <w:p w:rsidR="002D0C10" w:rsidRDefault="002D0C10">
      <w:pPr>
        <w:tabs>
          <w:tab w:val="clear" w:pos="794"/>
          <w:tab w:val="clear" w:pos="1191"/>
          <w:tab w:val="clear" w:pos="1588"/>
          <w:tab w:val="clear" w:pos="1985"/>
        </w:tabs>
        <w:overflowPunct/>
        <w:autoSpaceDE/>
        <w:autoSpaceDN/>
        <w:adjustRightInd/>
        <w:spacing w:before="0"/>
        <w:jc w:val="left"/>
        <w:textAlignment w:val="auto"/>
        <w:rPr>
          <w:rFonts w:eastAsiaTheme="minorEastAsia"/>
          <w:lang w:val="en-US" w:eastAsia="zh-CN"/>
        </w:rPr>
      </w:pPr>
      <w:r>
        <w:rPr>
          <w:rFonts w:eastAsiaTheme="minorEastAsia"/>
          <w:lang w:val="en-US" w:eastAsia="zh-CN"/>
        </w:rPr>
        <w:br w:type="page"/>
      </w:r>
    </w:p>
    <w:p w:rsidR="00924920" w:rsidRDefault="005E2748" w:rsidP="00924920">
      <w:pPr>
        <w:pStyle w:val="FigureNo"/>
        <w:rPr>
          <w:lang w:val="en-US" w:eastAsia="zh-CN"/>
        </w:rPr>
      </w:pPr>
      <w:r w:rsidRPr="00714340">
        <w:rPr>
          <w:lang w:val="en-US" w:eastAsia="zh-CN"/>
        </w:rPr>
        <w:t>图</w:t>
      </w:r>
      <w:r w:rsidRPr="00714340">
        <w:rPr>
          <w:rFonts w:hint="eastAsia"/>
          <w:lang w:val="en-US" w:eastAsia="zh-CN"/>
        </w:rPr>
        <w:t xml:space="preserve"> 19</w:t>
      </w:r>
    </w:p>
    <w:p w:rsidR="005E2748" w:rsidRPr="002D0C10" w:rsidRDefault="00976C96" w:rsidP="00924920">
      <w:pPr>
        <w:pStyle w:val="Figuretitle"/>
        <w:rPr>
          <w:lang w:val="en-US" w:eastAsia="zh-CN"/>
        </w:rPr>
      </w:pPr>
      <w:r w:rsidRPr="002D0C10">
        <w:rPr>
          <w:rFonts w:hint="eastAsia"/>
          <w:lang w:val="en-US" w:eastAsia="zh-CN"/>
        </w:rPr>
        <w:t>一个振</w:t>
      </w:r>
      <w:r w:rsidR="005E2748" w:rsidRPr="002D0C10">
        <w:rPr>
          <w:rFonts w:hint="eastAsia"/>
          <w:lang w:val="en-US" w:eastAsia="zh-CN"/>
        </w:rPr>
        <w:t>动测试的测试结果</w:t>
      </w:r>
    </w:p>
    <w:p w:rsidR="005E2748" w:rsidRDefault="00D462DF" w:rsidP="005E2748">
      <w:pPr>
        <w:pStyle w:val="Figure"/>
      </w:pPr>
      <w:r>
        <w:rPr>
          <w:noProof/>
          <w:lang w:val="en-US" w:eastAsia="zh-CN"/>
        </w:rPr>
        <mc:AlternateContent>
          <mc:Choice Requires="wpc">
            <w:drawing>
              <wp:inline distT="0" distB="0" distL="0" distR="0">
                <wp:extent cx="4192270" cy="3176270"/>
                <wp:effectExtent l="0" t="635" r="635" b="4445"/>
                <wp:docPr id="2657" name="画布 27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384"/>
                        <wps:cNvSpPr>
                          <a:spLocks noChangeArrowheads="1"/>
                        </wps:cNvSpPr>
                        <wps:spPr bwMode="auto">
                          <a:xfrm>
                            <a:off x="3555365" y="3027045"/>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color w:val="24282B"/>
                                  <w:sz w:val="10"/>
                                  <w:szCs w:val="10"/>
                                </w:rPr>
                                <w:t>SM.2056-19</w:t>
                              </w:r>
                              <w:r>
                                <w:rPr>
                                  <w:rFonts w:hint="eastAsia"/>
                                  <w:color w:val="24282B"/>
                                  <w:sz w:val="10"/>
                                  <w:szCs w:val="10"/>
                                  <w:lang w:eastAsia="zh-CN"/>
                                </w:rPr>
                                <w:t>报告</w:t>
                              </w:r>
                            </w:p>
                          </w:txbxContent>
                        </wps:txbx>
                        <wps:bodyPr rot="0" vert="horz" wrap="none" lIns="0" tIns="0" rIns="0" bIns="0" anchor="t" anchorCtr="0" upright="1">
                          <a:spAutoFit/>
                        </wps:bodyPr>
                      </wps:wsp>
                      <pic:pic xmlns:pic="http://schemas.openxmlformats.org/drawingml/2006/picture">
                        <pic:nvPicPr>
                          <pic:cNvPr id="4" name="Picture 38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525" y="9525"/>
                            <a:ext cx="4087495" cy="2931795"/>
                          </a:xfrm>
                          <a:prstGeom prst="rect">
                            <a:avLst/>
                          </a:prstGeom>
                          <a:noFill/>
                          <a:extLst>
                            <a:ext uri="{909E8E84-426E-40DD-AFC4-6F175D3DCCD1}">
                              <a14:hiddenFill xmlns:a14="http://schemas.microsoft.com/office/drawing/2010/main">
                                <a:solidFill>
                                  <a:srgbClr val="FFFFFF"/>
                                </a:solidFill>
                              </a14:hiddenFill>
                            </a:ext>
                          </a:extLst>
                        </pic:spPr>
                      </pic:pic>
                      <wps:wsp>
                        <wps:cNvPr id="5" name="Freeform 386"/>
                        <wps:cNvSpPr>
                          <a:spLocks/>
                        </wps:cNvSpPr>
                        <wps:spPr bwMode="auto">
                          <a:xfrm>
                            <a:off x="2861310" y="1675130"/>
                            <a:ext cx="465455" cy="180975"/>
                          </a:xfrm>
                          <a:custGeom>
                            <a:avLst/>
                            <a:gdLst>
                              <a:gd name="T0" fmla="*/ 208980 w 49"/>
                              <a:gd name="T1" fmla="*/ 0 h 19"/>
                              <a:gd name="T2" fmla="*/ 161484 w 49"/>
                              <a:gd name="T3" fmla="*/ 0 h 19"/>
                              <a:gd name="T4" fmla="*/ 123488 w 49"/>
                              <a:gd name="T5" fmla="*/ 9525 h 19"/>
                              <a:gd name="T6" fmla="*/ 104490 w 49"/>
                              <a:gd name="T7" fmla="*/ 19050 h 19"/>
                              <a:gd name="T8" fmla="*/ 85492 w 49"/>
                              <a:gd name="T9" fmla="*/ 19050 h 19"/>
                              <a:gd name="T10" fmla="*/ 66494 w 49"/>
                              <a:gd name="T11" fmla="*/ 28575 h 19"/>
                              <a:gd name="T12" fmla="*/ 56994 w 49"/>
                              <a:gd name="T13" fmla="*/ 28575 h 19"/>
                              <a:gd name="T14" fmla="*/ 37996 w 49"/>
                              <a:gd name="T15" fmla="*/ 38100 h 19"/>
                              <a:gd name="T16" fmla="*/ 28497 w 49"/>
                              <a:gd name="T17" fmla="*/ 47625 h 19"/>
                              <a:gd name="T18" fmla="*/ 18998 w 49"/>
                              <a:gd name="T19" fmla="*/ 57150 h 19"/>
                              <a:gd name="T20" fmla="*/ 9499 w 49"/>
                              <a:gd name="T21" fmla="*/ 66675 h 19"/>
                              <a:gd name="T22" fmla="*/ 9499 w 49"/>
                              <a:gd name="T23" fmla="*/ 76200 h 19"/>
                              <a:gd name="T24" fmla="*/ 0 w 49"/>
                              <a:gd name="T25" fmla="*/ 85725 h 19"/>
                              <a:gd name="T26" fmla="*/ 0 w 49"/>
                              <a:gd name="T27" fmla="*/ 95250 h 19"/>
                              <a:gd name="T28" fmla="*/ 0 w 49"/>
                              <a:gd name="T29" fmla="*/ 104775 h 19"/>
                              <a:gd name="T30" fmla="*/ 9499 w 49"/>
                              <a:gd name="T31" fmla="*/ 114300 h 19"/>
                              <a:gd name="T32" fmla="*/ 9499 w 49"/>
                              <a:gd name="T33" fmla="*/ 114300 h 19"/>
                              <a:gd name="T34" fmla="*/ 18998 w 49"/>
                              <a:gd name="T35" fmla="*/ 123825 h 19"/>
                              <a:gd name="T36" fmla="*/ 28497 w 49"/>
                              <a:gd name="T37" fmla="*/ 133350 h 19"/>
                              <a:gd name="T38" fmla="*/ 37996 w 49"/>
                              <a:gd name="T39" fmla="*/ 142875 h 19"/>
                              <a:gd name="T40" fmla="*/ 56994 w 49"/>
                              <a:gd name="T41" fmla="*/ 152400 h 19"/>
                              <a:gd name="T42" fmla="*/ 66494 w 49"/>
                              <a:gd name="T43" fmla="*/ 152400 h 19"/>
                              <a:gd name="T44" fmla="*/ 85492 w 49"/>
                              <a:gd name="T45" fmla="*/ 161925 h 19"/>
                              <a:gd name="T46" fmla="*/ 104490 w 49"/>
                              <a:gd name="T47" fmla="*/ 171450 h 19"/>
                              <a:gd name="T48" fmla="*/ 123488 w 49"/>
                              <a:gd name="T49" fmla="*/ 171450 h 19"/>
                              <a:gd name="T50" fmla="*/ 161484 w 49"/>
                              <a:gd name="T51" fmla="*/ 180975 h 19"/>
                              <a:gd name="T52" fmla="*/ 208980 w 49"/>
                              <a:gd name="T53" fmla="*/ 180975 h 19"/>
                              <a:gd name="T54" fmla="*/ 256475 w 49"/>
                              <a:gd name="T55" fmla="*/ 180975 h 19"/>
                              <a:gd name="T56" fmla="*/ 303971 w 49"/>
                              <a:gd name="T57" fmla="*/ 180975 h 19"/>
                              <a:gd name="T58" fmla="*/ 341967 w 49"/>
                              <a:gd name="T59" fmla="*/ 171450 h 19"/>
                              <a:gd name="T60" fmla="*/ 360965 w 49"/>
                              <a:gd name="T61" fmla="*/ 171450 h 19"/>
                              <a:gd name="T62" fmla="*/ 379963 w 49"/>
                              <a:gd name="T63" fmla="*/ 161925 h 19"/>
                              <a:gd name="T64" fmla="*/ 398961 w 49"/>
                              <a:gd name="T65" fmla="*/ 152400 h 19"/>
                              <a:gd name="T66" fmla="*/ 408461 w 49"/>
                              <a:gd name="T67" fmla="*/ 152400 h 19"/>
                              <a:gd name="T68" fmla="*/ 427459 w 49"/>
                              <a:gd name="T69" fmla="*/ 142875 h 19"/>
                              <a:gd name="T70" fmla="*/ 436958 w 49"/>
                              <a:gd name="T71" fmla="*/ 133350 h 19"/>
                              <a:gd name="T72" fmla="*/ 446457 w 49"/>
                              <a:gd name="T73" fmla="*/ 123825 h 19"/>
                              <a:gd name="T74" fmla="*/ 446457 w 49"/>
                              <a:gd name="T75" fmla="*/ 114300 h 19"/>
                              <a:gd name="T76" fmla="*/ 455956 w 49"/>
                              <a:gd name="T77" fmla="*/ 114300 h 19"/>
                              <a:gd name="T78" fmla="*/ 465455 w 49"/>
                              <a:gd name="T79" fmla="*/ 104775 h 19"/>
                              <a:gd name="T80" fmla="*/ 465455 w 49"/>
                              <a:gd name="T81" fmla="*/ 95250 h 19"/>
                              <a:gd name="T82" fmla="*/ 465455 w 49"/>
                              <a:gd name="T83" fmla="*/ 85725 h 19"/>
                              <a:gd name="T84" fmla="*/ 455956 w 49"/>
                              <a:gd name="T85" fmla="*/ 76200 h 19"/>
                              <a:gd name="T86" fmla="*/ 446457 w 49"/>
                              <a:gd name="T87" fmla="*/ 66675 h 19"/>
                              <a:gd name="T88" fmla="*/ 446457 w 49"/>
                              <a:gd name="T89" fmla="*/ 57150 h 19"/>
                              <a:gd name="T90" fmla="*/ 436958 w 49"/>
                              <a:gd name="T91" fmla="*/ 47625 h 19"/>
                              <a:gd name="T92" fmla="*/ 427459 w 49"/>
                              <a:gd name="T93" fmla="*/ 38100 h 19"/>
                              <a:gd name="T94" fmla="*/ 408461 w 49"/>
                              <a:gd name="T95" fmla="*/ 28575 h 19"/>
                              <a:gd name="T96" fmla="*/ 398961 w 49"/>
                              <a:gd name="T97" fmla="*/ 28575 h 19"/>
                              <a:gd name="T98" fmla="*/ 379963 w 49"/>
                              <a:gd name="T99" fmla="*/ 19050 h 19"/>
                              <a:gd name="T100" fmla="*/ 360965 w 49"/>
                              <a:gd name="T101" fmla="*/ 19050 h 19"/>
                              <a:gd name="T102" fmla="*/ 341967 w 49"/>
                              <a:gd name="T103" fmla="*/ 9525 h 19"/>
                              <a:gd name="T104" fmla="*/ 303971 w 49"/>
                              <a:gd name="T105" fmla="*/ 0 h 19"/>
                              <a:gd name="T106" fmla="*/ 256475 w 49"/>
                              <a:gd name="T107" fmla="*/ 0 h 1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9" h="19">
                                <a:moveTo>
                                  <a:pt x="24" y="0"/>
                                </a:moveTo>
                                <a:lnTo>
                                  <a:pt x="22" y="0"/>
                                </a:lnTo>
                                <a:lnTo>
                                  <a:pt x="20" y="0"/>
                                </a:lnTo>
                                <a:lnTo>
                                  <a:pt x="17" y="0"/>
                                </a:lnTo>
                                <a:lnTo>
                                  <a:pt x="15" y="1"/>
                                </a:lnTo>
                                <a:lnTo>
                                  <a:pt x="13" y="1"/>
                                </a:lnTo>
                                <a:lnTo>
                                  <a:pt x="12" y="1"/>
                                </a:lnTo>
                                <a:lnTo>
                                  <a:pt x="11" y="2"/>
                                </a:lnTo>
                                <a:lnTo>
                                  <a:pt x="10" y="2"/>
                                </a:lnTo>
                                <a:lnTo>
                                  <a:pt x="9" y="2"/>
                                </a:lnTo>
                                <a:lnTo>
                                  <a:pt x="8" y="2"/>
                                </a:lnTo>
                                <a:lnTo>
                                  <a:pt x="7" y="3"/>
                                </a:lnTo>
                                <a:lnTo>
                                  <a:pt x="6" y="3"/>
                                </a:lnTo>
                                <a:lnTo>
                                  <a:pt x="5" y="4"/>
                                </a:lnTo>
                                <a:lnTo>
                                  <a:pt x="4" y="4"/>
                                </a:lnTo>
                                <a:lnTo>
                                  <a:pt x="4" y="5"/>
                                </a:lnTo>
                                <a:lnTo>
                                  <a:pt x="3" y="5"/>
                                </a:lnTo>
                                <a:lnTo>
                                  <a:pt x="2" y="5"/>
                                </a:lnTo>
                                <a:lnTo>
                                  <a:pt x="2" y="6"/>
                                </a:lnTo>
                                <a:lnTo>
                                  <a:pt x="1" y="7"/>
                                </a:lnTo>
                                <a:lnTo>
                                  <a:pt x="1" y="8"/>
                                </a:lnTo>
                                <a:lnTo>
                                  <a:pt x="0" y="8"/>
                                </a:lnTo>
                                <a:lnTo>
                                  <a:pt x="0" y="9"/>
                                </a:lnTo>
                                <a:lnTo>
                                  <a:pt x="0" y="10"/>
                                </a:lnTo>
                                <a:lnTo>
                                  <a:pt x="0" y="11"/>
                                </a:lnTo>
                                <a:lnTo>
                                  <a:pt x="1" y="12"/>
                                </a:lnTo>
                                <a:lnTo>
                                  <a:pt x="2" y="13"/>
                                </a:lnTo>
                                <a:lnTo>
                                  <a:pt x="2" y="14"/>
                                </a:lnTo>
                                <a:lnTo>
                                  <a:pt x="3" y="14"/>
                                </a:lnTo>
                                <a:lnTo>
                                  <a:pt x="4" y="15"/>
                                </a:lnTo>
                                <a:lnTo>
                                  <a:pt x="5" y="15"/>
                                </a:lnTo>
                                <a:lnTo>
                                  <a:pt x="6" y="16"/>
                                </a:lnTo>
                                <a:lnTo>
                                  <a:pt x="7" y="16"/>
                                </a:lnTo>
                                <a:lnTo>
                                  <a:pt x="8" y="17"/>
                                </a:lnTo>
                                <a:lnTo>
                                  <a:pt x="9" y="17"/>
                                </a:lnTo>
                                <a:lnTo>
                                  <a:pt x="10" y="17"/>
                                </a:lnTo>
                                <a:lnTo>
                                  <a:pt x="11" y="18"/>
                                </a:lnTo>
                                <a:lnTo>
                                  <a:pt x="12" y="18"/>
                                </a:lnTo>
                                <a:lnTo>
                                  <a:pt x="13" y="18"/>
                                </a:lnTo>
                                <a:lnTo>
                                  <a:pt x="15" y="19"/>
                                </a:lnTo>
                                <a:lnTo>
                                  <a:pt x="17" y="19"/>
                                </a:lnTo>
                                <a:lnTo>
                                  <a:pt x="20" y="19"/>
                                </a:lnTo>
                                <a:lnTo>
                                  <a:pt x="22" y="19"/>
                                </a:lnTo>
                                <a:lnTo>
                                  <a:pt x="24" y="19"/>
                                </a:lnTo>
                                <a:lnTo>
                                  <a:pt x="27" y="19"/>
                                </a:lnTo>
                                <a:lnTo>
                                  <a:pt x="29" y="19"/>
                                </a:lnTo>
                                <a:lnTo>
                                  <a:pt x="32" y="19"/>
                                </a:lnTo>
                                <a:lnTo>
                                  <a:pt x="34" y="19"/>
                                </a:lnTo>
                                <a:lnTo>
                                  <a:pt x="36" y="18"/>
                                </a:lnTo>
                                <a:lnTo>
                                  <a:pt x="37" y="18"/>
                                </a:lnTo>
                                <a:lnTo>
                                  <a:pt x="38" y="18"/>
                                </a:lnTo>
                                <a:lnTo>
                                  <a:pt x="39" y="17"/>
                                </a:lnTo>
                                <a:lnTo>
                                  <a:pt x="40" y="17"/>
                                </a:lnTo>
                                <a:lnTo>
                                  <a:pt x="41" y="17"/>
                                </a:lnTo>
                                <a:lnTo>
                                  <a:pt x="42" y="16"/>
                                </a:lnTo>
                                <a:lnTo>
                                  <a:pt x="43" y="16"/>
                                </a:lnTo>
                                <a:lnTo>
                                  <a:pt x="44" y="15"/>
                                </a:lnTo>
                                <a:lnTo>
                                  <a:pt x="45" y="15"/>
                                </a:lnTo>
                                <a:lnTo>
                                  <a:pt x="46" y="14"/>
                                </a:lnTo>
                                <a:lnTo>
                                  <a:pt x="47" y="13"/>
                                </a:lnTo>
                                <a:lnTo>
                                  <a:pt x="47" y="12"/>
                                </a:lnTo>
                                <a:lnTo>
                                  <a:pt x="48" y="12"/>
                                </a:lnTo>
                                <a:lnTo>
                                  <a:pt x="48" y="11"/>
                                </a:lnTo>
                                <a:lnTo>
                                  <a:pt x="49" y="11"/>
                                </a:lnTo>
                                <a:lnTo>
                                  <a:pt x="49" y="10"/>
                                </a:lnTo>
                                <a:lnTo>
                                  <a:pt x="49" y="9"/>
                                </a:lnTo>
                                <a:lnTo>
                                  <a:pt x="48" y="8"/>
                                </a:lnTo>
                                <a:lnTo>
                                  <a:pt x="48" y="7"/>
                                </a:lnTo>
                                <a:lnTo>
                                  <a:pt x="47" y="7"/>
                                </a:lnTo>
                                <a:lnTo>
                                  <a:pt x="47" y="6"/>
                                </a:lnTo>
                                <a:lnTo>
                                  <a:pt x="46" y="5"/>
                                </a:lnTo>
                                <a:lnTo>
                                  <a:pt x="45" y="5"/>
                                </a:lnTo>
                                <a:lnTo>
                                  <a:pt x="45" y="4"/>
                                </a:lnTo>
                                <a:lnTo>
                                  <a:pt x="44" y="4"/>
                                </a:lnTo>
                                <a:lnTo>
                                  <a:pt x="43" y="3"/>
                                </a:lnTo>
                                <a:lnTo>
                                  <a:pt x="42" y="3"/>
                                </a:lnTo>
                                <a:lnTo>
                                  <a:pt x="41" y="2"/>
                                </a:lnTo>
                                <a:lnTo>
                                  <a:pt x="40" y="2"/>
                                </a:lnTo>
                                <a:lnTo>
                                  <a:pt x="39" y="2"/>
                                </a:lnTo>
                                <a:lnTo>
                                  <a:pt x="38" y="2"/>
                                </a:lnTo>
                                <a:lnTo>
                                  <a:pt x="37" y="1"/>
                                </a:lnTo>
                                <a:lnTo>
                                  <a:pt x="36" y="1"/>
                                </a:lnTo>
                                <a:lnTo>
                                  <a:pt x="34" y="1"/>
                                </a:lnTo>
                                <a:lnTo>
                                  <a:pt x="32" y="0"/>
                                </a:lnTo>
                                <a:lnTo>
                                  <a:pt x="29" y="0"/>
                                </a:lnTo>
                                <a:lnTo>
                                  <a:pt x="27" y="0"/>
                                </a:lnTo>
                                <a:lnTo>
                                  <a:pt x="24" y="0"/>
                                </a:lnTo>
                              </a:path>
                            </a:pathLst>
                          </a:custGeom>
                          <a:noFill/>
                          <a:ln w="9525">
                            <a:solidFill>
                              <a:srgbClr val="E542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387"/>
                        <wps:cNvSpPr>
                          <a:spLocks/>
                        </wps:cNvSpPr>
                        <wps:spPr bwMode="auto">
                          <a:xfrm>
                            <a:off x="2243455" y="942340"/>
                            <a:ext cx="465455" cy="190500"/>
                          </a:xfrm>
                          <a:custGeom>
                            <a:avLst/>
                            <a:gdLst>
                              <a:gd name="T0" fmla="*/ 208980 w 49"/>
                              <a:gd name="T1" fmla="*/ 0 h 20"/>
                              <a:gd name="T2" fmla="*/ 161484 w 49"/>
                              <a:gd name="T3" fmla="*/ 0 h 20"/>
                              <a:gd name="T4" fmla="*/ 123488 w 49"/>
                              <a:gd name="T5" fmla="*/ 9525 h 20"/>
                              <a:gd name="T6" fmla="*/ 104490 w 49"/>
                              <a:gd name="T7" fmla="*/ 19050 h 20"/>
                              <a:gd name="T8" fmla="*/ 85492 w 49"/>
                              <a:gd name="T9" fmla="*/ 19050 h 20"/>
                              <a:gd name="T10" fmla="*/ 66494 w 49"/>
                              <a:gd name="T11" fmla="*/ 28575 h 20"/>
                              <a:gd name="T12" fmla="*/ 56994 w 49"/>
                              <a:gd name="T13" fmla="*/ 38100 h 20"/>
                              <a:gd name="T14" fmla="*/ 37996 w 49"/>
                              <a:gd name="T15" fmla="*/ 38100 h 20"/>
                              <a:gd name="T16" fmla="*/ 28497 w 49"/>
                              <a:gd name="T17" fmla="*/ 47625 h 20"/>
                              <a:gd name="T18" fmla="*/ 18998 w 49"/>
                              <a:gd name="T19" fmla="*/ 57150 h 20"/>
                              <a:gd name="T20" fmla="*/ 9499 w 49"/>
                              <a:gd name="T21" fmla="*/ 66675 h 20"/>
                              <a:gd name="T22" fmla="*/ 9499 w 49"/>
                              <a:gd name="T23" fmla="*/ 76200 h 20"/>
                              <a:gd name="T24" fmla="*/ 0 w 49"/>
                              <a:gd name="T25" fmla="*/ 85725 h 20"/>
                              <a:gd name="T26" fmla="*/ 0 w 49"/>
                              <a:gd name="T27" fmla="*/ 95250 h 20"/>
                              <a:gd name="T28" fmla="*/ 0 w 49"/>
                              <a:gd name="T29" fmla="*/ 104775 h 20"/>
                              <a:gd name="T30" fmla="*/ 9499 w 49"/>
                              <a:gd name="T31" fmla="*/ 114300 h 20"/>
                              <a:gd name="T32" fmla="*/ 9499 w 49"/>
                              <a:gd name="T33" fmla="*/ 123825 h 20"/>
                              <a:gd name="T34" fmla="*/ 18998 w 49"/>
                              <a:gd name="T35" fmla="*/ 133350 h 20"/>
                              <a:gd name="T36" fmla="*/ 28497 w 49"/>
                              <a:gd name="T37" fmla="*/ 133350 h 20"/>
                              <a:gd name="T38" fmla="*/ 37996 w 49"/>
                              <a:gd name="T39" fmla="*/ 142875 h 20"/>
                              <a:gd name="T40" fmla="*/ 56994 w 49"/>
                              <a:gd name="T41" fmla="*/ 152400 h 20"/>
                              <a:gd name="T42" fmla="*/ 66494 w 49"/>
                              <a:gd name="T43" fmla="*/ 161925 h 20"/>
                              <a:gd name="T44" fmla="*/ 85492 w 49"/>
                              <a:gd name="T45" fmla="*/ 161925 h 20"/>
                              <a:gd name="T46" fmla="*/ 104490 w 49"/>
                              <a:gd name="T47" fmla="*/ 171450 h 20"/>
                              <a:gd name="T48" fmla="*/ 123488 w 49"/>
                              <a:gd name="T49" fmla="*/ 171450 h 20"/>
                              <a:gd name="T50" fmla="*/ 161484 w 49"/>
                              <a:gd name="T51" fmla="*/ 180975 h 20"/>
                              <a:gd name="T52" fmla="*/ 208980 w 49"/>
                              <a:gd name="T53" fmla="*/ 190500 h 20"/>
                              <a:gd name="T54" fmla="*/ 256475 w 49"/>
                              <a:gd name="T55" fmla="*/ 190500 h 20"/>
                              <a:gd name="T56" fmla="*/ 303971 w 49"/>
                              <a:gd name="T57" fmla="*/ 180975 h 20"/>
                              <a:gd name="T58" fmla="*/ 341967 w 49"/>
                              <a:gd name="T59" fmla="*/ 171450 h 20"/>
                              <a:gd name="T60" fmla="*/ 360965 w 49"/>
                              <a:gd name="T61" fmla="*/ 171450 h 20"/>
                              <a:gd name="T62" fmla="*/ 379963 w 49"/>
                              <a:gd name="T63" fmla="*/ 161925 h 20"/>
                              <a:gd name="T64" fmla="*/ 398961 w 49"/>
                              <a:gd name="T65" fmla="*/ 161925 h 20"/>
                              <a:gd name="T66" fmla="*/ 408461 w 49"/>
                              <a:gd name="T67" fmla="*/ 152400 h 20"/>
                              <a:gd name="T68" fmla="*/ 427459 w 49"/>
                              <a:gd name="T69" fmla="*/ 142875 h 20"/>
                              <a:gd name="T70" fmla="*/ 436958 w 49"/>
                              <a:gd name="T71" fmla="*/ 133350 h 20"/>
                              <a:gd name="T72" fmla="*/ 446457 w 49"/>
                              <a:gd name="T73" fmla="*/ 133350 h 20"/>
                              <a:gd name="T74" fmla="*/ 455956 w 49"/>
                              <a:gd name="T75" fmla="*/ 123825 h 20"/>
                              <a:gd name="T76" fmla="*/ 455956 w 49"/>
                              <a:gd name="T77" fmla="*/ 114300 h 20"/>
                              <a:gd name="T78" fmla="*/ 465455 w 49"/>
                              <a:gd name="T79" fmla="*/ 104775 h 20"/>
                              <a:gd name="T80" fmla="*/ 465455 w 49"/>
                              <a:gd name="T81" fmla="*/ 95250 h 20"/>
                              <a:gd name="T82" fmla="*/ 465455 w 49"/>
                              <a:gd name="T83" fmla="*/ 85725 h 20"/>
                              <a:gd name="T84" fmla="*/ 455956 w 49"/>
                              <a:gd name="T85" fmla="*/ 76200 h 20"/>
                              <a:gd name="T86" fmla="*/ 455956 w 49"/>
                              <a:gd name="T87" fmla="*/ 66675 h 20"/>
                              <a:gd name="T88" fmla="*/ 446457 w 49"/>
                              <a:gd name="T89" fmla="*/ 57150 h 20"/>
                              <a:gd name="T90" fmla="*/ 436958 w 49"/>
                              <a:gd name="T91" fmla="*/ 47625 h 20"/>
                              <a:gd name="T92" fmla="*/ 427459 w 49"/>
                              <a:gd name="T93" fmla="*/ 38100 h 20"/>
                              <a:gd name="T94" fmla="*/ 408461 w 49"/>
                              <a:gd name="T95" fmla="*/ 38100 h 20"/>
                              <a:gd name="T96" fmla="*/ 398961 w 49"/>
                              <a:gd name="T97" fmla="*/ 28575 h 20"/>
                              <a:gd name="T98" fmla="*/ 379963 w 49"/>
                              <a:gd name="T99" fmla="*/ 19050 h 20"/>
                              <a:gd name="T100" fmla="*/ 360965 w 49"/>
                              <a:gd name="T101" fmla="*/ 19050 h 20"/>
                              <a:gd name="T102" fmla="*/ 341967 w 49"/>
                              <a:gd name="T103" fmla="*/ 9525 h 20"/>
                              <a:gd name="T104" fmla="*/ 303971 w 49"/>
                              <a:gd name="T105" fmla="*/ 0 h 20"/>
                              <a:gd name="T106" fmla="*/ 256475 w 49"/>
                              <a:gd name="T107" fmla="*/ 0 h 2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9" h="20">
                                <a:moveTo>
                                  <a:pt x="24" y="0"/>
                                </a:moveTo>
                                <a:lnTo>
                                  <a:pt x="22" y="0"/>
                                </a:lnTo>
                                <a:lnTo>
                                  <a:pt x="20" y="0"/>
                                </a:lnTo>
                                <a:lnTo>
                                  <a:pt x="17" y="0"/>
                                </a:lnTo>
                                <a:lnTo>
                                  <a:pt x="15" y="1"/>
                                </a:lnTo>
                                <a:lnTo>
                                  <a:pt x="13" y="1"/>
                                </a:lnTo>
                                <a:lnTo>
                                  <a:pt x="12" y="2"/>
                                </a:lnTo>
                                <a:lnTo>
                                  <a:pt x="11" y="2"/>
                                </a:lnTo>
                                <a:lnTo>
                                  <a:pt x="10" y="2"/>
                                </a:lnTo>
                                <a:lnTo>
                                  <a:pt x="9" y="2"/>
                                </a:lnTo>
                                <a:lnTo>
                                  <a:pt x="8" y="3"/>
                                </a:lnTo>
                                <a:lnTo>
                                  <a:pt x="7" y="3"/>
                                </a:lnTo>
                                <a:lnTo>
                                  <a:pt x="6" y="4"/>
                                </a:lnTo>
                                <a:lnTo>
                                  <a:pt x="5" y="4"/>
                                </a:lnTo>
                                <a:lnTo>
                                  <a:pt x="4" y="4"/>
                                </a:lnTo>
                                <a:lnTo>
                                  <a:pt x="4" y="5"/>
                                </a:lnTo>
                                <a:lnTo>
                                  <a:pt x="3" y="5"/>
                                </a:lnTo>
                                <a:lnTo>
                                  <a:pt x="3" y="6"/>
                                </a:lnTo>
                                <a:lnTo>
                                  <a:pt x="2" y="6"/>
                                </a:lnTo>
                                <a:lnTo>
                                  <a:pt x="1" y="7"/>
                                </a:lnTo>
                                <a:lnTo>
                                  <a:pt x="1" y="8"/>
                                </a:lnTo>
                                <a:lnTo>
                                  <a:pt x="0" y="8"/>
                                </a:lnTo>
                                <a:lnTo>
                                  <a:pt x="0" y="9"/>
                                </a:lnTo>
                                <a:lnTo>
                                  <a:pt x="0" y="10"/>
                                </a:lnTo>
                                <a:lnTo>
                                  <a:pt x="0" y="11"/>
                                </a:lnTo>
                                <a:lnTo>
                                  <a:pt x="1" y="12"/>
                                </a:lnTo>
                                <a:lnTo>
                                  <a:pt x="1" y="13"/>
                                </a:lnTo>
                                <a:lnTo>
                                  <a:pt x="2" y="13"/>
                                </a:lnTo>
                                <a:lnTo>
                                  <a:pt x="2" y="14"/>
                                </a:lnTo>
                                <a:lnTo>
                                  <a:pt x="3" y="14"/>
                                </a:lnTo>
                                <a:lnTo>
                                  <a:pt x="4" y="15"/>
                                </a:lnTo>
                                <a:lnTo>
                                  <a:pt x="5" y="16"/>
                                </a:lnTo>
                                <a:lnTo>
                                  <a:pt x="6" y="16"/>
                                </a:lnTo>
                                <a:lnTo>
                                  <a:pt x="7" y="16"/>
                                </a:lnTo>
                                <a:lnTo>
                                  <a:pt x="7" y="17"/>
                                </a:lnTo>
                                <a:lnTo>
                                  <a:pt x="8" y="17"/>
                                </a:lnTo>
                                <a:lnTo>
                                  <a:pt x="9" y="17"/>
                                </a:lnTo>
                                <a:lnTo>
                                  <a:pt x="10" y="18"/>
                                </a:lnTo>
                                <a:lnTo>
                                  <a:pt x="11" y="18"/>
                                </a:lnTo>
                                <a:lnTo>
                                  <a:pt x="12" y="18"/>
                                </a:lnTo>
                                <a:lnTo>
                                  <a:pt x="13" y="18"/>
                                </a:lnTo>
                                <a:lnTo>
                                  <a:pt x="15" y="19"/>
                                </a:lnTo>
                                <a:lnTo>
                                  <a:pt x="17" y="19"/>
                                </a:lnTo>
                                <a:lnTo>
                                  <a:pt x="20" y="19"/>
                                </a:lnTo>
                                <a:lnTo>
                                  <a:pt x="22" y="20"/>
                                </a:lnTo>
                                <a:lnTo>
                                  <a:pt x="24" y="20"/>
                                </a:lnTo>
                                <a:lnTo>
                                  <a:pt x="27" y="20"/>
                                </a:lnTo>
                                <a:lnTo>
                                  <a:pt x="29" y="19"/>
                                </a:lnTo>
                                <a:lnTo>
                                  <a:pt x="32" y="19"/>
                                </a:lnTo>
                                <a:lnTo>
                                  <a:pt x="34" y="19"/>
                                </a:lnTo>
                                <a:lnTo>
                                  <a:pt x="36" y="18"/>
                                </a:lnTo>
                                <a:lnTo>
                                  <a:pt x="37" y="18"/>
                                </a:lnTo>
                                <a:lnTo>
                                  <a:pt x="38" y="18"/>
                                </a:lnTo>
                                <a:lnTo>
                                  <a:pt x="39" y="18"/>
                                </a:lnTo>
                                <a:lnTo>
                                  <a:pt x="40" y="17"/>
                                </a:lnTo>
                                <a:lnTo>
                                  <a:pt x="41" y="17"/>
                                </a:lnTo>
                                <a:lnTo>
                                  <a:pt x="42" y="17"/>
                                </a:lnTo>
                                <a:lnTo>
                                  <a:pt x="42" y="16"/>
                                </a:lnTo>
                                <a:lnTo>
                                  <a:pt x="43" y="16"/>
                                </a:lnTo>
                                <a:lnTo>
                                  <a:pt x="44" y="16"/>
                                </a:lnTo>
                                <a:lnTo>
                                  <a:pt x="45" y="15"/>
                                </a:lnTo>
                                <a:lnTo>
                                  <a:pt x="46" y="14"/>
                                </a:lnTo>
                                <a:lnTo>
                                  <a:pt x="47" y="14"/>
                                </a:lnTo>
                                <a:lnTo>
                                  <a:pt x="47" y="13"/>
                                </a:lnTo>
                                <a:lnTo>
                                  <a:pt x="48" y="13"/>
                                </a:lnTo>
                                <a:lnTo>
                                  <a:pt x="48" y="12"/>
                                </a:lnTo>
                                <a:lnTo>
                                  <a:pt x="48" y="11"/>
                                </a:lnTo>
                                <a:lnTo>
                                  <a:pt x="49" y="11"/>
                                </a:lnTo>
                                <a:lnTo>
                                  <a:pt x="49" y="10"/>
                                </a:lnTo>
                                <a:lnTo>
                                  <a:pt x="49" y="9"/>
                                </a:lnTo>
                                <a:lnTo>
                                  <a:pt x="48" y="8"/>
                                </a:lnTo>
                                <a:lnTo>
                                  <a:pt x="48" y="7"/>
                                </a:lnTo>
                                <a:lnTo>
                                  <a:pt x="47" y="6"/>
                                </a:lnTo>
                                <a:lnTo>
                                  <a:pt x="46" y="6"/>
                                </a:lnTo>
                                <a:lnTo>
                                  <a:pt x="46" y="5"/>
                                </a:lnTo>
                                <a:lnTo>
                                  <a:pt x="45" y="5"/>
                                </a:lnTo>
                                <a:lnTo>
                                  <a:pt x="45" y="4"/>
                                </a:lnTo>
                                <a:lnTo>
                                  <a:pt x="44" y="4"/>
                                </a:lnTo>
                                <a:lnTo>
                                  <a:pt x="43" y="4"/>
                                </a:lnTo>
                                <a:lnTo>
                                  <a:pt x="42" y="3"/>
                                </a:lnTo>
                                <a:lnTo>
                                  <a:pt x="41" y="3"/>
                                </a:lnTo>
                                <a:lnTo>
                                  <a:pt x="40" y="2"/>
                                </a:lnTo>
                                <a:lnTo>
                                  <a:pt x="39" y="2"/>
                                </a:lnTo>
                                <a:lnTo>
                                  <a:pt x="38" y="2"/>
                                </a:lnTo>
                                <a:lnTo>
                                  <a:pt x="37" y="2"/>
                                </a:lnTo>
                                <a:lnTo>
                                  <a:pt x="36" y="1"/>
                                </a:lnTo>
                                <a:lnTo>
                                  <a:pt x="34" y="1"/>
                                </a:lnTo>
                                <a:lnTo>
                                  <a:pt x="32" y="0"/>
                                </a:lnTo>
                                <a:lnTo>
                                  <a:pt x="29" y="0"/>
                                </a:lnTo>
                                <a:lnTo>
                                  <a:pt x="27" y="0"/>
                                </a:lnTo>
                                <a:lnTo>
                                  <a:pt x="24" y="0"/>
                                </a:lnTo>
                              </a:path>
                            </a:pathLst>
                          </a:custGeom>
                          <a:noFill/>
                          <a:ln w="9525">
                            <a:solidFill>
                              <a:srgbClr val="E542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388"/>
                        <wps:cNvSpPr>
                          <a:spLocks noChangeArrowheads="1"/>
                        </wps:cNvSpPr>
                        <wps:spPr bwMode="auto">
                          <a:xfrm>
                            <a:off x="76200" y="153670"/>
                            <a:ext cx="47307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项目名称</w:t>
                              </w:r>
                              <w:r>
                                <w:rPr>
                                  <w:color w:val="24211D"/>
                                  <w:sz w:val="10"/>
                                  <w:szCs w:val="10"/>
                                </w:rPr>
                                <w:t>:telecom</w:t>
                              </w:r>
                            </w:p>
                          </w:txbxContent>
                        </wps:txbx>
                        <wps:bodyPr rot="0" vert="horz" wrap="none" lIns="0" tIns="0" rIns="0" bIns="0" anchor="t" anchorCtr="0" upright="1">
                          <a:spAutoFit/>
                        </wps:bodyPr>
                      </wps:wsp>
                      <wps:wsp>
                        <wps:cNvPr id="8" name="Rectangle 389"/>
                        <wps:cNvSpPr>
                          <a:spLocks noChangeArrowheads="1"/>
                        </wps:cNvSpPr>
                        <wps:spPr bwMode="auto">
                          <a:xfrm>
                            <a:off x="76200" y="229870"/>
                            <a:ext cx="3987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测试项目</w:t>
                              </w:r>
                              <w:r>
                                <w:rPr>
                                  <w:color w:val="24211D"/>
                                  <w:sz w:val="10"/>
                                  <w:szCs w:val="10"/>
                                </w:rPr>
                                <w:t>:</w:t>
                              </w:r>
                              <w:r>
                                <w:rPr>
                                  <w:rFonts w:hint="eastAsia"/>
                                  <w:color w:val="24211D"/>
                                  <w:sz w:val="10"/>
                                  <w:szCs w:val="10"/>
                                  <w:lang w:eastAsia="zh-CN"/>
                                </w:rPr>
                                <w:t>垂直</w:t>
                              </w:r>
                            </w:p>
                          </w:txbxContent>
                        </wps:txbx>
                        <wps:bodyPr rot="0" vert="horz" wrap="none" lIns="0" tIns="0" rIns="0" bIns="0" anchor="t" anchorCtr="0" upright="1">
                          <a:spAutoFit/>
                        </wps:bodyPr>
                      </wps:wsp>
                      <wps:wsp>
                        <wps:cNvPr id="9" name="Rectangle 390"/>
                        <wps:cNvSpPr>
                          <a:spLocks noChangeArrowheads="1"/>
                        </wps:cNvSpPr>
                        <wps:spPr bwMode="auto">
                          <a:xfrm>
                            <a:off x="76200" y="306070"/>
                            <a:ext cx="53467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操作</w:t>
                              </w:r>
                              <w:r>
                                <w:rPr>
                                  <w:color w:val="24211D"/>
                                  <w:sz w:val="10"/>
                                  <w:szCs w:val="10"/>
                                </w:rPr>
                                <w:t>:5 run_01mm_3</w:t>
                              </w:r>
                            </w:p>
                          </w:txbxContent>
                        </wps:txbx>
                        <wps:bodyPr rot="0" vert="horz" wrap="none" lIns="0" tIns="0" rIns="0" bIns="0" anchor="t" anchorCtr="0" upright="1">
                          <a:spAutoFit/>
                        </wps:bodyPr>
                      </wps:wsp>
                      <wps:wsp>
                        <wps:cNvPr id="10" name="Rectangle 391"/>
                        <wps:cNvSpPr>
                          <a:spLocks noChangeArrowheads="1"/>
                        </wps:cNvSpPr>
                        <wps:spPr bwMode="auto">
                          <a:xfrm>
                            <a:off x="1872615" y="158750"/>
                            <a:ext cx="5892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0"/>
                                  <w:szCs w:val="10"/>
                                  <w:lang w:eastAsia="zh-CN"/>
                                </w:rPr>
                                <w:t>日期</w:t>
                              </w:r>
                              <w:r>
                                <w:rPr>
                                  <w:color w:val="24211D"/>
                                  <w:sz w:val="10"/>
                                  <w:szCs w:val="10"/>
                                </w:rPr>
                                <w:t>:2002</w:t>
                              </w:r>
                              <w:r>
                                <w:rPr>
                                  <w:rFonts w:hint="eastAsia"/>
                                  <w:color w:val="24211D"/>
                                  <w:sz w:val="10"/>
                                  <w:szCs w:val="10"/>
                                  <w:lang w:eastAsia="zh-CN"/>
                                </w:rPr>
                                <w:t>年</w:t>
                              </w:r>
                              <w:r>
                                <w:rPr>
                                  <w:rFonts w:hint="eastAsia"/>
                                  <w:color w:val="24211D"/>
                                  <w:sz w:val="10"/>
                                  <w:szCs w:val="10"/>
                                  <w:lang w:eastAsia="zh-CN"/>
                                </w:rPr>
                                <w:t>11</w:t>
                              </w:r>
                              <w:r>
                                <w:rPr>
                                  <w:rFonts w:hint="eastAsia"/>
                                  <w:color w:val="24211D"/>
                                  <w:sz w:val="10"/>
                                  <w:szCs w:val="10"/>
                                  <w:lang w:eastAsia="zh-CN"/>
                                </w:rPr>
                                <w:t>月</w:t>
                              </w:r>
                              <w:r>
                                <w:rPr>
                                  <w:rFonts w:hint="eastAsia"/>
                                  <w:color w:val="24211D"/>
                                  <w:sz w:val="10"/>
                                  <w:szCs w:val="10"/>
                                  <w:lang w:eastAsia="zh-CN"/>
                                </w:rPr>
                                <w:t>25</w:t>
                              </w:r>
                              <w:r>
                                <w:rPr>
                                  <w:rFonts w:hint="eastAsia"/>
                                  <w:color w:val="24211D"/>
                                  <w:sz w:val="10"/>
                                  <w:szCs w:val="10"/>
                                  <w:lang w:eastAsia="zh-CN"/>
                                </w:rPr>
                                <w:t>日</w:t>
                              </w:r>
                            </w:p>
                          </w:txbxContent>
                        </wps:txbx>
                        <wps:bodyPr rot="0" vert="horz" wrap="none" lIns="0" tIns="0" rIns="0" bIns="0" anchor="t" anchorCtr="0" upright="1">
                          <a:spAutoFit/>
                        </wps:bodyPr>
                      </wps:wsp>
                      <wps:wsp>
                        <wps:cNvPr id="11" name="Rectangle 392"/>
                        <wps:cNvSpPr>
                          <a:spLocks noChangeArrowheads="1"/>
                        </wps:cNvSpPr>
                        <wps:spPr bwMode="auto">
                          <a:xfrm>
                            <a:off x="1872615" y="234950"/>
                            <a:ext cx="370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时间</w:t>
                              </w:r>
                              <w:r>
                                <w:rPr>
                                  <w:color w:val="24211D"/>
                                  <w:sz w:val="10"/>
                                  <w:szCs w:val="10"/>
                                </w:rPr>
                                <w:t>:11:59:03</w:t>
                              </w:r>
                            </w:p>
                          </w:txbxContent>
                        </wps:txbx>
                        <wps:bodyPr rot="0" vert="horz" wrap="none" lIns="0" tIns="0" rIns="0" bIns="0" anchor="t" anchorCtr="0" upright="1">
                          <a:spAutoFit/>
                        </wps:bodyPr>
                      </wps:wsp>
                      <wps:wsp>
                        <wps:cNvPr id="12" name="Rectangle 393"/>
                        <wps:cNvSpPr>
                          <a:spLocks noChangeArrowheads="1"/>
                        </wps:cNvSpPr>
                        <wps:spPr bwMode="auto">
                          <a:xfrm>
                            <a:off x="1872615" y="311150"/>
                            <a:ext cx="52578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0"/>
                                  <w:szCs w:val="10"/>
                                  <w:lang w:eastAsia="zh-CN"/>
                                </w:rPr>
                                <w:t>模式</w:t>
                              </w:r>
                              <w:r>
                                <w:rPr>
                                  <w:color w:val="24211D"/>
                                  <w:sz w:val="10"/>
                                  <w:szCs w:val="10"/>
                                </w:rPr>
                                <w:t>:</w:t>
                              </w:r>
                              <w:r>
                                <w:rPr>
                                  <w:rFonts w:hint="eastAsia"/>
                                  <w:color w:val="24211D"/>
                                  <w:sz w:val="10"/>
                                  <w:szCs w:val="10"/>
                                  <w:lang w:eastAsia="zh-CN"/>
                                </w:rPr>
                                <w:t>正弦振动控制</w:t>
                              </w:r>
                            </w:p>
                          </w:txbxContent>
                        </wps:txbx>
                        <wps:bodyPr rot="0" vert="horz" wrap="none" lIns="0" tIns="0" rIns="0" bIns="0" anchor="t" anchorCtr="0" upright="1">
                          <a:spAutoFit/>
                        </wps:bodyPr>
                      </wps:wsp>
                      <wps:wsp>
                        <wps:cNvPr id="13" name="Rectangle 394"/>
                        <wps:cNvSpPr>
                          <a:spLocks noChangeArrowheads="1"/>
                        </wps:cNvSpPr>
                        <wps:spPr bwMode="auto">
                          <a:xfrm>
                            <a:off x="76200" y="452120"/>
                            <a:ext cx="44640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0"/>
                                  <w:szCs w:val="10"/>
                                  <w:lang w:eastAsia="zh-CN"/>
                                </w:rPr>
                                <w:t>扫描次数</w:t>
                              </w:r>
                              <w:r>
                                <w:rPr>
                                  <w:color w:val="24211D"/>
                                  <w:sz w:val="10"/>
                                  <w:szCs w:val="10"/>
                                </w:rPr>
                                <w:t xml:space="preserve">:1 </w:t>
                              </w:r>
                              <w:r>
                                <w:rPr>
                                  <w:rFonts w:hint="eastAsia"/>
                                  <w:color w:val="24211D"/>
                                  <w:sz w:val="10"/>
                                  <w:szCs w:val="10"/>
                                  <w:lang w:eastAsia="zh-CN"/>
                                </w:rPr>
                                <w:t>次起</w:t>
                              </w:r>
                            </w:p>
                          </w:txbxContent>
                        </wps:txbx>
                        <wps:bodyPr rot="0" vert="horz" wrap="none" lIns="0" tIns="0" rIns="0" bIns="0" anchor="t" anchorCtr="0" upright="1">
                          <a:spAutoFit/>
                        </wps:bodyPr>
                      </wps:wsp>
                      <wps:wsp>
                        <wps:cNvPr id="14" name="Rectangle 395"/>
                        <wps:cNvSpPr>
                          <a:spLocks noChangeArrowheads="1"/>
                        </wps:cNvSpPr>
                        <wps:spPr bwMode="auto">
                          <a:xfrm>
                            <a:off x="76200" y="523240"/>
                            <a:ext cx="3035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压缩因子</w:t>
                              </w:r>
                              <w:r>
                                <w:rPr>
                                  <w:color w:val="24211D"/>
                                  <w:sz w:val="10"/>
                                  <w:szCs w:val="10"/>
                                </w:rPr>
                                <w:t>:4</w:t>
                              </w:r>
                            </w:p>
                          </w:txbxContent>
                        </wps:txbx>
                        <wps:bodyPr rot="0" vert="horz" wrap="none" lIns="0" tIns="0" rIns="0" bIns="0" anchor="t" anchorCtr="0" upright="1">
                          <a:spAutoFit/>
                        </wps:bodyPr>
                      </wps:wsp>
                      <wps:wsp>
                        <wps:cNvPr id="15" name="Rectangle 396"/>
                        <wps:cNvSpPr>
                          <a:spLocks noChangeArrowheads="1"/>
                        </wps:cNvSpPr>
                        <wps:spPr bwMode="auto">
                          <a:xfrm>
                            <a:off x="76200" y="599440"/>
                            <a:ext cx="4025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扫描模式</w:t>
                              </w:r>
                              <w:r>
                                <w:rPr>
                                  <w:color w:val="24211D"/>
                                  <w:sz w:val="10"/>
                                  <w:szCs w:val="10"/>
                                </w:rPr>
                                <w:t>:LOG</w:t>
                              </w:r>
                            </w:p>
                          </w:txbxContent>
                        </wps:txbx>
                        <wps:bodyPr rot="0" vert="horz" wrap="none" lIns="0" tIns="0" rIns="0" bIns="0" anchor="t" anchorCtr="0" upright="1">
                          <a:spAutoFit/>
                        </wps:bodyPr>
                      </wps:wsp>
                      <wps:wsp>
                        <wps:cNvPr id="16" name="Rectangle 397"/>
                        <wps:cNvSpPr>
                          <a:spLocks noChangeArrowheads="1"/>
                        </wps:cNvSpPr>
                        <wps:spPr bwMode="auto">
                          <a:xfrm>
                            <a:off x="76200" y="675640"/>
                            <a:ext cx="60325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0"/>
                                  <w:szCs w:val="10"/>
                                  <w:lang w:eastAsia="zh-CN"/>
                                </w:rPr>
                                <w:t>扫描速率</w:t>
                              </w:r>
                              <w:r>
                                <w:rPr>
                                  <w:color w:val="24211D"/>
                                  <w:sz w:val="10"/>
                                  <w:szCs w:val="10"/>
                                </w:rPr>
                                <w:t>:1.000 Oct/</w:t>
                              </w:r>
                              <w:r>
                                <w:rPr>
                                  <w:rFonts w:hint="eastAsia"/>
                                  <w:color w:val="24211D"/>
                                  <w:sz w:val="10"/>
                                  <w:szCs w:val="10"/>
                                  <w:lang w:eastAsia="zh-CN"/>
                                </w:rPr>
                                <w:t>分</w:t>
                              </w:r>
                            </w:p>
                          </w:txbxContent>
                        </wps:txbx>
                        <wps:bodyPr rot="0" vert="horz" wrap="none" lIns="0" tIns="0" rIns="0" bIns="0" anchor="t" anchorCtr="0" upright="1">
                          <a:spAutoFit/>
                        </wps:bodyPr>
                      </wps:wsp>
                      <wps:wsp>
                        <wps:cNvPr id="17" name="Rectangle 398"/>
                        <wps:cNvSpPr>
                          <a:spLocks noChangeArrowheads="1"/>
                        </wps:cNvSpPr>
                        <wps:spPr bwMode="auto">
                          <a:xfrm>
                            <a:off x="76200" y="742315"/>
                            <a:ext cx="50482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频率分辨率</w:t>
                              </w:r>
                              <w:r>
                                <w:rPr>
                                  <w:color w:val="24211D"/>
                                  <w:sz w:val="10"/>
                                  <w:szCs w:val="10"/>
                                </w:rPr>
                                <w:t>:0.1 Hz</w:t>
                              </w:r>
                            </w:p>
                          </w:txbxContent>
                        </wps:txbx>
                        <wps:bodyPr rot="0" vert="horz" wrap="none" lIns="0" tIns="0" rIns="0" bIns="0" anchor="t" anchorCtr="0" upright="1">
                          <a:spAutoFit/>
                        </wps:bodyPr>
                      </wps:wsp>
                      <wps:wsp>
                        <wps:cNvPr id="18" name="Rectangle 399"/>
                        <wps:cNvSpPr>
                          <a:spLocks noChangeArrowheads="1"/>
                        </wps:cNvSpPr>
                        <wps:spPr bwMode="auto">
                          <a:xfrm>
                            <a:off x="1409700" y="457200"/>
                            <a:ext cx="235966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参考</w:t>
                              </w:r>
                              <w:r>
                                <w:rPr>
                                  <w:rFonts w:hint="eastAsia"/>
                                  <w:color w:val="24211D"/>
                                  <w:sz w:val="10"/>
                                  <w:szCs w:val="10"/>
                                  <w:lang w:eastAsia="zh-CN"/>
                                </w:rPr>
                                <w:t>ID</w:t>
                              </w:r>
                              <w:r>
                                <w:rPr>
                                  <w:color w:val="24211D"/>
                                  <w:sz w:val="10"/>
                                  <w:szCs w:val="10"/>
                                </w:rPr>
                                <w:t xml:space="preserve">:tafel  </w:t>
                              </w:r>
                              <w:r>
                                <w:rPr>
                                  <w:rFonts w:hint="eastAsia"/>
                                  <w:color w:val="24211D"/>
                                  <w:sz w:val="10"/>
                                  <w:szCs w:val="10"/>
                                  <w:lang w:eastAsia="zh-CN"/>
                                </w:rPr>
                                <w:t xml:space="preserve">                                                                                  </w:t>
                              </w:r>
                              <w:r>
                                <w:rPr>
                                  <w:rFonts w:hint="eastAsia"/>
                                  <w:color w:val="24211D"/>
                                  <w:sz w:val="10"/>
                                  <w:szCs w:val="10"/>
                                  <w:lang w:eastAsia="zh-CN"/>
                                </w:rPr>
                                <w:t>追踪</w:t>
                              </w:r>
                              <w:r>
                                <w:rPr>
                                  <w:rFonts w:hint="eastAsia"/>
                                  <w:color w:val="24211D"/>
                                  <w:sz w:val="10"/>
                                  <w:szCs w:val="10"/>
                                  <w:lang w:eastAsia="zh-CN"/>
                                </w:rPr>
                                <w:t>ID</w:t>
                              </w:r>
                              <w:r>
                                <w:rPr>
                                  <w:color w:val="24211D"/>
                                  <w:sz w:val="10"/>
                                  <w:szCs w:val="10"/>
                                </w:rPr>
                                <w:t>.:_______ kast</w:t>
                              </w:r>
                            </w:p>
                          </w:txbxContent>
                        </wps:txbx>
                        <wps:bodyPr rot="0" vert="horz" wrap="square" lIns="0" tIns="0" rIns="0" bIns="0" anchor="t" anchorCtr="0" upright="1">
                          <a:noAutofit/>
                        </wps:bodyPr>
                      </wps:wsp>
                      <wps:wsp>
                        <wps:cNvPr id="19" name="Rectangle 400"/>
                        <wps:cNvSpPr>
                          <a:spLocks noChangeArrowheads="1"/>
                        </wps:cNvSpPr>
                        <wps:spPr bwMode="auto">
                          <a:xfrm>
                            <a:off x="161925" y="1951355"/>
                            <a:ext cx="1117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0.01</w:t>
                              </w:r>
                            </w:p>
                          </w:txbxContent>
                        </wps:txbx>
                        <wps:bodyPr rot="0" vert="horz" wrap="none" lIns="0" tIns="0" rIns="0" bIns="0" anchor="t" anchorCtr="0" upright="1">
                          <a:spAutoFit/>
                        </wps:bodyPr>
                      </wps:wsp>
                      <wps:wsp>
                        <wps:cNvPr id="20" name="Rectangle 401"/>
                        <wps:cNvSpPr>
                          <a:spLocks noChangeArrowheads="1"/>
                        </wps:cNvSpPr>
                        <wps:spPr bwMode="auto">
                          <a:xfrm>
                            <a:off x="199390" y="1818005"/>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0.03</w:t>
                              </w:r>
                            </w:p>
                          </w:txbxContent>
                        </wps:txbx>
                        <wps:bodyPr rot="0" vert="horz" wrap="none" lIns="0" tIns="0" rIns="0" bIns="0" anchor="t" anchorCtr="0" upright="1">
                          <a:spAutoFit/>
                        </wps:bodyPr>
                      </wps:wsp>
                      <wps:wsp>
                        <wps:cNvPr id="21" name="Rectangle 402"/>
                        <wps:cNvSpPr>
                          <a:spLocks noChangeArrowheads="1"/>
                        </wps:cNvSpPr>
                        <wps:spPr bwMode="auto">
                          <a:xfrm>
                            <a:off x="199390" y="1589405"/>
                            <a:ext cx="800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0.1</w:t>
                              </w:r>
                            </w:p>
                          </w:txbxContent>
                        </wps:txbx>
                        <wps:bodyPr rot="0" vert="horz" wrap="none" lIns="0" tIns="0" rIns="0" bIns="0" anchor="t" anchorCtr="0" upright="1">
                          <a:spAutoFit/>
                        </wps:bodyPr>
                      </wps:wsp>
                      <wps:wsp>
                        <wps:cNvPr id="22" name="Rectangle 403"/>
                        <wps:cNvSpPr>
                          <a:spLocks noChangeArrowheads="1"/>
                        </wps:cNvSpPr>
                        <wps:spPr bwMode="auto">
                          <a:xfrm>
                            <a:off x="199390" y="1884680"/>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0.02</w:t>
                              </w:r>
                            </w:p>
                          </w:txbxContent>
                        </wps:txbx>
                        <wps:bodyPr rot="0" vert="horz" wrap="none" lIns="0" tIns="0" rIns="0" bIns="0" anchor="t" anchorCtr="0" upright="1">
                          <a:spAutoFit/>
                        </wps:bodyPr>
                      </wps:wsp>
                      <wps:wsp>
                        <wps:cNvPr id="23" name="Rectangle 404"/>
                        <wps:cNvSpPr>
                          <a:spLocks noChangeArrowheads="1"/>
                        </wps:cNvSpPr>
                        <wps:spPr bwMode="auto">
                          <a:xfrm>
                            <a:off x="199390" y="1770380"/>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0.04</w:t>
                              </w:r>
                            </w:p>
                          </w:txbxContent>
                        </wps:txbx>
                        <wps:bodyPr rot="0" vert="horz" wrap="none" lIns="0" tIns="0" rIns="0" bIns="0" anchor="t" anchorCtr="0" upright="1">
                          <a:spAutoFit/>
                        </wps:bodyPr>
                      </wps:wsp>
                      <wps:wsp>
                        <wps:cNvPr id="24" name="Rectangle 405"/>
                        <wps:cNvSpPr>
                          <a:spLocks noChangeArrowheads="1"/>
                        </wps:cNvSpPr>
                        <wps:spPr bwMode="auto">
                          <a:xfrm>
                            <a:off x="199390" y="1646555"/>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0.08</w:t>
                              </w:r>
                            </w:p>
                          </w:txbxContent>
                        </wps:txbx>
                        <wps:bodyPr rot="0" vert="horz" wrap="none" lIns="0" tIns="0" rIns="0" bIns="0" anchor="t" anchorCtr="0" upright="1">
                          <a:spAutoFit/>
                        </wps:bodyPr>
                      </wps:wsp>
                      <wps:wsp>
                        <wps:cNvPr id="25" name="Rectangle 406"/>
                        <wps:cNvSpPr>
                          <a:spLocks noChangeArrowheads="1"/>
                        </wps:cNvSpPr>
                        <wps:spPr bwMode="auto">
                          <a:xfrm>
                            <a:off x="199390" y="1684655"/>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0.06</w:t>
                              </w:r>
                            </w:p>
                          </w:txbxContent>
                        </wps:txbx>
                        <wps:bodyPr rot="0" vert="horz" wrap="none" lIns="0" tIns="0" rIns="0" bIns="0" anchor="t" anchorCtr="0" upright="1">
                          <a:spAutoFit/>
                        </wps:bodyPr>
                      </wps:wsp>
                      <wps:wsp>
                        <wps:cNvPr id="26" name="Rectangle 407"/>
                        <wps:cNvSpPr>
                          <a:spLocks noChangeArrowheads="1"/>
                        </wps:cNvSpPr>
                        <wps:spPr bwMode="auto">
                          <a:xfrm>
                            <a:off x="199390" y="1722755"/>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0.05</w:t>
                              </w:r>
                            </w:p>
                          </w:txbxContent>
                        </wps:txbx>
                        <wps:bodyPr rot="0" vert="horz" wrap="none" lIns="0" tIns="0" rIns="0" bIns="0" anchor="t" anchorCtr="0" upright="1">
                          <a:spAutoFit/>
                        </wps:bodyPr>
                      </wps:wsp>
                      <wps:wsp>
                        <wps:cNvPr id="27" name="Rectangle 408"/>
                        <wps:cNvSpPr>
                          <a:spLocks noChangeArrowheads="1"/>
                        </wps:cNvSpPr>
                        <wps:spPr bwMode="auto">
                          <a:xfrm>
                            <a:off x="199390" y="1437640"/>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0.03</w:t>
                              </w:r>
                            </w:p>
                          </w:txbxContent>
                        </wps:txbx>
                        <wps:bodyPr rot="0" vert="horz" wrap="none" lIns="0" tIns="0" rIns="0" bIns="0" anchor="t" anchorCtr="0" upright="1">
                          <a:spAutoFit/>
                        </wps:bodyPr>
                      </wps:wsp>
                      <wps:wsp>
                        <wps:cNvPr id="28" name="Rectangle 409"/>
                        <wps:cNvSpPr>
                          <a:spLocks noChangeArrowheads="1"/>
                        </wps:cNvSpPr>
                        <wps:spPr bwMode="auto">
                          <a:xfrm>
                            <a:off x="199390" y="1504315"/>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0.02</w:t>
                              </w:r>
                            </w:p>
                          </w:txbxContent>
                        </wps:txbx>
                        <wps:bodyPr rot="0" vert="horz" wrap="none" lIns="0" tIns="0" rIns="0" bIns="0" anchor="t" anchorCtr="0" upright="1">
                          <a:spAutoFit/>
                        </wps:bodyPr>
                      </wps:wsp>
                      <wps:wsp>
                        <wps:cNvPr id="29" name="Rectangle 410"/>
                        <wps:cNvSpPr>
                          <a:spLocks noChangeArrowheads="1"/>
                        </wps:cNvSpPr>
                        <wps:spPr bwMode="auto">
                          <a:xfrm>
                            <a:off x="199390" y="1399540"/>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0.04</w:t>
                              </w:r>
                            </w:p>
                          </w:txbxContent>
                        </wps:txbx>
                        <wps:bodyPr rot="0" vert="horz" wrap="none" lIns="0" tIns="0" rIns="0" bIns="0" anchor="t" anchorCtr="0" upright="1">
                          <a:spAutoFit/>
                        </wps:bodyPr>
                      </wps:wsp>
                      <wps:wsp>
                        <wps:cNvPr id="30" name="Rectangle 411"/>
                        <wps:cNvSpPr>
                          <a:spLocks noChangeArrowheads="1"/>
                        </wps:cNvSpPr>
                        <wps:spPr bwMode="auto">
                          <a:xfrm>
                            <a:off x="199390" y="1275715"/>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0.08</w:t>
                              </w:r>
                            </w:p>
                          </w:txbxContent>
                        </wps:txbx>
                        <wps:bodyPr rot="0" vert="horz" wrap="none" lIns="0" tIns="0" rIns="0" bIns="0" anchor="t" anchorCtr="0" upright="1">
                          <a:spAutoFit/>
                        </wps:bodyPr>
                      </wps:wsp>
                      <wps:wsp>
                        <wps:cNvPr id="31" name="Rectangle 412"/>
                        <wps:cNvSpPr>
                          <a:spLocks noChangeArrowheads="1"/>
                        </wps:cNvSpPr>
                        <wps:spPr bwMode="auto">
                          <a:xfrm>
                            <a:off x="199390" y="1313815"/>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0.06</w:t>
                              </w:r>
                            </w:p>
                          </w:txbxContent>
                        </wps:txbx>
                        <wps:bodyPr rot="0" vert="horz" wrap="none" lIns="0" tIns="0" rIns="0" bIns="0" anchor="t" anchorCtr="0" upright="1">
                          <a:spAutoFit/>
                        </wps:bodyPr>
                      </wps:wsp>
                      <wps:wsp>
                        <wps:cNvPr id="32" name="Rectangle 413"/>
                        <wps:cNvSpPr>
                          <a:spLocks noChangeArrowheads="1"/>
                        </wps:cNvSpPr>
                        <wps:spPr bwMode="auto">
                          <a:xfrm>
                            <a:off x="199390" y="1351915"/>
                            <a:ext cx="67310"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0.05</w:t>
                              </w:r>
                            </w:p>
                          </w:txbxContent>
                        </wps:txbx>
                        <wps:bodyPr rot="0" vert="horz" wrap="none" lIns="0" tIns="0" rIns="0" bIns="0" anchor="t" anchorCtr="0" upright="1">
                          <a:spAutoFit/>
                        </wps:bodyPr>
                      </wps:wsp>
                      <wps:wsp>
                        <wps:cNvPr id="33" name="Rectangle 414"/>
                        <wps:cNvSpPr>
                          <a:spLocks noChangeArrowheads="1"/>
                        </wps:cNvSpPr>
                        <wps:spPr bwMode="auto">
                          <a:xfrm>
                            <a:off x="227965" y="2465705"/>
                            <a:ext cx="1435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5.017</w:t>
                              </w:r>
                            </w:p>
                          </w:txbxContent>
                        </wps:txbx>
                        <wps:bodyPr rot="0" vert="horz" wrap="none" lIns="0" tIns="0" rIns="0" bIns="0" anchor="t" anchorCtr="0" upright="1">
                          <a:spAutoFit/>
                        </wps:bodyPr>
                      </wps:wsp>
                      <wps:wsp>
                        <wps:cNvPr id="34" name="Rectangle 415"/>
                        <wps:cNvSpPr>
                          <a:spLocks noChangeArrowheads="1"/>
                        </wps:cNvSpPr>
                        <wps:spPr bwMode="auto">
                          <a:xfrm>
                            <a:off x="732155" y="2465705"/>
                            <a:ext cx="8001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6.3</w:t>
                              </w:r>
                            </w:p>
                          </w:txbxContent>
                        </wps:txbx>
                        <wps:bodyPr rot="0" vert="horz" wrap="none" lIns="0" tIns="0" rIns="0" bIns="0" anchor="t" anchorCtr="0" upright="1">
                          <a:spAutoFit/>
                        </wps:bodyPr>
                      </wps:wsp>
                      <wps:wsp>
                        <wps:cNvPr id="35" name="Rectangle 416"/>
                        <wps:cNvSpPr>
                          <a:spLocks noChangeArrowheads="1"/>
                        </wps:cNvSpPr>
                        <wps:spPr bwMode="auto">
                          <a:xfrm>
                            <a:off x="2110105" y="2465705"/>
                            <a:ext cx="11176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12.5</w:t>
                              </w:r>
                            </w:p>
                          </w:txbxContent>
                        </wps:txbx>
                        <wps:bodyPr rot="0" vert="horz" wrap="none" lIns="0" tIns="0" rIns="0" bIns="0" anchor="t" anchorCtr="0" upright="1">
                          <a:spAutoFit/>
                        </wps:bodyPr>
                      </wps:wsp>
                      <wps:wsp>
                        <wps:cNvPr id="36" name="Rectangle 417"/>
                        <wps:cNvSpPr>
                          <a:spLocks noChangeArrowheads="1"/>
                        </wps:cNvSpPr>
                        <wps:spPr bwMode="auto">
                          <a:xfrm>
                            <a:off x="1739265" y="2532380"/>
                            <a:ext cx="24384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频率</w:t>
                              </w:r>
                              <w:r>
                                <w:rPr>
                                  <w:color w:val="24211D"/>
                                  <w:sz w:val="10"/>
                                  <w:szCs w:val="10"/>
                                </w:rPr>
                                <w:t>(Hz)</w:t>
                              </w:r>
                            </w:p>
                          </w:txbxContent>
                        </wps:txbx>
                        <wps:bodyPr rot="0" vert="horz" wrap="none" lIns="0" tIns="0" rIns="0" bIns="0" anchor="t" anchorCtr="0" upright="1">
                          <a:spAutoFit/>
                        </wps:bodyPr>
                      </wps:wsp>
                      <wps:wsp>
                        <wps:cNvPr id="37" name="Rectangle 418"/>
                        <wps:cNvSpPr>
                          <a:spLocks noChangeArrowheads="1"/>
                        </wps:cNvSpPr>
                        <wps:spPr bwMode="auto">
                          <a:xfrm>
                            <a:off x="76200" y="2627630"/>
                            <a:ext cx="96329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发起人</w:t>
                              </w:r>
                              <w:r>
                                <w:rPr>
                                  <w:color w:val="24211D"/>
                                  <w:sz w:val="10"/>
                                  <w:szCs w:val="10"/>
                                </w:rPr>
                                <w:t>.............: Agents chap telecom</w:t>
                              </w:r>
                            </w:p>
                          </w:txbxContent>
                        </wps:txbx>
                        <wps:bodyPr rot="0" vert="horz" wrap="none" lIns="0" tIns="0" rIns="0" bIns="0" anchor="t" anchorCtr="0" upright="1">
                          <a:spAutoFit/>
                        </wps:bodyPr>
                      </wps:wsp>
                      <wps:wsp>
                        <wps:cNvPr id="38" name="Rectangle 419"/>
                        <wps:cNvSpPr>
                          <a:spLocks noChangeArrowheads="1"/>
                        </wps:cNvSpPr>
                        <wps:spPr bwMode="auto">
                          <a:xfrm>
                            <a:off x="76200" y="2703195"/>
                            <a:ext cx="351155"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地址</w:t>
                              </w:r>
                              <w:r>
                                <w:rPr>
                                  <w:color w:val="24211D"/>
                                  <w:sz w:val="10"/>
                                  <w:szCs w:val="10"/>
                                </w:rPr>
                                <w:t>.............:</w:t>
                              </w:r>
                            </w:p>
                          </w:txbxContent>
                        </wps:txbx>
                        <wps:bodyPr rot="0" vert="horz" wrap="none" lIns="0" tIns="0" rIns="0" bIns="0" anchor="t" anchorCtr="0" upright="1">
                          <a:spAutoFit/>
                        </wps:bodyPr>
                      </wps:wsp>
                      <wps:wsp>
                        <wps:cNvPr id="39" name="Rectangle 420"/>
                        <wps:cNvSpPr>
                          <a:spLocks noChangeArrowheads="1"/>
                        </wps:cNvSpPr>
                        <wps:spPr bwMode="auto">
                          <a:xfrm>
                            <a:off x="76200" y="2788920"/>
                            <a:ext cx="88773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测试目标</w:t>
                              </w:r>
                              <w:r>
                                <w:rPr>
                                  <w:color w:val="24211D"/>
                                  <w:sz w:val="10"/>
                                  <w:szCs w:val="10"/>
                                </w:rPr>
                                <w:t>..........: Heli meet system</w:t>
                              </w:r>
                            </w:p>
                          </w:txbxContent>
                        </wps:txbx>
                        <wps:bodyPr rot="0" vert="horz" wrap="none" lIns="0" tIns="0" rIns="0" bIns="0" anchor="t" anchorCtr="0" upright="1">
                          <a:spAutoFit/>
                        </wps:bodyPr>
                      </wps:wsp>
                      <wps:wsp>
                        <wps:cNvPr id="40" name="Rectangle 421"/>
                        <wps:cNvSpPr>
                          <a:spLocks noChangeArrowheads="1"/>
                        </wps:cNvSpPr>
                        <wps:spPr bwMode="auto">
                          <a:xfrm>
                            <a:off x="2125980" y="2670175"/>
                            <a:ext cx="46482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i/>
                                  <w:iCs/>
                                  <w:color w:val="24211D"/>
                                  <w:sz w:val="10"/>
                                  <w:szCs w:val="10"/>
                                </w:rPr>
                                <w:t>F</w:t>
                              </w:r>
                              <w:r>
                                <w:rPr>
                                  <w:rFonts w:hint="eastAsia"/>
                                  <w:i/>
                                  <w:iCs/>
                                  <w:color w:val="24211D"/>
                                  <w:sz w:val="10"/>
                                  <w:szCs w:val="10"/>
                                  <w:lang w:eastAsia="zh-CN"/>
                                </w:rPr>
                                <w:t xml:space="preserve">                       </w:t>
                              </w:r>
                              <w:r>
                                <w:rPr>
                                  <w:i/>
                                  <w:iCs/>
                                  <w:color w:val="24211D"/>
                                  <w:sz w:val="10"/>
                                  <w:szCs w:val="10"/>
                                </w:rPr>
                                <w:t>Q</w:t>
                              </w:r>
                            </w:p>
                          </w:txbxContent>
                        </wps:txbx>
                        <wps:bodyPr rot="0" vert="horz" wrap="none" lIns="0" tIns="0" rIns="0" bIns="0" anchor="t" anchorCtr="0" upright="1">
                          <a:spAutoFit/>
                        </wps:bodyPr>
                      </wps:wsp>
                      <wps:wsp>
                        <wps:cNvPr id="41" name="Rectangle 422"/>
                        <wps:cNvSpPr>
                          <a:spLocks noChangeArrowheads="1"/>
                        </wps:cNvSpPr>
                        <wps:spPr bwMode="auto">
                          <a:xfrm>
                            <a:off x="2167255" y="2665095"/>
                            <a:ext cx="87757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C40EE1">
                              <w:pPr>
                                <w:spacing w:before="0"/>
                              </w:pPr>
                              <w:r>
                                <w:rPr>
                                  <w:rFonts w:hint="eastAsia"/>
                                  <w:color w:val="24211D"/>
                                  <w:sz w:val="10"/>
                                  <w:szCs w:val="10"/>
                                  <w:lang w:eastAsia="zh-CN"/>
                                </w:rPr>
                                <w:t xml:space="preserve"> </w:t>
                              </w:r>
                              <w:r>
                                <w:rPr>
                                  <w:color w:val="24211D"/>
                                  <w:sz w:val="10"/>
                                  <w:szCs w:val="10"/>
                                </w:rPr>
                                <w:t>= 14.4 Hz</w:t>
                              </w:r>
                              <w:r>
                                <w:rPr>
                                  <w:rFonts w:hint="eastAsia"/>
                                  <w:color w:val="24211D"/>
                                  <w:sz w:val="10"/>
                                  <w:szCs w:val="10"/>
                                  <w:lang w:eastAsia="zh-CN"/>
                                </w:rPr>
                                <w:t xml:space="preserve">         </w:t>
                              </w:r>
                              <w:r>
                                <w:rPr>
                                  <w:color w:val="24211D"/>
                                  <w:sz w:val="10"/>
                                  <w:szCs w:val="10"/>
                                </w:rPr>
                                <w:t xml:space="preserve"> = 3.4</w:t>
                              </w:r>
                            </w:p>
                          </w:txbxContent>
                        </wps:txbx>
                        <wps:bodyPr rot="0" vert="horz" wrap="square" lIns="0" tIns="0" rIns="0" bIns="0" anchor="t" anchorCtr="0" upright="1">
                          <a:noAutofit/>
                        </wps:bodyPr>
                      </wps:wsp>
                      <wps:wsp>
                        <wps:cNvPr id="42" name="Rectangle 424"/>
                        <wps:cNvSpPr>
                          <a:spLocks noChangeArrowheads="1"/>
                        </wps:cNvSpPr>
                        <wps:spPr bwMode="auto">
                          <a:xfrm rot="16200000">
                            <a:off x="48895" y="1455420"/>
                            <a:ext cx="825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0"/>
                                  <w:szCs w:val="10"/>
                                  <w:lang w:eastAsia="zh-CN"/>
                                </w:rPr>
                                <w:t>幅度</w:t>
                              </w:r>
                            </w:p>
                          </w:txbxContent>
                        </wps:txbx>
                        <wps:bodyPr rot="0" vert="vert270" wrap="none" lIns="0" tIns="0" rIns="0" bIns="0" anchor="t" anchorCtr="0" upright="1">
                          <a:spAutoFit/>
                        </wps:bodyPr>
                      </wps:wsp>
                      <wps:wsp>
                        <wps:cNvPr id="43" name="Rectangle 432"/>
                        <wps:cNvSpPr>
                          <a:spLocks noChangeArrowheads="1"/>
                        </wps:cNvSpPr>
                        <wps:spPr bwMode="auto">
                          <a:xfrm rot="16200000">
                            <a:off x="-74295" y="2181860"/>
                            <a:ext cx="8255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0"/>
                                  <w:szCs w:val="10"/>
                                  <w:lang w:eastAsia="zh-CN"/>
                                </w:rPr>
                                <w:t>相位（</w:t>
                              </w:r>
                              <w:r>
                                <w:rPr>
                                  <w:color w:val="24211D"/>
                                  <w:sz w:val="10"/>
                                  <w:szCs w:val="10"/>
                                  <w:lang w:eastAsia="zh-CN"/>
                                </w:rPr>
                                <w:t>度）</w:t>
                              </w:r>
                            </w:p>
                          </w:txbxContent>
                        </wps:txbx>
                        <wps:bodyPr rot="0" vert="vert270" wrap="none" lIns="0" tIns="0" rIns="0" bIns="0" anchor="t" anchorCtr="0" upright="1">
                          <a:spAutoFit/>
                        </wps:bodyPr>
                      </wps:wsp>
                      <wps:wsp>
                        <wps:cNvPr id="44" name="Rectangle 447"/>
                        <wps:cNvSpPr>
                          <a:spLocks noChangeArrowheads="1"/>
                        </wps:cNvSpPr>
                        <wps:spPr bwMode="auto">
                          <a:xfrm>
                            <a:off x="2752090" y="1025525"/>
                            <a:ext cx="3562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rFonts w:hint="eastAsia"/>
                                  <w:color w:val="24211D"/>
                                  <w:sz w:val="14"/>
                                  <w:szCs w:val="14"/>
                                  <w:lang w:eastAsia="zh-CN"/>
                                </w:rPr>
                                <w:t>机箱共振</w:t>
                              </w:r>
                            </w:p>
                          </w:txbxContent>
                        </wps:txbx>
                        <wps:bodyPr rot="0" vert="horz" wrap="none" lIns="0" tIns="0" rIns="0" bIns="0" anchor="t" anchorCtr="0" upright="1">
                          <a:spAutoFit/>
                        </wps:bodyPr>
                      </wps:wsp>
                      <wps:wsp>
                        <wps:cNvPr id="45" name="Rectangle 448"/>
                        <wps:cNvSpPr>
                          <a:spLocks noChangeArrowheads="1"/>
                        </wps:cNvSpPr>
                        <wps:spPr bwMode="auto">
                          <a:xfrm>
                            <a:off x="2162175" y="1694180"/>
                            <a:ext cx="6229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4"/>
                                  <w:szCs w:val="14"/>
                                  <w:lang w:eastAsia="zh-CN"/>
                                </w:rPr>
                                <w:t>振动吸收材料的</w:t>
                              </w:r>
                            </w:p>
                          </w:txbxContent>
                        </wps:txbx>
                        <wps:bodyPr rot="0" vert="horz" wrap="none" lIns="0" tIns="0" rIns="0" bIns="0" anchor="t" anchorCtr="0" upright="1">
                          <a:spAutoFit/>
                        </wps:bodyPr>
                      </wps:wsp>
                      <wps:wsp>
                        <wps:cNvPr id="46" name="Rectangle 449"/>
                        <wps:cNvSpPr>
                          <a:spLocks noChangeArrowheads="1"/>
                        </wps:cNvSpPr>
                        <wps:spPr bwMode="auto">
                          <a:xfrm>
                            <a:off x="2305685" y="1800225"/>
                            <a:ext cx="3562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4"/>
                                  <w:szCs w:val="14"/>
                                  <w:lang w:eastAsia="zh-CN"/>
                                </w:rPr>
                                <w:t>最大吸收</w:t>
                              </w:r>
                            </w:p>
                          </w:txbxContent>
                        </wps:txbx>
                        <wps:bodyPr rot="0" vert="horz" wrap="none" lIns="0" tIns="0" rIns="0" bIns="0" anchor="t" anchorCtr="0" upright="1">
                          <a:spAutoFit/>
                        </wps:bodyPr>
                      </wps:wsp>
                      <wps:wsp>
                        <wps:cNvPr id="47" name="Rectangle 450"/>
                        <wps:cNvSpPr>
                          <a:spLocks noChangeArrowheads="1"/>
                        </wps:cNvSpPr>
                        <wps:spPr bwMode="auto">
                          <a:xfrm>
                            <a:off x="370840" y="942340"/>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4"/>
                                  <w:szCs w:val="14"/>
                                  <w:lang w:eastAsia="zh-CN"/>
                                </w:rPr>
                                <w:t>幅度</w:t>
                              </w:r>
                            </w:p>
                          </w:txbxContent>
                        </wps:txbx>
                        <wps:bodyPr rot="0" vert="horz" wrap="none" lIns="0" tIns="0" rIns="0" bIns="0" anchor="t" anchorCtr="0" upright="1">
                          <a:spAutoFit/>
                        </wps:bodyPr>
                      </wps:wsp>
                      <wps:wsp>
                        <wps:cNvPr id="48" name="Rectangle 451"/>
                        <wps:cNvSpPr>
                          <a:spLocks noChangeArrowheads="1"/>
                        </wps:cNvSpPr>
                        <wps:spPr bwMode="auto">
                          <a:xfrm>
                            <a:off x="370840" y="2084705"/>
                            <a:ext cx="17843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rPr>
                                  <w:lang w:eastAsia="zh-CN"/>
                                </w:rPr>
                              </w:pPr>
                              <w:r>
                                <w:rPr>
                                  <w:rFonts w:hint="eastAsia"/>
                                  <w:color w:val="24211D"/>
                                  <w:sz w:val="14"/>
                                  <w:szCs w:val="14"/>
                                  <w:lang w:eastAsia="zh-CN"/>
                                </w:rPr>
                                <w:t>相位</w:t>
                              </w:r>
                            </w:p>
                          </w:txbxContent>
                        </wps:txbx>
                        <wps:bodyPr rot="0" vert="horz" wrap="none" lIns="0" tIns="0" rIns="0" bIns="0" anchor="t" anchorCtr="0" upright="1">
                          <a:spAutoFit/>
                        </wps:bodyPr>
                      </wps:wsp>
                      <wps:wsp>
                        <wps:cNvPr id="49" name="Rectangle 452"/>
                        <wps:cNvSpPr>
                          <a:spLocks noChangeArrowheads="1"/>
                        </wps:cNvSpPr>
                        <wps:spPr bwMode="auto">
                          <a:xfrm>
                            <a:off x="247015" y="1209040"/>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w:t>
                              </w:r>
                            </w:p>
                          </w:txbxContent>
                        </wps:txbx>
                        <wps:bodyPr rot="0" vert="horz" wrap="none" lIns="0" tIns="0" rIns="0" bIns="0" anchor="t" anchorCtr="0" upright="1">
                          <a:spAutoFit/>
                        </wps:bodyPr>
                      </wps:wsp>
                      <wps:wsp>
                        <wps:cNvPr id="50" name="Rectangle 453"/>
                        <wps:cNvSpPr>
                          <a:spLocks noChangeArrowheads="1"/>
                        </wps:cNvSpPr>
                        <wps:spPr bwMode="auto">
                          <a:xfrm>
                            <a:off x="218440" y="847090"/>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10</w:t>
                              </w:r>
                            </w:p>
                          </w:txbxContent>
                        </wps:txbx>
                        <wps:bodyPr rot="0" vert="horz" wrap="none" lIns="0" tIns="0" rIns="0" bIns="0" anchor="t" anchorCtr="0" upright="1">
                          <a:spAutoFit/>
                        </wps:bodyPr>
                      </wps:wsp>
                      <wps:wsp>
                        <wps:cNvPr id="51" name="Rectangle 454"/>
                        <wps:cNvSpPr>
                          <a:spLocks noChangeArrowheads="1"/>
                        </wps:cNvSpPr>
                        <wps:spPr bwMode="auto">
                          <a:xfrm>
                            <a:off x="247015" y="1075690"/>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3</w:t>
                              </w:r>
                            </w:p>
                          </w:txbxContent>
                        </wps:txbx>
                        <wps:bodyPr rot="0" vert="horz" wrap="none" lIns="0" tIns="0" rIns="0" bIns="0" anchor="t" anchorCtr="0" upright="1">
                          <a:spAutoFit/>
                        </wps:bodyPr>
                      </wps:wsp>
                      <wps:wsp>
                        <wps:cNvPr id="52" name="Rectangle 455"/>
                        <wps:cNvSpPr>
                          <a:spLocks noChangeArrowheads="1"/>
                        </wps:cNvSpPr>
                        <wps:spPr bwMode="auto">
                          <a:xfrm>
                            <a:off x="256540" y="1132840"/>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2</w:t>
                              </w:r>
                            </w:p>
                          </w:txbxContent>
                        </wps:txbx>
                        <wps:bodyPr rot="0" vert="horz" wrap="none" lIns="0" tIns="0" rIns="0" bIns="0" anchor="t" anchorCtr="0" upright="1">
                          <a:spAutoFit/>
                        </wps:bodyPr>
                      </wps:wsp>
                      <wps:wsp>
                        <wps:cNvPr id="53" name="Rectangle 456"/>
                        <wps:cNvSpPr>
                          <a:spLocks noChangeArrowheads="1"/>
                        </wps:cNvSpPr>
                        <wps:spPr bwMode="auto">
                          <a:xfrm>
                            <a:off x="256540" y="1037590"/>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4</w:t>
                              </w:r>
                            </w:p>
                          </w:txbxContent>
                        </wps:txbx>
                        <wps:bodyPr rot="0" vert="horz" wrap="none" lIns="0" tIns="0" rIns="0" bIns="0" anchor="t" anchorCtr="0" upright="1">
                          <a:spAutoFit/>
                        </wps:bodyPr>
                      </wps:wsp>
                      <wps:wsp>
                        <wps:cNvPr id="54" name="Rectangle 457"/>
                        <wps:cNvSpPr>
                          <a:spLocks noChangeArrowheads="1"/>
                        </wps:cNvSpPr>
                        <wps:spPr bwMode="auto">
                          <a:xfrm>
                            <a:off x="256540" y="913765"/>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8</w:t>
                              </w:r>
                            </w:p>
                          </w:txbxContent>
                        </wps:txbx>
                        <wps:bodyPr rot="0" vert="horz" wrap="none" lIns="0" tIns="0" rIns="0" bIns="0" anchor="t" anchorCtr="0" upright="1">
                          <a:spAutoFit/>
                        </wps:bodyPr>
                      </wps:wsp>
                      <wps:wsp>
                        <wps:cNvPr id="55" name="Rectangle 458"/>
                        <wps:cNvSpPr>
                          <a:spLocks noChangeArrowheads="1"/>
                        </wps:cNvSpPr>
                        <wps:spPr bwMode="auto">
                          <a:xfrm>
                            <a:off x="256540" y="961390"/>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6</w:t>
                              </w:r>
                            </w:p>
                          </w:txbxContent>
                        </wps:txbx>
                        <wps:bodyPr rot="0" vert="horz" wrap="none" lIns="0" tIns="0" rIns="0" bIns="0" anchor="t" anchorCtr="0" upright="1">
                          <a:spAutoFit/>
                        </wps:bodyPr>
                      </wps:wsp>
                      <wps:wsp>
                        <wps:cNvPr id="56" name="Rectangle 459"/>
                        <wps:cNvSpPr>
                          <a:spLocks noChangeArrowheads="1"/>
                        </wps:cNvSpPr>
                        <wps:spPr bwMode="auto">
                          <a:xfrm>
                            <a:off x="256540" y="999490"/>
                            <a:ext cx="196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5</w:t>
                              </w:r>
                            </w:p>
                          </w:txbxContent>
                        </wps:txbx>
                        <wps:bodyPr rot="0" vert="horz" wrap="none" lIns="0" tIns="0" rIns="0" bIns="0" anchor="t" anchorCtr="0" upright="1">
                          <a:spAutoFit/>
                        </wps:bodyPr>
                      </wps:wsp>
                      <wps:wsp>
                        <wps:cNvPr id="57" name="Rectangle 460"/>
                        <wps:cNvSpPr>
                          <a:spLocks noChangeArrowheads="1"/>
                        </wps:cNvSpPr>
                        <wps:spPr bwMode="auto">
                          <a:xfrm>
                            <a:off x="180340" y="2037080"/>
                            <a:ext cx="958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180</w:t>
                              </w:r>
                            </w:p>
                          </w:txbxContent>
                        </wps:txbx>
                        <wps:bodyPr rot="0" vert="horz" wrap="none" lIns="0" tIns="0" rIns="0" bIns="0" anchor="t" anchorCtr="0" upright="1">
                          <a:spAutoFit/>
                        </wps:bodyPr>
                      </wps:wsp>
                      <wps:wsp>
                        <wps:cNvPr id="58" name="Rectangle 461"/>
                        <wps:cNvSpPr>
                          <a:spLocks noChangeArrowheads="1"/>
                        </wps:cNvSpPr>
                        <wps:spPr bwMode="auto">
                          <a:xfrm>
                            <a:off x="218440" y="2122805"/>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90</w:t>
                              </w:r>
                            </w:p>
                          </w:txbxContent>
                        </wps:txbx>
                        <wps:bodyPr rot="0" vert="horz" wrap="none" lIns="0" tIns="0" rIns="0" bIns="0" anchor="t" anchorCtr="0" upright="1">
                          <a:spAutoFit/>
                        </wps:bodyPr>
                      </wps:wsp>
                      <wps:wsp>
                        <wps:cNvPr id="59" name="Rectangle 462"/>
                        <wps:cNvSpPr>
                          <a:spLocks noChangeArrowheads="1"/>
                        </wps:cNvSpPr>
                        <wps:spPr bwMode="auto">
                          <a:xfrm>
                            <a:off x="247015" y="2208530"/>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0</w:t>
                              </w:r>
                            </w:p>
                          </w:txbxContent>
                        </wps:txbx>
                        <wps:bodyPr rot="0" vert="horz" wrap="none" lIns="0" tIns="0" rIns="0" bIns="0" anchor="t" anchorCtr="0" upright="1">
                          <a:spAutoFit/>
                        </wps:bodyPr>
                      </wps:wsp>
                      <wps:wsp>
                        <wps:cNvPr id="60" name="Rectangle 463"/>
                        <wps:cNvSpPr>
                          <a:spLocks noChangeArrowheads="1"/>
                        </wps:cNvSpPr>
                        <wps:spPr bwMode="auto">
                          <a:xfrm>
                            <a:off x="208915" y="2265680"/>
                            <a:ext cx="57785" cy="43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6"/>
                                  <w:szCs w:val="6"/>
                                </w:rPr>
                                <w:t>–30</w:t>
                              </w:r>
                            </w:p>
                          </w:txbxContent>
                        </wps:txbx>
                        <wps:bodyPr rot="0" vert="horz" wrap="none" lIns="0" tIns="0" rIns="0" bIns="0" anchor="t" anchorCtr="0" upright="1">
                          <a:spAutoFit/>
                        </wps:bodyPr>
                      </wps:wsp>
                      <wps:wsp>
                        <wps:cNvPr id="61" name="Rectangle 464"/>
                        <wps:cNvSpPr>
                          <a:spLocks noChangeArrowheads="1"/>
                        </wps:cNvSpPr>
                        <wps:spPr bwMode="auto">
                          <a:xfrm>
                            <a:off x="180340" y="2303780"/>
                            <a:ext cx="958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–90</w:t>
                              </w:r>
                            </w:p>
                          </w:txbxContent>
                        </wps:txbx>
                        <wps:bodyPr rot="0" vert="horz" wrap="none" lIns="0" tIns="0" rIns="0" bIns="0" anchor="t" anchorCtr="0" upright="1">
                          <a:spAutoFit/>
                        </wps:bodyPr>
                      </wps:wsp>
                      <wps:wsp>
                        <wps:cNvPr id="62" name="Rectangle 465"/>
                        <wps:cNvSpPr>
                          <a:spLocks noChangeArrowheads="1"/>
                        </wps:cNvSpPr>
                        <wps:spPr bwMode="auto">
                          <a:xfrm>
                            <a:off x="152400" y="2379980"/>
                            <a:ext cx="1276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–180</w:t>
                              </w:r>
                            </w:p>
                          </w:txbxContent>
                        </wps:txbx>
                        <wps:bodyPr rot="0" vert="horz" wrap="none" lIns="0" tIns="0" rIns="0" bIns="0" anchor="t" anchorCtr="0" upright="1">
                          <a:spAutoFit/>
                        </wps:bodyPr>
                      </wps:wsp>
                      <wps:wsp>
                        <wps:cNvPr id="63" name="Rectangle 466"/>
                        <wps:cNvSpPr>
                          <a:spLocks noChangeArrowheads="1"/>
                        </wps:cNvSpPr>
                        <wps:spPr bwMode="auto">
                          <a:xfrm>
                            <a:off x="1254760" y="2465705"/>
                            <a:ext cx="3238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8</w:t>
                              </w:r>
                            </w:p>
                          </w:txbxContent>
                        </wps:txbx>
                        <wps:bodyPr rot="0" vert="horz" wrap="none" lIns="0" tIns="0" rIns="0" bIns="0" anchor="t" anchorCtr="0" upright="1">
                          <a:spAutoFit/>
                        </wps:bodyPr>
                      </wps:wsp>
                      <wps:wsp>
                        <wps:cNvPr id="64" name="Rectangle 467"/>
                        <wps:cNvSpPr>
                          <a:spLocks noChangeArrowheads="1"/>
                        </wps:cNvSpPr>
                        <wps:spPr bwMode="auto">
                          <a:xfrm>
                            <a:off x="1682750" y="2465705"/>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10</w:t>
                              </w:r>
                            </w:p>
                          </w:txbxContent>
                        </wps:txbx>
                        <wps:bodyPr rot="0" vert="horz" wrap="none" lIns="0" tIns="0" rIns="0" bIns="0" anchor="t" anchorCtr="0" upright="1">
                          <a:spAutoFit/>
                        </wps:bodyPr>
                      </wps:wsp>
                      <wps:wsp>
                        <wps:cNvPr id="65" name="Rectangle 468"/>
                        <wps:cNvSpPr>
                          <a:spLocks noChangeArrowheads="1"/>
                        </wps:cNvSpPr>
                        <wps:spPr bwMode="auto">
                          <a:xfrm>
                            <a:off x="2661920" y="2465705"/>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16</w:t>
                              </w:r>
                            </w:p>
                          </w:txbxContent>
                        </wps:txbx>
                        <wps:bodyPr rot="0" vert="horz" wrap="none" lIns="0" tIns="0" rIns="0" bIns="0" anchor="t" anchorCtr="0" upright="1">
                          <a:spAutoFit/>
                        </wps:bodyPr>
                      </wps:wsp>
                      <wps:wsp>
                        <wps:cNvPr id="66" name="Rectangle 469"/>
                        <wps:cNvSpPr>
                          <a:spLocks noChangeArrowheads="1"/>
                        </wps:cNvSpPr>
                        <wps:spPr bwMode="auto">
                          <a:xfrm>
                            <a:off x="3136900" y="2465705"/>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20</w:t>
                              </w:r>
                            </w:p>
                          </w:txbxContent>
                        </wps:txbx>
                        <wps:bodyPr rot="0" vert="horz" wrap="none" lIns="0" tIns="0" rIns="0" bIns="0" anchor="t" anchorCtr="0" upright="1">
                          <a:spAutoFit/>
                        </wps:bodyPr>
                      </wps:wsp>
                      <wps:wsp>
                        <wps:cNvPr id="67" name="Rectangle 470"/>
                        <wps:cNvSpPr>
                          <a:spLocks noChangeArrowheads="1"/>
                        </wps:cNvSpPr>
                        <wps:spPr bwMode="auto">
                          <a:xfrm>
                            <a:off x="3583940" y="2465705"/>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25</w:t>
                              </w:r>
                            </w:p>
                          </w:txbxContent>
                        </wps:txbx>
                        <wps:bodyPr rot="0" vert="horz" wrap="none" lIns="0" tIns="0" rIns="0" bIns="0" anchor="t" anchorCtr="0" upright="1">
                          <a:spAutoFit/>
                        </wps:bodyPr>
                      </wps:wsp>
                      <wps:wsp>
                        <wps:cNvPr id="68" name="Rectangle 471"/>
                        <wps:cNvSpPr>
                          <a:spLocks noChangeArrowheads="1"/>
                        </wps:cNvSpPr>
                        <wps:spPr bwMode="auto">
                          <a:xfrm>
                            <a:off x="3935095" y="2465705"/>
                            <a:ext cx="6413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6074" w:rsidRDefault="003E6074" w:rsidP="007F7A90">
                              <w:pPr>
                                <w:spacing w:before="0"/>
                              </w:pPr>
                              <w:r>
                                <w:rPr>
                                  <w:color w:val="24211D"/>
                                  <w:sz w:val="10"/>
                                  <w:szCs w:val="10"/>
                                </w:rPr>
                                <w:t>30</w:t>
                              </w:r>
                            </w:p>
                          </w:txbxContent>
                        </wps:txbx>
                        <wps:bodyPr rot="0" vert="horz" wrap="none" lIns="0" tIns="0" rIns="0" bIns="0" anchor="t" anchorCtr="0" upright="1">
                          <a:spAutoFit/>
                        </wps:bodyPr>
                      </wps:wsp>
                    </wpc:wpc>
                  </a:graphicData>
                </a:graphic>
              </wp:inline>
            </w:drawing>
          </mc:Choice>
          <mc:Fallback>
            <w:pict>
              <v:group id="画布 2782" o:spid="_x0000_s3680" editas="canvas" style="width:330.1pt;height:250.1pt;mso-position-horizontal-relative:char;mso-position-vertical-relative:line" coordsize="41922,31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">
                <v:shape id="_x0000_s3681" type="#_x0000_t75" style="position:absolute;width:41922;height:31762;visibility:visible;mso-wrap-style:square">
                  <v:fill o:detectmouseclick="t"/>
                  <v:path o:connecttype="none"/>
                </v:shape>
                <v:rect id="Rectangle 384" o:spid="_x0000_s3682" style="position:absolute;left:35553;top:30270;width:4464;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3E6074" w:rsidRDefault="003E6074" w:rsidP="007F7A90">
                        <w:pPr>
                          <w:spacing w:before="0"/>
                          <w:rPr>
                            <w:lang w:eastAsia="zh-CN"/>
                          </w:rPr>
                        </w:pPr>
                        <w:r>
                          <w:rPr>
                            <w:color w:val="24282B"/>
                            <w:sz w:val="10"/>
                            <w:szCs w:val="10"/>
                          </w:rPr>
                          <w:t>SM.2056-19</w:t>
                        </w:r>
                        <w:r>
                          <w:rPr>
                            <w:rFonts w:hint="eastAsia"/>
                            <w:color w:val="24282B"/>
                            <w:sz w:val="10"/>
                            <w:szCs w:val="10"/>
                            <w:lang w:eastAsia="zh-CN"/>
                          </w:rPr>
                          <w:t>报告</w:t>
                        </w:r>
                      </w:p>
                    </w:txbxContent>
                  </v:textbox>
                </v:rect>
                <v:shape id="Picture 385" o:spid="_x0000_s3683" type="#_x0000_t75" style="position:absolute;left:95;top:95;width:40875;height:29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kIzCAAAA2gAAAA8AAABkcnMvZG93bnJldi54bWxEj0FrwkAUhO+F/oflFbzVTWspNbpKsRXM&#10;sbGix0f2mYRm34bdp8Z/3y0UPA4z8w0zXw6uU2cKsfVs4GmcgSKuvG25NvC9XT++gYqCbLHzTAau&#10;FGG5uL+bY279hb/oXEqtEoRjjgYakT7XOlYNOYxj3xMn7+iDQ0ky1NoGvCS46/Rzlr1qhy2nhQZ7&#10;WjVU/ZQnZ2C1DkX1Kftish0+DuVOpDwVU2NGD8P7DJTQILfwf3tjDbzA35V0A/Ti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JCMwgAAANoAAAAPAAAAAAAAAAAAAAAAAJ8C&#10;AABkcnMvZG93bnJldi54bWxQSwUGAAAAAAQABAD3AAAAjgMAAAAA&#10;">
                  <v:imagedata r:id="rId63" o:title=""/>
                </v:shape>
                <v:shape id="Freeform 386" o:spid="_x0000_s3684" style="position:absolute;left:28613;top:16751;width:4654;height:1810;visibility:visible;mso-wrap-style:square;v-text-anchor:top" coordsize="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Jx8MA&#10;AADaAAAADwAAAGRycy9kb3ducmV2LnhtbESPQWvCQBSE7wX/w/KE3upGaVVSV5HS0N60tgePj+xr&#10;Es2+DbuvMf77bkHocZiZb5jVZnCt6inExrOB6SQDRVx623Bl4OuzeFiCioJssfVMBq4UYbMe3a0w&#10;t/7CH9QfpFIJwjFHA7VIl2sdy5ocxonviJP37YNDSTJU2ga8JLhr9SzL5tphw2mhxo5eairPhx9n&#10;QKTPrrvH084Xb7PX/b4Kx0WxMOZ+PGyfQQkN8h++td+tgSf4u5Ju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wJx8MAAADaAAAADwAAAAAAAAAAAAAAAACYAgAAZHJzL2Rv&#10;d25yZXYueG1sUEsFBgAAAAAEAAQA9QAAAIgDAAAAAA==&#10;" path="m24,l22,,20,,17,,15,1r-2,l12,1,11,2r-1,l9,2,8,2,7,3,6,3,5,4,4,4r,1l3,5,2,5r,1l1,7r,1l,8,,9r,1l,11r1,1l2,13r,1l3,14r1,1l5,15r1,1l7,16r1,1l9,17r1,l11,18r1,l13,18r2,1l17,19r3,l22,19r2,l27,19r2,l32,19r2,l36,18r1,l38,18r1,-1l40,17r1,l42,16r1,l44,15r1,l46,14r1,-1l47,12r1,l48,11r1,l49,10r,-1l48,8r,-1l47,7r,-1l46,5r-1,l45,4r-1,l43,3r-1,l41,2r-1,l39,2r-1,l37,1r-1,l34,1,32,,29,,27,,24,e" filled="f" strokecolor="#e54200">
                  <v:stroke joinstyle="miter"/>
                  <v:path arrowok="t" o:connecttype="custom" o:connectlocs="1985118080,0;1533949698,0;1173022593,90725625;992559040,181451250;812095487,181451250;631631934,272176875;541390659,272176875;360927106,362902500;270695329,453628125;180463553,544353750;90231776,635079375;90231776,725805000;0,816530625;0,907256250;0,997981875;90231776,1088707500;90231776,1088707500;180463553,1179433125;270695329,1270158750;360927106,1360884375;541390659,1451610000;631631934,1451610000;812095487,1542335625;992559040,1633061250;1173022593,1633061250;1533949698,1723786875;1985118080,1723786875;2147483646,1723786875;2147483646,1723786875;2147483646,1633061250;2147483646,1633061250;2147483646,1542335625;2147483646,1451610000;2147483646,1451610000;2147483646,1360884375;2147483646,1270158750;2147483646,1179433125;2147483646,1088707500;2147483646,1088707500;2147483646,997981875;2147483646,907256250;2147483646,816530625;2147483646,725805000;2147483646,635079375;2147483646,544353750;2147483646,453628125;2147483646,362902500;2147483646,272176875;2147483646,272176875;2147483646,181451250;2147483646,181451250;2147483646,90725625;2147483646,0;2147483646,0" o:connectangles="0,0,0,0,0,0,0,0,0,0,0,0,0,0,0,0,0,0,0,0,0,0,0,0,0,0,0,0,0,0,0,0,0,0,0,0,0,0,0,0,0,0,0,0,0,0,0,0,0,0,0,0,0,0"/>
                </v:shape>
                <v:shape id="Freeform 387" o:spid="_x0000_s3685" style="position:absolute;left:22434;top:9423;width:4655;height:1905;visibility:visible;mso-wrap-style:square;v-text-anchor:top" coordsize="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iPcIA&#10;AADaAAAADwAAAGRycy9kb3ducmV2LnhtbESPwWrDMBBE74X+g9hCbo2cuiTBsRxKoWDwqW4+YLE2&#10;lom1cizFdvr1VaHQ4zAzb5j8uNheTDT6zrGCzToBQdw43XGr4PT18bwH4QOyxt4xKbiTh2Px+JBj&#10;pt3MnzTVoRURwj5DBSaEIZPSN4Ys+rUbiKN3dqPFEOXYSj3iHOG2ly9JspUWO44LBgd6N9Rc6ptV&#10;QLba3Yb0u6apupTzVZbla+qUWj0tbwcQgZbwH/5rl1rBFn6vxBsgi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WI9wgAAANoAAAAPAAAAAAAAAAAAAAAAAJgCAABkcnMvZG93&#10;bnJldi54bWxQSwUGAAAAAAQABAD1AAAAhwMAAAAA&#10;" path="m24,l22,,20,,17,,15,1r-2,l12,2r-1,l10,2,9,2,8,3,7,3,6,4,5,4,4,4r,1l3,5r,1l2,6,1,7r,1l,8,,9r,1l,11r1,1l1,13r1,l2,14r1,l4,15r1,1l6,16r1,l7,17r1,l9,17r1,1l11,18r1,l13,18r2,1l17,19r3,l22,20r2,l27,20r2,-1l32,19r2,l36,18r1,l38,18r1,l40,17r1,l42,17r,-1l43,16r1,l45,15r1,-1l47,14r,-1l48,13r,-1l48,11r1,l49,10r,-1l48,8r,-1l47,6r-1,l46,5r-1,l45,4r-1,l43,4,42,3r-1,l40,2r-1,l38,2r-1,l36,1r-2,l32,,29,,27,,24,e" filled="f" strokecolor="#e54200">
                  <v:stroke joinstyle="miter"/>
                  <v:path arrowok="t" o:connecttype="custom" o:connectlocs="1985118080,0;1533949698,0;1173022593,90725625;992559040,181451250;812095487,181451250;631631934,272176875;541390659,362902500;360927106,362902500;270695329,453628125;180463553,544353750;90231776,635079375;90231776,725805000;0,816530625;0,907256250;0,997981875;90231776,1088707500;90231776,1179433125;180463553,1270158750;270695329,1270158750;360927106,1360884375;541390659,1451610000;631631934,1542335625;812095487,1542335625;992559040,1633061250;1173022593,1633061250;1533949698,1723786875;1985118080,1814512500;2147483646,1814512500;2147483646,1723786875;2147483646,1633061250;2147483646,1633061250;2147483646,1542335625;2147483646,1542335625;2147483646,1451610000;2147483646,1360884375;2147483646,1270158750;2147483646,1270158750;2147483646,1179433125;2147483646,1088707500;2147483646,997981875;2147483646,907256250;2147483646,816530625;2147483646,725805000;2147483646,635079375;2147483646,544353750;2147483646,453628125;2147483646,362902500;2147483646,362902500;2147483646,272176875;2147483646,181451250;2147483646,181451250;2147483646,90725625;2147483646,0;2147483646,0" o:connectangles="0,0,0,0,0,0,0,0,0,0,0,0,0,0,0,0,0,0,0,0,0,0,0,0,0,0,0,0,0,0,0,0,0,0,0,0,0,0,0,0,0,0,0,0,0,0,0,0,0,0,0,0,0,0"/>
                </v:shape>
                <v:rect id="Rectangle 388" o:spid="_x0000_s3686" style="position:absolute;left:762;top:1536;width:4730;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3E6074" w:rsidRDefault="003E6074" w:rsidP="007F7A90">
                        <w:pPr>
                          <w:spacing w:before="0"/>
                        </w:pPr>
                        <w:r>
                          <w:rPr>
                            <w:rFonts w:hint="eastAsia"/>
                            <w:color w:val="24211D"/>
                            <w:sz w:val="10"/>
                            <w:szCs w:val="10"/>
                            <w:lang w:eastAsia="zh-CN"/>
                          </w:rPr>
                          <w:t>项目名称</w:t>
                        </w:r>
                        <w:r>
                          <w:rPr>
                            <w:color w:val="24211D"/>
                            <w:sz w:val="10"/>
                            <w:szCs w:val="10"/>
                          </w:rPr>
                          <w:t>:telecom</w:t>
                        </w:r>
                      </w:p>
                    </w:txbxContent>
                  </v:textbox>
                </v:rect>
                <v:rect id="Rectangle 389" o:spid="_x0000_s3687" style="position:absolute;left:762;top:2298;width:3987;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3E6074" w:rsidRDefault="003E6074" w:rsidP="007F7A90">
                        <w:pPr>
                          <w:spacing w:before="0"/>
                        </w:pPr>
                        <w:r>
                          <w:rPr>
                            <w:rFonts w:hint="eastAsia"/>
                            <w:color w:val="24211D"/>
                            <w:sz w:val="10"/>
                            <w:szCs w:val="10"/>
                            <w:lang w:eastAsia="zh-CN"/>
                          </w:rPr>
                          <w:t>测试项目</w:t>
                        </w:r>
                        <w:r>
                          <w:rPr>
                            <w:color w:val="24211D"/>
                            <w:sz w:val="10"/>
                            <w:szCs w:val="10"/>
                          </w:rPr>
                          <w:t>:</w:t>
                        </w:r>
                        <w:r>
                          <w:rPr>
                            <w:rFonts w:hint="eastAsia"/>
                            <w:color w:val="24211D"/>
                            <w:sz w:val="10"/>
                            <w:szCs w:val="10"/>
                            <w:lang w:eastAsia="zh-CN"/>
                          </w:rPr>
                          <w:t>垂直</w:t>
                        </w:r>
                      </w:p>
                    </w:txbxContent>
                  </v:textbox>
                </v:rect>
                <v:rect id="Rectangle 390" o:spid="_x0000_s3688" style="position:absolute;left:762;top:3060;width:5346;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3E6074" w:rsidRDefault="003E6074" w:rsidP="007F7A90">
                        <w:pPr>
                          <w:spacing w:before="0"/>
                        </w:pPr>
                        <w:r>
                          <w:rPr>
                            <w:rFonts w:hint="eastAsia"/>
                            <w:color w:val="24211D"/>
                            <w:sz w:val="10"/>
                            <w:szCs w:val="10"/>
                            <w:lang w:eastAsia="zh-CN"/>
                          </w:rPr>
                          <w:t>操作</w:t>
                        </w:r>
                        <w:r>
                          <w:rPr>
                            <w:color w:val="24211D"/>
                            <w:sz w:val="10"/>
                            <w:szCs w:val="10"/>
                          </w:rPr>
                          <w:t>:5 run_01mm_3</w:t>
                        </w:r>
                      </w:p>
                    </w:txbxContent>
                  </v:textbox>
                </v:rect>
                <v:rect id="Rectangle 391" o:spid="_x0000_s3689" style="position:absolute;left:18726;top:1587;width:5892;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3E6074" w:rsidRDefault="003E6074" w:rsidP="007F7A90">
                        <w:pPr>
                          <w:spacing w:before="0"/>
                          <w:rPr>
                            <w:lang w:eastAsia="zh-CN"/>
                          </w:rPr>
                        </w:pPr>
                        <w:r>
                          <w:rPr>
                            <w:rFonts w:hint="eastAsia"/>
                            <w:color w:val="24211D"/>
                            <w:sz w:val="10"/>
                            <w:szCs w:val="10"/>
                            <w:lang w:eastAsia="zh-CN"/>
                          </w:rPr>
                          <w:t>日期</w:t>
                        </w:r>
                        <w:r>
                          <w:rPr>
                            <w:color w:val="24211D"/>
                            <w:sz w:val="10"/>
                            <w:szCs w:val="10"/>
                          </w:rPr>
                          <w:t>:2002</w:t>
                        </w:r>
                        <w:r>
                          <w:rPr>
                            <w:rFonts w:hint="eastAsia"/>
                            <w:color w:val="24211D"/>
                            <w:sz w:val="10"/>
                            <w:szCs w:val="10"/>
                            <w:lang w:eastAsia="zh-CN"/>
                          </w:rPr>
                          <w:t>年</w:t>
                        </w:r>
                        <w:r>
                          <w:rPr>
                            <w:rFonts w:hint="eastAsia"/>
                            <w:color w:val="24211D"/>
                            <w:sz w:val="10"/>
                            <w:szCs w:val="10"/>
                            <w:lang w:eastAsia="zh-CN"/>
                          </w:rPr>
                          <w:t>11</w:t>
                        </w:r>
                        <w:r>
                          <w:rPr>
                            <w:rFonts w:hint="eastAsia"/>
                            <w:color w:val="24211D"/>
                            <w:sz w:val="10"/>
                            <w:szCs w:val="10"/>
                            <w:lang w:eastAsia="zh-CN"/>
                          </w:rPr>
                          <w:t>月</w:t>
                        </w:r>
                        <w:r>
                          <w:rPr>
                            <w:rFonts w:hint="eastAsia"/>
                            <w:color w:val="24211D"/>
                            <w:sz w:val="10"/>
                            <w:szCs w:val="10"/>
                            <w:lang w:eastAsia="zh-CN"/>
                          </w:rPr>
                          <w:t>25</w:t>
                        </w:r>
                        <w:r>
                          <w:rPr>
                            <w:rFonts w:hint="eastAsia"/>
                            <w:color w:val="24211D"/>
                            <w:sz w:val="10"/>
                            <w:szCs w:val="10"/>
                            <w:lang w:eastAsia="zh-CN"/>
                          </w:rPr>
                          <w:t>日</w:t>
                        </w:r>
                      </w:p>
                    </w:txbxContent>
                  </v:textbox>
                </v:rect>
                <v:rect id="Rectangle 392" o:spid="_x0000_s3690" style="position:absolute;left:18726;top:2349;width:3708;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3E6074" w:rsidRDefault="003E6074" w:rsidP="007F7A90">
                        <w:pPr>
                          <w:spacing w:before="0"/>
                        </w:pPr>
                        <w:r>
                          <w:rPr>
                            <w:rFonts w:hint="eastAsia"/>
                            <w:color w:val="24211D"/>
                            <w:sz w:val="10"/>
                            <w:szCs w:val="10"/>
                            <w:lang w:eastAsia="zh-CN"/>
                          </w:rPr>
                          <w:t>时间</w:t>
                        </w:r>
                        <w:r>
                          <w:rPr>
                            <w:color w:val="24211D"/>
                            <w:sz w:val="10"/>
                            <w:szCs w:val="10"/>
                          </w:rPr>
                          <w:t>:11:59:03</w:t>
                        </w:r>
                      </w:p>
                    </w:txbxContent>
                  </v:textbox>
                </v:rect>
                <v:rect id="Rectangle 393" o:spid="_x0000_s3691" style="position:absolute;left:18726;top:3111;width:5257;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3E6074" w:rsidRDefault="003E6074" w:rsidP="007F7A90">
                        <w:pPr>
                          <w:spacing w:before="0"/>
                          <w:rPr>
                            <w:lang w:eastAsia="zh-CN"/>
                          </w:rPr>
                        </w:pPr>
                        <w:r>
                          <w:rPr>
                            <w:rFonts w:hint="eastAsia"/>
                            <w:color w:val="24211D"/>
                            <w:sz w:val="10"/>
                            <w:szCs w:val="10"/>
                            <w:lang w:eastAsia="zh-CN"/>
                          </w:rPr>
                          <w:t>模式</w:t>
                        </w:r>
                        <w:r>
                          <w:rPr>
                            <w:color w:val="24211D"/>
                            <w:sz w:val="10"/>
                            <w:szCs w:val="10"/>
                          </w:rPr>
                          <w:t>:</w:t>
                        </w:r>
                        <w:r>
                          <w:rPr>
                            <w:rFonts w:hint="eastAsia"/>
                            <w:color w:val="24211D"/>
                            <w:sz w:val="10"/>
                            <w:szCs w:val="10"/>
                            <w:lang w:eastAsia="zh-CN"/>
                          </w:rPr>
                          <w:t>正弦振动控制</w:t>
                        </w:r>
                      </w:p>
                    </w:txbxContent>
                  </v:textbox>
                </v:rect>
                <v:rect id="Rectangle 394" o:spid="_x0000_s3692" style="position:absolute;left:762;top:4521;width:4464;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3E6074" w:rsidRDefault="003E6074" w:rsidP="007F7A90">
                        <w:pPr>
                          <w:spacing w:before="0"/>
                          <w:rPr>
                            <w:lang w:eastAsia="zh-CN"/>
                          </w:rPr>
                        </w:pPr>
                        <w:r>
                          <w:rPr>
                            <w:rFonts w:hint="eastAsia"/>
                            <w:color w:val="24211D"/>
                            <w:sz w:val="10"/>
                            <w:szCs w:val="10"/>
                            <w:lang w:eastAsia="zh-CN"/>
                          </w:rPr>
                          <w:t>扫描次数</w:t>
                        </w:r>
                        <w:r>
                          <w:rPr>
                            <w:color w:val="24211D"/>
                            <w:sz w:val="10"/>
                            <w:szCs w:val="10"/>
                          </w:rPr>
                          <w:t xml:space="preserve">:1 </w:t>
                        </w:r>
                        <w:r>
                          <w:rPr>
                            <w:rFonts w:hint="eastAsia"/>
                            <w:color w:val="24211D"/>
                            <w:sz w:val="10"/>
                            <w:szCs w:val="10"/>
                            <w:lang w:eastAsia="zh-CN"/>
                          </w:rPr>
                          <w:t>次起</w:t>
                        </w:r>
                      </w:p>
                    </w:txbxContent>
                  </v:textbox>
                </v:rect>
                <v:rect id="Rectangle 395" o:spid="_x0000_s3693" style="position:absolute;left:762;top:5232;width:3035;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3E6074" w:rsidRDefault="003E6074" w:rsidP="007F7A90">
                        <w:pPr>
                          <w:spacing w:before="0"/>
                        </w:pPr>
                        <w:r>
                          <w:rPr>
                            <w:rFonts w:hint="eastAsia"/>
                            <w:color w:val="24211D"/>
                            <w:sz w:val="10"/>
                            <w:szCs w:val="10"/>
                            <w:lang w:eastAsia="zh-CN"/>
                          </w:rPr>
                          <w:t>压缩因子</w:t>
                        </w:r>
                        <w:r>
                          <w:rPr>
                            <w:color w:val="24211D"/>
                            <w:sz w:val="10"/>
                            <w:szCs w:val="10"/>
                          </w:rPr>
                          <w:t>:4</w:t>
                        </w:r>
                      </w:p>
                    </w:txbxContent>
                  </v:textbox>
                </v:rect>
                <v:rect id="Rectangle 396" o:spid="_x0000_s3694" style="position:absolute;left:762;top:5994;width:4025;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3E6074" w:rsidRDefault="003E6074" w:rsidP="007F7A90">
                        <w:pPr>
                          <w:spacing w:before="0"/>
                        </w:pPr>
                        <w:r>
                          <w:rPr>
                            <w:rFonts w:hint="eastAsia"/>
                            <w:color w:val="24211D"/>
                            <w:sz w:val="10"/>
                            <w:szCs w:val="10"/>
                            <w:lang w:eastAsia="zh-CN"/>
                          </w:rPr>
                          <w:t>扫描模式</w:t>
                        </w:r>
                        <w:r>
                          <w:rPr>
                            <w:color w:val="24211D"/>
                            <w:sz w:val="10"/>
                            <w:szCs w:val="10"/>
                          </w:rPr>
                          <w:t>:LOG</w:t>
                        </w:r>
                      </w:p>
                    </w:txbxContent>
                  </v:textbox>
                </v:rect>
                <v:rect id="Rectangle 397" o:spid="_x0000_s3695" style="position:absolute;left:762;top:6756;width:6032;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3E6074" w:rsidRDefault="003E6074" w:rsidP="007F7A90">
                        <w:pPr>
                          <w:spacing w:before="0"/>
                          <w:rPr>
                            <w:lang w:eastAsia="zh-CN"/>
                          </w:rPr>
                        </w:pPr>
                        <w:r>
                          <w:rPr>
                            <w:rFonts w:hint="eastAsia"/>
                            <w:color w:val="24211D"/>
                            <w:sz w:val="10"/>
                            <w:szCs w:val="10"/>
                            <w:lang w:eastAsia="zh-CN"/>
                          </w:rPr>
                          <w:t>扫描速率</w:t>
                        </w:r>
                        <w:r>
                          <w:rPr>
                            <w:color w:val="24211D"/>
                            <w:sz w:val="10"/>
                            <w:szCs w:val="10"/>
                          </w:rPr>
                          <w:t>:1.000 Oct/</w:t>
                        </w:r>
                        <w:r>
                          <w:rPr>
                            <w:rFonts w:hint="eastAsia"/>
                            <w:color w:val="24211D"/>
                            <w:sz w:val="10"/>
                            <w:szCs w:val="10"/>
                            <w:lang w:eastAsia="zh-CN"/>
                          </w:rPr>
                          <w:t>分</w:t>
                        </w:r>
                      </w:p>
                    </w:txbxContent>
                  </v:textbox>
                </v:rect>
                <v:rect id="Rectangle 398" o:spid="_x0000_s3696" style="position:absolute;left:762;top:7423;width:5048;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3E6074" w:rsidRDefault="003E6074" w:rsidP="007F7A90">
                        <w:pPr>
                          <w:spacing w:before="0"/>
                        </w:pPr>
                        <w:r>
                          <w:rPr>
                            <w:rFonts w:hint="eastAsia"/>
                            <w:color w:val="24211D"/>
                            <w:sz w:val="10"/>
                            <w:szCs w:val="10"/>
                            <w:lang w:eastAsia="zh-CN"/>
                          </w:rPr>
                          <w:t>频率分辨率</w:t>
                        </w:r>
                        <w:r>
                          <w:rPr>
                            <w:color w:val="24211D"/>
                            <w:sz w:val="10"/>
                            <w:szCs w:val="10"/>
                          </w:rPr>
                          <w:t>:0.1 Hz</w:t>
                        </w:r>
                      </w:p>
                    </w:txbxContent>
                  </v:textbox>
                </v:rect>
                <v:rect id="Rectangle 399" o:spid="_x0000_s3697" style="position:absolute;left:14097;top:4572;width:23596;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3E6074" w:rsidRDefault="003E6074" w:rsidP="007F7A90">
                        <w:pPr>
                          <w:spacing w:before="0"/>
                        </w:pPr>
                        <w:r>
                          <w:rPr>
                            <w:rFonts w:hint="eastAsia"/>
                            <w:color w:val="24211D"/>
                            <w:sz w:val="10"/>
                            <w:szCs w:val="10"/>
                            <w:lang w:eastAsia="zh-CN"/>
                          </w:rPr>
                          <w:t>参考</w:t>
                        </w:r>
                        <w:r>
                          <w:rPr>
                            <w:rFonts w:hint="eastAsia"/>
                            <w:color w:val="24211D"/>
                            <w:sz w:val="10"/>
                            <w:szCs w:val="10"/>
                            <w:lang w:eastAsia="zh-CN"/>
                          </w:rPr>
                          <w:t>ID</w:t>
                        </w:r>
                        <w:r>
                          <w:rPr>
                            <w:color w:val="24211D"/>
                            <w:sz w:val="10"/>
                            <w:szCs w:val="10"/>
                          </w:rPr>
                          <w:t xml:space="preserve">:tafel  </w:t>
                        </w:r>
                        <w:r>
                          <w:rPr>
                            <w:rFonts w:hint="eastAsia"/>
                            <w:color w:val="24211D"/>
                            <w:sz w:val="10"/>
                            <w:szCs w:val="10"/>
                            <w:lang w:eastAsia="zh-CN"/>
                          </w:rPr>
                          <w:t xml:space="preserve">                                                                                  </w:t>
                        </w:r>
                        <w:r>
                          <w:rPr>
                            <w:rFonts w:hint="eastAsia"/>
                            <w:color w:val="24211D"/>
                            <w:sz w:val="10"/>
                            <w:szCs w:val="10"/>
                            <w:lang w:eastAsia="zh-CN"/>
                          </w:rPr>
                          <w:t>追踪</w:t>
                        </w:r>
                        <w:r>
                          <w:rPr>
                            <w:rFonts w:hint="eastAsia"/>
                            <w:color w:val="24211D"/>
                            <w:sz w:val="10"/>
                            <w:szCs w:val="10"/>
                            <w:lang w:eastAsia="zh-CN"/>
                          </w:rPr>
                          <w:t>ID</w:t>
                        </w:r>
                        <w:r>
                          <w:rPr>
                            <w:color w:val="24211D"/>
                            <w:sz w:val="10"/>
                            <w:szCs w:val="10"/>
                          </w:rPr>
                          <w:t>.:_______ kast</w:t>
                        </w:r>
                      </w:p>
                    </w:txbxContent>
                  </v:textbox>
                </v:rect>
                <v:rect id="Rectangle 400" o:spid="_x0000_s3698" style="position:absolute;left:1619;top:19513;width:111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0.01</w:t>
                        </w:r>
                      </w:p>
                    </w:txbxContent>
                  </v:textbox>
                </v:rect>
                <v:rect id="Rectangle 401" o:spid="_x0000_s3699" style="position:absolute;left:1993;top:18180;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3E6074" w:rsidRDefault="003E6074" w:rsidP="007F7A90">
                        <w:pPr>
                          <w:spacing w:before="0"/>
                        </w:pPr>
                        <w:r>
                          <w:rPr>
                            <w:color w:val="24211D"/>
                            <w:sz w:val="6"/>
                            <w:szCs w:val="6"/>
                          </w:rPr>
                          <w:t>0.03</w:t>
                        </w:r>
                      </w:p>
                    </w:txbxContent>
                  </v:textbox>
                </v:rect>
                <v:rect id="Rectangle 402" o:spid="_x0000_s3700" style="position:absolute;left:1993;top:15894;width:80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0"/>
                            <w:szCs w:val="10"/>
                          </w:rPr>
                          <w:t>0.1</w:t>
                        </w:r>
                      </w:p>
                    </w:txbxContent>
                  </v:textbox>
                </v:rect>
                <v:rect id="Rectangle 403" o:spid="_x0000_s3701" style="position:absolute;left:1993;top:18846;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3E6074" w:rsidRDefault="003E6074" w:rsidP="007F7A90">
                        <w:pPr>
                          <w:spacing w:before="0"/>
                        </w:pPr>
                        <w:r>
                          <w:rPr>
                            <w:color w:val="24211D"/>
                            <w:sz w:val="6"/>
                            <w:szCs w:val="6"/>
                          </w:rPr>
                          <w:t>0.02</w:t>
                        </w:r>
                      </w:p>
                    </w:txbxContent>
                  </v:textbox>
                </v:rect>
                <v:rect id="Rectangle 404" o:spid="_x0000_s3702" style="position:absolute;left:1993;top:17703;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3E6074" w:rsidRDefault="003E6074" w:rsidP="007F7A90">
                        <w:pPr>
                          <w:spacing w:before="0"/>
                        </w:pPr>
                        <w:r>
                          <w:rPr>
                            <w:color w:val="24211D"/>
                            <w:sz w:val="6"/>
                            <w:szCs w:val="6"/>
                          </w:rPr>
                          <w:t>0.04</w:t>
                        </w:r>
                      </w:p>
                    </w:txbxContent>
                  </v:textbox>
                </v:rect>
                <v:rect id="Rectangle 405" o:spid="_x0000_s3703" style="position:absolute;left:1993;top:16465;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3E6074" w:rsidRDefault="003E6074" w:rsidP="007F7A90">
                        <w:pPr>
                          <w:spacing w:before="0"/>
                        </w:pPr>
                        <w:r>
                          <w:rPr>
                            <w:color w:val="24211D"/>
                            <w:sz w:val="6"/>
                            <w:szCs w:val="6"/>
                          </w:rPr>
                          <w:t>0.08</w:t>
                        </w:r>
                      </w:p>
                    </w:txbxContent>
                  </v:textbox>
                </v:rect>
                <v:rect id="Rectangle 406" o:spid="_x0000_s3704" style="position:absolute;left:1993;top:16846;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3E6074" w:rsidRDefault="003E6074" w:rsidP="007F7A90">
                        <w:pPr>
                          <w:spacing w:before="0"/>
                        </w:pPr>
                        <w:r>
                          <w:rPr>
                            <w:color w:val="24211D"/>
                            <w:sz w:val="6"/>
                            <w:szCs w:val="6"/>
                          </w:rPr>
                          <w:t>0.06</w:t>
                        </w:r>
                      </w:p>
                    </w:txbxContent>
                  </v:textbox>
                </v:rect>
                <v:rect id="Rectangle 407" o:spid="_x0000_s3705" style="position:absolute;left:1993;top:17227;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3E6074" w:rsidRDefault="003E6074" w:rsidP="007F7A90">
                        <w:pPr>
                          <w:spacing w:before="0"/>
                        </w:pPr>
                        <w:r>
                          <w:rPr>
                            <w:color w:val="24211D"/>
                            <w:sz w:val="6"/>
                            <w:szCs w:val="6"/>
                          </w:rPr>
                          <w:t>0.05</w:t>
                        </w:r>
                      </w:p>
                    </w:txbxContent>
                  </v:textbox>
                </v:rect>
                <v:rect id="Rectangle 408" o:spid="_x0000_s3706" style="position:absolute;left:1993;top:14376;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3E6074" w:rsidRDefault="003E6074" w:rsidP="007F7A90">
                        <w:pPr>
                          <w:spacing w:before="0"/>
                        </w:pPr>
                        <w:r>
                          <w:rPr>
                            <w:color w:val="24211D"/>
                            <w:sz w:val="6"/>
                            <w:szCs w:val="6"/>
                          </w:rPr>
                          <w:t>0.03</w:t>
                        </w:r>
                      </w:p>
                    </w:txbxContent>
                  </v:textbox>
                </v:rect>
                <v:rect id="Rectangle 409" o:spid="_x0000_s3707" style="position:absolute;left:1993;top:15043;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3E6074" w:rsidRDefault="003E6074" w:rsidP="007F7A90">
                        <w:pPr>
                          <w:spacing w:before="0"/>
                        </w:pPr>
                        <w:r>
                          <w:rPr>
                            <w:color w:val="24211D"/>
                            <w:sz w:val="6"/>
                            <w:szCs w:val="6"/>
                          </w:rPr>
                          <w:t>0.02</w:t>
                        </w:r>
                      </w:p>
                    </w:txbxContent>
                  </v:textbox>
                </v:rect>
                <v:rect id="Rectangle 410" o:spid="_x0000_s3708" style="position:absolute;left:1993;top:13995;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3E6074" w:rsidRDefault="003E6074" w:rsidP="007F7A90">
                        <w:pPr>
                          <w:spacing w:before="0"/>
                        </w:pPr>
                        <w:r>
                          <w:rPr>
                            <w:color w:val="24211D"/>
                            <w:sz w:val="6"/>
                            <w:szCs w:val="6"/>
                          </w:rPr>
                          <w:t>0.04</w:t>
                        </w:r>
                      </w:p>
                    </w:txbxContent>
                  </v:textbox>
                </v:rect>
                <v:rect id="Rectangle 411" o:spid="_x0000_s3709" style="position:absolute;left:1993;top:12757;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3E6074" w:rsidRDefault="003E6074" w:rsidP="007F7A90">
                        <w:pPr>
                          <w:spacing w:before="0"/>
                        </w:pPr>
                        <w:r>
                          <w:rPr>
                            <w:color w:val="24211D"/>
                            <w:sz w:val="6"/>
                            <w:szCs w:val="6"/>
                          </w:rPr>
                          <w:t>0.08</w:t>
                        </w:r>
                      </w:p>
                    </w:txbxContent>
                  </v:textbox>
                </v:rect>
                <v:rect id="Rectangle 412" o:spid="_x0000_s3710" style="position:absolute;left:1993;top:13138;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3E6074" w:rsidRDefault="003E6074" w:rsidP="007F7A90">
                        <w:pPr>
                          <w:spacing w:before="0"/>
                        </w:pPr>
                        <w:r>
                          <w:rPr>
                            <w:color w:val="24211D"/>
                            <w:sz w:val="6"/>
                            <w:szCs w:val="6"/>
                          </w:rPr>
                          <w:t>0.06</w:t>
                        </w:r>
                      </w:p>
                    </w:txbxContent>
                  </v:textbox>
                </v:rect>
                <v:rect id="Rectangle 413" o:spid="_x0000_s3711" style="position:absolute;left:1993;top:13519;width:67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3E6074" w:rsidRDefault="003E6074" w:rsidP="007F7A90">
                        <w:pPr>
                          <w:spacing w:before="0"/>
                        </w:pPr>
                        <w:r>
                          <w:rPr>
                            <w:color w:val="24211D"/>
                            <w:sz w:val="6"/>
                            <w:szCs w:val="6"/>
                          </w:rPr>
                          <w:t>0.05</w:t>
                        </w:r>
                      </w:p>
                    </w:txbxContent>
                  </v:textbox>
                </v:rect>
                <v:rect id="Rectangle 414" o:spid="_x0000_s3712" style="position:absolute;left:2279;top:24657;width:1435;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0"/>
                            <w:szCs w:val="10"/>
                          </w:rPr>
                          <w:t>5.017</w:t>
                        </w:r>
                      </w:p>
                    </w:txbxContent>
                  </v:textbox>
                </v:rect>
                <v:rect id="Rectangle 415" o:spid="_x0000_s3713" style="position:absolute;left:7321;top:24657;width:800;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0"/>
                            <w:szCs w:val="10"/>
                          </w:rPr>
                          <w:t>6.3</w:t>
                        </w:r>
                      </w:p>
                    </w:txbxContent>
                  </v:textbox>
                </v:rect>
                <v:rect id="Rectangle 416" o:spid="_x0000_s3714" style="position:absolute;left:21101;top:24657;width:1117;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0"/>
                            <w:szCs w:val="10"/>
                          </w:rPr>
                          <w:t>12.5</w:t>
                        </w:r>
                      </w:p>
                    </w:txbxContent>
                  </v:textbox>
                </v:rect>
                <v:rect id="Rectangle 417" o:spid="_x0000_s3715" style="position:absolute;left:17392;top:25323;width:2439;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3E6074" w:rsidRDefault="003E6074" w:rsidP="007F7A90">
                        <w:pPr>
                          <w:spacing w:before="0"/>
                        </w:pPr>
                        <w:r>
                          <w:rPr>
                            <w:rFonts w:hint="eastAsia"/>
                            <w:color w:val="24211D"/>
                            <w:sz w:val="10"/>
                            <w:szCs w:val="10"/>
                            <w:lang w:eastAsia="zh-CN"/>
                          </w:rPr>
                          <w:t>频率</w:t>
                        </w:r>
                        <w:r>
                          <w:rPr>
                            <w:color w:val="24211D"/>
                            <w:sz w:val="10"/>
                            <w:szCs w:val="10"/>
                          </w:rPr>
                          <w:t>(Hz)</w:t>
                        </w:r>
                      </w:p>
                    </w:txbxContent>
                  </v:textbox>
                </v:rect>
                <v:rect id="Rectangle 418" o:spid="_x0000_s3716" style="position:absolute;left:762;top:26276;width:9632;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3E6074" w:rsidRDefault="003E6074" w:rsidP="007F7A90">
                        <w:pPr>
                          <w:spacing w:before="0"/>
                        </w:pPr>
                        <w:r>
                          <w:rPr>
                            <w:rFonts w:hint="eastAsia"/>
                            <w:color w:val="24211D"/>
                            <w:sz w:val="10"/>
                            <w:szCs w:val="10"/>
                            <w:lang w:eastAsia="zh-CN"/>
                          </w:rPr>
                          <w:t>发起人</w:t>
                        </w:r>
                        <w:r>
                          <w:rPr>
                            <w:color w:val="24211D"/>
                            <w:sz w:val="10"/>
                            <w:szCs w:val="10"/>
                          </w:rPr>
                          <w:t>.............: Agents chap telecom</w:t>
                        </w:r>
                      </w:p>
                    </w:txbxContent>
                  </v:textbox>
                </v:rect>
                <v:rect id="Rectangle 419" o:spid="_x0000_s3717" style="position:absolute;left:762;top:27031;width:3511;height:8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3E6074" w:rsidRDefault="003E6074" w:rsidP="007F7A90">
                        <w:pPr>
                          <w:spacing w:before="0"/>
                        </w:pPr>
                        <w:r>
                          <w:rPr>
                            <w:rFonts w:hint="eastAsia"/>
                            <w:color w:val="24211D"/>
                            <w:sz w:val="10"/>
                            <w:szCs w:val="10"/>
                            <w:lang w:eastAsia="zh-CN"/>
                          </w:rPr>
                          <w:t>地址</w:t>
                        </w:r>
                        <w:r>
                          <w:rPr>
                            <w:color w:val="24211D"/>
                            <w:sz w:val="10"/>
                            <w:szCs w:val="10"/>
                          </w:rPr>
                          <w:t>.............:</w:t>
                        </w:r>
                      </w:p>
                    </w:txbxContent>
                  </v:textbox>
                </v:rect>
                <v:rect id="Rectangle 420" o:spid="_x0000_s3718" style="position:absolute;left:762;top:27889;width:8877;height:8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3E6074" w:rsidRDefault="003E6074" w:rsidP="007F7A90">
                        <w:pPr>
                          <w:spacing w:before="0"/>
                        </w:pPr>
                        <w:r>
                          <w:rPr>
                            <w:rFonts w:hint="eastAsia"/>
                            <w:color w:val="24211D"/>
                            <w:sz w:val="10"/>
                            <w:szCs w:val="10"/>
                            <w:lang w:eastAsia="zh-CN"/>
                          </w:rPr>
                          <w:t>测试目标</w:t>
                        </w:r>
                        <w:r>
                          <w:rPr>
                            <w:color w:val="24211D"/>
                            <w:sz w:val="10"/>
                            <w:szCs w:val="10"/>
                          </w:rPr>
                          <w:t>..........: Heli meet system</w:t>
                        </w:r>
                      </w:p>
                    </w:txbxContent>
                  </v:textbox>
                </v:rect>
                <v:rect id="Rectangle 421" o:spid="_x0000_s3719" style="position:absolute;left:21259;top:26701;width:4649;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3E6074" w:rsidRDefault="003E6074" w:rsidP="007F7A90">
                        <w:pPr>
                          <w:spacing w:before="0"/>
                        </w:pPr>
                        <w:r>
                          <w:rPr>
                            <w:i/>
                            <w:iCs/>
                            <w:color w:val="24211D"/>
                            <w:sz w:val="10"/>
                            <w:szCs w:val="10"/>
                          </w:rPr>
                          <w:t>F</w:t>
                        </w:r>
                        <w:r>
                          <w:rPr>
                            <w:rFonts w:hint="eastAsia"/>
                            <w:i/>
                            <w:iCs/>
                            <w:color w:val="24211D"/>
                            <w:sz w:val="10"/>
                            <w:szCs w:val="10"/>
                            <w:lang w:eastAsia="zh-CN"/>
                          </w:rPr>
                          <w:t xml:space="preserve">                       </w:t>
                        </w:r>
                        <w:r>
                          <w:rPr>
                            <w:i/>
                            <w:iCs/>
                            <w:color w:val="24211D"/>
                            <w:sz w:val="10"/>
                            <w:szCs w:val="10"/>
                          </w:rPr>
                          <w:t>Q</w:t>
                        </w:r>
                      </w:p>
                    </w:txbxContent>
                  </v:textbox>
                </v:rect>
                <v:rect id="Rectangle 422" o:spid="_x0000_s3720" style="position:absolute;left:21672;top:26650;width:8776;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3E6074" w:rsidRDefault="003E6074" w:rsidP="00C40EE1">
                        <w:pPr>
                          <w:spacing w:before="0"/>
                        </w:pPr>
                        <w:r>
                          <w:rPr>
                            <w:rFonts w:hint="eastAsia"/>
                            <w:color w:val="24211D"/>
                            <w:sz w:val="10"/>
                            <w:szCs w:val="10"/>
                            <w:lang w:eastAsia="zh-CN"/>
                          </w:rPr>
                          <w:t xml:space="preserve"> </w:t>
                        </w:r>
                        <w:r>
                          <w:rPr>
                            <w:color w:val="24211D"/>
                            <w:sz w:val="10"/>
                            <w:szCs w:val="10"/>
                          </w:rPr>
                          <w:t>= 14.4 Hz</w:t>
                        </w:r>
                        <w:r>
                          <w:rPr>
                            <w:rFonts w:hint="eastAsia"/>
                            <w:color w:val="24211D"/>
                            <w:sz w:val="10"/>
                            <w:szCs w:val="10"/>
                            <w:lang w:eastAsia="zh-CN"/>
                          </w:rPr>
                          <w:t xml:space="preserve">         </w:t>
                        </w:r>
                        <w:r>
                          <w:rPr>
                            <w:color w:val="24211D"/>
                            <w:sz w:val="10"/>
                            <w:szCs w:val="10"/>
                          </w:rPr>
                          <w:t xml:space="preserve"> = 3.4</w:t>
                        </w:r>
                      </w:p>
                    </w:txbxContent>
                  </v:textbox>
                </v:rect>
                <v:rect id="Rectangle 424" o:spid="_x0000_s3721" style="position:absolute;left:488;top:14554;width:826;height:1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i4sUA&#10;AADbAAAADwAAAGRycy9kb3ducmV2LnhtbESPQWvCQBSE74X+h+UVvNVNJZYSXSW1VfSmVgRvj+wz&#10;CWbfxuwao7/eLRR6HGbmG2Y87UwlWmpcaVnBWz8CQZxZXXKuYPczf/0A4TyyxsoyKbiRg+nk+WmM&#10;ibZX3lC79bkIEHYJKii8rxMpXVaQQde3NXHwjrYx6INscqkbvAa4qeQgit6lwZLDQoE1zQrKTtuL&#10;UWDbxTpuL4d9ef/6tuf4lq6Gn6lSvZcuHYHw1Pn/8F97qRXEA/j9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GLixQAAANsAAAAPAAAAAAAAAAAAAAAAAJgCAABkcnMv&#10;ZG93bnJldi54bWxQSwUGAAAAAAQABAD1AAAAigMAAAAA&#10;" filled="f" stroked="f">
                  <v:textbox style="layout-flow:vertical;mso-layout-flow-alt:bottom-to-top;mso-fit-shape-to-text:t" inset="0,0,0,0">
                    <w:txbxContent>
                      <w:p w:rsidR="003E6074" w:rsidRDefault="003E6074" w:rsidP="007F7A90">
                        <w:pPr>
                          <w:spacing w:before="0"/>
                        </w:pPr>
                        <w:r>
                          <w:rPr>
                            <w:rFonts w:hint="eastAsia"/>
                            <w:color w:val="24211D"/>
                            <w:sz w:val="10"/>
                            <w:szCs w:val="10"/>
                            <w:lang w:eastAsia="zh-CN"/>
                          </w:rPr>
                          <w:t>幅度</w:t>
                        </w:r>
                      </w:p>
                    </w:txbxContent>
                  </v:textbox>
                </v:rect>
                <v:rect id="Rectangle 432" o:spid="_x0000_s3722" style="position:absolute;left:-743;top:21819;width:826;height:3180;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HecUA&#10;AADbAAAADwAAAGRycy9kb3ducmV2LnhtbESPQWvCQBSE74L/YXmCN93YRinRVdJWS3trVQq9PbLP&#10;JJh9m2bXGPvr3YLgcZiZb5jFqjOVaKlxpWUFk3EEgjizuuRcwX63GT2BcB5ZY2WZFFzIwWrZ7y0w&#10;0fbMX9RufS4ChF2CCgrv60RKlxVk0I1tTRy8g20M+iCbXOoGzwFuKvkQRTNpsOSwUGBNLwVlx+3J&#10;KLDt22fcnn6+y7/Xtf2NL+nH9DlVajjo0jkIT52/h2/td60gfoT/L+EH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Md5xQAAANsAAAAPAAAAAAAAAAAAAAAAAJgCAABkcnMv&#10;ZG93bnJldi54bWxQSwUGAAAAAAQABAD1AAAAigMAAAAA&#10;" filled="f" stroked="f">
                  <v:textbox style="layout-flow:vertical;mso-layout-flow-alt:bottom-to-top;mso-fit-shape-to-text:t" inset="0,0,0,0">
                    <w:txbxContent>
                      <w:p w:rsidR="003E6074" w:rsidRDefault="003E6074" w:rsidP="007F7A90">
                        <w:pPr>
                          <w:spacing w:before="0"/>
                          <w:rPr>
                            <w:lang w:eastAsia="zh-CN"/>
                          </w:rPr>
                        </w:pPr>
                        <w:r>
                          <w:rPr>
                            <w:rFonts w:hint="eastAsia"/>
                            <w:color w:val="24211D"/>
                            <w:sz w:val="10"/>
                            <w:szCs w:val="10"/>
                            <w:lang w:eastAsia="zh-CN"/>
                          </w:rPr>
                          <w:t>相位（</w:t>
                        </w:r>
                        <w:r>
                          <w:rPr>
                            <w:color w:val="24211D"/>
                            <w:sz w:val="10"/>
                            <w:szCs w:val="10"/>
                            <w:lang w:eastAsia="zh-CN"/>
                          </w:rPr>
                          <w:t>度）</w:t>
                        </w:r>
                      </w:p>
                    </w:txbxContent>
                  </v:textbox>
                </v:rect>
                <v:rect id="Rectangle 447" o:spid="_x0000_s3723" style="position:absolute;left:27520;top:10255;width:3563;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3E6074" w:rsidRDefault="003E6074" w:rsidP="007F7A90">
                        <w:pPr>
                          <w:spacing w:before="0"/>
                        </w:pPr>
                        <w:r>
                          <w:rPr>
                            <w:rFonts w:hint="eastAsia"/>
                            <w:color w:val="24211D"/>
                            <w:sz w:val="14"/>
                            <w:szCs w:val="14"/>
                            <w:lang w:eastAsia="zh-CN"/>
                          </w:rPr>
                          <w:t>机箱共振</w:t>
                        </w:r>
                      </w:p>
                    </w:txbxContent>
                  </v:textbox>
                </v:rect>
                <v:rect id="Rectangle 448" o:spid="_x0000_s3724" style="position:absolute;left:21621;top:16941;width:6230;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3E6074" w:rsidRDefault="003E6074" w:rsidP="007F7A90">
                        <w:pPr>
                          <w:spacing w:before="0"/>
                          <w:rPr>
                            <w:lang w:eastAsia="zh-CN"/>
                          </w:rPr>
                        </w:pPr>
                        <w:r>
                          <w:rPr>
                            <w:rFonts w:hint="eastAsia"/>
                            <w:color w:val="24211D"/>
                            <w:sz w:val="14"/>
                            <w:szCs w:val="14"/>
                            <w:lang w:eastAsia="zh-CN"/>
                          </w:rPr>
                          <w:t>振动吸收材料的</w:t>
                        </w:r>
                      </w:p>
                    </w:txbxContent>
                  </v:textbox>
                </v:rect>
                <v:rect id="Rectangle 449" o:spid="_x0000_s3725" style="position:absolute;left:23056;top:18002;width:3563;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3E6074" w:rsidRDefault="003E6074" w:rsidP="007F7A90">
                        <w:pPr>
                          <w:spacing w:before="0"/>
                          <w:rPr>
                            <w:lang w:eastAsia="zh-CN"/>
                          </w:rPr>
                        </w:pPr>
                        <w:r>
                          <w:rPr>
                            <w:rFonts w:hint="eastAsia"/>
                            <w:color w:val="24211D"/>
                            <w:sz w:val="14"/>
                            <w:szCs w:val="14"/>
                            <w:lang w:eastAsia="zh-CN"/>
                          </w:rPr>
                          <w:t>最大吸收</w:t>
                        </w:r>
                      </w:p>
                    </w:txbxContent>
                  </v:textbox>
                </v:rect>
                <v:rect id="Rectangle 450" o:spid="_x0000_s3726" style="position:absolute;left:3708;top:9423;width:1784;height:11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3E6074" w:rsidRDefault="003E6074" w:rsidP="007F7A90">
                        <w:pPr>
                          <w:spacing w:before="0"/>
                          <w:rPr>
                            <w:lang w:eastAsia="zh-CN"/>
                          </w:rPr>
                        </w:pPr>
                        <w:r>
                          <w:rPr>
                            <w:rFonts w:hint="eastAsia"/>
                            <w:color w:val="24211D"/>
                            <w:sz w:val="14"/>
                            <w:szCs w:val="14"/>
                            <w:lang w:eastAsia="zh-CN"/>
                          </w:rPr>
                          <w:t>幅度</w:t>
                        </w:r>
                      </w:p>
                    </w:txbxContent>
                  </v:textbox>
                </v:rect>
                <v:rect id="Rectangle 451" o:spid="_x0000_s3727" style="position:absolute;left:3708;top:20847;width:1784;height:11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3E6074" w:rsidRDefault="003E6074" w:rsidP="007F7A90">
                        <w:pPr>
                          <w:spacing w:before="0"/>
                          <w:rPr>
                            <w:lang w:eastAsia="zh-CN"/>
                          </w:rPr>
                        </w:pPr>
                        <w:r>
                          <w:rPr>
                            <w:rFonts w:hint="eastAsia"/>
                            <w:color w:val="24211D"/>
                            <w:sz w:val="14"/>
                            <w:szCs w:val="14"/>
                            <w:lang w:eastAsia="zh-CN"/>
                          </w:rPr>
                          <w:t>相位</w:t>
                        </w:r>
                      </w:p>
                    </w:txbxContent>
                  </v:textbox>
                </v:rect>
                <v:rect id="Rectangle 452" o:spid="_x0000_s3728" style="position:absolute;left:2470;top:12090;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0"/>
                            <w:szCs w:val="10"/>
                          </w:rPr>
                          <w:t>1</w:t>
                        </w:r>
                      </w:p>
                    </w:txbxContent>
                  </v:textbox>
                </v:rect>
                <v:rect id="Rectangle 453" o:spid="_x0000_s3729" style="position:absolute;left:2184;top:8470;width:641;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10</w:t>
                        </w:r>
                      </w:p>
                    </w:txbxContent>
                  </v:textbox>
                </v:rect>
                <v:rect id="Rectangle 454" o:spid="_x0000_s3730" style="position:absolute;left:2470;top:10756;width:197;height: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3E6074" w:rsidRDefault="003E6074" w:rsidP="007F7A90">
                        <w:pPr>
                          <w:spacing w:before="0"/>
                        </w:pPr>
                        <w:r>
                          <w:rPr>
                            <w:color w:val="24211D"/>
                            <w:sz w:val="6"/>
                            <w:szCs w:val="6"/>
                          </w:rPr>
                          <w:t>3</w:t>
                        </w:r>
                      </w:p>
                    </w:txbxContent>
                  </v:textbox>
                </v:rect>
                <v:rect id="Rectangle 455" o:spid="_x0000_s3731" style="position:absolute;left:2565;top:11328;width:197;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3E6074" w:rsidRDefault="003E6074" w:rsidP="007F7A90">
                        <w:pPr>
                          <w:spacing w:before="0"/>
                        </w:pPr>
                        <w:r>
                          <w:rPr>
                            <w:color w:val="24211D"/>
                            <w:sz w:val="6"/>
                            <w:szCs w:val="6"/>
                          </w:rPr>
                          <w:t>2</w:t>
                        </w:r>
                      </w:p>
                    </w:txbxContent>
                  </v:textbox>
                </v:rect>
                <v:rect id="Rectangle 456" o:spid="_x0000_s3732" style="position:absolute;left:2565;top:10375;width:197;height: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3E6074" w:rsidRDefault="003E6074" w:rsidP="007F7A90">
                        <w:pPr>
                          <w:spacing w:before="0"/>
                        </w:pPr>
                        <w:r>
                          <w:rPr>
                            <w:color w:val="24211D"/>
                            <w:sz w:val="6"/>
                            <w:szCs w:val="6"/>
                          </w:rPr>
                          <w:t>4</w:t>
                        </w:r>
                      </w:p>
                    </w:txbxContent>
                  </v:textbox>
                </v:rect>
                <v:rect id="Rectangle 457" o:spid="_x0000_s3733" style="position:absolute;left:2565;top:9137;width:197;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3E6074" w:rsidRDefault="003E6074" w:rsidP="007F7A90">
                        <w:pPr>
                          <w:spacing w:before="0"/>
                        </w:pPr>
                        <w:r>
                          <w:rPr>
                            <w:color w:val="24211D"/>
                            <w:sz w:val="6"/>
                            <w:szCs w:val="6"/>
                          </w:rPr>
                          <w:t>8</w:t>
                        </w:r>
                      </w:p>
                    </w:txbxContent>
                  </v:textbox>
                </v:rect>
                <v:rect id="Rectangle 458" o:spid="_x0000_s3734" style="position:absolute;left:2565;top:9613;width:197;height: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3E6074" w:rsidRDefault="003E6074" w:rsidP="007F7A90">
                        <w:pPr>
                          <w:spacing w:before="0"/>
                        </w:pPr>
                        <w:r>
                          <w:rPr>
                            <w:color w:val="24211D"/>
                            <w:sz w:val="6"/>
                            <w:szCs w:val="6"/>
                          </w:rPr>
                          <w:t>6</w:t>
                        </w:r>
                      </w:p>
                    </w:txbxContent>
                  </v:textbox>
                </v:rect>
                <v:rect id="Rectangle 459" o:spid="_x0000_s3735" style="position:absolute;left:2565;top:9994;width:197;height:4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3E6074" w:rsidRDefault="003E6074" w:rsidP="007F7A90">
                        <w:pPr>
                          <w:spacing w:before="0"/>
                        </w:pPr>
                        <w:r>
                          <w:rPr>
                            <w:color w:val="24211D"/>
                            <w:sz w:val="6"/>
                            <w:szCs w:val="6"/>
                          </w:rPr>
                          <w:t>5</w:t>
                        </w:r>
                      </w:p>
                    </w:txbxContent>
                  </v:textbox>
                </v:rect>
                <v:rect id="Rectangle 460" o:spid="_x0000_s3736" style="position:absolute;left:1803;top:20370;width:959;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0"/>
                            <w:szCs w:val="10"/>
                          </w:rPr>
                          <w:t>180</w:t>
                        </w:r>
                      </w:p>
                    </w:txbxContent>
                  </v:textbox>
                </v:rect>
                <v:rect id="Rectangle 461" o:spid="_x0000_s3737" style="position:absolute;left:2184;top:21228;width:64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3E6074" w:rsidRDefault="003E6074" w:rsidP="007F7A90">
                        <w:pPr>
                          <w:spacing w:before="0"/>
                        </w:pPr>
                        <w:r>
                          <w:rPr>
                            <w:color w:val="24211D"/>
                            <w:sz w:val="10"/>
                            <w:szCs w:val="10"/>
                          </w:rPr>
                          <w:t>90</w:t>
                        </w:r>
                      </w:p>
                    </w:txbxContent>
                  </v:textbox>
                </v:rect>
                <v:rect id="Rectangle 462" o:spid="_x0000_s3738" style="position:absolute;left:2470;top:22085;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0"/>
                            <w:szCs w:val="10"/>
                          </w:rPr>
                          <w:t>0</w:t>
                        </w:r>
                      </w:p>
                    </w:txbxContent>
                  </v:textbox>
                </v:rect>
                <v:rect id="Rectangle 463" o:spid="_x0000_s3739" style="position:absolute;left:2089;top:22656;width:578;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3E6074" w:rsidRDefault="003E6074" w:rsidP="007F7A90">
                        <w:pPr>
                          <w:spacing w:before="0"/>
                        </w:pPr>
                        <w:r>
                          <w:rPr>
                            <w:color w:val="24211D"/>
                            <w:sz w:val="6"/>
                            <w:szCs w:val="6"/>
                          </w:rPr>
                          <w:t>–30</w:t>
                        </w:r>
                      </w:p>
                    </w:txbxContent>
                  </v:textbox>
                </v:rect>
                <v:rect id="Rectangle 464" o:spid="_x0000_s3740" style="position:absolute;left:1803;top:23037;width:959;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3E6074" w:rsidRDefault="003E6074" w:rsidP="007F7A90">
                        <w:pPr>
                          <w:spacing w:before="0"/>
                        </w:pPr>
                        <w:r>
                          <w:rPr>
                            <w:color w:val="24211D"/>
                            <w:sz w:val="10"/>
                            <w:szCs w:val="10"/>
                          </w:rPr>
                          <w:t>–90</w:t>
                        </w:r>
                      </w:p>
                    </w:txbxContent>
                  </v:textbox>
                </v:rect>
                <v:rect id="Rectangle 465" o:spid="_x0000_s3741" style="position:absolute;left:1524;top:23799;width:1276;height:7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0"/>
                            <w:szCs w:val="10"/>
                          </w:rPr>
                          <w:t>–180</w:t>
                        </w:r>
                      </w:p>
                    </w:txbxContent>
                  </v:textbox>
                </v:rect>
                <v:rect id="Rectangle 466" o:spid="_x0000_s3742" style="position:absolute;left:12547;top:24657;width:324;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0"/>
                            <w:szCs w:val="10"/>
                          </w:rPr>
                          <w:t>8</w:t>
                        </w:r>
                      </w:p>
                    </w:txbxContent>
                  </v:textbox>
                </v:rect>
                <v:rect id="Rectangle 467" o:spid="_x0000_s3743" style="position:absolute;left:16827;top:24657;width:64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0"/>
                            <w:szCs w:val="10"/>
                          </w:rPr>
                          <w:t>10</w:t>
                        </w:r>
                      </w:p>
                    </w:txbxContent>
                  </v:textbox>
                </v:rect>
                <v:rect id="Rectangle 468" o:spid="_x0000_s3744" style="position:absolute;left:26619;top:24657;width:64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0"/>
                            <w:szCs w:val="10"/>
                          </w:rPr>
                          <w:t>16</w:t>
                        </w:r>
                      </w:p>
                    </w:txbxContent>
                  </v:textbox>
                </v:rect>
                <v:rect id="Rectangle 469" o:spid="_x0000_s3745" style="position:absolute;left:31369;top:24657;width:64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0"/>
                            <w:szCs w:val="10"/>
                          </w:rPr>
                          <w:t>20</w:t>
                        </w:r>
                      </w:p>
                    </w:txbxContent>
                  </v:textbox>
                </v:rect>
                <v:rect id="Rectangle 470" o:spid="_x0000_s3746" style="position:absolute;left:35839;top:24657;width:641;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3E6074" w:rsidRDefault="003E6074" w:rsidP="007F7A90">
                        <w:pPr>
                          <w:spacing w:before="0"/>
                        </w:pPr>
                        <w:r>
                          <w:rPr>
                            <w:color w:val="24211D"/>
                            <w:sz w:val="10"/>
                            <w:szCs w:val="10"/>
                          </w:rPr>
                          <w:t>25</w:t>
                        </w:r>
                      </w:p>
                    </w:txbxContent>
                  </v:textbox>
                </v:rect>
                <v:rect id="Rectangle 471" o:spid="_x0000_s3747" style="position:absolute;left:39350;top:24657;width:642;height:7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3E6074" w:rsidRDefault="003E6074" w:rsidP="007F7A90">
                        <w:pPr>
                          <w:spacing w:before="0"/>
                        </w:pPr>
                        <w:r>
                          <w:rPr>
                            <w:color w:val="24211D"/>
                            <w:sz w:val="10"/>
                            <w:szCs w:val="10"/>
                          </w:rPr>
                          <w:t>30</w:t>
                        </w:r>
                      </w:p>
                    </w:txbxContent>
                  </v:textbox>
                </v:rect>
                <w10:anchorlock/>
              </v:group>
            </w:pict>
          </mc:Fallback>
        </mc:AlternateContent>
      </w:r>
    </w:p>
    <w:p w:rsidR="00785AD7" w:rsidRPr="00656F18" w:rsidRDefault="005E2748" w:rsidP="00FC77AA">
      <w:pPr>
        <w:spacing w:before="0"/>
        <w:ind w:firstLineChars="200" w:firstLine="480"/>
        <w:rPr>
          <w:rFonts w:eastAsiaTheme="minorEastAsia"/>
          <w:lang w:eastAsia="zh-CN"/>
        </w:rPr>
      </w:pPr>
      <w:r>
        <w:rPr>
          <w:rFonts w:eastAsiaTheme="minorEastAsia"/>
          <w:lang w:eastAsia="zh-CN"/>
        </w:rPr>
        <w:t>这个测量帮助解释了在初始实验飞行期间遇到的严重振动问题</w:t>
      </w:r>
      <w:r>
        <w:rPr>
          <w:rFonts w:eastAsiaTheme="minorEastAsia" w:hint="eastAsia"/>
          <w:lang w:eastAsia="zh-CN"/>
        </w:rPr>
        <w:t>。在</w:t>
      </w:r>
      <w:r w:rsidR="00F52D9C">
        <w:rPr>
          <w:rFonts w:eastAsiaTheme="minorEastAsia" w:hint="eastAsia"/>
          <w:lang w:eastAsia="zh-CN"/>
        </w:rPr>
        <w:t>那之后，</w:t>
      </w:r>
      <w:r w:rsidR="00976C96">
        <w:rPr>
          <w:rFonts w:eastAsiaTheme="minorEastAsia" w:hint="eastAsia"/>
          <w:lang w:eastAsia="zh-CN"/>
        </w:rPr>
        <w:t>该机架被修改来增加谐振频率，并且防振</w:t>
      </w:r>
      <w:r>
        <w:rPr>
          <w:rFonts w:eastAsiaTheme="minorEastAsia" w:hint="eastAsia"/>
          <w:lang w:eastAsia="zh-CN"/>
        </w:rPr>
        <w:t>支架被其他具有较低阻尼频率的类型所代替</w:t>
      </w:r>
      <w:r w:rsidR="00F52D9C">
        <w:rPr>
          <w:rFonts w:eastAsiaTheme="minorEastAsia" w:hint="eastAsia"/>
          <w:lang w:eastAsia="zh-CN"/>
        </w:rPr>
        <w:t>，问题得到了解决。</w:t>
      </w:r>
    </w:p>
    <w:p w:rsidR="00785AD7" w:rsidRPr="00004CAC" w:rsidRDefault="00785AD7" w:rsidP="00785AD7">
      <w:pPr>
        <w:pStyle w:val="Heading2"/>
        <w:rPr>
          <w:rFonts w:eastAsiaTheme="minorEastAsia"/>
          <w:lang w:val="en-US" w:eastAsia="zh-CN"/>
        </w:rPr>
      </w:pPr>
      <w:bookmarkStart w:id="236" w:name="_Toc112572588"/>
      <w:bookmarkStart w:id="237" w:name="_Toc115794872"/>
      <w:bookmarkStart w:id="238" w:name="_Toc115794956"/>
      <w:r w:rsidRPr="00004CAC">
        <w:rPr>
          <w:rFonts w:eastAsiaTheme="minorEastAsia"/>
          <w:lang w:val="en-US" w:eastAsia="zh-CN"/>
        </w:rPr>
        <w:t>3.6</w:t>
      </w:r>
      <w:r w:rsidRPr="00004CAC">
        <w:rPr>
          <w:rFonts w:eastAsiaTheme="minorEastAsia"/>
          <w:lang w:val="en-US" w:eastAsia="zh-CN"/>
        </w:rPr>
        <w:tab/>
      </w:r>
      <w:r w:rsidR="00F52D9C">
        <w:rPr>
          <w:rFonts w:eastAsiaTheme="minorEastAsia"/>
          <w:lang w:val="en-US" w:eastAsia="zh-CN"/>
        </w:rPr>
        <w:t>天线安装</w:t>
      </w:r>
      <w:bookmarkEnd w:id="236"/>
      <w:bookmarkEnd w:id="237"/>
      <w:bookmarkEnd w:id="238"/>
    </w:p>
    <w:p w:rsidR="00785AD7" w:rsidRPr="00004CAC" w:rsidRDefault="00F52D9C" w:rsidP="0082115C">
      <w:pPr>
        <w:ind w:firstLineChars="200" w:firstLine="480"/>
        <w:rPr>
          <w:rFonts w:eastAsiaTheme="minorEastAsia"/>
          <w:lang w:val="en-US" w:eastAsia="zh-CN"/>
        </w:rPr>
      </w:pPr>
      <w:r>
        <w:rPr>
          <w:rFonts w:eastAsiaTheme="minorEastAsia"/>
          <w:lang w:val="en-US" w:eastAsia="zh-CN"/>
        </w:rPr>
        <w:t>当将一个天线安装在直升飞机上时</w:t>
      </w:r>
      <w:r>
        <w:rPr>
          <w:rFonts w:eastAsiaTheme="minorEastAsia" w:hint="eastAsia"/>
          <w:lang w:val="en-US" w:eastAsia="zh-CN"/>
        </w:rPr>
        <w:t>，</w:t>
      </w:r>
      <w:r w:rsidR="004F3F34">
        <w:rPr>
          <w:rFonts w:eastAsiaTheme="minorEastAsia"/>
          <w:lang w:val="en-US" w:eastAsia="zh-CN"/>
        </w:rPr>
        <w:t>必须要考虑</w:t>
      </w:r>
      <w:r>
        <w:rPr>
          <w:rFonts w:eastAsiaTheme="minorEastAsia"/>
          <w:lang w:val="en-US" w:eastAsia="zh-CN"/>
        </w:rPr>
        <w:t>多个因素</w:t>
      </w:r>
      <w:r>
        <w:rPr>
          <w:rFonts w:eastAsiaTheme="minorEastAsia" w:hint="eastAsia"/>
          <w:lang w:val="en-US" w:eastAsia="zh-CN"/>
        </w:rPr>
        <w:t>。</w:t>
      </w:r>
      <w:r w:rsidR="00527A85">
        <w:rPr>
          <w:rFonts w:eastAsiaTheme="minorEastAsia"/>
          <w:lang w:val="en-US" w:eastAsia="zh-CN"/>
        </w:rPr>
        <w:t>电气上</w:t>
      </w:r>
      <w:r w:rsidR="00527A85">
        <w:rPr>
          <w:rFonts w:eastAsiaTheme="minorEastAsia" w:hint="eastAsia"/>
          <w:lang w:val="en-US" w:eastAsia="zh-CN"/>
        </w:rPr>
        <w:t>，</w:t>
      </w:r>
      <w:r w:rsidR="00527A85">
        <w:rPr>
          <w:rFonts w:eastAsiaTheme="minorEastAsia"/>
          <w:lang w:val="en-US" w:eastAsia="zh-CN"/>
        </w:rPr>
        <w:t>我们希望天线如同工作在自由空间中</w:t>
      </w:r>
      <w:r w:rsidR="00527A85">
        <w:rPr>
          <w:rFonts w:eastAsiaTheme="minorEastAsia" w:hint="eastAsia"/>
          <w:lang w:val="en-US" w:eastAsia="zh-CN"/>
        </w:rPr>
        <w:t>，</w:t>
      </w:r>
      <w:r w:rsidR="00527A85">
        <w:rPr>
          <w:rFonts w:eastAsiaTheme="minorEastAsia"/>
          <w:lang w:val="en-US" w:eastAsia="zh-CN"/>
        </w:rPr>
        <w:t>因此</w:t>
      </w:r>
      <w:r w:rsidR="00527A85">
        <w:rPr>
          <w:rFonts w:eastAsiaTheme="minorEastAsia" w:hint="eastAsia"/>
          <w:lang w:val="en-US" w:eastAsia="zh-CN"/>
        </w:rPr>
        <w:t>，</w:t>
      </w:r>
      <w:r w:rsidR="00527A85">
        <w:rPr>
          <w:rFonts w:eastAsiaTheme="minorEastAsia"/>
          <w:lang w:val="en-US" w:eastAsia="zh-CN"/>
        </w:rPr>
        <w:t>必须要小心地避免来自直升机体或旋转叶片的反射</w:t>
      </w:r>
      <w:r w:rsidR="00527A85">
        <w:rPr>
          <w:rFonts w:eastAsiaTheme="minorEastAsia" w:hint="eastAsia"/>
          <w:lang w:val="en-US" w:eastAsia="zh-CN"/>
        </w:rPr>
        <w:t>。在直升机下面的</w:t>
      </w:r>
      <w:r w:rsidR="00976C96">
        <w:rPr>
          <w:rFonts w:eastAsiaTheme="minorEastAsia"/>
          <w:lang w:val="en-US" w:eastAsia="zh-CN"/>
        </w:rPr>
        <w:t>一个可延伸</w:t>
      </w:r>
      <w:r w:rsidR="00527A85">
        <w:rPr>
          <w:rFonts w:eastAsiaTheme="minorEastAsia"/>
          <w:lang w:val="en-US" w:eastAsia="zh-CN"/>
        </w:rPr>
        <w:t>支架可以提供测量天线和这些反射体之间的</w:t>
      </w:r>
      <w:r w:rsidR="004F3F34">
        <w:rPr>
          <w:rFonts w:eastAsiaTheme="minorEastAsia"/>
          <w:lang w:val="en-US" w:eastAsia="zh-CN"/>
        </w:rPr>
        <w:t>额外</w:t>
      </w:r>
      <w:r w:rsidR="00527A85">
        <w:rPr>
          <w:rFonts w:eastAsiaTheme="minorEastAsia"/>
          <w:lang w:val="en-US" w:eastAsia="zh-CN"/>
        </w:rPr>
        <w:t>分离</w:t>
      </w:r>
      <w:r w:rsidR="00527A85">
        <w:rPr>
          <w:rFonts w:eastAsiaTheme="minorEastAsia" w:hint="eastAsia"/>
          <w:lang w:val="en-US" w:eastAsia="zh-CN"/>
        </w:rPr>
        <w:t>，</w:t>
      </w:r>
      <w:r w:rsidR="00527A85">
        <w:rPr>
          <w:rFonts w:eastAsiaTheme="minorEastAsia"/>
          <w:lang w:val="en-US" w:eastAsia="zh-CN"/>
        </w:rPr>
        <w:t>并且将天线设计成具有尽实际可能小的垂直开放角的辐射方向图</w:t>
      </w:r>
      <w:r w:rsidR="00527A85">
        <w:rPr>
          <w:rFonts w:eastAsiaTheme="minorEastAsia" w:hint="eastAsia"/>
          <w:lang w:val="en-US" w:eastAsia="zh-CN"/>
        </w:rPr>
        <w:t>。</w:t>
      </w:r>
      <w:r w:rsidR="00527A85">
        <w:rPr>
          <w:rFonts w:eastAsiaTheme="minorEastAsia"/>
          <w:lang w:val="en-US" w:eastAsia="zh-CN"/>
        </w:rPr>
        <w:t>低空速和垂直起飞使得有可能在直升飞机下面延伸一个天线支架</w:t>
      </w:r>
      <w:r w:rsidR="00527A85">
        <w:rPr>
          <w:rFonts w:eastAsiaTheme="minorEastAsia" w:hint="eastAsia"/>
          <w:lang w:val="en-US" w:eastAsia="zh-CN"/>
        </w:rPr>
        <w:t>。</w:t>
      </w:r>
      <w:r w:rsidR="004F3F34">
        <w:rPr>
          <w:rFonts w:eastAsiaTheme="minorEastAsia"/>
          <w:lang w:val="en-US" w:eastAsia="zh-CN"/>
        </w:rPr>
        <w:t>因为天线</w:t>
      </w:r>
      <w:r w:rsidR="00527A85">
        <w:rPr>
          <w:rFonts w:eastAsiaTheme="minorEastAsia"/>
          <w:lang w:val="en-US" w:eastAsia="zh-CN"/>
        </w:rPr>
        <w:t>是安装在支架的末端</w:t>
      </w:r>
      <w:r w:rsidR="00527A85">
        <w:rPr>
          <w:rFonts w:eastAsiaTheme="minorEastAsia" w:hint="eastAsia"/>
          <w:lang w:val="en-US" w:eastAsia="zh-CN"/>
        </w:rPr>
        <w:t>，</w:t>
      </w:r>
      <w:r w:rsidR="00527A85">
        <w:rPr>
          <w:rFonts w:eastAsiaTheme="minorEastAsia"/>
          <w:lang w:val="en-US" w:eastAsia="zh-CN"/>
        </w:rPr>
        <w:t>风载仍然是一个问题</w:t>
      </w:r>
      <w:r w:rsidR="00527A85">
        <w:rPr>
          <w:rFonts w:eastAsiaTheme="minorEastAsia" w:hint="eastAsia"/>
          <w:lang w:val="en-US" w:eastAsia="zh-CN"/>
        </w:rPr>
        <w:t>，</w:t>
      </w:r>
      <w:r w:rsidR="00976C96">
        <w:rPr>
          <w:rFonts w:eastAsiaTheme="minorEastAsia" w:hint="eastAsia"/>
          <w:lang w:val="en-US" w:eastAsia="zh-CN"/>
        </w:rPr>
        <w:t>而且</w:t>
      </w:r>
      <w:r w:rsidR="00527A85">
        <w:rPr>
          <w:rFonts w:eastAsiaTheme="minorEastAsia"/>
          <w:lang w:val="en-US" w:eastAsia="zh-CN"/>
        </w:rPr>
        <w:t>必须要相应地设计天线</w:t>
      </w:r>
      <w:r w:rsidR="00527A85">
        <w:rPr>
          <w:rFonts w:eastAsiaTheme="minorEastAsia" w:hint="eastAsia"/>
          <w:lang w:val="en-US" w:eastAsia="zh-CN"/>
        </w:rPr>
        <w:t>。</w:t>
      </w:r>
      <w:r w:rsidR="00976C96">
        <w:rPr>
          <w:rFonts w:eastAsiaTheme="minorEastAsia"/>
          <w:lang w:val="en-US" w:eastAsia="zh-CN"/>
        </w:rPr>
        <w:t>天线和天线支架是飞行器的外部</w:t>
      </w:r>
      <w:r w:rsidR="00527A85">
        <w:rPr>
          <w:rFonts w:eastAsiaTheme="minorEastAsia"/>
          <w:lang w:val="en-US" w:eastAsia="zh-CN"/>
        </w:rPr>
        <w:t>部分</w:t>
      </w:r>
      <w:r w:rsidR="00527A85">
        <w:rPr>
          <w:rFonts w:eastAsiaTheme="minorEastAsia" w:hint="eastAsia"/>
          <w:lang w:val="en-US" w:eastAsia="zh-CN"/>
        </w:rPr>
        <w:t>，</w:t>
      </w:r>
      <w:r w:rsidR="00527A85">
        <w:rPr>
          <w:rFonts w:eastAsiaTheme="minorEastAsia"/>
          <w:lang w:val="en-US" w:eastAsia="zh-CN"/>
        </w:rPr>
        <w:t>因此需要符合所有</w:t>
      </w:r>
      <w:r w:rsidR="00B03D63">
        <w:rPr>
          <w:rFonts w:eastAsiaTheme="minorEastAsia"/>
          <w:lang w:val="en-US" w:eastAsia="zh-CN"/>
        </w:rPr>
        <w:t>的</w:t>
      </w:r>
      <w:r w:rsidR="00527A85">
        <w:rPr>
          <w:rFonts w:eastAsiaTheme="minorEastAsia"/>
          <w:lang w:val="en-US" w:eastAsia="zh-CN"/>
        </w:rPr>
        <w:t>飞行器安全规定</w:t>
      </w:r>
      <w:r w:rsidR="00527A85">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239" w:name="_Toc112572589"/>
      <w:bookmarkStart w:id="240" w:name="_Toc115794873"/>
      <w:bookmarkStart w:id="241" w:name="_Toc115794957"/>
      <w:r w:rsidRPr="00004CAC">
        <w:rPr>
          <w:rFonts w:eastAsiaTheme="minorEastAsia"/>
          <w:lang w:val="en-US" w:eastAsia="zh-CN"/>
        </w:rPr>
        <w:t>3.7</w:t>
      </w:r>
      <w:r w:rsidRPr="00004CAC">
        <w:rPr>
          <w:rFonts w:eastAsiaTheme="minorEastAsia"/>
          <w:lang w:val="en-US" w:eastAsia="zh-CN"/>
        </w:rPr>
        <w:tab/>
      </w:r>
      <w:r w:rsidR="00527A85">
        <w:rPr>
          <w:rFonts w:eastAsiaTheme="minorEastAsia"/>
          <w:lang w:val="en-US" w:eastAsia="zh-CN"/>
        </w:rPr>
        <w:t>监管因素</w:t>
      </w:r>
      <w:bookmarkEnd w:id="239"/>
      <w:bookmarkEnd w:id="240"/>
      <w:bookmarkEnd w:id="241"/>
    </w:p>
    <w:p w:rsidR="00785AD7" w:rsidRPr="00004CAC" w:rsidRDefault="00317AF0" w:rsidP="0082115C">
      <w:pPr>
        <w:ind w:firstLineChars="200" w:firstLine="480"/>
        <w:rPr>
          <w:rFonts w:eastAsiaTheme="minorEastAsia"/>
          <w:lang w:val="en-US" w:eastAsia="zh-CN"/>
        </w:rPr>
      </w:pPr>
      <w:r>
        <w:rPr>
          <w:rFonts w:eastAsiaTheme="minorEastAsia"/>
          <w:lang w:val="en-US" w:eastAsia="zh-CN"/>
        </w:rPr>
        <w:t>对直升飞机的特殊限制很严格</w:t>
      </w:r>
      <w:r>
        <w:rPr>
          <w:rFonts w:eastAsiaTheme="minorEastAsia" w:hint="eastAsia"/>
          <w:lang w:val="en-US" w:eastAsia="zh-CN"/>
        </w:rPr>
        <w:t>，</w:t>
      </w:r>
      <w:r>
        <w:rPr>
          <w:rFonts w:eastAsiaTheme="minorEastAsia"/>
          <w:lang w:val="en-US" w:eastAsia="zh-CN"/>
        </w:rPr>
        <w:t>取决于测量实施</w:t>
      </w:r>
      <w:r w:rsidR="00976C96">
        <w:rPr>
          <w:rFonts w:eastAsiaTheme="minorEastAsia"/>
          <w:lang w:val="en-US" w:eastAsia="zh-CN"/>
        </w:rPr>
        <w:t>所在</w:t>
      </w:r>
      <w:r>
        <w:rPr>
          <w:rFonts w:eastAsiaTheme="minorEastAsia"/>
          <w:lang w:val="en-US" w:eastAsia="zh-CN"/>
        </w:rPr>
        <w:t>的国家</w:t>
      </w:r>
      <w:r>
        <w:rPr>
          <w:rFonts w:eastAsiaTheme="minorEastAsia" w:hint="eastAsia"/>
          <w:lang w:val="en-US" w:eastAsia="zh-CN"/>
        </w:rPr>
        <w:t>。有时，对外国直升机公司在它们所属国之外运行会有额外的限制。</w:t>
      </w:r>
      <w:r>
        <w:rPr>
          <w:rFonts w:eastAsiaTheme="minorEastAsia"/>
          <w:lang w:val="en-US" w:eastAsia="zh-CN"/>
        </w:rPr>
        <w:t>限制可能涉及最小飞行高度</w:t>
      </w:r>
      <w:r>
        <w:rPr>
          <w:rFonts w:eastAsiaTheme="minorEastAsia" w:hint="eastAsia"/>
          <w:lang w:val="en-US" w:eastAsia="zh-CN"/>
        </w:rPr>
        <w:t>、</w:t>
      </w:r>
      <w:r>
        <w:rPr>
          <w:rFonts w:eastAsiaTheme="minorEastAsia"/>
          <w:lang w:val="en-US" w:eastAsia="zh-CN"/>
        </w:rPr>
        <w:t>禁飞区</w:t>
      </w:r>
      <w:r>
        <w:rPr>
          <w:rFonts w:eastAsiaTheme="minorEastAsia" w:hint="eastAsia"/>
          <w:lang w:val="en-US" w:eastAsia="zh-CN"/>
        </w:rPr>
        <w:t>、</w:t>
      </w:r>
      <w:r>
        <w:rPr>
          <w:rFonts w:eastAsiaTheme="minorEastAsia"/>
          <w:lang w:val="en-US" w:eastAsia="zh-CN"/>
        </w:rPr>
        <w:t>或者限制一架单发动机飞行器飞越城市</w:t>
      </w:r>
      <w:r>
        <w:rPr>
          <w:rFonts w:eastAsiaTheme="minorEastAsia" w:hint="eastAsia"/>
          <w:lang w:val="en-US" w:eastAsia="zh-CN"/>
        </w:rPr>
        <w:t>。</w:t>
      </w:r>
      <w:r>
        <w:rPr>
          <w:rFonts w:eastAsiaTheme="minorEastAsia"/>
          <w:lang w:val="en-US" w:eastAsia="zh-CN"/>
        </w:rPr>
        <w:t>直升机公司应该能够提供关于这些问题的详细信息</w:t>
      </w:r>
      <w:r>
        <w:rPr>
          <w:rFonts w:eastAsiaTheme="minorEastAsia" w:hint="eastAsia"/>
          <w:lang w:val="en-US" w:eastAsia="zh-CN"/>
        </w:rPr>
        <w:t>，</w:t>
      </w:r>
      <w:r w:rsidR="00503631">
        <w:rPr>
          <w:rFonts w:eastAsiaTheme="minorEastAsia"/>
          <w:lang w:val="en-US" w:eastAsia="zh-CN"/>
        </w:rPr>
        <w:t>并且应该充分负责</w:t>
      </w:r>
      <w:r>
        <w:rPr>
          <w:rFonts w:eastAsiaTheme="minorEastAsia"/>
          <w:lang w:val="en-US" w:eastAsia="zh-CN"/>
        </w:rPr>
        <w:t>涉及天线方向图测量的监管事宜</w:t>
      </w:r>
      <w:r>
        <w:rPr>
          <w:rFonts w:eastAsiaTheme="minorEastAsia" w:hint="eastAsia"/>
          <w:lang w:val="en-US" w:eastAsia="zh-CN"/>
        </w:rPr>
        <w:t>。</w:t>
      </w:r>
      <w:r>
        <w:rPr>
          <w:rFonts w:eastAsiaTheme="minorEastAsia"/>
          <w:lang w:val="en-US" w:eastAsia="zh-CN"/>
        </w:rPr>
        <w:t>也存在着对直升机比其他飞行器更加</w:t>
      </w:r>
      <w:r w:rsidR="00C844FB">
        <w:rPr>
          <w:rFonts w:eastAsiaTheme="minorEastAsia"/>
          <w:lang w:val="en-US" w:eastAsia="zh-CN"/>
        </w:rPr>
        <w:t>有利的规定</w:t>
      </w:r>
      <w:r w:rsidR="00C844FB">
        <w:rPr>
          <w:rFonts w:eastAsiaTheme="minorEastAsia" w:hint="eastAsia"/>
          <w:lang w:val="en-US" w:eastAsia="zh-CN"/>
        </w:rPr>
        <w:t>：采用一架直升飞机飞越一个城市的</w:t>
      </w:r>
      <w:r w:rsidR="00C844FB">
        <w:rPr>
          <w:rFonts w:eastAsiaTheme="minorEastAsia"/>
          <w:lang w:val="en-US" w:eastAsia="zh-CN"/>
        </w:rPr>
        <w:t>低空飞行经常比</w:t>
      </w:r>
      <w:r w:rsidR="00B12CB7">
        <w:rPr>
          <w:rFonts w:eastAsiaTheme="minorEastAsia"/>
          <w:lang w:val="en-US" w:eastAsia="zh-CN"/>
        </w:rPr>
        <w:t>采用一架飞机更加被认可</w:t>
      </w:r>
      <w:r w:rsidR="00B12CB7">
        <w:rPr>
          <w:rFonts w:eastAsiaTheme="minorEastAsia" w:hint="eastAsia"/>
          <w:lang w:val="en-US" w:eastAsia="zh-CN"/>
        </w:rPr>
        <w:t>，</w:t>
      </w:r>
      <w:r w:rsidR="00B12CB7">
        <w:rPr>
          <w:rFonts w:eastAsiaTheme="minorEastAsia"/>
          <w:lang w:val="en-US" w:eastAsia="zh-CN"/>
        </w:rPr>
        <w:t>而且经常允许在一条临时跑道上降落</w:t>
      </w:r>
      <w:r w:rsidR="00B12CB7">
        <w:rPr>
          <w:rFonts w:eastAsiaTheme="minorEastAsia" w:hint="eastAsia"/>
          <w:lang w:val="en-US" w:eastAsia="zh-CN"/>
        </w:rPr>
        <w:t>。</w:t>
      </w:r>
    </w:p>
    <w:p w:rsidR="00785AD7" w:rsidRPr="00004CAC" w:rsidRDefault="00785AD7" w:rsidP="004939DE">
      <w:pPr>
        <w:pStyle w:val="Heading1"/>
        <w:rPr>
          <w:rFonts w:eastAsiaTheme="minorEastAsia"/>
          <w:lang w:val="en-US" w:eastAsia="zh-CN"/>
        </w:rPr>
      </w:pPr>
      <w:bookmarkStart w:id="242" w:name="_Toc112572590"/>
      <w:bookmarkStart w:id="243" w:name="_Toc115794874"/>
      <w:bookmarkStart w:id="244" w:name="_Toc115794958"/>
      <w:r w:rsidRPr="00004CAC">
        <w:rPr>
          <w:rFonts w:eastAsiaTheme="minorEastAsia"/>
          <w:lang w:val="en-US" w:eastAsia="zh-CN"/>
        </w:rPr>
        <w:t>4</w:t>
      </w:r>
      <w:r w:rsidRPr="00004CAC">
        <w:rPr>
          <w:rFonts w:eastAsiaTheme="minorEastAsia"/>
          <w:lang w:val="en-US" w:eastAsia="zh-CN"/>
        </w:rPr>
        <w:tab/>
      </w:r>
      <w:r w:rsidR="00B12CB7">
        <w:rPr>
          <w:rFonts w:eastAsiaTheme="minorEastAsia"/>
          <w:lang w:val="en-US" w:eastAsia="zh-CN"/>
        </w:rPr>
        <w:t>飞机</w:t>
      </w:r>
      <w:bookmarkEnd w:id="242"/>
      <w:bookmarkEnd w:id="243"/>
      <w:bookmarkEnd w:id="244"/>
    </w:p>
    <w:p w:rsidR="00785AD7" w:rsidRPr="00004CAC" w:rsidRDefault="00B12CB7" w:rsidP="0082115C">
      <w:pPr>
        <w:ind w:firstLineChars="200" w:firstLine="480"/>
        <w:rPr>
          <w:rFonts w:eastAsiaTheme="minorEastAsia"/>
          <w:lang w:val="en-US" w:eastAsia="zh-CN"/>
        </w:rPr>
      </w:pPr>
      <w:r>
        <w:rPr>
          <w:rFonts w:eastAsiaTheme="minorEastAsia"/>
          <w:lang w:val="en-US" w:eastAsia="zh-CN"/>
        </w:rPr>
        <w:t>当选择一架飞机作为测量的机载平台时</w:t>
      </w:r>
      <w:r>
        <w:rPr>
          <w:rFonts w:eastAsiaTheme="minorEastAsia" w:hint="eastAsia"/>
          <w:lang w:val="en-US" w:eastAsia="zh-CN"/>
        </w:rPr>
        <w:t>，应该对</w:t>
      </w:r>
      <w:r>
        <w:rPr>
          <w:rFonts w:eastAsiaTheme="minorEastAsia"/>
          <w:lang w:val="en-US" w:eastAsia="zh-CN"/>
        </w:rPr>
        <w:t>以下因素给予特别注意</w:t>
      </w:r>
      <w:r>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245" w:name="_Toc112572591"/>
      <w:bookmarkStart w:id="246" w:name="_Toc115794875"/>
      <w:bookmarkStart w:id="247" w:name="_Toc115794959"/>
      <w:r w:rsidRPr="00004CAC">
        <w:rPr>
          <w:rFonts w:eastAsiaTheme="minorEastAsia"/>
          <w:lang w:val="en-US" w:eastAsia="zh-CN"/>
        </w:rPr>
        <w:t>4.1</w:t>
      </w:r>
      <w:r w:rsidRPr="00004CAC">
        <w:rPr>
          <w:rFonts w:eastAsiaTheme="minorEastAsia"/>
          <w:lang w:val="en-US" w:eastAsia="zh-CN"/>
        </w:rPr>
        <w:tab/>
      </w:r>
      <w:r w:rsidR="00B12CB7">
        <w:rPr>
          <w:rFonts w:eastAsiaTheme="minorEastAsia"/>
          <w:lang w:val="en-US" w:eastAsia="zh-CN"/>
        </w:rPr>
        <w:t>操控性</w:t>
      </w:r>
      <w:bookmarkEnd w:id="245"/>
      <w:bookmarkEnd w:id="246"/>
      <w:bookmarkEnd w:id="247"/>
    </w:p>
    <w:p w:rsidR="00785AD7" w:rsidRPr="00004CAC" w:rsidRDefault="00B12CB7" w:rsidP="0082115C">
      <w:pPr>
        <w:ind w:firstLineChars="200" w:firstLine="480"/>
        <w:rPr>
          <w:rFonts w:eastAsiaTheme="minorEastAsia"/>
          <w:lang w:val="en-US" w:eastAsia="zh-CN"/>
        </w:rPr>
      </w:pPr>
      <w:r>
        <w:rPr>
          <w:rFonts w:eastAsiaTheme="minorEastAsia"/>
          <w:lang w:val="en-US" w:eastAsia="zh-CN"/>
        </w:rPr>
        <w:t>不可能</w:t>
      </w:r>
      <w:r w:rsidR="00503631">
        <w:rPr>
          <w:rFonts w:eastAsiaTheme="minorEastAsia"/>
          <w:lang w:val="en-US" w:eastAsia="zh-CN"/>
        </w:rPr>
        <w:t>采用一架飞机</w:t>
      </w:r>
      <w:r>
        <w:rPr>
          <w:rFonts w:eastAsiaTheme="minorEastAsia"/>
          <w:lang w:val="en-US" w:eastAsia="zh-CN"/>
        </w:rPr>
        <w:t>进行一个稳定的垂直测量飞行</w:t>
      </w:r>
      <w:r>
        <w:rPr>
          <w:rFonts w:eastAsiaTheme="minorEastAsia" w:hint="eastAsia"/>
          <w:lang w:val="en-US" w:eastAsia="zh-CN"/>
        </w:rPr>
        <w:t>。</w:t>
      </w:r>
      <w:r>
        <w:rPr>
          <w:rFonts w:eastAsiaTheme="minorEastAsia"/>
          <w:lang w:val="en-US" w:eastAsia="zh-CN"/>
        </w:rPr>
        <w:t>同样</w:t>
      </w:r>
      <w:r>
        <w:rPr>
          <w:rFonts w:eastAsiaTheme="minorEastAsia" w:hint="eastAsia"/>
          <w:lang w:val="en-US" w:eastAsia="zh-CN"/>
        </w:rPr>
        <w:t>，</w:t>
      </w:r>
      <w:r>
        <w:rPr>
          <w:rFonts w:eastAsiaTheme="minorEastAsia"/>
          <w:lang w:val="en-US" w:eastAsia="zh-CN"/>
        </w:rPr>
        <w:t>沿着一条直线飞向一个天线塔并在很近的范围脱离是不可能</w:t>
      </w:r>
      <w:r w:rsidR="00503631">
        <w:rPr>
          <w:rFonts w:eastAsiaTheme="minorEastAsia"/>
          <w:lang w:val="en-US" w:eastAsia="zh-CN"/>
        </w:rPr>
        <w:t>实现</w:t>
      </w:r>
      <w:r>
        <w:rPr>
          <w:rFonts w:eastAsiaTheme="minorEastAsia"/>
          <w:lang w:val="en-US" w:eastAsia="zh-CN"/>
        </w:rPr>
        <w:t>的</w:t>
      </w:r>
      <w:r>
        <w:rPr>
          <w:rFonts w:eastAsiaTheme="minorEastAsia" w:hint="eastAsia"/>
          <w:lang w:val="en-US" w:eastAsia="zh-CN"/>
        </w:rPr>
        <w:t>。但是，</w:t>
      </w:r>
      <w:r>
        <w:rPr>
          <w:rFonts w:eastAsiaTheme="minorEastAsia"/>
          <w:lang w:val="en-US" w:eastAsia="zh-CN"/>
        </w:rPr>
        <w:t>其固有的稳定性使其非常适合于直线和环形飞行路径</w:t>
      </w:r>
      <w:r>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248" w:name="_Toc112572592"/>
      <w:bookmarkStart w:id="249" w:name="_Toc115794876"/>
      <w:bookmarkStart w:id="250" w:name="_Toc115794960"/>
      <w:r w:rsidRPr="00004CAC">
        <w:rPr>
          <w:rFonts w:eastAsiaTheme="minorEastAsia"/>
          <w:lang w:val="en-US" w:eastAsia="zh-CN"/>
        </w:rPr>
        <w:t>4.2</w:t>
      </w:r>
      <w:r w:rsidRPr="00004CAC">
        <w:rPr>
          <w:rFonts w:eastAsiaTheme="minorEastAsia"/>
          <w:lang w:val="en-US" w:eastAsia="zh-CN"/>
        </w:rPr>
        <w:tab/>
      </w:r>
      <w:r w:rsidR="00B12CB7">
        <w:rPr>
          <w:rFonts w:eastAsiaTheme="minorEastAsia"/>
          <w:lang w:val="en-US" w:eastAsia="zh-CN"/>
        </w:rPr>
        <w:t>对风的敏感性</w:t>
      </w:r>
      <w:bookmarkEnd w:id="248"/>
      <w:bookmarkEnd w:id="249"/>
      <w:bookmarkEnd w:id="250"/>
    </w:p>
    <w:p w:rsidR="00785AD7" w:rsidRPr="00004CAC" w:rsidRDefault="00B12CB7" w:rsidP="0082115C">
      <w:pPr>
        <w:ind w:firstLineChars="200" w:firstLine="480"/>
        <w:rPr>
          <w:rFonts w:eastAsiaTheme="minorEastAsia"/>
          <w:lang w:val="en-US" w:eastAsia="zh-CN"/>
        </w:rPr>
      </w:pPr>
      <w:r>
        <w:rPr>
          <w:rFonts w:eastAsiaTheme="minorEastAsia"/>
          <w:lang w:val="en-US" w:eastAsia="zh-CN"/>
        </w:rPr>
        <w:t>因为其高的空速</w:t>
      </w:r>
      <w:r>
        <w:rPr>
          <w:rFonts w:eastAsiaTheme="minorEastAsia" w:hint="eastAsia"/>
          <w:lang w:val="en-US" w:eastAsia="zh-CN"/>
        </w:rPr>
        <w:t>，</w:t>
      </w:r>
      <w:r w:rsidR="00FF3354">
        <w:rPr>
          <w:rFonts w:eastAsiaTheme="minorEastAsia"/>
          <w:lang w:val="en-US" w:eastAsia="zh-CN"/>
        </w:rPr>
        <w:t>一架飞机对</w:t>
      </w:r>
      <w:r>
        <w:rPr>
          <w:rFonts w:eastAsiaTheme="minorEastAsia"/>
          <w:lang w:val="en-US" w:eastAsia="zh-CN"/>
        </w:rPr>
        <w:t>风不太敏感</w:t>
      </w:r>
      <w:r>
        <w:rPr>
          <w:rFonts w:eastAsiaTheme="minorEastAsia" w:hint="eastAsia"/>
          <w:lang w:val="en-US" w:eastAsia="zh-CN"/>
        </w:rPr>
        <w:t>。</w:t>
      </w:r>
      <w:r>
        <w:rPr>
          <w:rFonts w:eastAsiaTheme="minorEastAsia"/>
          <w:lang w:val="en-US" w:eastAsia="zh-CN"/>
        </w:rPr>
        <w:t>在有风条件下飞行一个完美的环形不是问题</w:t>
      </w:r>
      <w:r>
        <w:rPr>
          <w:rFonts w:eastAsiaTheme="minorEastAsia" w:hint="eastAsia"/>
          <w:lang w:val="en-US" w:eastAsia="zh-CN"/>
        </w:rPr>
        <w:t>。</w:t>
      </w:r>
      <w:r>
        <w:rPr>
          <w:rFonts w:eastAsiaTheme="minorEastAsia"/>
          <w:lang w:val="en-US" w:eastAsia="zh-CN"/>
        </w:rPr>
        <w:t>当然</w:t>
      </w:r>
      <w:r>
        <w:rPr>
          <w:rFonts w:eastAsiaTheme="minorEastAsia" w:hint="eastAsia"/>
          <w:lang w:val="en-US" w:eastAsia="zh-CN"/>
        </w:rPr>
        <w:t>，</w:t>
      </w:r>
      <w:r>
        <w:rPr>
          <w:rFonts w:eastAsiaTheme="minorEastAsia"/>
          <w:lang w:val="en-US" w:eastAsia="zh-CN"/>
        </w:rPr>
        <w:t>飞行员应该是有经验的并且配备有导航设备</w:t>
      </w:r>
      <w:r>
        <w:rPr>
          <w:rFonts w:eastAsiaTheme="minorEastAsia" w:hint="eastAsia"/>
          <w:lang w:val="en-US" w:eastAsia="zh-CN"/>
        </w:rPr>
        <w:t>。因为高的空速，每覆盖距离上的测量数量相对低，</w:t>
      </w:r>
      <w:r>
        <w:rPr>
          <w:rFonts w:eastAsiaTheme="minorEastAsia"/>
          <w:lang w:val="en-US" w:eastAsia="zh-CN"/>
        </w:rPr>
        <w:t>但是即使在风速很高时它们</w:t>
      </w:r>
      <w:r w:rsidR="00B1227F">
        <w:rPr>
          <w:rFonts w:eastAsiaTheme="minorEastAsia"/>
          <w:lang w:val="en-US" w:eastAsia="zh-CN"/>
        </w:rPr>
        <w:t>也是相对均匀分布的</w:t>
      </w:r>
      <w:r w:rsidR="00B1227F">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251" w:name="_Toc112572593"/>
      <w:bookmarkStart w:id="252" w:name="_Toc115794877"/>
      <w:bookmarkStart w:id="253" w:name="_Toc115794961"/>
      <w:r w:rsidRPr="00004CAC">
        <w:rPr>
          <w:rFonts w:eastAsiaTheme="minorEastAsia"/>
          <w:lang w:val="en-US" w:eastAsia="zh-CN"/>
        </w:rPr>
        <w:t>4.3</w:t>
      </w:r>
      <w:r w:rsidRPr="00004CAC">
        <w:rPr>
          <w:rFonts w:eastAsiaTheme="minorEastAsia"/>
          <w:lang w:val="en-US" w:eastAsia="zh-CN"/>
        </w:rPr>
        <w:tab/>
      </w:r>
      <w:bookmarkEnd w:id="251"/>
      <w:bookmarkEnd w:id="252"/>
      <w:bookmarkEnd w:id="253"/>
      <w:r w:rsidR="00B1227F">
        <w:rPr>
          <w:rFonts w:eastAsiaTheme="minorEastAsia"/>
          <w:lang w:val="en-US" w:eastAsia="zh-CN"/>
        </w:rPr>
        <w:t>成本</w:t>
      </w:r>
    </w:p>
    <w:p w:rsidR="00785AD7" w:rsidRPr="00004CAC" w:rsidRDefault="00B1227F" w:rsidP="0082115C">
      <w:pPr>
        <w:ind w:firstLineChars="200" w:firstLine="480"/>
        <w:rPr>
          <w:rFonts w:eastAsiaTheme="minorEastAsia"/>
          <w:lang w:val="en-US" w:eastAsia="zh-CN"/>
        </w:rPr>
      </w:pPr>
      <w:r>
        <w:rPr>
          <w:rFonts w:eastAsiaTheme="minorEastAsia"/>
          <w:lang w:val="en-US" w:eastAsia="zh-CN"/>
        </w:rPr>
        <w:t>采用一架飞机的飞行时间相对便宜</w:t>
      </w:r>
      <w:r>
        <w:rPr>
          <w:rFonts w:eastAsiaTheme="minorEastAsia" w:hint="eastAsia"/>
          <w:lang w:val="en-US" w:eastAsia="zh-CN"/>
        </w:rPr>
        <w:t>。</w:t>
      </w:r>
      <w:r>
        <w:rPr>
          <w:rFonts w:eastAsiaTheme="minorEastAsia"/>
          <w:lang w:val="en-US" w:eastAsia="zh-CN"/>
        </w:rPr>
        <w:t>这个优点在着陆费用高昂的区域变小了</w:t>
      </w:r>
      <w:r>
        <w:rPr>
          <w:rFonts w:eastAsiaTheme="minorEastAsia" w:hint="eastAsia"/>
          <w:lang w:val="en-US" w:eastAsia="zh-CN"/>
        </w:rPr>
        <w:t>。</w:t>
      </w:r>
      <w:r w:rsidR="00785AD7" w:rsidRPr="00004CAC">
        <w:rPr>
          <w:rFonts w:eastAsiaTheme="minorEastAsia"/>
          <w:lang w:val="en-US" w:eastAsia="zh-CN"/>
        </w:rPr>
        <w:t xml:space="preserve"> </w:t>
      </w:r>
    </w:p>
    <w:p w:rsidR="00785AD7" w:rsidRPr="00004CAC" w:rsidRDefault="00785AD7" w:rsidP="00785AD7">
      <w:pPr>
        <w:pStyle w:val="Heading2"/>
        <w:rPr>
          <w:rFonts w:eastAsiaTheme="minorEastAsia"/>
          <w:lang w:val="en-US" w:eastAsia="zh-CN"/>
        </w:rPr>
      </w:pPr>
      <w:bookmarkStart w:id="254" w:name="_Toc112572594"/>
      <w:bookmarkStart w:id="255" w:name="_Toc115794878"/>
      <w:bookmarkStart w:id="256" w:name="_Toc115794962"/>
      <w:r w:rsidRPr="00004CAC">
        <w:rPr>
          <w:rFonts w:eastAsiaTheme="minorEastAsia"/>
          <w:lang w:val="en-US" w:eastAsia="zh-CN"/>
        </w:rPr>
        <w:t>4.4</w:t>
      </w:r>
      <w:r w:rsidRPr="00004CAC">
        <w:rPr>
          <w:rFonts w:eastAsiaTheme="minorEastAsia"/>
          <w:lang w:val="en-US" w:eastAsia="zh-CN"/>
        </w:rPr>
        <w:tab/>
      </w:r>
      <w:r w:rsidR="00B1227F">
        <w:rPr>
          <w:rFonts w:eastAsiaTheme="minorEastAsia"/>
          <w:lang w:val="en-US" w:eastAsia="zh-CN"/>
        </w:rPr>
        <w:t>灵活性</w:t>
      </w:r>
      <w:bookmarkEnd w:id="254"/>
      <w:bookmarkEnd w:id="255"/>
      <w:bookmarkEnd w:id="256"/>
    </w:p>
    <w:p w:rsidR="00785AD7" w:rsidRPr="00004CAC" w:rsidRDefault="00B1227F" w:rsidP="00785AD7">
      <w:pPr>
        <w:rPr>
          <w:rFonts w:eastAsiaTheme="minorEastAsia"/>
          <w:lang w:val="en-US" w:eastAsia="zh-CN"/>
        </w:rPr>
      </w:pPr>
      <w:r>
        <w:rPr>
          <w:rFonts w:eastAsiaTheme="minorEastAsia"/>
          <w:lang w:val="en-US" w:eastAsia="zh-CN"/>
        </w:rPr>
        <w:t>一架飞机的飞行范围相对较大</w:t>
      </w:r>
      <w:r w:rsidR="00FF3354">
        <w:rPr>
          <w:rFonts w:eastAsiaTheme="minorEastAsia" w:hint="eastAsia"/>
          <w:lang w:val="en-US" w:eastAsia="zh-CN"/>
        </w:rPr>
        <w:t>。当测量相距</w:t>
      </w:r>
      <w:r>
        <w:rPr>
          <w:rFonts w:eastAsiaTheme="minorEastAsia" w:hint="eastAsia"/>
          <w:lang w:val="en-US" w:eastAsia="zh-CN"/>
        </w:rPr>
        <w:t>很远的多个城市或者地点时，</w:t>
      </w:r>
      <w:r>
        <w:rPr>
          <w:rFonts w:eastAsiaTheme="minorEastAsia"/>
          <w:lang w:val="en-US" w:eastAsia="zh-CN"/>
        </w:rPr>
        <w:t>这可能是非常实用的</w:t>
      </w:r>
      <w:r>
        <w:rPr>
          <w:rFonts w:eastAsiaTheme="minorEastAsia" w:hint="eastAsia"/>
          <w:lang w:val="en-US" w:eastAsia="zh-CN"/>
        </w:rPr>
        <w:t>。但是，</w:t>
      </w:r>
      <w:r>
        <w:rPr>
          <w:rFonts w:eastAsiaTheme="minorEastAsia"/>
          <w:lang w:val="en-US" w:eastAsia="zh-CN"/>
        </w:rPr>
        <w:t>起飞和着陆需要一条正式的跑道</w:t>
      </w:r>
      <w:r>
        <w:rPr>
          <w:rFonts w:eastAsiaTheme="minorEastAsia" w:hint="eastAsia"/>
          <w:lang w:val="en-US" w:eastAsia="zh-CN"/>
        </w:rPr>
        <w:t>，</w:t>
      </w:r>
      <w:r>
        <w:rPr>
          <w:rFonts w:eastAsiaTheme="minorEastAsia"/>
          <w:lang w:val="en-US" w:eastAsia="zh-CN"/>
        </w:rPr>
        <w:t>限制了灵活性</w:t>
      </w:r>
      <w:r>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257" w:name="_Toc112572595"/>
      <w:bookmarkStart w:id="258" w:name="_Toc115794879"/>
      <w:bookmarkStart w:id="259" w:name="_Toc115794963"/>
      <w:r w:rsidRPr="00004CAC">
        <w:rPr>
          <w:rFonts w:eastAsiaTheme="minorEastAsia"/>
          <w:lang w:val="en-US" w:eastAsia="zh-CN"/>
        </w:rPr>
        <w:t>4.5</w:t>
      </w:r>
      <w:r w:rsidRPr="00004CAC">
        <w:rPr>
          <w:rFonts w:eastAsiaTheme="minorEastAsia"/>
          <w:lang w:val="en-US" w:eastAsia="zh-CN"/>
        </w:rPr>
        <w:tab/>
      </w:r>
      <w:r w:rsidR="00B1227F">
        <w:rPr>
          <w:rFonts w:eastAsiaTheme="minorEastAsia"/>
          <w:lang w:val="en-US" w:eastAsia="zh-CN"/>
        </w:rPr>
        <w:t>天线安装</w:t>
      </w:r>
      <w:bookmarkEnd w:id="257"/>
      <w:bookmarkEnd w:id="258"/>
      <w:bookmarkEnd w:id="259"/>
    </w:p>
    <w:p w:rsidR="00785AD7" w:rsidRPr="00004CAC" w:rsidRDefault="00B1227F" w:rsidP="0082115C">
      <w:pPr>
        <w:ind w:firstLineChars="200" w:firstLine="480"/>
        <w:rPr>
          <w:rFonts w:eastAsiaTheme="minorEastAsia"/>
          <w:lang w:val="en-US" w:eastAsia="zh-CN"/>
        </w:rPr>
      </w:pPr>
      <w:r>
        <w:rPr>
          <w:rFonts w:eastAsiaTheme="minorEastAsia"/>
          <w:lang w:val="en-US" w:eastAsia="zh-CN"/>
        </w:rPr>
        <w:t>因为空速</w:t>
      </w:r>
      <w:r>
        <w:rPr>
          <w:rFonts w:eastAsiaTheme="minorEastAsia" w:hint="eastAsia"/>
          <w:lang w:val="en-US" w:eastAsia="zh-CN"/>
        </w:rPr>
        <w:t>，</w:t>
      </w:r>
      <w:r>
        <w:rPr>
          <w:rFonts w:eastAsiaTheme="minorEastAsia"/>
          <w:lang w:val="en-US" w:eastAsia="zh-CN"/>
        </w:rPr>
        <w:t>测量天线必须要靠近飞行器的机身安装</w:t>
      </w:r>
      <w:r>
        <w:rPr>
          <w:rFonts w:eastAsiaTheme="minorEastAsia" w:hint="eastAsia"/>
          <w:lang w:val="en-US" w:eastAsia="zh-CN"/>
        </w:rPr>
        <w:t>，或者不得不使用一个拖拽天线。</w:t>
      </w:r>
      <w:r>
        <w:rPr>
          <w:rFonts w:eastAsiaTheme="minorEastAsia"/>
          <w:lang w:val="en-US" w:eastAsia="zh-CN"/>
        </w:rPr>
        <w:t>后者是在飞行器后面一条线上的一个天线</w:t>
      </w:r>
      <w:r>
        <w:rPr>
          <w:rFonts w:eastAsiaTheme="minorEastAsia" w:hint="eastAsia"/>
          <w:lang w:val="en-US" w:eastAsia="zh-CN"/>
        </w:rPr>
        <w:t>，</w:t>
      </w:r>
      <w:r>
        <w:rPr>
          <w:rFonts w:eastAsiaTheme="minorEastAsia"/>
          <w:lang w:val="en-US" w:eastAsia="zh-CN"/>
        </w:rPr>
        <w:t>这引起一个附加位置误差</w:t>
      </w:r>
      <w:r>
        <w:rPr>
          <w:rFonts w:eastAsiaTheme="minorEastAsia" w:hint="eastAsia"/>
          <w:lang w:val="en-US" w:eastAsia="zh-CN"/>
        </w:rPr>
        <w:t>，</w:t>
      </w:r>
      <w:r>
        <w:rPr>
          <w:rFonts w:eastAsiaTheme="minorEastAsia"/>
          <w:lang w:val="en-US" w:eastAsia="zh-CN"/>
        </w:rPr>
        <w:t>但它有时是不可避免的</w:t>
      </w:r>
      <w:r>
        <w:rPr>
          <w:rFonts w:eastAsiaTheme="minorEastAsia" w:hint="eastAsia"/>
          <w:lang w:val="en-US" w:eastAsia="zh-CN"/>
        </w:rPr>
        <w:t>。</w:t>
      </w:r>
    </w:p>
    <w:p w:rsidR="00785AD7" w:rsidRPr="00004CAC" w:rsidRDefault="00785AD7" w:rsidP="00785AD7">
      <w:pPr>
        <w:pStyle w:val="Heading2"/>
        <w:rPr>
          <w:rFonts w:eastAsiaTheme="minorEastAsia"/>
          <w:lang w:val="en-US" w:eastAsia="zh-CN"/>
        </w:rPr>
      </w:pPr>
      <w:bookmarkStart w:id="260" w:name="_Toc112572596"/>
      <w:bookmarkStart w:id="261" w:name="_Toc115794880"/>
      <w:bookmarkStart w:id="262" w:name="_Toc115794964"/>
      <w:r w:rsidRPr="00004CAC">
        <w:rPr>
          <w:rFonts w:eastAsiaTheme="minorEastAsia"/>
          <w:lang w:val="en-US" w:eastAsia="zh-CN"/>
        </w:rPr>
        <w:t>4.6</w:t>
      </w:r>
      <w:r w:rsidRPr="00004CAC">
        <w:rPr>
          <w:rFonts w:eastAsiaTheme="minorEastAsia"/>
          <w:lang w:val="en-US" w:eastAsia="zh-CN"/>
        </w:rPr>
        <w:tab/>
      </w:r>
      <w:r w:rsidR="00B1227F">
        <w:rPr>
          <w:rFonts w:eastAsiaTheme="minorEastAsia"/>
          <w:lang w:val="en-US" w:eastAsia="zh-CN"/>
        </w:rPr>
        <w:t>监管因素</w:t>
      </w:r>
      <w:bookmarkEnd w:id="260"/>
      <w:bookmarkEnd w:id="261"/>
      <w:bookmarkEnd w:id="262"/>
    </w:p>
    <w:p w:rsidR="00785AD7" w:rsidRPr="00004CAC" w:rsidRDefault="00B1227F" w:rsidP="0082115C">
      <w:pPr>
        <w:ind w:firstLineChars="200" w:firstLine="480"/>
        <w:rPr>
          <w:rFonts w:eastAsiaTheme="minorEastAsia"/>
          <w:lang w:val="en-US" w:eastAsia="zh-CN"/>
        </w:rPr>
      </w:pPr>
      <w:r>
        <w:rPr>
          <w:rFonts w:eastAsiaTheme="minorEastAsia"/>
          <w:lang w:val="en-US" w:eastAsia="zh-CN"/>
        </w:rPr>
        <w:t>在人口密集的国家</w:t>
      </w:r>
      <w:r>
        <w:rPr>
          <w:rFonts w:eastAsiaTheme="minorEastAsia" w:hint="eastAsia"/>
          <w:lang w:val="en-US" w:eastAsia="zh-CN"/>
        </w:rPr>
        <w:t>，</w:t>
      </w:r>
      <w:r>
        <w:rPr>
          <w:rFonts w:eastAsiaTheme="minorEastAsia"/>
          <w:lang w:val="en-US" w:eastAsia="zh-CN"/>
        </w:rPr>
        <w:t>经常不允许采用一架飞机低空飞越城市</w:t>
      </w:r>
      <w:r>
        <w:rPr>
          <w:rFonts w:eastAsiaTheme="minorEastAsia" w:hint="eastAsia"/>
          <w:lang w:val="en-US" w:eastAsia="zh-CN"/>
        </w:rPr>
        <w:t>。</w:t>
      </w:r>
      <w:r>
        <w:rPr>
          <w:rFonts w:eastAsiaTheme="minorEastAsia"/>
          <w:lang w:val="en-US" w:eastAsia="zh-CN"/>
        </w:rPr>
        <w:t>在这些情况下</w:t>
      </w:r>
      <w:r>
        <w:rPr>
          <w:rFonts w:eastAsiaTheme="minorEastAsia" w:hint="eastAsia"/>
          <w:lang w:val="en-US" w:eastAsia="zh-CN"/>
        </w:rPr>
        <w:t>，无法测量</w:t>
      </w:r>
      <w:r>
        <w:rPr>
          <w:rFonts w:eastAsiaTheme="minorEastAsia"/>
          <w:lang w:val="en-US" w:eastAsia="zh-CN"/>
        </w:rPr>
        <w:t>位于城区之内发射机的天线方向图</w:t>
      </w:r>
      <w:r>
        <w:rPr>
          <w:rFonts w:eastAsiaTheme="minorEastAsia" w:hint="eastAsia"/>
          <w:lang w:val="en-US" w:eastAsia="zh-CN"/>
        </w:rPr>
        <w:t>。</w:t>
      </w:r>
    </w:p>
    <w:p w:rsidR="00785AD7" w:rsidRPr="00004CAC" w:rsidRDefault="00785AD7" w:rsidP="00785AD7">
      <w:pPr>
        <w:pStyle w:val="Heading1"/>
        <w:rPr>
          <w:rFonts w:eastAsiaTheme="minorEastAsia"/>
          <w:lang w:val="en-US" w:eastAsia="zh-CN"/>
        </w:rPr>
      </w:pPr>
      <w:bookmarkStart w:id="263" w:name="_Toc112572597"/>
      <w:bookmarkStart w:id="264" w:name="_Toc115794881"/>
      <w:bookmarkStart w:id="265" w:name="_Toc115794965"/>
      <w:r w:rsidRPr="00004CAC">
        <w:rPr>
          <w:rFonts w:eastAsiaTheme="minorEastAsia"/>
          <w:lang w:val="en-US" w:eastAsia="zh-CN"/>
        </w:rPr>
        <w:t>5</w:t>
      </w:r>
      <w:r w:rsidRPr="00004CAC">
        <w:rPr>
          <w:rFonts w:eastAsiaTheme="minorEastAsia"/>
          <w:lang w:val="en-US" w:eastAsia="zh-CN"/>
        </w:rPr>
        <w:tab/>
      </w:r>
      <w:r w:rsidR="00B1227F">
        <w:rPr>
          <w:rFonts w:eastAsiaTheme="minorEastAsia"/>
          <w:lang w:val="en-US" w:eastAsia="zh-CN"/>
        </w:rPr>
        <w:t>其他飞行器</w:t>
      </w:r>
      <w:bookmarkEnd w:id="263"/>
      <w:bookmarkEnd w:id="264"/>
      <w:bookmarkEnd w:id="265"/>
    </w:p>
    <w:p w:rsidR="00785AD7" w:rsidRPr="00004CAC" w:rsidRDefault="00B1227F" w:rsidP="0082115C">
      <w:pPr>
        <w:ind w:firstLineChars="200" w:firstLine="480"/>
        <w:rPr>
          <w:rFonts w:eastAsiaTheme="minorEastAsia"/>
          <w:lang w:val="en-US" w:eastAsia="zh-CN"/>
        </w:rPr>
      </w:pPr>
      <w:r>
        <w:rPr>
          <w:rFonts w:eastAsiaTheme="minorEastAsia"/>
          <w:lang w:val="en-US" w:eastAsia="zh-CN"/>
        </w:rPr>
        <w:t>也可以设想其他解决方案</w:t>
      </w:r>
      <w:r>
        <w:rPr>
          <w:rFonts w:eastAsiaTheme="minorEastAsia" w:hint="eastAsia"/>
          <w:lang w:val="en-US" w:eastAsia="zh-CN"/>
        </w:rPr>
        <w:t>。</w:t>
      </w:r>
      <w:r w:rsidR="00AD0538">
        <w:rPr>
          <w:rFonts w:eastAsiaTheme="minorEastAsia" w:hint="eastAsia"/>
          <w:lang w:val="en-US" w:eastAsia="zh-CN"/>
        </w:rPr>
        <w:t>在特定环境下，像一般的</w:t>
      </w:r>
      <w:r w:rsidR="00713261">
        <w:rPr>
          <w:rFonts w:eastAsiaTheme="minorEastAsia" w:hint="eastAsia"/>
          <w:lang w:val="en-US" w:eastAsia="zh-CN"/>
        </w:rPr>
        <w:t>飞艇和无人飞机这样的</w:t>
      </w:r>
      <w:r w:rsidR="00713261">
        <w:rPr>
          <w:rFonts w:eastAsiaTheme="minorEastAsia"/>
          <w:lang w:val="en-US" w:eastAsia="zh-CN"/>
        </w:rPr>
        <w:t>其他飞行器可以是很好的解决方案</w:t>
      </w:r>
      <w:r w:rsidR="00713261">
        <w:rPr>
          <w:rFonts w:eastAsiaTheme="minorEastAsia" w:hint="eastAsia"/>
          <w:lang w:val="en-US" w:eastAsia="zh-CN"/>
        </w:rPr>
        <w:t>。</w:t>
      </w:r>
      <w:r w:rsidR="00713261">
        <w:rPr>
          <w:rFonts w:eastAsiaTheme="minorEastAsia"/>
          <w:lang w:val="en-US" w:eastAsia="zh-CN"/>
        </w:rPr>
        <w:t>同样</w:t>
      </w:r>
      <w:r w:rsidR="00713261">
        <w:rPr>
          <w:rFonts w:eastAsiaTheme="minorEastAsia" w:hint="eastAsia"/>
          <w:lang w:val="en-US" w:eastAsia="zh-CN"/>
        </w:rPr>
        <w:t>，</w:t>
      </w:r>
      <w:r w:rsidR="00713261">
        <w:rPr>
          <w:rFonts w:eastAsiaTheme="minorEastAsia"/>
          <w:lang w:val="en-US" w:eastAsia="zh-CN"/>
        </w:rPr>
        <w:t>可以考虑反向测量</w:t>
      </w:r>
      <w:r w:rsidR="00713261">
        <w:rPr>
          <w:rFonts w:eastAsiaTheme="minorEastAsia" w:hint="eastAsia"/>
          <w:lang w:val="en-US" w:eastAsia="zh-CN"/>
        </w:rPr>
        <w:t>，</w:t>
      </w:r>
      <w:r w:rsidR="00713261">
        <w:rPr>
          <w:rFonts w:eastAsiaTheme="minorEastAsia"/>
          <w:lang w:val="en-US" w:eastAsia="zh-CN"/>
        </w:rPr>
        <w:t>像采用一架装备了射频源的模型飞机围绕天线塔飞行</w:t>
      </w:r>
      <w:r w:rsidR="00713261">
        <w:rPr>
          <w:rFonts w:eastAsiaTheme="minorEastAsia" w:hint="eastAsia"/>
          <w:lang w:val="en-US" w:eastAsia="zh-CN"/>
        </w:rPr>
        <w:t>，</w:t>
      </w:r>
      <w:r w:rsidR="00FF3354">
        <w:rPr>
          <w:rFonts w:eastAsiaTheme="minorEastAsia"/>
          <w:lang w:val="en-US" w:eastAsia="zh-CN"/>
        </w:rPr>
        <w:t>然后测量在发射天线自</w:t>
      </w:r>
      <w:r w:rsidR="00713261">
        <w:rPr>
          <w:rFonts w:eastAsiaTheme="minorEastAsia"/>
          <w:lang w:val="en-US" w:eastAsia="zh-CN"/>
        </w:rPr>
        <w:t>身上接收到的信号</w:t>
      </w:r>
      <w:r w:rsidR="00CA5D89">
        <w:rPr>
          <w:rFonts w:eastAsiaTheme="minorEastAsia" w:hint="eastAsia"/>
          <w:lang w:val="en-US" w:eastAsia="zh-CN"/>
        </w:rPr>
        <w:t>。</w:t>
      </w:r>
      <w:r w:rsidR="00CA5D89">
        <w:rPr>
          <w:rFonts w:eastAsiaTheme="minorEastAsia"/>
          <w:lang w:val="en-US" w:eastAsia="zh-CN"/>
        </w:rPr>
        <w:t>对</w:t>
      </w:r>
      <w:r w:rsidR="00FF3354">
        <w:rPr>
          <w:rFonts w:eastAsiaTheme="minorEastAsia"/>
          <w:lang w:val="en-US" w:eastAsia="zh-CN"/>
        </w:rPr>
        <w:t>于</w:t>
      </w:r>
      <w:r w:rsidR="00CA5D89">
        <w:rPr>
          <w:rFonts w:eastAsiaTheme="minorEastAsia"/>
          <w:lang w:val="en-US" w:eastAsia="zh-CN"/>
        </w:rPr>
        <w:t>每个应用</w:t>
      </w:r>
      <w:r w:rsidR="00CA5D89">
        <w:rPr>
          <w:rFonts w:eastAsiaTheme="minorEastAsia" w:hint="eastAsia"/>
          <w:lang w:val="en-US" w:eastAsia="zh-CN"/>
        </w:rPr>
        <w:t>，必须要评估飞行器的</w:t>
      </w:r>
      <w:r w:rsidR="00CA5D89">
        <w:rPr>
          <w:rFonts w:eastAsiaTheme="minorEastAsia"/>
          <w:lang w:val="en-US" w:eastAsia="zh-CN"/>
        </w:rPr>
        <w:t>特殊要求和特别可能性</w:t>
      </w:r>
      <w:r w:rsidR="00CA5D89">
        <w:rPr>
          <w:rFonts w:eastAsiaTheme="minorEastAsia" w:hint="eastAsia"/>
          <w:lang w:val="en-US" w:eastAsia="zh-CN"/>
        </w:rPr>
        <w:t>，</w:t>
      </w:r>
      <w:r w:rsidR="00CA5D89">
        <w:rPr>
          <w:rFonts w:eastAsiaTheme="minorEastAsia"/>
          <w:lang w:val="en-US" w:eastAsia="zh-CN"/>
        </w:rPr>
        <w:t>而且测量系统必须要适配该飞行器</w:t>
      </w:r>
      <w:r w:rsidR="00CA5D89">
        <w:rPr>
          <w:rFonts w:eastAsiaTheme="minorEastAsia" w:hint="eastAsia"/>
          <w:lang w:val="en-US" w:eastAsia="zh-CN"/>
        </w:rPr>
        <w:t>。</w:t>
      </w:r>
    </w:p>
    <w:p w:rsidR="001377E6" w:rsidRDefault="001377E6" w:rsidP="00661FDA">
      <w:pPr>
        <w:pStyle w:val="Reasons"/>
        <w:rPr>
          <w:lang w:eastAsia="zh-CN"/>
        </w:rPr>
      </w:pPr>
    </w:p>
    <w:p w:rsidR="00924920" w:rsidRDefault="00924920" w:rsidP="00661FDA">
      <w:pPr>
        <w:pStyle w:val="Reasons"/>
        <w:rPr>
          <w:lang w:eastAsia="zh-CN"/>
        </w:rPr>
      </w:pPr>
    </w:p>
    <w:p w:rsidR="001377E6" w:rsidRDefault="001377E6">
      <w:pPr>
        <w:jc w:val="center"/>
      </w:pPr>
      <w:r>
        <w:t>______________</w:t>
      </w:r>
    </w:p>
    <w:sectPr w:rsidR="001377E6" w:rsidSect="00814915">
      <w:headerReference w:type="even" r:id="rId64"/>
      <w:headerReference w:type="default" r:id="rId65"/>
      <w:footerReference w:type="default" r:id="rId66"/>
      <w:type w:val="oddPage"/>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074" w:rsidRDefault="003E6074">
      <w:r>
        <w:separator/>
      </w:r>
    </w:p>
  </w:endnote>
  <w:endnote w:type="continuationSeparator" w:id="0">
    <w:p w:rsidR="003E6074" w:rsidRDefault="003E6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altName w:val="华文楷体"/>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74" w:rsidRDefault="003E6074">
    <w:pPr>
      <w:pStyle w:val="Footer"/>
    </w:pPr>
    <w:r w:rsidRPr="00661FDA">
      <w:rPr>
        <w:lang w:val="en-US" w:eastAsia="zh-CN"/>
      </w:rPr>
      <w:drawing>
        <wp:anchor distT="0" distB="0" distL="114300" distR="114300" simplePos="0" relativeHeight="251659264" behindDoc="0" locked="0" layoutInCell="1" allowOverlap="1" wp14:anchorId="5C979319" wp14:editId="3DF317E6">
          <wp:simplePos x="0" y="0"/>
          <wp:positionH relativeFrom="margin">
            <wp:posOffset>-50800</wp:posOffset>
          </wp:positionH>
          <wp:positionV relativeFrom="margin">
            <wp:posOffset>8860155</wp:posOffset>
          </wp:positionV>
          <wp:extent cx="1247775" cy="935990"/>
          <wp:effectExtent l="0" t="0" r="0" b="0"/>
          <wp:wrapSquare wrapText="bothSides"/>
          <wp:docPr id="488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5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74" w:rsidRDefault="003E60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074" w:rsidRDefault="003E6074">
      <w:r>
        <w:separator/>
      </w:r>
    </w:p>
  </w:footnote>
  <w:footnote w:type="continuationSeparator" w:id="0">
    <w:p w:rsidR="003E6074" w:rsidRDefault="003E60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74" w:rsidRPr="00E96173" w:rsidRDefault="003E6074" w:rsidP="00B21000">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2</w:t>
    </w:r>
    <w:r w:rsidRPr="00B21000">
      <w:fldChar w:fldCharType="end"/>
    </w:r>
    <w:r w:rsidRPr="00B21000">
      <w:rPr>
        <w:lang w:val="en-US"/>
      </w:rPr>
      <w:tab/>
    </w:r>
    <w:r w:rsidR="00604E2B">
      <w:fldChar w:fldCharType="begin"/>
    </w:r>
    <w:r w:rsidR="00604E2B">
      <w:instrText xml:space="preserve"> DOCPROPERTY "Header 2" \* MERGEFORMAT </w:instrText>
    </w:r>
    <w:r w:rsidR="00604E2B">
      <w:fldChar w:fldCharType="separate"/>
    </w:r>
    <w:r w:rsidR="00482187" w:rsidRPr="00482187">
      <w:rPr>
        <w:b/>
        <w:bCs/>
        <w:lang w:val="en-US"/>
      </w:rPr>
      <w:t xml:space="preserve">Rep. </w:t>
    </w:r>
    <w:r w:rsidR="00604E2B">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482187">
      <w:rPr>
        <w:noProof/>
        <w:lang w:val="en-US"/>
      </w:rPr>
      <w:t>Error! No text of specified style in document.</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74" w:rsidRPr="0029344A" w:rsidRDefault="003E6074" w:rsidP="00FC77AA">
    <w:pPr>
      <w:pStyle w:val="Header"/>
      <w:tabs>
        <w:tab w:val="clear" w:pos="4848"/>
        <w:tab w:val="left" w:pos="2894"/>
        <w:tab w:val="center" w:pos="4864"/>
      </w:tabs>
      <w:ind w:right="360" w:firstLine="360"/>
      <w:jc w:val="left"/>
      <w:rPr>
        <w:lang w:eastAsia="zh-CN"/>
      </w:rPr>
    </w:pPr>
    <w:r w:rsidRPr="00661FDA">
      <w:rPr>
        <w:noProof/>
        <w:lang w:val="en-US" w:eastAsia="zh-CN"/>
      </w:rPr>
      <w:drawing>
        <wp:anchor distT="0" distB="0" distL="114300" distR="114300" simplePos="0" relativeHeight="251660288" behindDoc="1" locked="0" layoutInCell="1" allowOverlap="0" wp14:anchorId="4DED8DF6" wp14:editId="2D6BF753">
          <wp:simplePos x="0" y="0"/>
          <wp:positionH relativeFrom="column">
            <wp:posOffset>-769620</wp:posOffset>
          </wp:positionH>
          <wp:positionV relativeFrom="paragraph">
            <wp:posOffset>-370840</wp:posOffset>
          </wp:positionV>
          <wp:extent cx="7620000" cy="10813415"/>
          <wp:effectExtent l="0" t="0" r="0" b="6985"/>
          <wp:wrapNone/>
          <wp:docPr id="4886"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6074" w:rsidRDefault="003E6074" w:rsidP="00B033C8">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74" w:rsidRDefault="003E6074" w:rsidP="00661FDA">
    <w:pPr>
      <w:pStyle w:val="Header"/>
      <w:jc w:val="left"/>
      <w:rPr>
        <w:lang w:val="en-US"/>
      </w:rPr>
    </w:pPr>
    <w:r>
      <w:rPr>
        <w:b/>
        <w:bCs/>
      </w:rPr>
      <w:fldChar w:fldCharType="begin"/>
    </w:r>
    <w:r>
      <w:rPr>
        <w:b/>
        <w:bCs/>
      </w:rPr>
      <w:instrText xml:space="preserve"> PAGE  \* roman </w:instrText>
    </w:r>
    <w:r>
      <w:rPr>
        <w:b/>
        <w:bCs/>
      </w:rPr>
      <w:fldChar w:fldCharType="separate"/>
    </w:r>
    <w:r w:rsidR="00604E2B">
      <w:rPr>
        <w:b/>
        <w:bCs/>
        <w:noProof/>
      </w:rPr>
      <w:t>ii</w:t>
    </w:r>
    <w:r>
      <w:rPr>
        <w:b/>
        <w:bCs/>
      </w:rPr>
      <w:fldChar w:fldCharType="end"/>
    </w:r>
    <w:r>
      <w:rPr>
        <w:lang w:val="en-US"/>
      </w:rPr>
      <w:tab/>
    </w:r>
    <w:bookmarkStart w:id="6" w:name="OLE_LINK3"/>
    <w:bookmarkStart w:id="7" w:name="OLE_LINK4"/>
    <w:r>
      <w:rPr>
        <w:b/>
        <w:bCs/>
      </w:rPr>
      <w:t xml:space="preserve">ITU-R  </w:t>
    </w:r>
    <w:r w:rsidRPr="00661FDA">
      <w:rPr>
        <w:b/>
        <w:bCs/>
      </w:rPr>
      <w:t xml:space="preserve">SM.2056-1 </w:t>
    </w:r>
    <w:r w:rsidRPr="00661FDA">
      <w:rPr>
        <w:rFonts w:hint="eastAsia"/>
        <w:b/>
        <w:bCs/>
      </w:rPr>
      <w:t>报告</w:t>
    </w:r>
    <w:bookmarkEnd w:id="6"/>
    <w:bookmarkEnd w:id="7"/>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74" w:rsidRPr="00E96173" w:rsidRDefault="003E6074" w:rsidP="00FC77AA">
    <w:pPr>
      <w:pStyle w:val="Header"/>
      <w:jc w:val="both"/>
      <w:rPr>
        <w:lang w:val="en-US" w:eastAsia="zh-CN"/>
      </w:rPr>
    </w:pPr>
    <w:r w:rsidRPr="00B21000">
      <w:rPr>
        <w:lang w:val="en-US"/>
      </w:rPr>
      <w:tab/>
    </w:r>
    <w:r w:rsidRPr="00722F30">
      <w:fldChar w:fldCharType="begin"/>
    </w:r>
    <w:r w:rsidRPr="00E96173">
      <w:rPr>
        <w:lang w:val="en-US"/>
      </w:rPr>
      <w:instrText xml:space="preserve"> DOCPROPERTY "Header 2" \* MERGEFORMAT </w:instrText>
    </w:r>
    <w:r w:rsidRPr="00722F30">
      <w:fldChar w:fldCharType="separate"/>
    </w:r>
    <w:r w:rsidR="00482187">
      <w:rPr>
        <w:lang w:val="en-US"/>
      </w:rPr>
      <w:t xml:space="preserve">Rep. </w:t>
    </w:r>
    <w:r w:rsidRPr="00722F30">
      <w:fldChar w:fldCharType="end"/>
    </w:r>
    <w:r w:rsidRPr="00B21000">
      <w:rPr>
        <w:b/>
        <w:bCs/>
      </w:rPr>
      <w:fldChar w:fldCharType="begin"/>
    </w:r>
    <w:r w:rsidRPr="00B21000">
      <w:rPr>
        <w:b/>
        <w:bCs/>
        <w:lang w:val="en-US"/>
      </w:rPr>
      <w:instrText>styleref href</w:instrText>
    </w:r>
    <w:r w:rsidRPr="00B21000">
      <w:rPr>
        <w:b/>
        <w:bCs/>
      </w:rPr>
      <w:fldChar w:fldCharType="separate"/>
    </w:r>
    <w:r w:rsidR="00482187">
      <w:rPr>
        <w:noProof/>
        <w:lang w:val="en-US"/>
      </w:rPr>
      <w:t>Error! No text of specified style in document.</w:t>
    </w:r>
    <w:r w:rsidRPr="00B21000">
      <w:fldChar w:fldCharType="end"/>
    </w:r>
    <w:r>
      <w:rPr>
        <w:rFonts w:hint="eastAsia"/>
        <w:lang w:eastAsia="zh-CN"/>
      </w:rPr>
      <w:tab/>
    </w:r>
    <w:r>
      <w:rPr>
        <w:b/>
        <w:bCs/>
      </w:rPr>
      <w:fldChar w:fldCharType="begin"/>
    </w:r>
    <w:r>
      <w:rPr>
        <w:b/>
        <w:bCs/>
      </w:rPr>
      <w:instrText xml:space="preserve"> PAGE  \* Arabic </w:instrText>
    </w:r>
    <w:r>
      <w:rPr>
        <w:b/>
        <w:bCs/>
      </w:rPr>
      <w:fldChar w:fldCharType="separate"/>
    </w:r>
    <w:r>
      <w:rPr>
        <w:b/>
        <w:bCs/>
        <w:noProof/>
      </w:rPr>
      <w:t>3</w:t>
    </w:r>
    <w:r>
      <w:rPr>
        <w:b/>
        <w:bCs/>
      </w:rPr>
      <w:fldChar w:fldCharType="end"/>
    </w:r>
  </w:p>
  <w:p w:rsidR="003E6074" w:rsidRPr="00FC77AA" w:rsidRDefault="003E6074" w:rsidP="00FC77A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74" w:rsidRDefault="003E6074" w:rsidP="00AC184A">
    <w:pPr>
      <w:pStyle w:val="Header"/>
      <w:jc w:val="left"/>
      <w:rPr>
        <w:lang w:val="en-US"/>
      </w:rPr>
    </w:pPr>
    <w:r>
      <w:rPr>
        <w:b/>
        <w:bCs/>
      </w:rPr>
      <w:fldChar w:fldCharType="begin"/>
    </w:r>
    <w:r>
      <w:rPr>
        <w:b/>
        <w:bCs/>
      </w:rPr>
      <w:instrText xml:space="preserve"> PAGE  \* Arabic </w:instrText>
    </w:r>
    <w:r>
      <w:rPr>
        <w:b/>
        <w:bCs/>
      </w:rPr>
      <w:fldChar w:fldCharType="separate"/>
    </w:r>
    <w:r w:rsidR="00604E2B">
      <w:rPr>
        <w:b/>
        <w:bCs/>
        <w:noProof/>
      </w:rPr>
      <w:t>4</w:t>
    </w:r>
    <w:r>
      <w:rPr>
        <w:b/>
        <w:bCs/>
      </w:rPr>
      <w:fldChar w:fldCharType="end"/>
    </w:r>
    <w:r>
      <w:rPr>
        <w:lang w:val="en-US"/>
      </w:rPr>
      <w:tab/>
    </w:r>
    <w:r w:rsidR="00AC184A">
      <w:rPr>
        <w:b/>
        <w:bCs/>
      </w:rPr>
      <w:t xml:space="preserve">ITU-R  SM.2056-1 </w:t>
    </w:r>
    <w:r w:rsidR="00AC184A">
      <w:rPr>
        <w:rFonts w:hint="eastAsia"/>
        <w:b/>
        <w:bCs/>
      </w:rPr>
      <w:t>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6074" w:rsidRPr="00E96173" w:rsidRDefault="00482187" w:rsidP="00482187">
    <w:pPr>
      <w:pStyle w:val="Header"/>
      <w:jc w:val="both"/>
      <w:rPr>
        <w:lang w:val="en-US" w:eastAsia="zh-CN"/>
      </w:rPr>
    </w:pPr>
    <w:r>
      <w:rPr>
        <w:lang w:val="en-US"/>
      </w:rPr>
      <w:tab/>
    </w:r>
    <w:r w:rsidRPr="00482187">
      <w:rPr>
        <w:b/>
        <w:bCs/>
      </w:rPr>
      <w:t xml:space="preserve">ITU-R  SM.2056-1 </w:t>
    </w:r>
    <w:r w:rsidRPr="00482187">
      <w:rPr>
        <w:rFonts w:hint="eastAsia"/>
        <w:b/>
        <w:bCs/>
      </w:rPr>
      <w:t>报告</w:t>
    </w:r>
    <w:r w:rsidR="003E6074">
      <w:rPr>
        <w:rFonts w:hint="eastAsia"/>
        <w:lang w:eastAsia="zh-CN"/>
      </w:rPr>
      <w:tab/>
    </w:r>
    <w:r w:rsidR="003E6074">
      <w:rPr>
        <w:b/>
        <w:bCs/>
      </w:rPr>
      <w:fldChar w:fldCharType="begin"/>
    </w:r>
    <w:r w:rsidR="003E6074">
      <w:rPr>
        <w:b/>
        <w:bCs/>
      </w:rPr>
      <w:instrText xml:space="preserve"> PAGE  \* Arabic </w:instrText>
    </w:r>
    <w:r w:rsidR="003E6074">
      <w:rPr>
        <w:b/>
        <w:bCs/>
      </w:rPr>
      <w:fldChar w:fldCharType="separate"/>
    </w:r>
    <w:r w:rsidR="00604E2B">
      <w:rPr>
        <w:b/>
        <w:bCs/>
        <w:noProof/>
      </w:rPr>
      <w:t>5</w:t>
    </w:r>
    <w:r w:rsidR="003E6074">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481">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218"/>
    <w:rsid w:val="00004769"/>
    <w:rsid w:val="00004977"/>
    <w:rsid w:val="00004CAC"/>
    <w:rsid w:val="000119B4"/>
    <w:rsid w:val="00013002"/>
    <w:rsid w:val="00016CFF"/>
    <w:rsid w:val="00023E30"/>
    <w:rsid w:val="00032455"/>
    <w:rsid w:val="000336B3"/>
    <w:rsid w:val="00045CD0"/>
    <w:rsid w:val="00050D41"/>
    <w:rsid w:val="0005798B"/>
    <w:rsid w:val="0006030B"/>
    <w:rsid w:val="0006072E"/>
    <w:rsid w:val="00072484"/>
    <w:rsid w:val="00073758"/>
    <w:rsid w:val="00081C0B"/>
    <w:rsid w:val="0009150E"/>
    <w:rsid w:val="00093C62"/>
    <w:rsid w:val="00096612"/>
    <w:rsid w:val="000B1877"/>
    <w:rsid w:val="000B60B2"/>
    <w:rsid w:val="000B7683"/>
    <w:rsid w:val="000B7B53"/>
    <w:rsid w:val="000C0413"/>
    <w:rsid w:val="000C3624"/>
    <w:rsid w:val="000D4065"/>
    <w:rsid w:val="000E0DF2"/>
    <w:rsid w:val="000E2660"/>
    <w:rsid w:val="000E2726"/>
    <w:rsid w:val="000E39FC"/>
    <w:rsid w:val="000E4FD1"/>
    <w:rsid w:val="000F1FC8"/>
    <w:rsid w:val="000F3C25"/>
    <w:rsid w:val="000F4113"/>
    <w:rsid w:val="000F6FC4"/>
    <w:rsid w:val="0010068A"/>
    <w:rsid w:val="00102934"/>
    <w:rsid w:val="0010540E"/>
    <w:rsid w:val="00111A62"/>
    <w:rsid w:val="0012601F"/>
    <w:rsid w:val="00136594"/>
    <w:rsid w:val="00137693"/>
    <w:rsid w:val="001377E6"/>
    <w:rsid w:val="001405ED"/>
    <w:rsid w:val="001444F2"/>
    <w:rsid w:val="00144C9E"/>
    <w:rsid w:val="00147110"/>
    <w:rsid w:val="00160B54"/>
    <w:rsid w:val="0016770A"/>
    <w:rsid w:val="00187C5B"/>
    <w:rsid w:val="001A067B"/>
    <w:rsid w:val="001A5259"/>
    <w:rsid w:val="001B0110"/>
    <w:rsid w:val="001B142E"/>
    <w:rsid w:val="001C20AD"/>
    <w:rsid w:val="001C2448"/>
    <w:rsid w:val="001C70F6"/>
    <w:rsid w:val="001D29E3"/>
    <w:rsid w:val="001D38EF"/>
    <w:rsid w:val="001E4EB6"/>
    <w:rsid w:val="00201545"/>
    <w:rsid w:val="002058CE"/>
    <w:rsid w:val="00205EEB"/>
    <w:rsid w:val="002165F1"/>
    <w:rsid w:val="002172B0"/>
    <w:rsid w:val="0022451D"/>
    <w:rsid w:val="00226BE0"/>
    <w:rsid w:val="00237BC3"/>
    <w:rsid w:val="00243D0A"/>
    <w:rsid w:val="00244280"/>
    <w:rsid w:val="00245F37"/>
    <w:rsid w:val="00247681"/>
    <w:rsid w:val="00254858"/>
    <w:rsid w:val="002558DC"/>
    <w:rsid w:val="00257FF1"/>
    <w:rsid w:val="0026294E"/>
    <w:rsid w:val="00267ED8"/>
    <w:rsid w:val="00276172"/>
    <w:rsid w:val="00276D21"/>
    <w:rsid w:val="002778DB"/>
    <w:rsid w:val="00280CD5"/>
    <w:rsid w:val="00287EBA"/>
    <w:rsid w:val="002918A2"/>
    <w:rsid w:val="00296D7F"/>
    <w:rsid w:val="00297D43"/>
    <w:rsid w:val="00297E94"/>
    <w:rsid w:val="002A4A59"/>
    <w:rsid w:val="002B070B"/>
    <w:rsid w:val="002B32C9"/>
    <w:rsid w:val="002B369F"/>
    <w:rsid w:val="002B3CF6"/>
    <w:rsid w:val="002C270A"/>
    <w:rsid w:val="002C768A"/>
    <w:rsid w:val="002D0C10"/>
    <w:rsid w:val="002D1160"/>
    <w:rsid w:val="002D2911"/>
    <w:rsid w:val="002D2B12"/>
    <w:rsid w:val="002D5A89"/>
    <w:rsid w:val="002D745D"/>
    <w:rsid w:val="002D76C4"/>
    <w:rsid w:val="002D77AF"/>
    <w:rsid w:val="002E608E"/>
    <w:rsid w:val="002E71B8"/>
    <w:rsid w:val="002F5755"/>
    <w:rsid w:val="00306742"/>
    <w:rsid w:val="00311069"/>
    <w:rsid w:val="0031681C"/>
    <w:rsid w:val="00317AF0"/>
    <w:rsid w:val="00325446"/>
    <w:rsid w:val="0032723B"/>
    <w:rsid w:val="003320FB"/>
    <w:rsid w:val="00344598"/>
    <w:rsid w:val="003504DA"/>
    <w:rsid w:val="00351573"/>
    <w:rsid w:val="003571CE"/>
    <w:rsid w:val="00357282"/>
    <w:rsid w:val="00362ED1"/>
    <w:rsid w:val="0036689E"/>
    <w:rsid w:val="00366E05"/>
    <w:rsid w:val="00367EC9"/>
    <w:rsid w:val="00377D55"/>
    <w:rsid w:val="003810C4"/>
    <w:rsid w:val="00382E8A"/>
    <w:rsid w:val="0038303E"/>
    <w:rsid w:val="00385401"/>
    <w:rsid w:val="003862C4"/>
    <w:rsid w:val="00394760"/>
    <w:rsid w:val="003B0A22"/>
    <w:rsid w:val="003B4EE8"/>
    <w:rsid w:val="003C1B83"/>
    <w:rsid w:val="003C53F2"/>
    <w:rsid w:val="003D1629"/>
    <w:rsid w:val="003E1728"/>
    <w:rsid w:val="003E493D"/>
    <w:rsid w:val="003E539C"/>
    <w:rsid w:val="003E6074"/>
    <w:rsid w:val="003F3E6C"/>
    <w:rsid w:val="003F69E0"/>
    <w:rsid w:val="00404CB7"/>
    <w:rsid w:val="004056F5"/>
    <w:rsid w:val="00407950"/>
    <w:rsid w:val="004118D5"/>
    <w:rsid w:val="00414282"/>
    <w:rsid w:val="00414FBC"/>
    <w:rsid w:val="00420DFD"/>
    <w:rsid w:val="004319C1"/>
    <w:rsid w:val="00434279"/>
    <w:rsid w:val="004357D0"/>
    <w:rsid w:val="00444270"/>
    <w:rsid w:val="00462C32"/>
    <w:rsid w:val="00470E28"/>
    <w:rsid w:val="004711CD"/>
    <w:rsid w:val="004720FC"/>
    <w:rsid w:val="0047346D"/>
    <w:rsid w:val="004735BF"/>
    <w:rsid w:val="00476F84"/>
    <w:rsid w:val="00482187"/>
    <w:rsid w:val="004842CC"/>
    <w:rsid w:val="004868D7"/>
    <w:rsid w:val="00490CCA"/>
    <w:rsid w:val="00491B59"/>
    <w:rsid w:val="004934C5"/>
    <w:rsid w:val="004939DE"/>
    <w:rsid w:val="004B1B5F"/>
    <w:rsid w:val="004B36A7"/>
    <w:rsid w:val="004B401A"/>
    <w:rsid w:val="004C124F"/>
    <w:rsid w:val="004C3703"/>
    <w:rsid w:val="004D0F80"/>
    <w:rsid w:val="004D4C6A"/>
    <w:rsid w:val="004D54BF"/>
    <w:rsid w:val="004D6564"/>
    <w:rsid w:val="004E06FA"/>
    <w:rsid w:val="004E2334"/>
    <w:rsid w:val="004E3FDD"/>
    <w:rsid w:val="004E42E8"/>
    <w:rsid w:val="004F3B0F"/>
    <w:rsid w:val="004F3F34"/>
    <w:rsid w:val="00503631"/>
    <w:rsid w:val="00505FB4"/>
    <w:rsid w:val="00512735"/>
    <w:rsid w:val="00514A95"/>
    <w:rsid w:val="00517F38"/>
    <w:rsid w:val="0052030D"/>
    <w:rsid w:val="00526063"/>
    <w:rsid w:val="00527A85"/>
    <w:rsid w:val="00536AF2"/>
    <w:rsid w:val="005521F4"/>
    <w:rsid w:val="00556548"/>
    <w:rsid w:val="005600C9"/>
    <w:rsid w:val="0056618D"/>
    <w:rsid w:val="00566E83"/>
    <w:rsid w:val="00572336"/>
    <w:rsid w:val="00577116"/>
    <w:rsid w:val="0058218C"/>
    <w:rsid w:val="0058385F"/>
    <w:rsid w:val="00586EF8"/>
    <w:rsid w:val="0059490E"/>
    <w:rsid w:val="005A791E"/>
    <w:rsid w:val="005B1A0F"/>
    <w:rsid w:val="005B49AB"/>
    <w:rsid w:val="005B50E7"/>
    <w:rsid w:val="005C631D"/>
    <w:rsid w:val="005D3544"/>
    <w:rsid w:val="005E2748"/>
    <w:rsid w:val="005E32C3"/>
    <w:rsid w:val="005E3604"/>
    <w:rsid w:val="005E49C4"/>
    <w:rsid w:val="005E7B4F"/>
    <w:rsid w:val="00604E2B"/>
    <w:rsid w:val="00606152"/>
    <w:rsid w:val="00607D68"/>
    <w:rsid w:val="00613FE9"/>
    <w:rsid w:val="006149B1"/>
    <w:rsid w:val="00615978"/>
    <w:rsid w:val="006223A8"/>
    <w:rsid w:val="006363F0"/>
    <w:rsid w:val="006400E7"/>
    <w:rsid w:val="006406C4"/>
    <w:rsid w:val="00641764"/>
    <w:rsid w:val="00646290"/>
    <w:rsid w:val="00647B08"/>
    <w:rsid w:val="006521EB"/>
    <w:rsid w:val="006557B2"/>
    <w:rsid w:val="00656F18"/>
    <w:rsid w:val="006609B9"/>
    <w:rsid w:val="00660E12"/>
    <w:rsid w:val="00660F06"/>
    <w:rsid w:val="00661A3F"/>
    <w:rsid w:val="00661FDA"/>
    <w:rsid w:val="0066273B"/>
    <w:rsid w:val="00673948"/>
    <w:rsid w:val="006750ED"/>
    <w:rsid w:val="00680D2B"/>
    <w:rsid w:val="00681B32"/>
    <w:rsid w:val="006A1F02"/>
    <w:rsid w:val="006D6D99"/>
    <w:rsid w:val="006E2037"/>
    <w:rsid w:val="006E3BF6"/>
    <w:rsid w:val="006F2B77"/>
    <w:rsid w:val="006F4C13"/>
    <w:rsid w:val="00704E20"/>
    <w:rsid w:val="00712870"/>
    <w:rsid w:val="00713261"/>
    <w:rsid w:val="0071424C"/>
    <w:rsid w:val="00714340"/>
    <w:rsid w:val="0071606D"/>
    <w:rsid w:val="00720B68"/>
    <w:rsid w:val="00722F30"/>
    <w:rsid w:val="00724CF7"/>
    <w:rsid w:val="00731997"/>
    <w:rsid w:val="00731B15"/>
    <w:rsid w:val="00733F00"/>
    <w:rsid w:val="00734DE5"/>
    <w:rsid w:val="00740848"/>
    <w:rsid w:val="00743D85"/>
    <w:rsid w:val="007449E6"/>
    <w:rsid w:val="0074518F"/>
    <w:rsid w:val="007464FB"/>
    <w:rsid w:val="00752FD3"/>
    <w:rsid w:val="00753CF4"/>
    <w:rsid w:val="00753E99"/>
    <w:rsid w:val="007565CC"/>
    <w:rsid w:val="007567F7"/>
    <w:rsid w:val="00763B9A"/>
    <w:rsid w:val="00766961"/>
    <w:rsid w:val="0078356E"/>
    <w:rsid w:val="00785AD7"/>
    <w:rsid w:val="00785E60"/>
    <w:rsid w:val="00787AFF"/>
    <w:rsid w:val="00791C17"/>
    <w:rsid w:val="007957AA"/>
    <w:rsid w:val="007A4F79"/>
    <w:rsid w:val="007A6AA8"/>
    <w:rsid w:val="007B203C"/>
    <w:rsid w:val="007B256E"/>
    <w:rsid w:val="007B5284"/>
    <w:rsid w:val="007B7ECA"/>
    <w:rsid w:val="007C2459"/>
    <w:rsid w:val="007C3B78"/>
    <w:rsid w:val="007C412F"/>
    <w:rsid w:val="007D756A"/>
    <w:rsid w:val="007E62F1"/>
    <w:rsid w:val="007E66CF"/>
    <w:rsid w:val="007F07CA"/>
    <w:rsid w:val="007F7A90"/>
    <w:rsid w:val="00805EAF"/>
    <w:rsid w:val="00810B38"/>
    <w:rsid w:val="00811FBD"/>
    <w:rsid w:val="00814915"/>
    <w:rsid w:val="008159F1"/>
    <w:rsid w:val="0082115C"/>
    <w:rsid w:val="0082187D"/>
    <w:rsid w:val="00821A98"/>
    <w:rsid w:val="008310C9"/>
    <w:rsid w:val="008360D7"/>
    <w:rsid w:val="00836298"/>
    <w:rsid w:val="00852A34"/>
    <w:rsid w:val="00870342"/>
    <w:rsid w:val="0087251C"/>
    <w:rsid w:val="00872881"/>
    <w:rsid w:val="008815AC"/>
    <w:rsid w:val="00892E21"/>
    <w:rsid w:val="008A77B8"/>
    <w:rsid w:val="008B2CC6"/>
    <w:rsid w:val="008B3E86"/>
    <w:rsid w:val="008C6D90"/>
    <w:rsid w:val="008C7848"/>
    <w:rsid w:val="008D3D8D"/>
    <w:rsid w:val="008D6936"/>
    <w:rsid w:val="008E099C"/>
    <w:rsid w:val="008E4283"/>
    <w:rsid w:val="008E64E1"/>
    <w:rsid w:val="008F104C"/>
    <w:rsid w:val="008F2159"/>
    <w:rsid w:val="008F69F3"/>
    <w:rsid w:val="009030CC"/>
    <w:rsid w:val="00914DE7"/>
    <w:rsid w:val="00917AF2"/>
    <w:rsid w:val="0092418A"/>
    <w:rsid w:val="00924271"/>
    <w:rsid w:val="00924920"/>
    <w:rsid w:val="00934ED7"/>
    <w:rsid w:val="00935FF1"/>
    <w:rsid w:val="00942EB2"/>
    <w:rsid w:val="009451BF"/>
    <w:rsid w:val="009471BF"/>
    <w:rsid w:val="009474D9"/>
    <w:rsid w:val="009543C3"/>
    <w:rsid w:val="009566CA"/>
    <w:rsid w:val="0095720C"/>
    <w:rsid w:val="00965D37"/>
    <w:rsid w:val="00966E1B"/>
    <w:rsid w:val="00971AF4"/>
    <w:rsid w:val="00976C96"/>
    <w:rsid w:val="00980549"/>
    <w:rsid w:val="0098364A"/>
    <w:rsid w:val="009A2EE4"/>
    <w:rsid w:val="009A351D"/>
    <w:rsid w:val="009A5EAD"/>
    <w:rsid w:val="009B3295"/>
    <w:rsid w:val="009B4E7B"/>
    <w:rsid w:val="009C6E9E"/>
    <w:rsid w:val="009C7C20"/>
    <w:rsid w:val="009E2C28"/>
    <w:rsid w:val="009E5AAF"/>
    <w:rsid w:val="009E77F6"/>
    <w:rsid w:val="009F1167"/>
    <w:rsid w:val="009F2D2C"/>
    <w:rsid w:val="00A05659"/>
    <w:rsid w:val="00A06F60"/>
    <w:rsid w:val="00A15A44"/>
    <w:rsid w:val="00A16C17"/>
    <w:rsid w:val="00A23346"/>
    <w:rsid w:val="00A23AD2"/>
    <w:rsid w:val="00A32CCC"/>
    <w:rsid w:val="00A420A4"/>
    <w:rsid w:val="00A475E8"/>
    <w:rsid w:val="00A5432D"/>
    <w:rsid w:val="00A54559"/>
    <w:rsid w:val="00A55805"/>
    <w:rsid w:val="00A569EA"/>
    <w:rsid w:val="00A6617B"/>
    <w:rsid w:val="00A670DD"/>
    <w:rsid w:val="00A71FE5"/>
    <w:rsid w:val="00A7301F"/>
    <w:rsid w:val="00A81E85"/>
    <w:rsid w:val="00AA1B7D"/>
    <w:rsid w:val="00AA284D"/>
    <w:rsid w:val="00AA3AD8"/>
    <w:rsid w:val="00AA4178"/>
    <w:rsid w:val="00AA51BE"/>
    <w:rsid w:val="00AB0DC8"/>
    <w:rsid w:val="00AB22F8"/>
    <w:rsid w:val="00AC184A"/>
    <w:rsid w:val="00AC3946"/>
    <w:rsid w:val="00AC6A72"/>
    <w:rsid w:val="00AC75C7"/>
    <w:rsid w:val="00AD0178"/>
    <w:rsid w:val="00AD0538"/>
    <w:rsid w:val="00AD26B8"/>
    <w:rsid w:val="00AD57DA"/>
    <w:rsid w:val="00AD7C63"/>
    <w:rsid w:val="00AE585B"/>
    <w:rsid w:val="00B033C8"/>
    <w:rsid w:val="00B036D9"/>
    <w:rsid w:val="00B03D63"/>
    <w:rsid w:val="00B108C6"/>
    <w:rsid w:val="00B1227F"/>
    <w:rsid w:val="00B12CB7"/>
    <w:rsid w:val="00B135F6"/>
    <w:rsid w:val="00B15323"/>
    <w:rsid w:val="00B173FA"/>
    <w:rsid w:val="00B21000"/>
    <w:rsid w:val="00B257C1"/>
    <w:rsid w:val="00B33425"/>
    <w:rsid w:val="00B44E24"/>
    <w:rsid w:val="00B460BE"/>
    <w:rsid w:val="00B47809"/>
    <w:rsid w:val="00B534A4"/>
    <w:rsid w:val="00B54ECC"/>
    <w:rsid w:val="00B567BC"/>
    <w:rsid w:val="00B6131E"/>
    <w:rsid w:val="00B61918"/>
    <w:rsid w:val="00B67045"/>
    <w:rsid w:val="00B714F3"/>
    <w:rsid w:val="00B75A37"/>
    <w:rsid w:val="00B77A78"/>
    <w:rsid w:val="00B81F1A"/>
    <w:rsid w:val="00B8333B"/>
    <w:rsid w:val="00B84F6A"/>
    <w:rsid w:val="00B85029"/>
    <w:rsid w:val="00BA0C9A"/>
    <w:rsid w:val="00BA69C3"/>
    <w:rsid w:val="00BB14C7"/>
    <w:rsid w:val="00BB20C2"/>
    <w:rsid w:val="00BB4271"/>
    <w:rsid w:val="00BB543B"/>
    <w:rsid w:val="00BB5FBB"/>
    <w:rsid w:val="00BC4C74"/>
    <w:rsid w:val="00BC5D77"/>
    <w:rsid w:val="00BC6FC2"/>
    <w:rsid w:val="00BD160B"/>
    <w:rsid w:val="00BD3F5C"/>
    <w:rsid w:val="00BE31A7"/>
    <w:rsid w:val="00BE5B84"/>
    <w:rsid w:val="00BE7F73"/>
    <w:rsid w:val="00BF15C3"/>
    <w:rsid w:val="00BF487A"/>
    <w:rsid w:val="00C0263E"/>
    <w:rsid w:val="00C07825"/>
    <w:rsid w:val="00C114A4"/>
    <w:rsid w:val="00C114A7"/>
    <w:rsid w:val="00C15B88"/>
    <w:rsid w:val="00C17773"/>
    <w:rsid w:val="00C17FDF"/>
    <w:rsid w:val="00C265C9"/>
    <w:rsid w:val="00C312D5"/>
    <w:rsid w:val="00C40E2E"/>
    <w:rsid w:val="00C40EE1"/>
    <w:rsid w:val="00C4637B"/>
    <w:rsid w:val="00C46BD9"/>
    <w:rsid w:val="00C476C9"/>
    <w:rsid w:val="00C55258"/>
    <w:rsid w:val="00C728FC"/>
    <w:rsid w:val="00C73560"/>
    <w:rsid w:val="00C7761D"/>
    <w:rsid w:val="00C815CB"/>
    <w:rsid w:val="00C82A85"/>
    <w:rsid w:val="00C844FB"/>
    <w:rsid w:val="00C920CE"/>
    <w:rsid w:val="00C93B65"/>
    <w:rsid w:val="00C94E5D"/>
    <w:rsid w:val="00C95C35"/>
    <w:rsid w:val="00CA35D1"/>
    <w:rsid w:val="00CA451C"/>
    <w:rsid w:val="00CA5636"/>
    <w:rsid w:val="00CA5D89"/>
    <w:rsid w:val="00CA7678"/>
    <w:rsid w:val="00CB0F14"/>
    <w:rsid w:val="00CB1116"/>
    <w:rsid w:val="00CB47A0"/>
    <w:rsid w:val="00CB60A4"/>
    <w:rsid w:val="00CB74D5"/>
    <w:rsid w:val="00CC1FBA"/>
    <w:rsid w:val="00CC7172"/>
    <w:rsid w:val="00CD2ECE"/>
    <w:rsid w:val="00CD58B5"/>
    <w:rsid w:val="00CD659B"/>
    <w:rsid w:val="00CD7A62"/>
    <w:rsid w:val="00CE2802"/>
    <w:rsid w:val="00CE4B1C"/>
    <w:rsid w:val="00CE6F7B"/>
    <w:rsid w:val="00CF0D45"/>
    <w:rsid w:val="00CF34B5"/>
    <w:rsid w:val="00CF4F45"/>
    <w:rsid w:val="00CF58D9"/>
    <w:rsid w:val="00CF7A20"/>
    <w:rsid w:val="00D0034D"/>
    <w:rsid w:val="00D02573"/>
    <w:rsid w:val="00D039A0"/>
    <w:rsid w:val="00D05B9F"/>
    <w:rsid w:val="00D069F2"/>
    <w:rsid w:val="00D10CF1"/>
    <w:rsid w:val="00D41095"/>
    <w:rsid w:val="00D4509C"/>
    <w:rsid w:val="00D462DF"/>
    <w:rsid w:val="00D4746B"/>
    <w:rsid w:val="00D503C9"/>
    <w:rsid w:val="00D50B43"/>
    <w:rsid w:val="00D55B55"/>
    <w:rsid w:val="00D56B92"/>
    <w:rsid w:val="00D57367"/>
    <w:rsid w:val="00D6244A"/>
    <w:rsid w:val="00D67C4B"/>
    <w:rsid w:val="00D704A4"/>
    <w:rsid w:val="00D722EF"/>
    <w:rsid w:val="00D73FBE"/>
    <w:rsid w:val="00D8150A"/>
    <w:rsid w:val="00D825CE"/>
    <w:rsid w:val="00D83331"/>
    <w:rsid w:val="00D83E4D"/>
    <w:rsid w:val="00D91F63"/>
    <w:rsid w:val="00D91F7F"/>
    <w:rsid w:val="00D922BE"/>
    <w:rsid w:val="00D97D02"/>
    <w:rsid w:val="00DA10D9"/>
    <w:rsid w:val="00DA3876"/>
    <w:rsid w:val="00DA3D2F"/>
    <w:rsid w:val="00DA6A6F"/>
    <w:rsid w:val="00DA6C4E"/>
    <w:rsid w:val="00DA70A6"/>
    <w:rsid w:val="00DB0DAC"/>
    <w:rsid w:val="00DB1C32"/>
    <w:rsid w:val="00DB4F6A"/>
    <w:rsid w:val="00DD73F6"/>
    <w:rsid w:val="00DD7F9E"/>
    <w:rsid w:val="00DE2194"/>
    <w:rsid w:val="00DE3BE8"/>
    <w:rsid w:val="00DE3D3B"/>
    <w:rsid w:val="00DE3E19"/>
    <w:rsid w:val="00DF0374"/>
    <w:rsid w:val="00DF087C"/>
    <w:rsid w:val="00DF4176"/>
    <w:rsid w:val="00DF466E"/>
    <w:rsid w:val="00DF5B49"/>
    <w:rsid w:val="00E12837"/>
    <w:rsid w:val="00E17240"/>
    <w:rsid w:val="00E1785F"/>
    <w:rsid w:val="00E40094"/>
    <w:rsid w:val="00E474B6"/>
    <w:rsid w:val="00E501E2"/>
    <w:rsid w:val="00E52342"/>
    <w:rsid w:val="00E7610E"/>
    <w:rsid w:val="00E77383"/>
    <w:rsid w:val="00E83CDE"/>
    <w:rsid w:val="00E84492"/>
    <w:rsid w:val="00E871A5"/>
    <w:rsid w:val="00E95FDD"/>
    <w:rsid w:val="00E96173"/>
    <w:rsid w:val="00E97549"/>
    <w:rsid w:val="00EA2D59"/>
    <w:rsid w:val="00EB6593"/>
    <w:rsid w:val="00EC2616"/>
    <w:rsid w:val="00EC788A"/>
    <w:rsid w:val="00ED2365"/>
    <w:rsid w:val="00ED5C65"/>
    <w:rsid w:val="00ED683F"/>
    <w:rsid w:val="00ED7318"/>
    <w:rsid w:val="00EE13AA"/>
    <w:rsid w:val="00EE17FB"/>
    <w:rsid w:val="00EE4E5A"/>
    <w:rsid w:val="00F00E19"/>
    <w:rsid w:val="00F05A86"/>
    <w:rsid w:val="00F103A9"/>
    <w:rsid w:val="00F20231"/>
    <w:rsid w:val="00F2673B"/>
    <w:rsid w:val="00F30C9B"/>
    <w:rsid w:val="00F354B1"/>
    <w:rsid w:val="00F378F4"/>
    <w:rsid w:val="00F45559"/>
    <w:rsid w:val="00F45C53"/>
    <w:rsid w:val="00F52D9C"/>
    <w:rsid w:val="00F545E6"/>
    <w:rsid w:val="00F60173"/>
    <w:rsid w:val="00F67679"/>
    <w:rsid w:val="00F72869"/>
    <w:rsid w:val="00F77437"/>
    <w:rsid w:val="00F82298"/>
    <w:rsid w:val="00F8497D"/>
    <w:rsid w:val="00F84CE7"/>
    <w:rsid w:val="00F85C80"/>
    <w:rsid w:val="00F90896"/>
    <w:rsid w:val="00F966E9"/>
    <w:rsid w:val="00F97C13"/>
    <w:rsid w:val="00FA65D7"/>
    <w:rsid w:val="00FB0E4E"/>
    <w:rsid w:val="00FB3A03"/>
    <w:rsid w:val="00FB4912"/>
    <w:rsid w:val="00FC4435"/>
    <w:rsid w:val="00FC4D1D"/>
    <w:rsid w:val="00FC626F"/>
    <w:rsid w:val="00FC77AA"/>
    <w:rsid w:val="00FD3E03"/>
    <w:rsid w:val="00FE1A84"/>
    <w:rsid w:val="00FE4767"/>
    <w:rsid w:val="00FE79FE"/>
    <w:rsid w:val="00FF3354"/>
    <w:rsid w:val="00FF47E2"/>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d62a47"/>
    </o:shapedefaults>
    <o:shapelayout v:ext="edit">
      <o:idmap v:ext="edit" data="1"/>
    </o:shapelayout>
  </w:shapeDefaults>
  <w:decimalSymbol w:val="."/>
  <w:listSeparator w:val=";"/>
  <w15:docId w15:val="{745DEDE1-1996-4921-BD71-ED5012C26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329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7FDF"/>
    <w:pPr>
      <w:keepNext/>
      <w:keepLines/>
      <w:spacing w:before="480"/>
      <w:ind w:left="794" w:hanging="794"/>
      <w:outlineLvl w:val="0"/>
    </w:pPr>
    <w:rPr>
      <w:b/>
    </w:rPr>
  </w:style>
  <w:style w:type="paragraph" w:styleId="Heading2">
    <w:name w:val="heading 2"/>
    <w:basedOn w:val="Heading1"/>
    <w:next w:val="Normal"/>
    <w:qFormat/>
    <w:rsid w:val="00C17FDF"/>
    <w:pPr>
      <w:spacing w:before="320"/>
      <w:outlineLvl w:val="1"/>
    </w:pPr>
  </w:style>
  <w:style w:type="paragraph" w:styleId="Heading3">
    <w:name w:val="heading 3"/>
    <w:basedOn w:val="Heading1"/>
    <w:next w:val="Normal"/>
    <w:qFormat/>
    <w:rsid w:val="00C17FDF"/>
    <w:pPr>
      <w:spacing w:before="200"/>
      <w:outlineLvl w:val="2"/>
    </w:pPr>
  </w:style>
  <w:style w:type="paragraph" w:styleId="Heading4">
    <w:name w:val="heading 4"/>
    <w:basedOn w:val="Heading3"/>
    <w:next w:val="Normal"/>
    <w:qFormat/>
    <w:rsid w:val="00C17FDF"/>
    <w:pPr>
      <w:tabs>
        <w:tab w:val="clear" w:pos="794"/>
        <w:tab w:val="left" w:pos="992"/>
      </w:tabs>
      <w:ind w:left="992" w:hanging="992"/>
      <w:outlineLvl w:val="3"/>
    </w:pPr>
  </w:style>
  <w:style w:type="paragraph" w:styleId="Heading5">
    <w:name w:val="heading 5"/>
    <w:basedOn w:val="Heading4"/>
    <w:next w:val="Normal"/>
    <w:qFormat/>
    <w:rsid w:val="00C17FDF"/>
    <w:pPr>
      <w:outlineLvl w:val="4"/>
    </w:pPr>
  </w:style>
  <w:style w:type="paragraph" w:styleId="Heading6">
    <w:name w:val="heading 6"/>
    <w:basedOn w:val="Heading4"/>
    <w:next w:val="Normal"/>
    <w:qFormat/>
    <w:rsid w:val="00C17FDF"/>
    <w:pPr>
      <w:tabs>
        <w:tab w:val="clear" w:pos="992"/>
        <w:tab w:val="clear" w:pos="1191"/>
      </w:tabs>
      <w:ind w:left="1588" w:hanging="1588"/>
      <w:outlineLvl w:val="5"/>
    </w:pPr>
  </w:style>
  <w:style w:type="paragraph" w:styleId="Heading7">
    <w:name w:val="heading 7"/>
    <w:basedOn w:val="Heading6"/>
    <w:next w:val="Normal"/>
    <w:qFormat/>
    <w:rsid w:val="00C17FDF"/>
    <w:pPr>
      <w:outlineLvl w:val="6"/>
    </w:pPr>
  </w:style>
  <w:style w:type="paragraph" w:styleId="Heading8">
    <w:name w:val="heading 8"/>
    <w:basedOn w:val="Heading6"/>
    <w:next w:val="Normal"/>
    <w:qFormat/>
    <w:rsid w:val="00C17FDF"/>
    <w:pPr>
      <w:outlineLvl w:val="7"/>
    </w:pPr>
  </w:style>
  <w:style w:type="paragraph" w:styleId="Heading9">
    <w:name w:val="heading 9"/>
    <w:basedOn w:val="Heading6"/>
    <w:next w:val="Normal"/>
    <w:qFormat/>
    <w:rsid w:val="00C17FD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7FDF"/>
    <w:pPr>
      <w:keepNext/>
      <w:keepLines/>
      <w:spacing w:after="280"/>
      <w:jc w:val="center"/>
    </w:pPr>
  </w:style>
  <w:style w:type="paragraph" w:customStyle="1" w:styleId="Blanc">
    <w:name w:val="Blanc"/>
    <w:basedOn w:val="Normal"/>
    <w:next w:val="Tabletext"/>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uiPriority w:val="99"/>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uiPriority w:val="99"/>
    <w:rsid w:val="00C17FD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C17F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7FDF"/>
  </w:style>
  <w:style w:type="paragraph" w:customStyle="1" w:styleId="Headingb">
    <w:name w:val="Heading_b"/>
    <w:basedOn w:val="Heading3"/>
    <w:next w:val="Normal"/>
    <w:qFormat/>
    <w:rsid w:val="00C17FDF"/>
    <w:pPr>
      <w:spacing w:before="160"/>
      <w:ind w:left="0" w:firstLine="0"/>
      <w:outlineLvl w:val="9"/>
    </w:pPr>
  </w:style>
  <w:style w:type="paragraph" w:customStyle="1" w:styleId="Headingi">
    <w:name w:val="Heading_i"/>
    <w:basedOn w:val="Heading3"/>
    <w:next w:val="Normal"/>
    <w:qFormat/>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rsid w:val="00C17FDF"/>
    <w:pPr>
      <w:keepNext/>
      <w:keepLines/>
      <w:spacing w:before="480" w:after="80"/>
      <w:jc w:val="center"/>
    </w:pPr>
    <w:rPr>
      <w:b/>
      <w:sz w:val="28"/>
    </w:rPr>
  </w:style>
  <w:style w:type="paragraph" w:customStyle="1" w:styleId="enumlev1">
    <w:name w:val="enumlev1"/>
    <w:basedOn w:val="Normal"/>
    <w:rsid w:val="00C17FDF"/>
    <w:pPr>
      <w:spacing w:before="80"/>
      <w:ind w:left="794" w:hanging="794"/>
    </w:pPr>
  </w:style>
  <w:style w:type="paragraph" w:customStyle="1" w:styleId="Equation">
    <w:name w:val="Equation"/>
    <w:basedOn w:val="Normal"/>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styleId="FootnoteText">
    <w:name w:val="footnote text"/>
    <w:basedOn w:val="Normal"/>
    <w:link w:val="FootnoteTextChar"/>
    <w:rsid w:val="00C17FDF"/>
    <w:pPr>
      <w:keepLines/>
      <w:tabs>
        <w:tab w:val="left" w:pos="255"/>
      </w:tabs>
      <w:ind w:left="255" w:hanging="255"/>
    </w:pPr>
    <w:rPr>
      <w:sz w:val="22"/>
    </w:rPr>
  </w:style>
  <w:style w:type="paragraph" w:customStyle="1" w:styleId="Normalaftertitle">
    <w:name w:val="Normal_after_title"/>
    <w:basedOn w:val="Normal"/>
    <w:next w:val="Normal"/>
    <w:rsid w:val="00C17FDF"/>
    <w:pPr>
      <w:spacing w:before="320"/>
    </w:pPr>
  </w:style>
  <w:style w:type="paragraph" w:customStyle="1" w:styleId="enumlev3">
    <w:name w:val="enumlev3"/>
    <w:basedOn w:val="enumlev2"/>
    <w:rsid w:val="00C17FDF"/>
    <w:pPr>
      <w:ind w:left="1588"/>
    </w:pPr>
  </w:style>
  <w:style w:type="paragraph" w:customStyle="1" w:styleId="Note">
    <w:name w:val="Note"/>
    <w:basedOn w:val="Normal"/>
    <w:rsid w:val="00C17FD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17FDF"/>
    <w:pPr>
      <w:keepNext/>
      <w:keepLines/>
      <w:spacing w:before="240"/>
      <w:jc w:val="center"/>
    </w:pPr>
    <w:rPr>
      <w:b/>
      <w:sz w:val="28"/>
    </w:rPr>
  </w:style>
  <w:style w:type="paragraph" w:customStyle="1" w:styleId="Recref">
    <w:name w:val="Rec_ref"/>
    <w:basedOn w:val="Normal"/>
    <w:next w:val="Recdate"/>
    <w:rsid w:val="00C17FDF"/>
    <w:pPr>
      <w:jc w:val="center"/>
    </w:pPr>
  </w:style>
  <w:style w:type="paragraph" w:customStyle="1" w:styleId="Recdate">
    <w:name w:val="Rec_date"/>
    <w:basedOn w:val="Recref"/>
    <w:next w:val="Normalaftertitle"/>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uiPriority w:val="99"/>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17FDF"/>
    <w:pPr>
      <w:keepNext/>
      <w:spacing w:before="360" w:after="120"/>
      <w:jc w:val="center"/>
    </w:pPr>
  </w:style>
  <w:style w:type="paragraph" w:customStyle="1" w:styleId="Equationlegend">
    <w:name w:val="Equation_legend"/>
    <w:basedOn w:val="NormalIndent"/>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7FDF"/>
    <w:pPr>
      <w:ind w:left="794"/>
    </w:pPr>
  </w:style>
  <w:style w:type="paragraph" w:customStyle="1" w:styleId="Figurelegend">
    <w:name w:val="Figure_legend"/>
    <w:basedOn w:val="Normal"/>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17FDF"/>
    <w:pPr>
      <w:keepNext/>
      <w:keepLines/>
      <w:spacing w:before="480" w:after="80"/>
      <w:jc w:val="center"/>
    </w:pPr>
    <w:rPr>
      <w:caps/>
      <w:sz w:val="18"/>
    </w:rPr>
  </w:style>
  <w:style w:type="paragraph" w:customStyle="1" w:styleId="Figuretitle">
    <w:name w:val="Figure_title"/>
    <w:basedOn w:val="Normal"/>
    <w:next w:val="Figure"/>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rsid w:val="00C17FDF"/>
    <w:pPr>
      <w:keepNext w:val="0"/>
      <w:spacing w:before="0" w:after="240"/>
    </w:p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17FDF"/>
    <w:pPr>
      <w:keepNext/>
      <w:keepLines/>
      <w:spacing w:before="480"/>
      <w:jc w:val="center"/>
    </w:pPr>
    <w:rPr>
      <w:sz w:val="28"/>
    </w:rPr>
  </w:style>
  <w:style w:type="paragraph" w:customStyle="1" w:styleId="Arttitle">
    <w:name w:val="Art_title"/>
    <w:basedOn w:val="Normal"/>
    <w:next w:val="Normalaftertitle"/>
    <w:rsid w:val="00C17FDF"/>
    <w:pPr>
      <w:keepNext/>
      <w:keepLines/>
      <w:spacing w:before="240"/>
      <w:jc w:val="center"/>
    </w:pPr>
    <w:rPr>
      <w:b/>
      <w:sz w:val="28"/>
    </w:rPr>
  </w:style>
  <w:style w:type="paragraph" w:customStyle="1" w:styleId="ASN1">
    <w:name w:val="ASN.1"/>
    <w:basedOn w:val="Normal"/>
    <w:next w:val="Normal"/>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17FDF"/>
    <w:pPr>
      <w:keepNext/>
      <w:keepLines/>
      <w:spacing w:before="160"/>
      <w:ind w:left="794"/>
    </w:pPr>
    <w:rPr>
      <w:i/>
    </w:rPr>
  </w:style>
  <w:style w:type="paragraph" w:customStyle="1" w:styleId="ChapNo">
    <w:name w:val="Chap_No"/>
    <w:basedOn w:val="ArtNo"/>
    <w:next w:val="Chaptitle"/>
    <w:uiPriority w:val="99"/>
    <w:rsid w:val="00C17FDF"/>
    <w:rPr>
      <w:b/>
    </w:rPr>
  </w:style>
  <w:style w:type="character" w:styleId="FootnoteReference">
    <w:name w:val="footnote reference"/>
    <w:basedOn w:val="DefaultParagraphFont"/>
    <w:rsid w:val="00C17FDF"/>
    <w:rPr>
      <w:position w:val="6"/>
      <w:sz w:val="18"/>
    </w:rPr>
  </w:style>
  <w:style w:type="paragraph" w:styleId="Index1">
    <w:name w:val="index 1"/>
    <w:basedOn w:val="Normal"/>
    <w:next w:val="Normal"/>
    <w:semiHidden/>
    <w:rsid w:val="00C17FDF"/>
  </w:style>
  <w:style w:type="paragraph" w:styleId="Index2">
    <w:name w:val="index 2"/>
    <w:basedOn w:val="Normal"/>
    <w:next w:val="Normal"/>
    <w:semiHidden/>
    <w:rsid w:val="00C17FDF"/>
    <w:pPr>
      <w:ind w:left="283"/>
    </w:pPr>
  </w:style>
  <w:style w:type="paragraph" w:styleId="Index3">
    <w:name w:val="index 3"/>
    <w:basedOn w:val="Normal"/>
    <w:next w:val="Normal"/>
    <w:semiHidden/>
    <w:rsid w:val="00C17FDF"/>
    <w:pPr>
      <w:ind w:left="566"/>
    </w:pPr>
  </w:style>
  <w:style w:type="paragraph" w:styleId="IndexHeading">
    <w:name w:val="index heading"/>
    <w:basedOn w:val="Normal"/>
    <w:next w:val="Index1"/>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7FDF"/>
  </w:style>
  <w:style w:type="paragraph" w:customStyle="1" w:styleId="Partref">
    <w:name w:val="Part_ref"/>
    <w:basedOn w:val="Normal"/>
    <w:next w:val="Normal"/>
    <w:rsid w:val="00C17FDF"/>
    <w:pPr>
      <w:keepNext/>
      <w:keepLines/>
      <w:spacing w:after="280"/>
      <w:jc w:val="center"/>
    </w:pPr>
  </w:style>
  <w:style w:type="paragraph" w:customStyle="1" w:styleId="Parttitle">
    <w:name w:val="Part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7FDF"/>
  </w:style>
  <w:style w:type="paragraph" w:customStyle="1" w:styleId="QuestionNo">
    <w:name w:val="Question_No"/>
    <w:basedOn w:val="RecNo"/>
    <w:next w:val="Normal"/>
    <w:rsid w:val="00C17FDF"/>
  </w:style>
  <w:style w:type="paragraph" w:customStyle="1" w:styleId="Questionref">
    <w:name w:val="Question_ref"/>
    <w:basedOn w:val="Recref"/>
    <w:next w:val="Questiondate"/>
    <w:rsid w:val="00C17FDF"/>
  </w:style>
  <w:style w:type="paragraph" w:customStyle="1" w:styleId="Questiontitle">
    <w:name w:val="Question_title"/>
    <w:basedOn w:val="Normal"/>
    <w:next w:val="Questionref"/>
    <w:rsid w:val="00C17FDF"/>
  </w:style>
  <w:style w:type="paragraph" w:customStyle="1" w:styleId="Reftext">
    <w:name w:val="Ref_text"/>
    <w:basedOn w:val="Normal"/>
    <w:rsid w:val="00C17FDF"/>
    <w:pPr>
      <w:ind w:left="794" w:hanging="794"/>
    </w:pPr>
    <w:rPr>
      <w:sz w:val="22"/>
    </w:r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BR">
    <w:name w:val="Rep_No_BR"/>
    <w:basedOn w:val="RecNo"/>
    <w:next w:val="ReptitleBR"/>
    <w:rsid w:val="00C17FDF"/>
  </w:style>
  <w:style w:type="paragraph" w:customStyle="1" w:styleId="ReptitleBR">
    <w:name w:val="Rep_title_BR"/>
    <w:basedOn w:val="Rectitle"/>
    <w:next w:val="Repref"/>
    <w:rsid w:val="00C17FDF"/>
  </w:style>
  <w:style w:type="paragraph" w:customStyle="1" w:styleId="Repref">
    <w:name w:val="Rep_ref"/>
    <w:basedOn w:val="Recref"/>
    <w:next w:val="Repdate"/>
    <w:rsid w:val="00C17FDF"/>
  </w:style>
  <w:style w:type="paragraph" w:customStyle="1" w:styleId="Resdate">
    <w:name w:val="Res_date"/>
    <w:basedOn w:val="Recdate"/>
    <w:next w:val="Normalaftertitle"/>
    <w:rsid w:val="00C17FDF"/>
  </w:style>
  <w:style w:type="paragraph" w:customStyle="1" w:styleId="ResNo">
    <w:name w:val="Res_No"/>
    <w:basedOn w:val="RecNo"/>
    <w:next w:val="Restitle"/>
    <w:rsid w:val="00C17FDF"/>
  </w:style>
  <w:style w:type="paragraph" w:customStyle="1" w:styleId="Restitle">
    <w:name w:val="Res_title"/>
    <w:basedOn w:val="Normal"/>
    <w:next w:val="Resref"/>
    <w:rsid w:val="00C17FDF"/>
    <w:pPr>
      <w:spacing w:before="240"/>
      <w:jc w:val="center"/>
    </w:pPr>
    <w:rPr>
      <w:b/>
      <w:sz w:val="28"/>
    </w:rPr>
  </w:style>
  <w:style w:type="paragraph" w:customStyle="1" w:styleId="Resref">
    <w:name w:val="Res_ref"/>
    <w:basedOn w:val="Recref"/>
    <w:next w:val="Resdate"/>
    <w:rsid w:val="00C17FDF"/>
  </w:style>
  <w:style w:type="paragraph" w:customStyle="1" w:styleId="SectionNo">
    <w:name w:val="Section_No"/>
    <w:basedOn w:val="Normal"/>
    <w:next w:val="Normal"/>
    <w:rsid w:val="00C17FDF"/>
  </w:style>
  <w:style w:type="paragraph" w:customStyle="1" w:styleId="Sectiontitle">
    <w:name w:val="Section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7FDF"/>
    <w:pPr>
      <w:tabs>
        <w:tab w:val="clear" w:pos="794"/>
        <w:tab w:val="clear" w:pos="1191"/>
        <w:tab w:val="clear" w:pos="1588"/>
        <w:tab w:val="clear" w:pos="1985"/>
        <w:tab w:val="right" w:pos="9611"/>
      </w:tabs>
    </w:pPr>
    <w:rPr>
      <w:i/>
    </w:rPr>
  </w:style>
  <w:style w:type="paragraph" w:styleId="TOC1">
    <w:name w:val="toc 1"/>
    <w:basedOn w:val="Normal"/>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17FDF"/>
    <w:pPr>
      <w:tabs>
        <w:tab w:val="clear" w:pos="567"/>
        <w:tab w:val="left" w:pos="1276"/>
      </w:tabs>
      <w:spacing w:before="160"/>
      <w:ind w:left="1276" w:hanging="709"/>
    </w:pPr>
  </w:style>
  <w:style w:type="paragraph" w:styleId="TOC3">
    <w:name w:val="toc 3"/>
    <w:basedOn w:val="TOC2"/>
    <w:rsid w:val="00C17FDF"/>
    <w:pPr>
      <w:tabs>
        <w:tab w:val="clear" w:pos="1276"/>
        <w:tab w:val="left" w:pos="2155"/>
      </w:tabs>
      <w:ind w:left="2155" w:hanging="879"/>
    </w:pPr>
  </w:style>
  <w:style w:type="paragraph" w:styleId="TOC4">
    <w:name w:val="toc 4"/>
    <w:basedOn w:val="TOC3"/>
    <w:rsid w:val="00C17FDF"/>
    <w:pPr>
      <w:tabs>
        <w:tab w:val="left" w:pos="3261"/>
      </w:tabs>
      <w:spacing w:before="80"/>
      <w:ind w:left="3261" w:hanging="993"/>
    </w:pPr>
  </w:style>
  <w:style w:type="paragraph" w:styleId="TOC5">
    <w:name w:val="toc 5"/>
    <w:basedOn w:val="TOC4"/>
    <w:rsid w:val="00C17FDF"/>
  </w:style>
  <w:style w:type="paragraph" w:styleId="TOC6">
    <w:name w:val="toc 6"/>
    <w:basedOn w:val="TOC4"/>
    <w:rsid w:val="00C17FDF"/>
  </w:style>
  <w:style w:type="paragraph" w:styleId="TOC7">
    <w:name w:val="toc 7"/>
    <w:basedOn w:val="TOC4"/>
    <w:rsid w:val="00C17FDF"/>
  </w:style>
  <w:style w:type="paragraph" w:styleId="TOC8">
    <w:name w:val="toc 8"/>
    <w:basedOn w:val="TOC4"/>
    <w:rsid w:val="00C17FDF"/>
  </w:style>
  <w:style w:type="paragraph" w:customStyle="1" w:styleId="Appendixref">
    <w:name w:val="Appendix_ref"/>
    <w:basedOn w:val="Annexref"/>
    <w:next w:val="Normalaftertitle"/>
    <w:rsid w:val="00C17FDF"/>
  </w:style>
  <w:style w:type="paragraph" w:customStyle="1" w:styleId="Tabletitle">
    <w:name w:val="Table_title"/>
    <w:basedOn w:val="Normal"/>
    <w:next w:val="Tablehead"/>
    <w:rsid w:val="00C17FDF"/>
    <w:pPr>
      <w:keepNext/>
      <w:spacing w:before="0" w:after="120"/>
      <w:jc w:val="center"/>
    </w:pPr>
    <w:rPr>
      <w:b/>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C17FDF"/>
  </w:style>
  <w:style w:type="paragraph" w:customStyle="1" w:styleId="TableLegendNote">
    <w:name w:val="Table_Legend_Note"/>
    <w:basedOn w:val="Tablelegend"/>
    <w:next w:val="Tablelegend"/>
    <w:rsid w:val="00C17FDF"/>
    <w:pPr>
      <w:ind w:left="-85" w:firstLine="0"/>
    </w:pPr>
    <w:rPr>
      <w:lang w:val="en-US"/>
    </w:rPr>
  </w:style>
  <w:style w:type="character" w:customStyle="1" w:styleId="FooterChar">
    <w:name w:val="Footer Char"/>
    <w:basedOn w:val="DefaultParagraphFont"/>
    <w:link w:val="Footer"/>
    <w:rsid w:val="00785AD7"/>
    <w:rPr>
      <w:noProof/>
      <w:sz w:val="18"/>
      <w:lang w:val="fr-FR" w:eastAsia="en-US"/>
    </w:rPr>
  </w:style>
  <w:style w:type="character" w:customStyle="1" w:styleId="FootnoteTextChar">
    <w:name w:val="Footnote Text Char"/>
    <w:basedOn w:val="DefaultParagraphFont"/>
    <w:link w:val="FootnoteText"/>
    <w:rsid w:val="00785AD7"/>
    <w:rPr>
      <w:sz w:val="22"/>
      <w:lang w:val="fr-FR" w:eastAsia="en-US"/>
    </w:rPr>
  </w:style>
  <w:style w:type="character" w:customStyle="1" w:styleId="HeaderChar">
    <w:name w:val="Header Char"/>
    <w:basedOn w:val="DefaultParagraphFont"/>
    <w:link w:val="Header"/>
    <w:uiPriority w:val="99"/>
    <w:rsid w:val="00785AD7"/>
    <w:rPr>
      <w:sz w:val="24"/>
      <w:lang w:val="fr-FR" w:eastAsia="en-US"/>
    </w:rPr>
  </w:style>
  <w:style w:type="character" w:customStyle="1" w:styleId="TabletextChar">
    <w:name w:val="Table_text Char"/>
    <w:basedOn w:val="DefaultParagraphFont"/>
    <w:link w:val="Tabletext"/>
    <w:uiPriority w:val="99"/>
    <w:locked/>
    <w:rsid w:val="00BE7F73"/>
    <w:rPr>
      <w:sz w:val="22"/>
      <w:lang w:val="fr-FR" w:eastAsia="en-US"/>
    </w:rPr>
  </w:style>
  <w:style w:type="paragraph" w:styleId="NormalWeb">
    <w:name w:val="Normal (Web)"/>
    <w:basedOn w:val="Normal"/>
    <w:uiPriority w:val="99"/>
    <w:semiHidden/>
    <w:unhideWhenUsed/>
    <w:rsid w:val="007F7A9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hAnsi="SimSun" w:cs="SimSun"/>
      <w:szCs w:val="24"/>
      <w:lang w:val="en-US" w:eastAsia="zh-CN"/>
    </w:rPr>
  </w:style>
  <w:style w:type="paragraph" w:customStyle="1" w:styleId="Reasons">
    <w:name w:val="Reasons"/>
    <w:basedOn w:val="Normal"/>
    <w:qFormat/>
    <w:rsid w:val="001377E6"/>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1Char">
    <w:name w:val="Heading 1 Char"/>
    <w:basedOn w:val="DefaultParagraphFont"/>
    <w:link w:val="Heading1"/>
    <w:rsid w:val="0005798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476606456">
      <w:bodyDiv w:val="1"/>
      <w:marLeft w:val="0"/>
      <w:marRight w:val="0"/>
      <w:marTop w:val="0"/>
      <w:marBottom w:val="0"/>
      <w:divBdr>
        <w:top w:val="none" w:sz="0" w:space="0" w:color="auto"/>
        <w:left w:val="none" w:sz="0" w:space="0" w:color="auto"/>
        <w:bottom w:val="none" w:sz="0" w:space="0" w:color="auto"/>
        <w:right w:val="none" w:sz="0" w:space="0" w:color="auto"/>
      </w:divBdr>
    </w:div>
    <w:div w:id="134790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6.png"/><Relationship Id="rId26" Type="http://schemas.openxmlformats.org/officeDocument/2006/relationships/image" Target="media/image11.wmf"/><Relationship Id="rId39" Type="http://schemas.openxmlformats.org/officeDocument/2006/relationships/oleObject" Target="embeddings/oleObject5.bin"/><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2.wmf"/><Relationship Id="rId47" Type="http://schemas.openxmlformats.org/officeDocument/2006/relationships/image" Target="media/image29.png"/><Relationship Id="rId50" Type="http://schemas.openxmlformats.org/officeDocument/2006/relationships/image" Target="media/image26.wmf"/><Relationship Id="rId55" Type="http://schemas.openxmlformats.org/officeDocument/2006/relationships/oleObject" Target="embeddings/oleObject11.bin"/><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wmf"/><Relationship Id="rId32" Type="http://schemas.openxmlformats.org/officeDocument/2006/relationships/image" Target="media/image16.png"/><Relationship Id="rId37" Type="http://schemas.openxmlformats.org/officeDocument/2006/relationships/image" Target="media/image22.png"/><Relationship Id="rId40" Type="http://schemas.openxmlformats.org/officeDocument/2006/relationships/image" Target="media/image21.wmf"/><Relationship Id="rId45" Type="http://schemas.openxmlformats.org/officeDocument/2006/relationships/image" Target="media/image24.png"/><Relationship Id="rId53" Type="http://schemas.openxmlformats.org/officeDocument/2006/relationships/oleObject" Target="embeddings/oleObject10.bin"/><Relationship Id="rId58" Type="http://schemas.openxmlformats.org/officeDocument/2006/relationships/image" Target="media/image31.png"/><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image" Target="media/image21.png"/><Relationship Id="rId49" Type="http://schemas.openxmlformats.org/officeDocument/2006/relationships/oleObject" Target="embeddings/oleObject8.bin"/><Relationship Id="rId57" Type="http://schemas.openxmlformats.org/officeDocument/2006/relationships/image" Target="media/image35.png"/><Relationship Id="rId61" Type="http://schemas.openxmlformats.org/officeDocument/2006/relationships/image" Target="media/image3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7.wmf"/><Relationship Id="rId60" Type="http://schemas.openxmlformats.org/officeDocument/2006/relationships/image" Target="media/image33.png"/><Relationship Id="rId65"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wmf"/><Relationship Id="rId27" Type="http://schemas.openxmlformats.org/officeDocument/2006/relationships/oleObject" Target="embeddings/oleObject4.bin"/><Relationship Id="rId30" Type="http://schemas.openxmlformats.org/officeDocument/2006/relationships/image" Target="media/image13.png"/><Relationship Id="rId35" Type="http://schemas.openxmlformats.org/officeDocument/2006/relationships/image" Target="media/image19.png"/><Relationship Id="rId43" Type="http://schemas.openxmlformats.org/officeDocument/2006/relationships/oleObject" Target="embeddings/oleObject7.bin"/><Relationship Id="rId48" Type="http://schemas.openxmlformats.org/officeDocument/2006/relationships/image" Target="media/image25.wmf"/><Relationship Id="rId56" Type="http://schemas.openxmlformats.org/officeDocument/2006/relationships/image" Target="media/image30.png"/><Relationship Id="rId64" Type="http://schemas.openxmlformats.org/officeDocument/2006/relationships/header" Target="header5.xml"/><Relationship Id="rId8" Type="http://schemas.openxmlformats.org/officeDocument/2006/relationships/oleObject" Target="embeddings/oleObject1.bin"/><Relationship Id="rId51" Type="http://schemas.openxmlformats.org/officeDocument/2006/relationships/oleObject" Target="embeddings/oleObject9.bin"/><Relationship Id="rId3" Type="http://schemas.openxmlformats.org/officeDocument/2006/relationships/settings" Target="settings.xml"/><Relationship Id="rId12" Type="http://schemas.openxmlformats.org/officeDocument/2006/relationships/hyperlink" Target="http://www.itu.int/ITU-R/go/patents/en" TargetMode="External"/><Relationship Id="rId17" Type="http://schemas.openxmlformats.org/officeDocument/2006/relationships/image" Target="media/image5.png"/><Relationship Id="rId25" Type="http://schemas.openxmlformats.org/officeDocument/2006/relationships/oleObject" Target="embeddings/oleObject3.bin"/><Relationship Id="rId33" Type="http://schemas.openxmlformats.org/officeDocument/2006/relationships/image" Target="media/image18.png"/><Relationship Id="rId38" Type="http://schemas.openxmlformats.org/officeDocument/2006/relationships/image" Target="media/image20.wmf"/><Relationship Id="rId46" Type="http://schemas.openxmlformats.org/officeDocument/2006/relationships/image" Target="media/image28.png"/><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6.bin"/><Relationship Id="rId54" Type="http://schemas.openxmlformats.org/officeDocument/2006/relationships/image" Target="media/image28.wmf"/><Relationship Id="rId62" Type="http://schemas.openxmlformats.org/officeDocument/2006/relationships/image" Target="media/image36.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C20AE-324E-4898-99A1-DF5FF17FB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105</TotalTime>
  <Pages>32</Pages>
  <Words>3615</Words>
  <Characters>20610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ITU-R  SM.2056-1 报告(06/2014) - 广播电台天线方向图的机载验证</vt:lpstr>
    </vt:vector>
  </TitlesOfParts>
  <Company>ITU</Company>
  <LinksUpToDate>false</LinksUpToDate>
  <CharactersWithSpaces>24177</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SM.2056-1 报告(06/2014) - 广播电台天线方向图的机载验证</dc:title>
  <dc:creator>ITU-T Study Group un</dc:creator>
  <dc:description>Saved by JK-106306 at 10:34:24 on 03.07.2009</dc:description>
  <cp:lastModifiedBy>Li, Jianying</cp:lastModifiedBy>
  <cp:revision>14</cp:revision>
  <cp:lastPrinted>2014-07-03T15:27:00Z</cp:lastPrinted>
  <dcterms:created xsi:type="dcterms:W3CDTF">2015-03-05T14:36:00Z</dcterms:created>
  <dcterms:modified xsi:type="dcterms:W3CDTF">2015-03-09T10:16:00Z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